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16E09C6C" w14:textId="41DD942E" w:rsidR="00F13A9C" w:rsidRPr="0063037E" w:rsidRDefault="00C73CB8" w:rsidP="00F13A9C">
      <w:pPr>
        <w:spacing w:after="0" w:line="240" w:lineRule="auto"/>
        <w:jc w:val="center"/>
        <w:rPr>
          <w:rFonts w:ascii="Book Antiqua" w:hAnsi="Book Antiqua" w:cs="Times New Roman"/>
          <w:b/>
          <w:sz w:val="32"/>
          <w:szCs w:val="48"/>
        </w:rPr>
      </w:pPr>
      <w:bookmarkStart w:id="0" w:name="_GoBack"/>
      <w:bookmarkEnd w:id="0"/>
      <w:r w:rsidRPr="001C6902">
        <w:rPr>
          <w:rFonts w:ascii="Book Antiqua" w:hAnsi="Book Antiqua" w:cs="Times New Roman"/>
          <w:b/>
          <w:sz w:val="32"/>
          <w:szCs w:val="48"/>
        </w:rPr>
        <w:t>Re-Order Point</w:t>
      </w:r>
    </w:p>
    <w:p w14:paraId="6C8A8459" w14:textId="190429CB" w:rsidR="00F13A9C" w:rsidRPr="00F13A9C" w:rsidRDefault="00F13A9C" w:rsidP="00EC7AC6">
      <w:pPr>
        <w:spacing w:after="0" w:line="240" w:lineRule="auto"/>
        <w:jc w:val="both"/>
        <w:rPr>
          <w:rFonts w:ascii="Book Antiqua" w:hAnsi="Book Antiqua" w:cs="Times New Roman"/>
          <w:b/>
          <w:sz w:val="24"/>
          <w:szCs w:val="48"/>
          <w:u w:val="single"/>
        </w:rPr>
      </w:pPr>
      <w:r w:rsidRPr="00F13A9C">
        <w:rPr>
          <w:rFonts w:ascii="Book Antiqua" w:hAnsi="Book Antiqua" w:cs="Times New Roman"/>
          <w:b/>
          <w:sz w:val="24"/>
          <w:szCs w:val="48"/>
          <w:u w:val="single"/>
        </w:rPr>
        <w:t>Introduction</w:t>
      </w:r>
    </w:p>
    <w:p w14:paraId="5354B36C" w14:textId="72EE67EB" w:rsidR="00CE306E" w:rsidRDefault="00CE306E" w:rsidP="00EC7AC6">
      <w:pPr>
        <w:spacing w:after="0" w:line="240" w:lineRule="auto"/>
        <w:jc w:val="both"/>
        <w:rPr>
          <w:rFonts w:ascii="Book Antiqua" w:hAnsi="Book Antiqua" w:cs="Times New Roman"/>
          <w:sz w:val="24"/>
          <w:szCs w:val="48"/>
        </w:rPr>
      </w:pPr>
      <w:r>
        <w:rPr>
          <w:rFonts w:ascii="Book Antiqua" w:hAnsi="Book Antiqua" w:cs="Times New Roman"/>
          <w:sz w:val="24"/>
          <w:szCs w:val="48"/>
        </w:rPr>
        <w:t>In the previous chapter</w:t>
      </w:r>
      <w:r w:rsidR="00050353">
        <w:rPr>
          <w:rFonts w:ascii="Book Antiqua" w:hAnsi="Book Antiqua" w:cs="Times New Roman"/>
          <w:sz w:val="24"/>
          <w:szCs w:val="48"/>
        </w:rPr>
        <w:t xml:space="preserve">, we discussed </w:t>
      </w:r>
      <w:r>
        <w:rPr>
          <w:rFonts w:ascii="Book Antiqua" w:hAnsi="Book Antiqua" w:cs="Times New Roman"/>
          <w:sz w:val="24"/>
          <w:szCs w:val="48"/>
        </w:rPr>
        <w:t>how much to order</w:t>
      </w:r>
      <w:r w:rsidR="00775737">
        <w:rPr>
          <w:rFonts w:ascii="Book Antiqua" w:hAnsi="Book Antiqua" w:cs="Times New Roman"/>
          <w:sz w:val="24"/>
          <w:szCs w:val="48"/>
        </w:rPr>
        <w:t xml:space="preserve">. For instance, </w:t>
      </w:r>
      <w:r w:rsidR="00050353">
        <w:rPr>
          <w:rFonts w:ascii="Book Antiqua" w:hAnsi="Book Antiqua" w:cs="Times New Roman"/>
          <w:sz w:val="24"/>
          <w:szCs w:val="48"/>
        </w:rPr>
        <w:t xml:space="preserve">when </w:t>
      </w:r>
      <w:r w:rsidR="00775737">
        <w:rPr>
          <w:rFonts w:ascii="Book Antiqua" w:hAnsi="Book Antiqua" w:cs="Times New Roman"/>
          <w:sz w:val="24"/>
          <w:szCs w:val="48"/>
        </w:rPr>
        <w:t xml:space="preserve">there is no price discount, we </w:t>
      </w:r>
      <w:r w:rsidR="005D5F39" w:rsidRPr="00C73CB8">
        <w:rPr>
          <w:rFonts w:ascii="Book Antiqua" w:hAnsi="Book Antiqua" w:cs="Times New Roman"/>
          <w:sz w:val="24"/>
          <w:szCs w:val="48"/>
        </w:rPr>
        <w:t xml:space="preserve">order </w:t>
      </w:r>
      <w:r w:rsidR="00574C1C">
        <w:rPr>
          <w:rFonts w:ascii="Book Antiqua" w:hAnsi="Book Antiqua" w:cs="Times New Roman"/>
          <w:sz w:val="24"/>
          <w:szCs w:val="48"/>
        </w:rPr>
        <w:t xml:space="preserve">the </w:t>
      </w:r>
      <w:r w:rsidR="00F872D9">
        <w:rPr>
          <w:rFonts w:ascii="Book Antiqua" w:hAnsi="Book Antiqua" w:cs="Times New Roman"/>
          <w:sz w:val="24"/>
          <w:szCs w:val="48"/>
        </w:rPr>
        <w:t>economic order quantity (</w:t>
      </w:r>
      <w:r w:rsidR="005D5F39" w:rsidRPr="00C73CB8">
        <w:rPr>
          <w:rFonts w:ascii="Book Antiqua" w:hAnsi="Book Antiqua" w:cs="Times New Roman"/>
          <w:sz w:val="24"/>
          <w:szCs w:val="48"/>
        </w:rPr>
        <w:t>EOQ</w:t>
      </w:r>
      <w:r w:rsidR="00F872D9">
        <w:rPr>
          <w:rFonts w:ascii="Book Antiqua" w:hAnsi="Book Antiqua" w:cs="Times New Roman"/>
          <w:sz w:val="24"/>
          <w:szCs w:val="48"/>
        </w:rPr>
        <w:t>)</w:t>
      </w:r>
      <w:r w:rsidR="005D5F39" w:rsidRPr="00C73CB8">
        <w:rPr>
          <w:rFonts w:ascii="Book Antiqua" w:hAnsi="Book Antiqua" w:cs="Times New Roman"/>
          <w:sz w:val="24"/>
          <w:szCs w:val="48"/>
        </w:rPr>
        <w:t>.</w:t>
      </w:r>
      <w:r w:rsidR="00C73CB8" w:rsidRPr="00C73CB8">
        <w:rPr>
          <w:rFonts w:ascii="Book Antiqua" w:hAnsi="Book Antiqua" w:cs="Times New Roman"/>
          <w:sz w:val="24"/>
          <w:szCs w:val="48"/>
        </w:rPr>
        <w:t xml:space="preserve"> </w:t>
      </w:r>
      <w:r w:rsidR="00F13A9C">
        <w:rPr>
          <w:rFonts w:ascii="Book Antiqua" w:hAnsi="Book Antiqua" w:cs="Times New Roman"/>
          <w:sz w:val="24"/>
          <w:szCs w:val="48"/>
        </w:rPr>
        <w:t>Similarly</w:t>
      </w:r>
      <w:r w:rsidR="00775737">
        <w:rPr>
          <w:rFonts w:ascii="Book Antiqua" w:hAnsi="Book Antiqua" w:cs="Times New Roman"/>
          <w:sz w:val="24"/>
          <w:szCs w:val="48"/>
        </w:rPr>
        <w:t>, w</w:t>
      </w:r>
      <w:r w:rsidR="005D5F39" w:rsidRPr="00C73CB8">
        <w:rPr>
          <w:rFonts w:ascii="Book Antiqua" w:hAnsi="Book Antiqua" w:cs="Times New Roman"/>
          <w:sz w:val="24"/>
          <w:szCs w:val="48"/>
        </w:rPr>
        <w:t>hen there is a price discount we may order EOQ, or we may order more than EOQ.</w:t>
      </w:r>
      <w:r w:rsidR="00C73CB8" w:rsidRPr="00C73CB8">
        <w:rPr>
          <w:rFonts w:ascii="Book Antiqua" w:hAnsi="Book Antiqua" w:cs="Times New Roman"/>
          <w:sz w:val="24"/>
          <w:szCs w:val="48"/>
        </w:rPr>
        <w:t xml:space="preserve"> </w:t>
      </w:r>
      <w:r>
        <w:rPr>
          <w:rFonts w:ascii="Book Antiqua" w:hAnsi="Book Antiqua" w:cs="Times New Roman"/>
          <w:sz w:val="24"/>
          <w:szCs w:val="48"/>
        </w:rPr>
        <w:t xml:space="preserve">As long as cost is our main concern, we never order less than EOQ; however, if we are concerned with flow time rather than production cost, we may order less than EOQ. Why? In the previous chapter, </w:t>
      </w:r>
      <w:r w:rsidRPr="00C73CB8">
        <w:rPr>
          <w:rFonts w:ascii="Book Antiqua" w:hAnsi="Book Antiqua" w:cs="Times New Roman"/>
          <w:sz w:val="24"/>
          <w:szCs w:val="48"/>
        </w:rPr>
        <w:t>we addressed how much to order</w:t>
      </w:r>
      <w:r>
        <w:rPr>
          <w:rFonts w:ascii="Book Antiqua" w:hAnsi="Book Antiqua" w:cs="Times New Roman"/>
          <w:sz w:val="24"/>
          <w:szCs w:val="48"/>
        </w:rPr>
        <w:t>, and now we are interested in determining when to order.</w:t>
      </w:r>
      <w:r w:rsidRPr="00CE306E">
        <w:rPr>
          <w:rFonts w:ascii="Book Antiqua" w:hAnsi="Book Antiqua" w:cs="Times New Roman"/>
          <w:sz w:val="24"/>
          <w:szCs w:val="48"/>
        </w:rPr>
        <w:t xml:space="preserve"> </w:t>
      </w:r>
      <w:r>
        <w:rPr>
          <w:rFonts w:ascii="Book Antiqua" w:hAnsi="Book Antiqua" w:cs="Times New Roman"/>
          <w:sz w:val="24"/>
          <w:szCs w:val="48"/>
        </w:rPr>
        <w:t>W</w:t>
      </w:r>
      <w:r w:rsidRPr="00C73CB8">
        <w:rPr>
          <w:rFonts w:ascii="Book Antiqua" w:hAnsi="Book Antiqua" w:cs="Times New Roman"/>
          <w:sz w:val="24"/>
          <w:szCs w:val="48"/>
        </w:rPr>
        <w:t xml:space="preserve">hen there is a periodic inventory system we always order at the start of the period, </w:t>
      </w:r>
      <w:r>
        <w:rPr>
          <w:rFonts w:ascii="Book Antiqua" w:hAnsi="Book Antiqua" w:cs="Times New Roman"/>
          <w:sz w:val="24"/>
          <w:szCs w:val="48"/>
        </w:rPr>
        <w:t>e.g. start (or end) of every week, sta</w:t>
      </w:r>
      <w:r w:rsidR="006127E3">
        <w:rPr>
          <w:rFonts w:ascii="Book Antiqua" w:hAnsi="Book Antiqua" w:cs="Times New Roman"/>
          <w:sz w:val="24"/>
          <w:szCs w:val="48"/>
        </w:rPr>
        <w:t>rt (or end) of every month.</w:t>
      </w:r>
      <w:r>
        <w:rPr>
          <w:rFonts w:ascii="Book Antiqua" w:hAnsi="Book Antiqua" w:cs="Times New Roman"/>
          <w:sz w:val="24"/>
          <w:szCs w:val="48"/>
        </w:rPr>
        <w:t xml:space="preserve"> However, in </w:t>
      </w:r>
      <w:r w:rsidRPr="00C73CB8">
        <w:rPr>
          <w:rFonts w:ascii="Book Antiqua" w:hAnsi="Book Antiqua" w:cs="Times New Roman"/>
          <w:sz w:val="24"/>
          <w:szCs w:val="48"/>
        </w:rPr>
        <w:t xml:space="preserve">perpetual </w:t>
      </w:r>
      <w:r>
        <w:rPr>
          <w:rFonts w:ascii="Book Antiqua" w:hAnsi="Book Antiqua" w:cs="Times New Roman"/>
          <w:sz w:val="24"/>
          <w:szCs w:val="48"/>
        </w:rPr>
        <w:t xml:space="preserve">(as opposed to periodic) </w:t>
      </w:r>
      <w:r w:rsidRPr="00C73CB8">
        <w:rPr>
          <w:rFonts w:ascii="Book Antiqua" w:hAnsi="Book Antiqua" w:cs="Times New Roman"/>
          <w:sz w:val="24"/>
          <w:szCs w:val="48"/>
        </w:rPr>
        <w:t xml:space="preserve">inventory system, reorder point is defined </w:t>
      </w:r>
      <w:r>
        <w:rPr>
          <w:rFonts w:ascii="Book Antiqua" w:hAnsi="Book Antiqua" w:cs="Times New Roman"/>
          <w:sz w:val="24"/>
          <w:szCs w:val="48"/>
        </w:rPr>
        <w:t>in terms of quantity, not in terms of time. Instead of ordering whenever the end of the peri</w:t>
      </w:r>
      <w:r w:rsidR="006127E3">
        <w:rPr>
          <w:rFonts w:ascii="Book Antiqua" w:hAnsi="Book Antiqua" w:cs="Times New Roman"/>
          <w:sz w:val="24"/>
          <w:szCs w:val="48"/>
        </w:rPr>
        <w:t>od is reached, we order when</w:t>
      </w:r>
      <w:r>
        <w:rPr>
          <w:rFonts w:ascii="Book Antiqua" w:hAnsi="Book Antiqua" w:cs="Times New Roman"/>
          <w:sz w:val="24"/>
          <w:szCs w:val="48"/>
        </w:rPr>
        <w:t xml:space="preserve"> inventory on</w:t>
      </w:r>
      <w:r w:rsidR="006127E3">
        <w:rPr>
          <w:rFonts w:ascii="Book Antiqua" w:hAnsi="Book Antiqua" w:cs="Times New Roman"/>
          <w:sz w:val="24"/>
          <w:szCs w:val="48"/>
        </w:rPr>
        <w:t xml:space="preserve"> hand reaches a specific level. This</w:t>
      </w:r>
      <w:r>
        <w:rPr>
          <w:rFonts w:ascii="Book Antiqua" w:hAnsi="Book Antiqua" w:cs="Times New Roman"/>
          <w:sz w:val="24"/>
          <w:szCs w:val="48"/>
        </w:rPr>
        <w:t xml:space="preserve"> define</w:t>
      </w:r>
      <w:r w:rsidR="006127E3">
        <w:rPr>
          <w:rFonts w:ascii="Book Antiqua" w:hAnsi="Book Antiqua" w:cs="Times New Roman"/>
          <w:sz w:val="24"/>
          <w:szCs w:val="48"/>
        </w:rPr>
        <w:t>s the Re-Order-Point</w:t>
      </w:r>
      <w:r w:rsidR="00574C1C">
        <w:rPr>
          <w:rFonts w:ascii="Book Antiqua" w:hAnsi="Book Antiqua" w:cs="Times New Roman"/>
          <w:sz w:val="24"/>
          <w:szCs w:val="48"/>
        </w:rPr>
        <w:t xml:space="preserve"> </w:t>
      </w:r>
      <w:r w:rsidR="006127E3">
        <w:rPr>
          <w:rFonts w:ascii="Book Antiqua" w:hAnsi="Book Antiqua" w:cs="Times New Roman"/>
          <w:sz w:val="24"/>
          <w:szCs w:val="48"/>
        </w:rPr>
        <w:t>(</w:t>
      </w:r>
      <w:r>
        <w:rPr>
          <w:rFonts w:ascii="Book Antiqua" w:hAnsi="Book Antiqua" w:cs="Times New Roman"/>
          <w:sz w:val="24"/>
          <w:szCs w:val="48"/>
        </w:rPr>
        <w:t>ROP). In the previous chapter</w:t>
      </w:r>
      <w:r w:rsidR="00574C1C">
        <w:rPr>
          <w:rFonts w:ascii="Book Antiqua" w:hAnsi="Book Antiqua" w:cs="Times New Roman"/>
          <w:sz w:val="24"/>
          <w:szCs w:val="48"/>
        </w:rPr>
        <w:t>,</w:t>
      </w:r>
      <w:r>
        <w:rPr>
          <w:rFonts w:ascii="Book Antiqua" w:hAnsi="Book Antiqua" w:cs="Times New Roman"/>
          <w:sz w:val="24"/>
          <w:szCs w:val="48"/>
        </w:rPr>
        <w:t xml:space="preserve"> we discussed how much to order (EOQ), in this chapte</w:t>
      </w:r>
      <w:r w:rsidR="006127E3">
        <w:rPr>
          <w:rFonts w:ascii="Book Antiqua" w:hAnsi="Book Antiqua" w:cs="Times New Roman"/>
          <w:sz w:val="24"/>
          <w:szCs w:val="48"/>
        </w:rPr>
        <w:t>r we discuss when to order (ROP).</w:t>
      </w:r>
    </w:p>
    <w:p w14:paraId="13FBB55D" w14:textId="77777777" w:rsidR="005D5F39" w:rsidRPr="00C73CB8" w:rsidRDefault="005D5F39" w:rsidP="00EC7AC6">
      <w:pPr>
        <w:spacing w:after="0" w:line="240" w:lineRule="auto"/>
        <w:jc w:val="both"/>
        <w:rPr>
          <w:rFonts w:ascii="Book Antiqua" w:hAnsi="Book Antiqua" w:cs="Times New Roman"/>
          <w:sz w:val="24"/>
          <w:szCs w:val="48"/>
        </w:rPr>
      </w:pPr>
    </w:p>
    <w:p w14:paraId="3A696CE1" w14:textId="4A073FA4" w:rsidR="005D5F39" w:rsidRPr="00C73CB8" w:rsidRDefault="006567CC" w:rsidP="00EC7AC6">
      <w:pPr>
        <w:spacing w:after="0" w:line="240" w:lineRule="auto"/>
        <w:jc w:val="both"/>
        <w:rPr>
          <w:rFonts w:ascii="Book Antiqua" w:hAnsi="Book Antiqua" w:cs="Times New Roman"/>
          <w:sz w:val="24"/>
          <w:szCs w:val="48"/>
        </w:rPr>
      </w:pPr>
      <w:r>
        <w:rPr>
          <w:rFonts w:ascii="Book Antiqua" w:hAnsi="Book Antiqua" w:cs="Times New Roman"/>
          <w:sz w:val="24"/>
          <w:szCs w:val="48"/>
        </w:rPr>
        <w:t xml:space="preserve">In a </w:t>
      </w:r>
      <w:r w:rsidR="005D5F39" w:rsidRPr="00C73CB8">
        <w:rPr>
          <w:rFonts w:ascii="Book Antiqua" w:hAnsi="Book Antiqua" w:cs="Times New Roman"/>
          <w:sz w:val="24"/>
          <w:szCs w:val="48"/>
        </w:rPr>
        <w:t>periodic inventory system,</w:t>
      </w:r>
      <w:r>
        <w:rPr>
          <w:rFonts w:ascii="Book Antiqua" w:hAnsi="Book Antiqua" w:cs="Times New Roman"/>
          <w:sz w:val="24"/>
          <w:szCs w:val="48"/>
        </w:rPr>
        <w:t xml:space="preserve"> ROP is the start</w:t>
      </w:r>
      <w:r w:rsidR="00574C1C">
        <w:rPr>
          <w:rFonts w:ascii="Book Antiqua" w:hAnsi="Book Antiqua" w:cs="Times New Roman"/>
          <w:sz w:val="24"/>
          <w:szCs w:val="48"/>
        </w:rPr>
        <w:t xml:space="preserve"> </w:t>
      </w:r>
      <w:r w:rsidR="006127E3">
        <w:rPr>
          <w:rFonts w:ascii="Book Antiqua" w:hAnsi="Book Antiqua" w:cs="Times New Roman"/>
          <w:sz w:val="24"/>
          <w:szCs w:val="48"/>
        </w:rPr>
        <w:t>(or end)</w:t>
      </w:r>
      <w:r>
        <w:rPr>
          <w:rFonts w:ascii="Book Antiqua" w:hAnsi="Book Antiqua" w:cs="Times New Roman"/>
          <w:sz w:val="24"/>
          <w:szCs w:val="48"/>
        </w:rPr>
        <w:t xml:space="preserve"> of the period. However,</w:t>
      </w:r>
      <w:r w:rsidR="005D5F39" w:rsidRPr="00C73CB8">
        <w:rPr>
          <w:rFonts w:ascii="Book Antiqua" w:hAnsi="Book Antiqua" w:cs="Times New Roman"/>
          <w:sz w:val="24"/>
          <w:szCs w:val="48"/>
        </w:rPr>
        <w:t xml:space="preserve"> in </w:t>
      </w:r>
      <w:r>
        <w:rPr>
          <w:rFonts w:ascii="Book Antiqua" w:hAnsi="Book Antiqua" w:cs="Times New Roman"/>
          <w:sz w:val="24"/>
          <w:szCs w:val="48"/>
        </w:rPr>
        <w:t xml:space="preserve">a </w:t>
      </w:r>
      <w:r w:rsidR="005D5F39" w:rsidRPr="00C73CB8">
        <w:rPr>
          <w:rFonts w:ascii="Book Antiqua" w:hAnsi="Book Antiqua" w:cs="Times New Roman"/>
          <w:sz w:val="24"/>
          <w:szCs w:val="48"/>
        </w:rPr>
        <w:t xml:space="preserve">perpetual inventory system or </w:t>
      </w:r>
      <w:r w:rsidR="0080022A" w:rsidRPr="00C73CB8">
        <w:rPr>
          <w:rFonts w:ascii="Book Antiqua" w:hAnsi="Book Antiqua" w:cs="Times New Roman"/>
          <w:sz w:val="24"/>
          <w:szCs w:val="48"/>
        </w:rPr>
        <w:t xml:space="preserve">in </w:t>
      </w:r>
      <w:r w:rsidR="005D5F39" w:rsidRPr="00C73CB8">
        <w:rPr>
          <w:rFonts w:ascii="Book Antiqua" w:hAnsi="Book Antiqua" w:cs="Times New Roman"/>
          <w:sz w:val="24"/>
          <w:szCs w:val="48"/>
        </w:rPr>
        <w:t xml:space="preserve">continuous </w:t>
      </w:r>
      <w:r w:rsidR="0080022A" w:rsidRPr="00C73CB8">
        <w:rPr>
          <w:rFonts w:ascii="Book Antiqua" w:hAnsi="Book Antiqua" w:cs="Times New Roman"/>
          <w:sz w:val="24"/>
          <w:szCs w:val="48"/>
        </w:rPr>
        <w:t xml:space="preserve">reviewing </w:t>
      </w:r>
      <w:r w:rsidR="005D5F39" w:rsidRPr="00C73CB8">
        <w:rPr>
          <w:rFonts w:ascii="Book Antiqua" w:hAnsi="Book Antiqua" w:cs="Times New Roman"/>
          <w:sz w:val="24"/>
          <w:szCs w:val="48"/>
        </w:rPr>
        <w:t>inventory system, reorder point is when inventory on hand drops to a predetermined quantity.</w:t>
      </w:r>
      <w:r w:rsidR="00C73CB8" w:rsidRPr="00C73CB8">
        <w:rPr>
          <w:rFonts w:ascii="Book Antiqua" w:hAnsi="Book Antiqua" w:cs="Times New Roman"/>
          <w:sz w:val="24"/>
          <w:szCs w:val="48"/>
        </w:rPr>
        <w:t xml:space="preserve"> </w:t>
      </w:r>
      <w:r w:rsidR="00F13A9C">
        <w:rPr>
          <w:rFonts w:ascii="Book Antiqua" w:hAnsi="Book Antiqua" w:cs="Times New Roman"/>
          <w:sz w:val="24"/>
          <w:szCs w:val="48"/>
        </w:rPr>
        <w:t xml:space="preserve">In </w:t>
      </w:r>
      <w:r w:rsidR="00D4235F">
        <w:rPr>
          <w:rFonts w:ascii="Book Antiqua" w:hAnsi="Book Antiqua" w:cs="Times New Roman"/>
          <w:sz w:val="24"/>
          <w:szCs w:val="48"/>
        </w:rPr>
        <w:t xml:space="preserve">the </w:t>
      </w:r>
      <w:r w:rsidR="005D5F39" w:rsidRPr="00C73CB8">
        <w:rPr>
          <w:rFonts w:ascii="Book Antiqua" w:hAnsi="Book Antiqua" w:cs="Times New Roman"/>
          <w:sz w:val="24"/>
          <w:szCs w:val="48"/>
        </w:rPr>
        <w:t>EOQ model</w:t>
      </w:r>
      <w:r w:rsidR="00F13A9C">
        <w:rPr>
          <w:rFonts w:ascii="Book Antiqua" w:hAnsi="Book Antiqua" w:cs="Times New Roman"/>
          <w:sz w:val="24"/>
          <w:szCs w:val="48"/>
        </w:rPr>
        <w:t>,</w:t>
      </w:r>
      <w:r w:rsidR="005D5F39" w:rsidRPr="00C73CB8">
        <w:rPr>
          <w:rFonts w:ascii="Book Antiqua" w:hAnsi="Book Antiqua" w:cs="Times New Roman"/>
          <w:sz w:val="24"/>
          <w:szCs w:val="48"/>
        </w:rPr>
        <w:t xml:space="preserve"> we assume that </w:t>
      </w:r>
      <w:r w:rsidR="006127E3">
        <w:rPr>
          <w:rFonts w:ascii="Book Antiqua" w:hAnsi="Book Antiqua" w:cs="Times New Roman"/>
          <w:sz w:val="24"/>
          <w:szCs w:val="48"/>
        </w:rPr>
        <w:t xml:space="preserve">there is no variation in demand, </w:t>
      </w:r>
      <w:r w:rsidR="00574C1C">
        <w:rPr>
          <w:rFonts w:ascii="Book Antiqua" w:hAnsi="Book Antiqua" w:cs="Times New Roman"/>
          <w:sz w:val="24"/>
          <w:szCs w:val="48"/>
        </w:rPr>
        <w:t>i.e.</w:t>
      </w:r>
      <w:r w:rsidR="00C73CB8" w:rsidRPr="00C73CB8">
        <w:rPr>
          <w:rFonts w:ascii="Book Antiqua" w:hAnsi="Book Antiqua" w:cs="Times New Roman"/>
          <w:sz w:val="24"/>
          <w:szCs w:val="48"/>
        </w:rPr>
        <w:t xml:space="preserve"> </w:t>
      </w:r>
      <w:r w:rsidR="006127E3">
        <w:rPr>
          <w:rFonts w:ascii="Book Antiqua" w:hAnsi="Book Antiqua" w:cs="Times New Roman"/>
          <w:sz w:val="24"/>
          <w:szCs w:val="48"/>
        </w:rPr>
        <w:t>d</w:t>
      </w:r>
      <w:r w:rsidR="005D5F39" w:rsidRPr="00C73CB8">
        <w:rPr>
          <w:rFonts w:ascii="Book Antiqua" w:hAnsi="Book Antiqua" w:cs="Times New Roman"/>
          <w:sz w:val="24"/>
          <w:szCs w:val="48"/>
        </w:rPr>
        <w:t>emand is known, constant, and</w:t>
      </w:r>
      <w:r w:rsidR="0080022A" w:rsidRPr="00C73CB8">
        <w:rPr>
          <w:rFonts w:ascii="Book Antiqua" w:hAnsi="Book Antiqua" w:cs="Times New Roman"/>
          <w:sz w:val="24"/>
          <w:szCs w:val="48"/>
        </w:rPr>
        <w:t xml:space="preserve"> it</w:t>
      </w:r>
      <w:r w:rsidR="005D5F39" w:rsidRPr="00C73CB8">
        <w:rPr>
          <w:rFonts w:ascii="Book Antiqua" w:hAnsi="Book Antiqua" w:cs="Times New Roman"/>
          <w:sz w:val="24"/>
          <w:szCs w:val="48"/>
        </w:rPr>
        <w:t xml:space="preserve"> will remain constant.</w:t>
      </w:r>
      <w:r w:rsidR="00C73CB8" w:rsidRPr="00C73CB8">
        <w:rPr>
          <w:rFonts w:ascii="Book Antiqua" w:hAnsi="Book Antiqua" w:cs="Times New Roman"/>
          <w:sz w:val="24"/>
          <w:szCs w:val="48"/>
        </w:rPr>
        <w:t xml:space="preserve"> </w:t>
      </w:r>
      <w:r>
        <w:rPr>
          <w:rFonts w:ascii="Book Antiqua" w:hAnsi="Book Antiqua" w:cs="Times New Roman"/>
          <w:sz w:val="24"/>
          <w:szCs w:val="48"/>
        </w:rPr>
        <w:t>If there was</w:t>
      </w:r>
      <w:r w:rsidR="005D5F39" w:rsidRPr="00C73CB8">
        <w:rPr>
          <w:rFonts w:ascii="Book Antiqua" w:hAnsi="Book Antiqua" w:cs="Times New Roman"/>
          <w:sz w:val="24"/>
          <w:szCs w:val="48"/>
        </w:rPr>
        <w:t xml:space="preserve"> no var</w:t>
      </w:r>
      <w:r>
        <w:rPr>
          <w:rFonts w:ascii="Book Antiqua" w:hAnsi="Book Antiqua" w:cs="Times New Roman"/>
          <w:sz w:val="24"/>
          <w:szCs w:val="48"/>
        </w:rPr>
        <w:t>i</w:t>
      </w:r>
      <w:r w:rsidRPr="00F13A9C">
        <w:rPr>
          <w:rFonts w:ascii="Book Antiqua" w:hAnsi="Book Antiqua" w:cs="Times New Roman"/>
          <w:sz w:val="24"/>
          <w:szCs w:val="48"/>
        </w:rPr>
        <w:t xml:space="preserve">ation in demand and demand was solely </w:t>
      </w:r>
      <w:r w:rsidR="005D5F39" w:rsidRPr="00F13A9C">
        <w:rPr>
          <w:rFonts w:ascii="Book Antiqua" w:hAnsi="Book Antiqua" w:cs="Times New Roman"/>
          <w:sz w:val="24"/>
          <w:szCs w:val="48"/>
        </w:rPr>
        <w:t>constant, then ROP is when inventory on hand is equa</w:t>
      </w:r>
      <w:r w:rsidR="00D4235F" w:rsidRPr="00F13A9C">
        <w:rPr>
          <w:rFonts w:ascii="Book Antiqua" w:hAnsi="Book Antiqua" w:cs="Times New Roman"/>
          <w:sz w:val="24"/>
          <w:szCs w:val="48"/>
        </w:rPr>
        <w:t xml:space="preserve">l to average demand during </w:t>
      </w:r>
      <w:r w:rsidR="00E0755A" w:rsidRPr="00F13A9C">
        <w:rPr>
          <w:rFonts w:ascii="Book Antiqua" w:hAnsi="Book Antiqua" w:cs="Times New Roman"/>
          <w:sz w:val="24"/>
          <w:szCs w:val="48"/>
        </w:rPr>
        <w:t>lead-time</w:t>
      </w:r>
      <w:r w:rsidR="005D5F39" w:rsidRPr="00F13A9C">
        <w:rPr>
          <w:rFonts w:ascii="Book Antiqua" w:hAnsi="Book Antiqua" w:cs="Times New Roman"/>
          <w:sz w:val="24"/>
          <w:szCs w:val="48"/>
        </w:rPr>
        <w:t>.</w:t>
      </w:r>
      <w:r w:rsidR="00C73CB8" w:rsidRPr="00F13A9C">
        <w:rPr>
          <w:rFonts w:ascii="Book Antiqua" w:hAnsi="Book Antiqua" w:cs="Times New Roman"/>
          <w:sz w:val="24"/>
          <w:szCs w:val="48"/>
        </w:rPr>
        <w:t xml:space="preserve"> </w:t>
      </w:r>
      <w:r w:rsidR="00D4235F" w:rsidRPr="00F13A9C">
        <w:rPr>
          <w:rFonts w:ascii="Book Antiqua" w:hAnsi="Book Antiqua" w:cs="Times New Roman"/>
          <w:sz w:val="24"/>
          <w:szCs w:val="48"/>
        </w:rPr>
        <w:t>I</w:t>
      </w:r>
      <w:r w:rsidR="005D5F39" w:rsidRPr="00F13A9C">
        <w:rPr>
          <w:rFonts w:ascii="Book Antiqua" w:hAnsi="Book Antiqua" w:cs="Times New Roman"/>
          <w:sz w:val="24"/>
          <w:szCs w:val="48"/>
        </w:rPr>
        <w:t>f de</w:t>
      </w:r>
      <w:r w:rsidR="00D4235F" w:rsidRPr="00F13A9C">
        <w:rPr>
          <w:rFonts w:ascii="Book Antiqua" w:hAnsi="Book Antiqua" w:cs="Times New Roman"/>
          <w:sz w:val="24"/>
          <w:szCs w:val="48"/>
        </w:rPr>
        <w:t>mand is constant, then demand will always be a specific number. Th</w:t>
      </w:r>
      <w:r w:rsidR="005D5F39" w:rsidRPr="00F13A9C">
        <w:rPr>
          <w:rFonts w:ascii="Book Antiqua" w:hAnsi="Book Antiqua" w:cs="Times New Roman"/>
          <w:sz w:val="24"/>
          <w:szCs w:val="48"/>
        </w:rPr>
        <w:t xml:space="preserve">erefore, average demand during </w:t>
      </w:r>
      <w:r w:rsidR="00E0755A" w:rsidRPr="00F13A9C">
        <w:rPr>
          <w:rFonts w:ascii="Book Antiqua" w:hAnsi="Book Antiqua" w:cs="Times New Roman"/>
          <w:sz w:val="24"/>
          <w:szCs w:val="48"/>
        </w:rPr>
        <w:t>lead-time</w:t>
      </w:r>
      <w:r w:rsidR="005D5F39" w:rsidRPr="00F13A9C">
        <w:rPr>
          <w:rFonts w:ascii="Book Antiqua" w:hAnsi="Book Antiqua" w:cs="Times New Roman"/>
          <w:sz w:val="24"/>
          <w:szCs w:val="48"/>
        </w:rPr>
        <w:t xml:space="preserve"> is equal to </w:t>
      </w:r>
      <w:r w:rsidR="00F13A9C">
        <w:rPr>
          <w:rFonts w:ascii="Book Antiqua" w:hAnsi="Book Antiqua" w:cs="Times New Roman"/>
          <w:sz w:val="24"/>
          <w:szCs w:val="48"/>
        </w:rPr>
        <w:t xml:space="preserve">actual </w:t>
      </w:r>
      <w:r w:rsidR="005D5F39" w:rsidRPr="00F13A9C">
        <w:rPr>
          <w:rFonts w:ascii="Book Antiqua" w:hAnsi="Book Antiqua" w:cs="Times New Roman"/>
          <w:sz w:val="24"/>
          <w:szCs w:val="48"/>
        </w:rPr>
        <w:t xml:space="preserve">demand during </w:t>
      </w:r>
      <w:r w:rsidR="00E0755A" w:rsidRPr="00F13A9C">
        <w:rPr>
          <w:rFonts w:ascii="Book Antiqua" w:hAnsi="Book Antiqua" w:cs="Times New Roman"/>
          <w:sz w:val="24"/>
          <w:szCs w:val="48"/>
        </w:rPr>
        <w:t>lead-time</w:t>
      </w:r>
      <w:r w:rsidR="005D5F39" w:rsidRPr="00F13A9C">
        <w:rPr>
          <w:rFonts w:ascii="Book Antiqua" w:hAnsi="Book Antiqua" w:cs="Times New Roman"/>
          <w:sz w:val="24"/>
          <w:szCs w:val="48"/>
        </w:rPr>
        <w:t>.</w:t>
      </w:r>
      <w:r w:rsidR="00C73CB8" w:rsidRPr="00F13A9C">
        <w:rPr>
          <w:rFonts w:ascii="Book Antiqua" w:hAnsi="Book Antiqua" w:cs="Times New Roman"/>
          <w:sz w:val="24"/>
          <w:szCs w:val="48"/>
        </w:rPr>
        <w:t xml:space="preserve"> </w:t>
      </w:r>
      <w:r w:rsidR="00D4235F" w:rsidRPr="00F13A9C">
        <w:rPr>
          <w:rFonts w:ascii="Book Antiqua" w:hAnsi="Book Antiqua" w:cs="Times New Roman"/>
          <w:sz w:val="24"/>
          <w:szCs w:val="48"/>
        </w:rPr>
        <w:t>In</w:t>
      </w:r>
      <w:r w:rsidR="00D4235F">
        <w:rPr>
          <w:rFonts w:ascii="Book Antiqua" w:hAnsi="Book Antiqua" w:cs="Times New Roman"/>
          <w:sz w:val="24"/>
          <w:szCs w:val="48"/>
        </w:rPr>
        <w:t xml:space="preserve"> contrast, if </w:t>
      </w:r>
      <w:r w:rsidR="005D5F39" w:rsidRPr="00C73CB8">
        <w:rPr>
          <w:rFonts w:ascii="Book Antiqua" w:hAnsi="Book Antiqua" w:cs="Times New Roman"/>
          <w:sz w:val="24"/>
          <w:szCs w:val="48"/>
        </w:rPr>
        <w:t xml:space="preserve">demand is </w:t>
      </w:r>
      <w:r w:rsidR="00D4235F">
        <w:rPr>
          <w:rFonts w:ascii="Book Antiqua" w:hAnsi="Book Antiqua" w:cs="Times New Roman"/>
          <w:sz w:val="24"/>
          <w:szCs w:val="48"/>
        </w:rPr>
        <w:t xml:space="preserve">a </w:t>
      </w:r>
      <w:r w:rsidR="005D5F39" w:rsidRPr="00C73CB8">
        <w:rPr>
          <w:rFonts w:ascii="Book Antiqua" w:hAnsi="Book Antiqua" w:cs="Times New Roman"/>
          <w:sz w:val="24"/>
          <w:szCs w:val="48"/>
        </w:rPr>
        <w:t xml:space="preserve">variable, average demand during </w:t>
      </w:r>
      <w:r w:rsidR="00E0755A" w:rsidRPr="00C73CB8">
        <w:rPr>
          <w:rFonts w:ascii="Book Antiqua" w:hAnsi="Book Antiqua" w:cs="Times New Roman"/>
          <w:sz w:val="24"/>
          <w:szCs w:val="48"/>
        </w:rPr>
        <w:t>lead-time</w:t>
      </w:r>
      <w:r w:rsidR="005D5F39" w:rsidRPr="00C73CB8">
        <w:rPr>
          <w:rFonts w:ascii="Book Antiqua" w:hAnsi="Book Antiqua" w:cs="Times New Roman"/>
          <w:sz w:val="24"/>
          <w:szCs w:val="48"/>
        </w:rPr>
        <w:t xml:space="preserve"> differs from actual demand during the lead time.</w:t>
      </w:r>
      <w:r w:rsidR="00C73CB8" w:rsidRPr="00C73CB8">
        <w:rPr>
          <w:rFonts w:ascii="Book Antiqua" w:hAnsi="Book Antiqua" w:cs="Times New Roman"/>
          <w:sz w:val="24"/>
          <w:szCs w:val="48"/>
        </w:rPr>
        <w:t xml:space="preserve"> </w:t>
      </w:r>
      <w:r w:rsidR="00D4235F">
        <w:rPr>
          <w:rFonts w:ascii="Book Antiqua" w:hAnsi="Book Antiqua" w:cs="Times New Roman"/>
          <w:sz w:val="24"/>
          <w:szCs w:val="48"/>
        </w:rPr>
        <w:t>But if the demand is constant with no variation</w:t>
      </w:r>
      <w:r w:rsidR="005D5F39" w:rsidRPr="00C73CB8">
        <w:rPr>
          <w:rFonts w:ascii="Book Antiqua" w:hAnsi="Book Antiqua" w:cs="Times New Roman"/>
          <w:sz w:val="24"/>
          <w:szCs w:val="48"/>
        </w:rPr>
        <w:t xml:space="preserve">, demand during </w:t>
      </w:r>
      <w:r w:rsidR="00E0755A" w:rsidRPr="00C73CB8">
        <w:rPr>
          <w:rFonts w:ascii="Book Antiqua" w:hAnsi="Book Antiqua" w:cs="Times New Roman"/>
          <w:sz w:val="24"/>
          <w:szCs w:val="48"/>
        </w:rPr>
        <w:t>lead-time</w:t>
      </w:r>
      <w:r w:rsidR="005D5F39" w:rsidRPr="00C73CB8">
        <w:rPr>
          <w:rFonts w:ascii="Book Antiqua" w:hAnsi="Book Antiqua" w:cs="Times New Roman"/>
          <w:sz w:val="24"/>
          <w:szCs w:val="48"/>
        </w:rPr>
        <w:t xml:space="preserve"> is average demand during the </w:t>
      </w:r>
      <w:r w:rsidR="00E0755A" w:rsidRPr="00C73CB8">
        <w:rPr>
          <w:rFonts w:ascii="Book Antiqua" w:hAnsi="Book Antiqua" w:cs="Times New Roman"/>
          <w:sz w:val="24"/>
          <w:szCs w:val="48"/>
        </w:rPr>
        <w:t>lead-time</w:t>
      </w:r>
      <w:r w:rsidR="005D5F39" w:rsidRPr="00C73CB8">
        <w:rPr>
          <w:rFonts w:ascii="Book Antiqua" w:hAnsi="Book Antiqua" w:cs="Times New Roman"/>
          <w:sz w:val="24"/>
          <w:szCs w:val="48"/>
        </w:rPr>
        <w:t>.</w:t>
      </w:r>
      <w:r w:rsidR="00C73CB8" w:rsidRPr="00C73CB8">
        <w:rPr>
          <w:rFonts w:ascii="Book Antiqua" w:hAnsi="Book Antiqua" w:cs="Times New Roman"/>
          <w:sz w:val="24"/>
          <w:szCs w:val="48"/>
        </w:rPr>
        <w:t xml:space="preserve"> </w:t>
      </w:r>
      <w:r w:rsidR="00D4235F">
        <w:rPr>
          <w:rFonts w:ascii="Book Antiqua" w:hAnsi="Book Antiqua" w:cs="Times New Roman"/>
          <w:sz w:val="24"/>
          <w:szCs w:val="48"/>
        </w:rPr>
        <w:t>R</w:t>
      </w:r>
      <w:r w:rsidR="005D5F39" w:rsidRPr="00C73CB8">
        <w:rPr>
          <w:rFonts w:ascii="Book Antiqua" w:hAnsi="Book Antiqua" w:cs="Times New Roman"/>
          <w:sz w:val="24"/>
          <w:szCs w:val="48"/>
        </w:rPr>
        <w:t xml:space="preserve">eorder point is a point when inventory on hand is equal to demand during </w:t>
      </w:r>
      <w:r w:rsidR="00E0755A" w:rsidRPr="00C73CB8">
        <w:rPr>
          <w:rFonts w:ascii="Book Antiqua" w:hAnsi="Book Antiqua" w:cs="Times New Roman"/>
          <w:sz w:val="24"/>
          <w:szCs w:val="48"/>
        </w:rPr>
        <w:t>lead-time</w:t>
      </w:r>
      <w:r w:rsidR="005D5F39" w:rsidRPr="00C73CB8">
        <w:rPr>
          <w:rFonts w:ascii="Book Antiqua" w:hAnsi="Book Antiqua" w:cs="Times New Roman"/>
          <w:sz w:val="24"/>
          <w:szCs w:val="48"/>
        </w:rPr>
        <w:t>.</w:t>
      </w:r>
    </w:p>
    <w:p w14:paraId="7982C123" w14:textId="77777777" w:rsidR="005D5F39" w:rsidRPr="00C73CB8" w:rsidRDefault="005D5F39" w:rsidP="00EC7AC6">
      <w:pPr>
        <w:spacing w:after="0" w:line="240" w:lineRule="auto"/>
        <w:jc w:val="both"/>
        <w:rPr>
          <w:rFonts w:ascii="Book Antiqua" w:hAnsi="Book Antiqua" w:cs="Times New Roman"/>
          <w:sz w:val="24"/>
          <w:szCs w:val="48"/>
        </w:rPr>
      </w:pPr>
    </w:p>
    <w:p w14:paraId="28384DE8" w14:textId="6ECF6BEE" w:rsidR="005D5F39" w:rsidRDefault="00E0755A" w:rsidP="00EC7AC6">
      <w:pPr>
        <w:spacing w:after="0" w:line="240" w:lineRule="auto"/>
        <w:jc w:val="both"/>
        <w:rPr>
          <w:rFonts w:ascii="Book Antiqua" w:hAnsi="Book Antiqua" w:cs="Times New Roman"/>
          <w:sz w:val="24"/>
          <w:szCs w:val="48"/>
        </w:rPr>
      </w:pPr>
      <w:r w:rsidRPr="00E0755A">
        <w:rPr>
          <w:rFonts w:ascii="Book Antiqua" w:hAnsi="Book Antiqua" w:cs="Times New Roman"/>
          <w:b/>
          <w:sz w:val="24"/>
          <w:szCs w:val="48"/>
        </w:rPr>
        <w:t>Lead-time</w:t>
      </w:r>
      <w:r w:rsidR="005D5F39" w:rsidRPr="00C73CB8">
        <w:rPr>
          <w:rFonts w:ascii="Book Antiqua" w:hAnsi="Book Antiqua" w:cs="Times New Roman"/>
          <w:sz w:val="24"/>
          <w:szCs w:val="48"/>
        </w:rPr>
        <w:t xml:space="preserve"> is the time interval from</w:t>
      </w:r>
      <w:r>
        <w:rPr>
          <w:rFonts w:ascii="Book Antiqua" w:hAnsi="Book Antiqua" w:cs="Times New Roman"/>
          <w:sz w:val="24"/>
          <w:szCs w:val="48"/>
        </w:rPr>
        <w:t xml:space="preserve"> the moment an</w:t>
      </w:r>
      <w:r w:rsidR="005D5F39" w:rsidRPr="00C73CB8">
        <w:rPr>
          <w:rFonts w:ascii="Book Antiqua" w:hAnsi="Book Antiqua" w:cs="Times New Roman"/>
          <w:sz w:val="24"/>
          <w:szCs w:val="48"/>
        </w:rPr>
        <w:t xml:space="preserve"> </w:t>
      </w:r>
      <w:r>
        <w:rPr>
          <w:rFonts w:ascii="Book Antiqua" w:hAnsi="Book Antiqua" w:cs="Times New Roman"/>
          <w:sz w:val="24"/>
          <w:szCs w:val="48"/>
        </w:rPr>
        <w:t xml:space="preserve">order is placed </w:t>
      </w:r>
      <w:r w:rsidR="005D5F39" w:rsidRPr="00C73CB8">
        <w:rPr>
          <w:rFonts w:ascii="Book Antiqua" w:hAnsi="Book Antiqua" w:cs="Times New Roman"/>
          <w:sz w:val="24"/>
          <w:szCs w:val="48"/>
        </w:rPr>
        <w:t>until</w:t>
      </w:r>
      <w:r>
        <w:rPr>
          <w:rFonts w:ascii="Book Antiqua" w:hAnsi="Book Antiqua" w:cs="Times New Roman"/>
          <w:sz w:val="24"/>
          <w:szCs w:val="48"/>
        </w:rPr>
        <w:t xml:space="preserve"> it is received</w:t>
      </w:r>
      <w:r w:rsidR="005D5F39" w:rsidRPr="00C73CB8">
        <w:rPr>
          <w:rFonts w:ascii="Book Antiqua" w:hAnsi="Book Antiqua" w:cs="Times New Roman"/>
          <w:sz w:val="24"/>
          <w:szCs w:val="48"/>
        </w:rPr>
        <w:t>.</w:t>
      </w:r>
      <w:r w:rsidR="00C73CB8" w:rsidRPr="00C73CB8">
        <w:rPr>
          <w:rFonts w:ascii="Book Antiqua" w:hAnsi="Book Antiqua" w:cs="Times New Roman"/>
          <w:sz w:val="24"/>
          <w:szCs w:val="48"/>
        </w:rPr>
        <w:t xml:space="preserve"> </w:t>
      </w:r>
      <w:r w:rsidR="005D5F39" w:rsidRPr="00C73CB8">
        <w:rPr>
          <w:rFonts w:ascii="Book Antiqua" w:hAnsi="Book Antiqua" w:cs="Times New Roman"/>
          <w:sz w:val="24"/>
          <w:szCs w:val="48"/>
        </w:rPr>
        <w:t xml:space="preserve">If demand is fixed, we know what </w:t>
      </w:r>
      <w:r>
        <w:rPr>
          <w:rFonts w:ascii="Book Antiqua" w:hAnsi="Book Antiqua" w:cs="Times New Roman"/>
          <w:sz w:val="24"/>
          <w:szCs w:val="48"/>
        </w:rPr>
        <w:t xml:space="preserve">actual </w:t>
      </w:r>
      <w:r w:rsidR="005D5F39" w:rsidRPr="00C73CB8">
        <w:rPr>
          <w:rFonts w:ascii="Book Antiqua" w:hAnsi="Book Antiqua" w:cs="Times New Roman"/>
          <w:sz w:val="24"/>
          <w:szCs w:val="48"/>
        </w:rPr>
        <w:t xml:space="preserve">demand </w:t>
      </w:r>
      <w:r>
        <w:rPr>
          <w:rFonts w:ascii="Book Antiqua" w:hAnsi="Book Antiqua" w:cs="Times New Roman"/>
          <w:sz w:val="24"/>
          <w:szCs w:val="48"/>
        </w:rPr>
        <w:t xml:space="preserve">is </w:t>
      </w:r>
      <w:r w:rsidR="005D5F39" w:rsidRPr="00C73CB8">
        <w:rPr>
          <w:rFonts w:ascii="Book Antiqua" w:hAnsi="Book Antiqua" w:cs="Times New Roman"/>
          <w:sz w:val="24"/>
          <w:szCs w:val="48"/>
        </w:rPr>
        <w:t xml:space="preserve">during </w:t>
      </w:r>
      <w:r w:rsidRPr="00C73CB8">
        <w:rPr>
          <w:rFonts w:ascii="Book Antiqua" w:hAnsi="Book Antiqua" w:cs="Times New Roman"/>
          <w:sz w:val="24"/>
          <w:szCs w:val="48"/>
        </w:rPr>
        <w:t>lead-time</w:t>
      </w:r>
      <w:r w:rsidR="005D5F39" w:rsidRPr="00C73CB8">
        <w:rPr>
          <w:rFonts w:ascii="Book Antiqua" w:hAnsi="Book Antiqua" w:cs="Times New Roman"/>
          <w:sz w:val="24"/>
          <w:szCs w:val="48"/>
        </w:rPr>
        <w:t>.</w:t>
      </w:r>
      <w:r>
        <w:rPr>
          <w:rFonts w:ascii="Book Antiqua" w:hAnsi="Book Antiqua" w:cs="Times New Roman"/>
          <w:sz w:val="24"/>
          <w:szCs w:val="48"/>
        </w:rPr>
        <w:t xml:space="preserve"> But if demand is variable, we know average demand during lead-time</w:t>
      </w:r>
      <w:r w:rsidR="006127E3">
        <w:rPr>
          <w:rFonts w:ascii="Book Antiqua" w:hAnsi="Book Antiqua" w:cs="Times New Roman"/>
          <w:sz w:val="24"/>
          <w:szCs w:val="48"/>
        </w:rPr>
        <w:t xml:space="preserve"> and its variance</w:t>
      </w:r>
      <w:r>
        <w:rPr>
          <w:rFonts w:ascii="Book Antiqua" w:hAnsi="Book Antiqua" w:cs="Times New Roman"/>
          <w:sz w:val="24"/>
          <w:szCs w:val="48"/>
        </w:rPr>
        <w:t xml:space="preserve">. </w:t>
      </w:r>
      <w:r w:rsidR="005D5F39" w:rsidRPr="00C73CB8">
        <w:rPr>
          <w:rFonts w:ascii="Book Antiqua" w:hAnsi="Book Antiqua" w:cs="Times New Roman"/>
          <w:sz w:val="24"/>
          <w:szCs w:val="48"/>
        </w:rPr>
        <w:t xml:space="preserve">The greater the variability of demand during </w:t>
      </w:r>
      <w:r w:rsidRPr="00C73CB8">
        <w:rPr>
          <w:rFonts w:ascii="Book Antiqua" w:hAnsi="Book Antiqua" w:cs="Times New Roman"/>
          <w:sz w:val="24"/>
          <w:szCs w:val="48"/>
        </w:rPr>
        <w:t>lead-time</w:t>
      </w:r>
      <w:r w:rsidR="005D5F39" w:rsidRPr="00C73CB8">
        <w:rPr>
          <w:rFonts w:ascii="Book Antiqua" w:hAnsi="Book Antiqua" w:cs="Times New Roman"/>
          <w:sz w:val="24"/>
          <w:szCs w:val="48"/>
        </w:rPr>
        <w:t>, the greater the need for additional inventory.</w:t>
      </w:r>
      <w:r w:rsidR="00C73CB8" w:rsidRPr="00C73CB8">
        <w:rPr>
          <w:rFonts w:ascii="Book Antiqua" w:hAnsi="Book Antiqua" w:cs="Times New Roman"/>
          <w:sz w:val="24"/>
          <w:szCs w:val="48"/>
        </w:rPr>
        <w:t xml:space="preserve"> </w:t>
      </w:r>
      <w:r w:rsidR="005D5F39" w:rsidRPr="00C73CB8">
        <w:rPr>
          <w:rFonts w:ascii="Book Antiqua" w:hAnsi="Book Antiqua" w:cs="Times New Roman"/>
          <w:sz w:val="24"/>
          <w:szCs w:val="48"/>
        </w:rPr>
        <w:t xml:space="preserve">These additional inventories </w:t>
      </w:r>
      <w:r>
        <w:rPr>
          <w:rFonts w:ascii="Book Antiqua" w:hAnsi="Book Antiqua" w:cs="Times New Roman"/>
          <w:sz w:val="24"/>
          <w:szCs w:val="48"/>
        </w:rPr>
        <w:t>help reduce the risk of shortage</w:t>
      </w:r>
      <w:r w:rsidR="00665635">
        <w:rPr>
          <w:rFonts w:ascii="Book Antiqua" w:hAnsi="Book Antiqua" w:cs="Times New Roman"/>
          <w:sz w:val="24"/>
          <w:szCs w:val="48"/>
        </w:rPr>
        <w:t>s</w:t>
      </w:r>
      <w:r>
        <w:rPr>
          <w:rFonts w:ascii="Book Antiqua" w:hAnsi="Book Antiqua" w:cs="Times New Roman"/>
          <w:sz w:val="24"/>
          <w:szCs w:val="48"/>
        </w:rPr>
        <w:t xml:space="preserve">. The additional inventory is known as </w:t>
      </w:r>
      <w:r w:rsidRPr="00E0755A">
        <w:rPr>
          <w:rFonts w:ascii="Book Antiqua" w:hAnsi="Book Antiqua" w:cs="Times New Roman"/>
          <w:b/>
          <w:sz w:val="24"/>
          <w:szCs w:val="48"/>
        </w:rPr>
        <w:t>safety stock</w:t>
      </w:r>
      <w:r>
        <w:rPr>
          <w:rFonts w:ascii="Book Antiqua" w:hAnsi="Book Antiqua" w:cs="Times New Roman"/>
          <w:sz w:val="24"/>
          <w:szCs w:val="48"/>
        </w:rPr>
        <w:t xml:space="preserve">. </w:t>
      </w:r>
      <w:r w:rsidR="005D5F39" w:rsidRPr="00C73CB8">
        <w:rPr>
          <w:rFonts w:ascii="Book Antiqua" w:hAnsi="Book Antiqua" w:cs="Times New Roman"/>
          <w:sz w:val="24"/>
          <w:szCs w:val="48"/>
        </w:rPr>
        <w:t>Therefore, the more variability in the demand during lead ti</w:t>
      </w:r>
      <w:r>
        <w:rPr>
          <w:rFonts w:ascii="Book Antiqua" w:hAnsi="Book Antiqua" w:cs="Times New Roman"/>
          <w:sz w:val="24"/>
          <w:szCs w:val="48"/>
        </w:rPr>
        <w:t>me, the more safety stock that is needed</w:t>
      </w:r>
      <w:r w:rsidR="005D5F39" w:rsidRPr="00C73CB8">
        <w:rPr>
          <w:rFonts w:ascii="Book Antiqua" w:hAnsi="Book Antiqua" w:cs="Times New Roman"/>
          <w:sz w:val="24"/>
          <w:szCs w:val="48"/>
        </w:rPr>
        <w:t>.</w:t>
      </w:r>
      <w:r w:rsidR="00C73CB8" w:rsidRPr="00C73CB8">
        <w:rPr>
          <w:rFonts w:ascii="Book Antiqua" w:hAnsi="Book Antiqua" w:cs="Times New Roman"/>
          <w:sz w:val="24"/>
          <w:szCs w:val="48"/>
        </w:rPr>
        <w:t xml:space="preserve"> </w:t>
      </w:r>
      <w:r w:rsidR="005D5F39" w:rsidRPr="00C73CB8">
        <w:rPr>
          <w:rFonts w:ascii="Book Antiqua" w:hAnsi="Book Antiqua" w:cs="Times New Roman"/>
          <w:sz w:val="24"/>
          <w:szCs w:val="48"/>
        </w:rPr>
        <w:t xml:space="preserve">When variability exists in </w:t>
      </w:r>
      <w:r w:rsidR="0080022A" w:rsidRPr="00C73CB8">
        <w:rPr>
          <w:rFonts w:ascii="Book Antiqua" w:hAnsi="Book Antiqua" w:cs="Times New Roman"/>
          <w:sz w:val="24"/>
          <w:szCs w:val="48"/>
        </w:rPr>
        <w:t xml:space="preserve">the </w:t>
      </w:r>
      <w:r w:rsidR="005D5F39" w:rsidRPr="00C73CB8">
        <w:rPr>
          <w:rFonts w:ascii="Book Antiqua" w:hAnsi="Book Antiqua" w:cs="Times New Roman"/>
          <w:sz w:val="24"/>
          <w:szCs w:val="48"/>
        </w:rPr>
        <w:t xml:space="preserve">demand or </w:t>
      </w:r>
      <w:r w:rsidRPr="00C73CB8">
        <w:rPr>
          <w:rFonts w:ascii="Book Antiqua" w:hAnsi="Book Antiqua" w:cs="Times New Roman"/>
          <w:sz w:val="24"/>
          <w:szCs w:val="48"/>
        </w:rPr>
        <w:t>lead-time</w:t>
      </w:r>
      <w:r w:rsidR="005D5F39" w:rsidRPr="00C73CB8">
        <w:rPr>
          <w:rFonts w:ascii="Book Antiqua" w:hAnsi="Book Antiqua" w:cs="Times New Roman"/>
          <w:sz w:val="24"/>
          <w:szCs w:val="48"/>
        </w:rPr>
        <w:t>, actual demand during lead time will be different than average demand during lead time.</w:t>
      </w:r>
      <w:r w:rsidR="00C73CB8" w:rsidRPr="00C73CB8">
        <w:rPr>
          <w:rFonts w:ascii="Book Antiqua" w:hAnsi="Book Antiqua" w:cs="Times New Roman"/>
          <w:sz w:val="24"/>
          <w:szCs w:val="48"/>
        </w:rPr>
        <w:t xml:space="preserve"> </w:t>
      </w:r>
      <w:r w:rsidR="006127E3" w:rsidRPr="00C73CB8">
        <w:rPr>
          <w:rFonts w:ascii="Book Antiqua" w:hAnsi="Book Antiqua" w:cs="Times New Roman"/>
          <w:sz w:val="24"/>
          <w:szCs w:val="48"/>
        </w:rPr>
        <w:t xml:space="preserve">It may </w:t>
      </w:r>
      <w:r w:rsidR="006127E3">
        <w:rPr>
          <w:rFonts w:ascii="Book Antiqua" w:hAnsi="Book Antiqua" w:cs="Times New Roman"/>
          <w:sz w:val="24"/>
          <w:szCs w:val="48"/>
        </w:rPr>
        <w:t xml:space="preserve">be greater or less than the </w:t>
      </w:r>
      <w:r w:rsidR="006127E3" w:rsidRPr="00C73CB8">
        <w:rPr>
          <w:rFonts w:ascii="Book Antiqua" w:hAnsi="Book Antiqua" w:cs="Times New Roman"/>
          <w:sz w:val="24"/>
          <w:szCs w:val="48"/>
        </w:rPr>
        <w:t xml:space="preserve">average demand during lead time. </w:t>
      </w:r>
      <w:r w:rsidR="006127E3">
        <w:rPr>
          <w:rFonts w:ascii="Book Antiqua" w:hAnsi="Book Antiqua" w:cs="Times New Roman"/>
          <w:sz w:val="24"/>
          <w:szCs w:val="48"/>
        </w:rPr>
        <w:t>However, i</w:t>
      </w:r>
      <w:r w:rsidR="005D5F39" w:rsidRPr="00C73CB8">
        <w:rPr>
          <w:rFonts w:ascii="Book Antiqua" w:hAnsi="Book Antiqua" w:cs="Times New Roman"/>
          <w:sz w:val="24"/>
          <w:szCs w:val="48"/>
        </w:rPr>
        <w:t xml:space="preserve">f there is no variation in demand during the </w:t>
      </w:r>
      <w:r w:rsidRPr="00C73CB8">
        <w:rPr>
          <w:rFonts w:ascii="Book Antiqua" w:hAnsi="Book Antiqua" w:cs="Times New Roman"/>
          <w:sz w:val="24"/>
          <w:szCs w:val="48"/>
        </w:rPr>
        <w:t>lead-time</w:t>
      </w:r>
      <w:r w:rsidR="005D5F39" w:rsidRPr="00C73CB8">
        <w:rPr>
          <w:rFonts w:ascii="Book Antiqua" w:hAnsi="Book Antiqua" w:cs="Times New Roman"/>
          <w:sz w:val="24"/>
          <w:szCs w:val="48"/>
        </w:rPr>
        <w:t xml:space="preserve">, then demand during the </w:t>
      </w:r>
      <w:r w:rsidRPr="00C73CB8">
        <w:rPr>
          <w:rFonts w:ascii="Book Antiqua" w:hAnsi="Book Antiqua" w:cs="Times New Roman"/>
          <w:sz w:val="24"/>
          <w:szCs w:val="48"/>
        </w:rPr>
        <w:t>lead-time</w:t>
      </w:r>
      <w:r w:rsidR="005D5F39" w:rsidRPr="00C73CB8">
        <w:rPr>
          <w:rFonts w:ascii="Book Antiqua" w:hAnsi="Book Antiqua" w:cs="Times New Roman"/>
          <w:sz w:val="24"/>
          <w:szCs w:val="48"/>
        </w:rPr>
        <w:t xml:space="preserve"> is equal to average demand during the </w:t>
      </w:r>
      <w:r w:rsidRPr="00C73CB8">
        <w:rPr>
          <w:rFonts w:ascii="Book Antiqua" w:hAnsi="Book Antiqua" w:cs="Times New Roman"/>
          <w:sz w:val="24"/>
          <w:szCs w:val="48"/>
        </w:rPr>
        <w:t>lead-time</w:t>
      </w:r>
      <w:r>
        <w:rPr>
          <w:rFonts w:ascii="Book Antiqua" w:hAnsi="Book Antiqua" w:cs="Times New Roman"/>
          <w:sz w:val="24"/>
          <w:szCs w:val="48"/>
        </w:rPr>
        <w:t xml:space="preserve">. </w:t>
      </w:r>
    </w:p>
    <w:p w14:paraId="48FE79B4" w14:textId="77777777" w:rsidR="006127E3" w:rsidRPr="00C73CB8" w:rsidRDefault="006127E3" w:rsidP="00EC7AC6">
      <w:pPr>
        <w:spacing w:after="0" w:line="240" w:lineRule="auto"/>
        <w:jc w:val="both"/>
        <w:rPr>
          <w:rFonts w:ascii="Book Antiqua" w:hAnsi="Book Antiqua" w:cs="Times New Roman"/>
          <w:sz w:val="24"/>
          <w:szCs w:val="48"/>
        </w:rPr>
      </w:pPr>
    </w:p>
    <w:p w14:paraId="266C7582" w14:textId="77777777" w:rsidR="00665635" w:rsidRDefault="00665635" w:rsidP="00EC7AC6">
      <w:pPr>
        <w:spacing w:after="0" w:line="240" w:lineRule="auto"/>
        <w:jc w:val="both"/>
        <w:rPr>
          <w:rFonts w:ascii="Book Antiqua" w:hAnsi="Book Antiqua" w:cs="Times New Roman"/>
          <w:b/>
          <w:sz w:val="24"/>
          <w:szCs w:val="48"/>
          <w:u w:val="single"/>
        </w:rPr>
      </w:pPr>
    </w:p>
    <w:p w14:paraId="29E4D338" w14:textId="77777777" w:rsidR="00665635" w:rsidRDefault="00665635" w:rsidP="00EC7AC6">
      <w:pPr>
        <w:spacing w:after="0" w:line="240" w:lineRule="auto"/>
        <w:jc w:val="both"/>
        <w:rPr>
          <w:rFonts w:ascii="Book Antiqua" w:hAnsi="Book Antiqua" w:cs="Times New Roman"/>
          <w:b/>
          <w:sz w:val="24"/>
          <w:szCs w:val="48"/>
          <w:u w:val="single"/>
        </w:rPr>
      </w:pPr>
    </w:p>
    <w:p w14:paraId="1311903B" w14:textId="55B2D15C" w:rsidR="00B513FF" w:rsidRPr="00480018" w:rsidRDefault="00480018" w:rsidP="00EC7AC6">
      <w:pPr>
        <w:spacing w:after="0" w:line="240" w:lineRule="auto"/>
        <w:jc w:val="both"/>
        <w:rPr>
          <w:rFonts w:ascii="Book Antiqua" w:hAnsi="Book Antiqua" w:cs="Times New Roman"/>
          <w:b/>
          <w:sz w:val="24"/>
          <w:szCs w:val="48"/>
          <w:u w:val="single"/>
        </w:rPr>
      </w:pPr>
      <w:r w:rsidRPr="00480018">
        <w:rPr>
          <w:rFonts w:ascii="Book Antiqua" w:hAnsi="Book Antiqua" w:cs="Times New Roman"/>
          <w:b/>
          <w:sz w:val="24"/>
          <w:szCs w:val="48"/>
          <w:u w:val="single"/>
        </w:rPr>
        <w:lastRenderedPageBreak/>
        <w:t>Understanding ROP</w:t>
      </w:r>
    </w:p>
    <w:p w14:paraId="23D6DDD5" w14:textId="3805563D" w:rsidR="001101B0" w:rsidRDefault="006127E3" w:rsidP="00EC7AC6">
      <w:pPr>
        <w:spacing w:after="0" w:line="240" w:lineRule="auto"/>
        <w:jc w:val="both"/>
        <w:rPr>
          <w:rFonts w:ascii="Book Antiqua" w:hAnsi="Book Antiqua" w:cs="Times New Roman"/>
          <w:sz w:val="24"/>
          <w:szCs w:val="48"/>
        </w:rPr>
      </w:pPr>
      <w:r>
        <w:rPr>
          <w:rFonts w:ascii="Book Antiqua" w:hAnsi="Book Antiqua" w:cs="Times New Roman"/>
          <w:sz w:val="24"/>
          <w:szCs w:val="48"/>
        </w:rPr>
        <w:t>In the case of variability</w:t>
      </w:r>
      <w:r w:rsidR="008C39D7">
        <w:rPr>
          <w:rFonts w:ascii="Book Antiqua" w:hAnsi="Book Antiqua" w:cs="Times New Roman"/>
          <w:sz w:val="24"/>
          <w:szCs w:val="48"/>
        </w:rPr>
        <w:t>,</w:t>
      </w:r>
      <w:r w:rsidR="00B513FF" w:rsidRPr="00C73CB8">
        <w:rPr>
          <w:rFonts w:ascii="Book Antiqua" w:hAnsi="Book Antiqua" w:cs="Times New Roman"/>
          <w:sz w:val="24"/>
          <w:szCs w:val="48"/>
        </w:rPr>
        <w:t xml:space="preserve"> </w:t>
      </w:r>
      <w:r>
        <w:rPr>
          <w:rFonts w:ascii="Book Antiqua" w:hAnsi="Book Antiqua" w:cs="Times New Roman"/>
          <w:sz w:val="24"/>
          <w:szCs w:val="48"/>
        </w:rPr>
        <w:t xml:space="preserve">we </w:t>
      </w:r>
      <w:r w:rsidR="00B513FF" w:rsidRPr="00C73CB8">
        <w:rPr>
          <w:rFonts w:ascii="Book Antiqua" w:hAnsi="Book Antiqua" w:cs="Times New Roman"/>
          <w:sz w:val="24"/>
          <w:szCs w:val="48"/>
        </w:rPr>
        <w:t xml:space="preserve">assume demand during </w:t>
      </w:r>
      <w:r w:rsidR="008C39D7" w:rsidRPr="00C73CB8">
        <w:rPr>
          <w:rFonts w:ascii="Book Antiqua" w:hAnsi="Book Antiqua" w:cs="Times New Roman"/>
          <w:sz w:val="24"/>
          <w:szCs w:val="48"/>
        </w:rPr>
        <w:t>lead-time</w:t>
      </w:r>
      <w:r>
        <w:rPr>
          <w:rFonts w:ascii="Book Antiqua" w:hAnsi="Book Antiqua" w:cs="Times New Roman"/>
          <w:sz w:val="24"/>
          <w:szCs w:val="48"/>
        </w:rPr>
        <w:t xml:space="preserve"> follows a</w:t>
      </w:r>
      <w:r w:rsidR="00D11FC7">
        <w:rPr>
          <w:rFonts w:ascii="Book Antiqua" w:hAnsi="Book Antiqua" w:cs="Times New Roman"/>
          <w:sz w:val="24"/>
          <w:szCs w:val="48"/>
        </w:rPr>
        <w:t xml:space="preserve"> </w:t>
      </w:r>
      <w:r w:rsidR="00B513FF" w:rsidRPr="00C73CB8">
        <w:rPr>
          <w:rFonts w:ascii="Book Antiqua" w:hAnsi="Book Antiqua" w:cs="Times New Roman"/>
          <w:sz w:val="24"/>
          <w:szCs w:val="48"/>
        </w:rPr>
        <w:t>normal distribution</w:t>
      </w:r>
      <w:r w:rsidR="008C39D7">
        <w:rPr>
          <w:rFonts w:ascii="Book Antiqua" w:hAnsi="Book Antiqua" w:cs="Times New Roman"/>
          <w:sz w:val="24"/>
          <w:szCs w:val="48"/>
        </w:rPr>
        <w:t>.</w:t>
      </w:r>
      <w:r w:rsidRPr="006127E3">
        <w:rPr>
          <w:rFonts w:ascii="Book Antiqua" w:hAnsi="Book Antiqua" w:cs="Times New Roman"/>
          <w:sz w:val="24"/>
          <w:szCs w:val="48"/>
        </w:rPr>
        <w:t xml:space="preserve"> </w:t>
      </w:r>
      <w:r w:rsidRPr="00C73CB8">
        <w:rPr>
          <w:rFonts w:ascii="Book Antiqua" w:hAnsi="Book Antiqua" w:cs="Times New Roman"/>
          <w:sz w:val="24"/>
          <w:szCs w:val="48"/>
        </w:rPr>
        <w:t>If I order at a point when inventory on hand is equal to average demand during the lead time, because normal distribution is a symmetric bell-shaped curve</w:t>
      </w:r>
      <w:r>
        <w:rPr>
          <w:rFonts w:ascii="Book Antiqua" w:hAnsi="Book Antiqua" w:cs="Times New Roman"/>
          <w:sz w:val="24"/>
          <w:szCs w:val="48"/>
        </w:rPr>
        <w:t xml:space="preserve">, the </w:t>
      </w:r>
      <w:r w:rsidRPr="00C73CB8">
        <w:rPr>
          <w:rFonts w:ascii="Book Antiqua" w:hAnsi="Book Antiqua" w:cs="Times New Roman"/>
          <w:sz w:val="24"/>
          <w:szCs w:val="48"/>
        </w:rPr>
        <w:t>probability of being greater than average is 50</w:t>
      </w:r>
      <w:r>
        <w:rPr>
          <w:rFonts w:ascii="Book Antiqua" w:hAnsi="Book Antiqua" w:cs="Times New Roman"/>
          <w:sz w:val="24"/>
          <w:szCs w:val="48"/>
        </w:rPr>
        <w:t>%</w:t>
      </w:r>
      <w:r w:rsidRPr="00C73CB8">
        <w:rPr>
          <w:rFonts w:ascii="Book Antiqua" w:hAnsi="Book Antiqua" w:cs="Times New Roman"/>
          <w:sz w:val="24"/>
          <w:szCs w:val="48"/>
        </w:rPr>
        <w:t xml:space="preserve"> and probability of being less than average is 50</w:t>
      </w:r>
      <w:r>
        <w:rPr>
          <w:rFonts w:ascii="Book Antiqua" w:hAnsi="Book Antiqua" w:cs="Times New Roman"/>
          <w:sz w:val="24"/>
          <w:szCs w:val="48"/>
        </w:rPr>
        <w:t>%. T</w:t>
      </w:r>
      <w:r w:rsidRPr="00C73CB8">
        <w:rPr>
          <w:rFonts w:ascii="Book Antiqua" w:hAnsi="Book Antiqua" w:cs="Times New Roman"/>
          <w:sz w:val="24"/>
          <w:szCs w:val="48"/>
        </w:rPr>
        <w:t>herefore, if my reorder point is at the point when inventory on hand is equal to average demand during the lead time, there is 50</w:t>
      </w:r>
      <w:r>
        <w:rPr>
          <w:rFonts w:ascii="Book Antiqua" w:hAnsi="Book Antiqua" w:cs="Times New Roman"/>
          <w:sz w:val="24"/>
          <w:szCs w:val="48"/>
        </w:rPr>
        <w:t>%</w:t>
      </w:r>
      <w:r w:rsidRPr="00C73CB8">
        <w:rPr>
          <w:rFonts w:ascii="Book Antiqua" w:hAnsi="Book Antiqua" w:cs="Times New Roman"/>
          <w:sz w:val="24"/>
          <w:szCs w:val="48"/>
        </w:rPr>
        <w:t xml:space="preserve"> probability that demand during lead time exceeds the average demand during the lead time. </w:t>
      </w:r>
      <w:r w:rsidR="00D11FC7">
        <w:rPr>
          <w:rFonts w:ascii="Book Antiqua" w:hAnsi="Book Antiqua" w:cs="Times New Roman"/>
          <w:sz w:val="24"/>
          <w:szCs w:val="48"/>
        </w:rPr>
        <w:t>In a practical envir</w:t>
      </w:r>
      <w:r>
        <w:rPr>
          <w:rFonts w:ascii="Book Antiqua" w:hAnsi="Book Antiqua" w:cs="Times New Roman"/>
          <w:sz w:val="24"/>
          <w:szCs w:val="48"/>
        </w:rPr>
        <w:t>onment, if there is a 50%</w:t>
      </w:r>
      <w:r w:rsidR="00D11FC7">
        <w:rPr>
          <w:rFonts w:ascii="Book Antiqua" w:hAnsi="Book Antiqua" w:cs="Times New Roman"/>
          <w:sz w:val="24"/>
          <w:szCs w:val="48"/>
        </w:rPr>
        <w:t xml:space="preserve"> probability, it is likely that a store will not have a product requested by a customer. Hence, you do not have the product to satisfy the product demand. </w:t>
      </w:r>
      <w:r w:rsidR="003E2902">
        <w:rPr>
          <w:rFonts w:ascii="Book Antiqua" w:hAnsi="Book Antiqua" w:cs="Times New Roman"/>
          <w:sz w:val="24"/>
          <w:szCs w:val="48"/>
        </w:rPr>
        <w:t>You will lose the profit that you could have made through the sale. However, if the client comes to the store on</w:t>
      </w:r>
      <w:r w:rsidR="00DB779B">
        <w:rPr>
          <w:rFonts w:ascii="Book Antiqua" w:hAnsi="Book Antiqua" w:cs="Times New Roman"/>
          <w:sz w:val="24"/>
          <w:szCs w:val="48"/>
        </w:rPr>
        <w:t>c</w:t>
      </w:r>
      <w:r w:rsidR="003E2902">
        <w:rPr>
          <w:rFonts w:ascii="Book Antiqua" w:hAnsi="Book Antiqua" w:cs="Times New Roman"/>
          <w:sz w:val="24"/>
          <w:szCs w:val="48"/>
        </w:rPr>
        <w:t xml:space="preserve">e or twice after this occurrence and is told that the product is not available, this client will most likely shop at another store. Now the client’s store loyalty is lost. For this reason, </w:t>
      </w:r>
      <w:r w:rsidR="00B513FF" w:rsidRPr="00C73CB8">
        <w:rPr>
          <w:rFonts w:ascii="Book Antiqua" w:hAnsi="Book Antiqua" w:cs="Times New Roman"/>
          <w:sz w:val="24"/>
          <w:szCs w:val="48"/>
        </w:rPr>
        <w:t>usually retailers, manufac</w:t>
      </w:r>
      <w:r w:rsidR="003E2902">
        <w:rPr>
          <w:rFonts w:ascii="Book Antiqua" w:hAnsi="Book Antiqua" w:cs="Times New Roman"/>
          <w:sz w:val="24"/>
          <w:szCs w:val="48"/>
        </w:rPr>
        <w:t xml:space="preserve">turers, </w:t>
      </w:r>
      <w:r w:rsidR="00DB779B">
        <w:rPr>
          <w:rFonts w:ascii="Book Antiqua" w:hAnsi="Book Antiqua" w:cs="Times New Roman"/>
          <w:sz w:val="24"/>
          <w:szCs w:val="48"/>
        </w:rPr>
        <w:t xml:space="preserve">and </w:t>
      </w:r>
      <w:r w:rsidR="003E2902">
        <w:rPr>
          <w:rFonts w:ascii="Book Antiqua" w:hAnsi="Book Antiqua" w:cs="Times New Roman"/>
          <w:sz w:val="24"/>
          <w:szCs w:val="48"/>
        </w:rPr>
        <w:t xml:space="preserve">distributors don’t want </w:t>
      </w:r>
      <w:r>
        <w:rPr>
          <w:rFonts w:ascii="Book Antiqua" w:hAnsi="Book Antiqua" w:cs="Times New Roman"/>
          <w:sz w:val="24"/>
          <w:szCs w:val="48"/>
        </w:rPr>
        <w:t>a 50%</w:t>
      </w:r>
      <w:r w:rsidR="00B513FF" w:rsidRPr="00C73CB8">
        <w:rPr>
          <w:rFonts w:ascii="Book Antiqua" w:hAnsi="Book Antiqua" w:cs="Times New Roman"/>
          <w:sz w:val="24"/>
          <w:szCs w:val="48"/>
        </w:rPr>
        <w:t xml:space="preserve"> probability of shortage.</w:t>
      </w:r>
      <w:r w:rsidR="00C73CB8" w:rsidRPr="00C73CB8">
        <w:rPr>
          <w:rFonts w:ascii="Book Antiqua" w:hAnsi="Book Antiqua" w:cs="Times New Roman"/>
          <w:sz w:val="24"/>
          <w:szCs w:val="48"/>
        </w:rPr>
        <w:t xml:space="preserve"> </w:t>
      </w:r>
      <w:r w:rsidR="00DB779B">
        <w:rPr>
          <w:rFonts w:ascii="Book Antiqua" w:hAnsi="Book Antiqua" w:cs="Times New Roman"/>
          <w:sz w:val="24"/>
          <w:szCs w:val="48"/>
        </w:rPr>
        <w:t>They want 1%, 5</w:t>
      </w:r>
      <w:r>
        <w:rPr>
          <w:rFonts w:ascii="Book Antiqua" w:hAnsi="Book Antiqua" w:cs="Times New Roman"/>
          <w:sz w:val="24"/>
          <w:szCs w:val="48"/>
        </w:rPr>
        <w:t xml:space="preserve">%, </w:t>
      </w:r>
      <w:r w:rsidR="00DB779B">
        <w:rPr>
          <w:rFonts w:ascii="Book Antiqua" w:hAnsi="Book Antiqua" w:cs="Times New Roman"/>
          <w:sz w:val="24"/>
          <w:szCs w:val="48"/>
        </w:rPr>
        <w:t xml:space="preserve">or </w:t>
      </w:r>
      <w:r>
        <w:rPr>
          <w:rFonts w:ascii="Book Antiqua" w:hAnsi="Book Antiqua" w:cs="Times New Roman"/>
          <w:sz w:val="24"/>
          <w:szCs w:val="48"/>
        </w:rPr>
        <w:t>10%</w:t>
      </w:r>
      <w:r w:rsidR="00B513FF" w:rsidRPr="00C73CB8">
        <w:rPr>
          <w:rFonts w:ascii="Book Antiqua" w:hAnsi="Book Antiqua" w:cs="Times New Roman"/>
          <w:sz w:val="24"/>
          <w:szCs w:val="48"/>
        </w:rPr>
        <w:t>.</w:t>
      </w:r>
      <w:r w:rsidR="00C73CB8" w:rsidRPr="00C73CB8">
        <w:rPr>
          <w:rFonts w:ascii="Book Antiqua" w:hAnsi="Book Antiqua" w:cs="Times New Roman"/>
          <w:sz w:val="24"/>
          <w:szCs w:val="48"/>
        </w:rPr>
        <w:t xml:space="preserve"> </w:t>
      </w:r>
      <w:r w:rsidR="00B513FF" w:rsidRPr="00C73CB8">
        <w:rPr>
          <w:rFonts w:ascii="Book Antiqua" w:hAnsi="Book Antiqua" w:cs="Times New Roman"/>
          <w:sz w:val="24"/>
          <w:szCs w:val="48"/>
        </w:rPr>
        <w:t xml:space="preserve">Therefore, we would like to have </w:t>
      </w:r>
      <w:r>
        <w:rPr>
          <w:rFonts w:ascii="Book Antiqua" w:hAnsi="Book Antiqua" w:cs="Times New Roman"/>
          <w:sz w:val="24"/>
          <w:szCs w:val="48"/>
        </w:rPr>
        <w:t>a probability of 99%</w:t>
      </w:r>
      <w:r w:rsidR="00D64808" w:rsidRPr="00C73CB8">
        <w:rPr>
          <w:rFonts w:ascii="Book Antiqua" w:hAnsi="Book Antiqua" w:cs="Times New Roman"/>
          <w:sz w:val="24"/>
          <w:szCs w:val="48"/>
        </w:rPr>
        <w:t>,</w:t>
      </w:r>
      <w:r>
        <w:rPr>
          <w:rFonts w:ascii="Book Antiqua" w:hAnsi="Book Antiqua" w:cs="Times New Roman"/>
          <w:sz w:val="24"/>
          <w:szCs w:val="48"/>
        </w:rPr>
        <w:t xml:space="preserve"> 95%, or 90% </w:t>
      </w:r>
      <w:r w:rsidR="00B513FF" w:rsidRPr="00C73CB8">
        <w:rPr>
          <w:rFonts w:ascii="Book Antiqua" w:hAnsi="Book Antiqua" w:cs="Times New Roman"/>
          <w:sz w:val="24"/>
          <w:szCs w:val="48"/>
        </w:rPr>
        <w:t>to be able to fulfill your request.</w:t>
      </w:r>
      <w:r w:rsidR="00C73CB8" w:rsidRPr="00C73CB8">
        <w:rPr>
          <w:rFonts w:ascii="Book Antiqua" w:hAnsi="Book Antiqua" w:cs="Times New Roman"/>
          <w:sz w:val="24"/>
          <w:szCs w:val="48"/>
        </w:rPr>
        <w:t xml:space="preserve"> </w:t>
      </w:r>
      <w:r w:rsidR="00480018">
        <w:rPr>
          <w:rFonts w:ascii="Book Antiqua" w:hAnsi="Book Antiqua" w:cs="Times New Roman"/>
          <w:sz w:val="24"/>
          <w:szCs w:val="48"/>
        </w:rPr>
        <w:t>Therefore, you</w:t>
      </w:r>
      <w:r w:rsidR="00B513FF" w:rsidRPr="00C73CB8">
        <w:rPr>
          <w:rFonts w:ascii="Book Antiqua" w:hAnsi="Book Antiqua" w:cs="Times New Roman"/>
          <w:sz w:val="24"/>
          <w:szCs w:val="48"/>
        </w:rPr>
        <w:t xml:space="preserve"> should order whe</w:t>
      </w:r>
      <w:r>
        <w:rPr>
          <w:rFonts w:ascii="Book Antiqua" w:hAnsi="Book Antiqua" w:cs="Times New Roman"/>
          <w:sz w:val="24"/>
          <w:szCs w:val="48"/>
        </w:rPr>
        <w:t>n inventory on hand is equal to</w:t>
      </w:r>
      <w:r w:rsidR="00B513FF" w:rsidRPr="00C73CB8">
        <w:rPr>
          <w:rFonts w:ascii="Book Antiqua" w:hAnsi="Book Antiqua" w:cs="Times New Roman"/>
          <w:sz w:val="24"/>
          <w:szCs w:val="48"/>
        </w:rPr>
        <w:t xml:space="preserve"> average demand during </w:t>
      </w:r>
      <w:r w:rsidR="00480018" w:rsidRPr="00C73CB8">
        <w:rPr>
          <w:rFonts w:ascii="Book Antiqua" w:hAnsi="Book Antiqua" w:cs="Times New Roman"/>
          <w:sz w:val="24"/>
          <w:szCs w:val="48"/>
        </w:rPr>
        <w:t>lead-time</w:t>
      </w:r>
      <w:r w:rsidR="00480018">
        <w:rPr>
          <w:rFonts w:ascii="Book Antiqua" w:hAnsi="Book Antiqua" w:cs="Times New Roman"/>
          <w:sz w:val="24"/>
          <w:szCs w:val="48"/>
        </w:rPr>
        <w:t xml:space="preserve">. </w:t>
      </w:r>
      <w:r w:rsidR="001101B0" w:rsidRPr="00C73CB8">
        <w:rPr>
          <w:rFonts w:ascii="Book Antiqua" w:hAnsi="Book Antiqua" w:cs="Times New Roman"/>
          <w:sz w:val="24"/>
          <w:szCs w:val="48"/>
        </w:rPr>
        <w:t xml:space="preserve">Safety stock is what </w:t>
      </w:r>
      <w:r w:rsidR="00480018">
        <w:rPr>
          <w:rFonts w:ascii="Book Antiqua" w:hAnsi="Book Antiqua" w:cs="Times New Roman"/>
          <w:sz w:val="24"/>
          <w:szCs w:val="48"/>
        </w:rPr>
        <w:t>you</w:t>
      </w:r>
      <w:r w:rsidR="00D64808" w:rsidRPr="00C73CB8">
        <w:rPr>
          <w:rFonts w:ascii="Book Antiqua" w:hAnsi="Book Antiqua" w:cs="Times New Roman"/>
          <w:sz w:val="24"/>
          <w:szCs w:val="48"/>
        </w:rPr>
        <w:t xml:space="preserve"> </w:t>
      </w:r>
      <w:r w:rsidR="00480018">
        <w:rPr>
          <w:rFonts w:ascii="Book Antiqua" w:hAnsi="Book Antiqua" w:cs="Times New Roman"/>
          <w:sz w:val="24"/>
          <w:szCs w:val="48"/>
        </w:rPr>
        <w:t>have to</w:t>
      </w:r>
      <w:r>
        <w:rPr>
          <w:rFonts w:ascii="Book Antiqua" w:hAnsi="Book Antiqua" w:cs="Times New Roman"/>
          <w:sz w:val="24"/>
          <w:szCs w:val="48"/>
        </w:rPr>
        <w:t xml:space="preserve"> add to the</w:t>
      </w:r>
      <w:r w:rsidR="001101B0" w:rsidRPr="00C73CB8">
        <w:rPr>
          <w:rFonts w:ascii="Book Antiqua" w:hAnsi="Book Antiqua" w:cs="Times New Roman"/>
          <w:sz w:val="24"/>
          <w:szCs w:val="48"/>
        </w:rPr>
        <w:t xml:space="preserve"> average</w:t>
      </w:r>
      <w:r>
        <w:rPr>
          <w:rFonts w:ascii="Book Antiqua" w:hAnsi="Book Antiqua" w:cs="Times New Roman"/>
          <w:sz w:val="24"/>
          <w:szCs w:val="48"/>
        </w:rPr>
        <w:t xml:space="preserve"> demand</w:t>
      </w:r>
      <w:r w:rsidR="001101B0" w:rsidRPr="00C73CB8">
        <w:rPr>
          <w:rFonts w:ascii="Book Antiqua" w:hAnsi="Book Antiqua" w:cs="Times New Roman"/>
          <w:sz w:val="24"/>
          <w:szCs w:val="48"/>
        </w:rPr>
        <w:t xml:space="preserve"> during the </w:t>
      </w:r>
      <w:r w:rsidR="00480018">
        <w:rPr>
          <w:rFonts w:ascii="Book Antiqua" w:hAnsi="Book Antiqua" w:cs="Times New Roman"/>
          <w:sz w:val="24"/>
          <w:szCs w:val="48"/>
        </w:rPr>
        <w:t>lead time. Thus</w:t>
      </w:r>
      <w:r>
        <w:rPr>
          <w:rFonts w:ascii="Book Antiqua" w:hAnsi="Book Antiqua" w:cs="Times New Roman"/>
          <w:sz w:val="24"/>
          <w:szCs w:val="48"/>
        </w:rPr>
        <w:t>,</w:t>
      </w:r>
      <w:r w:rsidR="00480018">
        <w:rPr>
          <w:rFonts w:ascii="Book Antiqua" w:hAnsi="Book Antiqua" w:cs="Times New Roman"/>
          <w:sz w:val="24"/>
          <w:szCs w:val="48"/>
        </w:rPr>
        <w:t xml:space="preserve"> you </w:t>
      </w:r>
      <w:r w:rsidR="001101B0" w:rsidRPr="00C73CB8">
        <w:rPr>
          <w:rFonts w:ascii="Book Antiqua" w:hAnsi="Book Antiqua" w:cs="Times New Roman"/>
          <w:sz w:val="24"/>
          <w:szCs w:val="48"/>
        </w:rPr>
        <w:t xml:space="preserve">order </w:t>
      </w:r>
      <w:r>
        <w:rPr>
          <w:rFonts w:ascii="Book Antiqua" w:hAnsi="Book Antiqua" w:cs="Times New Roman"/>
          <w:sz w:val="24"/>
          <w:szCs w:val="48"/>
        </w:rPr>
        <w:t>EOQ</w:t>
      </w:r>
      <w:r w:rsidR="00CD591C">
        <w:rPr>
          <w:rFonts w:ascii="Book Antiqua" w:hAnsi="Book Antiqua" w:cs="Times New Roman"/>
          <w:sz w:val="24"/>
          <w:szCs w:val="48"/>
        </w:rPr>
        <w:t xml:space="preserve"> (</w:t>
      </w:r>
      <w:r>
        <w:rPr>
          <w:rFonts w:ascii="Book Antiqua" w:hAnsi="Book Antiqua" w:cs="Times New Roman"/>
          <w:sz w:val="24"/>
          <w:szCs w:val="48"/>
        </w:rPr>
        <w:t xml:space="preserve">or any other order quantity) </w:t>
      </w:r>
      <w:r w:rsidR="001101B0" w:rsidRPr="00C73CB8">
        <w:rPr>
          <w:rFonts w:ascii="Book Antiqua" w:hAnsi="Book Antiqua" w:cs="Times New Roman"/>
          <w:sz w:val="24"/>
          <w:szCs w:val="48"/>
        </w:rPr>
        <w:t>when inventory on the hand is equal to average demand during lead time plus safety stock.</w:t>
      </w:r>
      <w:r w:rsidR="00C73CB8" w:rsidRPr="00C73CB8">
        <w:rPr>
          <w:rFonts w:ascii="Book Antiqua" w:hAnsi="Book Antiqua" w:cs="Times New Roman"/>
          <w:sz w:val="24"/>
          <w:szCs w:val="48"/>
        </w:rPr>
        <w:t xml:space="preserve"> </w:t>
      </w:r>
      <w:r>
        <w:rPr>
          <w:rFonts w:ascii="Book Antiqua" w:hAnsi="Book Antiqua" w:cs="Times New Roman"/>
          <w:sz w:val="24"/>
          <w:szCs w:val="48"/>
        </w:rPr>
        <w:t>W</w:t>
      </w:r>
      <w:r w:rsidR="00480018">
        <w:rPr>
          <w:rFonts w:ascii="Book Antiqua" w:hAnsi="Book Antiqua" w:cs="Times New Roman"/>
          <w:sz w:val="24"/>
          <w:szCs w:val="48"/>
        </w:rPr>
        <w:t>hen you</w:t>
      </w:r>
      <w:r w:rsidR="001101B0" w:rsidRPr="00C73CB8">
        <w:rPr>
          <w:rFonts w:ascii="Book Antiqua" w:hAnsi="Book Antiqua" w:cs="Times New Roman"/>
          <w:sz w:val="24"/>
          <w:szCs w:val="48"/>
        </w:rPr>
        <w:t xml:space="preserve"> order at this level of inventory on hand, it will reduce the probability of </w:t>
      </w:r>
      <w:r w:rsidR="00CD591C" w:rsidRPr="00C73CB8">
        <w:rPr>
          <w:rFonts w:ascii="Book Antiqua" w:hAnsi="Book Antiqua" w:cs="Times New Roman"/>
          <w:sz w:val="24"/>
          <w:szCs w:val="48"/>
        </w:rPr>
        <w:t>stock out</w:t>
      </w:r>
      <w:r w:rsidR="001101B0" w:rsidRPr="00C73CB8">
        <w:rPr>
          <w:rFonts w:ascii="Book Antiqua" w:hAnsi="Book Antiqua" w:cs="Times New Roman"/>
          <w:sz w:val="24"/>
          <w:szCs w:val="48"/>
        </w:rPr>
        <w:t xml:space="preserve"> during the </w:t>
      </w:r>
      <w:r w:rsidR="00480018" w:rsidRPr="00C73CB8">
        <w:rPr>
          <w:rFonts w:ascii="Book Antiqua" w:hAnsi="Book Antiqua" w:cs="Times New Roman"/>
          <w:sz w:val="24"/>
          <w:szCs w:val="48"/>
        </w:rPr>
        <w:t>lead-time</w:t>
      </w:r>
      <w:r w:rsidR="001101B0" w:rsidRPr="00C73CB8">
        <w:rPr>
          <w:rFonts w:ascii="Book Antiqua" w:hAnsi="Book Antiqua" w:cs="Times New Roman"/>
          <w:sz w:val="24"/>
          <w:szCs w:val="48"/>
        </w:rPr>
        <w:t>.</w:t>
      </w:r>
      <w:r w:rsidR="00C73CB8" w:rsidRPr="00C73CB8">
        <w:rPr>
          <w:rFonts w:ascii="Book Antiqua" w:hAnsi="Book Antiqua" w:cs="Times New Roman"/>
          <w:sz w:val="24"/>
          <w:szCs w:val="48"/>
        </w:rPr>
        <w:t xml:space="preserve"> </w:t>
      </w:r>
      <w:r w:rsidR="001101B0" w:rsidRPr="00C73CB8">
        <w:rPr>
          <w:rFonts w:ascii="Book Antiqua" w:hAnsi="Book Antiqua" w:cs="Times New Roman"/>
          <w:sz w:val="24"/>
          <w:szCs w:val="48"/>
        </w:rPr>
        <w:t>Reorder point in perpetual inventory control is the inventory level equal to the average demand during lead time plus a safety stock.</w:t>
      </w:r>
      <w:r w:rsidR="00C73CB8" w:rsidRPr="00C73CB8">
        <w:rPr>
          <w:rFonts w:ascii="Book Antiqua" w:hAnsi="Book Antiqua" w:cs="Times New Roman"/>
          <w:sz w:val="24"/>
          <w:szCs w:val="48"/>
        </w:rPr>
        <w:t xml:space="preserve"> </w:t>
      </w:r>
    </w:p>
    <w:p w14:paraId="3D7FF8C8" w14:textId="77777777" w:rsidR="006127E3" w:rsidRPr="00C73CB8" w:rsidRDefault="006127E3" w:rsidP="00EC7AC6">
      <w:pPr>
        <w:spacing w:after="0" w:line="240" w:lineRule="auto"/>
        <w:jc w:val="both"/>
        <w:rPr>
          <w:rFonts w:ascii="Book Antiqua" w:hAnsi="Book Antiqua" w:cs="Times New Roman"/>
          <w:sz w:val="24"/>
          <w:szCs w:val="48"/>
        </w:rPr>
      </w:pPr>
    </w:p>
    <w:p w14:paraId="05090947" w14:textId="70B66CB7" w:rsidR="001101B0" w:rsidRPr="00480018" w:rsidRDefault="00480018" w:rsidP="00EC7AC6">
      <w:pPr>
        <w:spacing w:after="0" w:line="240" w:lineRule="auto"/>
        <w:jc w:val="both"/>
        <w:rPr>
          <w:rFonts w:ascii="Book Antiqua" w:hAnsi="Book Antiqua" w:cs="Times New Roman"/>
          <w:b/>
          <w:sz w:val="24"/>
          <w:szCs w:val="48"/>
          <w:u w:val="single"/>
        </w:rPr>
      </w:pPr>
      <w:r w:rsidRPr="00480018">
        <w:rPr>
          <w:rFonts w:ascii="Book Antiqua" w:hAnsi="Book Antiqua" w:cs="Times New Roman"/>
          <w:b/>
          <w:sz w:val="24"/>
          <w:szCs w:val="48"/>
          <w:u w:val="single"/>
        </w:rPr>
        <w:t>Solving ROP</w:t>
      </w:r>
      <w:r>
        <w:rPr>
          <w:rFonts w:ascii="Book Antiqua" w:hAnsi="Book Antiqua" w:cs="Times New Roman"/>
          <w:b/>
          <w:sz w:val="24"/>
          <w:szCs w:val="48"/>
          <w:u w:val="single"/>
        </w:rPr>
        <w:t>- Example 1</w:t>
      </w:r>
    </w:p>
    <w:p w14:paraId="46B5948D" w14:textId="310A1F84" w:rsidR="00B513FF" w:rsidRDefault="006127E3" w:rsidP="00EC7AC6">
      <w:pPr>
        <w:spacing w:after="0" w:line="240" w:lineRule="auto"/>
        <w:jc w:val="both"/>
        <w:rPr>
          <w:rFonts w:ascii="Book Antiqua" w:hAnsi="Book Antiqua" w:cs="Times New Roman"/>
          <w:sz w:val="24"/>
          <w:szCs w:val="48"/>
        </w:rPr>
      </w:pPr>
      <w:r>
        <w:rPr>
          <w:rFonts w:ascii="Book Antiqua" w:hAnsi="Book Antiqua" w:cs="Times New Roman"/>
          <w:sz w:val="24"/>
          <w:szCs w:val="48"/>
        </w:rPr>
        <w:t>Suppose a</w:t>
      </w:r>
      <w:r w:rsidR="001101B0" w:rsidRPr="00C73CB8">
        <w:rPr>
          <w:rFonts w:ascii="Book Antiqua" w:hAnsi="Book Antiqua" w:cs="Times New Roman"/>
          <w:sz w:val="24"/>
          <w:szCs w:val="48"/>
        </w:rPr>
        <w:t>verage demand for an inve</w:t>
      </w:r>
      <w:r>
        <w:rPr>
          <w:rFonts w:ascii="Book Antiqua" w:hAnsi="Book Antiqua" w:cs="Times New Roman"/>
          <w:sz w:val="24"/>
          <w:szCs w:val="48"/>
        </w:rPr>
        <w:t>ntory item is 200 units per day with a l</w:t>
      </w:r>
      <w:r w:rsidR="00DC0B84">
        <w:rPr>
          <w:rFonts w:ascii="Book Antiqua" w:hAnsi="Book Antiqua" w:cs="Times New Roman"/>
          <w:sz w:val="24"/>
          <w:szCs w:val="48"/>
        </w:rPr>
        <w:t>ead time of</w:t>
      </w:r>
      <w:r w:rsidR="001101B0" w:rsidRPr="00C73CB8">
        <w:rPr>
          <w:rFonts w:ascii="Book Antiqua" w:hAnsi="Book Antiqua" w:cs="Times New Roman"/>
          <w:sz w:val="24"/>
          <w:szCs w:val="48"/>
        </w:rPr>
        <w:t xml:space="preserve"> 3 days.</w:t>
      </w:r>
      <w:r w:rsidR="00C73CB8" w:rsidRPr="00C73CB8">
        <w:rPr>
          <w:rFonts w:ascii="Book Antiqua" w:hAnsi="Book Antiqua" w:cs="Times New Roman"/>
          <w:sz w:val="24"/>
          <w:szCs w:val="48"/>
        </w:rPr>
        <w:t xml:space="preserve"> </w:t>
      </w:r>
      <w:r w:rsidR="001101B0" w:rsidRPr="00C73CB8">
        <w:rPr>
          <w:rFonts w:ascii="Book Antiqua" w:hAnsi="Book Antiqua" w:cs="Times New Roman"/>
          <w:sz w:val="24"/>
          <w:szCs w:val="48"/>
        </w:rPr>
        <w:t>There is no variation in demand, and no variation in lead time.</w:t>
      </w:r>
      <w:r w:rsidR="00C73CB8" w:rsidRPr="00C73CB8">
        <w:rPr>
          <w:rFonts w:ascii="Book Antiqua" w:hAnsi="Book Antiqua" w:cs="Times New Roman"/>
          <w:sz w:val="24"/>
          <w:szCs w:val="48"/>
        </w:rPr>
        <w:t xml:space="preserve"> </w:t>
      </w:r>
      <w:r w:rsidR="001101B0" w:rsidRPr="00C73CB8">
        <w:rPr>
          <w:rFonts w:ascii="Book Antiqua" w:hAnsi="Book Antiqua" w:cs="Times New Roman"/>
          <w:sz w:val="24"/>
          <w:szCs w:val="48"/>
        </w:rPr>
        <w:t>Therefore, demand is constant and is completely kn</w:t>
      </w:r>
      <w:r>
        <w:rPr>
          <w:rFonts w:ascii="Book Antiqua" w:hAnsi="Book Antiqua" w:cs="Times New Roman"/>
          <w:sz w:val="24"/>
          <w:szCs w:val="48"/>
        </w:rPr>
        <w:t xml:space="preserve">own in advance. Hence, since </w:t>
      </w:r>
      <w:r w:rsidR="00480018">
        <w:rPr>
          <w:rFonts w:ascii="Book Antiqua" w:hAnsi="Book Antiqua" w:cs="Times New Roman"/>
          <w:sz w:val="24"/>
          <w:szCs w:val="48"/>
        </w:rPr>
        <w:t xml:space="preserve">there is no </w:t>
      </w:r>
      <w:r w:rsidR="001101B0" w:rsidRPr="00C73CB8">
        <w:rPr>
          <w:rFonts w:ascii="Book Antiqua" w:hAnsi="Book Antiqua" w:cs="Times New Roman"/>
          <w:sz w:val="24"/>
          <w:szCs w:val="48"/>
        </w:rPr>
        <w:t xml:space="preserve">need </w:t>
      </w:r>
      <w:r w:rsidR="00480018">
        <w:rPr>
          <w:rFonts w:ascii="Book Antiqua" w:hAnsi="Book Antiqua" w:cs="Times New Roman"/>
          <w:sz w:val="24"/>
          <w:szCs w:val="48"/>
        </w:rPr>
        <w:t xml:space="preserve">for </w:t>
      </w:r>
      <w:r>
        <w:rPr>
          <w:rFonts w:ascii="Book Antiqua" w:hAnsi="Book Antiqua" w:cs="Times New Roman"/>
          <w:sz w:val="24"/>
          <w:szCs w:val="48"/>
        </w:rPr>
        <w:t xml:space="preserve">any safety stock, we set it </w:t>
      </w:r>
      <w:r w:rsidR="001101B0" w:rsidRPr="00C73CB8">
        <w:rPr>
          <w:rFonts w:ascii="Book Antiqua" w:hAnsi="Book Antiqua" w:cs="Times New Roman"/>
          <w:sz w:val="24"/>
          <w:szCs w:val="48"/>
        </w:rPr>
        <w:t>equal to 0.</w:t>
      </w:r>
      <w:r w:rsidR="00C73CB8" w:rsidRPr="00C73CB8">
        <w:rPr>
          <w:rFonts w:ascii="Book Antiqua" w:hAnsi="Book Antiqua" w:cs="Times New Roman"/>
          <w:sz w:val="24"/>
          <w:szCs w:val="48"/>
        </w:rPr>
        <w:t xml:space="preserve"> </w:t>
      </w:r>
      <w:r>
        <w:rPr>
          <w:rFonts w:ascii="Book Antiqua" w:hAnsi="Book Antiqua" w:cs="Times New Roman"/>
          <w:sz w:val="24"/>
          <w:szCs w:val="48"/>
        </w:rPr>
        <w:t xml:space="preserve"> We o</w:t>
      </w:r>
      <w:r w:rsidR="001101B0" w:rsidRPr="00C73CB8">
        <w:rPr>
          <w:rFonts w:ascii="Book Antiqua" w:hAnsi="Book Antiqua" w:cs="Times New Roman"/>
          <w:sz w:val="24"/>
          <w:szCs w:val="48"/>
        </w:rPr>
        <w:t xml:space="preserve">rder at the point when inventory on hand is equal to the demand during the </w:t>
      </w:r>
      <w:r w:rsidR="00480018" w:rsidRPr="00C73CB8">
        <w:rPr>
          <w:rFonts w:ascii="Book Antiqua" w:hAnsi="Book Antiqua" w:cs="Times New Roman"/>
          <w:sz w:val="24"/>
          <w:szCs w:val="48"/>
        </w:rPr>
        <w:t>lead-time</w:t>
      </w:r>
      <w:r w:rsidR="00480018">
        <w:rPr>
          <w:rFonts w:ascii="Book Antiqua" w:hAnsi="Book Antiqua" w:cs="Times New Roman"/>
          <w:sz w:val="24"/>
          <w:szCs w:val="48"/>
        </w:rPr>
        <w:t xml:space="preserve"> and when d</w:t>
      </w:r>
      <w:r w:rsidR="001101B0" w:rsidRPr="00C73CB8">
        <w:rPr>
          <w:rFonts w:ascii="Book Antiqua" w:hAnsi="Book Antiqua" w:cs="Times New Roman"/>
          <w:sz w:val="24"/>
          <w:szCs w:val="48"/>
        </w:rPr>
        <w:t xml:space="preserve">emand during the </w:t>
      </w:r>
      <w:r w:rsidR="00480018" w:rsidRPr="00C73CB8">
        <w:rPr>
          <w:rFonts w:ascii="Book Antiqua" w:hAnsi="Book Antiqua" w:cs="Times New Roman"/>
          <w:sz w:val="24"/>
          <w:szCs w:val="48"/>
        </w:rPr>
        <w:t>lead-time</w:t>
      </w:r>
      <w:r w:rsidR="001101B0" w:rsidRPr="00C73CB8">
        <w:rPr>
          <w:rFonts w:ascii="Book Antiqua" w:hAnsi="Book Antiqua" w:cs="Times New Roman"/>
          <w:sz w:val="24"/>
          <w:szCs w:val="48"/>
        </w:rPr>
        <w:t xml:space="preserve"> is known.</w:t>
      </w:r>
      <w:r w:rsidR="00C73CB8" w:rsidRPr="00C73CB8">
        <w:rPr>
          <w:rFonts w:ascii="Book Antiqua" w:hAnsi="Book Antiqua" w:cs="Times New Roman"/>
          <w:sz w:val="24"/>
          <w:szCs w:val="48"/>
        </w:rPr>
        <w:t xml:space="preserve"> </w:t>
      </w:r>
      <w:r w:rsidR="001101B0" w:rsidRPr="00C73CB8">
        <w:rPr>
          <w:rFonts w:ascii="Book Antiqua" w:hAnsi="Book Antiqua" w:cs="Times New Roman"/>
          <w:sz w:val="24"/>
          <w:szCs w:val="48"/>
        </w:rPr>
        <w:t xml:space="preserve">Therefore, reorder point is </w:t>
      </w:r>
      <w:r w:rsidR="00B6003F">
        <w:rPr>
          <w:rFonts w:ascii="Book Antiqua" w:hAnsi="Book Antiqua" w:cs="Times New Roman"/>
          <w:sz w:val="24"/>
          <w:szCs w:val="48"/>
        </w:rPr>
        <w:t xml:space="preserve">equal to </w:t>
      </w:r>
      <w:r w:rsidR="001101B0" w:rsidRPr="00C73CB8">
        <w:rPr>
          <w:rFonts w:ascii="Book Antiqua" w:hAnsi="Book Antiqua" w:cs="Times New Roman"/>
          <w:sz w:val="24"/>
          <w:szCs w:val="48"/>
        </w:rPr>
        <w:t>3</w:t>
      </w:r>
      <w:r w:rsidR="00293A49">
        <w:rPr>
          <w:rFonts w:ascii="Book Antiqua" w:hAnsi="Book Antiqua" w:cs="Times New Roman"/>
          <w:sz w:val="24"/>
          <w:szCs w:val="48"/>
        </w:rPr>
        <w:t xml:space="preserve"> x 200. Hence, </w:t>
      </w:r>
      <w:r w:rsidR="001101B0" w:rsidRPr="00C73CB8">
        <w:rPr>
          <w:rFonts w:ascii="Book Antiqua" w:hAnsi="Book Antiqua" w:cs="Times New Roman"/>
          <w:sz w:val="24"/>
          <w:szCs w:val="48"/>
        </w:rPr>
        <w:t>wh</w:t>
      </w:r>
      <w:r w:rsidR="00480018">
        <w:rPr>
          <w:rFonts w:ascii="Book Antiqua" w:hAnsi="Book Antiqua" w:cs="Times New Roman"/>
          <w:sz w:val="24"/>
          <w:szCs w:val="48"/>
        </w:rPr>
        <w:t>en</w:t>
      </w:r>
      <w:r w:rsidR="00293A49">
        <w:rPr>
          <w:rFonts w:ascii="Book Antiqua" w:hAnsi="Book Antiqua" w:cs="Times New Roman"/>
          <w:sz w:val="24"/>
          <w:szCs w:val="48"/>
        </w:rPr>
        <w:t>ever inventory drops to 600, we</w:t>
      </w:r>
      <w:r w:rsidR="00480018">
        <w:rPr>
          <w:rFonts w:ascii="Book Antiqua" w:hAnsi="Book Antiqua" w:cs="Times New Roman"/>
          <w:sz w:val="24"/>
          <w:szCs w:val="48"/>
        </w:rPr>
        <w:t xml:space="preserve"> place an</w:t>
      </w:r>
      <w:r w:rsidR="001101B0" w:rsidRPr="00C73CB8">
        <w:rPr>
          <w:rFonts w:ascii="Book Antiqua" w:hAnsi="Book Antiqua" w:cs="Times New Roman"/>
          <w:sz w:val="24"/>
          <w:szCs w:val="48"/>
        </w:rPr>
        <w:t xml:space="preserve"> order.</w:t>
      </w:r>
      <w:r w:rsidR="00C73CB8" w:rsidRPr="00C73CB8">
        <w:rPr>
          <w:rFonts w:ascii="Book Antiqua" w:hAnsi="Book Antiqua" w:cs="Times New Roman"/>
          <w:sz w:val="24"/>
          <w:szCs w:val="48"/>
        </w:rPr>
        <w:t xml:space="preserve"> </w:t>
      </w:r>
      <w:r w:rsidR="001101B0" w:rsidRPr="00C73CB8">
        <w:rPr>
          <w:rFonts w:ascii="Book Antiqua" w:hAnsi="Book Antiqua" w:cs="Times New Roman"/>
          <w:sz w:val="24"/>
          <w:szCs w:val="48"/>
        </w:rPr>
        <w:t>The demand during those 3 days is exactly 600 units.</w:t>
      </w:r>
      <w:r w:rsidR="00293A49">
        <w:rPr>
          <w:rFonts w:ascii="Book Antiqua" w:hAnsi="Book Antiqua" w:cs="Times New Roman"/>
          <w:sz w:val="24"/>
          <w:szCs w:val="48"/>
        </w:rPr>
        <w:t xml:space="preserve"> We will receive the order exactly in 3 days.</w:t>
      </w:r>
    </w:p>
    <w:p w14:paraId="338022DB" w14:textId="77777777" w:rsidR="00293A49" w:rsidRPr="00C73CB8" w:rsidRDefault="00293A49" w:rsidP="00EC7AC6">
      <w:pPr>
        <w:spacing w:after="0" w:line="240" w:lineRule="auto"/>
        <w:jc w:val="both"/>
        <w:rPr>
          <w:rFonts w:ascii="Book Antiqua" w:hAnsi="Book Antiqua" w:cs="Times New Roman"/>
          <w:sz w:val="24"/>
          <w:szCs w:val="48"/>
        </w:rPr>
      </w:pPr>
    </w:p>
    <w:p w14:paraId="3F10C20F" w14:textId="21759C8C" w:rsidR="001101B0" w:rsidRPr="00480018" w:rsidRDefault="00480018" w:rsidP="00EC7AC6">
      <w:pPr>
        <w:spacing w:after="0" w:line="240" w:lineRule="auto"/>
        <w:jc w:val="both"/>
        <w:rPr>
          <w:rFonts w:ascii="Book Antiqua" w:hAnsi="Book Antiqua" w:cs="Times New Roman"/>
          <w:b/>
          <w:sz w:val="24"/>
          <w:szCs w:val="48"/>
          <w:u w:val="single"/>
        </w:rPr>
      </w:pPr>
      <w:r w:rsidRPr="00480018">
        <w:rPr>
          <w:rFonts w:ascii="Book Antiqua" w:hAnsi="Book Antiqua" w:cs="Times New Roman"/>
          <w:b/>
          <w:sz w:val="24"/>
          <w:szCs w:val="48"/>
          <w:u w:val="single"/>
        </w:rPr>
        <w:t>Solving ROP- Example 2</w:t>
      </w:r>
    </w:p>
    <w:p w14:paraId="00F19551" w14:textId="43E08FC2" w:rsidR="001101B0" w:rsidRPr="00C73CB8" w:rsidRDefault="001101B0" w:rsidP="00EC7AC6">
      <w:pPr>
        <w:spacing w:after="0" w:line="240" w:lineRule="auto"/>
        <w:jc w:val="both"/>
        <w:rPr>
          <w:rFonts w:ascii="Book Antiqua" w:hAnsi="Book Antiqua" w:cs="Times New Roman"/>
          <w:sz w:val="24"/>
          <w:szCs w:val="48"/>
        </w:rPr>
      </w:pPr>
      <w:r w:rsidRPr="00C73CB8">
        <w:rPr>
          <w:rFonts w:ascii="Book Antiqua" w:hAnsi="Book Antiqua" w:cs="Times New Roman"/>
          <w:sz w:val="24"/>
          <w:szCs w:val="48"/>
        </w:rPr>
        <w:t>Average demand for an inventory item is 200 units per day.</w:t>
      </w:r>
      <w:r w:rsidR="00C73CB8" w:rsidRPr="00C73CB8">
        <w:rPr>
          <w:rFonts w:ascii="Book Antiqua" w:hAnsi="Book Antiqua" w:cs="Times New Roman"/>
          <w:sz w:val="24"/>
          <w:szCs w:val="48"/>
        </w:rPr>
        <w:t xml:space="preserve"> </w:t>
      </w:r>
      <w:r w:rsidRPr="00C73CB8">
        <w:rPr>
          <w:rFonts w:ascii="Book Antiqua" w:hAnsi="Book Antiqua" w:cs="Times New Roman"/>
          <w:sz w:val="24"/>
          <w:szCs w:val="48"/>
        </w:rPr>
        <w:t>Lead time is 3 days, and safety stock is 100 units.</w:t>
      </w:r>
      <w:r w:rsidR="00C73CB8" w:rsidRPr="00C73CB8">
        <w:rPr>
          <w:rFonts w:ascii="Book Antiqua" w:hAnsi="Book Antiqua" w:cs="Times New Roman"/>
          <w:sz w:val="24"/>
          <w:szCs w:val="48"/>
        </w:rPr>
        <w:t xml:space="preserve"> </w:t>
      </w:r>
      <w:r w:rsidRPr="00C73CB8">
        <w:rPr>
          <w:rFonts w:ascii="Book Antiqua" w:hAnsi="Book Antiqua" w:cs="Times New Roman"/>
          <w:sz w:val="24"/>
          <w:szCs w:val="48"/>
        </w:rPr>
        <w:t>What is the reorder point?</w:t>
      </w:r>
      <w:r w:rsidR="00C73CB8" w:rsidRPr="00C73CB8">
        <w:rPr>
          <w:rFonts w:ascii="Book Antiqua" w:hAnsi="Book Antiqua" w:cs="Times New Roman"/>
          <w:sz w:val="24"/>
          <w:szCs w:val="48"/>
        </w:rPr>
        <w:t xml:space="preserve"> </w:t>
      </w:r>
      <w:r w:rsidRPr="00C73CB8">
        <w:rPr>
          <w:rFonts w:ascii="Book Antiqua" w:hAnsi="Book Antiqua" w:cs="Times New Roman"/>
          <w:sz w:val="24"/>
          <w:szCs w:val="48"/>
        </w:rPr>
        <w:t>In a perpetual inventory system the reorder point is the point at which inventory on hand is equal to the average demand during lead time plus safety stock.</w:t>
      </w:r>
      <w:r w:rsidR="00C73CB8" w:rsidRPr="00C73CB8">
        <w:rPr>
          <w:rFonts w:ascii="Book Antiqua" w:hAnsi="Book Antiqua" w:cs="Times New Roman"/>
          <w:sz w:val="24"/>
          <w:szCs w:val="48"/>
        </w:rPr>
        <w:t xml:space="preserve"> </w:t>
      </w:r>
      <w:r w:rsidRPr="00C73CB8">
        <w:rPr>
          <w:rFonts w:ascii="Book Antiqua" w:hAnsi="Book Antiqua" w:cs="Times New Roman"/>
          <w:sz w:val="24"/>
          <w:szCs w:val="48"/>
        </w:rPr>
        <w:t>So lead time is 3 days, average demand during lead time is 200.</w:t>
      </w:r>
      <w:r w:rsidR="00C73CB8" w:rsidRPr="00C73CB8">
        <w:rPr>
          <w:rFonts w:ascii="Book Antiqua" w:hAnsi="Book Antiqua" w:cs="Times New Roman"/>
          <w:sz w:val="24"/>
          <w:szCs w:val="48"/>
        </w:rPr>
        <w:t xml:space="preserve"> </w:t>
      </w:r>
      <w:r w:rsidR="00293A49">
        <w:rPr>
          <w:rFonts w:ascii="Book Antiqua" w:hAnsi="Book Antiqua" w:cs="Times New Roman"/>
          <w:sz w:val="24"/>
          <w:szCs w:val="48"/>
        </w:rPr>
        <w:t>3 x 200=600 +100 =</w:t>
      </w:r>
      <w:r w:rsidRPr="00C73CB8">
        <w:rPr>
          <w:rFonts w:ascii="Book Antiqua" w:hAnsi="Book Antiqua" w:cs="Times New Roman"/>
          <w:sz w:val="24"/>
          <w:szCs w:val="48"/>
        </w:rPr>
        <w:t xml:space="preserve"> 700.</w:t>
      </w:r>
      <w:r w:rsidR="00C73CB8" w:rsidRPr="00C73CB8">
        <w:rPr>
          <w:rFonts w:ascii="Book Antiqua" w:hAnsi="Book Antiqua" w:cs="Times New Roman"/>
          <w:sz w:val="24"/>
          <w:szCs w:val="48"/>
        </w:rPr>
        <w:t xml:space="preserve"> </w:t>
      </w:r>
      <w:r w:rsidRPr="00C73CB8">
        <w:rPr>
          <w:rFonts w:ascii="Book Antiqua" w:hAnsi="Book Antiqua" w:cs="Times New Roman"/>
          <w:sz w:val="24"/>
          <w:szCs w:val="48"/>
        </w:rPr>
        <w:t>When inventory level drops to 700 units, we place an order.</w:t>
      </w:r>
      <w:r w:rsidR="00C73CB8" w:rsidRPr="00C73CB8">
        <w:rPr>
          <w:rFonts w:ascii="Book Antiqua" w:hAnsi="Book Antiqua" w:cs="Times New Roman"/>
          <w:sz w:val="24"/>
          <w:szCs w:val="48"/>
        </w:rPr>
        <w:t xml:space="preserve"> </w:t>
      </w:r>
      <w:r w:rsidRPr="00C73CB8">
        <w:rPr>
          <w:rFonts w:ascii="Book Antiqua" w:hAnsi="Book Antiqua" w:cs="Times New Roman"/>
          <w:sz w:val="24"/>
          <w:szCs w:val="48"/>
        </w:rPr>
        <w:t>Since there is variation in demand during the next three days, our demand is not 600.</w:t>
      </w:r>
      <w:r w:rsidR="00C73CB8" w:rsidRPr="00C73CB8">
        <w:rPr>
          <w:rFonts w:ascii="Book Antiqua" w:hAnsi="Book Antiqua" w:cs="Times New Roman"/>
          <w:sz w:val="24"/>
          <w:szCs w:val="48"/>
        </w:rPr>
        <w:t xml:space="preserve"> </w:t>
      </w:r>
      <w:r w:rsidRPr="00C73CB8">
        <w:rPr>
          <w:rFonts w:ascii="Book Antiqua" w:hAnsi="Book Antiqua" w:cs="Times New Roman"/>
          <w:sz w:val="24"/>
          <w:szCs w:val="48"/>
        </w:rPr>
        <w:t xml:space="preserve">It may be 500, 400, 429, 678, </w:t>
      </w:r>
      <w:r w:rsidR="00796F24">
        <w:rPr>
          <w:rFonts w:ascii="Book Antiqua" w:hAnsi="Book Antiqua" w:cs="Times New Roman"/>
          <w:sz w:val="24"/>
          <w:szCs w:val="48"/>
        </w:rPr>
        <w:t>750 and</w:t>
      </w:r>
      <w:r w:rsidR="00D64808" w:rsidRPr="00C73CB8">
        <w:rPr>
          <w:rFonts w:ascii="Book Antiqua" w:hAnsi="Book Antiqua" w:cs="Times New Roman"/>
          <w:sz w:val="24"/>
          <w:szCs w:val="48"/>
        </w:rPr>
        <w:t xml:space="preserve"> so forth</w:t>
      </w:r>
      <w:r w:rsidRPr="00C73CB8">
        <w:rPr>
          <w:rFonts w:ascii="Book Antiqua" w:hAnsi="Book Antiqua" w:cs="Times New Roman"/>
          <w:sz w:val="24"/>
          <w:szCs w:val="48"/>
        </w:rPr>
        <w:t>.</w:t>
      </w:r>
      <w:r w:rsidR="00293A49">
        <w:rPr>
          <w:rFonts w:ascii="Book Antiqua" w:hAnsi="Book Antiqua" w:cs="Times New Roman"/>
          <w:sz w:val="24"/>
          <w:szCs w:val="48"/>
        </w:rPr>
        <w:t xml:space="preserve"> Now that we have gone over</w:t>
      </w:r>
      <w:r w:rsidR="00796F24">
        <w:rPr>
          <w:rFonts w:ascii="Book Antiqua" w:hAnsi="Book Antiqua" w:cs="Times New Roman"/>
          <w:sz w:val="24"/>
          <w:szCs w:val="48"/>
        </w:rPr>
        <w:t xml:space="preserve"> two simple example</w:t>
      </w:r>
      <w:r w:rsidR="00293A49">
        <w:rPr>
          <w:rFonts w:ascii="Book Antiqua" w:hAnsi="Book Antiqua" w:cs="Times New Roman"/>
          <w:sz w:val="24"/>
          <w:szCs w:val="48"/>
        </w:rPr>
        <w:t>s</w:t>
      </w:r>
      <w:r w:rsidR="00796F24">
        <w:rPr>
          <w:rFonts w:ascii="Book Antiqua" w:hAnsi="Book Antiqua" w:cs="Times New Roman"/>
          <w:sz w:val="24"/>
          <w:szCs w:val="48"/>
        </w:rPr>
        <w:t xml:space="preserve"> of ROP, the rest of the chapter will go further into depth.</w:t>
      </w:r>
    </w:p>
    <w:p w14:paraId="7157E645" w14:textId="66A675E1" w:rsidR="00645DDA" w:rsidRPr="00645DDA" w:rsidRDefault="00645DDA" w:rsidP="00EC7AC6">
      <w:pPr>
        <w:spacing w:after="0" w:line="240" w:lineRule="auto"/>
        <w:jc w:val="both"/>
        <w:rPr>
          <w:rFonts w:ascii="Book Antiqua" w:hAnsi="Book Antiqua" w:cs="Times New Roman"/>
          <w:b/>
          <w:sz w:val="24"/>
          <w:szCs w:val="48"/>
          <w:u w:val="single"/>
        </w:rPr>
      </w:pPr>
      <w:r w:rsidRPr="00645DDA">
        <w:rPr>
          <w:rFonts w:ascii="Book Antiqua" w:hAnsi="Book Antiqua" w:cs="Times New Roman"/>
          <w:b/>
          <w:sz w:val="24"/>
          <w:szCs w:val="48"/>
          <w:u w:val="single"/>
        </w:rPr>
        <w:lastRenderedPageBreak/>
        <w:t>No Variation in Demand</w:t>
      </w:r>
      <w:r>
        <w:rPr>
          <w:rFonts w:ascii="Book Antiqua" w:hAnsi="Book Antiqua" w:cs="Times New Roman"/>
          <w:b/>
          <w:sz w:val="24"/>
          <w:szCs w:val="48"/>
          <w:u w:val="single"/>
        </w:rPr>
        <w:t>: Linear Relationship</w:t>
      </w:r>
    </w:p>
    <w:p w14:paraId="64E1FF06" w14:textId="16C86615" w:rsidR="00D00B03" w:rsidRDefault="00917AEC" w:rsidP="00EC7AC6">
      <w:pPr>
        <w:spacing w:after="0" w:line="240" w:lineRule="auto"/>
        <w:jc w:val="both"/>
        <w:rPr>
          <w:rFonts w:ascii="Book Antiqua" w:hAnsi="Book Antiqua" w:cs="Times New Roman"/>
          <w:sz w:val="24"/>
          <w:szCs w:val="48"/>
        </w:rPr>
      </w:pPr>
      <w:r>
        <w:rPr>
          <w:rFonts w:ascii="Book Antiqua" w:hAnsi="Book Antiqua" w:cs="Times New Roman"/>
          <w:noProof/>
          <w:sz w:val="24"/>
          <w:szCs w:val="48"/>
        </w:rPr>
        <mc:AlternateContent>
          <mc:Choice Requires="wpg">
            <w:drawing>
              <wp:anchor distT="0" distB="0" distL="114300" distR="114300" simplePos="0" relativeHeight="251697152" behindDoc="0" locked="0" layoutInCell="1" allowOverlap="1" wp14:anchorId="672FCDA3" wp14:editId="040FB675">
                <wp:simplePos x="0" y="0"/>
                <wp:positionH relativeFrom="column">
                  <wp:posOffset>2558562</wp:posOffset>
                </wp:positionH>
                <wp:positionV relativeFrom="paragraph">
                  <wp:posOffset>67505</wp:posOffset>
                </wp:positionV>
                <wp:extent cx="3420745" cy="2785843"/>
                <wp:effectExtent l="76200" t="76200" r="141605" b="0"/>
                <wp:wrapSquare wrapText="bothSides"/>
                <wp:docPr id="10" name="Group 10"/>
                <wp:cNvGraphicFramePr/>
                <a:graphic xmlns:a="http://schemas.openxmlformats.org/drawingml/2006/main">
                  <a:graphicData uri="http://schemas.microsoft.com/office/word/2010/wordprocessingGroup">
                    <wpg:wgp>
                      <wpg:cNvGrpSpPr/>
                      <wpg:grpSpPr>
                        <a:xfrm>
                          <a:off x="0" y="0"/>
                          <a:ext cx="3420745" cy="2785843"/>
                          <a:chOff x="0" y="0"/>
                          <a:chExt cx="3420745" cy="2785843"/>
                        </a:xfrm>
                      </wpg:grpSpPr>
                      <pic:pic xmlns:pic="http://schemas.openxmlformats.org/drawingml/2006/picture">
                        <pic:nvPicPr>
                          <pic:cNvPr id="18" name="Picture 18"/>
                          <pic:cNvPicPr>
                            <a:picLocks noChangeAspect="1"/>
                          </pic:cNvPicPr>
                        </pic:nvPicPr>
                        <pic:blipFill rotWithShape="1">
                          <a:blip r:embed="rId7">
                            <a:extLst>
                              <a:ext uri="{28A0092B-C50C-407E-A947-70E740481C1C}">
                                <a14:useLocalDpi xmlns:a14="http://schemas.microsoft.com/office/drawing/2010/main" val="0"/>
                              </a:ext>
                            </a:extLst>
                          </a:blip>
                          <a:srcRect l="29738" t="26397" r="38869" b="33596"/>
                          <a:stretch/>
                        </pic:blipFill>
                        <pic:spPr bwMode="auto">
                          <a:xfrm>
                            <a:off x="0" y="0"/>
                            <a:ext cx="3420207" cy="24442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23" name="Text Box 23"/>
                        <wps:cNvSpPr txBox="1"/>
                        <wps:spPr>
                          <a:xfrm>
                            <a:off x="0" y="2505808"/>
                            <a:ext cx="3420745" cy="280035"/>
                          </a:xfrm>
                          <a:prstGeom prst="rect">
                            <a:avLst/>
                          </a:prstGeom>
                          <a:solidFill>
                            <a:prstClr val="white"/>
                          </a:solidFill>
                          <a:ln>
                            <a:noFill/>
                          </a:ln>
                          <a:effectLst/>
                        </wps:spPr>
                        <wps:txbx>
                          <w:txbxContent>
                            <w:p w14:paraId="02A41733" w14:textId="77777777" w:rsidR="00BD0551" w:rsidRPr="00ED2784" w:rsidRDefault="00BD0551" w:rsidP="00ED2784">
                              <w:pPr>
                                <w:pStyle w:val="Caption"/>
                                <w:jc w:val="center"/>
                                <w:rPr>
                                  <w:rFonts w:ascii="Book Antiqua" w:hAnsi="Book Antiqua"/>
                                  <w:noProof/>
                                  <w:color w:val="000000" w:themeColor="text1"/>
                                  <w:sz w:val="20"/>
                                </w:rPr>
                              </w:pPr>
                              <w:r w:rsidRPr="00ED2784">
                                <w:rPr>
                                  <w:rFonts w:ascii="Book Antiqua" w:hAnsi="Book Antiqua"/>
                                  <w:color w:val="000000" w:themeColor="text1"/>
                                  <w:sz w:val="20"/>
                                </w:rPr>
                                <w:t xml:space="preserve">Figure </w:t>
                              </w:r>
                              <w:r w:rsidRPr="00ED2784">
                                <w:rPr>
                                  <w:rFonts w:ascii="Book Antiqua" w:hAnsi="Book Antiqua"/>
                                  <w:color w:val="000000" w:themeColor="text1"/>
                                  <w:sz w:val="20"/>
                                </w:rPr>
                                <w:fldChar w:fldCharType="begin"/>
                              </w:r>
                              <w:r w:rsidRPr="00ED2784">
                                <w:rPr>
                                  <w:rFonts w:ascii="Book Antiqua" w:hAnsi="Book Antiqua"/>
                                  <w:color w:val="000000" w:themeColor="text1"/>
                                  <w:sz w:val="20"/>
                                </w:rPr>
                                <w:instrText xml:space="preserve"> SEQ Figure \* ARABIC </w:instrText>
                              </w:r>
                              <w:r w:rsidRPr="00ED2784">
                                <w:rPr>
                                  <w:rFonts w:ascii="Book Antiqua" w:hAnsi="Book Antiqua"/>
                                  <w:color w:val="000000" w:themeColor="text1"/>
                                  <w:sz w:val="20"/>
                                </w:rPr>
                                <w:fldChar w:fldCharType="separate"/>
                              </w:r>
                              <w:r>
                                <w:rPr>
                                  <w:rFonts w:ascii="Book Antiqua" w:hAnsi="Book Antiqua"/>
                                  <w:noProof/>
                                  <w:color w:val="000000" w:themeColor="text1"/>
                                  <w:sz w:val="20"/>
                                </w:rPr>
                                <w:t>1</w:t>
                              </w:r>
                              <w:r w:rsidRPr="00ED2784">
                                <w:rPr>
                                  <w:rFonts w:ascii="Book Antiqua" w:hAnsi="Book Antiqua"/>
                                  <w:color w:val="000000" w:themeColor="text1"/>
                                  <w:sz w:val="20"/>
                                </w:rPr>
                                <w:fldChar w:fldCharType="end"/>
                              </w:r>
                              <w:r w:rsidRPr="00ED2784">
                                <w:rPr>
                                  <w:rFonts w:ascii="Book Antiqua" w:hAnsi="Book Antiqua"/>
                                  <w:color w:val="000000" w:themeColor="text1"/>
                                  <w:sz w:val="20"/>
                                </w:rPr>
                                <w:t>: Demand During Lead Time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72FCDA3" id="Group 10" o:spid="_x0000_s1026" style="position:absolute;left:0;text-align:left;margin-left:201.45pt;margin-top:5.3pt;width:269.35pt;height:219.35pt;z-index:251697152" coordsize="34207,27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R1X/iwQAAMkKAAAOAAAAZHJzL2Uyb0RvYy54bWykVm1P4zgQ/n7S/gcr&#10;30vTNH0VZVVaQCtxC1o48dl13MbaJPbZLil3uv9+j+2kUNrVol0k0rE9Hs8888zY5593ZUGeuTZC&#10;VrOodxZHhFdMZqLazKK/Hq8744gYS6uMFrLis+iFm+jzxac/zms15YnMZZFxTWCkMtNazaLcWjXt&#10;dg3LeUnNmVS8wuJa6pJaDPWmm2law3pZdJM4HnZrqTOlJePGYHYZFqMLb3+95szerdeGW1LMIvhm&#10;/Vf778p9uxfndLrRVOWCNW7QX/CipKLCoXtTS2op2WpxZKoUTEsj1/aMybIr12vBuI8B0fTid9Hc&#10;aLlVPpbNtN6oPUyA9h1Ov2yWfX2+10RkyB3gqWiJHPljCcYAp1abKXRutHpQ97qZ2ISRi3e31qX7&#10;RSRk52F92cPKd5YwTPbTJB6lg4gwrCWj8WCc9gPwLEd2jvax/OonO7vtwV3n394dJdgU/w1OkI5w&#10;+jmfsMtuNY8aI+WHbJRUf9+qDlKqqBUrUQj74umJ5Dmnqud7we51GLyBHMURIMeyO5X0xg4Yt8Vp&#10;hT3UxXQr2XdDKrnIabXhc6PAbOTMaXcP1f3w4MBVIdS1KAqipX0SNn/IqUKae56wbrGJFWXxjlYn&#10;4AqUXUq2LXllQw1qXiBsWZlcKBMRPeXlioNS+ksWDgETbo11PHGc8HXxbzKex/EkuewsBvGik8aj&#10;q858ko46o/hqlMbpuLfoLf5zLvbS6dZwAECLpRKNr5g98vZkETTtIpSXL1PyTH0zcNB5h9pf7yKm&#10;HCTOV6PZN8DsWkcyGfWRLECeDPuTEWIErcfj4SQiaCP9/mAyDIw2VnPL8jYtLfQhpwYlRFb1nzID&#10;/HRrpc/AR0sIRdSUUJqmyTDxuW8LASTRxt5wWRInAHt47s3TZ8QVYm1VXHBFRWoXQy9G3TOK1mv+&#10;9vpGFiJzdAkQbFaLQjeQxe6vOfZAzRleUpMHPb8U4CiFRXsvRDmLxm93F5Wzzn2Dbpght1B9yLOa&#10;rIqt/kbBn0GMTRHJhAuocTUTgD4ZBWOEFhtcO7ZAQg64HYdQ9LH37lxaqJwGX9P+m5CCuqfD3ptA&#10;jreOniLzoD9MQeZhZz5fjjppuhx3Li8hLRZXk7TfG6aDqz2ZTU4zWd+tDEPFZ7/P5x/w2HUFRzgE&#10;4ET8u26OW9a09Y7Rx2rI3bGn7iffSIC0M/va1ZJ+29UeXbVfyh3BFLxs1NxFQuwO800Dc/PB01c2&#10;H9wnySAejGPfGkMHOb5VQJT+4Pcq4ojRe+LXOWh8iveBxpV05RLS8I7YbvI1PCfZ3WrXYLGS2Qug&#10;AHP9xWkUuxYopFtq7D3VeIaA+3ha2Tt81oVEucpGikgu9T+n5p0+korViNR41riy3lJ3nxVfKqQb&#10;Jm0r6FZYtUK1LRcS7a6HR5tiXsQGbYtWXGtZPoENc3cKlmjFcBYqsBUXFiMs4MXG+Hzu5XAt3lYP&#10;CpdpuBBcw3jcPVGtmnZlQZWvsiUUSvSwawVd35HUHI3zWviW5gANKDY4g9xe8u8lSAcPsrdjr/X6&#10;Ar34H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lyJP1eAAAAAKAQAADwAAAGRy&#10;cy9kb3ducmV2LnhtbEyPwUrDQBCG74LvsIzgze6mjcXEbEop6qkItkLpbZtMk9DsbMhuk/TtHU96&#10;m+H7+eebbDXZVgzY+8aRhmimQCAVrmyo0vC9f396AeGDodK0jlDDDT2s8vu7zKSlG+kLh12oBJeQ&#10;T42GOoQuldIXNVrjZ65DYnZ2vTWB176SZW9GLretnCu1lNY0xBdq0+GmxuKyu1oNH6MZ14vobdhe&#10;zpvbcf/8edhGqPXjw7R+BRFwCn9h+NVndcjZ6eSuVHrRaojVPOEoA7UEwYEkjng4MYmTBcg8k/9f&#10;yH8AAAD//wMAUEsDBAoAAAAAAAAAIQAmTSydwuwCAMLsAgAUAAAAZHJzL21lZGlhL2ltYWdlMS5w&#10;bmeJUE5HDQoaCgAAAA1JSERSAAAGQAAAA4QIAgAAAHYvavUAAAABc1JHQgCuzhzpAAD/yklEQVR4&#10;XuxdB2AURdve9N7oPQlFiiABBEFBqig2wC6ogKiAFdsndlQsn/5+Yu8KKqjYwA5SgoB0CB0EUqih&#10;5kJ6ueR/ZmZ3bm/7Xi4hgV2Wy97ezDvvPFP32XfeCTh+KF3AEUD+BQSSq4AA+kH+4C/5kR/4Gkjv&#10;BASyUPjKAvKwAZWCgJP+Jzcr2Tf6lX7ig90TDyYHn9LdSnwlgUho+p9oRz4rKzxypdgscCULwBSR&#10;yWZ3eHJUpKgHritJwvRvhbuioqLS7a4or3CXlVWUlbpLy8rpWVHqxh13OX6uYKoH4Ar5JqIDAQZJ&#10;gecXsioq3PiPoBVl5ZXl9CwrrSwtFUpKKkpKhPJywe1GSpVuXJCUWS4r8Rf/6SXySZQi30QQxB9o&#10;8iwDIui4gUJjGYFGBAwRSlKUuKzEP6If+WDoIwYJzyWJQFI0SHnRMiMhRTDF+/yGLDwvQSmihK1U&#10;abwrD0lb0oFBRjJPbor5JRDjP4Ea/8kHgjAs5eE9VUd9JdVbSX0ewlMpWE3ktcSjq1xbVvll8qU6&#10;7rntVev1daL1S6rMUmnTUiaKkBpNIZBg9fyVV2Md8RQ+KsLg8JQlS4sdIgCsLTJ16EG/03KhITz9&#10;AG3nUmPn8CjaPkGHtGfaMMhnIP4HBOEziHyQW4FoNfRAF4J/AJn8Ze2I1T4P7Ir6Y5JRrZ+l9mIB&#10;TFl0s9DGerEuS/wgNVdsyBxhVu9J1SaH+Jd2HbSus4qBayZGkqDKnoiZVrZFHPX05P2VHqK8tiub&#10;gW4RkJHD4FBrIkq2WMReJaLTvXglL9YiT0GwK7ED8hSF1CeJkRlw/GDDIhsSPd2jKp+qEce8pupV&#10;MdYxa/zqfUv2Tb+yioOBpDxrwJBOmh1ppLTtke+kZdJfWV7JH/IjacleDVKOAm2usl5RI8sYehR1&#10;VLNpy6Tq1wammqIUWPqeiQqblYjFRRWSp68LlDTVYQXN+zgxstRFsobMO0pxLsH7TJZ/r5mNAhI2&#10;wFbh8FRmtRBxYPVoIevVWb2ngyxrA6yLkWNDMk66e7lgcTCgwy896DREHLGYCJZhsYdiwzQJIyZD&#10;f2YDjHhJJUjRxIGRCfFMDFhkr4FK1NyjnFefSIucTUvJjIyNPGzsYeMOHXvIf+kPa98kjHyaIy9B&#10;MQviaCipyAdNMi/xBOeDOM84zzODWkKcX/CxlqIqA0VeqzxASuJY6Xn3Dhp9j9iCWSaRTZp16S/D&#10;gQ3MIgwEBVbxDSonn6LYqsDeInkKUofKqqDY8RDBrEHTP6xeyQ9FZyIBIZu9MFzZXFq8kqSy7kxq&#10;4GJ2qR6efKvyL+uLebWl1ZeVmdQgpdogzeCZRmKDEwtfKnKpjrAgYl2XWhhrL+SmqIo4CdPB3Ls7&#10;1S4/C32OZ3gzLlveWpTBKIiqKTctQ9Uh08dANflP2v02edZRHKyKyiqqPKbqttjUtLMsG0aU3aQ4&#10;PkhjD+14SOYxs6WHNH547sjqtaeMaG8rKkifx8ROU+zr6BOQ5sFqn+d3TCBpVaM1jn2IzYiN8Hw+&#10;Q3s7pq74oC8fwCVVWOthhxtPxPgv/iGPtuQmm6Yq+iGNbsir6YoZRI69Kq28EMkQJIphSnr6AgYr&#10;b6niKM+hFzsR2p3x+QCb2rAbKBrCEeDZQz75Yd0j7lFc2MjPhgU6hsjuUEl0SiR/ZpGu6WSJPc/w&#10;KRdLCLe5MDrZCgwSgsgTUEVQsBAc4g4OGjRi+Ljbb/9y9qzjx44xbGRI8hHZg4dXdyVWPWl+KtXM&#10;+Pi4GTNm3n33pOzsIxxIVkl5ntQdvveo7aVITEzsvBefHHnn3fn/7sAPQeJUTAisJHlCVQimZQ0g&#10;aRuoIAGU3YFXa/Wq/OwJVAAdQmSwjpU9/LhpDaggJ6kOCIQwka2SH5v67Kuff7V27Xry89GDe1m7&#10;E8tPzLFaBcaOEEGMtqGPoKRuMNZLFEIzQhoY/kulScAQpyXieC1Oa1gYUmdEyVQPaWokdvl0xkVn&#10;LLSRSs0CFZLiSPXh/QLr+EXWDNe0mZF/FGfZ/FLeN9DHRje6AcoslZYTxgonqKvy8vKy8ooyNGPa&#10;LZBOhcFEH8ZZhRe7ElpgdNCkNwh1VVYJDqusrLKkJG7KIz2CgiTVnb8OAg4CDgIOAg4CDgIOAg4C&#10;DgIOAmc4AiESwXGG59PJnoOAg4AFBFbm5+99+JF+I0aMv+OOmV99deLEcTA1hCrRiCtSzN50n0gJ&#10;yX9jzF5cXOzMmTMnTbr7yJEjsiiMriD8DOXaKNcicTScPuVcDb9AnJiYmLkvgMCalL9zK9OOUVSE&#10;q6JSCHVFdadfaRosnOKdg4zdkeTTv9LLCsaKuinNQ2+yExY1hCFi74zCW7V59Lnn/vfFrHXrKIGV&#10;fUAksCilzbIkcp9MjQBEp/kjWgYShoh8UsoRSgcxVKQXl/gBFA8zViK2QRIhLpHjsheYNP8UTnZU&#10;UrJSpPIpVwUuiL3gIzZPlF0WWXNcgpBijCKlNRmZJL22EGuAxJl5qHb+KpASW6JOhGsj7BU5YB1V&#10;Ue6uKC1zl5TC6opYZJURYgu3KWlIc0d0lgxIODNGiO8AAXHoe8hKKqWksrQMtleVJUXhD9zXKzJS&#10;o2Y6txwEHAQcBBwEHAQcBBwEHAQcBBwEzkQE8KB0JmbLyZODgIOALwj8czLnwOOP9xk54o67Jnz+&#10;xczjx48T5oSZwXB5jFvh5mgyOyE1mcWZrLg4WGB9fvfd9xw5kk05EpG4YqY3v/2xaO26LZoa9+p5&#10;3pWXD5Z+EgkSJBQdHfPjs/8Zedc9p7Ztwq8iacWsjthXsDfU9oj8yvQQKgn7w02bRKEkdziJRRU3&#10;+aPsFeyRGCUDGyvGYRERlYFYziYSSlQ6bLKik9o9Ou35/335jUhgHdwnEliB6SsC96wIyFob4DoY&#10;UF5MeBhC7YC+ESrKcWJNHHgZ8hnz2bYgyuGRT8ZjiYaTJJFKsqaNlAT+U9MvYnlE1RENDxkxRXgj&#10;shZPwO8kz5IRFisxYkVGiCv2ifCEFCNL7ig3x9BASBCBTA1GvlEQ2X/RwlcsOvZdMsASF6QxYykI&#10;rRTKiS6gsUQCC+wTDK/AWhEA6CdLkDFmdKkezTaVTgkrEoJkiK41JLjBAqukuALsFWiswqKA++/p&#10;GR7uSzV34jgIOAg4CDgIOAg4CDgIOAg4CDgI1EEEHAKrDhaao7KDQHUhsDL3VPZjj/UcOXLixIkf&#10;fvrp0aNHmfWPSF+IyYrsEzOtoqSHmgf3YrgQgFpgfTFp0sQjR46yKIy6ojaggdNefmfWF29r5mr0&#10;bfc9+9QD0pI+T5Do6Oh5zz46/K57c7duIAZMbN0bJaGI/RClR9gqQsptMTKLLo8ThG92HP77QC6T&#10;dXGLuBs7NP1m5+G/97vYnX7Ncacxs8AiSwjpqmqJw8Lv5CvIH7KikLJCYFYiW3d87MUXps/+TiSw&#10;9mcSAivg3yWRu/6M6jc2pE3vgKgE4iBD59g9JDLmi+3QOzgwICQkJDgklJJbbmIBRQQF0XWBgX+t&#10;DiUCiqmUYsGFi2IX+ZR/pddPTWmM1XWEC8PqUAkdSsUx8gjLfYmFFBb3FRYWFRYUoRyCg4Lh1yAi&#10;MiwkGN8qyQfnvyQikLlJ4F4xRFqTcWOsiBhBJlFX5BpLCCsqy8lCQmKERYkzFo8QcaREyMpWmHsJ&#10;YWFh4eHhZWXlZSQcUZDIZB5t6JJh+LqqAIFVXEy8XxUWuu+7u0coBcQ5HAQcBBwEHAQcBBwEHAQc&#10;BBwEHATOAgSCHQuss6CUnSw6CFhEYOWpvOOPTTl/5IiJ99zzzvvvZx85UuHpIkQaixnmUAshuYcn&#10;6sWa+VqiBluEe6GfLFi9egmMwDp8+DDnr0CRLFy8fMNG4sRK8/hyxpu3jn3giSl3i2vTJKsdSAUj&#10;Nu/Jh6+ecI9r8zrRSAiMFWXSpCWEdGUe9R4lslfMYEgQHliWOfvLd1iKN99yb9+m0csP53391bvs&#10;zk2j75l+USvmJpByVYSZKadL6SiTJTrDwtdyGh4So9t1/s+0F9789qf16+kSwsyMvUHpK6K2/Rx3&#10;y/TK0qLK7IzAgnxm/eU5IIdRWheN3NU/MvqrHeCaggOF8IjI56e9+NyzT1eUlUj8IHHsBT0W/x0K&#10;X2JpacIDD2jAlVsijB27NF5w4bdXp/eGtKAg+Hrm5UTKhhBYxI+cACYJX7MPH8k/lYfw4IfglzI4&#10;JAjkWbMWjUMJiVUpug3z0JeUzWPL/tiSSMksi6FAaSviCY9YeMHwipBVBL4f0uIJ3YZAlG5zFbse&#10;uYRYThE2kXp3Y3ZXoCRffumlJ596Cpya6O2OmF8Rn3fEpR70Lisl7FVxKWisyqLCsnsmdQsJ0QDC&#10;ueUg4CDgIOAg4CDgIOAg4CDgIOAgcCYi4BBYZ2KpOnlyEPARgdV5+TlTHu82Yvi9Dzzw2v9eP3jw&#10;EAgszkJRzkG0nCLkg+yaWD7JVhmKy9skAgu/NmhQf9asr+66a8LBgweocmw/k8B3P5j1+Sf/01R3&#10;3B0P4Sd8PvTA7VS2+J8tOouNi/31iQeHT7r/xLqVogUW4YMqA6nXJlwEUY4Ftkvc/IqYTNHVcj/u&#10;z19xtHjWF2+xdGHkxe2/wGdd1DBsZPNIakhEFuxR2ytQMTC5YrZXlW7qwZ24kKIcDkihuM4pj734&#10;0js//goLLILM3vS9EQtfrd/rqqAm7YP2bNn/2zuleQcDQkPgzLwyOCa0dc+EQbfGtO4srPmDmIv1&#10;u277hRExX+8AewXPU5ERkZ9+9tnECXeWlxDDKEpyYdUiNA9YsiyYEFirch94LE4BGdgroTh3xNg0&#10;V+aMpA4jPnyjDyWwyGYxIlVE/XUhN6tWruvQqUNoeHj67j0F+QXghfLyTiEMOKPoqOj6Derjuk3b&#10;JNiCySywxKWCbEWltC2RuMSR8XKUwGKkVeXGzKBdWaUXd6lIiArCnZ9WxbkEYi/mynYlNc2/4YII&#10;spiTeZrHSbdSg4SoqKjPPv30zrvuglZEDPHyLm7YQP7SzQcJgQX2qrgUlmPF907q5ryB8bGlO9Ec&#10;BBwEHAQcBBwEHAQcBBwEHATqHgJ4dKh7SjsaOwg4CFQPAmsLi049/kTXEcMnP/TQi//974ED+4m3&#10;ckZWUasbZisjbRcrbRQt0QiMZmIfnHJimjZs2PDrr7++88479u3bLy0eJHI+/OTbTz58TTM3d0x4&#10;FD/h8/57xsjZMapLZXxc/K9PTh4+6b5jq/9BdFhdUa/tos/xYMaQwPaKrisMYluoUlMsRoP9eDB/&#10;5fFSWHjJkx592/196gePaBpBfDcx2gqcDF0YV04XyIHMwh0YXtElcITAYg7d47p0m/LSi+///Oe6&#10;dRuI3dnuvemxn1/f8LH57r0bgvPzM756tDx3LzpbSC0tEUqLhbKA6Pb//Su2TWdh9S/CgJu3nB8e&#10;+8Ou4IBK2ExFRUbN+W7OqJtuKi8roptUkoxUVMICK2DuwuCkJnGpqVnPPpso15uxV2CIRkxMHdEh&#10;JW1n6gfvDQN1FYyVedQEi3mzQpFgN8DVK9fExyWERYTnunKKCouKS4ph5BQOb+gVlfn5eYAVHFbr&#10;1knQBPrSkmWYiiVKzeqYf3lSH4jRHVMFiyopQIdyhMWbQzfsARe64393dwZeM1LdruJ4qJeZ7WqX&#10;kH1t33pJDUMYgUU3Y2bVSYiMiPj2229vuvkmaEWXDBLSqhyus3CNP8SHFjy4l1YWlwgl8IFVWHzf&#10;PedJGy9XT3NwpDoIOAg4CDgIaCOAxevXnzr1NxZ0Yyl+aOh3sbFFlZVDc3NnxMSc670/7IKysvF5&#10;eX/GxbH78ojfxcUN9TakzVEJwZ3eOTmFgqApgSVdY94Qt7ndN5w6NSc2tllgoDqz6l+RXxZegYle&#10;rWKZHRwa+l50tDzMu8XFrxQWcgQMKqUaQB4YBXF9bm6TwMBVCQkJdl7/mGplN5s+NCqmvF5xMw2z&#10;6ZQgNjDQClB2dbCeBK8GFguda4JS3lZe/mJUVBXzYlAH7OYa4e/Oz8enokLqyfE57z5HhCbyosHX&#10;l6Kj71E5SDVuuerscAzfLSo6NzhYLdAHJJ0ofkTAIbD8CKYjykGgriOwvqQ0/4knzxsx/OFHHp46&#10;bdqBffuxjR2MsGCNQze2Q/4Y4UAsexgPJbJbbN0g5a0k59uiz3OCSYDQsEGDb7+dM378+KysLOLU&#10;iUQnQj6d8cP/XnsaQR569AWOHr+DC9y/e+JoIosvZaP8SXxC/K+PP3D1pPuPrVxG1GIrB6EmiCX4&#10;kqKe58FnMX9YWILHCCyRbqFKzj1ctCrH/fb051i699z/dO+EoKsbhdJ8UD/ksAMiPtrJWkLqkZx4&#10;xQKnxQisygpwSsRjOq4Tup4/5eWX3/91wfr1G0h2d+3eW++tixq8ebBi5TykXXJif/bi/wmnsqKG&#10;PBTWtt/+tybmHT5Sf9ikto+8J/z1hXDJbWldw+Ln7goJEkA5RYDAmjNn9KibYYEFiIiPKCGAMmeB&#10;834NSkqKm/tn1hsvewgszl65XMLYyakDOiRlZqa9/97lwZTAIhZYFC8CA13Wt2bV2qCgIHjaKikp&#10;PX7iGNRNbN22eYtWpaUla1euwOaO9evXb9euNaGW2FpQ4vWKWqGR7FPX9nTLSFr+hISiBBYJRbi9&#10;iso/twavyQpKS8sszd769X8HAqM3/ywHdVVSEV90FEsIXZelBN9+ZUu2cpDWJLLOEUIiwsNQRW6+&#10;+aYCLCEEX+V2wx8WYbDwWVaKC+rEvVQoLQ0oKRGKiorvv/dcLIZ0DgcBBwEHAQeBmkVgu9t9+alT&#10;H0VHM/oJX09WVuJxfVhu7mcxMZ0kAgtc1Y2nTkUGBGS43fz+8vLyegEBCANKYnJ+/or4eDmZgudG&#10;hRDcufbUqR9iY1kwzaT7BjOXl9VyqFVCMpo3efKauVDkS1NXFjEhMPD1qCgOI25e5HKBwvs9Npbf&#10;1MuqqWJyMC3iVXWtLCZkkCkgMJ3WN9PieK+4eH5p6bf+pjXl6VYlCb0CQsV+qbDwk5gYEMG8qviW&#10;kHEdUINsEB5aPV2Iqie8EBmpV/fsJmfQTHyrJ7YUsBiYB8Ns+I68vCf0s++bzk6sKiLgOHGvIoBO&#10;dAeBMwmBtLLywmee7nLVVf+Z8viEiRO3bNksBAWLW9qBuoJRTmBgRtbRU3lkONM74mNjOnZoxbai&#10;48sKk5ISf/zxxzvvvDMtbROz4aLr24KW/L3hhakPQ9TTU1+/8vL+oDV+/i2V38EF7l8xrD8CUI9J&#10;dF89Sps0adz4r/tuveqBKXvnziHrBGG9xJYQkj0HcV0ZVOmGHRYCg8wS/bgTRkqyD6us/Cus2cag&#10;+q++/DjLyCOPvdSt7Ojgwn3EwTnhp+hmgcSoiDgSB2lVRnf6c5NdCEHUkM0HwV4xj+TNL7niielv&#10;zF6/nRFYxF+VUFZMlklSdiesXvOAisCyMiGsRdeY86+KSGgGLqg0h5BHgps40qooFTcCZHgRVoj6&#10;4CIOzKnKIvVW7CI/s096yNkrcEP0pD+wNX/MRxWRyOg/cpaVlZWUlIAPioyMiI6J7ZLSo2WrZJRF&#10;REREcDCQrCDkIoqaObgCMUVorIBFi5csWpy6cHEqPhctXsrUQyIs/6K3MJrsiZxA4vHK5ep9fhKh&#10;vioDcN2vdUBKwxMCeUvu2pF1BAVPXMbzT3xhvrCYgR/jxSoq27Vr27Fjh87ndU7p0f38C3r1vOjC&#10;XoMGVGAhISlI8qKV+ttyDgcBBwEHAQeBmkOgsKLi8YKCDyMjhwQFsVQ7BARciJddqm45tKLip+jo&#10;d2DhK+uuERLhEbhHYGBsQMBBdOneh7pv53cMkq7W/GsON8ZjkEEujFVFxFaBgUtKS3mwNaWlXYOD&#10;m1DQrBx2FbMos4paWUnFIAyqSjOpFhkXx40hIUcqKvaUlVUxRXV0nm4Vk9DUHyXeJzgYTUbejnxO&#10;yO4ESS88tBoUHIxTXiENkLGLuV099eTbkmMxMAuGErk1NBR2WHaz5oR3EHAQcBBwEKgZBKhvIkIi&#10;hNLXmYwtEikjfKHsQmFR6btvvWhw5hfCdxMzzmI2OqC+CBcCukJkU6g1FHGbBbfrwcHEyqa8HBeE&#10;DqqslN9h94kVFeFUiFEQob0CcY/8EROgO/QRX+0i50JthhirQtIhLAs5iX9xSgXBEKmyYlFY800h&#10;jV58/hHwOex4edqjaaGNF4a3IFBjRg1myV1eiRN2P+SzrLKMXpeXVeC6vAz2Qe7SUvZZgQm4aAxE&#10;8CJ7IBLjLXZQw6fykoryIqFo347Cf9cU5uVhS73QhKbk13Ky/gJbDkoEE92Wj6rNnEQR9SlLhA9G&#10;TokUlYq94vsSguGS+CvmaV2krliJYEkeNh4EhwUTp8jwcCzcQ/GQk77cpqwi2CtGGFIV6Gev3hey&#10;lYj4uKB3byqVrk1kqxNlZ15RgIvme1BPmkGBEFhX922Q0j4qni7zOHa4iIWXHTSr1BOWVGqk8LZt&#10;2751y9ZNaZvSNmxcv3bd+tVr169cTWk9PCfRgnUOBwEHAQcBB4GaRWBPeTnWanWnjJXiQLe8tbw8&#10;2eVqkJMD4xH+K33bwfpuz3HQ7W4TGJhEeRkeC6uo1IHJuE0Pg6S5BCS9gLI/J9zuPli+V1LC9MFN&#10;qIQLrpsiAFf4voICFgwXCNP31Kl/3e6LT51iXyETaUG+OrOKX5Fldmd5WRkXckdBwYi8PKYhDlzg&#10;K4g5OVajQ0K+LylBXNzET1+UlEwKDeWwqHOqByAPeW5uLpNG1FYVhJXqg9QNtJJnHAojRwxA5I79&#10;NLGggOmgVl4RXp4XLoGjN62oSF4ccs3l1cYAKxSivHqwosTnE4WkEBSIyZU/iW2bZdXYIAmOBrt4&#10;o6iI1zpFdeL6I+1/ysr6SYywOiFTGDXrgLxc9Mro25ISPUi5VlAM6vFaKi8yRXSWyrqyMs1KbrFl&#10;6bVlOZKKSqvuNORp8d6At1zWHakbiGZH1DQgwEVbonM4CDgIOAg4CNRCBAjdQNacBQSBNgoMAFEU&#10;HBSCa1jLSB/EcOaU4UHsaoKxRC0EC9VwwSLSPe7wScknIgy/MhusIOLvyO3GxYJFaxYsWiW/w+5T&#10;IUQOpAaHhOIfPoMCQwJDQiE1ODQsKDgsKIzcDAwNJTdDwoLwGRYeGBYWFBpGLshPIQFh7NeQxVFJ&#10;m8MbP/vUfYw7e+a5N9jF889O3hzRbHFsa+Q8IDiIWJ8FBQMLITgETBsYOGKMRrk05h+dOiBnn2Ct&#10;GD1HiBcQWJXYt1BisAiHVV5cCddXR755bcf9F+Zl7hGCYhpfMUbIO8kssNxlZAtHxjQxqzXmW8pj&#10;w8bcVYDAgqOrEV3Hjds0ctxS7DkIr+3we4WVgzhH4OyQRHylizQQXfzHWEdq3UQUDwxEPnGZl5+3&#10;/8D+g4cPpi75i/prDygtIfQYAoeFhYtR6NpRsIf4GhsVQXirwEB8RkdGUrZJZLgQh9mNiSfLN+Gq&#10;kDUS5vUJ5+BPdGR0fHy8IOCkSz2ZYhKVJTmGZ3QZ0RbByGaI+ANusLS0DO668k4Vu04SazRqAEZI&#10;PbJFoXM6CDgIOAg4CNQcAtgctg1GCkxhFN1vRcWpysrZpaVboqK+ioh4l1EwlDchg5l34EK3+6mi&#10;otEYwd1uBLuxoOD98PDs6OiEykqwY16BuWEXGASdpOUSlkRGPlpUtI0a4Mj1GVVQgGdWJOHRTRYA&#10;sT4sKSGx3O43QkMRbEd09Lry8kPl5amRke1gEhUZifuevGjG5Tn1voirqOBCPggNnRgS8jMILAoI&#10;LvAVIIhg0ogI3zEwcC1VZm8ZrL8rE5l7Bm+seE41AcTNOwsKfo6IQF5eDwv7pqRELAv27sfW0Gmm&#10;FYcFxQqcLwkKQqI4B1F2EqXQJSBgU2QkrnlBc+XhRq1FQAAPry5KeRFMCQ72Kg5v3Fi1QU4bBwQk&#10;UfZQndwVQUEMfMCL6chSeo3P5rAfVyMmUz5WKgLTJBSVZK/bzWsdftLUv8DtPlRR0ZjNamTthefF&#10;FEbtRiRvetK1ooyuDQzUhlSqe0ASJw5URahnEp2mgs5Bs5JbaVkGbVmOpNi3SD0M6tiAvLxGubk4&#10;CUHp3YpZbyD2QtKFurj1OiKUC0oHZWSv1TjhHQQcBBwEHARqBAEwHqCYQCYQ+glMT2gYzlByhksn&#10;bLOCiw0PkWkKDsUBESEhYTixSIx+UmYrBEIYJ0VoKUbkPTx5PD/ZHfz0xluft0luEUw4K8gBfQVR&#10;RGAooaiCgsIjwFgFR0UGxUbiMzA6Mjg6MiQmMohcRwdFRQdGRAdFRAfgjCJnYGRUQHRUQFTU1rBG&#10;Tzw2iRFnL77yXkql64WX3sE1uJ2nn7hnS3hTbAUIX1QBkZGB4GoiogJxHRoZFB4ZGBUFIXA3HhgZ&#10;HhQZFhgRFhAeGhAFjixYNDMTjcEwCyHEFKO0yJshsENFsMAqDqiIaBiTcmnHV36KSe4ozP9MKC8j&#10;FE05s5MSzZJoNOp3ikQn9BB9aVpJyCnKYQ0Y0HVACjkGpCTBazv8XuGTsVfSAkNmgsZ4HnaQnRNx&#10;Drlk8KDBg4cMHTrsiisuv+LKq4aPZG7UCwryw0LDUCLNmjcTyTSqkmiGFRgQGx3V+4I++CSmb8yB&#10;u4eA4osVYcR1ChrGh8ev2sYXmpLM7c+LEAiBJTRqGkGdaFE3WpRaI4lQf1jUnoukCnM6+mNgpy6d&#10;u3bv3qP3Bb3797toyGCGEuXXJHidvw4CDgIOAg4CNYvA3ooKWNKqj1j4ysFkQRB6BAXhmjnV1jym&#10;lJSAtsAiRPyKYN0CA/vS6xtCQrBWziA3mklDApJDoogI6gcGIwfpqyC5PiChLqYB5LrxAPJYC93u&#10;Jvn5HfPzs7kXBMPMyuNaKQcosKOiIgeOtAQBNtgs44pjQkjIV2XwRCB8WFZ2S0gIXiuxAJo51QQQ&#10;N6H/wMJC5OWWoiKkaKAbfm1XUICQXQsLoZXeoacVD59RUYHleyhEuQSAzJDXVL55QMBv5eXIpkEG&#10;raCK3ZRZZt8rK/s4nDjx1kvOVVkJYJe63WNDQla63S5BwCc01ESMKw8dLCahyDtAU9Q60+yoE2KV&#10;2QBG641Is4w0Vfob5lSYadM3krhgZWQxumYlt9KyDNqyAZIAB5Qoo0FZr2Kalrq49TDEztkwwjLo&#10;zUwL1AngIOAg4CDgIFCdCFSSbesCAii5FBIaHhEaFh4WFhEaDgILZBZ4pPD69WKnv/25wdmwQXxw&#10;MDgvBCb8l3jCUArGUAEwgQoncgirFRoUDCZL9KGhtkfDT1deMei8rp3xijaYhA9HLHIB0goEFigx&#10;EFjgsmJiQ6JxxoVGxwZHxQZGxQXjIiY6MDaKntGgt8BbBcZEBcREB0RHB8TEdAst/L//ffIaztc/&#10;TgnOHxJZ0C04/5XXPsT58qsfpASdIiHJGSVERwXFRghgxGLoGR0BdiyEUFpRQZExIVExIdHRweDF&#10;QsJhbsYW/+HAwgriPkssJ+p2q7S4sqRQaHLbCykzt3caNyXh8A5h7psClh1iY0KwSlhCKC7XI9ZF&#10;oicssoSTLo4kIag/K3i/Iu6lcOamrpqaljY1bef0tMzpma4ZLmEuY6/YJzOhogv82FpEabEftacC&#10;ZYRVgrDGAsRkMWYQzM0C92VkYMrXqGEj6ludrQ9kZmFs3kyExUTDGy+lmcSVg2IW5ZP8aCwFFVxY&#10;LbgnO+inlWWZx9wHTgas2BN6Ij/elQ39XZ3bNKNmXVQ+8WtGuD9csGxLC08ZIAKWEPLqvmHNOrZr&#10;IVEFhoLStgESQ+f8dRBwEHAQcBCodgSw6K9RQMB6rKhXHaRb5hu66Fwj0gewKhIEmGOIAmgvz4XJ&#10;hbCb/FfdpL0l8Aim+vAA8Jy9n5pmbK+oeK6kZHtUVEZU1EVBQSw7mnLUceUh+a/qi/jKypHBwd+W&#10;leE8LzAwzBtGFh45xcWv5eVgWy6CO02ug2ZONQEUBFCByMhhenK0NYdOeCX7NzISwdIiIqCeXsnq&#10;aqWnHi8+Vr5ayrOk8RO4p4WoVDaLkqsKCmOxIgtaolgWNsCWraJiUFAQ3LPBTznu4D7RQYWYvOgt&#10;JqFZDfRuelV76YtGQvJKaL0OaFZdRXRFGUk6YFsGUIHPlpSgXHDiYgndq0FZQKroDDF1Jbfasnyq&#10;AIpOwzgtMbC6uHU6osLKysOVlTDrq/a+1UnAMgLUQ7BzOgg4CDgIEASIJQzojADYHkXCWioiIio8&#10;PIKdoLHIZ2h4p47tLurTo99F5/fv12tAvwsG9u89eMCFOAcNuHBg/z4DLr6ga5dOYWGgmcIROJzw&#10;X/iMIHRYGLHewld2hiJQWFhiq2affDZH82zduhUsrchJ7L9wEFswIoWSX7DoCgWLhIRiY0NjY0Ni&#10;Y4LBZMXHhcTFBMfFBsfGBkfHB8XEB8fHBcXiZmxgbExQXCwuEPKSBhWPNHI92tD1aCPX0HpuRBla&#10;r/zheiceqXfs0XrHLo0vQfSguBhEwU8BiA4hcVRaTDxuBsfFhMZDTnRQTHRwdHRYQgJYreDAUAx9&#10;zIgIvuQrKsq83nbCB1ZZkRAYDlXqBexeJxTkEvaKrh/EUeEmyEusEMZIyhyB06kglkiUAcNnpYs6&#10;wAJ7xdxgzf1memZ22lR6YGUeXE1xCyzG/ojWSiwNCJHW/DGnYhiLKUtVWV5aeuTwYQQpKy9rldSK&#10;LV5kCniswsS1fey2RI4xyUQ7MQX8ubBDQLS7ABfFgbGbMiu+WFH++bLwjXuD127bn7kzLampe/D5&#10;DT1LFEXKj5lekXUNjHYT97oMCAwPDdlGOSy4wQILSGhLiXUjeXIOBwEHAQcBB4GaRQCEC9YH3VJc&#10;DBsHljIeF1fQa3m3rHeNWH+Vl78cEsK1biwIG93u5VTCnLIy2A3pHXpJQwLWEK2nEqAM6AmYdFnR&#10;B7H+pkxcekXF0cpKxDpYUQF6Lpze2cKMn3XypY4rD8mzr75AsH5Yk1hejhMXisyy8Mgp1lfeW1zc&#10;W2K42H3NnGoCyEICT7/UDmOteMaTYGQdEKBIlCOgV0yIfldQ0NTQ0D1YRmezKHnu1FMCTVEAFpC+&#10;XFoK6jCushKfP5aVMZA1EdOrxixdU201o6tVRX2Djc9hrfqmzqD1OgCxKA5UaQhB62Aty7iMeHII&#10;3zYgID0y8hA9cYGvuGkaneeOVfLVbvf1IIIrKy22LFNIFe1R3UJN05I3JXld1euIUC4oHYDpHA4C&#10;DgIOAg4CtRABTI9AYIGPiImKglVOdExMRHhkeAShrnAQAgtkVBjILNBJoBaYdRXsociqQJwizUR+&#10;hjEPZa4Y+QUDLvwaHg4Ci3FhhMIicsLP7dR+6JD+lw0dcNllA4cNG3TF5YOvuPySq64cetWVl3ZL&#10;OY/wXJTpIoZgxISLxGPMF/GlFR4ZDJosLj40Ni40Nj4kLh7WWKExcSExccG4Q+mq4OgYXAfFgYRK&#10;CIwjF8EJCcH4jE8ITogPio8XP3FBzoQgeuImvobgMy4BtBcYMcgPi48LS6AJxYLJigshvFh8aFxC&#10;RP3GFRGxcbFknyV2ENe2bmYOL/lyrwiKrAiNrQwgGyOCp6GbO0re7RHKTQgj5j+fWSUR0koydOI3&#10;mQ8szlKlDBgwoPcI2DrRMx5bEBILLCSK/Q+51RS+SvZXHq/sbHkeNdACbVZUVLQva19RcVGbNnBs&#10;QrSWYnPOiwZlFl1s9R617GInC075MXK0ahTat2NwbFhxZmZm2s40eqSmrkrN3Jma2LT85ktat22O&#10;RYhMGOWqqFT2HfZVaBWcw4L/M3g2IxzW5q2gBymFSSz74O0MdQ5p1UI3co5KDgIOAg4CZzwCAwXh&#10;r7Cwu0tKmhUW4nymtDSFDHdk4GJ5Z9dwe3x9Scm5hYW7KyoGFxXh+mRFBcyvwHa1phFxgsyCy6dX&#10;Q0JuLS7GVwSApYMcQLbnLPcAr5k0JHwVGsr0GVFc/F5ICO6o9ZHrxpSMCQjY7HYjFtR7KjgYsfrQ&#10;gQzqPVJSghERwXATxBYCTC4t5TI148p/ZVDwO3IhuN+eGnTgxIUisxxDaDIyKOg66ixfLkedU00A&#10;GSavl5UxnKE8kyMH02JFlSOpqRUPACdhH4aEvC8lisKVx9UsJoRhGiIWMmtalAokFWUqz5GmKAS4&#10;iHI6+GTXi91udq1GTK8K8VSMtdWMrqk/cLsgIABcqrys9SqGZqKadQBiwQyyljWzrIy1LHUZaar0&#10;S3n5kMBAtisii4WvuGkcXZ7lRDiDFYQYQYB8HBZblmkFkCehV/rqtNRtU13cmhgiiQNuN2ziOBQW&#10;W40TzEHAQcBBwEGgZhAg5EtQYHFBfqtWiZvTNjZt3jQ2PjYyinJYhMAiB+WewCpJFlHEQoo6qSIn&#10;I5fYwTgsymKBfQoNBWsFAxpyhzBXlMOiovCPyiDMFBFAyS4mgv5BWiQMqCrcIBZYxLyLuMQKhY8q&#10;xCCkVWxodExYTDRWEcIaKzQmBnewrhBfCc2Ea1Ba7Cv4rOho3AmOiaFrD2MQkUqg0YkErAokJy4Q&#10;BeZaYbFxMLxCAJBWkICvYbGx4fgpJjY8PiGqcbP6nbqmn3B1Pa+bZCIfELBh49b4py9I/iVfWPET&#10;Ma8CmwXfAbC3wp6D5LOMrRykTFaIcO2Dy+oFttl8gO4GGACYv/n229GjR5WVFDNH6SB56HvlgOef&#10;2Z8ER1cu14xVaUL29OmvTIUMUFfwT4DrTNcIIhP+p4S0OfOeomsDqed2ibhiNBNbDkHZU+JmC1+O&#10;Hzuel5cH11dghqjtlbRHoEhlUYNxaUGkjKoidmJkw0dRInZ6JHNjutGRsPtg0cI12Zu3HTxy4gii&#10;NKrfpEunhEE9WrZpRlxo4SSbSLK1iuygG1J+/c03o24eVVJSTD1l4qMc/7AfZHkZdoUkrtwr6VmB&#10;V8rFRTljxyadgqcI53AQcBBwEHAQOGMRcAnCLWVlX4WExPs7i5B8TVnZe8HBWMXmb9nm8h4pL788&#10;MHAQ26W5po7qA7OmcnDGprOzsvJ1t/sdrFM4Y7NYJzNWIgj3lpc/HBR0WnqJOglZjShdo/1mjeTI&#10;ScRBwEHAZwT2ght6593IZk2jmjb99ts5LRJbnX9B75gY8vZEdKJEbXL42jTRXIeZ5CgPRnl47i/8&#10;a8G11157Ki9PHosvUhMXzYmMDUtFZqTDkhf/iektevnJofc9Uph9gLpDIovh8BfL9/h1UAB514gV&#10;edREiPEwZKGkSOSQF8SEx2FsDrmm+0uTL6IdN95W0r2/6QJTBHdXBMBYChHK6UtMsE8nikt3ZWT9&#10;/PXspz6ZWYAttk+cICmuXb8p4Yk+bf4kK+msHCCw2m49RAgsWCljt6Bvvxk16mZ3WSljr8j6QaJV&#10;wM4dRR/O2g0CS/LUTp1esQSoeyx6kDsLf3mabJCIHRJFn1KegpBZX1NAGAIeIooWmljEntKTPMqL&#10;uWGlyhCVPCIwAou6jSe4ETKLwCeGEskucfNBRmAREzTOYJE9L7/++pubb765jG3PRBzhl4O24nsz&#10;gcCqAIEF9qq0pKK4+NioUYm5uVbgdcI4CDgIOAg4CNRRBDCiDS0rw54g3/ubaYLka8vK3vW3WCs4&#10;nxa2YnFl5ThqhrOgGthAK7l2whgj8ElFBSrG/2k59XegO10IPEJdpDmFcrrw10vXIbBqW4k4+jgI&#10;nEYE0mEr9f4HFTACqle/QYsWa9auPXTkSF5BPuU02Dovph3zriRee7+71HiRyQKAUJFlTRLFqBLR&#10;5ofTYzw1z4WMNxPNgYL+3ZxPDOLp3riEOKE793H7IkiVrdKkm/oxW31YHjFGSnQACBMp7E5NDbcR&#10;WWSrYMhNQ9D/dF9juu10RQVMgnCFfzRag8jwc9q1H/rYc4cPZ+fnn2Lb/ASsWrMh4bGL3GWVFbC7&#10;wu695UIlrssFOMYin26c1Mu7zE1Wu22HmQMt8DghxLM9kc4X82HhHtGNcnPsNuPdWB6lcmBAEiHw&#10;xE8NnbBUD+wdECZ2VTSwSNlx8olxdxLLRHkqXiA0Bi8z0RCLOuSSbrKoDFrRFIvByGlBRhiKFYgu&#10;D6SmV+LSQTmBRfxeBQUx2yuPWTjZTp2YX5GCKCuvLC+rAHtVWgYC6/B117aS6DtZxXIuHQQcBBwE&#10;HAQcBMwRcAnCdeXlsHnpYB7WbyFg0DHO7d5SWfldzabrtww4ghwEHAQcBE43Ag6BdbpLwEnfQaAW&#10;IZABT1effloZFi6EhUbXq5/QuHFoRITkzZuzVx5CQqa6F28lo7Q4y6XIJqfAPKSYx3GTaG0lM7qS&#10;LLMoeyKSXhKTIhEuWmZgmuB6jLA8LmeZ/RWhdzh74jHIEtkubqsk43yok6usrH3Hj8P2irBdRKt/&#10;Vq6VHDkF04V8WM5H6Rlid4TrAGIbJa6iY4QO9YhFza2YzRXlnijyolsotukeWwNIMiXxV/Q2XcxH&#10;D7GwxNSZLM8ht7Zi8iQCzIsKo3mQF6iMu5JSZ0JFcooLYgQgbhMOy0tLkhnoTHxoUaMrmlmP+ZWo&#10;PS1akYKE/RbMsJgtHDHEIqsTK8vgDB8cVllFScn+q65smZNTi1qPo4qDgIOAg4CDgIOAg4CDgIOA&#10;g4CDQHUi4BBY1YmuI9tBoI4hkBkZGfXFF0JYeGVIaEBIcAB8IuGTLW3Df2ohRA/GrFCeQ1zPR8km&#10;aS0hv/CEYISVx2hLjEjvSHY41CsSsRui/+lWdIT34Te8GQ9Y84j+xMUVb5JdmMIGjJso8cLgRkd0&#10;cSD5R+yp4GqJrFhzw+FSKS7LSsvKsC0frnCbeGFilkEIwMy4JMJLMtPi6xDBJi1bvgqZpYwVOCvC&#10;VwVLNBa9I3mnwgV33U5Np5hHc0Y/0UuKGeV+yBJJZh4lfXqMo6ScsZwz9Fk8L9aRGaR5KCgmgFlQ&#10;yQ85m+X9mxxLhSCRxPIwa94GYpTA4g7aef6kC0LYyYhJFAi1lyOLP1n5UCM7NzHCwhLC8jJ3SWn6&#10;JUNa0BWbzuEg4CDgIOAg4CDgIOAg4CDgIOAgcDYg4BBYZ0MpO3l0ELCIQFZ0dPy3cyrDwrCQDQQW&#10;9sqDZyLiWZwwK5QUYayKtOJPwVjxnxiLIuOrWPoeEovLEckW2VIyka5id5jpEuO1GLtDOCuR2YGN&#10;Euc8uMGQxgpG78x7cTCS2yuyoo8wVZTGIrQV/jH+qozeJ0QW9SlOTIIIh8Usg0R/WfSS3hDNoZak&#10;rmQMHOWvQF55DsJkifZYjKCj0EpclcheMQLKg7aIOrW0EkFUs1ciwFJuGSJSbiU3V9KCP1lgrzWB&#10;YmwwTZQclNb/yRYS0jySn6h4rz8sOc8/jwJyHs2bvBKNsDzkJ1/ByIy52HJEkhRZuAlTLLKKsNxd&#10;WVb6b79+zY8ft1iznWAOAg4CDgIOAg4CDgIOAg4CDgIOAnUdAYfAqusl6OjvIOBHBPbFxNSf97MQ&#10;GgL35AHBQQJOLHZju8WJpIqH+eBcCjf3kSgqMYzMXIsTLzw6XS3HvbKLpIbIWknmV9JGdZy9YsE4&#10;hyUzAPMwWdbgIDSM5MQdfyk5xba9A2HlJtwVYbAIc4UPN7XEYkHEg3BYIFdAfIm+34nrcjd17Q7y&#10;Z/5iQmBRqiqYsFTwa0X+E8MrZowlGWFRdo6Sg3IQqfWUFzriwklu4ebxQqWdXYnGE83CJB5LMrni&#10;vrWIXZ3ko4qqIImrhF7sWuG+HXfYIkH2I6eypO+MbBKJL49xl+TqjBrciRZzHopONKVj2fPQnKIn&#10;LZEXo6QhcKcmcLDDOvreu8c+/dRacTuhHAQcBBwEHAQcBBwEHAQcBBwEHATqPALljguROl+GTgYc&#10;BPyGQON77wsZPboS5lfU8IqwV2T9oMReeZgHyjRIi9XkF/Ta6yduJqW1rlCixUQrJMqVibZWdOWg&#10;tKaQ/c5Dea9HFNkciXzxuIXXxEXOuVCXVYQmoUsIxYOuGCylNljM9oqQV2wlIQtFPLDTRW3MKTxz&#10;Fc++MvIm4NcF/4gUFTG9AnUF/ioQ/0Fd4ZKyWJTZklZHgvzixmQedkdGYsmpOol9IkyQWA5SRmWG&#10;UjzvHodf7BYzzMInWxmK5KgHLl5m3qsONV1eyTzHcxstIpTKl5NX7CZnxTz1wsPQSRZlnO2ULiQf&#10;WtISR7b+EXBTz/rUFAs+3cuxUyGYQ/Em3QGRr4cUbcTUtUALJt02JDN1I1nj/tc8ZB+jHyXLMU7V&#10;eVVSuXhPTF4e1lqwqXWhhhjvxDwBJNs6Tz1hV2qbOy+yEhnVtP3zTlkniKHVoFnmbP2uXBQr5s1j&#10;L8haqtdteRY0NFVQtXoZ9sZVvsyWp8Zwpp8eb37WaoBYYQyKQC5RZiCr4MOl3oZR5bKO3IwZt66m&#10;n0JaqG3WU5KsRmUFL9vVQuy9uWmpd4EZpmJWOS2pqFEZfJKrFcmCIAtBtLPh3Z1qdCDi6xd1bO0k&#10;VV2Wz5pZgt1iIO0uxWJkZTDvuRDtCFhvQIZLMbuywd0cAPMQChV0I9iWpAeB3wQpNa8uwTwdvQRk&#10;QwDvJHhXLnbqnlmotzi5TNkY4dW9KUYI2VfvYOpIXpVTUtNaMt4zPKa0PKZB0l5590yBpIpLBxmx&#10;ptOBRvrPJrZiPVe0dmV/rzVqisjKfV8oi8bbPau3ot6vZBUDtmqYV7yj1QNV1QpkjyHSbFdaZ8Gg&#10;Yk9T0j+pD2ByNGqRjz2NlzirPbAHPbE+aCROyo30VnJ1q6KjT3HlheNVaeX1QVmbpSqliiDhLs3N&#10;zFSyNpH36k30puOypKTu30I35113LUTwzpEFZUwgUD1F6NcXsX/0CDSNywLIlDSeLqhx81r3o1H3&#10;aQxVg5a7vpGe6MVlQHz1Fqte3iWrA5XU20izS/YcSx5hSdp0gZG4CRprdaoOiLVgXRhslbq2cLN6&#10;bvS70VgpxdOfa3h+0ezxPDdlAXHJCg7mQmQYIScoDEJnBBGrq6CgSqwcZLwV/aSr2TzjjQdMz1MQ&#10;05SDTEcwPv/yCiavZSyYOJjRFKh9leja20Nkia6hpBAe0fIxgsgSAbNYpGK9oRWJMCKUnKIkFagr&#10;wliJPrCIUyzmBws7ExJHWNQMi1hg0XhIlJgkUVMlsZIGzP1zZeyvn0f/83tgCfb+tnZY1JoLU470&#10;1lJhoSKjo64alTBpCuEoCeQCsYYThPTMrOyjtXdRXpNGDdomtqR1l3YA4K3Ikk7KXlEKERd86FXC&#10;4Q2X7jcVquJMVSlO/pSh7F/4BI4F4tQkayQeSXZL3KyEfZanUZW8543ePtLs1zyzhz9rMwGz/Bv9&#10;7jXBFYcob6ZTEZuPVey+SQ60ZvmKOTUnZLU4Ih+KTmeW5cWCeGaXvPOUemnWqYvzT+1niargXZvj&#10;sl6aFarUZYsTB2mi4gmhnMtrZIyPdIaZtlTEOlO0qqDJB2MjIb4QqVK7YDpz3krRc4ipymuijiIm&#10;vJUl/KoClLW41jo/41CK7k6aE2kPFt61qwooVCGqNWj8E6pOqMkrudo+naEgn/2SwPIGJlUOWSXh&#10;XRLtlbwPrYcOxdhC258nnppkMZap8ILqnaA6eYXebHiUZ5pl3uudCf2ZOSIRJ/oynPSLXKszkeXT&#10;g5aXTnKAlfyTEmAvCkRjuQFT0zP8yzQy7Qo8hc4ebVjeub8QCSHyA58pajaimmgTvFNSEQsm+fRM&#10;I/zTAViVopihiQUl156XrfqCthhZ9dEetdSqeJWEnFUw1Frq4c3L0RNCn13iYRQFYy5dIz9VJbE0&#10;S0FqNDqg8LmC1aI2D+eZ5egxPYZEmKLvlKaFYr8qd4uj6gnMdROjS0QV46wYdeWhsLyroyRUUd0M&#10;0rJS+KYdlnle/BQC2iqVkXWW8kTUxSYFFMcckZ2iNBalq4Iok0Wscgh1xUYbz1tBxTO5KlU1byV/&#10;gJc/9outX+KvZEObZ3s60UESdfAt9vzSc5c0SJKC55m0UopydNjzCqtL1LKK8lNkyaB4wHU7dYrF&#10;VhLCDRblrvBJ40iMFcynyBBHskK0EQIWTrw9bvm8c+4YHFoOZkyvGXvXUk8nK1m5aPZPNBUyEtLR&#10;UBThmT+YV7CAIKE8LHjXRwujrxtX756niIt5YslVmZ6x78jRY8MuGWAu4jSF+OOvVHBY7VonMqDR&#10;BxC4qQmc9CwqFomnA5VjaFA7tCaJXrlUTZD4C0QWzLtmS/fkDx+yclPixxTT6l6qOrxINUW/xLSm&#10;tl7KVLnX8xbAvylLQwcEqZvyQ52TCpnP1z03+BRVlVsVPrp46EysZSOe19RQ3oeb1EzVcIakLHR1&#10;PAjrYz3vvb1eSEg/cIAtT8tsF4kedBbyYjstWQSvZKWZKi97z4XXPEU2o1VMbjVzIU1R9fSsckO2&#10;h5HN5OwJ1+i+5Ggp4OJV1aOTDlgaWnjfMlVTc8S0XnVMujqzntCMppeP2J5BQ/bIwnprHQpang1T&#10;IEzybNLfmIk3+9064lUJeRq1UD37qioen6ORjlpveuY9YrA5gNdEQz0vkCfkeXZUNTmGK2fXdBNS&#10;RVSH1LYJ0OpTWZ2WPsQnAc87Emmm77HKYsOS+VimpRTJnla2FeSd1Lt7pjTejJUcYW9xspiyyBKw&#10;esOLRoWWsqgYhZk5lmdQ9rR7HUj8Ud9tydCEV8ogU5JORGwJrUqLN43rzV5BOVqI3tVHXmv4I5xK&#10;Mo+jmTmtkUobBWmoM8fIK4SF8VsvvHlKpjD6KYB8qqXRbsRbuj2JqRbKnHKGmBe6nP2wAKmkEas1&#10;4ievQrSysF6BLGDih2ZVoQ2DHGIEkb1iq7Uk+kqksJhcSbZnwPDqGU37SUklvfJXzl7MZjOm8FsN&#10;YLlCagVUZZsPGNJQKb4YEE2xKI3FnEzRBWoK9sobUq/q4fnJa0zS4tVUQxuJ60VgicZYIn0mcmji&#10;cOdhDphsTxZVrw5MIeY1lXkIpx7aiSEW3XYQi9PETQhhkEUoLeoBiy4hJCY/MLzisw1sEMjAYncC&#10;1qQ0bT/2ouDciooCMCzmangNxax9eI+fnmEDmSYcFqt+NO+mVVuRPgjKqIDKhKBdM1a0WLAzmKwS&#10;JemtXL2uNrNXLBPgsC7u05NsWUiZRw9KYj/Buy4pzx6crMwjFb0SjWzc0HnzUYAs51nFnwwYLDGE&#10;OilZm7bcDygy4aWYLSEaOTcAw6TjtBjTZDizpr+qL1dNxTyjEh9jNJqcTp+v3TS96wpv0fLZk3Qt&#10;H/LEa6lJq2DSqxOKYVO36ni9UZB6XlY7aQfC+ljpWurFreFs2rGpqqJhDZcS1xArb8Y2UtUKKqsL&#10;slogXXomGiyuVNbGvYA8Hb1h2IbaOujbKRSxRNWJmgkx+13Zzymbjdb7e097FK8sTybNgLUBqr+C&#10;GtUEk7FCVwWpCcpagLLnr+nnRJv1wF/o1g05il5Br9gVUzNxVid/tOEDv5y5Mht3FU/krJtSz1X0&#10;g3m6NrGH8/zR+on86j0um/aGrPsRm7n3qMMeKWT/WJJW6pv+5EDq1NUjthEyImaySJpyZCOGCI8d&#10;NKSs0jyK463seccbJTGQ7N20ZXCqr+UoYVcXlYJ1rz5VtCV7M5lMPdnY7k11KggsHpjWcvk8QzHD&#10;UiZt8J5Pa3izUr/tvTpUpWIlCU0A7aXrLcLAAkseUK+B0qLyVDB1x6IuEa3qJyUlzmS9gijC82dm&#10;TSh4dlj9kX167PVlnQD5XURPpTpuSFWR22BRmSJdJRrPUCqBUVis3lKZml2iqQ2EfxueaS9vKzkf&#10;ayctLnVChGrhazglIgjhyNjCZlN8wsRrt0eMAUXl3arU81WNRyXZYMeIK1YpmBZssJPGPPEXMT+K&#10;8iTzA5scFu/lxEVodCtBQmARBovZYZGLUubCHf8JfUUPOLqSeklK+pEV7dSSida8defW63DLxRXH&#10;3YTAMqkHHuZVsgxBBGk6wuc8rBjFNiEWj8hkkfsSj2KlSkHdqIDABkE7v/q71d+Z1KN8AJi7lWvq&#10;DIEFn2KcBee1Uv5mTSwa786Rd3Jik1A1C7u1h5U1rZPeNZLeltV9gz5T6uKoAHXt1XnSM+4MrHc8&#10;1jsV6zKtVEHzMJ7SlI9gsq7MCzjpHbdOb6dKTm5rw37kPYE6rEbWzdDwfvWt2wXwIU5KVG8op9rx&#10;2ibqS/3leNRVVB55zeH1j/eptNKK/at0LftLk5IqsHlhGYRQtEqpkouF6hORwVPTGtfkqujUbnlR&#10;e2azvPP1mrTI2qTl3sHTGRhpqsZMMb5WCXZZZLVBj78k68rRHIVZ25SViWHnY71nqvbcaCWg0wFI&#10;w7aBTgaPHYoWp/lY4Wceq5bDfFrK1jRR7+dl+SsuWY+sbs3i202Nvl7WiYuXRhVJ1aVKo4PGI5Ts&#10;lnTpEa38US9R/bFRrbg0SEm/eJ4epIm9fOCRpq2Wa7U6E0o4vTKlzJH4o1f/pIEeN9FWVwXVKMCH&#10;Zt1qQzMnmwJ6Bl45ocX6Rs2ZYjU0UisiJbB0MubVk1uRZ9qufAug/8jH662i2BX12VNjJMJCQxEL&#10;3bb10d4eYeQDUWUvAd9wtxTLYNIkh91wAkkCsgyJs0bTlLVHTv3JJmNDZIcWjUWpJa+5I4tAF4CJ&#10;fbKs01dboDDiiv2TaCyJFTPk8Ky0tNPYAE2Lw1oAozFAL3eKCiHxVjQ4/5CeY+SFI2ur6um6Ef/s&#10;0dI7EZqi4olKrIYSeSVG8P6j12loNhyDgRgViLoGpzsLVsA3eHkZYawqqAt3QmBt35e/cW/+weNl&#10;B08QJ1FN64U1Swg9NzGmbZNIQBWMLQfJyTYUrCQEVvvrL3SDwCo0tr/yYq8COOOLZ1PJCou2EVpQ&#10;Iq7UBIsYYbGk2HMB/bD8HiQwMjCoQdCu7/5ptSwrmBJY8PO1au2GOmGB1a/P+aGhocajhXxS4plh&#10;KJuIpwp6QFY1NtkwLu/jZFiru0teKF5MLy8jrzS8VFXOhrxSMc6yZi+hmtLaf9Hp1a/zQUSdmuXK&#10;Z9idec05ZDN1Ty+j7ss4aBrjFg+tREI5EsmQVwVVoyjmAT/odq2qia1swFZiyr8rJtNaSkmVWJG2&#10;KjkqU14o3g8LWvQVfxnsueAjgdTLGJae7Efv3KqLVQzqVWQaVUgXei09fBjE5Q+DInNF+1umsGbb&#10;1KkpCuW9+xbteqIeOpW58iFHMhHesb2mQVaL0f/hlF2i/1OoGYn6nYKFOqv9TKKeafmLRq4ZSHRS&#10;qRpLfVpV10pcNiFQ9+M6DZbdtlAxeCCdx3L1g47paKXZX6nnx94DiNZg5ZWSpbzQ0YNPUPlbafZa&#10;mlULaQAwe11ink3NAVf3pqc4ZFnVnCSwQtYLZRkH+VjMX9Lz/LPhWCSxPIjRpE9rx61b6FYGuNPQ&#10;dqXWKentzfbKq73GI6Lld1Q8Y7KHYvOx2jqtZD2kGmKtUcRSQZhnQF+MUTNQ8v2anarO7NiS4lIj&#10;MRtoNB7UVPLlGZHxmXwCK3YFuvyCSiB5SCeRZHNJZoFFb4rYKF/Xe6RovfIzehiyDFitCKioNoY1&#10;UPvBT8qGnFhSU2FeXah5KhoTc093pxXd6zlL6sVZQHml4xZXXp2n/iOkfNBRD4D0jiSeVSfm2gr2&#10;VaCuKIHlxuLBwyeK/lx3fMX2U03qxQrhAjlxFAsul1B8cv/5HeL6d23QKCGMbDBINhWklCwIrLYj&#10;e7qPlRsTWJTRFbkqZlAoq+yklkt5Y9qTb7gSnz3F19n4xkwxvNExrJ+EwGoYvOentYnL9zECq7ys&#10;tA4RWGFhYZ4hRN1teboFipvsfZryKVMeV2/00nodJ3+vqFdJmYZiVTUbHDyPzLKuUvF+0neKiNYP&#10;vxx6IHkAYZm2mxwvKKm85ByChKQlsYpRisfRMIOSJ0rbv94wbDyx0SwXk7mQLCWvxSN8mOO6qJZA&#10;aFcDzVpKq6ZYCfkTguzCq9OQnilUTIwl2LVrl0wrL1KI5s6TuufpRSct/YGOieV9n1oNg1ajN531&#10;qntallliKvKmqqrzmioZKKN8IJB1H35puRrImE34zrB0qyk7SrEG5hveQeVzLoUQvQeYqjzY1FD2&#10;z55kVD2zshA9L4GNQLE2UkgDg54kxVgmC6b1oM5/1h7yDFSy/4yv7Oc5e6N+u+JL3ZEBozl8KxS2&#10;gLYNTOyiIWOu6DyJjc7iGC2NGLJuuTa2d/9NJn0pbrtxeAkp7BYVX5lYu8VJI9njsFQdvWaGLE2f&#10;DSyK5EJP0yjvlS9NtCXMFQhotGLeIllevOw5vGJ74aaTcdbkTOqR94tNrpK9zkSVMT7VF8XLpwr0&#10;N5HtYvVKX0cfZg4UN7uNR+QjbEfzTwRl/qUnGUm6Ojtmpap+MjUns5QNVvzuHdF7Xm/yVt6g9JTA&#10;qR+axExLLYK/BmLtAvvYIQoWCRICiy4ePHSi+Pu/Dx88IcTHIwT5n9SEhM3MdrmKyYXL5WoWH3Dt&#10;hU2b1osAFwRTLMgmBFabq7uVHy2rKDCywPIySpR2MmS8LLVKZJXa02oYTvhHzBYBIX2TRUtFfJ1l&#10;kS8JjAoMbhSy9+eNSSv2wwcWLMfKSkvqCoHVt3eP8HDKInoqiuy5l/P93oXvqRpKhsOrXSh7KN5d&#10;elctr5mHp6dRzje8v+swD5yLJ+XuZfQhFrD3q0qzzsGTiuz52jiSHD1Vp6uKqh7laTWU6qOZfsa/&#10;MwyY5vxC6jNMhx1vvtvbjkgqSc3xUTF2iAlyNklbZ0XpemtnElcm0TPFknLN/rIgunMqOfWuU0uZ&#10;BJmavLvzzJt5AHWVtjN7VgwEXiCrylMsWClpWTO2UMIaZaGpqK728kmCR5j8NaGq5/BUSV4ieuWi&#10;RttLYblWxviqoDAfnW03PS2R0r1qSE6mn526ZTtbNRLBp4cdI820IPEvTBaLVHOeqxfX/qRY6s0N&#10;S8lnsVyqxczaqitV18pWctIw5N2bqkVoVkVjuwePSJ23NtoySfenSN8CJso+UXMY8qWqW5nhqDOi&#10;9zStKc2gmXsjZwEHhWGznL2SZlASuL6gYa1u2WoXljJFx3FriddIKK0S15v1eSlU9S7dh2LzIYom&#10;in6RUxUhttCzHtg4pHWFzWZbpAbrpaWYojP8jTtYjV5a7Dylib1MhH6z8LzWNJqr0fi1qg3WSEPX&#10;S8SsMzKF0lx7mQhPEcnmHhov4sVwZsp50pY/A4rPxYoKWllJLaY8C2wJZ0QILCwhrCiljts//3P/&#10;vwfL4yl9ldJBGNGbXLAjNc01d5ULF+CwzmkaOm5IUkgI2b5RJLCSL+9SdqS0okBnD0K6jR6td7Qp&#10;4It4ARKNVm36M3ObwO5IVVR6+GR+r+hWkXTFITmYZnSBoRHhGhgVFNI4NOOPLa1XHCBLH4MCSkqK&#10;V6/dWCeWEF7Uu0dERASvB+qOyfO46eFAvAcw/adM9eRG3amR2Ax72RREwZ2IBeHdqWiqKhW2dhVl&#10;tdNTslZ6KVky1scJ8zYrhVDI5CBwWDyi1NrKy4EVoWIa6IHBCxApT0oIvZTxLg/aEpQaGA5RGm1G&#10;c1KrWRzWh1JZpr2eIzyL46UQDAK9ouEpGs/jlaioKr88O16lqYGfNWss/TLltV3eQOTQ6cEoG/Z1&#10;LPy0qohKmrf+vHOVQawYNjx9sWTwzbsXwyajkQ9FtbGSa+ut0iikohfyj1BdKV7Vko1H1ZxiLRRv&#10;t+PVrPbabcHKEFALETmTVPLqjEwzpkMJy+0I9Dt5tXSDqqU7ujEpWt2dXL6VSmsljCYi6kFTMTDZ&#10;GkA1k9DUzQguLkWFv3E2fQaBJ6g5FuhMcqyNuabV0OcAehMQjSc3n9Pwc0TDaZ4nLe0KQ4d8Wwr5&#10;XHV9jkhG1eoZCKoi1ud24XNE02KymB0WzKTVyyqGOqQ0JtirOeLzJlKnrrS0Dq+7pmVuMb+muNX+&#10;ALbaqCluVcuvMTllsO7CKFlWx/hjMNYGej0PUn4I+y3iII6rQALhBjV5ggUW2CtwWGl7Xa/PSW/f&#10;OobYXoULU2+Kh8C0TCFtp2vsAHJnxlxXWjZWEgq7Du9/eOQ5Ka0TiD90QQCpJFS4yyvcZSZnBfGy&#10;hTBuclFaXl5S2bBZ86+Wt/gxreVPm1r9tKneQ69WNmjW/OMFQoPmQoNmzWakhl4wGP6q3JBMFzmS&#10;i/JSd0VZJU2LMG9Emlm6JHA57QRFfsT6IJmfX3Dfw09k7TvAsFd8rVo9sBSbMEc0ICk6s0b/5ptv&#10;Dh48+MknnywtLfUwIsxlv8L0SbzjCYUr6q1fPPLy8iZMmJCVlUUi8tYjcVgKRRS66akq1z8/P//m&#10;m2+GtuyA5l6q0C9yfeSK3XfffVBPzJQsGgOUVGx/Hx5cJMk33HDDxf3E44orrgBQrKS8TlLfpJP9&#10;pF+IAOSBBx7AJ4677rorMzMTACCb999/Pz6lvRRkGfPsxCBpxwLJDgMYOGssD6MATsRTVnnYHVaO&#10;yPItt9xCMi5mildVT8VGXlBYBQX5nqbHQstaoMTsiVWUtrL8u+++m9U9XD/00EP5BQVcT8/LIC/V&#10;xUQVWVZXBc1KxVuHKEWmpEax0qJct3Ztv759cbLSh5633347Sg0X9957Lz7l3TFrTbRMvWq1Qpm1&#10;a9cOoMfwq6/OzMjIz8+78847cKFb+lJueUlx6DnIHv1p/VN0OvIKKWZa6mY8rVXVdSA7KPpLpGP9&#10;+nXqomCQMhCkzjMflbmgoEC/45M3GPFappW1S+82qJnWG2+8sW7dOv4TrqdMmXLy5EkUHNSzloxU&#10;RSQpHGdL3bphIFQe0r1Ix//+9z+fZULU+PHjUT99lmAloi3E1KOYwXih1/qc+zWHgNQQxZFMNcrJ&#10;BjnasbNTqxlqjBBWqpdOGN1qIw610mSPKaQ6FJVWMxErYTQl62WLd4ZVyLfXGKXZn2siIxsIVH2X&#10;TgNmwvVat2kWeEQuRyuK4hmYzDZrrm4bz9lU8zfTLJ+WAOoeVRNw3VrhabSeDBt06XbzqKgGdqOz&#10;8OJs37fITixvBKyAKe8xNYZs2eOMuqqw/lZW7qIw4jQb/2GHQpkIrUP2kE6EmMwsDHonu3OSWh4e&#10;iFk/qzkv4vguq1OcWKETAPvNjT9/eZ4j6DPPzFnf3jx2Ij7pToLUb7v42EutoLixE11QuHaXq3E9&#10;yl7B/CqJKAH2asafmWmZrtSdLnxNwk26kDAsImbd7hwaH1wqrKJMD/4Sj2QO4xN5pgGLVVpcgv8H&#10;nrtnx8DknUOS9z83sShjx+6behek7ygtKUYoOKsC90RcdYn+s7BEkb1ZY0/VTK5VGpiWK+MRTDWu&#10;ZQGsaYxnlbZt2955551k40ILh/z5Wf1gz4YNLyCs8cB6/aP8mRbXMTExn3766V9//fX7779nZ2e/&#10;9dZbLKL8cV3FyVRERkZOnz4dn3r5YwSH4lcuxwIqXo2I6SMXxwD59ttvoXa7du2+/PLL3377LYk0&#10;DtuHXJmoqCjkC58kOUl/ZBMP23qZ5UWmQXDIRKsx9NAoMspSjYynSkg1gXc00HDTpk29e/fGJ8u2&#10;NAvy6jyjY2LefucdfBo0OZ6uvNR43QMgr7/+epRWcXu1fAvlKoeL1zR5PE/5mdVzUFHQ6quvvlq+&#10;fDmqgbz0o6Oj30GWo6MNNNKs4RmZmagAn3322aJFi3766adWrVrJa4KnyCS5LDvyZmta/9iMQO9x&#10;Th2dw6BoufiKDH788cfz589/+eWXUUU5oazONRPLorz99tv4lCfkPdaqH45N8+RLABDPKDgeE9fX&#10;XXddvXr13n33XYV6vkj3Rxz0jehY/v77b1SGI0eOAGF/SK1jMpSjTx1T/0xTV6QV1CSzjAXQy7P8&#10;4VnjgUcfKnlgzVCmAcjY5P0kZCrHgBGw8mzgQ8EbizUQaJB9U2SsB7CCmHGxeiA1nMrK64kPMDpR&#10;FAhoUA+aZG4dAc7vI0JVBOr1EqZYVl8lr0p21GrLM8hbt2nueH/LQ/K319JPHhk6/Z7nnYgYVL9/&#10;tKKPE6aaEeDuy31Phzw40Nj0oYZ8+2L2nD//WvLdlx/j84uvv6MclnTQdXziaj76cI5n5qzsItFl&#10;O6irna7JMzLBXjGFUpLi8Qk+C4cLFFe4kLm/UDTRriQWWAEkTSxGdLulk30VOTMBz+Q4yWpFN/2s&#10;CKhwV1a4iWEUSbwyOCQgODgwODgoLLFdu+/Xxw28Er9SWg1h3IFNW7T6enWreVsb/983uIEksHti&#10;gJsIDCivxCcRzvk5lq5CGQQgtmcCZ359R1qKCWus2ydOvuq6W8ERMhMtZp/11vuf4Oavf/z13kef&#10;4wKfLAYPz+9Y0UFsuTSo5hRB0cswmbAjmDRp0o8//jiUHr/88gurGbgYMmTI6NGj8WYeXxGMWVLg&#10;wZLHwlM0LBHGjBmzd+/eO+64g8VlB+95FZooMmLaQSumsyEhIU888cS2bdv27dsHraAbNIRZFqe0&#10;fv75Z3wdNWoUM1DipmG4vummmwYOHIiHPdB2zBAGF999990geiCigqGwQHR4gjDQ+KdBeSHdcePG&#10;vfrqq48++iiu8dmXHnPnzqVFT34F58Vuzps3j4nCBcxtkAUUBI6JEycCBBQcRx4RcZPbIrHCuuaa&#10;a5hJBaIAiu+//x5lioNnVg6X9SGNZVuRR/GO930UX1lZ2b///nvttdfiE9dMGdSWOXPm9KcHy2NB&#10;fv4dMADJzCQXd9wB0gf5hXowuEPpoHwhCnugPvXUU5fSA1Qg5MD8Cggga+zrPffcg4rBkrjtttsu&#10;u+yy66+/nt0ppL+inuMmDoRn+v/666+QhsDcEord53nUzKxB+ap/wsLeBg0aqO8zmxcwXMgaFEZN&#10;RpGhTXEFWPVGebHq7ZFQWQmZ9evX5yHZBcyymJUiWiJTm1kvAsDhw4ezmgCCgwHODcEQDBE1jXdE&#10;GkumOutD+KesmYuBeCdDLujPPHb79u0ZDkyxW2+9lfUnqBUwBV2/fj1+gonT448/DhMn1AFmsgdk&#10;UO1RGRgy+OT6szAsFsfNVtGwvBgcHTt23LNnDzO2wieucQcXrOAYjMwGijFHcnh5GKjnA69krJhi&#10;moiv2IL2mWee2bp1K8eNK4aG89hjj0ENBMMnrnEHueABFN0s/+nKK6/k0pAdtFlm7MVEMUzkQhgy&#10;r732GpKwWxCm4eV1yTSwE+CMRMBiHTCedShavQFQmm1QEd5iO1U0WHXPw8RazKCezhajGwRT62mc&#10;X+toGFdIDXzOyBp8ujNlUL5syJYrqL5DqqgFy2UruVQ3HCuxeBjTdmdFmqkQeQArAg0apkFaFpuG&#10;adu0oqFFIRaRURSHovJY7I7UatuqG16BzSCwmK+6G8wMgNPyO+0zdN6I+6KQ5wm0cqbEXkEOOKz5&#10;C1O//OZ7YsnEwkh/GZFFqKwKIetItkRgYctB0dgqKT5++kR8CHNTXZmZ9D454rOOFCIqaC+c4IVw&#10;0CWJnhOEET1pmMoAnLAMhhuuygq4zQqi19RWOCAsvOVz77VbkN72z70Jt9yHtYxEGdBPzK4qQADj&#10;1eiR/zs+58NdV3cRQkLDLhwKvgpJQ5Qoh4giSbC0eKIKlZhBog/2bQUFhfc+9DioKMZVHT9xkmEA&#10;gvCa4Vf88v2Xj06++7Mvvi4tZY/xha2TEt/538uzvv2hd68euNixazeoKxb+3om3/zD7s7z8Ar4m&#10;0ZdithYHz2CHDh1asGDBK6+8AuoEX/Ecgvf5oFRgOQLDFoiBuceDDz6Ix/5Tp05xlqRNmzYwIfni&#10;iy9gzAULqauuuoqUAz2spayy29KJxmXiAs9peAw+duwY0wqrxmDYwrSC5lxtZotEahv9hHp4DF68&#10;eHFsbOzRo0fZTRiDHDx4EDdBJ3399deMqmMqKNgr0+yYsj9yTJAuDLLwmAcjDnzCrOPPP/8E/oxD&#10;YVrhJh56gT9j4mB9BvC/+eYbVhw4EPeDDz4A8p988glHnv30+eef46kSAsELwPgFBAGjDFDKkPPf&#10;//4XcphYBtesWbOYWHmuNbMsZ3N4YB5SEwQkmpCQ0KxZM5CP3AgLecT9pUuXgqiaPXs2WyzGSxmK&#10;IV8zZ85E1sDizZgxY/v27QgDCS+++CLyBR4KpYYo77//PkJ+9NFHWJ2H1BnIuEAUIABUwYZACEfg&#10;8OHDuPnSSy/hUZxRgZDzww8/oA4DAV5h5OwVr0LqvPOqYlA9YHJ19dVXgzIDScSCyRsIrxWsfi5c&#10;uPDyyy9H/WQhWfX+448/eKNjOsDkCsHASYFH4DqzagMJKF9emZlYlPLTTz+N2oL1wsnJyRkZGRC+&#10;Y8eOuLi4jRs34nrZsmW4b1rJuf4sF4rw8kYq/kRbE+4ztQE1Ki3aL6uikydPZv0JasIFF1ywYsUK&#10;hMFnnz59sJsql4/iA8mLfDEQgCfTf+fOnWjLTH80Ft8MG3md18s7FEYFQ1osRVwzwyueWbSv//zn&#10;P0CYqQcY09PTWWDAm5aWZhdei6XAg8kLArg1bNiQ9Y1oFFAMmLOKAVRRykwZXKMpyQMwMo6Lwk94&#10;B4CQU6dORRNjvDOTg5vgOtFhss5KLYR1bghgNyNVDG/aA1dRvhO9liBgfXZhUWGLT3TyFmc3ilwT&#10;u3EVFdu0nlvER/6EpgmUaQA+HFjMkfEzoXo0MS4+Uxwslv5ZG0yz1Oigzhgq2cFXDvrwUOSNr8VK&#10;pdleFPXHLwUnn9T5RaBvQiy2Wd+EV2ssheYG00JbapiWi9WKpF70akuPOhhYs5ulxLTVp3LDRZ/G&#10;vbjeryKhYqoBI4YsHqgkcvaKxZrz5ccLCIf1nUReSeyOtCKPbvXHwnrYK3yZPCIen9PnuuDE3YUr&#10;LCEkqwjJJdcpEDZY4jyZ4Ymv1NhJPIOo4VOQQE5Ya5F1sPhKTzwFlRbvnzpp55CWuy5pdWzG6xXE&#10;8AqSK9iTFLId0jw5tEXrhmMfbv/zlrCkc4KbtQLBReJSUUIwFUuTENin50LstJl5Af7JzK9MMfeg&#10;HRUVCR4KRBXOr2d80KB+PfwGOgjMVJdzO+L6nLZtTubkHM4+gmsExs369RIQrH49nAm4eeJkDsKv&#10;27Dp2WmvXTvq9uX/rD5xUmTBzAtVeqTU7A35TcXzM77ikQzP2Ljo0KEDrmH+gAchPM/j6ZcFxnP+&#10;6tWr4fwFNEFqauqJEydYrK5du7IAbDIhl8y0Ne2XTQMwIXL5LArXCq/68TC/ZMmS48ePQ23wVlBb&#10;gRWetWCvlJKSgliwT2nUqBETgtU3I0aMwAUyjmvkSxGRN0dT8OXwqqHgWWBykFa3bt3YNXgNcDQg&#10;OPAMiSywX2E5hQvYeuCa5QvFgUdlddlx1oYlgc/CwkKWWWzEgHwhU2BtcB+iQHmwUsY1Shl7VkIs&#10;WBKeO55fvXKRB5CDo7gvRwBr3KAM7iCbePrlyI8cORLXPI9yABk+oClRUnggxwWyxmrdhg0bYCcI&#10;fGBXlZOTw3PN6yFDAIQXq5yw+kFELDsFGup6zhAA26WpP6/AvMpZqa7qqoKcgjUDrwQihnEB8sk3&#10;q8m8fqJ0GjdujDDIBRodqvewYcNY9eaoIgqKEoZIoBLAUcKahpevvDIzsRwHSABVhLLYsmULWgSQ&#10;RKvfvHkzEgL5wiukWn95rWO/ygtLs0qwm8Acn2A04KkNNRz8zgsvvAACC4qtWbMG3CLrT6AYlEQw&#10;aIJPVlsYRNBz5cqVDz/8MMzQQBKBmoGeMDKCBFBXCv0NNDH9yaCBYxUhFughAD5xzUIy9aAG1APJ&#10;iF5FoZ4cXmRKDq+pMmrADdTTfL5luEExGN+B+2O4QQ0ozJRRB5BjDoSZwmieiAveSrNf0hTCOzfT&#10;bBpkStEjyaucdSisyHfCnA0IqLt3zVzr1VgDiHyIYpy0vObrpet37obnQi9FeTZtoeFb7bI4zvod&#10;B9+0rdOxNDAUH3XFBx/1eyoNhssMAtMKZtyrOwWtwEez27HSeC22LLPyNPpds6xNJwPWc2RrdqSw&#10;FrTxMF8VCGphXHEVnEXN2Jq703Bwmk2TyVL1AwF/LFj8/VefMEWvv/VOMlGU7LAk2onlXIxKNgWo&#10;FFo1igY55cIP1NEVO1zFWE4oiLZX0n3cTGwcyV3C050BKW8lklPkKYdwVcTrGDYqpJ+MsQoMDuLX&#10;jIQiygUKQWGhwRGhQaEhCC2mLNZKao1FSK6J2wY13z6o1Ymv3goIpgKDqUz2Ccn8JN7OGFlGmTJC&#10;aTGmkvFYp80HlpwI655ynsV6JA048kaqYSVBskYPzQuWFjN1ad26NVYwMesYPPyDGMKzEI7zzz9f&#10;Ht23OZyVbkgehqcCOgaUBJ7zcYf5xmJa9ejRA2rDuAZqYwEdW/UjzyPLmnEPLv9VM6TBVFiOKk9L&#10;kU2FTFjQwBQI9AQIDkZbaB7IFywakC+2hFAPfEUGrZQyg4uVspUy1SwRnin1BcSuWrUKBASWCuIT&#10;18xww8qhriEgBWB7BaxgNQZui5emYsiUq6FZz/lNkCmo57CawXI2Vs+tVBLTWqTOHZoPrKJwn9ug&#10;aSKgqEKo3szRFQ7e6HhEyISRGr6CkJLXN0UueGaZ2jCFS0xMhBFTbm5ur169sBSRWQw1b97cuFDU&#10;xaGoMIo6zwsFesKKCmaS8NAE1ondZzdhD4gDWUPquMlWEUJDeRYAAuzjQB7h6NmzJ0LCAA36Y49b&#10;W/pbqXKaYUCuodKC0wFRiGtF6TMXVGBmcTD1GLxMPTCkHF5FLfVZH4OIYJrABoJ1Qhi1YrgJ3pCX&#10;tSKAb/pURYiiL9X8ar09quunbzlyYtV+BNRVxZbOdluiPDmLCVmp2z6IZZ0PH+D0lDENUJWIttS2&#10;i4Nx7hwiw2L1q0ow2TODisNiNzyPRvSKOy6SzbcV5e6DPlWX4EOipzGKz21WPlnS1N+3VmNqA2Wa&#10;7mkE00lajgBbiWQbE9/qje1kSATFojyqq7nSfBEI2g7Yq6FDBjAOSzw01oGJICQ2iuJLBHnwqdQT&#10;lstLf7IRYWKTSGJGxVzjSwZ9pLUS3oqRVqLVlYxgCg4MBN+EzxDyidgim4TbIK/CQ4JCEVMyl6IG&#10;YQGVAeU5x92FBfEDrwyPjoyMj4qIiwgEzwWmCzQWPoMQOZCxV6JVF6WuRAUodcXmBuSmeOUHxjY6&#10;Oqpj+3Zbtu2Akv/u2VsvIaFpE12qAmHwUI0wLLzdw3tqQ/Mim+6wLlLxyccJmEswiwl2gQOmH507&#10;dwZbhMcwGMLgOVkemF2zKEwsP5jaBj2yaWfNA3D92QVsNGC4gRVzeHCCXRJsc+RasTCw9Tj33HNh&#10;YcQVYytrYGyCO1jagyVaCrHyLPDsy3PEYbFyk8OiyKY61+gimjZtCn4K67nweK9Z3Fw3GJqx4mB3&#10;mJ4MZ1YK7ALIIBiDBW6nABEYAUUGeSxeygwuLodL47VCnnE1RPLKIw8JtLFeibEPOHDNVmMZVw85&#10;DvKSwn3AhQaCfKEQ5bpxNBgCqABgHHC9e/duhoAcK36tqDCamVWUuN0mycMz+ziF7RXDQV4/d+3a&#10;xeonGp26enPk5aqyysDbIL9mNYFVe4hFEwAOQA8mTljBd84558D6DBZqsIHCHVRCW1njNUre9uX1&#10;UF6XcI104aoMVoRowrw/4bnAr9CW2c3hmgtn64XlrB/0hLbg9aA50x8LUX3Q33pmkSK0Yily3Vh0&#10;fAWqbJ0gO+SBObyIbhde6+rxkGDZYOIHqzS2TlOtGFZcMos8KKMOwOUgepcuXVim0C+xaoNrmG6x&#10;m3hbwOuSIhUf1HaiOAhUHQH12GpFprxvtxJe3tcpxgXfFNBL1ECaxccKn9WzhYnPqVhEmwFuPbAT&#10;0i4CvATZa3t2eF7gK8kqz/JC8elL2kVUjGi/sNRViE/57ObF5/DWyRqfk9CMyNLlR9WFny4wNRup&#10;p2pVPWO8ZtqsYBZ7S/8pWOskcTJIrplIGIkb3on8kYbq0uZ31ZcrmaWVgsVi3ZHHEIwt8vL0UdTU&#10;aNjQQdfdcgfOSy8ZeNtN111KOSycl10ykD4SM+JIdtD+6vz2DUpyDsjNr3A9fXISTmnlIKIQ9qqk&#10;KK9Xh/pgrwhvRJ6sxAdtanJFjJ7Imj6PYRSYJmInRRgrkXUKAYfFaCyqB0SEBLFTZLXYSkAcQUJF&#10;8amjn/03us+QNj/vTpy1LrhVmyDCXgUGILwomdFhohGWmDRVQ9SHMT7UUMyPTsduG3XDj/N+g2Os&#10;16a/d/ttN4eGGj0r4leEgWMshIfrd+YVy+5B+w5PJAULgK8wf4BD4g8//JCtaeI8FK0kAcz3M5gg&#10;PMzAPgUP2HAQjkc45h+d26qwWIwvgOtxuI7mT548ec0u1Up25MMY9Bk7duzAgQPhVBgPaVg/haTx&#10;GKzQCopBPfBuUIn7xIEcpj9stQYMGAC3O7B1UqjH9NHr/UmN0N/Nlf0qP9Ry5N2o/Bp2ZP/88w/W&#10;1gE6ZoGlGRKPjnBGjlVUrDi4tnrIw7k17H2weggrtuDoHUDxcmHsBitxVspwYc7EKnKhICA0M6hg&#10;sngUBiY+YZbCV13hDl+NxbPAL1jGEYYjoLjAT4ALC6OQL5jzsEJkCMBvNHyxc9ihBu7AzxcQmzZt&#10;GooeCDDhnOdi18x1OphBIIAKwyTIWRhF0fNKwjMov9Cs1VgZCvkoYqgNnWGko84X6ieKCfUTNRxZ&#10;g3EZdOA3EZE1Oq4Ylk+iCSAwyo7J5DDKyxfKAwfUBIR8/vnnkQTjX2AlBNM/ZvSET7i9MzW/4lmT&#10;t0p5Y5eDr7jmyKOOof3C6A9KgsyS9yeIAoiwUyFb58vIPkSEwlAbtBcch8OpGRoCbkJb2GoxnfEJ&#10;G0YD/Q0atfWfoBVWobK1jfJGytVDxUYL5eoxeK2op1lnrN8EUEgU9oNQAP0enF6xNdGaigFh+FNj&#10;uVAHkPc86EDgFw8y4QOLVRv8irYGOhg3URzsprEQ67moYkjemVdRjhP9bEZA3hv4hoNxf2JRpryD&#10;1Yvi21OZFcmKFHmOLCrPx0c1FNYlaI41/oXCB2XOiigKDosUp6c05AhwSyyfYfGhavmcljqiZlP1&#10;o3yLovzSTCymZSuYD6VjEMWHnsersslgspUL1h3ZjXImhTexYlIbWyozLzo+ryZMJKsw7fWC1AiL&#10;qMh/FrsdWh9o4Qrjbrnp25kfwl/TmJtvCAoKGjPqhlmfvTf7s/dvG3UjCyXtx0fEUFKHGE51Sozv&#10;27URFkmI+aILBvFNZpZF2CusH7y4a8Pz2iZgz8AQsnNgYMDG8xsmDmpXfrS0srCcEE+iCSpZu0cO&#10;6Q5JjZpEAT+43CorKy/KLSwvcwcFB0bERgSFBpaVuIvziirK3TSLCFIZBEYrNLii1I1NDgPJFxhb&#10;BYVFhYWEBBHzLAijXuhJYOb2nX2yxZEMIbh3jwwObhSatWRPx+UHWf6Li4uXr1w77JIB1VSE/hL7&#10;x1+pF1/YEwuCmEDNdqsmR3y0LVQpLU9O79rnnCqma3pkEKkzqi3w5GgwxeA5CJwReA2YIRhIVmhr&#10;tx/k4dUXPuCgmWXfZrE+pK6OYpC0zzXBNDtqYospZhrRVpbV0qS+UsN6kUu2Wz0UahtUaVvKGwf2&#10;Y53UbDg+F5C6zviAp17e/SjKj2VR50SB7L7//vuxy6HPzvJrIMtOWdcAyLU8CT8OB34UVUXQ1BXb&#10;VlX3S0b8IoTjYCrNIIOaP9kCpIrFceZFlz3oepYaaV15CrDqINS2Iqt5fUxbQdVBrroE67AYZMeP&#10;ObWuT1Xm51XHrZZI0HzGF5u2SBARTXV4PmrHU205kRFYZml4r4BEdaJdluyQngZFQZS8YuwlNuwD&#10;t4PwbndludtdVu4uLXMfPl7wZWpW1rGy+PB4/O5i0UTXVyJ71bll8E2DEls0igoPg0MrusZlY89G&#10;yZdQAqvYLVqjsiVonMyiF2Cv6KJA3CYqgqZyl7rxF3RaEGyvAoQKdyXYqwrsiCgZuRHjLlhp4RYj&#10;pIhLKzBYoLIoSUaEVhCJdEdEkhsZjUXQQC5Bb4UHgcDKWLi70/JDDIDioqJldYnAijStcNZZG7M6&#10;JasqqqA+9DJWktPsB407R85bYcM7JIF1NO+++y781GgmpynKt7woYvkmxDNfUPnU8+OQYAV5dRjW&#10;g3jf18hlTWZcDxNjHQxahIL00aEjfcyiWttqLdMqPgUpKoBxN+JzRvyrpG8V24mlRqD2E1g+NkKn&#10;sM9EBPz1Zs4AG63hr1qg1K7Y9qu79NCiGLKrqnON4UAeCfTsKeyjUdVsn1nxvS019Jkro7rDftN+&#10;4pXki/Frc3HZ0g3zHFvhjSdRta1O+ZY1W3M/32bsPgPlW458Ts7niMrHKp8E6Q2C3my1RE+ZEFXi&#10;z/4is2gGZbm0OShJ/BV9BJV/YUAReyXWGxHCh7A7xFCJ+Eh3l7vL3BXwZltWXnHwROHPqw+lbjkW&#10;FhETT5boxBMzLLr5YElRfv+uDa68sFnzhlEgr0Jhf0XcWIHA6tWo9dBz3MdLKyiBRey7GHvFNgoU&#10;r/GH7nQIqynCS1ErLGo+RS5EqzJiNIXew9s5GeontGXK054UtBS7RYOT+Jy3IjQW5a3oHXY/MDwo&#10;qEFo+l+7Oy07SNQJCCgqLlr2T12xwOoVGSlaYBlXeFtdjE9tp4ZMN61mxKzfsjLfNZNhglMVo1vN&#10;qW+lZTmWdTWqmF+5RqaJmgawnD/a+8lYOXkudNgrUbZv+fWv5raySbt3H8cjPbX9mB2fdbMLghP+&#10;zEDAqTBnRjn6nAuvOXCN7KHkx+7OONd6ddtWna9WfE4zFLaA8LmG1bKIClZI0s6e0YSOEPYYSA+r&#10;z5a6BJbJ7JoutGHJnJXFWMtqlZY6FsvFIkXuW19hUQcf0Kw+yWplvLlhq02LylHM1W3FldqxpWHR&#10;XgeizKPimcJ71NErHVVmcIMueeHLCGUxeX/C35143ZH1WpQfItWtsgIL88gHrJ7c7goYYeEC1lj4&#10;3Jyeu2Z3TtaBwqwjhYia2DgqqUlkr471urRJIK6qyMpBrB/E8kSqDwisNpe3d58oqSyuYHQV2/tP&#10;5LCQeXqNm4SrEs2yyLI/RlwRPg2/ivQdzSRVUVwsKfH7NCwlx0nHSEFAavgVpJVEYJELxl7JmKyA&#10;8MCg+mF7//j3XLaEUBDqEoF1Ua9IaQmhcTP2rQex2zXUaL+g0zJrUge7+JwZ4RlhTGsUaWh+B5x3&#10;UtUKl2mL0GSyDFSSh5e98ZDHsD0CVSsCfhRuCqZxWn6vQn7MmiOqbiHg1KW6VV5V0baK3Y5vSVt5&#10;9eWbZHksg2qs+VMNQyFNvmpmRDNv0+Yhql4kKgneo7wCCvGVuvox1K4iPk2H1K+pTErKAnUlPmHq&#10;8FssxeqqD9p1niQozj916n/VnsztFpUTXguBKvQVnmrs64vXs7RI1CS1umVqvcqu9n5UUsOwo5CI&#10;cUV3wtlSWWclYwGkjhJdAeGu6CfcS7nJAVOsCnd5RTn5SsyyKMdFaXRC+mDhHnNAhY8ALB0EjcWu&#10;0b8ETWwe1aBjg8pSNygprPgLCBaI13b4aA8R8DUQn7gOhed1Ab7bSQB4YccZGhgQio2sxBPX4tcw&#10;8VfyE3y9kwBB9BoRkTK0gDN4+IlHKpDGHMaTr+SC2HwRsy/yFT0b+wwLCIoKPvnviUa3P8wILBib&#10;7dt/qF2bpFpe9/ekZya2bBYcHFyr9ay+FqHVpVVfarUa5JpWjk9lFAmL7DkvGZHjEic21TW58TX3&#10;JrZI6rrk1C5NqC2947FaSH62W7aarBPuTEPAR0vDWgVDHZq11zCBUpPFdHqzVhsGndOLAC/r2gBF&#10;TVa8GkhLzsHJ5meivYCGAh5erga0s50EX4yjN0M1kMhrlwwTn6esojD/NZy6Wvf9h4Cn6OoqFprs&#10;Hr3pr8mKnLdSXrOnMHZqNmzPisJqmYTL+xTNl0AyvWR4eO7K26WyjbL1eiRz9IBbKbBXhLUiFzhw&#10;xVgr4h2LmTgRHgi8FT1hbgXeCpwVOdlmg4wMwk6BE5tGNTi3gVBKYgaCMyIcFqWxwCgRuoqQVuQa&#10;F4S6Av0UKNAtCCk/RfcQJOxVkPgr6CppU0JCeLGTCBS3HRQoaUW0gCd30FVsd0HRyIsuNYQObDNE&#10;ck1TiQw6seN4o/F1kcBqbnezdrFDsdwHqEcC3TeQhjJ1XhuylqTZpCyrKGuNvsSxPUqevRGqYzSq&#10;MTRltL1elfPSxe478BrLSK1KqJrtEeyN7HXogb9WFaKjjIOAg4A4F/GeMdcGWE7LrKYKdhPVi9lp&#10;QaN6s2RHutaAa9vOyHsuxNbzybksI4XEIdmmp+faNHW0XYOsYaNbChxeO+VMw1p7iarVY7F7MrM4&#10;1dzI3tTKpupy9sRmVJvBZfmq1hzZVMsouA44VmkjjadlNcvD6pwiJR6M0lgKLkukpr3atb8Qlfc3&#10;8n7Go582eyUOyeSPpC3nwdgAJS4FYrmlJBYoK0GkrETySiSxiOWVhApxug6iihJF+M8+cQdEFGGH&#10;6NpBJpLsQtjhxo4VuaWVJW66bJCQR+xCdIOFpYZkISG9j2ucopd3JELhJEJFt+zKeiFybtTvPHHK&#10;XgkfWCRnUBV+4EG6uWnXTJYN0mt6Ia4ipGsJA8ICA+NCd87Zed7qbFZcm7ZsP3zkWJ3YhbBp44Zd&#10;u3TyY9NyRDkIOAg4CDgIOAjUNQRsP5bUtQw6+lpFwNsmVPP1mFVRtTKcjap+pkPByoc+cPjractC&#10;kdumJGyUmOoRxyqzZEFvnSAKPstckE32SlOgIYbmeFkjleQpm8s0z7j/QmjarddkHfZfVhxJtQsB&#10;DdpKu4Vzzkqmf3W2Ek4+8fREVdnSHd6Va8Gp5ugQSj60ixQ5obDoTn90cz/xILSWp8NAEOJiHaSV&#10;uAEFNbgKhDC2jR9nouk6w3uenKZZvJzmEmlmfEe6NC4jwPgntaAifnfYT/xKtK4iKdKwzPBLjMmU&#10;AK9GODWul/c1W//I44tXbVo2r/3sFYP0j79Sa1fTcbRxEHAQcBBwEHAQcBBwEHAQcBBwEHAQcBBw&#10;EHAQqAUIyIyyGKEj0jqU9vF8F22ZmHmQ7Cdm5URCMmZI+uu5wYygPLwRCy9GY3E9P3t/lRKVB5aF&#10;Z4sEtdL1GF8xnZhYMTT7o8waM0Dz+kX6pigleL6y/QaMGIFpH8aivF7BYCFjLagwdV4FWOGVlJaF&#10;hWKlpYNnDZWmg3kNAe0kUw0IOLW3GkB1RDoIVBUBp2FWFUEnvoPAmYXAWd4nnOXZP7PqspMbBwH/&#10;I+AL60GcaGmfxLuV/ukVy/9ZOVsl+kBBnq1Q+S3fDuZ+g9IRVOMIOLW3xiF3EnQQMEfAaZjmGDkh&#10;HATOJgTO8j7hLM/+2VTTnbw6CNhGwBcCy3YiTgQHAQcBBwEHAQcBBwEHAQcBBwEHAQcBBwEHAQcB&#10;BwEHAQcBXxFwCCxfkas18dhyUeeoSQQczGsSbSct/yLg1F7/4ulIcxDwCwJOw/QLjI4QB4EzBoGz&#10;vE84y7N/xlRjJyMOAtWBgENgVQeqNSoTvvWdo4YRcDCvYcCd5PyIgFN7/QimI8pBwF8IOA3TX0g6&#10;chwEzgwEzvI+4SzP/plRh51cOAhUEwK+OHGXq3LgUPbPfy2tCAyKj40KDwnt26NLg/r1goODq0ld&#10;R6wCAbg5LCgsjooMd5y411jdcDCvMaidhPyOgFN7/Q5pXRQ4ZcqUV155hWkuv2Z3pr8xffKDk+ti&#10;vuquznoNc+XaDXU3U3VO81YtW1nUuXmTBsYhX3jtPbYNObUiETeFqpBukQu2iZMgPPPIxJCQkKCg&#10;IItJ17lgJ46fWLNqTWlZad9+fes3qF/n9D9dCp/lg/VZnv3TVeucdB0E6goCVSWwPpr9U4e2bS7u&#10;dR4yPHHKC907trlp5JWRkZH+4rA2b979b1bGdVcNJTOBysr9+/evWJt287VX1xV8q1tPYJKXXxgT&#10;HRkQ4LXJY3Wna0X+4RN5C9aliyGL8dfliUW+koPd6tWpVZ8uyVZk1oYwtRnz2oCPo0NtRsCpvbW5&#10;dGpMNwMC6+iRozNnzuzSpctlwy6rMX2chPQaJgisPj27O/jUDAIHs483qh9nmtbRE7kIY8xhPf/a&#10;u5Mn3Mo3CffarRyP5oS7qsg9lffwEy9/9u7LsbGx4eHhpulWJQDSPJp9NDMjMz8/n8hRTRgDFLdk&#10;AfBTdHR0y1YtGzVphHeldmebf/z6x4X9LgwJDpn/5/yR146sSi7OqrgWB+tPv1+1e/+JTXuz/3hn&#10;PMPnuz/S1u88KL9TF3GzmP26mDVHZwcBB4GqI2CJwNq9ccHBf9fQMS8Aoy4Gs0pyQYbAP3eFvPL0&#10;oz++d//Wfw+MnPzZrJkfDzu3nAREKHGMZEGFFu16tuh0Md4y2bIVOnrC9fX382678ZqE+JiissoF&#10;v/9dr0lsvwu6VT3nZ4YETEpO5RfGRkcaoJr9V6f4pt3C2w4ShE5CcJGw593sjB1NBr4jCBGCkFGc&#10;Oct1OKPJwO1+B2Tm/E1jLu2qKTa3RLpdTDisqa+8+f5zd4eHhvhdh+oQaAXz6kjXkekgUHUEnNpb&#10;dQzPAAkGBNbfqX/v2bOnqLjonnvvOQNyWleyoNcwHQKrJkvQIoEFlcBhmRBYr777wMRbioqK8RxO&#10;CKvKCvKPfNC/5E9FYWHhf559/dO3p9WrVy8qKqr6clpWWrZ29dq42LgGDRqEhob6kFBpaemJEydc&#10;ua4ePXuEhhEJ1mmseT/NGzBwwPat2w8eOhgdFd2vf7+o6GrMrA+5q51RLA7WT/7fz/+57+q+I57b&#10;8sezLCPqO7Uzg8ZaWcx+Xcyao7ODgINA1RGw5AML7FX9Fu369knq2zuxb++kiqadD4R1OxDeDZ8x&#10;seRtFdirzu2ahwYFut3u5Qfr7w9J2Rfa1d2wY58eTXr3aHxB98bhYSezdy8uKChAAFtKN6ofLwjx&#10;a7b8i0nAsZOn5qamtmpSz5aEMz4wOEjjPMY3vdB1eKNrz+Li8u3FxaLtkwtXxSJ7FR8DkKvreHPm&#10;UvH8cOmbH857Dueb86ZPnzcV5yvkEwmnpaXVFfaKwWSKeXWh6ch1EKgyAk7trTKEZ6yA/Lz8w4cP&#10;337H7TDT2Ldv3xmbz1qZMeOGOfLBN62f6vx1G/agz5muSlyfE63rEcXFgngKB1dFDoFwVmQhASWx&#10;GJclVJa7yRvfaj2gwfq160FdNW3SFG86QUX5cCBik8ZNGjZouHH9Rne5vWk8crdp46ZuXbth/n9u&#10;p3MXzF+Q6yImbM5hioDpYA1jq9CQyrGTZwaHx/e99mUIfPPbpYo7pqnU2gCm2a+1mjuKOQg4CFQ3&#10;ApYssFLnvNj3gsTynE30lUvlY19HT39FZPrl+mXnCQePHCstL8O/7Vs2rFu1/I1R1FaZHlsP1G91&#10;4T0JCQkRETD8sXH89tvyPXv23nDD0H/3HZ3+wYzpUycnJiYaxV/+Qt8p81mAdpNmfz5a06kBAn3a&#10;Wu9HG9qd5qCYmuSeyo+LjTayayv+0bXn95yV/yRfkiy0GC9k/5CxcmPTYf8Xnv36jr8OJ/eMF5Ku&#10;CG/wpN9zMnPepjHDu86bv9RYckpK/xFjx23843NZsOorHT9ItoS539F0BDoI+AMBp/b6A8U6L0PP&#10;Auuv+X/l5eWFhYXtTd8bFxc3ZuwYWVYzFn64YK/ne72eN1zfPcEYCkRZV08ZzFtOm6EThrD147i/&#10;t430xTLE8iR8k2A5qeoMqNcwuQUW2Kuf3njAigrdhinGUzESeKiNf7xhRYI6jG9xobOt5DQzmL7/&#10;6G3PfhoXFh8XLhQJpQKstouF1o1Cn7zv2tYtGunJ/+TH1N+WbTJN/Yp+Xe+4ZgAP5kcLrOf+iyWE&#10;txQUFYoMVkWFmzJZlNGipJa7orC46MEpL8/6+P+q1QLrSPaRY9nHwF7BC5UpIMYBQkNCs49mx8bF&#10;Nm/ZHI8DVoywck7mbFi34aI+F2UfyV65euX53c9v2aLlTz//1KxpMyDRpl2bVoneU3RP98B6GM0+&#10;pIr5YL2NpzejKbmk/oenWE1JW1XeymD93IdLnx3bf96qrNS0zLl/pmb88ax4Jy0rbadrxjdzcUeV&#10;nuwZSXxK2vdC3yUDlz/d11w1P0yhzROhIaxk36IoJ5iDgIPAmYeAVQLrol6J7tw0ski+Unjyx3r/&#10;9/zjR1wl8375PTImUnCTxfylZeWFJVh2UMgwioiITlv/z/TR4lfc2bq/fvPeE+vXrw8PWbZwXLRs&#10;69bt65s1afRP2r9Hdu2cPft9o+ikZxZeMe+Ia64XtpVZu4HRxefk5ifEGRNYK4vLM8KL/8n45ffk&#10;cQ8L+RnFOxeHn39PxscvJg9MLo4f5Mrv1iTpcrtJm4afOW/pmOH95cEUKwcxE2VHnSOw1Jhj4msK&#10;iBOgFiJg6ou3FupcFZUs9RhVScCJWxcQ0COwfvvltyuuuoLl4L+v/Peyyy7rmqJYBm7roU6PwOKs&#10;Vs6G7+asTeAclg/Y2dLHB/k1FEWvYWoQWCXCc6889+yUZ4UwAXYsaauzXMUuoiVldkZc1nXACG0C&#10;C0F846EYBD7EtU66Qb46cH5h8fj/vN+sZeuUDkkpHeK7thffXG7ahYfzTDyfVxSffPHRm6Mjld6j&#10;GHtlhe9DonIOy48E1tT/vvMACKyCQoHSVZS1olZXnj+VhUVF9z827eNpN508uKGs8IhmVbvouveq&#10;6OIdiwebNWkG9x12F0Co9WFCDhw6cH7P8wODzJ1hgb1avXL1gIsHQNSGtA2ZWZlNmjTp3rV7jisn&#10;9e/UxFaJefl5Pc7v0aJlCzEt0h/sbeNFeVdTAzcQW4sILOPpfVFx6aszV2Zmu1zZLnzGhwvh9aOb&#10;xDSIjxfwNXNnJvqFrT8+HhWhWDRalcefqsS115c6cxV7eDmhHQTOMgQsEVhL57x0Ya+WFa5NbK3a&#10;F8siV+7Mc1e6g4M8uw0GBggVQiCGasJxuSsDAgPa1M974DLPvipb9tVv0ccXAmv//sP/+2yOix6d&#10;khq++OwT+mW0b9a4Z4XnFEZX8g6XXY9PHyXaaOmbaNWNioDXeCdycusnxBm9CitfjIWDxENoMBij&#10;ZKH8sODaKDSAS6wdxcXxxfmERopvcI3fM8wILIUF1oAB/cmyQerTHbNtHJMnjhk70dgCC8U66v3d&#10;JDAtLwFf08dTktJTtvydEi9SG+U+7SWyIVdpSUlRUVFBYcF777xtgIYm5tYnvn7H+QwQyHziWvGe&#10;69/Mmvox8W9yFqXlFZXERIRZDGw3mKUew67QWhm+WmH0S45Po4aaBNafv/3prnDDRHrQkEHzfpy3&#10;/+D+8LDwO+66wzuzigc/yZCBGlLx38hz6MmENnv3Mostb2MttQTGZ3k9NwpthL057EnWKwkqj99p&#10;450EbCg4NcYtLHjiVH7PhLVriVJq+7F1GzfLc3p+N7I1TY0deg1TTWBt2rRpxoy5Y8eOSOoqcYuS&#10;T0kX1AWHdZMugYXffeChOAh24+oRWOL6Ma52sZAYpySwwF7d98K3A3onkddgCAm2jrvOFIQ42kHO&#10;/HYpDE/efvpGBYdlMV0mRB7Y+jhuOnY8+8rbsMDKLygkawaZ4ZVIXjEKi9yDD6x7Hn5+4XdPhAYc&#10;Cg8pFJ1BSE4hKop2fPr2wpGTf6mii/dFfy3q0qlLSakMvipU67DQsG07tvXt39fUoS3Yq2V/Lxs6&#10;mGzBhAMWWOmZ6RHhEViKCN4KPiw2btrYoH4D7Pg0fORwUSPacZzvZYap2Wwp8X1S3rd4BfOYdWr0&#10;HiwpNYGl5q00SK6a7CVMB+vn3lw6eWyKEB6Xlpk745vU1FVpzRs06nl+szceGI7GkrYzd/o3qXDQ&#10;oTLCUpNQ/A69mNT6/ffJKhbZ85E0wb700kvnp9fM4hXT7FehFjtRHQQcBOo8ApZ8YBHf7WQTQLJ+&#10;H+etffPfGx/w4fjAd8a43xlT9vZtpW/fWvLm6OK3Rue/NbrwrVGFb99ahAs5e0WiU1fuPhwtWzaF&#10;YRfYKyE8ftCgYUYS9i1bKAzpZ74Pct+nl79yKemcl+ssMPRBzdMThTpUYFs06x7FW98ljtuX3Ctk&#10;fophWwjuJDQYTS72zHItmVa85f9wvv7Zb9bP/77/7dZdGeXl5ZiG2c52MRir4fQcM3XyGHxakNBq&#10;9OfL6fFK6/dnLhda9RvSbv6S5Yi4Lyu9HS3w5S9MSUdxsiDPztLx3aJb7k89MQUO2nJPncpxuYzZ&#10;K9oQzDG3kCkniIOANgIgUqsPmrOn9lYrjH4poNqm4WVXXAbzK7BXyN3wa4bfe9+9KvZKme+MhQuE&#10;oRMmTLihZ866DTlC8pChCWvXZwgZ62FVNWTIkAlD2xCmaILhUsP4evVOnnQpJJ/MqTeERVMkgXC4&#10;sxdPqDj0k0CYHCSMAxothGrsOLn2ZBt6s81JoqfXIWesapi9sj6s5B7JnfrK9KlvPDviprHCkVww&#10;O6lLN6Wmbpr7Jz3nmizYR0JYReizT6uqxGVYg7oi7BV6ONrJodjZeyz1sXjNdsZe4VGcxPLuFMnN&#10;EmHMjf0HpCQhpGl71Ew3q5odMZ3MyT1wKPvAoaMHDh05ePjoweyjh7KPHc4+ln3kOM4jR44fPXay&#10;3F0huHMqSzMrSnZVFu/EWVGys6KInPkFZMVfSUlJFS2nCIFGzMD8c4gzeQvT+cWLFnP2ChkBbwXb&#10;Kzl7hVWEpErkyoohofuQnjkLPvxwoVfjVDfbhO7Xk3ZMmzdvyJ5gexeIAtS9h6yqnFw750N2eCdn&#10;VJtqspcwHqxXbsyA6SUWeqftzEpblUne8BcLT949ANrDRDEzMzctLZO1sT9W7lBlaff7o/qy4wUy&#10;lZYfu99PH0jn0pfuJvNtcngm2AMF0T+LaZOrcoCzZ65SZagcAQ4CZyMClggsur0upUkkDgujISFN&#10;pJ2BKYNixlCZ+RrXhD/rSPmbPxRkR4zqOfB+IX7Ep4uC35yzb1nasbOxrHTyjImJMRrhLTribNKl&#10;o9DiQoE4DD1MwpcXC006NunWtElyMs6Hb78C50PjcF6O88GxV0zGOebyB8YMu/+2YffdNuzeWy+7&#10;55Zhd4++bNLoyzp3SP5szp94gWZCYGlNTF2CQDy4fzBz6vSZU1+ZabUc8fqHHLCbS8/aRxks8pcT&#10;lsuXzGdEliD0HXjp7oXL7HsffvnFF1w5OZ989IEVlUwxtyLECeMgoIlAcbEugbVpwyZ+bly7EeeG&#10;tRvUpzGwZ0ntNYBREx8YJVWxQtqVYKrhqdxTv//yO3l5U1OHPAsWspMBC6u9eNz8ENYQjIRK7kGe&#10;P0Ee9WB+rXw96rVJZu611EngTj0z8SSMKCG5TZuTezNEBkuKiJtCTo5Ea3El2dNpzbNXTAErDXPG&#10;jBlpqakDOnaLFwRcI9aA3l1TBnQdQM8Rl2HNvjkrUxUeqipxlYZX0J5NEoo1dP5l6UbCXuUShkvv&#10;xK/gsEwJLFvp+lpjlfEw4Q0IDAyGnVIQFtuR7bfZSb7gU7pwl5eDC5LPpumrXnrPpzmzhv5k83D/&#10;EVhUK7PpPtFi4KCB3/343bHjxxgBhxkjVg5y26vrrruurKwMLw4bNfZyZEapqaECepXvOO+s1Wxh&#10;HUUO+LHiDVkdTN17yOEh3Do7RC981sq+JnsJgz4hbcdB6Dty0szJU+fC1xUW1aI1/ee/f+Jz6vTU&#10;sVNnwCYrbVWaS3A98dYCVc7I+3t2qBxftZs0hvrCwlyazrfBX3lNsK2h5JdQVrpEvyTkCHEQcBCo&#10;cwhYIrAof0VHU4nDwl+6PQR/C4OvZnm3PxiDvXrlx4LV/54ozVqxbNni0kosuaiYuyQjbVu6dmKt&#10;Elv7RF6YqV6rfydv14yP6EHFwRcKDcZjpaAQnAwn7kLxYiG4oxCeLDS5R0h6Cqckgky6GBlJ7d7Z&#10;vIqxlyhhGqpSGNCne9bBbKy28+3FIMyvpk4ktleTJ1sxv5LWCbJXQiynYLCEhcuWWzS4s1p8M2d8&#10;ZjGoOeYWBTnB6hoC8HJd3SqjZRkk0b5de3Z27NDxnHbntGvTDmfr5NZJrZJwtmrRaueuncYamtbe&#10;rMwsZBOf1ZdTvHX/ee7P1Scfko1hVCf9yitkHXFVDrsSTDXcvo2YlmRmZFZFq2qOq3wIxD4tSJF9&#10;WjpyMvaebNPGiO7y8TnTUuqqQKeLvYIipg0TYWZ8M2Pq9KmpaRunvjJ1+gfTcQeGV6mS+dXcb5bq&#10;GTQpMloVHsqHuKIBFJSQG15J7JVLq6iOu/JhY+UCt6V/4leEyTp8Qq+sfUhXLWrTVrUBi3nlwhQK&#10;rFVwCP4FBYfgxD8cQfgMwtdgxm0FlSs35vaaV5snYy2EfwksqJ2517xTqle/3pVXXQlfVydzTqrZ&#10;q/oN6sO4DOr37NVTlYnkITDqFFRGkjwcW9vHbClNEKiW3qPGegmDPuFonvuNx4ZPnzpi+pQRI24a&#10;Ad4qZ+WzW+Y+iJvxTeLnTh8794Ox06diqfEIuOuwVk1qXSgrXWKtU9pRyEHAQaBGELBGYIn8FSM1&#10;sBsw1hJi4ZpohEXfHgmVZJWh0eHDcrNZy09mn3Id3rfxUM6x9skNQwNiPni0w39uTfrs+1U6KfUd&#10;M0lQrSBr1brd7nRmkoMXCTUCa00mYuEdBbZ9dAkH3s34+kX4vXLt+FEo3y6UZ2R8+bqQPduVvyM7&#10;W6Ioid60NAlVRRgrRmyxksY/2HqxBYulpcVgr4zLFGOmwuyfyCJvh4j51XR6WjXCak03qvEUH2Gw&#10;0pekSwtGZWZXnndF1VjuFjCvySrgpFVDCMz/Y/7+A/t/nferD+kh7vzf5/8y75cfv//xixlfGEgo&#10;KTHfKwrvruf+Mpc1wBMnT/y54M+jx4/iK3wYYRdYY/VMa++/u/5F6/7ll1+YHFjiaB4+gMCjrPh7&#10;hZz+1kvCghGQrhamMMoTNcimgQ5VlGCsIba6P3niJAp0x/YduK4K2tUWl6z+49ZNNBW2ZAcGFBYX&#10;5WQsnLNWMLKnUiehvqPOn8zsSmaMVW04+EewacNEMqkbN44YQV78DLhseOpOrCESJNurpAGXpQwY&#10;kWJdFR94KC7cVlyPAZTEXnHDKzBQmCfw7VyUyuusLvQKph/G93RlCTD2yhcOixBYhK4CgUWpK8Je&#10;ESYLn7gv3gvCLIrZW4mvCsW1DvSNsdmrSetl7UcCi/mOiI6JtuIUJKFeAlYlg8PK2p8lt70CewXl&#10;MYq1btMaOztZz4gnJOPIiYkVP8S+CLseSvaXVvoKXxKvsThGfQK2bigRMjNd2M0An9WpEplLi+sa&#10;avYZykqXWJ0Zd2Q7CDgI1F4ELBFY1EE4WURPDXKozyU6yi4umrCocMLCgol/FUxYkH/Xn3l3LSiY&#10;gM8/cu/4zTX+55Pj5h277aejt7Hc+zAYr91T9PptTT56AlbxwvP3E0+QBcXufNcJwZWphyi8Jc0e&#10;slBa3N13HPGG1Gr0+EvnT6FL0JYIogkPXWmGReA0QN0+3KaznPKM4swfdvy1I/kSbDWYXOwKF/Kz&#10;i8ubJg/stuOXf4QDi+Ojd2zblb111+GtOw9t3n5g0/b9m7ZlbdyauWFLxobN6es27SHnxn/XbNzl&#10;IS2rgBkMr5j5Fc6pU/SMsKQl+ligj7Ji5ecpPgHGdvPnp3OHZ32fhu8rWuzwhfXcaLqYsBrL3Rzz&#10;KuDjRK0lCBw8cHDeT/O4MmCgDh46iPUfhw4feu/d9+wqeemwS7E/ANZTwJftbWPFXlFTSGmZCQOF&#10;WEePHcUaFIgCwbFl6xZsUg4OC9dW3hOY1t5z2p+zZ+8eNCamHgyLNA+7CMjDX9jvQryT379vv3ES&#10;dm2a5EmYwijPlEE2DXSoogRjDXf/u7vcXZ6Xl4fNfRctXMSyVh1kYhXKkXisEURHMoSxop6nsHiQ&#10;LiQkNwiRhN89i4HExLj3GUJ3GXrIUiYB667u18PxDfVeo58E9cZFw0CjIcSXVu0/TBsmsoA9B9PS&#10;slJXEb9X4kldX82dm0bOb9J0ySCt/NvioRQC7MU1MLzSYaAaxEfHxYlOsnRXEcKbe5yQ2FSfAbGf&#10;rjybct7KLoeFiXIwlhCCrGLUFUyuyIkjMIRYZsECixhhVZRjG29pekxeD0uvEL2WOFS18jI+rOoH&#10;3NCfOHEC+zzAF7upASlTul69euCw1m1Yx7y2Y+UgY69wdOjYoU1bbwsqOGcX3VKRzUl1V/ahX6FL&#10;lz/ci80e+FEv4SRZV0gocbHJq3uPqiJZw/Gt9AnVr1Kr0c/BNIBOsGWT8OpPV6gd2a+BjDpJOAg4&#10;CNhGwNIuhMt+eLVXtwblxzfQN0XwiCWuMVtSPPGq/sqdekgIz/r4yi9//ufEiSPDE/8+eDgkqf/9&#10;eNkSGRlpUc2Rz2W9fmfDXXuPPfG/GRt/enbym+s2pR10Zc4tP757yxal40GLMs+wYHhePXD4aIum&#10;jfA0q5c1V9q1xcd2hDdMDm/7VHh4vGvV6PgOl5MVheXFxQd+dG2ZFd9x0B73k+I7OvaHfYh7PtNb&#10;9KNHt/aExhSE0fc++fFLD8J/JGYyeum++e3SsSP6k729WQg6T9Vc4KDahdC8lMjGhAuHYEtCc5f9&#10;5sLshdDE3PruRfYSOztCK3chPLXt91+zEq+8/NxYmn/ydROtRfFd+U1/IGO8k9Snn3xaVlp2+RWX&#10;t6L2f345wHzdfc/dxqLWbNjcq7v2DmhwgIXFg7Bd+nHej5ddctmMr2aMHzP+VN4pxl4Nv3I43vkv&#10;WLRgzFjdxblWegy/5NRYyJxv5mD9CIzFbh9/ezUlZwAjSxFmTXt27zl+/PjF/S/GVwNLK00OC4Qm&#10;xsLu53dv0LABE2hXgrGGS5csPa/reT/99NPll1/+119/3XrbrX4ESnMXQpYFnln5tR+TdkRpIqDX&#10;MBW7EJJVdYjvIX1yPUOqdHPsxMkb//jcOs529xaUSzaOyzb4Y4bYMrUlnSWF8VP/xDjF1oE/p27I&#10;yc2DG6xN+r7WuybGYSPChMYxVw/oLtfK53Stj+OmuxA+OW36uJuvxj6D4vSJLF0QNx+U/hLm6rYJ&#10;/1n3x4OhFbvDgnNFHksyvcrPL/5u5j+XT/oeHFBUVJT1AlWEXLhgYYdzOsDblM8SeMT8gnzkqMu5&#10;XTAGlZaXNm3RVFPmkYNHbKXVuHljW+G1AmvsGFhlmadZgPFg/dyb856dOHxpWhYssNIyXampqRlL&#10;noXGBUWl9776x9SJA4hxFu6nZWptRHias2Yl+VoyV7GiqhPGQcBBoOYRsGyBRcx8RFNnZoNF/UIq&#10;Faa32G3xAsRH44b1v9jS7VSp7Y3hE+OLxz/51xP/mxtZeQASL+3ZsGz/n+VB4Y+9+FrNI1VrU8Sc&#10;yFg3xl4JSeNdxfE8ZHE+3ofBj3u38HbXuHYsll7NiZ5DRX9nMs9noj07W0loavNFk+mX0nrs5OcG&#10;3DQOu3qTcyw5wVWpz6kP2nqIBXnVd9T7gmRpdRpKxhTz06DTmZIk2KrZy+Xel05tW74prt8ocvSL&#10;27R826kaySlaB9grJPXb77/5MUFT9gppYY2GXoowscJPW7Zt2Xdg3xezyTrEvRl7/1r015WXX0na&#10;c3ExiOyGDRoaK1wbau8NN91w65hbq4+9MoYRz2Dbt24HQ5SxN6N7D69HX+tlDdctKKkVy1akbUzL&#10;z8+3HpGHNChohOk/sD8W4KDjbdK0id/ZK8hndJuVTx+y5kTxAQErDRO2V2n0JOZXxPVVWuqfou0V&#10;LLBmfJNm0QeWXD17tlTeGZPHNdjckGjFPV6JF6Igz0/ekgf16pS6KnPmvKVgqXCyH3nu2E2wV3g+&#10;R0hNtOPCaHj9dMGa+VBMFqNgHjx5youPPP3ag0/+94HHXrrn0ecnPTR1wuRn77zv6fH3PjXunifH&#10;TpoC9gqF7i51CZXmVrcW09ULJnk05a5NbV/gfYMr19WmdZuAwAC4tTp+4ngVVXKimyJg0CeUCwHj&#10;ps6c+sHcuX+mZu5Mi44Mzc0j3jOjIkLDQ4Onvfn99G9S587FT5luer8uHla6xLqYL0dnBwEHgaoj&#10;YM0C68dXe51Xv+zEOpYeXU9I/i8qmjh8YFdcZmVlMeffWGsoslqVQmJiS/z0xbxlPbu0S121bufu&#10;jPHXDWnXOtH6q6Q//sl6a/bCvJ3rJt5z2y0j+1Q9t2eeBLyjyDxwOKlFUwMLLJ7r1z/7DVsNsq+w&#10;axOd8jPrKtHuim5V433NDLKYNdb5KR0Yk3XLfU+ZWmCdeWizHGlibv3N7ZkKi2m+Xnn1/xCmtKQE&#10;Sw+wmO6t6W/wKEoLLGH/itlb4iVjK3zZ12rURehOPFemqXkCGKfbvIloPqOQuHjhYlT47du3o7jh&#10;ibZt27Y2kpSCHjx4sHnz5nYjLlu5tl8ftV9bIgbbDrZt0/bTmZ/27tX7nLbn/LvnX7gXGTxw8Jp1&#10;a1LOSwkLC8MKx+KSYtgWtUxsCfci6qSt9Bhw3w43WFhImJiUaFf5dRs3y6PoObvF5npYH9eiZQsf&#10;+COLSRjA+Ofvf4IKhAKwSgCL5IMhGCSQrsBdkXsqF2jD/M0HMs5AQ47hZ59+JpesaeTFbaYsIgPh&#10;jgWW3Ypd3eH1GqbCAkuyRoJrcy/TZqjnwn9K1kyebM8Ci2WtinZYTAj4LDlQCqMqYwzVgfMLi598&#10;8+vAwHopHZLGDCdTTX6A2ILhSWR44eN3joyODFdI/uTH1N+WbYLxl2mpIdEr+nW945oBLKT1cdzU&#10;AguvE06dOsX8lOPIPbSqSYvGFaXHZVsfVbrdRWXFJytLs8NDSkKCAwMCQoSAIP5+sLCo7J+/M/tc&#10;+1oVLbAWLVjU/pz2MJ4yRcMgAOZ9R44cadiwIfYJAY115OgR7Ds6dBjx7KE+TocFVlUyV0vjWhms&#10;raieX1gSHWnbgMCK5GoN46/sV6uSjnAHAQeB04WAJQJr+Y+v9exar+yYSGDxzQcXFk0cMTDFozp1&#10;8k0ts+i2hfihkhBYVw3uffT4yd0Z++b8/OfUyWOSWjYLCQk5XRk+w9JFF5++71DrVs3sElg7CYEl&#10;HWyxINtoWb14kP1Cw/bo2p55abjt/qfPZgJLjbn1ie8ZVgNtZefpZ5+D8QtYgw/ee0ce0ZjAQkgw&#10;V8tglZXYj/JYtg+DdPUIrI8+/Oi2Mbd9/933WGIWExMz/g5s4mnvQE6ff/75O++8s00bs42SvAUv&#10;Xb66f98LNBPbsHYD9hwkvq6oKRbzeIUv4K3wUAEypU1ym/DwcKzv2LFrR0xcTPsO7RVyrPQY2IIQ&#10;EuAG69777kV0vZVxes6hOI1ivFUTHGAt+3vZqFtGGSSBnzRTsZKEAYyogbuwWeOOnSD7RowcgedD&#10;TR2MPXBh8/bffvmttKwUr2R69+mdmJioBspYgoGG9qqaLLQVZHwW7kSsPgT0GqacwIKdhUUFbC0h&#10;5DJ95rC47ZWawLKoMAumSTml7z/6+H9n5bvDQ4VSAVQVmDs48oyKfXfK6NYtGunJZxyWaepy9gqB&#10;rY/jpgQWulA4KedbVayfP61zj47lhXulJQrMsSw67xK89w0Niw4ObxoYnBAQ5CHjSsvce/493vic&#10;y2oDgQUjU2Sn87mdMa7hxcxJ10m45xt57UhNhB0Cy7TiWQlgZbC2IqeOhjnLs19HS81R20GgxhCw&#10;RmD99Nr5XeLLj69XqPVX4cSRg1JwMyNzH9uiDisSyRMVpa+SYYEVIMz46e9TuSeOn8zJPnK8mL6M&#10;eu+FBzDjhyvLGsvkGZwQuvg9mQfaJrXwkcDyUFeiDRZ3eyXaXYneGkSjrB7EAouU7q0PnNUElhpz&#10;6xPfM7g2Wsna+Dvu+vSTjxQhjQks4gLL1QXUFaGxBB85LL10NQks7Pu2adOmm26+af/+/T98/wO0&#10;vfa6a1u2tMedLVu27LfffuvevfsNN9xgBRkeJnX5qgF9e2tGAYEF4oXtM8g4LFhdxcfHN2rYCBxW&#10;clIy2Cuy+LGsDKTb6rWr+w8iO2DIDys9BiywsAUhHLamdCPduw8HaBRj9ir7cPbfS//uc2Gflq3s&#10;ocqVMU3CAEYmpLSkFKWMIr7m2mvw1S799Ptvv2N7k14X9OK7aNmVYKqhD8gjiikyvol1YlUrAnoN&#10;kxNY1Zo6F+4DhyVfOaggsPyrc24e8eIUF+O7NyhTfayP46YEliKtRV/d3nvgBe6CraILBupLlHBY&#10;FZUBIfHBEcn/+7qMvfSlAURvHNQ/BN0AWrxH5l/PPDIR74Dh7tA0OyxA1S2w0FXmuHLg+go9Hvbh&#10;xcsS7GcC75Bx8dW4BtNi7s7gYFYGayf7ZzACTtYcBBwEDBCwSGD93/ld4tQEFvYcvIYSWNTiiiwh&#10;9Gw2KI7S0i1x2aEw9qFp//f4ndgAFw9aTsFUHQGMcLvTD7RrbYPAYjMiWlRkzSezwhLvVdA9cGhR&#10;iv/EeZTo20xcdSgIY85uAkuNufWJb9UL/cyTYEhgydcNei0trDoOeg8h33z9zaDBgxo1Iq/34XYd&#10;a8SwEvD6G663lSK2Q+rUqRM4rP/85z/MxsfiYdcwZ3/W/uNHj3P2CktF4mLjsEFh2ua0629U6myr&#10;x7CosA/BfvrhJ5hBlZSW+GDaZjE5uzBaFOvHYFY0/O3n3664Wlz3jaTtWsP5UVtHVLUioNcwa5jA&#10;qtY81n7h1sdxHwisC4f0cedvI7NlHPT1A5uFBYY2CI7q8urMw5Mn3CpOxkTjeOqFFB/kPSL5k3sq&#10;7+EnXv7s3ZdjY2OtT6EZgeWzE3cYiWHjXYwpiS0TQWPhPHDwAF7MJLVOsvLetPYXeq3VsJYM1qcL&#10;n7M8+6cLdiddB4G6goAlAmvFT//Xo3Nc+QmlBdb8/AnXDu4GumNv+v5KUCF4lRSIFYSi6+82SS3Y&#10;Yn5GYuHVDYbicQ9Pe+XRcbb2IqwrUJ4WPdHF79q7r32bVlZmEvCB9dDtV0guzAh9RWdHxFyO/aNT&#10;KkyWRIKLvvSjv4o0Frsm20ye5QSWGnPrE9/TUk9qeaJmBJZkd8VtsfyUH82HkNzc3JkzZnLKCX5M&#10;QGDhuGvCXbB1spgyFlmsX78eRkyvvvrqFVdc0a9fP4sREcyKayQuDezV0SNH2cpB2F4VFhXGRMeA&#10;vYKPkm07tk2YOEGRrq0ew7rOtTCkKYxyMghr/ezuIYgsV1GCqYZIAs62Lrv8sloIr6OSfxHQa5gO&#10;geVfnI2lWR/HfSCw+g3t5y7cJs6KKyrIXJm+8g0MbRwUlfLKJ3sfmHhLUVGx5JCUWcMT5w7kL3Xu&#10;gOV7/3n29U/fnmZrUWEVCSz4rASHBZsvjIww+MXgAi4MJsnB8Nqlv/l1TZbamZrW2TNYa5bgWZ79&#10;M7VWO/lyEPAXAhYJrNd7dI4pP7FBkeqfeXdde0l3cRRmJlfUqofSIIz6ANdB7aHJB2FObn/4RYfA&#10;8lfhQQ66+J27szq0S7QykyBO3MddwYpj156jmBG1b9t4+67DMqftbKrk8YclusaSnGV169qBlevY&#10;B8/qJYRqzK1PfP1Y+meMKDmBRUiqTS4xa8zplegBi9zz1QuWNlSaDyG//PwLmKCL+1+MT9DumLJ/&#10;9eVXcGUCP+5srZmV4+eff0YwmJqCxoIcA3JELe2fNRsu7GVpa7xDB/Bq/LAme4XdCYdcMkTtQt5K&#10;j7F3z95tW7ed2/ncNm3tee+yggwL8/Ncgg+QwXaE1mPZCmkdRlti/RjYWMP5f8zHRodrVq+5oM8F&#10;K/9ZiQU7fkzaEVXbENBrmA6BVZMlZX0c94HA6n9Z/4qi7dLcWJoX428ICKyuL320e/KEW0BRMWMr&#10;7pOUzcjYxAxc0sNPvTrzvVfsEVh/LepwTgffLLCQIjYcTGyVGBoaCsMrl8t1Ku9UvYR6Fw+8GG5A&#10;rEw7a7L4zrC0rAzWZ1iW5dk5y7N/BpeskzUHAb8gUCUC64/cO64bej74kH/37ifmPGQpIV1ISDck&#10;rKwIqAykVj0YkAMC2iU3w5/xjzgWWH4pOFEIuvjt/2Z0OifZykyCWGBRAosSjWLRU/sqlaUVDcE2&#10;lGQXZFIlUZTEku7BZ85mJ+5qzK1PfP1Z/GeKLJUFVg1lTP0QAkqF7fsmX6CxeNHiNWvWYAb/0MMP&#10;WdQM6wcnTCDWT+vWrfv+++9tuXJfu2Fzz+7nWUlozco12IuQqQqXurhgtlf7Duzr3bu33i6Epj0G&#10;2CUQdvv273tg8gOQXE3L1pBKl/O6JLdONkgCPxn7QTdAyRRGTfspW8lVUYKxhgv+WIAdEpFBPEDW&#10;b1B/2OXD9ICypbOVeuWEqXkE9IZyh8CqybLAOG49Ob0NQDQlwAfWgMsHVhbvkBw2MLcMmIcRAisw&#10;osuLH/wLAqugqFD0O1oBJ4dk7sX4K3LprigsLnpwysuzPv4/XwisQuJBzNbhLncfPnIYKwePHT/G&#10;HNJjfDmvy3lHjx69sN+FDoFlC0wfAtua3vsgv5ZHOcuzX8tLx1HPQeC0I2CNwJr7vx7nRqstsH7N&#10;uf2GS3tyN1cgOOimWDjY2CwJF/1hkR/u/I9jgeXPQkcXv23n3nM7tLFIYD047nIYwoGN2rnnCGZE&#10;7ds22b7roPiyT73/oGTLLhlgVXbr2pGtKLz9obOawFJj7hBYVanWtYTAwhKJpalLs7Ky4B/37nvu&#10;ZjnasnkL/Fix9oUp+6S7J0VERBhnds6cOYcOHbrqqquw/yBz5d6kSRP21QpKaVt2pHTpaCXk6n9W&#10;4904aI7oqGiwV3CvC/YKtldYsajJXkGmlR4DFli//vprv4v7wdGJFTV8C7Nu7brNmzeDK/Qtumks&#10;6zCaiqqmAMYaHj92fMWyFVgTWlRcNHzEcO4qvpqUccSeXgT0GqZDYNVkuVhH23pIpj8IrIFXDKoo&#10;3sleGDJPDsw9e0BIo8CI8154f+cDILAKCsk8mm78LDO9ElcRFhYV3f/YtDmfTfeBwIJtl0UkoVVJ&#10;SQkstmB+hZWD8K6IkRHU1YmTJ5o1bZaUmLR7z26HwLIIZlWCWRmsqyK/lsc9y7Nfy0vHUc9B4LQj&#10;QJ7KzA/mdVL/2JNxYDc907MO7s08uBefWYf2Zh7au/8QvTiYnnWI7axinpYTwiYCImdoORY1UK9s&#10;36Yx1g/iokO7Zp3Oad6pfcvOODskdu6UdF6n5PPObd21c9uUzm27djmn23k423c7rwPWD4pGWZbT&#10;QsAHP8wa+Lj5btZ2RJ7+sHYxP/0aOxpYQACrBS/ofQGctcuXCrY7p93YcWNvG3MbzlGjR1kQI2Db&#10;wcmTJzO6ClwSDGT4VyvR8cxgJRjCtGvfbtv2beCtQHMw9gqPFgbsFRNrWnuxchC2V9XKXsGJ+84d&#10;O7HI0WJOfQhmHUYm3NYyT0197Eow1rBBwwaJyYlwvoZNe2uAvSosKPz9l9/x6QPUThS/IGDaMNWp&#10;8HdLflGgZoQkDxxnN6GBNz838sE35Sfu2BVy2sNXFO/IzwMxVJpfUHoqvyQ/r7ggryS/oKSgsKyk&#10;tJy5aycvDcVCZfZX+AeOi3zSnyvKy4hVpt0Da+EtHuXu8uPHj2NvVjh/zMvPw7CyacsmbDuYeyo3&#10;NiYW291Cjt3UnfA+I2C9T9j97244O4PzTZ/TqoURrWe/FirvqOQg4CBQrQgETZ061TSB/TtXNmsU&#10;WlF0WBHy3+Ju57ZpjpsJCbE468VjU92YhLiY+LjY+NiYhPiYerHRCbiOJzfp6ybh14XLhlzULTIy&#10;0mDuPm9p1q6s3F1Z+Dyya9eR1duORIdV1EuIMdXzLAyAGc3R4zmNG9SzMqtYuXF3n5R2DCXquJ1e&#10;cHdlort9shEhWy7I9yoUvbxT72aMhJw3f8nVg/vA6MP4GQzsVXx8YrxQsusICjQg60RJhxZ1fvdJ&#10;Tczz8gujIut81k5XCyooKkHSNQ8g0o2NjuS5hoFVtHRo3sSPdmkRHyA9lVdQLyHOSsSIyIjGjRvj&#10;SWP7ju1Y5REeET5s2LCGjRoaxLXVY1jRwbcwHTt1PK/reXFxlrLpWxLWYWTyhwypKptmV4KphtEx&#10;0Vu3boU7Nuu7B1jBasPaDXD8fwSrgw4cPnHsBEy9ykrKVq1aBVfN27dtx2COZ6GDBw5mZWYd2HcA&#10;uwS0TGxpRawTpioI6DVMuLlr2bypnmSM+9c89NaNl15gZQJQFfX8GHfe/E3zVmzKLyzu3jHJoliE&#10;/+mNB266rDc/cQfXFqNbD2aMtlyO9ZAsVsbmeYt+W70tLYue+7an7du2aT/O7Zv2HzpQXF5Z/99D&#10;5ee0STx85Bi6BVBH5DO/IC+vIA/byuYXYoJRkF+AXQgXLV1187VXwAoYS9ot5gtNGF6rsADQCoeF&#10;TQaPnzhev159zO6wKRNMsWAIAxUwOLZt3Ra2ybiAJ6wWrcjO1z7XumNHjy1bumzP7j2NGjfCeyOL&#10;GTnbgtkarENCQzIPZEaGR+LNx5kBlK3snxlZdnLhIOAgYB0BS0sI/5n3RreOke6TGxVysYTweiwh&#10;rBT2Zpj7wEpqSSZhE6a8ZOrEHQTW8P6JPK2Z85ampmU+dsuADm08N63n8MwOiS5+8/Y953Vqa2Um&#10;AR9YD4y9nPNSzCSOGVUxsyy6GpRcEyei5K7oiZ/+RqqKyGpVVo5/+FlTH1iMvcrMFlzFuUKxKx70&#10;TrEwoLdrzKVd63ShaGLuLCGsSpnWkiWEVcmCH+MezD7WvIkRCVWVtGz1GFVJ6LTHrVYY/ZK706Xh&#10;xrUbO3bwWqO65O8l8HEDB3Aw+MKD7o3X3egZf2fNVO9l6ZfsO0LkCOg1TOOlajPnbZqbmjpiwIAx&#10;w41G1W7DHtREe+Mfb5iWQlXiagqHIRXYKHxe0a/rHdcMMFUAAVgUeUj1HQM5n/yY+tsyLzNwvaSt&#10;Lwy0HpIphsaFNw3gg/T0/PiruWNvHn7ixEnq0oH8ZxdkFlZR6SaTr4riouLHnv2/3+Z8ZGsJ4YZ1&#10;G+rF1wPfhDZugBJSKygsAHsVEU7WyMOpIr6CvUIswl61aQsLLLBm6B8Qpmu3rkHBQXqeK+b+OJcl&#10;hMDMeRb5rHCXlZZNvHsi2Kv169aDU8MqxZLSEmeXVb1CsTJY79i2Izcvt3PnziipFatWJLdM7tCx&#10;g5U2VfvDWMl+7c+Fo6GDgINANSFgbQmhIBw8oWPLSTmP1kkt2iQ1b5PYPLlVM5xJLZsltWia3LJJ&#10;cnPymZSIO02YOY+1bLjkwVzFwtjLUv77ztyde7OsRT+LQlFSSaSerGQ7x3UKwcjEiJSG5MCd/WUu&#10;GZj7MlpWjK4ikyjmyl1KAPvQWEkrbWdmZnZuUpNcV3Zm5s40fE3LTJsx1wWC0kr0WhvGLua1NiOO&#10;YrUTAbn/eL9rePbU3mqF0S/lcro0DAxSjvsDLx44dPBQuLy5buR1nL3CMyeeVP2SU0eIKQK+NUyw&#10;V2B28GksH0SV+jRViQWoSlyDJKA2SCVQSxbVIMFA/rDTzsHYKyQnPxV8llweXa9nftpRgYSF6W5s&#10;bCyIJ70DFSAoKDA4BP+CgkNw4h+OIHwG4WtwYDDMn4KCyt1uu0m3bNkSdlVWbIdPnjwJ1/H5+flY&#10;M4hU4FoRWoClCg0JhZ0U3pJCIfjDatyksekb0xHXjMB57fXX3jTqptG3jh57+9jxd4wHe4XFiLDr&#10;bNGsBboXsFdwrWU3O2dPeNM+AZsd/2/6/9567a0nn3ySwXIs59juvbvXrl4LtrSuA2Wa/bqeQUd/&#10;BwEHgaogYMkCK3PzkqytS4pylUsIXUl3Xn/p+dQC64DpLoSJLZuADpn4+MvmFljzNw2/tOvSXbDc&#10;EZLic1NTU5M6DIDxDg7cwYljaPfQji11XCkvf6HvlPkMlHaTZn8+ulVVAKrlcfHWZfP23ed1amfF&#10;iftbM389t12r8zokxsXQFZ2Mp8Jkje4gKVJYbNAg99mP4iJDcUdCFEHuqf0HD7/67uczX38MK4CM&#10;HVoPfHBpUpOktLS0sZclpWULmdmuzMzM+PD4yTfFswIlZUo/U5Li+1/A3yHLilAQLn1l+dN9fSsH&#10;yPm0tb+rgCbmtnYv8i0zTqzqQMDWTlLVoYBaZn5hSXRkda2qsNVj1Ex+qymVaoXRLzqfLg3VFliK&#10;7MBiAvUEFhNYKzR/4XylBVbOhu/m7G1zw/XdE1i8jIUfrqtHvuJib5sJQ8i+kvYORFyw1xOlXk+P&#10;cD1BPFF7KdXa0HoNU8/SB+P0Fz9vZgQWzJFghHXLlecFBdnwTwTTKisWWJqIWYwLT1XxTeLVErg5&#10;lUU7LGZvlStRV3FhGjZZmnpy9or9misIWLRskCjQvqBHipVKsnp9Wp+e/tzj4ukX35ww7gaXK7eS&#10;bD9I3zLS/QfJHtDkLzHEAsU86eHnFv70uS0LLERP25AWHhqekJCAHT807bBASGHbWewXAcYKZlb4&#10;CmMx+MOC63fYjiFipw6dQIGBCIO/ReweS7YgDNJdQggLLLBXahjBXu3dvbdxo8aw7cJU8FD2oQED&#10;ByQlJXmF9HQGrB+ozpYu63jMOh25GlXv8axUMVLuBtN78IzYxaVz186//PLLrFmz5v08b8VKYoHV&#10;rHmzdWvWIYFBQwbpJFOVCXa1TKo19Tx75iqWaoMTyEHAQcAbAUsEFgY8DGMYOzH4yQxxhBVbD18/&#10;lOxCKJrnsEGXcCFIxOsC3pPY8rNJT5gTWFgzOGZ4f6JniZBLGKvctExh+AWYeIjHc9/mzk1N+2jy&#10;eT3bizNoT6ZIzyz4znjUtfqBLn7T9t1drRFY23fvmzVv8d6sAwUFlkyo9MAoLSm986Zh/Xt3wxtF&#10;Y/8FM+dvmvGny5Xt2vj1cCbtuQ9xJy3jpzF8MgomyyUIU1958/OX+RoB2RhZpQKtlrHWFuZ1rUI5&#10;+p7hCDi19wwvYAvZgw8sPI4uTl08aMCg9Mx0xMAjM0Z5PCWDusKBO3iCjYmOwfuJvxb/pSCwwF+t&#10;P5mQU6+HxGD56wnTlhxbgS2AcrqD6DVMXQKrovKah9+SM0Fz/u/+kFpGYBks9MMEADwUDisclm8E&#10;lpq9QnKMwFIsSOSFD7R7dU+xUhfWbPAzgfXktDfvu+Mm16lThK5i3tvJFXHnUAk+mbxOBIFVPP7e&#10;Jxf/8oUtAgvSsHZv4/qNWBsIN47EuZW3I3YEOHHixKHDh2DhhRldaVkpXMXjAhP+U3nEkKfDOR3Q&#10;FYAxAXvVqXMnXDP2Ss8O64fvfoDtlQJGsFc7t+9s0bwFWDAci5Ysuu/++5TbUyjJcciorpZOklqb&#10;MFQk3L2/adQATQLLSk3xPYzpYL1l25bFSxdn/JuxafWmefPn8SWE2CDl0MFDhgSW9GbX9gS7WibV&#10;mhiZZt93ZJ2YDgIOAnUfAUtLCDGqwe06/Mhi1MR4ww8p++LqQInbIgY94iI0yec3fY3EFqVZOKht&#10;zszVwpupudNTs6aDAZGsdVhkl0uYOjblrql/r912zFvcvlmfpk+arbbXQZ/LjnGz9rEYuDNu1izx&#10;9gvLcWffrHF96YX4oxhQSmDaS6/gfObZ5x79z5S7773PQjZqKIicUjRO8pzkZo9PvO7tZybAfVVV&#10;Tthegb3CNAgVwzSTS97oj3ewb85cSs4Pl06+qSsWhD735rzp0+dNxfkK+YQQWGlpi+o78FLPD1I5&#10;iuVEy4wc0ndSrPwGe8u0+/1RnlI31dZiAOuYWxToBHMQqDEEnNpbY1DX5oTAXkG91kmtccLBDbxi&#10;4TG1Y/uOuMBnm+Q2GOjxCKHKQk7G3oQ2Q9ok7M3IUf6GZ7zvNoh3cU2O7zZskG7SX/FNvK+KrSGN&#10;Bl2YgV+4aDxofrhwIbXYOrl2jic9Fnvdxs3yszbjr9bNVsP84pfNTEIuzIroMftX8U5tyzU0VJ94&#10;ccU0t7GWEPNAdlo72MpBAhE95csPDZYu0jewRjNV0wDWtNMo/3zsUFhSUoY3hKX4LCslJznwBR/4&#10;CtoIdpF25YNmgofv83udX79RffhL2vXvrp27dvJzz949YK+yj2Zjt1PQW0gJdHZMTAxsrGCQRV5J&#10;V1ZihxDXKVdcQhxcX5myV1CPkeDyA+zV1s1b5ezVpEmTdDZXhb2XKotid8LbO+kGvHsSr+6F9hns&#10;kGLKbtH76MeEnjdwc9GE7kN61tu7l8ZT9GPo05illrrD4SH1Oje91K32VAZ9ArbdeGbaM53bd770&#10;8ktdgktOJuZZ8/JB8mo0wVY/JcnLRZp9yx6r6LOTfEqunLHL41t5pLLVJdptF054BwEHgTqNgCUC&#10;C8vTYDwMwgI0lvxA5/LWzJ9eePvLB6a+Oe7habc/8uL4R16849GX7nz0pbsew/kyXLZjzSDOSU+8&#10;cvfjL9/9xCtWwHLRQCNShLG9ccaPHYDlZuTem/PIuWlXrqvYNXV6Ku7c8NTvXgL3LVsoDOmnWjK4&#10;/IUpoLWW43il9fvPShQWqI30gfTmpfOngAFp1W9Iu/lLKJWVld5OJeapJ6bA5WTuqVM5Ltd777xt&#10;JSM1FMYaKwhlUI4oRJhNYelfFQ8IIfOYQLP6Q+eaky8TkprQM0lIXbU0JcmV0iE+JSV+AM7e5DSY&#10;koKSnN+uNStSlCOM65Yvnz0p/VNaistnvt+a3JCWGHoH6Ps0ipasIl3u/2WkljGvoTrgJOMgYB0B&#10;p/Zax+pMDMnWEC1ZugSfeHzdsXMHzk1bNm3eupmcWzanbU7bsWvH4cOHNVYbUf4qWUhuk7B2vecp&#10;UQlTxsIFOT1vmDBhwhBhr2xt4Mm1J9vg5oShbU4axSbSIEEYiqA39MxZB1IsechQmmDGehhNYLtH&#10;iBCw6GcCX8fINDi/23lcFfl13ShGOw2TLR5Evlw0b1Y8YZ0uEKCh3pkl47AU6iUPHIcViLCWwsl+&#10;4kLYV/YTwiCkQdZEfo8uP+RYgdti0TWYLNE3KPnz8quv4XzuhWlTnnjy/gcmi9SVtMrAv3hC6uQp&#10;Lz7y9GsPPvnfBx576Z5Hn5/00NQJk5+9876nx9/71Lh7nhw7acptE/5DjLLsH2A3QH41bdYUe7/2&#10;69+v78V9L7r4IpwX9ruwTZs2sL2KjIjEdA7LBsFbQXzuKWx4eAprCXv36X3V8Kv69O3TuUtnrE3D&#10;g4Cx7RVTTUF8M/YqKTGJ216BvYIjLY18EB4pZ4HIWvPf1f1GQvfrSUeCrkTWD3mC7V0g8lWKbsST&#10;Ivqxk95MWUJyG4nBUimWrNfhyEJqdG66qVvvqQxKu0LA4oafv//58y8/hxqgIKMjouEDC+ZX+Aq+&#10;0ko1MZxgQ4DiKUkustXoz8nkmz5WzZRe/U+ZD5cf0pRcNWP30sjSI5Uvld1Kvp0wDgIOAnUegUD2&#10;gsW3Y8TA80ZdcdH4awZOuevalx8Za/FkC+wNUgRdBfPy6X9mTZ3rgvnVjD8zYXKF44Hh5ExKipt6&#10;U/z0KQMm35SEm15yuB9yr7vLlsxvN7hfS3LvogGX7l749z625LHdxDEXiTeF9Mx9lS37DW5H/u77&#10;e6EghvfW8qVpz8P2+eMP3/cNruqIRRCgbwutCAfssJkC/qCxqnhACEQZlyMFmZTc8Ev783PAgP7i&#10;2bt/Cs4UcrJmJM8CGThHkTc5o9JvX/bZKFp4KEdh/hRy7/3du9OzcKdVcjtwj8ukiOoAFBlL2FjB&#10;TwxjC3Mbcp2gDgLVj4BTe6sf49qeAnu8HNh/ID5he3VOu3Pw2b5dexhendP2HPLZ7pzWya1hc81C&#10;yvOTDgKpdRLuJLVus3dvOvuJd9/SRfrevfXaJMXjp/huPdpIIgRQTt1JXBJZyMk5qQRKNgxAgrAX&#10;D7IfzlkLz9I5JE538mQLXoyJ8CSqkNIjpQvk4LO2F4O3fnoNUz3HhIckbD7I7jMCKOuIyNLgfkmZ&#10;bQsddRJ+vkO2IdY+E7GiT1pFqEg0Y8nnsN3mntfJr1wIJezYiTAIaaSw5PfdRSSIiPHoam/uIj1F&#10;/0x59OHCgnyQOZj4vTn9f+K+N6KXDD9PLJ5+ZMKn77z0yVsvzHj35a8+eu3bT9/44Yu3581699dv&#10;P/zz+0/++vGzRT/PTP31q79/n4XZF8gmu9WbQRSAlX+BhMyiHuGDco7nbN++HdLwdhZuv/GJIzom&#10;GjwXvFMNGTqkSdMmLCThrWhcJsc4dZhxyQNgpzyYdMEJCV852KhxIz0J8d2uu+uuSwS0/e82sB5C&#10;u99IZ7acMIwSexKtYOpuhCerkQtIqBen7FtUnZtmj6eppEHqRIhpT6XXJ7A8XNDngsWLF09/b/q3&#10;X3y74Z8NbVu3JTPmPn3bd2gP9gqAG5SRtQm2xlMS63jFSfUyZm6FhQ7kwYlO0aWnKpK2xoRcoZLx&#10;I5Vx9u3Wfye8g4CDwBmGgJkFjeFEhu2rIl9UaOUaUcz3QymGBVY8LLBgh4ULtoQQrq8e/DBr8gc4&#10;M6fPzaQTGm/9Wia23r3o7/2+zr5aXjxYWPT38r8XCYMvbqktZMbnn/oqvbriiVP56hLvB7nz5i/l&#10;Z2rqUkgkiwenYxXhzKn0VCwRpUm2mzh72bJlsyemPz6Nvdzx3MT9ZU8Rt+4tR3+2bHbyZ/368SAs&#10;Fg/gB+U1RdR+zKsr547cuo+AU3vrfhlWKQesAsAHFj5he7V1+1ac23Zsg/kVPnH+u/vf9Ix0eHBX&#10;WWBlpINX+usjcvyFq3R9G6wqaUgj1+t5/V3sGEzdwifEk5VF7NP4YE+Gde6w3jC5+RXJI2gdetRa&#10;I6zExnHq0yUIuAm1DXxgXdGvKze/2nSEbIzHTlyzLLO4pgVNYolrD2G/n4vom7LIqRlRmuIztkp4&#10;7tlnc1wn33v3HfaVmWdZLylT3XgA020K+faFlqbQWgkzr1Wgq/jRuFnjwUMHD7l0yCWXXYKVaMOu&#10;HIaz94W9YWwVEUlM7BWHgd8reYLqpcdgxg8eOsj8XiEjZrAkD77r+p7C2g16/UvGoo/W16PdwyWE&#10;Hzc6lN2IGJb0IzAIk8XMyYRNloXexUx3r991UpfCmPZUxjXtj9SNam127NiB1YVwWMZ+chXl4lQF&#10;szLBNszp8mn9Pkum0+2XZV4+FFHMJ+TGj1TV0dBslZ8T2EHAQaDWIlAlAguvZdTrChXLDNVfrfhO&#10;GnDTuLETJ4+dPHXylKmTp07FTBoIPnsjbK8SJ4+InzwiaeyAJGkyI8e275iJwgfPzvKmsPrC7Eqk&#10;tZanwhhLIqfEm/tnfSbdJAxWRmqGPn9VK8uxzhnZFguTJw6n55ipk8fgUx/WlqOf4xRWYnI7DXqS&#10;hGiXnkWKXDtAtZRZncO8WlBwhNZNBJzaWzfLzb9a9+/XH/xUcnIyzK/w9r5N6zbkok3bxFaJrVq2&#10;ata0WWRUJJzweCUK/qrNJSKrRJ4d9RgsuMs8uTeTPh0SysuHQyZBjJ2x6C/hEphm/LWoOlkzH1T1&#10;XxRrDfMryfsVMbyi7BWmR5yO+eb3rf5TqKqSsMSJrdRTnJDb1Yy9Qpg7rhnAOSwSXvKBZSUuV53M&#10;HdmbzmKwV+yCfHRl1l+qQ0ZSiVzWxx9+6PXi2sxJlm+osek0HFGZHlam0L7p4K9YcNT19ltvv/TS&#10;S8/QI/tI9pwf5vyx4I977r3HAntlTQvGNXl1L2Kfk7NxPTEAJT+ruxEuPLk7GLLveGeSs3HRWqFn&#10;d0qVk1gnSb3xuftiqRikbi2PCGXYJ7z20S95BUVyWd99991zzz03bdq0yf+ZDJO6ZRnLun/crfXb&#10;yb/u+FUrSdMJtvopSSamdSJ50Y+nKvGeYgbujwm5tS7RMppOQAcBB4EzB4EqEVjVBMP9t1294ffP&#10;5Cebdox7M2vs9E1TZxDzqxmpmZqOk2CTM3vwolH9xON2ymX1ferl1h/Qe4+nT3xutGRc1a51xrO4&#10;N+oDgd+ECdf8+em69lfVlOGqibXqGr9qqfgYW8vfKiYGxIP7B9T86pWZJpLZCEsKklwJrBxFkyu8&#10;A6IF2Pp2WqjqAIS7RAxWDfx41GrM/ZhPR9SZiIBTe8/EUrWdJ9FKQvWEAJsL5g+YLTOSyyX8VWv6&#10;iEePZKwi1LbBSug2mDwdEkOtdMHMREJTc5mEj8hDJugrLB6E7y0sJKQUFhI/iRS+3yg3orANQq2K&#10;YLFhys2vMJji5HOh02iE1W3Yg2owl3z9LF+s57UYkAa1sv+gF4dFKSdGPFmJy/RJDBMQg5yN48B8&#10;kTORnFyIQm1mZoVth/TO6nGBVatqYlWVuX387bC0euKJJ56nx/CRw28dc+vLL7/coEEDE9E5G7+n&#10;9p0fffTd2oRLmOmlxkG6HmoI6tW91Es4uYjGFHoO7kYNNZXdiFxUQrfrrkdnIiW3t83117FIiNVD&#10;FC+T70OHY5S6RYhN+4SZPyw9fDTnyvGvHDmWA6sruOF/Y/obl1122YZVGzILMsf8Muau8+5/+7IP&#10;71/7jHaKRhNsxNB4ShLlYHI9/3EyAU8VJAssPH5Jj1pkUYR6Qm4x055gptm3LdGJ4CDgIHCmIBCg&#10;tc1QrcvcNU/8PWNq/7l/in4fyJytmMzbpn+Qlr74fp/UZfavn3E2iwnZP+v2UYsGq277lEJNRVqb&#10;tr1nSqeaSs1eOl/M+XvMjf2xflAeDa6v2IRbvnJw7MRxoCztST99oWsz5qcPFSfluoGAU3vrRjlV&#10;m5Yrl6/sntId5lfYLIwtEiwrJ59YQghPWDA2YbMCmFHAZw2cu9814S6fdcED6XeyR0Of5ZwNETUb&#10;5qp1G/v07M6yX+auxFaDjMCC+RWmQPLXePjaPzEOzM6IAQNuGNY5ItRkj2BQThv/eMM3YNVxGYFl&#10;RSA0hP7WGSiIhat1vqUgvlqMy2IZZBDmXSDI5AFWrt2Q0uVcK5ikbdnW+/xuVkKehWE+/uhjW7m+&#10;8647bYXXCsxWFUocVJXF1RIBxoM1qKtHpn5YVEztZMOFH997Bu7GVvy9Ytu/2zat3vTQpw/d9t1t&#10;0y6Zdnefu12FrvjIeJuZ0n5KsimkSsGduUqV4HMiOwic0QjUDQJr0EN/wxYdBYH9B0lxiJ/kRvpi&#10;nRcLJsWm7poJefXBbqzZVrJatbkC4GFj3abt53ftJN9Dt/Yo/Nacv8eO6M/8XvEDXtthe0XLkXyA&#10;xpo6ZUwdIrBqOea1p/QdTdQIoJ3mFZXERISdLucOTu31oVqe9lLzQWeDKKtWrOrcqTM2GkNlQNbC&#10;QsPWrl/LduRw5bqwDVmfC/ocP368pJTs3OYbgUV4q7UnqQ7wAnOmPVX6tziYNL2GqSCwbnjkLbb5&#10;oMEBfmf2f++1QmDpCTHloTTtrZg007jYNxCe19XkkXGmOIdlkb3yrYxAYHXtbOl14Kat2x0CSw9k&#10;h8DyrfopYlkZrPMLyRLC2x557Y0nJh4+nP7RGx/d9eBd6NLHjxv//Kznr37t6olXT7yo9cD7/pxw&#10;8j+sQ7Z+nGYCy0r2rWfGCekg4CBwhiFQNwisMwx0P2YHXfzatG09U86tzQQWM5cjh8rwikNRtwis&#10;2oy5H2uXI8rvCKCdnnCdqh8fexoJLKf22i3W015qdhU2Dg8LrC3btrAwcB0dFRnVpXOXrdu2Yu8w&#10;2GTBOGv7zu1YjVLuLmdhqmKB5V/Nz2BpekO5F4FV7r7h0XesgGCFwLIix3oY6xZYyQPHmewbqJMq&#10;47DsMl/Ws4CQILDOO7ejlSjY78AhsPSAOh0ElpVCq2Nh7E7v4bv9ieefaN2sdfqhk67szLvuvuvC&#10;yy8c8MmAFrGdXrpkypXnXlm38m83+3Urd462DgIOAlVEIAAT1iqKcKKfXgTWbtzWs5slo/ea13PZ&#10;li3TP5ibmZlpmvTUiWOvuqqfabBaEqA2Y15LIHLU0EQADoYOZh9r3qSh9bXbR48e3bVzV7+L/dY6&#10;nNprt3L6UGp2kzjt4eHxd95P80ZcMwL7r592Zc5OBTQb5ur1aZ4lhOVusrZT5rasQt/JsakFln9B&#10;rsqCRP9qUhVpILC6dOpgRcKW7Tsv6JFiJeRZGOaTjz+xles77rzDVvizJ/BZPlif5dk/e+q5k1MH&#10;AR8QsEJgLX/x4iekbSbaTZz16SjJC7p+eojyebKlkD7o7ETxQmDNxq29unW2DAotzUtf+vvJvjSK&#10;U1KWkZMFtIm5L0k4cSwigAfvOd/OueXWW7A308YNG7FjaUlJSePGjbt177Y0denu3btbtWo19NKh&#10;FqVVdzBQIXsy9rVNbmWdwFr016K8vLy+F/c194BrTXun9lrDyRPKh1Kzm4QT3kFAs2HKCSwHoupG&#10;AATWuR3bW0ll245d2gTW/tnjRy8aXKtmvxmLP14o7gWacD4W9MbrZxBBM5LvHKRyno776xOMo1pB&#10;zQljE4GzfLA+y7Nvs7I4wR0Ezi4ELBJYEhtF2A+Bkx/6UDm0SM1Vo9UbtlzQvYvl9EjRpLcTBk9l&#10;RKRTUpaRkwW0ibkvSdTyOCdPnvzxhx/BFkHPgYMGNmnSJCEhITIy0pbaxcXFBw4cOHjgYP8B/W1F&#10;lAf+4/c/9u7de9FFF4Gxwv2f5/0MuuHKq4i1/J49e1KXpNaqt7vQbdvOPed2aGuRwMKqrt9//R15&#10;KS8vv+6G63xGSR7RtPZi9yiLCWGjdL2QfhEC4X6RU0UhpqWmlg9kNG9aBNYJdhYioNkwHQKrJmtC&#10;1Qks8FdfZLROT77NypveGsiaC97o1tUbInJS3t9sJO8QWDbA8mNQ08Haj2nVQlFnefZrYYk4KjkI&#10;1B4EbBJYhO9Y2v/v2/aNH/3BbpILbpFFXjuRW7Dt6b9UstiSfpVsuDyGP7UHgTqvyer1Wy7oYY/A&#10;Sn5p8KLPBUphyQksr2KS/eB9ifIXrbfqPHQ+Z8Ai5tNemKZIIjQ09NJLLz2n/TkRERE+pP7Wm2/J&#10;Y93/gI0tOOXKPPX0U4qvdpV56y2iyaBBg8Bh/fPPP/h85JFHYAOFm9ZprNzcXPBNRUVFVXGyM+Pz&#10;GfCVUFhYeM+99yD17du2L1my5OrhV7ds2XL2rNkdO3ZkxJbPx/r16zds2HDnnVXfJomoACpk45Yd&#10;3bp0tEhgrVm9psJdgUW4xSXFAwYOSEpK8jkjPKLF2lv1hM4YCXZL7YzJuJORmkRAs2E6BFZNFgEI&#10;LOvJaVlgEf6q1af9l47fJzFYZPokXCrMT4dVVqsvPNf9liln0XSiNbH1Bx+QBQ+yxQ7ixKzdRPy2&#10;SFrZYHFSDcZqoTBEZnRFKKycHoTPknNS/FpxkxputQH9JUgWWMSaS5D4MOtYOSF9Q+AsH6zP8uz7&#10;VmecWA4CZwkCILBER636GV5B1wN+ArZj/+w7Ri8aJDOOxk+plM/gF0yMJwq+LH+x/9L+S5/su2/2&#10;+OeFqUSOc/gLgcDAoH/Wpl3YM6WiwqIvM7FoWn3BCsVTUopi6rfsjtEZ4/5+8iKU3/jPM4TBz3w6&#10;qhXCfJ78JS78pX9dlGMd88OHD3/5xVdNGjfZt3/fU08/mZGR+cP3P4DD6t//4q4pXX3IO5bLfTP7&#10;W0S8adSNsbGxtiQcPHBo0cJFiDJ4yODmLZopvtoTdfDgu+++B/aqY8cOxcUlLlfOihX/XHvtNWDl&#10;wGFZJ7BggfX7b79v374D4NhSgAeG/dZvv/02cuSIWV/Nvurqq9q2bYOfPv9sRvPmzS/o3eurL2eN&#10;v+N2Rqv5fHz//ffpezMGDxnUo0cPn4XwiKg8azZs7tX9PIsN9vs5P1w1/Mq/5i88fuJ4VFTU9VU2&#10;wrJSe594wqg4XnrpRes4+FEUEvVZmnFEeXY0c2daamr5kKN50zp0TsizCgG9hrl6/SbuA+usAuS0&#10;ZBYElkW0EfKCHqpBnPBXiZ8+eZE0m2KT4SfSJ7JZk/ya508+i2buHciki6914JMuMv3+QJhIp+JW&#10;J9Ueuoonh1vf5/S4Y1AyqKgNCddfSxcU8mvPzYzFnywUBkurCdn9wQKmEENYFOeodgSsDNbVrsTp&#10;S+Asz/7pA95J2UGgbiAQ4C63QGD15z6whr4E0kMclBfQLLab+OUno1rtm33HrR8k06GXHCso0YH7&#10;7JpHh4HWUjFI3cCntmsZGBS0Yk3aRb1SKqw64+dFs+LFO7Ju+yTxC7GkVMXUcvb4WzPGLX1SePGO&#10;fQMGEYutT/ouu+N54RlWrGfvYQvz559/oV3bdrv37H7mmacB2bRpL7Zq2SrHlfOAHeMpjnVmVtaS&#10;xUuwZC8pMdGHAvj88xmINW7cWBZX8dW6QKwf/L/XXw8MCGzf/pymzZph/SDiEvYqLMwuh/Xnn/O3&#10;bd9296RJvpmkff31N2DBYJe0fft2qAESDZqsWrV65cqV7dq2DQ0LGzr0Euv5Uoc8ePDg4sVLigqL&#10;WrZsMezyYVURxeKi8vyzZsOFvbpbabAZ6Rm7dv172bBLD2dnL1yw0F3hhjOvZk2bVkUNW7W3Kgmd&#10;SXFtldqZlHEnLzWGgF7DXL1Bl8DyeTu/GsuUZkJsv0IcG/94w6ImPkSxKFkRzB6B1V1JYBFeaQCd&#10;4hJWagCdDysmw3xizOgs+SxaM6TeTWuTas5WefLp2vjDImEwSCgwVBsSrpMILPGa35T/isjk68mE&#10;nHrdwXz5Bq0TyzYCZ/lgfZZn33Z1cSI4CJxlCATAtYpZluUjKA3rueH1EyGxPkymDJX+mG2WmPO7&#10;LQSCQGCt3njRBd0s7ybpKRqU1/PCoOQPF1OqUVXKAv39mXEZz2fd+knf5Xd8mfhM8ucOfyUItjB/&#10;4fkXOrTvsHPXzqefeRoLwZgFVr9+/VK6pdgqaBb4m9nf4POmUTf5EBdRvpz5JT5vHXMri674akvm&#10;8uXL4V4KHpqwfK9R40YXXnghfGCFWSCwsg9ng4MrKytr3qL5RX0vgp/1jWkb27ZtC7frXbp0iY+P&#10;hxrZ2dn/rPgH5maXDbuMsWN6x0cffXTjjTfGxcXBDdYvP/8yavSoRo0agdL64P0PgPN111+Hr/K4&#10;Gzdvk3/tdp7J9p1YHXns6DFQdSdOnBh7+1hjiKwIR+VZtnJtvz49rTTY+X/M79mrZ7369ZDut19/&#10;i1WEDRs2vPyKyw3UMNXBSu198kmrBnEvvqhrjeUXIcipX+RUUYhpqanlAxnNm7zsTEvKVnt0Atd1&#10;BPQa5praRGBVnUiq4maFVYk+8sE3f3rjAeN6YovA6qUksMhbQMZI0YO87tWdDGvMom0RWDIizChL&#10;Ch5KEMBffZ9DaSi7BNainIQEoTWhvup6W6sr+lsZrOtKXnzQ8yzPvg+IOVEcBM4qBHwlsFLpayYy&#10;XmdMEC2tgBujPBRsCOG1Fg/yBDqr8K3uzKKLX756Q98Lult5HqbKKCdJGe2EQaTINIqJFOdiODoS&#10;f/4yIzkj+Vbr9lf7MvdFRkSGhIRkZWa1SmwlBAh4Am/S1IiPqG64/CLfFuaMwMo+kg0vUVhbB1dN&#10;5513HuxofDA4gr/zlStWnt/z/OTWPr4DnfXlLCAw+tbRDAfFV+vgwC1UcnIyFkju2LFj546doLFi&#10;YmOuvfZaEFigsSDHYBUhKDw4XM/Pz1+3bh2cOm1K28QILLZ1YOfOnffv3//vv//iK6QRbUeL2qrV&#10;++nHn7KysoYOHdq6TevPPv0MamCfPmxHiJB/Lfjr+PHjN4+6WR2LEwem7BXifjHziyGXDFn1zyo4&#10;6urQsUOP88kqwuPHjkM+soDFiSiOjp068lRMhaPyLF2+un/fC0wbbH5ePii5qOgoeMuCDyYkB2IO&#10;x+hbRoOwMygsYx1s1V7rVeLMDmm91GzhYFpbbEmzHvjvJX9XCpXwraYXJSk5KbmNj52MdTWckHIE&#10;9BqmvwgsmGvJk8tY8rld/OXkkW9Ekm+xFHr6JuTNb5emrkob0DvlgRuNNgwBgdX7fEs+E1et26gk&#10;sDC3YhNjekjfdN7m8sCeWbRmSNnEzBPSxqSaEFbrEwaLhlPkW3prZnblobIIl7Uopwe5zVkteUjk&#10;Rrwfv8FjtWW3/jjh7SJgcbD+auHWi89r2aqR0azAbtK1IbzF7NcGVR0dHAQcBGoeAZ8ILEpckRdN&#10;eHZckCHZ77A74hJBFqIdI7eoaRb1+S79XOWMHjjk+v3XHaWn3EMub9Wh09m7pI2YBqza0K+3bwQW&#10;W98pUZDqYqKlKJaZ/Npa8Z1yndqftb9Zs2bHjh2D5cihQ4eatWiWUJ8QHHX6sIX51KlTQXOAd8BF&#10;RkbGV19+hbxjj7xu3SzNkuVAvfLKK/g6ZcoUn9EDm4a4sAVjEhRfrYt9++23QcANGzYMrFxOTs7O&#10;nTuRtVGjRuEmTKiM3WDl5eUBDWK9VVLar3+/Hdt3YAnhpEmT4ND9999/B4F1YP+Bf3f/O3LkyFat&#10;WoHGYjZZ/j1AHFhhr7B+ECzb8OHD165Zm5mRiRV8N91MbN9AuuG8bextK5avOHr06MhrRsrVMxaO&#10;ypO6fNWAvr1NCaxlfy8DawYP9CDmAgICYFAGh/e4BizGRlhQxkAHK7XX2F7JwOpKXUx+FAXhPkur&#10;ugWWcan5YIHFsLJYFf1b/0FgYSFzucz9JSoYTClZKmie6Rnpnc/r3Lp1a/+m60gzQECvYeoRWPL1&#10;g4ycssVJ2Y2ipo18IJJ8iKJGzDchzPzK1AiLeLayRmCtVhFY3vwVZ7AEb38aXr41VLNo+a/SNZ+Y&#10;eebb9GWx9Uk14afSGZIJlKYSUeX30dTTc+hyQoVZFo3WGvSXIK039CbEDJt0WWkZthjGQF9QUKAI&#10;2KhJI5hgOx2CMQJWBmtIAIGFzzOPw7KYfacWOQg4CJydCIDAKqtzOd++PXvxYuyOkpS5M00Q0v7v&#10;HasLXupcTk0VDggIXLFm40W9ulVW6r5ONxVSTQFyT+ZWuCthgVVSXBIWHoZVY5jHtEiq87MWW5hP&#10;nfpcTHRMXn7e1KnPAmd8jYqMCg4JfvDBybZg37Vr108/zYXf9F69etqKKA+M1KkORBOmjPyrdbHw&#10;m75q5WqsHBw0aCAed+ElCgv9OnXqCPMrUwLrlVf+az0hhJwy5TFb4f0Y+Ndff123bj0TGBQYBAJr&#10;zJjbYHqGr6DtUlOXbt2yFU/+tjzQBwUFSxZYRmu3wdzN/XHeiJHD0XB4jlasWLEpbTMa1J133eFz&#10;Nm3VXp9TOcMiWiy1upJrrIrdsW1nvXpkaap6N0xQq6SvLszveUHP6OjoupKpuq6nXsPEng9qt+IK&#10;9opRVz64xLJOY9VpAouZXzECy9gIi7pmT7FSl7A7JPbisBLSX2FsmF1pJ5lJSahramwJ4O5de5o0&#10;ahIeptxEBd1L1v6s+g3rYQrhL3DOSDkWB+uvFm4b0Ttp7qrMId0Tm9Q7c3psi9k/I4veyZSDgIOA&#10;KQIB5WV1gMDat2/f5i1bWGaaJ3ZcMX+HEJ6UliZk7kyNrLfz53lvm+bzTA0QEBi4fPXGvhd0q6yo&#10;dQTWxvVpWELYoH6D6JhorIc6cfIEyA75a395oeCnC/v2qRPFZB3z9PT0WbNmY10brM9eeOF59jUk&#10;NGTokEu69+huPbMwdPrgww8RfuyYMcY+oYxlfv7559i275ZbRoOFIeZgX81q0LDBpIkTrWvCQsKJ&#10;+8aNG3fu3FVBaVOQVp06kmV0sL1q2rSpsQXWN19/23/AxTExMYCiW0rK8RMnIOqhhx6EBdaMmTMv&#10;HzYMGm7esnnkiBEwNfruu+9vu0302KWpJChRWGxhl8BhV1ymCPDbr7+Ddbrs8kvt5o6Hf/udd64Z&#10;ORIbGuIOoDty9GiXzp2vuOIKQAflBw0ehPuLFy1+6ikbBHpQcLDoA0vf+SCM1NasXXvo4CFYXd14&#10;4w1MHyzVXLR4Md5J4jowKPC2W2/1bXdFK7X3yaeesgjai9Om6YX0ixAI94ucKgoxLTW1fCCjedMi&#10;sNUdDLVrz+69fC0qHikVKWKxM6pZz17ns5W8zlHdCOg1zDUbjQgsTSbLrqqmzJee0ZNdYyi74TUz&#10;4oMQzltxJksPIhBYvbqnsF9ffvU1Hqy0pAT2sIUFBW+9OZ3dXLMhrVe3miCwCG/10R6aZluypKFK&#10;u3hnLv6UGFUl9Lj22pR4u/XEVnh0IAf2HUxOTAYhzllyvATCoIz3edhUt6S0pG27NnY3U7alQ10P&#10;bGWwRh6/WrRtzKVdc0ty5/6ZOeSCxCYNzhAOy2L263opO/o7CDgI+IZAgHrm6pug6ot1PDtz9fpt&#10;KSkprmxXfJP41NRUV3FS2qp4xl49+ugtffteIKW+4qUBT3Inmm3vqupor8oU5H+epJQqT1QvTYRZ&#10;2j/1CdE7glKuplhLiAYHBy/9Z13/C8+34IzfkkA/BoIFVmWFlwWWgZLYp6+PnMDKXEInWjgw17rG&#10;wlwLETYkiCFxnZE8fmCSHzMjE2Ud86dURACeBi+//PKOHTsaeIlSaP1/r/2f4s4jjz7iW85APGHt&#10;XhqoX3qgTcELFTPEsHVgbgrCERN6GArxiPhqZQkhnFVFRUVhvRJceoHtAiMDXi8iMgJ0FY6ePYl9&#10;2dq1a7du3QraDq54Rowcoalbrit329ZtyBEmx70v7K1w1o4ocLu+euVqVDn4X4OPLbCotvIIcyds&#10;ZfjIIyLU2OVw7k9zofakuycBw0OHD917772zZ83em7736afFJZlW5KPysF0IDdoCUAWHxSb9PF8A&#10;HF7t2TovmH1h3u8bgWW99lrJzlkSxkqp1S0oMO6D+T2w7wCoZL3VrKjkLVq2wCJWZdY8nbPV3tkn&#10;cORdOhegeVNHvO1BRE9NVaKutB9/SG+tPTDZ0dDCsLJWi8BCPLXxlCkPZVAKxnH9QmD5QDzpKWwq&#10;CoyVIi53327wE6KAwOqp2ltQU421Gzb1rBECy6e2c/oj7dm9p0lDYn7FHzHAXjG1jhw9gjEuJDik&#10;Qqho37G9fvfC5n4+NigzCGS9GFklSeaL7BZPlV9bEMUnn2Zh7fxucbCe9du2McPJhpjkLeCfaVf0&#10;aZ/UrIFJOp6nFoNnFvXDjqZU359fjJW0mH07iDphHQQcBM4cBGo1gVVWWrRt9VcFp44mdUhJ2ykM&#10;6D0gLTMzKT5+xjczMjOFo0ezvdkrlEp19aRSgesRWFJHT0YF4UVdokqv3viuNu3i1/a/sGctJLDg&#10;AwsPSPDMDZaB+cDCghS4o9ZEYf+B/R4Cy+jxwPIzRrU10tqMebVlWilYzWFZ2YLQj+r9PPdnSAOh&#10;czLnJC5YvQKzgxe8OPAVxYTVdjDRwptekEHjbvfyYWysCbzU//TTTwjToUOHW265Bc6w3n//fR4F&#10;/rnwK+zO8OuqVavgCwxu6S1mDVqt3bC5Z/fzTleDtVJ71cSrPHfT9K2u1CD4URSE+yzNOKJp7kxL&#10;TS0fKGnetFhPaiDY/n37M9MzQWDpvcTCQyb2EIAVbftOsodM8pAn0Me96j6qRmD5MohYHVwge2NO&#10;Qk5CN61XKz4+b+s1TD0CS6FrVdgrJkpPgjFbZMolQTLbu3DjH2/4scaYylSvFszKFRJlfq41rbEI&#10;gWWNlkK5WAzpx1zXFVHoUvb8u6dd63Zy9gq7RsCos7ysHAQWI7MwQLfr0M4rUxrN1scGZYaVWqzi&#10;Jah1TqqaNBSsDNbI5qzfVowZLm5NkHUkd8Y3qWOu692icX1dBPZLG2sZWfNZfyqxHtKsTLx/t5h9&#10;e0Kd0A4CDgJnCgK1kcAqLDhx5MD6srzDx3IPpPROiYuLB9pZWS6YXg0YMGDGN3NTkpLAYQ3rP+z2&#10;e2/3LghjCyn+qoEEE4YKC9KxOWLil+x6wR78PC7zVmLBNZRxUKSbZ7bbNOY+bt7l/c5CniiztLo1&#10;yysiRgkehl7c1fqjj4ihmI5Y6eWIqIZcW6X9OLr41BVrB1xUGwks+O8MrAyEVQ72lYOZT0FhAVgP&#10;7ipY0YJgYOJNYOV0Vz4jSW/M2MsycvA7cEGaLrPXcnlbYzFTLm7JRWcbPRLWrye31fZdaVu2y3VL&#10;6dJJoWptxtygXzJ4hrdFSfAkGIclT9F48aB/+0xXjiszMxML68BPYVdHGHMp5OeczPnll19gXYJH&#10;9J69eiYmJvpXAd+kofKkbdmR0qXjaSSwam2P4RukNRDrtJea3/MIN1g7t+9kdqCgd9u1bcc2JcTu&#10;hCwtPHmCDkbb2bpja68LekkK4PlysTBIzdtwcwaDblaA2ZLYrXue+BS9OvlBaC2k5wgJ8DNHU5V1&#10;0WqTKnW6Mk2l1KRbknD4q+5xbfecH8jAII4m5Ll5PU1PSs5AE8JfxV+TnPGjS2KwjNUmYn0eVqwQ&#10;WFVnrxhEmnKqTmAx4VaoLov13KIoZmzFbK/wYM+EJzYmJJb8J3miILDOT/EsDPzva6/jV7Z+EBOY&#10;N9/4Hw+8Ls0hsHSLC203LyevWdNmjMACXcX3PMX6wdxTYlnAAqtzl85eUkhDVMz9NCds2g2Wz+s8&#10;k0TPLFHBuitYJ0/f0nrwYGGRaP8vybE++YyXNJOpQHNo2gOo0bQ41Xz3hxXyvTU37coChzX+xv4d&#10;2rbQLiHyZJM5TvmiXeO5Q1puovgJUvkdbOS1gK16UZhyvfxfsgKXt523pbW3Fts4glnMvnWBTkgH&#10;AQeBMwmBQNgw1LYzZ+efocHHOnVr2//SAYy9ItOOJkJKB9eMD2bAAguLoJKSkr5e+odKcwTc89Gt&#10;oLnI8dIKkrUVLz6ZftcXqUuWpL6Y/NFzs/eT/JJg6UnPpH58c0t+/cVdwke3Lu2/JPWLu9ouSF1B&#10;grUY9fESEnHJi60/+mJF5YVPLHlxKHrpL5Z8cnMLWdJUPwrj/tmfL2ib1EoZUXookJL+KKM/1eeS&#10;PVpiobDwIhL94q70z2fvU2irKiyWtKSAdlGueFFEZMAdVCDGHn7xIs2p/OS/VrViNG/erGmLJvH1&#10;47qkdG7eqtk5HdqldO/arUeK5tnnot4eNeK6Duqes+jTT5dkenTIXIz3/rePv/2aHjkb0nLIfdxJ&#10;Tx48/vbbxw8YMPD2wa3x6HHN7dd0jRMfwWimECan+zUkzOD49Ys3usQiyFl/MpneTM5ZvyHTG4GU&#10;zsSdEzvItbqBWMG89jWraS+8oHf61gNERkTUS0gID4OfcfHEHd9E+RArPj4uJaXrNdeMhCPYRQsX&#10;qSWsXrkK6++uuvqq6667NrFVKx+SqJYo9LWzSYOt1spTN2tvtZSFdZxPe6lZV9VCSLjy2b1rt2IV&#10;M4wj2GADPgsH3jTEUINZbHzpAT8nI11ITopTDg3Wutm4pOSE9PRM0i2npyckJ8bT/tm7V0f6OTnx&#10;A8ePHHmNV5fOUkz07uc1u3dJN41BRBJ+TXdh/Q8ZybePv6Y7UYhIjksZicEF5+AEcUTQ1wQgxCcn&#10;VSYmx6/fKI5QxmoTlXwfVszmm5x1wgVbV+jfw9hyCr8yYyjTw3pIY1EW2SsIAXUFl+2Mq3IViyeu&#10;mXEWX1SoSA41nx//eeShgoJ8EC45rpzp/3td/tPp7MMttHEB3q7E4//ZuxfAuKo68eN38qogSpEC&#10;8lBaTSLGKgVdkASFgi6mXSHWpYu7aEQkcZelSdEqrkXdJeyyVrT546sBKqFqJSoNYjqyyEtotrIC&#10;RWKAJNKiVoRSaLFCm9f8f+eeO3fuvO+875353k7TyeTc8/icO5OZX8/93VvN90sSgtF34m8pfpTl&#10;m8Bn/vhMwuiVoMn/e2lweWGRX+LyWiS3lO/91JMr7g1b4iesXeypu+7W7+vi3zeG2zKr/Yk2ksKR&#10;15bFxzvvJ64k+ZvPHY88NPds9Upy5vxM31hm/VZz/x7rGD5g7D1gzJ9//McvOPPadbc99fQfE//e&#10;PO4jX+p46gvhj0i6TKLPHdbnmrgfqcL/8/6r1aeYz38+ycei0Oc/+xlZ/773pZde3LPnurVfz+Y3&#10;OO9V3DzTKYNApQrIe1b1ptVTt4MOO9LYv2fvHvtFeY8hCW/+LCcPygos496t9859lSH5cYz9xkv7&#10;9sX1XAWY9Pb5ZhnX8L131p91uopThZrPfP/E3ff/QQ82/KB9/w3HLzDq57/BCKk725/WxYb/88zF&#10;i89cLKuywo+YvyjiGp3o+5gUW/zRvgVXXy/BrdQ71nd8tNnqT4JqpcPG/3xBavtY38TE9gS9jWpd&#10;dyZRl8LF/rDxk1/YHjaRiJ31uLlL8+fv+bfmRLOfqsIcjpY/Pr1zYux3Y0+MO29P/PZJuckjTlX1&#10;9uQTZ4fuWn/jpm3y/+Ih4+mnthtPybfrb33oxRdf2KsfOezkk45PeeiqMgvmz1Vljn/Tghe3b9+j&#10;hx/eUR40ZClP7ISeaMaw5GvCytOb50DkqWeim84cdLCcY2Td3JTPb5naOXUf+MAH/unCf4qv9pwl&#10;HzjnA+ccfvjh+W0xx9rk4NFZsXOsJ+vdOXqzoCv5rGXR5xS7PPR/DydMzf7rh38tI5343cTIb0ee&#10;2vGUURXQn4ucVSU6dN2+zKoI1h5ZVyUvufplOf5VXb04W6/Y6Z8jydq1Ohz3SyRc+dzD5hqHzZX/&#10;6VB3wq//T99z43r5/SIrL+zfCIl7suORh+e+Sf3ekd8eTz31dBgnfbez+7VifTRN909eFmHJ1QwL&#10;EQJL1/eC/1x9qn/9ofom91NvMTGbL3/pSjlmv/mN/xfzeAlfw9O/GsgqoLv2nLzsE+b2oRPnFvvX&#10;jZzIL2uvZNmVc+2VhMUlFGgndJ+amZJ3Dq/s3x8znIRPW+udnvMNW6InbFyxhK8wtsZhYaLFx6d6&#10;tcnozeehcw/bftc99stClHzqV4D4aXX5y1qCs4YZulIL2/bv7b6it/uKL8v69M/19CY7VI77yPX3&#10;3HN1SD5oXLLx92rsCT936Bf/+B+pT1XWp5iwW8Knw1X//iV57nznW99If8Qm/xji6Sda+l9SxX7q&#10;ZUfNXgj4USBxQqKM3lBc85Wvyu0/rrr68/+2ekW3q/+LS13/YQve95rDm3c8sWPvs3vU6/IeCWbt&#10;kJDWnv175ho7zny3se2JHTv+vOeLn/+0/BdxRl3NrPDwfy7+7gIzGnb1+9PsaUfNVDzIyGDHhPVG&#10;YnBmdak2/V/l8ZdCj95nwfGJz3WXjl6y8Q+6rNw3t/+817Gv/eCws8KsZ3zfvn3HHn3sm+a/yXmr&#10;f3P98W88XpK4x41T/h9M/q/84Uee1j+x3218Qr3dKPCm32ok3NyZF7h/VO9bgYMOir2seDGHwtGb&#10;nXZpZy27Pifba/+B/U9tf8q+yYnAsixCtre/7e2S9+q4Y4+T1+STTlS52/VlRiObRHxe3L5jT7bd&#10;mTtf/nNox9M7tssyrrnFeVWP+SWSpOdP37P+4cPMz/tnL0gzOPVpdvtd69V2l9x7yvrt5I6kLH+t&#10;5GtplTvCzErdu3WbrLQ6dI5x0+B9H7+iV77KfXlEHk9WUfx/Zq9b952Ei2My60qS0lm/m0rXuorO&#10;hjc5vuVgffHhW9dv2vb0tk3r79FHrTy8aVv0s1keMjerhLFHSju/N/d7dORx5y2+J69+7at/M/Kb&#10;hx556P8e+j+5bZU/D/3f6BOjkmVcZ7+S15zXHZ7i6jHpnrYZPGHz8r7RfSVz5f9elx32cEQwWifF&#10;K0A8o9tf1vtV6GrHjqe7r/h3CWbNnWtc+x+f+5+Brwz0fSXlQSLnlKgTTzZY7+5TfO7I4CNJTIs3&#10;3tCX7kBN+nO3w8+6AXZEAAE/C1TlvvTsc6siK0V7v/713CuUGg45ctGrj1ool0t7esc2Y78VvZKr&#10;EO7Zs2Pu/m3Gn7dde9WVLe8+NdmSW8fjzWeYy67UI1vUYqwW8+Q/2ewy9v0EdxYcf5zeMVzeuWN8&#10;DZFHku+YuulQ6A3z68MdDv+XX8JGdVtm7uqQfE3KftxHrrxk+xckMLUl1ZC3/OcXtl9y891333P3&#10;GYY9WHnQ6Lnn7rtvvmS7nMwY2T3rGZezVCQnkcSq7NvI6Mgfd/5RLSL/618TDsGcKmn60MMOU5+c&#10;HGViHwmXtObX3Ov4BbLsSu+1Qy3GkhyuevbNn8bed3nopjfPct19NousXfaZYh4RkENPXz2wVP3h&#10;6M1CvuSzlkWfU+xy9vvf9+Hz/96+HT7v8Hnmtv332yVZ4Qt7Xtj9wu7Hxx6339g4qjp+kfyXwj0x&#10;pyK5f5mVKx+8+KIkuLJOQ4x/VU//4ux49U7cbuJYQ/SrvV1J5M7cww7VvybCvx0S/5qQAgvOvkgu&#10;CWHezlqw3TwnMn23085gsidm2reX9rKpvCzCSttcwgI6hqVv2dVQiL0kTbuuVs4Z1JEs+WpfhdD+&#10;aUzTzvMEU9zP12t41u+mUh1Rhy468+Q9EmW9xzw45Y3QmRdJZPawkz/0ibYTjz9+wWESd5XHXzRX&#10;Qsphbx/qO+65yzhLDuxlJ++RRA2y49Oy3PAsdagvfqPjXc073hb57z25H9+TY4499tWvebW+nK6s&#10;upI37vKS8vzu5yenJrX2TGj2oIMOlh0l/YC+4+Zp63yiGQmesNabvRe3PRx+s5fgFcb5vt1+Hxj/&#10;btDx9M/szadUdeiJi08215qmfdanLuDyl7X81/6OJyR6tdZ41Vz5r/22D5x53fpb3DZtvdyl+NwR&#10;/6PYR/L1XIjps8vhux0pb8sRQKC8BFT4I/fbf3z5i/Jq/e1vXpd7VXYNb3zTew6uftO9P98hJwvK&#10;C7SOXsnXtT/c87HO7oXvkNSPCXtuvh47bs2f71lw/cfOOmvxWau3X3LlBVGn0DlPp4s6Fc+sRGJf&#10;d35B7XifYa7AkmpPk3DY9e2LO/Sq28gtutEEO4bfI0S1Yj/orFYFnAzd4bP+czi2hwlWGVu/1JPP&#10;4xs+0nf33T3G6sVndfzAOiXRGo7dgS333Vm/+HR17qMatfVTedC4U/Y662PXT0zs+ENU09nOuKpa&#10;rkioN/k087rDXief5+V/WiRhcMRzz7bB767/rrrdKm+fzjxemj70xDPlk9Ot5oPyn4PmI21nzdWP&#10;3LvDMN4osaqHN60ffPRFsx5rRo4/M1zm7j0nn2kvpXfOV+wB4+IYDn9iycdzx0VzeXiG0opnBIw5&#10;dXX28VmKXnH0ZvGEKvmsZdFn97tYH+Hfueidck8Sujc2Nr71Lc4lqJGq5p7Y9qEF2zdZr8/W6637&#10;l1mJOcmJ3Op/EvRreOyruvMXZcxLuu5D1INJ2jVLJvglkvC3sPn6r7p1l/pVImvDYn85RjX69Pbt&#10;Cxa80X7amsOR3z5pu+1mLpI9MWMCLAm+lRiWPKq/5rhlXYnEsPQtRQdyX6vlPgGWdEMHrZwZr+ys&#10;WCkWYbkPYOXr1Tvbd1OpDip5nl500VnG3eu/OyhrrHRJ663OXIlgqdNkX3xajnbrmah/tGO7rCmU&#10;XeR9l6Rh3yuPvPaww7bfrd5fxbb1jredIPuYXxN3o6GxQXJQSsJHuVyJTqsnJxXK9Qflq2TEf/3R&#10;R9XVSS7IuH3TPG3Do0j8hJX1offIs3jTw0b4zV7CVxi7UfWO0XxLGfu+MfoZndGbzx33Wm9cTzpx&#10;rptnfeoy7n5Z7ze+/J2bPr/ygqVnvFMucjV37nz50LT9988kPT7/8IMO9fnCfG+/oOfzKqNJis8d&#10;8T867iN94U9V/7Ul+ceiYg2f9+EIIFCRAoH9+9OlBMjxDVFuuz/0wG13/mxz2wck6ZUVvbpsxZeX&#10;LvtIbrWWz961tTX3PPCrxaefOjU1nW5Uf/hhZ/uO9ruvaB6+5uyb5t/Ud8Eb4u9IHQkfTFe3u5//&#10;bmziuGOOq7M+wKsLXekUCXJhmuGtw8v+/sPuqilxqUzMS9xVmkcgRoCjl0MiRuDJx5+Qc7rlwYe2&#10;PSQxrCfHnwzNhmZCMzqG9fC2h09rTncqO6Y5CyR7Yj78m5HT/uZkN9WXcAWWm+7ZZexVWqmjXc46&#10;s9hFdk92qcEUP5KrEDqXF6UY129++/jJ6r9RPb7teXRw056TLjrj+Kfvu+mRuR9qk4vcSEb7Rwfv&#10;NU5asP0RY7F6wP6Rs0xkXHulikfmLv74mcfnMFbJXPrKK/sPHNhvLrmyTqKX+zGXksihhcSdz6HC&#10;0u/q8pf1Fdd8+5or/lm6+9dX9n/637/78QvaJAHWTYODP7/pv0s/hhx64HL4ObTArggg4GMBdeEh&#10;L99OPv3cM/72rJsG92zbZsjaq39d8aUlyy7wcoeL3Dd98qD66moe5UhV063+ibpz3PH1E/dsUVco&#10;DA3Luiv9U8eDripPfyDZl1KWDkj0SrbpKet/5+wuuRtI+rYKV0+G5qXsauEQqNmnAhy9Pp24Qnbb&#10;+s+7kxe9U3431Nc3yBKsE97ivIQFL2IFF0j2xHT/7jLrxVPum8hLSTdrtWIaymIXqUGWWSW71GCK&#10;H7lfgVXIp2S+jje98kq/67PrPPSNC0J7dsiZvMe/NupHctFv8yy86Pd7rz3xzEVy5u/enLpUN2fO&#10;oXMPPfKoo+Sr3Ne3/AI6BphTV/Pbq1xqc/nL+r+u+JRu5eCD5ixuXrj2ppvkXEK5yFUuTXthX5fD&#10;90JX6QMCCBRfoMr7687evXj5h5Z/8olnjz77bz+49EMf8X6Hi9pD9Utbv0VJcvv9Dz919tnvU7eP&#10;37Dgqs+dFr042trxDRd8Qc5b/Lgq9kvzfElVm+PBs68Zzn05sNlNOVVQ0iJIWn5ZdfXyKy9LOmFJ&#10;gGW9W81LE0WoJK15EfpAEwhkJ8DRm51bZeylrgdSGSP13DCTPTHzEjSiEtcCclkcN7dUb7pK/gx6&#10;8dHbbrqpX902bTts8XvVOa+S+koSst902zZ1Cee5hx62ffuL8994aOTkQrlaQ+jQE884yXhkk7nj&#10;feaF9J7+pVXJSSe+NqczJuVCxTHPOH3p4vw9DY9/b3tbjp3MX2dysop0I/Nf1ss/eLokW7nppps+&#10;1/UPnhtOps+LzIfv+yFnSkR5BCpYIPDyK6+4/s1OQc8JHPSqV9157/D7z2yWqxF7rnNxHfrT0zuf&#10;/sPTzz77bHxXj5h3RMsZp3t/CNJDf5n7gpROFk2Ao7do1H5paOzxJ/f9dd/kpJVfOb7b726W//dg&#10;K6xAsifmtsdGC9swtWclsOjtTVnt54md9j5622075p93nnlCIZtXBSr8l3WFD9+rRyX9QsArAoG/&#10;vkwAyyuTkUU/Dj7oVf9zz5a/Xdzy8is+CGBlMUAP7oK5ByeFLrkU4Oh1CUUxBIopwBOzmNoV3Nae&#10;x35627Y9cxedd97bCV95+zio8NeECh++t49NeodA6QWq/+3fvlD6XtCDbAXqamt/t+P3b17wxsmp&#10;qWzrYL/MBDDPzIvSXhLg6PXSbNAXBCwBnpgcCkUReNWRbznxHSe+5cg5RWmNRnIQqPDXhAoffg4H&#10;DrsiUBECVRUxyvIdpKQskRRYKnEJW7EEMC+WNO3kX4CjN/+m1IhAzgI8MXMmpAIEykqgwl8TKnz4&#10;ZXUoMxgECiBQ/XlWYBWAtWhVyrVcfrf96YY3zZ+cnC5aoxXeEOYVfgD4evgcvb6ePjpfrgI8Mct1&#10;ZhkXAtkJVPhrQoUPP7tjhr0QqBwBWYFVwSnsy2Hs6vK55sY8Fk0A86JR01DeBTh6805KhQjkLsAT&#10;M3dDakCgnAQq/DWhwodfTkcyY0Eg/wJV+a+SUEoRBcKhK8JXxRPAnBcN/wpw9Pp37uh5GQvwxCzj&#10;yWVoCGQhUOGvCRU+/CwOGHZBoKIEqor3ub+iXIs2WAmWSVsswCoauKmNOa8bfhXg6C3mawVtIeBS&#10;gCemSyiKIVAhAhX+mlDhw6+Qg5xhIpCtACuw/Po5VM84/0eR7ZGf/bxjXnxzWsyXAEdvviSpB4E8&#10;CvDEzCMmVSFQBgIV/ppQ4cMvgwOYISBQUAFJ4v5vpcz49dufrlq76c67HpDbb6vfetr8P/zg3wZ3&#10;veOkBa8e+8G/bQmc/ZYjE3dOfqqL5bHvhagzj91LXNWcurrx3z3d8Ob5ByYnC96Y+wYi0/pkjTWb&#10;KabVZ/IeNXc/O8UoKXN6/c3m8zr81D7IdbM+Ox5cj8sTBTl6izINzuNfvwYWpdkEjfBsKpV8Zu3y&#10;xMzMq/Slo37H3bn7yL992+G5dSr1m97c6mZvHwrk+zUh6oh9/vWnvz3q85X9m8I+Dp2/O0pwcOZ7&#10;+D48AugyAggkF6j+/OdLF8Aa/emq7xvtV1984dmn/+3Zp582/2DD2P3Y3b8/5NSTF7z68LcnjV7J&#10;aOxieZzbQtSZa/fuf+D+3//+9zt2/P7p7Tu2P7X9qd899aY3vclZqVynY/wpM4B1YCrXxvK1/3PD&#10;X7/+6dO7VnSeK9N68gKZ1TTT6kX5FBheNM/X3OWtHpnT50+yjgH91Ha/+ex4cD+wIpR8+umn9+7Z&#10;u/fFvXte3POibC+8eNhhh3n9FaMILsVuwnH8H/3Hb/U9ecxZyf4zptA949lUaGFX9fPEdMXkp0LO&#10;33Fvrbn7+9/akWMMK/WbXj/R0Fc3AkV/TYh6V/b2I2L6GP/hy/m7owQHJ++03RxFlEGgYgWqryhZ&#10;AGv33T98uP7ij5wa9V/Tu0fu/v2r3y0BrLGNXxh87u3hO9V//Pb1m+68+4Hnjz59oXrZNYu9NuZB&#10;eVz2uv7mux+48+4nq9W+quTd1/2/b/9UHnlgpPqt71YfpFXNj+1+5Oa79y869Q0H27vsDhz97Mtm&#10;0x46GJ7e8fv3vOc9x8s2f/78BQsWREevpKOvmlM39rsdjW+ev3/SMwGsv/7hf38VePu5zg9s8dPq&#10;mKwo+fAM7j7y/eb/Z+6698YvX/8/d979wtGpAppFnTIvmhcVwE1j9ow7C8c/Pc2nefjZbT5D/7jx&#10;C7c+Yrw88Sv7CeumOcpYAnv27D1+/vGHzp079zC5qS2GhqO3KMeK4/g/IvD83c8fefa8kVS/iQ7e&#10;GvvTyCvkSHXV9uv/x/5tGP7lFb9L1LMp4e/K8C/BohjQiEOAJ2bZHQ7O33EHLzj1yOd/cH/aJ+nI&#10;wDXf3xV5I2qWN4zRn372nsD737Y74Ztex3PW+gXqeEEoO9RKGlDRXxNSviuLvA/XH74O2fqfzndi&#10;8sYswSeygh6cvFeppGcDY0UgY4HSJXF/7slHQ29V/wkQc4qkHkI4vZN5Z9fPnzvhKz1XfOUfmx75&#10;/k9HrORPCR4cGbj1z++7xCx5xM9/OLxLlTz8rH+9Qj3Ss+z1d26x9/3zEW1f+dfmI0JGZJe3GY/Y&#10;TRf0rM1MKp+enU6Tq8me8UyqzT7/k5tWjmi+8H27bv7CNRt/65jcuGlNKC8PGv8ok3XJB/58/93P&#10;ye5jv7jziI+p6Tt3oZumi1PGg+bFGXhGrcjTtveaz35B3fSRkOjpGfXsfkY9Qxs/0rPsJOOID3Rd&#10;sfKMwwt7oGY0HJ8UDsn1BVJ3laO3OFMZfsXbdc/9jxw176g0v4kS/J6yny8Xhh6P/G4ydoV/eSX+&#10;1Zb6d6X5FCviVXJpKyzAE7MMX8yj3jEeftRRu57dpd+7Jn2SHnXEEc88t1uV+e0Tfz7KePS36v7I&#10;yOjRR5i/7CJvkyLvb+3nbOIXBJ5ivhUowWtC5F2Z9Ukq8ScgdRzGvRMr/sHJexXfHttl+GrPXHhP&#10;QJK4q088JbmZl5iIv6nwlfm4feeID5zZoB5pessiY9dzu/RP4x988jePHnHi215nlXz28cd0Sfnf&#10;rdXXfHa1/GdCZF+rmBG9S6TF0oDEa8xMz+oHfxYc0ndu3bTJWcw0UlQlmcFkjc478xP/3fOh0A+u&#10;+ex1W56LnU09rQnl5UHjEdlr9fU/f3bXn9X0yZvC0Zt/9KSnRudNc08RWc/Qrs/9d4+6XdAUN+P2&#10;0zPBE9n53PfKM9F7vIllZmZndFfHxsf0ndEnRr3/iuEX3kz6aQZwV1+z5hdHfOyy0+al+U0U/3sq&#10;8go578zTFzl+G4Z/eSX+1ebudyVPq2IL8MTM5LlT7NnJtm/2e1T7usTWu9NkT9J5bzvh6EefGDFC&#10;I7/ddeLZJxiPPfGcsfu5P4ffuKZ605vsBcEvVvQzVqAUrwnyX4P6XdkH35b0fbjzDVjMEZ7+w1f0&#10;b6ucJp132tm+LuXETqMI+EWgyo5xF/vOEfOOevaJEfkPq4Juo7d/7q7DP6Nerz9kfgbw2TY9Pa17&#10;vLR1yabbBn/yk1vtRzw/EvkPnEs+YNz/i9GMemr/fv3cR5pkx9ctvuxznznigc+tvl0W8bAhgEBq&#10;gdnQrC7Q0NDw+BOPjz4+OjtrPQJdcQWcHxXkLKGUv4my+D2VxS7FHT+tOQV4Ypb58bDriUefbXqH&#10;etPi2OKfpEeccOJR8j+pY7/58wkLm044UaJXsqNxgpkZg62yBHhNqKz5ZrQIIJBXgarShWobz36f&#10;ISf6PRcd65PRxay/kvXYj/72BXnwuXsf2HbUCW9T/5ctpeIfbHz7O6wHQ6NPWiWl4FHz5ql1CE9u&#10;i6s5FJonq7515c4CpTOJXZA2PTVtd0buT8+om7N78ulU+q6+ejNkah6sif5DJ6G840HHcOad0XaO&#10;LM4PL+Uq+Ui9bu6NI8F+IofnK9HT07HMMtn/+pV8uv3VAbVmM3wAzM7M6pufXjG8cfTmPumxx3/q&#10;30QJfpr4d1Ok2sQVJvxdGfm1EvesLNHq63KZZffHCU9M91Z+Kel4No1t7L3feF9Lk3lgp3ySvu5t&#10;bzce/eEDz779hHkhub/rN/fsNtT9hG+TnA96/c2qX2bNO/0s/mtC3Ot/mt8yzvLxH80ch3pBDk7e&#10;aXvnWKUnCHhQQFZgley8xiPOuOjTb3/i2iv/+wrz1nvf8+HcV7pL6gXTvB1x1HODUuDaXxjn/MNp&#10;RyR/8G3ntx31i+tVbT/YZZV8a+Oi32xSj4yEFkUqtGs+bPE/vMfQu0QVKJlJzHQsWdqqH/nxj26Z&#10;nZ4ybzPOMlVVKouZ+lq6eYxtetdwrzWn199xVNsFb42ZTY2fUN7x4JU//a0q9uQPVVVST8tiyVjm&#10;jTF60dwbMtETZD/LrIlL8PSMeprbT/kGiUTf8f/sFwSvzLtHDr/U3WhsbNAFfvvbx+T9n9rUmqyI&#10;IUdvseYx+vhP/ZsowU+T/W4KV5u4woS/K509iX1WFkuj0p/FPDHL8UhTv6fMt6+bjH/8bNcZcsWM&#10;6Hc7iZ6kRxw575lndx11pCos97f9ZlTfT/Lu1/616PU3q+U4v4V91SrFa4J9xOr3V6l/y8S8E7N/&#10;d8T/QinIwcl7FZ5TCCCQQiCw+8WXzFCRZ7exW7645agVF505z7M9LGXHXjf3Nbf//O4PfuCsF/b8&#10;pZT9qKS2Ma+k2S63sXL0+m5Gd/3yu1977ITLL5X/vEm98bvSd3Mb6TBPTB9PXnG77voFobjdorV8&#10;C/jxNSGPB6cfh5/vQ4D6EEAgqUDgud17vc0zNvDl4aP+9eNnEMBKNE9HvO61Pw3edW7r2bte8Hgg&#10;0ttHWSa9wzwTLcp6S4Cj11vzkbw3u+6/qfcunSTyiPe7+g3I70q/zG2CfvLE9PHkFaXrmb8gFKVb&#10;NFIwAR+9JhTi4PTR8At2CFAxAgj4OIDF5KUSOHzuIT+7456/O2fx7j37kCqOAObFcaaVQghw9BZC&#10;lToRyFGAJ2aOgOyOQJkJVPhrQoUPv8wOZoaDQN4FAjuffSHvlVJh0QSOOfKw24J3ndd69p+ee7Fo&#10;jVZ4Q5hX+AHg6+Fz9Pp6+uh8uQrwxCzXmWVcCGQnUOGvCRU+/OyOGfZCoHIEAmvWfrtyRstIEUAA&#10;AQQQQAABBBBAAAEEEEAAAQR8JxC49bbNvus0HUYAAQQQQAABBBBAAAEEEEAAAQQQqByBwJ333F85&#10;o2WkCCCAAAIIIIAAAggggAACCCCAAAK+Ewg8sPUh33WaDiOAAAIIIIAAAggggAACCCCAAAIIVI5A&#10;4KvfuqFyRstIvSNQNTu78tJL9r5kXTxx/YaNZ7zndO90j54gkJFAyNwMIzQ7K7fZkPlldnZmZlr+&#10;yKb/mX5lKrT8vHMyqpnCCCCAAAIIIIAAApUmMHDbHYe8qra6prq6usb8Ul1VJbdAIFBlbgHDkPvy&#10;Vf1TaTiMt5wE7ICAy0EFfr/zWZdFvVZs4Lbb3/3Ok73WK5f92frQw6ee7NfOuxxjimJ/eWnvE2Pj&#10;BLByl6QGjwhEBbBmZlQESwJWs7PT01MqcDUl4atp+Ts1W0UAyyNTRjcQQAABBBBAAAHPCkgA66Da&#10;gIpe1eogVq2Er6qqqyWEpb4SwPLszNGxDAVeddDBKg6rA7PmkW0FZZ0BWh2rVTUHZB2MX7cMZTxX&#10;XH/irczNc5NBhxDIh4CswTLXYamv6q5aimWoV1gJZ6lg1nQ+GqEOBBBAAAEEEEAAgfIXkHeP5sp+&#10;9X5SvavUbzD1+0z1LxsClSjg7wCWf6M/4Zce/44gp55X4lONMZe1gD5/MBK6MoNX5nuOGRW7Uje5&#10;M1PWBgwOAQQQQAABBBBAIG8C5rtH822k/NU5KvR/kVrhK+JYeaOmIh8JVOUUhyjpzr6OAZmHiP7E&#10;W5k3Hz1H6CoCbgXC/y2m/mvMfoFSbzjMFViyua2IcggggAACCCCAAAKVLWCtwJL/ErXXXIVjVizB&#10;quxDo6JHn1UA69ff+Ng//YN5+8ZD6ln0f9/5p8/e/qdQ6E+bVus7UVv4p/mOdmU2b+NDvddeq2/f&#10;+9Vu1/tO/Pza/v+T4ru3fk/fyd9mxs8r9JY/RWpCwGMCOnQVPn9Qveyp/zZTy69k81hf6Q4CCCCA&#10;AAIIIICARwX0G0gzJYW58so8i1D1lRMIPTpjdKsYApmfQrhz0+qvhy67+Qffldt/H7Pz1+Z5uean&#10;tdmjzv33m/9ryVGxSbWsn+Y715b55HW3jf2s96fPn9Z++YrL5fbxxidu+t7W3cn3HJeg1YPPWz+3&#10;Wnndqf90+cfe9Tp3zbkolUHnXdTmuyLFOLRpA4ESCYTXYZmvfCqfu6FyupuvkSXqEc0igAACCCCA&#10;AAII+ExAv4FU7yRnZu3EV6y98tks0t2sBL7zja8n209WYGW4COhPO//wxmOP1nu9/rwlJ1kh4BT1&#10;6DBx3m+uY0C7Hxx+svGDHw2Hnw5719JmY8v/TqSI+ugFFOHFmpH7+QsUWbHzvKOUusItv7xHbs7J&#10;vvsXP//FHUOx05/VccxOCPhFQL+3kDMH9Ve9DosVWH6ZPvqJAAIIIIAAAgiUXECvvbLfT+oPvyXv&#10;FR1AoNAC115z1b59+776X/+RsKGqjHMwnXzKab+/5ds/+5NjR12zPJ1+fX37FUPPmEmdnhn8Uvs/&#10;fqL9H7/0sz+Gfxp58BPt33pElf/T0JWqjNyufziLVFDuVmDtHh/b/Zb6NzuCT4c1NBz+/AtqDdbE&#10;HV+/+f+sxVj6vny9fcx4fmv/16/bLDEuc1xqV7ukeedXm6/7+tfl9v1fvWDVu/tX3zcfue7rm3/n&#10;Is5l1Zv/sF6pI1hqcevMfffcqSOWd/78Z5MH1BYTwCz0QU/9CJRQQC/zjolemW84eM9RwmmhaQQQ&#10;QAABBBBAwE8C+n9AnTEs+4LXfhoGfUUgE4H/+OLn/xrevrz6c/G7VlnntugzXFzdTr74pjV/s/Uz&#10;n2j/p76HrF3UJzO9xNG68+u+KwaOXfG9G276Xmdo6/9GHtz6N/+lHrxhRWjw9j/NPrTpJ8etVN/e&#10;9L2LT3LZeqSYDkK72YzDXzc3ppyxe7eOWzkrUfff9P6uv2swDj/1o12XfuBNUQXskpIQa3fDpV1d&#10;ly59ywvDW81w1cQdNz/ZILuoB42tD4ajWsk7Z3a+DG/Np585NTU1OTX5P8GfBX9224EDkwf2H2j9&#10;u7aYwWZyDFMWAb8KWP9LZr4OmKdQE8Dy61TSbwQQQAABBBBAoMgC+rqD9qWBitw6zSFQfIHPXX6Z&#10;rL1ybp/p+peYbmSVxD30+tb/2HD9fy7/4/+78AYzi7uq1AoHmXf+tPOPb1i+9CT10FFLl71b/1Qe&#10;NH5/6+cv/OTHL/zk/9vyh507Q68/9rjhr3/5Z7FZ393EpHSjrkrKqofdL0SHlOS8nsNfZya0Mjms&#10;auz7qR+UfU89xYxtvbm+wXheVf3C87uN3b/a0PvN3t5vDj35ghUbS9U73WxZ3s48628n98uiK/m7&#10;f/+BVz7Y9uEEwyz+s4EWESi8QPglJdJS+FXAeqEpfBdoAQEEEEAAAQQQQKBMa5PhmwAA//RJREFU&#10;BPSSq4TvMMtkhAwDgbDAZZ+6OCZ6pb/tvPhjTqSqjBc+2cu0jvq7jg+/ceuvZRWWOjHGXGMQvqMj&#10;WlZJ54Mt/3LjzX369smTQ0f93RdvvLkj9I1LLvroDQ+7Wv3l7K3bANbcN9cf/uTvnCmvXpgY3334&#10;YeaiLGcl9v3UDyb6qTzW+IHLLvtnfftbM7yVclOVlGX4yhzUfgldhbeEw+R5ikC5ClhXhzGHZ/+n&#10;mXW/XMfMuBBAAAEEEEAAAQTyLRCJW0XHsJzvNvPdJvUhUDKB675z4zf7vvstuV1/07fldkP/d+R2&#10;483rbrw5OoCVLtQS+/NHbt/8jH7sTw8/+Pvjjn69MwxkBXeOOvrYPwwMPaIKPTN06690eEseNLb8&#10;dCh2vdVRrVf9+7I37tyZ8TostwGs0GEnn9I4vvmOp6yRTNz5va3Gu981X30797DX7TaTYclZgBPj&#10;WUewpBpj7MFwMi03oq4776Yyb5X50cbvH3hFL8BStxvXfSu+fyV7WtAwAkUQsI74SEvh/zzjKoRF&#10;0KcJBBBAAAEEEECgHATUO0pHBlUrARZ53MthbhlD9gKZn0J44tHPrG7v/KTcrhg8dsXqVh3Asj6g&#10;he+cdNGlzb/6hip2vXHKqdZPT7roqr83br3C3Le9U04+fGSdvv+lW4/7oFlPRpsatMuz8N70/k+1&#10;Gnd84xvfUbeg0Xrp8nceZu572MmnNk4EzccnjHprUdSb3tyw+8Hvf+M7d/zOfMXQS4ji7zgffNP7&#10;/vHdxtYfmPXrHdOtrzLrK7/bxu/dJKcNvnLglY9c+PEL2y+WCNbk5IFv/r+vxY40+yOWPRHwmYDO&#10;tOezTtPd0gkE3G3XXnvt9ddfv3Xr1tL1lJaVQMx0uUdxN88B70901gLurYpWspzG4hItuyG7PHqT&#10;FbP7ll3rLodGMQTKRMAMYrEhgEDkd8ejvx3zKced9/3yHSe8xaed/80TT77jhBN82vkU3e5f3zc7&#10;M3PRJf9sl7mu96uSv3rFys8695qennpibHzlpZfsfWmffnz9ho1nvOf08gNhRBUiIFk2JUw1MyP/&#10;zsxMy5+ZabXJFQ1kky8H1L+TBw49/PXLzzunQkwYZnYC8okuox0/+MEPdnd3n3XWWRntReF8CcTM&#10;l/vPGWUz0VkL5GsK8lhPOY3FJUt2Q8706I3pjP00ya51l0OjGAJ+Fxi47Y5X/vJindrm1NXV1tbV&#10;1dTU1shWXV1dU11VJf9U2f+N4vfB0v9KFnjVQQfL8ANV1qbeB+tfD9Ff1QOKKZD5CqyMVkkVsrB0&#10;v5DVF7Zu1fn0y7TSruPyXIGPfeKSj1/yKefQ/rXr05etXBUz2Ep+ijJ2BBBAII8Ct99++9lnn33l&#10;lVfmsU6q8qAAE+3BSaFLCCCAAAIIIFBkAZ8HsHx7Ep6aZs9Fn4oYUivyYU5zCCCAQFkL9PT0EMMq&#10;6xm2BsdEV8IsM0YEEEAAAQQQSCbg8wBWYZdJFbB24lc8JxFAAAEE0gok/D309NNP/+///u+nPvUp&#10;5+4S2pBFOmkrpIA3Bfw70TE99yYvvcqvQLL3xzGtpC3GwZPfeaE2BBBAoBIE/B3A8vEipjI9hdDl&#10;Iq5KeGoxRgQQQKBAAm984xvf/e53f/vb3964caOziXPPPXfv3r0FapRqiy/ARBffnBYRQAABBBBA&#10;wMsCkvvNvxfD83PXxX12tmJvXn5K0DcEEEDALwIXXHBBX1+fs7fBYNAvnaef7gWYaPdWlEQAAQQQ&#10;QACBMhYI/N8jj/l0ePf976982nO6LQJVs7MxVyF87+ktyCDgU4HkVyGcMi9CqK9CODl3Hlch9OkM&#10;F6/bmV6WS5ZczZ0719m/FBfCk8KPP/74li1bPvOZz+hd5CKGZ5xxRktLy1vf+tZDDz002TidvdL1&#10;S1UPPfTQI488Ylf11a9+VeqRpWHOSh599NEHH3xQzm3UpzcmLJOw0bGxsYcffnjnzp12/XZvGxsb&#10;Tz311COPPDLhjvFdlWIx3ZCzL2XUzc3NssQp7dTG7Lt69epTTjnlve99r+bKdL7s5jLd0c1Eu6wz&#10;bbEYw9///vfXX3+9nKMqnZeA6TnnnON0y7Q2LZDLjOhj47777vvOd76jjwrZZFJOPPFEXXnCYyDt&#10;ROcym8kqz/oZZ1eY9RPBrqFAB3DaZ58USHtRziwOnkK/8uQ+ZW6ONMog4EZArkL48ksvmBchnFNX&#10;q/5wFUI3bpTxncBBB79a/Qp2fRXCwK+3/dZ3g6TDHhR46S9/zahX2x7dRgArIzEKe1mAAJaXZ8df&#10;fUv7iS5+OBJc6OjosB/ftm2b/UneWVhCSHKOYQqNn/70pxIISPu5VD6U3n333XLpw4QlJTb07//+&#10;7zq6dO211zrDT3Z5iQFdddVVyXry3HPPfelLX9KxiRSbRFIuueSS+AIxwQv5/C99SJYdLFkluloJ&#10;3PzXf/1Xsp7cddddZ511VhbzpSvPYse0E+2yzrTFnAWeffbZT37yk05AmWI5fdWWz6g2OXhymRE5&#10;NjZs2JDwoJL+yHF12WWXybHnkQBWLs84GU6OT4RCH8BpXyikQN4DWAV95ZEO5zhl/vpdQ2+9L0AA&#10;y/tzRA/zIpBpAEtOIWRDIA8CRx11pNxef/Trjzn2mOPecNwb5PbGN7xRbse/8Xi5zT9+vtwWzJfb&#10;AnVbkIcmqQIBBBBAwDBk7YmTQcIu8SpyjcLU0SvZRQq4uZThD3/4w2TRK6lEwj0S75DP3lJbskBD&#10;ikvpyY6ye9rolTQkMbu0vZWPo295y1tS5LaXSiTKlvAgknUrxx9/fIqeCIJQFPMAdDPRee+PBIxi&#10;ANvb27NuJZcZ0cdGsoNKuiTHlRSQicu6e3ncMcdnXO5PBA8ewDnyFvSVR/qW45TlODp2RwABBBBw&#10;KZCfFVj2/7Gk/c8Wl92imAcF7P/SjPnvVt3VTEOnmwY3sQLLg7NMl7ITYAVWdm7sFS+Qdj1L/C4S&#10;sZJQi/24nKb36U9/2llMPpjp87/cbAmXRyV82XdTW4oyCVeK/fM//7Ob6JVdrVyNMeakxSy6Gt8T&#10;CR8cddRRWQzQ/bugQky0yzrTFkttuGfPHufZpjnWlhA5fkbkxK6PfvSjWVxn0/2MSE/SjsXlIZH7&#10;My7HJ0IRDuCEFJkCpi2fxdM57RwlfOXJfcrStksBBDIVYAVWpmKU96lApmGEnFZg6cvfyic3tc3I&#10;Nq2+zEyzlZmAPbMyy3q29dT79ElCtxFAAIFyEohJ5DQxMeEcnZx0ExO9kmsXynlh+mVc7sRcylAK&#10;yy5pfeQ8MvkcqCt5+umnE557KA/aZeROTJlf/OIXMa1s3brVGb2SSNyTTz6pm9BdlbP2YiqRfF5p&#10;uyq7yI4SdpFK5KucKRmzi2TpinlElh3FPCInGzrRYnLnp+1DXgqknui8NJG2Ehl4ilxpaXfXBbKY&#10;Ebk6QUz0yjkjcpzI0eKy9UIXy/0Zl/sTwZsHcF7kC/HKk/uU5WVoVIIAAggg4EYg+xVYOn6hA1j6&#10;ix3XMH9EdMONvy/KyH+AWZuZW03uW/9I7+3/HMs0dMoKLF/MPZ10KcAKLJdQFEsrkHZJQsIaUuwl&#10;p/I5P/knXH0gZxstWrTIrlniCzFRnpj64wvE1KCDFDfccIMz1XpMmZhUSrKLc9VJ/Doy3b20lcQv&#10;2ZDAU0zG95hkUjGLzuJXr8Sv85KeSJThtNNOi5kO9/+1k/eJdv5G1r1K1pm0TccbJhTQrWRRW6Yz&#10;Ep/APmF/5BSzj3zkI1nPiJuxpH3+SoHcn3E5PhGKcwBn+kKUXfnivPLkPmVuDgzKIJCpACuwMhWj&#10;vE8FMg0j5BTAMqNXM/qPvZmLstQfnwrS7RiBqoD6I1u1vVVVy5+qqmod1tLlMz3yCGBxpJWTAAGs&#10;cprN0o4lbTggo8+BMeEeWWx1wQUXJKwh5sN/TJwrplc6f7mznvgQQ3xK+PjP1TERFqlkx44dcp1E&#10;ucDc5z//+WSXCExNFPPThJnpY066jIn1xCRyThZKk73is9SXZQArhYCboE/uMxITK0zRn/gz79zP&#10;iJuxpH1xyMszLscnQnEO4IxeiJK5pX25K8IrT16mLO2BQQEEshAggJUFGrv4USDTMEKWASxrQb95&#10;4qCcNzg9NTU1LX+m1DmE0zNm/EqdZeZHQfrsFFABKrXoqqq6Rv5U19TW1tbIn1q5L5v8yI5hJTzy&#10;1n3j65+67HIV4tLvQfQX1UCAABZHWjkJEMAqp9ks7VjSfqLL6HNjzFIjOdcvWVQoJroUE+qK6VXC&#10;erIok937hIwCWMmGnKKSmLBUsqs6ykTErztzP6L8TrQ+KlzWmbZYTIEUy6/cNOrmwEhdT3FmxM1Y&#10;0r445OsZl7ahFL0tGld8J9MeWjG7pC3v5uDJoozzeVrMKXMzrZRBwBYggMXBUCECxQtg6cRXkuxp&#10;anJq7Hc7puSfyclpCV9NSwTLzJE0yyIs3x91OkQly62qa2okhFVbV1dbW9f45vm1dbXygDysTymU&#10;ccYfedf+t5UzeNXnv0gAy/eHAgNIKUAAiwMkXwJpP9FlFMCKyUycOrzibDpmkYubXsWUiUn1nVGE&#10;JX6MsiZFzjuTVEeSryompVfMoNx0I3WoIuZ8ooQD0T1Mu6YsxVHhhjTTAIHLOtMWcxMRsPuWaW3J&#10;PFPUE7OuqkAzkpcAVr6eccmOHDdPhOIcwBm9ECUbTqYHT8JXMDdP+RQNFXrK8vWrgXoqUIAAVgVO&#10;emUOuYgBLHPtlcStDhw4MDax/V87sr+scmVOlU9H/Y2+/sb6BXPmzJFIlqzDqpJ1WIkCWFd98fPO&#10;AX756q+wAsunM0633QgQwHKjRBk3Amk/0aX93OhMUBVTm5sO6DIxWa7c9CpfZezY0FNPPSVnFO7c&#10;ufMzn/lMip6nDmBlkQfKzUDch2+y/uie0UTrwi57nrZYTIH4lFXOvmVam2dnxD1giqMxX884uwkJ&#10;kmb6REg7IxlNn/sXjSwA03Y1bQGXjaaoJ+9TlpEYhRFIIUAAi8OjQgQyDWBlfxXCkKGytstV6dT5&#10;g5OTFeLLMNU6u6kpfTVCOQYSgnzu8sv2RW+f6foX6BBAAAEECiEgGZ2c1Z5xxhm5txJzxbfcK3RZ&#10;gyww0Rl8jjrqKEmRLjm5U0evXFZbHsUKMdFuZGJS4LvZhTKZCsQ843giZApY/PKlepEs/khpEQEE&#10;EPCUQJYBLDMHlr4EoZkDa2baU6OiM4UTMM8RlfDVjH0MxLR12acujole6W87L/5Y4XpFzQgggEDF&#10;Crz44ovOsR977LE+pRgbG/voRz8acwKUjEWuEtjX1yeZ4+UUQjl9zKejy73bZTPRuVOUdw08Ecp7&#10;fhkdAggggEAuAlkGsMwmdZ4rHcEigJXLLPhpXxW/UlnOdJL+BCuwrvvOjd/s++635Hb9Td+W2w39&#10;35HbjTevu/FmP42TviKAAAI+EZDL9jl7+ta3vtX+9lOf+pTzR9YFWNz9U+TRy6lSb3nLW5yLGuQC&#10;gpKCXTp71VVXXXLJJXLdw8bGxkMPPbTQHYtBk44lazHFjwrRyRQT7b45WdrjvrBHSnp2RuJ9cn/G&#10;5f5E8BGXFw6w3KfMC6OgDwgggEDlCGQfwDKvMWjGsEKzEs/wNdlEb4ucA6+3lt6J7MYilSTdN9iZ&#10;fb3Z9aZge5mxKyt6xXUmC8ZMxQgggIBbgR/84AfOoieeeKL9bX19vfNHMeeguW2gKOVuu+02ZzsS&#10;upI8XMmumVjQHp188snO+p955plkzaX4USF6mGKi3TfnxwBWzGGcgl3SRbmnKETJ3J9xuT8RPHsA&#10;FwI89zpzn7Lc+0ANCCCAAALuBbIPYEkb+ixCWYXl/rrR7ntW5JLNa8f1/0lv6arXoSgr6CT/mFtn&#10;0AjfDbS0qICXlLEjX5HQlfVQ1AMtg0ZzkcdTsObsGSd6VTBjKkYAAQTcCtx9993OVUsbN2507im/&#10;rZzf3nHHHW7rLXq5mIQyyUJXcnZVobv29re/3dnEL37xi2Qt/vjHPy50Z+z6U090wm4kjFdOTGT5&#10;v3RFG2l8QzGHcYoZ6e/vL2E/pencn3G5PxG8eQCXdl5StJ77lHl2aHQMAQQQKEuBdAGsZ4NfubSj&#10;y771b4tWCJ+H4PMVWDKo4e4GO1BV39W/fKBhycja/q56o7WtwxzzyJh6zydxrvG1zcby/tDmjuHR&#10;cf1IaHytMTCkvjGM4JruYfXvcPeaoLaq79qyZVVT2Rw9Ol6Z7PzBshkmA0EAAQS8L/Doo4+effbZ&#10;zn62trY6v3WeTiiPd3R0bN26NeG4pCpJPnXttddKoESCRMVfpxPzuT1hP+Xsqq9//euFnpcYNMki&#10;nzBb8w9/+MOenp5Cd0bXn3aidTFJFubsz/Cw+X7EsQng2rVri9PnPLYSPyMJDw+Zke985zt5bDeL&#10;qnJ/xuX+RPDgAZyFZNF2yX3KitZVGkIAAQQQEIF0ASwpcsq/9H6zr/eb//F3khb2wW9t+E15utkr&#10;sNapN//jo/KuzwxQBTuXGJslQmWtoFrYGHU6RkKLDrN8c1NDeUoxKgQQQACBkgpIdEliTBJsWrRo&#10;kbMjkjQqJkWUfCsPOsvIpf1kR+c6JglqyGdmqUq+SrBGImKSi+qGG24o8hBjMtFIPyWUZsfRZDGR&#10;hCfk0oRFiFDEo0lo7/rrr7czXskd+VaukFhoIvcTrXvytre9zdkl6aFtKFXJ/U9+8pN+vHSazEjM&#10;0kI5PJwzop8ORZiRtDOe+zMu9yeCdw7gtFxeKJD7lHlhFPQBAQQQqByBdAGso1o/2+58f3zc648q&#10;Txx7BZacKzjR2zOiVlqN9PRONDQ19y0JtA8kHbXasaF74eouHa+SBVtS3nwgfairPCkZFQIIIIBA&#10;ngTs/IzOO3PnzpUYkwSbnI3I6htJGhXfrDwYszBHdpTd7QolKiQBGueOsotcDTBPI3Bbzfnnnx9T&#10;VEJpMlLdz+OPPz5ZeKIQi8Xi0WTxmkDpzsgd+dbtwNyVy32ipZ3m5th0BbahSMp9P0avtN8FF1wQ&#10;c3g7ZyT+6eBOPU2phJOS7EG7rhyfcXl5IhT/AM4LeKkqyXHKStVt2kUAAQQqUyBdAMtU+U2/nEX4&#10;xZ/tPPXib37x/eUYwJKz/CIXZVrXqk7666q3v6rEWLJ11beuC8n6LP24ob/RpxCGoh9XdZk/szdr&#10;n8o8xhg1AggggEBhBSREJZfqS9aG/CgmhpWiN/JZTpZfHXnkkYXtcVztcpFBN52U9SkxxQoRwJLe&#10;XXbZZTFrYRKCxKwMKjRa6omWxGFu+uOmTKEHkkX9clgmDNE6q0pbIIt2s9gll2dcvp4I3jyAs8As&#10;zi65TFlxekgrCCCAAAJawFUA6x3tcgph38Wn/OrGSzvK9RTC7A4IAlPZubEXAggggEBeBOQT+113&#10;3ZUieqVbkQIx5xImbP2rX/3qhg0bih+9sjspHUjBIkP49re/vXTpUmeZAmUlFwRpq6+vL0V/RF5W&#10;BuVlHtNW4nKipT+p41PF7HPaQWVUQGZEYlgpoooS3Sv+qa/JhpDLM072zf2J4LUDOKO5LknhXKas&#10;JB2mUQQQQKAyBQK/3vZblyN/9o7/+M+f/vHYc//js+e8fnZ2dnp6enLywMsvv7zvL395Ymziyisu&#10;d1kPxXwtcNU1Xzuhsf6Q17zm4IMPrqubU1NTU1WlwqAHHfxq+RqQb8wtoL4JxH9VD6vxBzYNblp5&#10;6SV7X9qnNdZv2Pje06OuluVrJTpfaQLykijXZZ2ZkX9nZqblz4y8Qk5PT01Nqj+TBw5Mmtvcea9f&#10;ft45lYbDeDMS0C+caTf5fHvsscdK+uETTzwxbWG7gCxWevzxx2VJsQR97GRSEhk544wzTjrppIUL&#10;FyYLXcX0KuGlh/NVRvIZPfzww/fdd5/dQxlsY2Pje9/7Xp3hS1JQyUl89qBiFiW56Yb9C8quJMXF&#10;lCX9lmRDt/ujueTKZYKv++Ns0f1FmQs60Tn22aWh1ktbOG0Bl/XYkyUp7R988EE5HVKfESkhrZNP&#10;PvmUU07RzwWXzSV81riclIT7Jpz6rJ9x0kSOTwS7kzkeDO5fXrLATztZaQu4bNRNPXqkuUxZRlYU&#10;RiCtwMBtd7z80gt1ss2ZU1er/tTUyK2mprq6uqa6qkr+kY9g1mnNaWujAAKeFcg0jJAmgCVBq36j&#10;QyJWhvHnO/9TziI03tXZ99F3GASwPHsEFLpjBLAKLUz9fhQggOXHWaPPCCBQfgLOUIXEtmQZXfmN&#10;kREhgEAlCBDAqoRZZowikGkAK/0phDt/+sWuS3UOLCt6BTQCCCCAAAIIIIAAAsURkOsMyHUG5UKK&#10;si7Jfdaz+noup1Oc+aEVBBBAAAEEiiSQJoB11DlflOxX9k3WXrEhgAACCCCAAAIIIFA0ATlbUK6e&#10;KRdSlAsOyhUVk8Wwtm7d6uySnHlatB7SEAIIIIAAAggUQSD9CqwidIImEEAAAQQQQAABBBBIKBCT&#10;TV/SoslSLGdJyfT0wx/+8LTTTnM+eOqpp+KJAAIIIIAAAuUkkM8A1uLFi608cvxTpgLldOgzFgQQ&#10;QAABBBDwhYAkznf2s6enR5ZiOd9qHX/88R/5yEecZSTIVarrafqClE4igAACCCDgR4F8BrDuuece&#10;uQgLWxkL+PEQp88IIIAAAggg4GsBORlw48aN7ocgF4v85Cc/6b48JRFAAAEEEEDAFwL5DGD5YsB0&#10;EgEEEEAAAQQQQMBfAhdccMFdd90lkam03Za1Vxs2bDj00EPTlqQAAggggAACCPhLgACWv+aL3iKA&#10;AAIIIIAAApUocNZZZ/30pz/dtm2bpMSSKJWTQAJb8oj89Nlnn/30pz9N9KoSjw/GjAACCCBQAQJF&#10;CmAFO1t6J3LkDHZ2BjOpIrp8sDOQYRcybS9F31xWFVtsorclYI5Z7ujO23eSNOayoUwYKYsAAggg&#10;gAACCHhF4MQTT7zkkkskSuXM2CChK3lEwljkvfLKPNEPBBBAAAEECiCQQQCr69KObDsQHBwxBtZI&#10;KEYHsswwi0SUzOiMPNTS0hlU35pBGhVp6uzsjRRQjaoHe0b0nchegc5eM7IT3lfq7ey0fmyVt3oc&#10;7FzSZyxsrFchId0Ds1H90/jdw+MctCpM2G3dVnjnqJr1UJzRpL4l4ccS9N/JGh6gilaNN/aPNw3K&#10;+NaMru431jjuhDtuOqpOhAduxDZkl4zIONmznVH2QwABBBBAAAEEEEAAAQQQQAABBIomkDSAJeEq&#10;+5ZjbyZ6e4zV/ctHBoNG66rlo0O9g0ZbQ29Pn2H09aiQ1cLVW9a1trZ1GMMDQ8HewabxLW3G6Jij&#10;wIT54OqFhvPBhav71xrG0n6psEHvq5Yota3bbAz2hsvbHW9dtbZj7aqG3vbR1SEVChrTjeqfW03b&#10;u0et8zIrNBJ1W7dltHV0rO4yomsOjVvDtFowjA7ZVDHnqO3+O9amDQ4Ki7XVtxprGkbbuowxFbqT&#10;bTx8J8GEmJ2RnuuG6oOOenTptnUSDOvsjGHPcWrZHQEEEEAAAQQQQAABBBBAAAEEECi8QNIAVu83&#10;++ybdEOCWfJtVouwJoYGFra11netVgGW+qVNAwNNq1rrGxc2r11rL+mS9UuDTWubDaOh0ehuCMhy&#10;qUZHgXp5cE2nhGScD9o2I90Nel97awyXj/GTRmWBUkO31BP5id10Kuwk3da7SBjOiKlZle822uz4&#10;VaSYc9TxLY6MjHRs3myYcT1ZWyUOqvKly0eWqF63hu/Uh/fsG1QsMZvsEhxz1GN1sqVdetQWxV74&#10;44sWEEAAAQQQQAABBBBAAAEEEEAAgZwFAr/e9tuElcRHrGICWGu+/o3JyQMvv/zyvr/85YmxiSuv&#10;uDznzqgK5BQ6CUeNjDbaC6TyUm1xK5GgWMPA8vEtXXakqbjtx7Um5xga68IrznLry1XXfO2ExvpD&#10;XvOagw8+uK5uTk1NTVWVCoMedPCr5WtAvjG3gPomEP9VPaw6ENg0uGnlpZfsfWmf7s76DRvfe3pL&#10;bl1jbwRKJjA7O2sYoZkZ+XdmZlr+zEyrbWpqUv2ZPHBg0tzmznv98vPOKVkvaRgBBBBAAAEEEEDA&#10;DwIDt93x8ksv1Mk2Z05drfpTUyO3mprq6uqa6qoq+Uc+gsnHLbX5YUD0EYHEApmGEVKtwJIWJGil&#10;v8bc+fp138nrDETSRbWuC63r6oqJXiXPTR77k9RZzJP9NJPc527K1ndtCenolZvSbsqk1o6vIeaR&#10;1ujoVe4t5nX2qQwBBBBAAAEEEEAAAQQQQAABBBBIJZAmB5aOXjnPHNQrs/KJGpWg3UzJHpsB3WzN&#10;zm4ele7dzOwe/rG+Ut+gStDuzO8effFCR5b0SP52tZfKbe7IKG/uFVU4Jpd8dFdjStqZ4cM1J0pa&#10;7+hY9O6RpOzh3PDWGKNS4Eey0Q9aXXUktJdHInnl7RTvkXkL56fP50xSFwIIIIAAAggggAACCCCA&#10;AAIIIFAIAQlghRLeer+5Tm7hH0nTITOMJYXV/ehbLh2zE7TbydQbwhnTnRmkRnrs7ONR6d4ls7ve&#10;5FGVvNy8b+d3H2iQLFJWqnirnDNLunOvcBJ0Se6+asxqK+jIuS67p+pqXNL0SH+svPJR2dPtJqz8&#10;7dG9Ul219gpnnTfL2SnwWx2J51U2+jYNoDLZS0J77TDSE8lYr2uLSk4fbiL2QddzGX/YuN41acHE&#10;h2KyQ5THEfCYgH5tdL5C5vfVMvenGDUggAACCCCAAAII+EXA+eEo/h1m/PtMPkwh4EeBzJ6PKVZg&#10;dXZdqm66Prkj8Sz728waSVXaTtA+Fs7jbiZ6NzOgO850W7jQyj4+7kz3bmZ2tzd9TUPntrC5OSZp&#10;elSWdLNo/F52gvmG6EzzKbo6YSdNd/TZWXNM+vmYHPbxvdKjkL2srPM6MhfOJR+feH6kx8qCb49I&#10;xOIz1udv3qgJAQQQQAABBBBAAAEEEEAAAQQQKJZA4P8eCZ+El7zJ7n/tXPsNWY2lNn1fMhVLgmIr&#10;ifu+fU/mL4m7eeablQE92Nvb0OWZROgJfBIka/d8n3M9siSJ+1skifshh8QkcT/41YdI1bkkcX9P&#10;i/NSkrn2k/0RKKaAmcTdmNFZ3OXF0UziLn9V5nadxF19nTzsiKNJ4l7MeaEtBBBAAAEEEEDAjwKS&#10;xP2vL+2W5O06ibts1SqFu07iri6iJf+qD18kcffj7NJnh0CmYYSkK7Ccqnb0Sh503s+fvDOreCQD&#10;emvS6JWbLOSRMvnKAR83Xt3V8U5HMivpc9T3CY1U2q/Y1WKuMLPeMVx7DIUbR1cdoxACCCCAAAII&#10;IIAAAggggAACCCBQMAFXAayCtW5WHJXEXYWCzEzqzizsVuryTjPPeqS83a1wWvdI7nO7zqgydl52&#10;M3oUVcbODJ8yB3yahpyVhLtq/Ssj6gxamdqDnZKZa2FjfSTJuvOnDuzYvPXhHe16AhIH643KeR/1&#10;owk7j3vkjgZ35rWPTT9f2NmmdgQQQAABBBBAAAEEEEAAAQQQQCBTgZIHsOzM6GOOjOl2FvZRlZRc&#10;5SZXya2svOaDTeNb7Nzt5nit/OUpyuQpB3yahlwmbm9YtbZj7aqG3kiSdWfm+Egar0hi+HCCdmtH&#10;Kx+8ztfe5cx5H95F98QIN9HZucbol7ViKpNW35KepvF1kQT58fnjMz2GKI8AAggggAACCCCAAAII&#10;IIAAAggUVKDkASw7M3pMmnM96pHuhsGmtc7USI2NRnd07vb4jObxZfKSA95NQ+4Tt0sed2eS9Uha&#10;9/BpfXZi+KCd3t40cSaAV83ZOe8lfZidS95MTm+Em2hrM7ob1HItiY51bF492h45fzFZ/viCHnVU&#10;jgACCCCAAAIIIIAAAggggAACCGQg4CqJe3x9hUzinkHvy7JohmngEySSLygLSdwLykvlPhUgibtP&#10;J45uI4AAAggggAACHhQgibsHJ4UuFUKgIEncC9HRzOuU1FiycCj8VWWUcmZyiqov2Y9yyFmewa6J&#10;imaQfT156vqEZpGc95mTsgcCCCCAAAIIIIAAAggggAACCCDgA4GSn0KoMpnLZmVnd6Y8D+c4Dyu2&#10;ti0cHZckT8Pq60hTgzw+aKd1V6fHRXKoq12icpMnTa+uKzfTxttJ1uVUPOmUFS2zHm/pGXHUaZW3&#10;9u20sss7Ojwoj6m+2e22rgv1G2uyuvKgD44iuogAAggggAACCCCAAAIIIIAAAggUUKDkASxZQLS5&#10;o3ntqtaJqCTuW1aNhXOc21nNG5qMnh5j82b1dflSlZDcTOseDCdx10nN1eMqtjXY52BLkV5dl3Km&#10;UQ/Gple30sZHp5nfEkmE3rZuvElCVpGk7KpGs2+G3aVg55rGdeHOFXBCqRoBBBBAAAEEEEAAAQQQ&#10;QAABBBAoN4GSB7BkjdKSvuHuNUFnbnJRjuQ4Hw+fKijZyg2jqUFWYg0bjVacSkqOOXKc2znU43OT&#10;p0ivrifV7kBDbHp1K218wjTzsmNfT0t7t9HWFpWU3T5QdLsTY9Lzcjt4GA8CCCCAAAIIIIAAAggg&#10;gAACCCBQDAGSuOeqLBmvjHWR1Vi5Vuf5/Uni7vkpooMlECCJewnQaRIBBBBAAAEEEChTAZK4l+nE&#10;MqxYgTJO4u7RyW6tpOiVR+eAbiGAAAIIIIAAAggggAACCCCAQFkLlPwUwrLWZXAIIIAAAggggAAC&#10;CCCAAAIIIIAAAjkLEMDKmZAKEEAAAQQQQAABBBBAAAEEEEAAAQQKKUAAq5C61I0AAggggAACCCCA&#10;AAIIIIAAAgggkLMAAaycCakAAQQQQAABBBBAAAEEEEAAAQQQQKCQAgSwCqlL3QgggAACCCCAAAII&#10;IIAAAggggAACOQsQwMqZkAoQQAAB1wJf/vKXA2wIIIAAAggggAACCCQX+NEPv+f63SUFEaggAQJY&#10;FTTZDBUBBBBAAAEEEEAAAQQQQAABBBDwowABLD/OGn1GAAEEEEAAAQQQQAABBBBAAAEEKkiAAFYF&#10;TTZDRQABBBBAAAEEEEAAAQQQQAABBPwoQADLj7NGnxFAAAEEEEAAAQQQQAABBBBAAIEKEih4AGui&#10;tzdYMM9gb++EWbl9p2BNpa84WR+CnWZ2vk7NMNHbYt3Xj7dYI0gwBPeDcl/SHkZCuizqSe9CCQQQ&#10;cAhIEvcQGwIIIIAAAggggAACyQXOv+BC3kEjgEC8QMEDWNLkYLCzMxKokWiTRG6suE1Q/cgM7ajA&#10;jrqjHukMxj1uxn3UTmaMxVGDPaQhq5WJYFCCWlJDdJ1qZ7ONXmdDvbqwjoOpH6smrBrkQfuR2B3N&#10;auzYk951ycBAux5XeCxW35rWjstrU9uY2fF2o1/uD6py5uP9xppwCMsYtzpg9SVZhfFosoM9fGt4&#10;Kqqnne3eqGGa8UQ9wHBvHfhRD/J0QQABBBBAAAEEEEAAAQQQQAABBLwhUIwAljFotIVWG0N6sZQR&#10;lMhN8/CA/lb9SEI7wd727mGjr0diOfLIuta4x43G5WvXLrfMomqwHa1WjIaxIRW9ap2IqlN1QCrp&#10;MEYlgtQ2KLEy1VCXLtzYVS/VjI8ONy9sNIx6+0H7EbXjgKOH401STWRIRr3q3sKFq1UrjrHovo12&#10;N8hSq0FpZGKsabVqqnXVcmNcP95urDIbV9uY1QG5m7JCG21NeCyWpB7j2lWtTmf7kdZGY2jIGBjr&#10;HTca6o1R3VuZhdE1qp5VDequ/aA3Dk96gQACCCCAAAIIIIAAAggggAACCBhGUQJYTU0NEeuJsZ5u&#10;CQU5HzAaWxsXhh+wC0+MRT0+OjAwIBGfJQPGeGwNetfwjvVLjZ5Bo1ViQPF1jo6MjKhKRqRHZvlw&#10;Ydl/YmzEGO5bsiZoPxh5xJAd7R6bOzY1mjEv+wRJ6Z6hh9kQadfqmF6BJUGz+q7GQfN8wnZjaate&#10;gbXFDl8Zo6PhDqj9UlRodlbhGOGxOIYvO5qxQYez9YjR2jg62thvDAwa0vfIpDQ1qXoa1ow7H+TJ&#10;gQACCCCAAAIIIIAAAggggAACCHhFIPB/j0QiM+47NTs7Oz09PTl54OWXX963b9+TYxNXXnG5+93t&#10;ksHelp6B5f2OKI7+UbLHs2gi9S5yft2axi2y5Mu5JXwwYT1yMp7R2hpeQZX33iWusGg4CZu/6pqv&#10;vaWx/pBDDjn44IPr6ubU1NRUVakw6MGvPkS+BuQbcwuobwLxX9XDqt7ApsFNKy+9ZO9L+3Qr6zds&#10;fE9Lc5EEaQaBfAvIS6JUOTMzI3dm5MVxxvyiXiQnJ6fklfKA+XXysCOOXn7eOflunPoQQAABBBBA&#10;AAEEykpg4LY7/vrS7rpa+bw1R32tq6uWz12yVVfLHfm0Jf/qz1v6IxcbAj4VyDSMUJQVWMktW7u2&#10;rA6fGOgsJY9viYtqZTEl6bKSB4eMfolexRSr74oNacU3rXepTxK9SpHQ3UrmnsVgVG4ttbeJ0zhk&#10;p85yVVWkR+lMXFVHIQQQQAABBBBAAAEEEEAAAQQQQKBoAiUOYOlx5p5/PSoHvDNhvJ2qPJz33cyA&#10;bqZal0daekbD0o4E6o4s7KpMS2fvhE4dnyh/fFRieLOyNAndVxlWbvXEyeYlQmWnqA+3Hh5dfdfq&#10;NtWC3XNn5ns7r3y6kTrAi3aY0RACCCCAAAIIIIAAAggggAACCCCQvYAnAljhLO9Z51+f6LXTmUcn&#10;jLezkkfyvlsFgr1jbaH+yOovRwJ1O/t7bBkVO3JmoFfskm3dkRjeeiR5QneJ1lk1JBnsutZwE3br&#10;45Fs9DpAZvXc8bgMKpxXvtfuYZKRqjpilLI/ftgTAQQQQAABBBBAAAEEEEAAAQQQKLiANwJYueZf&#10;r4+kM49KGG9nJXfkfbcKNDSOLgk0dIcTgDkTqNvZ3xsajTHr0onqioFJ8sc7E8Pr+UqVf310NJzD&#10;PkmyeTv5utn6uCR2j8kKXx/uuePxSF75SP3hNO0xIzV7GKNU8MOMBhBAAAEEEEAAAQQQQAABBBBA&#10;AIHsBUqcxD37jpun6sXnX8+lwgT7ShvtAwuX96+LXCswpxaCnS1jq9wm95JzAZf0GR2bQ3aOeTn9&#10;0VgXk3E+p/5ksTNJ3LNAY5eyFyCJe9lPMQNEAAEEEEAAAQSKJkAS96JR01BpBXyWxD0XLDep1nOp&#10;X+0rbWzZkq/oldTXus5t9MosHJLNGa9qLXX0KldP9kcAAQQQQAABBBBAAAEEEEAAAQQyF5BTCEP5&#10;uGXecniP5BfFi/qJy2vnuSymGpfVUJldyC8yxgxayR7Gy3smPGZy73BeDkUqQcCbAvIEkY6xIYAA&#10;AggggAACCCDgUsCbb2vpFQJ5FHD5XLCKeSMHVvhqetEX4LMvEaiv66cvVtjZ29uiAk/2LuZAzGsL&#10;ygX81DYUvmKgKhKOUUXuWxfpC3Yu6VtoDLWovdQPzb0jgalw+eiLDDoblRZ1e2wIIIAAAggggAAC&#10;CCCAAAIIIIAAAoUU8EIAa3RNe/ew0dfTOxF3AT49dLnS39q1csHAyLX21nSGd7Fw1GX12saiV1SN&#10;jw43L2zUBez74SYaVm1eawzodg2pf3PTWDBoNIZzXYXLOy8y2Gte63BVg+R1l5zug20lTkZVyMOC&#10;uhFAAAEEEEAAAQQQQAABBBBAAAHvCFSFQkYuN+sExJwG1NS00IoyjVlX6Iu7cJ5c12/UunZeU2O9&#10;umft4mh4YsxQPzKjS/qKgSPGcN+SNWqd1ET4vn2NP3mwMVLJ6MBYo9EzaLRa9dnlpbaRkRFV4UjT&#10;UvNahw1rxqX9teNtg+bard5KXIZlLhiMOWxyOgTMnXM5DtkXAU8J6BdG1SV1ZKs71tfcnyfUgAAC&#10;CCCAAAIIIFAJAvZ7SPODUuTtZW6f3z31npnOIJDpUznw4MOPZbqPlJdLbk1PT09OHnjl5Zf37dv3&#10;5Pjvrrzi8izqydcuwd6WnoHl/RlkSI9tuRjXNMzXaEtaj7oKYcObDznkkIMOPriubk5NTU1VlVrH&#10;9+pDXiNfA/KNuQXUN4H4r+ph1f/ApsFNKy+9ZO9L+/Ro1m/YeHrzaSUdGY0jkL1AzFUIZ2Zm5BVS&#10;vUhOyZ/JAwcOTE1NydfXHXnM8vPOyb4Z9kQAAQQQQAABBBCoAAF1FcK9u2tra+fMmVNbV1dXWycf&#10;u2Srls38/CX/6s9b+iMXGwI+Fcg0jOCFUwjzQN2qrhYYPv0vq/qKcU3DrDrGTggggAACCCCAAAII&#10;IIAAAggggECFC5RJAKvCZ5HhI4AAAggggAACCCCAAAIIIIAAAmUsQACrjCeXoSGAAAIIIIAAAggg&#10;gAACCCCAAALlIFDwAFaw0zwxVxKeq00yTVn39eMt0dcNjIhKQetnQbk4oNpPfxt3x/wxGwIIIIAA&#10;AggggAACCCCAAAIIIIBA2QoUPIClLtgXCoXaxiT+FOxsN/rl/qAKRpmP9xtrdAgrOs5lBIeM/n5j&#10;SF3mb0wuDai/laLxd1oNdTVANgQQQAABBBBAAAEEEEAAAQQQQACBchUofABrtLtBlloNNnbVT4w1&#10;rVaJ1ltXLTfGDfPxdmOVTr3e0NQsX5ubGjR0a9fSoTUDo2MT4/Ij9W3X+JAUNcaMxvr6pW2N4+E7&#10;8rO2pjEzBsaGAAIIIIAAAggggAACCCCAAAIIIFCOAoUPYFkrsGSdVH1X46B5PmG7sbRVr8Cyrxwo&#10;FwGUdVr2t8HOhu6+YYlWaXNZn7Wku3tNsH6p0RMINAwareE7qkBjuFg5ThBjQgABBBBAAAEEEEAA&#10;AQQQQAABBCpdoOABLFk8pYJMrevWtaqvEqXScSrr8ST+uqDsIpEqOZHQ/lbHueRx+44+x5ANAQQQ&#10;QAABBBBAAAEEEEAAAQQQQKBcBQoewMoVrr6rK2V8Kt3Pc22f/RFAAAEEEEAAAQQQQAABBBBAAAEE&#10;Sivg+QBWaXloHQEEEEAAAQQQQAABBBBAAAEEEECg1AIEsEo9A7SPAAIIIIAAAggggAACCCCAAAII&#10;IJBSgAAWBwgCCCCAAAIIIIAAAggggAACCCCAgKcFCGB5enroHAIIIIAAAggggAACCCCAAAIIIIAA&#10;ASyOAQQQQAABBBBAAAEEEEAAAQQQQAABTwsQwPL09NA5BBBAAAEEEEAAAQQQQAABBBBAAAECWBwD&#10;CCCAAAIIIIAAAggggAACCCCAAAKeFiCA5enpoXMIIIAAAggggAACCCCAAAIIIIAAAgSwOAYQQAAB&#10;BBBAAIGSCQQcW8k6QcMIIIAAAggggIDnBQhgeX6KfNLB3zw2MhS842dDwZ/ePjR42+2b5Db401vl&#10;tum2n8jt1sEfy+0nm+T264ce9smY6CYCCCCAAAIIIIAAAggggAACCHhCoNABrGBv74RhBDs7g4Yx&#10;0dsb1N9nveW4u243dSWOn+bSWrAzoMYsg25pMYds30ky+Oway26vrP1T7PiHP+7suLj9kk987JMf&#10;/+gn2v/p4x/9x4/90wUf/cjyf/qH8z9y/oeXf7jtw23ntn1w6QeXfGD7jqcL0QHqRAABBBBAAAEE&#10;EEAAAQQQQACBchUodACrtdEYmpgwmoyxoDHe2NhqGAPtATOiIwEdM8QTlOhW1CMTwaCKeQXNkFek&#10;jBkOkm3IKp+kmKrK3K3Xua9EzlSdkeiZVXOCSqyZlgBUS8+o7p40HdVbHY1r0b22ehluTu8e7Bxs&#10;C7UZQSM4ZPT3G2t6J+w7VgHVFdWfyPCN0TVSZYtdrfqpivkZZifDHbB2VwhhEelqNGlU4fBPHQ2V&#10;68HMuBBAILGA8wSlk046qb29fc+ePWAhgAACCCCAAAIIIIAAAj4SKHQAy2htbBwaN5auajR6x8Ya&#10;DGN04erQaolC9bZ3Dxt9PRLGGTTaoh4xGsaGVPSqdSKqzDoJfpmbVT5JMVWV0bi8wxg1+kNtgxLk&#10;kfLrunSdjV31ZhWja6zWE1WiCkz0jrWF+pdbza1r6F3jqC3UNtY7MT463Lyw0aytPqo5c/cxY6Qn&#10;sKRnLDhmNNbXL21rHA/fiTs2rOFIKKypafna5QvtalXsb8gYGOsdNxqMCEUEQXVDvhsymtY2Dw8I&#10;qerkqgaJetm2Ekqzfmo757IAzkcHNl1FAIHEAtu2bbv55puXLVsGEAIIIIAAAggggAACCCDgI4GC&#10;B7AkRDQwaNTXG4MDxlIJHzU1SRTLMBoaF4aV4h6pX2r0DBqtEhiKLWPuYpU3UhUbHRkZ6W4ILBmR&#10;1szy4cK60aamcM0JKlEF6htHlwQaukes5uobjXBt8oiEpxqNsRFjuG/JGr0szNmcufvSJmPYMBY2&#10;tspQAoEGGU34jo6gyS6qwgHHcPSD3X2RalsbR0cb+w2TL0JhH1yqG1Lb6GhPt8QCFanqZMOacWfh&#10;iTHrpxE3Hx2ddBUBBAoksGPHjgLVTLUIIIAAAggggAACCCCAQCEEAg8+/FgW9c7Ozk5PT09OHnjl&#10;5Zf37dv35Pjvrrzi8izqKdoucgbemsYt9iqurNsN9rb0DCzv32It5cq6nhx3LGE3rrrma29pePMh&#10;hxxy0MEH19XNqampqapSYdB77x+WHFgh2WbVn1n7r3lnZnZmxvwr2+2bf37+h5dtGty08tJL9r60&#10;T1Os37Dx9ObTcmRhdwRKJSAHuTStjnI52qen5Y68QqoXySn5M3ngwIGpqSn5+rojj1l+3jnF76Sc&#10;Quhs9JhjjhkaGlq0aFHxe0KLCCAQL+B8hspvUYgQQAABBBAYuO2Ov+7dXVtbO2fOnNq6urraOvnY&#10;JVu1bObnL/lXlHSaCLgQ8K/Aqw95jTqS5Zg2N3U062M6+qt6QA0yUPgVWNlY5j81eX1XHqJXMpTW&#10;ri1bSh298k43splb9kEAgZIKyMfjnTt3Er0q6STQOAIIIIAAAggggAACCGQs4IEAVkym9nD29IQZ&#10;3DMeHzsggAACCCCAAAIIIIAAAggggAACCPhcoOQBrImo/OiSLt3Knj6eOIO7z7npPgIIIIAAAggg&#10;gAACCCCAAAIIIIBApgIlD2A58qOrbOt29vTYLO8Tvb06YTobAggggAACCCCAAAIIIIAAAggggEBF&#10;CUgAS9KF5nITrpwSjrauU4m/Ja9Ua5fKjB75Nvrx+q6u1oqaGU8PVs94zGGTe49zOQ7ZFwEvC9jP&#10;l9yfJtSAAAIIIIAAAgggUAkCCT9zefkdL31DIAuBzJ7LJV+BlVl3KY0AAggggAACCCCAAAIIIIAA&#10;AgggUGkCBLAqbcYZLwIIIIAAAggggAACCCCAAAIIIOAzAQJYPpswuosAAggggAACCCCAAAIIIIAA&#10;AghUmgABrEqbccaLAAIIIIAAAggggAACCCCAAAII+EyAAJbPJozuIoAAAggggAACCCCAAAIIIIAA&#10;ApUmQACr0mac8SKAAAIIIIAAAggggAACCCCAAAI+EyCA5bMJo7sIIIAAAggggAACCCCAAAIIIIBA&#10;pQkQwKq0GWe8CCCAAAIIIIAAAggggAACCCCAgM8EqkIhI/ebzwZNd3MTSHjA5Fal2jv345AaEPCE&#10;QPzBbD7ix23//v0rV6486aST2tvb9+zZ48ch0GcEEEAAAQQQQMCPAuptbZJ3lZ54x5uPMAIDQSDT&#10;5yYrsDIVozwCCCBQKQIrVqy47rrrtm3bdvPNNy9btqxShs04EUAAAQQQQAABBBBAwHsCBLC8Nyf0&#10;CAEEEPCGwGOPPTYzM6P7smPHDm90il4ggAACCCCAAAIIIIBAJQoUOoAV7O2dMIxgZ2fQMCZ6e+Vr&#10;BpveOeGW4kdx5ROXTfDoRG9Li7NFV40EOwOyqfHlsLlqSRyTg7hpPGb3HGtz0yJlEEDA1wIbN248&#10;4YQTZAjHHHPMrbfe6uux0HkEEEAAAQQQQAABBBDwtUChA1itjcbQxITRZIwFjfHGxlaJYrWEoz1B&#10;iWtJ4Md+JP6OMToUVPGvoBn+Cu+o7i0ZGGgPmNEmR4VqJsLfWpVLeKmlZzT+cXPShqQDuhJzCw4Z&#10;/f3yoP4mvKMKUEmZiaDZE4kgqRacca6mteOhUNuY/oEZyLLvWPvqwFP0vumGE4sTPsrGHa2rMgkQ&#10;rK4qNLsDmlqPyxyOaRjNZVYVOzpfH910HgEEchOYP3/+448/HgqFdu7cuWjRotwqY28EEEAAAQQQ&#10;QAABBBBAIHuBQgewjNbGxqFxY+mqRqN3bKxhore9e9jo69FBo0GjbV1D+JFg7xqjP7SqQWIrkTJN&#10;jWNDKhDT6nywvnH52rULF64OrZZoU1SFEn5RlbQNSrBGVz7WFupfbhjjkWLq8VYLTO6rSqwIVmvX&#10;0qE1A6NjZlTM2tEIGk1rm4cHhowGsyeNXfXjo8PNCxsj5KPdDYHAku6Bdqvb9kDsfSPLyML7uhhO&#10;FE6khjFn61b/dYvmqNVWr7tqtDo6EB71UHg4ynD56Bonl0kRO7rsDy32RAABBBBAAAEEEEAAAQQQ&#10;QAABBPIjUPAAlgR+BgaN+npjcMBYWl/fuNDR76amBsN+pKHRkEhQw5rxqDINS42eQQnFRO84OjBg&#10;yL6yNURVKMVUJUtG5Ie68tElgYbuEWcx9Xh4c95Xi5MauvuGjcZ6iQGFdxwf6+mWkJsKC1k9mRgb&#10;MYb7lqxRS8ecp0QuXGgNzR7IhL2voYJcsuBpPLyvi+FE4dg9Hh0Nt64esvqvWzRHrSNYdlfDnQ+X&#10;HB21HxHD0aamKC7Z1e5hfg4vakEAAQQQQAABBBBAAAEEEEAAAQRyFwj86qHfZFHL7Ozs9PT05OSB&#10;V15+Zd++v4xNPHXlFZdnUY+PdpFz69Y0brEXb/mo5/nt6lXXfK2x/k2HHPKagw4+qK5uTk1NTVWV&#10;CoPe98D/dlzcLqcahWbVn1n7r3lnZlYyQau/st2++efnf3jZpsFNKy+9ZO9L+3T31m/Y2HLau/Pb&#10;VWpDoGgCcpBLW+ool6N9Zlr9MbfJKfkzeWBSfZV/X3fkscvPO6dovbIbkjx99n15jha/A7SIAAIp&#10;BHiGcngggAACCMQIDNx2x749z9fKx626Ovkqf+Vjl2zVNdXV1erzl/wju6hkzI63eTAi4DuBQ17z&#10;WnUkyzFtbupDiz6mo7+qB9TYAoVfgZWOMEkq8UwzjMeWd7m/y2IyiPquxNEr9zWkk+DnCCCAAAII&#10;IIAAAggggAACCCCAAAIJBEofwJJOxSRTjyRQd2ZkD3T26osEOhOT6xTmdsJ1a4CJs7xnnRY9nNfc&#10;7I10IiZTuzSqr7Iom91hK2t7MJKynsMPAQQQQAABBBBAAAEEEEAAAQQQQCArAU8EsFTC9UgydTuB&#10;enTm9fGmUaNf0oz3WmnIJ8J7Be2E62GBJFnes02LHs5rLtV2GNIJlS69N5xy3lD5rQZ1XnhHCnmr&#10;Kw2SK31VOGV8VhPETggggAACCCCAAAIIIIAAAggggEClC3gjgBWVTD1p5vUmlV7dkYbcTmFuZWp3&#10;ZFVPmOU9y7TokaztxujIyIhOl740nHJeMqmvHbcuAOhIIW9lbZf+DqzpdOZ6r/QDjvEjgAACCCCA&#10;AAIIIIAAAggggAACmQqUVRL3iWDQaG2VKBdb4QRI4l44W2r2rwBJ3P07d/QcgZILkMS95FNABxBA&#10;AAGvCZDE3WszQn8KJFDUJO4BKzW8ShpfoPFkVG090auMvLIqrOdaLgyg/rAhgAACCCCAAAIIIIAA&#10;AggggAAChRfILfAkEYyAuuIhF+8s/Ex5pQWZa5lxHcFiQwABBBBAAAEEEEAAAQQQQAABBIogkH0A&#10;ywxayRcVzqj2xgqsInjRhMx1OGSpZh8QBBBAAAEEEEAAAQQQQAABBBBAoNAC2QewpGdm9KpabTU1&#10;he4o9XtEQOZaJlzmneiVR2aEbiCAAAIIIIAAAggggAACCCBQ9gJZBrDU2htzU5EMFdIggFX2h4o1&#10;QJlrmXGZd/sYqJSRM04EEHAhsH///pUrV5500knt7e179uxxsQdFEEAAAQQQQAABBBBAAIH0AlkG&#10;sKRiOXtMnUtWXVVTW1NbV5e+KUqUhYDMtcy4OmtUxbDKYkgMAgEE8iewYsWK6667btu2bTfffPOy&#10;ZcvyVzE1IYAAAggggAACCCCAQEULBH710G+yAAjJNjs7Mzs7PT09NTX5u+1/kK9Tk5PTM/JnWh7X&#10;BbKomV08JSDniFrr7GrUOjuJXtXW1r15wRvkq3pAfhpO4X/fA//bcXG7Oe/qjxwC1l/zzszszIz5&#10;V7bbN//8/A8v2zS4aeWll+x9aZ8e7/oNG1tOe7enxk5nEHAvIAe5FFZHuRzt6mVQXgjVJi+L8sJ4&#10;YFJ9lX9fd+Sxy887x321+SrpPOFXnqP5qjZhPaeddtrWrVv1jxYsWPDUU08VtDkqR6AMBIr5DC0D&#10;LoaAAAIIVILAwG137NvzvHz4miOfv+rUX/nwZX4gU+l71DKS6mpx0OfEVAIIYyxXgUNe81p1JJuJ&#10;ttUSGX1Yx31VDyiCQA4BLDNWIR/YJGClolhTU9NT0+qTm/kRTn+cYysDAX0kWanOZLVdbW2NLMFS&#10;L52SBss6kVCGSQCrDOaaIWQtQADLptuxY0dra+sTTzxxzDHHDA0NLVq0KGtVdkSgQgQIYFXIRDNM&#10;BBBAwL0AASz3VpT0tUCRAlhipOJXapWVueBALa5RoSu5o1bgmMtwfO1I522BcJBKYlhWGEvlcDfP&#10;IXSG/AlgccxUsgABrEqefcaOQI4CBLByBGR3BBBAoPwECGCV35wyooQCT+34/R/+uNMNzoL5x7/r&#10;ne/McgWWDmDpr+pMMSuSZYau5HHzr5tOUMb7AgFZrBdO2G6t61NXn1TRK+m8/babAJb3p5IeFk6A&#10;AFbhbKkZgbIXIIBV9lPMABFAAIFMBQhgZSpGeZ8KZBpGyCWJuxW/0Ktx5JwyOblMNvMUXdnkdF1u&#10;5SBgzqakvlKbOnNQn5saHb3y6bOFbiOAAAIIIIAAAggggAACCCCAgC8Esg9gyfD0uhwVzrCzJFmp&#10;knSOObYyETBnVW0Sq9T51cgX6IunN51EAAEEEEAAAQQQQAABBBBAoDwEcgpg2QThM8zs5PHhJPL8&#10;W0YC9iyXx6HPKBBAAAEEEEAAAQQQQAABBBBAwC8C+Qlg6dRXdiYsfRVCtjITsGfZLwc3/UQAAQQQ&#10;QAABBBBAAAEEEEAAgfIQkACWZFvP8mZecFBdhTA0OzM7K1chtG7T01PcyknAnlmZZXOuZ/TURx85&#10;uT8jsjwOsz6A2RGB4grk/hyhBgQQQAABBBBAAIEKEeDDEQKVIJDZ0zn7FVjOqxCq8NX0zJS5TU5O&#10;qr9s5SKgZ1NPrsyyzLW+7qQcaPorGwIIIIAAAggggAACCCCAAAIIIFBQgcCvHno0uwYc5wzOSFRD&#10;/prrdNTCHPNkQkIb2bl6bq+AlbG9SnK4V1fLZQjNZO7qypNRqdzve2Brx8Xteurlj8S4rL/mHfMA&#10;0QfJzO2bf37+h5dtGty08tJL9r60Tw94/YaNLaed6rnB0yEE3AnIQS4F1VEuR7u8Esofc5NwvoSA&#10;D4TD+q878tjl553jrsp8ltKXDdUbced8ylIXAvkQ4BmaD0XqQAABBMpKYOC2O/bt2SWXg5er2quL&#10;wtfW6auDmZ/GatSHsepqGTBX1iqrWa/IwWQaRsgygGXnvFJRK/VRzVyeM6VPIbTW6Jjn5rD5XUAS&#10;86vc/NblJWtramtra2rkph6QS1DaL5qZHnkEsPx+ZNB/pwABLI4HBBDIWoAAVtZ07IgAAgiUqwAB&#10;rHKdWcYVI5BpGCGHAJZaViNnDkrsavJ32/8oX2WhgV54II/rjO5Mj98FVPgqEJDVVtVmwF/C/7W1&#10;dW9ecJx8VQ+YwS39zjvTI48Alt+PDfpPAItjAAEE8iJAACsvjFSCAAIIlJMAAaxymk3GkkIg0zBC&#10;9gEsiV/pvFcHDuz/3fY//GtHOxNTCQLf6Ot/84I3zJnzKnMplgptEcCqhHlnjKkFWIHFEYIAAlkL&#10;EMDKmo4dEUAAgXIVIIBVrjPLuGIEnAGs767vkyTbKuGJWg9lfpFVUSHj75d/xM5ElEsSd0Nl85aT&#10;BuXcwclJZqJCBNQ6u6lpmXczlXuFDJphIoAAAggggAACCCCAAAIIIIBAoQTaL/rkxz5+8cWfvOQT&#10;F39S3y76xCcvuugTzvayDGCFc2CFJIyhs2AVahDU6zEBdZao3PRZouYW38H+795w8003buhf/72b&#10;v/v9DTf94Hv9P/z+zbds/J7HhkJ3EEDAEwL79+9fuXLlSSed1N7evmfPHk/0iU4ggAACCCCAAAII&#10;IIBAEQV0GOHGG65ff+MN+vbd9Td897vrnV0IbP11NlchNJdezUxOTu7f/8rLf/3rxFM7rvj0ZUUc&#10;Gk2VTOCaa6+rf9P8g1/96le96iC5IIa+JKH05pdbYq9CWFMdUCv+zLV/arHe7Oxf/vpKiqsQNr+b&#10;qxCWbFppOEeB1KcQykul3g4/iqsQJpDu6OhYv369vDjIzxYvXnz33XfnOB3sjoC/BDiF0F/zRW8R&#10;QACBIgjIKYR/eXGXfNoyr0DIVQiLQE4TpRHINIyQ5QosGZy59EaCE+pEQlmPU5rh5qnVid4WfTU9&#10;2Vp6J7KrVSpJsm+w06y5M5hdxd7aS19j0rzCZOLlV/IDN6FTb42K3iCAQOkEHnvsMR29km3Hjh2l&#10;6wgtI4AAAggggAACCCCAQGkE3IQRsg9gqTHpxTVJziMrzaCzbbV57bg+IW5LV70ORUnYSQWkrOiT&#10;Cj+F7wZaWlTAS35qR74ioSvrIecDPSNS+eaOvsFyiGBFZjx5Aiw3J69mO1HshwAC5SawcePGE044&#10;QUZ1zDHH3HrrreU2PMaDAAIIIIAAAggggAAC6QTchBHcBrB+u+FfPt31L5/eEHW+oVqCFT5DLF1n&#10;vP7z4e4GvQJLAlX1Xf3LBxqWjKzt76o3Wts6zL6PjKmVWRLnGl/bbCzvl4DU8Oi4fiQ0vtYYGFLf&#10;GEZwTfew+ne4e40Vrqrv2rKla7xzSV9HW6vXFVz0T84G1NcDSJHA3U3o1EVTFEEAgYoQmD9//uOP&#10;Py4vKjt37ly0aFFFjJlBIoAAAggggAACCCCAgEPATRjBXQDrNzet/3WZ09orsNapKNP4qEShzABV&#10;sHOJsVkiVM16/Asb69NCdJjlm5sawiVl5ZaqxKy5IjY3odOKgGCQCCCAAAIIIIAAAggggAACCCCQ&#10;TsBNGMFFAOvZO6698cF3vuuUdM35++f2CixZgjXRq076G1870tM70dDU3Lck0D6QdHRqx4buhau7&#10;dLxKFmxJefMBK9QlIbA+w5AHyyQJlot5dhM6dVENRRBAAAEEEEAAAQQQQAABBBBAoFIEJqdm5HZg&#10;cnr/galXDky+vH/SOfK0VyH8811f+Y/NR3dee+Ijn77xQeNdndd+9ETZX9J4T09Py0W1Xnn55X37&#10;/jL+u+1XXnF5pYg6xikJr9qNfkmbVTljv+qarzW8ecEhh7zmoIMPlgti1NTUcBXCypl9RppMgKsQ&#10;cmwggEDWAlyFMGs6dkQAAQTKVYCrEJbrzDKuGIH4qxDKBytJW6S/zMzKpZ7UX9lu3/zz8z+8LM0K&#10;rOfuvHHzzlM+YQat2OIFzPxWFRS9yugYSB06zagqCiOAAAIIIIAAAggggAACCCCAQCULpA5g/fmx&#10;R3YaxoPrJX27LL+S7dfrPv2VO56rZDDGjgACCCCAAAIIIIAAAggggAACCCBQXIHUAazXn/3Zb13b&#10;a94uNnNgySmEnz3nyOJ2kdYQQAABBBBAAAEEEEAAAQQQQAABBCpZwEUS90rmYewIIIAAAggggAAC&#10;CCCAAAIIIIAAAqUWcB3AesfH1ToskmGVesJoHwEEEEAAAQQQQAABBBBAAAEEEKg0AdcBrEqDYbwI&#10;IIAAAggggAACCCCAAAIIIIAAAt4QyGcAa/HixXIpaLYyFvDGQUsvEEAAAQQQQAABBBBAAAEEEECg&#10;sgTyGcC65557QmxlLVBZTw5GiwACCCCAAAIIIIAAAggggAAC3hDIZwDLGyOiFwgggAACCCCAAAII&#10;IIAAAggggAACnhZ4w3HH9t3Yf/36m2+4acP6/u/ftOEHN3//hxs2Dnz/lh9t/NFPBn4y+JPBnw7e&#10;PnT75p8vmH+8jIQAlqenk84hgAACCCQU2L9//4oVKy688MI9e/ZAhAACCCCAAAIIIIAAAr4TeMfb&#10;Fy5tPefvlrae+8Glbed98ENyazt3mdw+dN6H5bas7e/l9uEPye1d7zy5SAGsYGdL70SOksHOzmAm&#10;VUSXD3YGMuxCpu2l6JubqhKUmehtCZhjlju68/adJI25aSgTQ8oigAAC3hWQ6FVfX98tt9yybNky&#10;7/aSniGAAAIIIIAAAggggECeBDJYgfXprn/JqtHg4IgxsEZCMTqQZYZZJKJkRmfkoZaWzqD61gzS&#10;qEhTZ2dvpIBqUT3YM6LvRPYKdPaakZ3wvlJvZ6f1Y6u81d1g55I+Y2FjvQoJ6R6Yjeqfxu8eHuSg&#10;VWHCbuu2wjtH1ayH4owm9S0JP5ag/7ZpeHT6gYnxxv7xpkEZ35rR1f3GGsedcMdNR9WJ8MCN2Ibs&#10;khEZJ3tW08lOCCCAgBcENm3adODAgenp6fvvv98L/aEPCCCAAAIIIIAAAgggUFCBpAEsCVfZt1x6&#10;MNHbY6zuXz4yGDRaVy0fHeodNNoaenv6DKOvR4WsFq7esq61ta3DGB4YCvYONo1vaTNGxxwFJswH&#10;Vy80nA8uXN2/1jCW9kuFDXpftUSpbd1mY7A3XN7udeuqtR1rVzX0to+uDqlQ0JhuVP/catrePWqd&#10;l1mhkajbui2jraNjdZcRXXNo3Bqm1YJhdMimijlHbfc/vDZtcFBMIlt9q7GmYbStyxhToTvZxsN3&#10;EsyG2RnpuW6oPhhdlSkjwbDOzhj2XOaVfRFAAIGSCpxyyim6/fr6+pJ2hMYRQAABBBBAAAEEEECg&#10;GAJJA1jX9n7LvklHJJgl32a+CGtiaGBhW2t912oVYKlf2jQw0LSqtb5xYfPatR3h8cn6pcGmtc2G&#10;0dBodDcEZLlUo6NAvTy4plNCMs4HbZqR7ga9r701hsvH8EmjskCpoVvqifzEbjqVdZJu610kDGfE&#10;1KzKdxttdvwqUsw56pgWR0ZGOjZvNsygntrMZWOq8qXLR5aoXreG79gf1foGFUvMJrsEx6KrUp1s&#10;aZcetUWxF+Pwog0EEECgQAJXX331ggUL5s2bt3HjxgI1QbUIIIAAAggggAACCCDgHYHA1l8/mrA3&#10;8RGrmADWf61ZOzk5+crLL+/b95fx322/8orLcx+VnEUn4aiR0UZ7gVTudRa9BgmKNQwsH9/S5ZVF&#10;AXKOobEuvOIsZ46rrvlaw5sXHHLIaw46+OC6urqampqqKhUG/eWWrR0Xt4dkm1V/Zu2/5p2Z2ZkZ&#10;869scgWB8z+8bNPgppWXXrL3pX26R+s3bGx+96k5944KECiNgBzk0rA6yuVon5lWf8xtckr+RLbD&#10;jzp2+XnnFL+LgUDAblSeo8XvAC0igEAKAZ6hHB4IIIAAAjECA7fd8ZcXd8mnLdlqzb/ysUu26prq&#10;6mr1+Uv+kV3kN4jzlwiMCPhO4DWvPVQdyXJMm5v60KKP6eiv6gE1tkCqFVjycwla6a8xd9Z8/Rt5&#10;pbEyRrWuC63r6oqPXiVPTx77k9SJzJP9NJP052nL1ndtCSWPXqXcPfNk8zGz4Kzdvt/qiF5ZD7pO&#10;DJ/XWaYyBBBAAAEEEEAAAQQQQAABBBBAIBuBNDmwdPTKeeagXpmVTVPJ9onK0W5mZY9Ngm7uaec4&#10;j8r4biZ3D/9YX6xvUOVod6Z4j75+YVSudLsu2UulN3cklTf3ik6sHp1OPrqrMSWtfa2RJM4uHzui&#10;cLJ563Hdt94ojagfTajrEurk9/Yd3a494uheyei0V7LE8PmcVupCAAEEEEAAAQQQQAABBBBAAAEE&#10;8iSQJgeWs5XME2C56aOdo93Op94QTpruTCI10mMnII/K+C7J3fUmj6r85eZ9O8X7QIMkkrKyxVvl&#10;onOlR/YK50GX/O6rxqy2go6067J7qq7G502PSw8fm10+sos1ogYr2bzVumSnlxF1OTXCu+hu28nj&#10;OzvXGP3Wqq++JT1N4+HzBWMSw7euU8nwZSBuEsO7mTzKIIAAAggggAACCCCAAAIIIIAAAkUQSH8V&#10;Qt2JbJO4px2CnaN9LJzK3cz1biZBd5wQt3ChlYB83Jnx3Uzubm/6sobObWFzc0ze9Nhc6THhLXNn&#10;O8d8Q3Sy+RRdlZCQlYI93Of49PAx2eXtXYL2wKNbl+/UiBwp4SOtRCePb2tTye/1WqyOzatH2y2H&#10;+MFqnPrkieHTzhcFEEAAAQQQQAABBBBAAAEEEEAAgWILJE3i7uyI87RBfV8SFav8xPlO4m42GkmC&#10;HuztbejyTC70BFOTIF97vvvsuZTwJHEv9nOU9vwgQBJ3P8wSfUTAowIkcffoxNAtBBBAoHQCJHEv&#10;nT0tF1Ugb0ncnb12Jr3KcwKsBDiyAMo6GbA1QfQqnCErnCcrRVL0fKRsj+lfTJUJ8rXbfU6b7N3d&#10;cZE6Jby7OiiFAAIIIIAAAggggAACCCCAAAII+FlATiGUS6rnfsvewAz0qC/y10p2bvQt0SfExWdG&#10;l8xSC0fHJRfUsPo60tQgDev862ZhM7G6dTKd2aWUKdtj6o/N4B7OjB55XOdAD9dpPW61E+68I5/6&#10;oDWi6C5lT+WdPRMeMLl3L/fjkBoQ8KCAPDXsXuX+NKEGBBBAAAEEEEAAgUoQ0G8gne8kPfhGly4h&#10;kKNAZs/lpDmwMqsmT6XDmdQ7ZJOM7AkyoxtGQ5PR02Ns3qy+Ll+qsrZbe4VToTuyuRspU7b3Rudo&#10;l5qiM7i3j64O9Rtresf044NN4yoH+phjL3k8nC9ddWO8SUJWkb0Uitk3w9mlPFFRDQIIIIAAAggg&#10;gAACCCCAAAIIIFApAl4IYPUNRuVi1/SSvzwYlxld/UCSmhtGU4OsxBo2GvVVB9UWyQHvyMueOmV7&#10;Y3SOdl2PM4O7LARr6DYk+br5uNFt5oxPuJfZ4ZZ2ST3fttC5l929+ATzlXKEMU4EEEAAAQQQQAAB&#10;BBBAAAEEEEAgRwFJ4r4tiyrikrjvuPKKy7Oop2x2kfMfjXWR1VhlM674gZhJ3OcfcshrDjr44Lq6&#10;upqamqoqFQb95ZZfdVzcHpJtVv2Ztf+ad2ZmZ2bMv7Ldvvnn53942abBTSsvvWTvS/t0E+s3bGx+&#10;9yll7MbQylsgZRL3qcnJA3LJC9kOP+q45eedU3wKUkQX35wWEXAvwDPUvRUlEUAAgQoRMJO4Pyef&#10;turq5tTWqT/ysUu26prq6mr1+Uv+EQr5DeL8JVIhOAyznARe89q56kiWY9rcAvqwjvuqHlDDDnhh&#10;BVY5+LdWRvSqHKaKMSCAAAIIIIAAAggggAACCCCAgN8ECGD5bcboLwIIIIBAVgL79+9fsWLFhRde&#10;uGfPnqwqYCcEEEAAAQQQQAABBBAomQABrJLR0zACCCCAQDEFJHrV19d3yy23LFu2rJjt0hYCCCCA&#10;AAIIIIAAAgjkLkAAK3dDakAAAQQQ8IHApk2bDhw4MD09ff/99/ugu3QRAQQQQAABBBBAAAEEHAIE&#10;sDgcEEAAAQQqQuCUU6wrRdTXRy5hWxEjZ5AIIIAAAggggAACCPhfgACW/+eQESCAAAIIuBC4+uqr&#10;FyxYMG/evI0bN7ooThEEEEAAAQQQQAABBBDwkAABLA9NBl1BAAEEECicwKJFi5566qldu3bJncK1&#10;Qs0IIIAAAggggAACCCBQCIGqUMjI/VaInlGnZwUSHjC59zb345AaEPCWgBH76pr704QaEEAAAQQQ&#10;QAABBCpBIOptbdy7Sm+96c1HSIERVaZAps9lVmBlKkZ5BBBAAAEEEEAAAQQQQAABBBBAAIGiChDA&#10;Kio3jSGAAAIIIIAAAggggAACCCCAAAIIZCpAACtTMcojgAACCCCAAAIIIIAAAggggAACCBRVoOAB&#10;rIne3mDBRhTs7Z0wK7fvFKyp9BUn60OwM6C2Ts0w0dti3dePt1gjSDAE94NyX9IeRkK6LOpJ70IJ&#10;BBBAAAEEEEAAAQQQQAABBBBAIDeBggewpHuDwc7OSKBGok0SubHiNkH1IzO0owI76o56pDMY97gZ&#10;91E7mTEWRw328IesViaCQQlqSQ3RdaqdzTZ6nQ316sI6DqZ+rJqwapAH7UdidzSrsWNPetclAwPt&#10;elzhsVh9a1o7HgqF2sbMjrcb/XJ/UJUzH+831oRDWMa41QGrL8kqjEeTHezhW8NTUT3tbPdGDdOM&#10;J+oBhnvrwI96MLcDi70RQAABBBBAAAEEEEAAAQQQQACBfAkUI4BlDBptodXGkF4sZQQlctM8PKC/&#10;VT+S0E6wt7172OjrkViOPLKuNe5xo3H52rXLrVFH1WBLWK0YDWNDKnrVOhFVp+qAVNJhjEoEqW1Q&#10;YmWqoS5duLGrXqoZHx1uXthoGPX2g/YjascBRw/Hm6SayJCMetW9hQtXq1YcY9F9G+1ukKVWg9LI&#10;xFjTatVU66rlxrh+vN1YZTautjGrA3I3ZYU22prwWCxJPca1q1qdzvYjrY3G0JAxMNY7bjTUG6O6&#10;tzILo2tUPasa1F37wXwdYNSDAAIIIIAAAggggAACCCCAAAII5CpQlABWU1NDpJ8TYz3dEgpyPmA0&#10;tjYuDD9gF54Yi3p8dGBgQCI+SwaM8dga9K7hHeuXGj2DRqvEgOLrHB0ZGVGVjEiPzPLhwrL/xNiI&#10;Mdy3ZE3QfjDyiCE72j02d2xqNGNe9gmS0j1DD7Mh0q7VMb0CS4Jm9V2Ng+b5hO3G0la9AmuLHb4y&#10;RkfDHVD7pajQ7KzCMcJjcQxfdjRjgw5n6xGjtXF0tLHfGBg0pO+RSWlqUvU0rBl3PpjrgcX+CCCA&#10;AAIIIIAAAggggAACCCCAQL4EAv/7f9uyqGt2dnZ6enpycvKVl1/et+8vE0/tuPKKy7OoJ9jb0jOw&#10;vN8RxdGVJHs8iyZS7yLn161p3CJLvpxbwgcT1iMn4xmtreEVVHnvXeIKi4aTsPmrrvla/ZvmH3LI&#10;aw46+OC6urqampqqKhUGvX/4Vx0Xt0ukLjSr/szaf807M7MzM+Zf2W7f/PPzP7xs0+CmlZdesvel&#10;fbqV9Rs2nnbqKUUSpBkE8i0gB7lUqY5yOdpnptUf2WbUi+SU/Jk8IHdkm/f645afd06+G09fn0TN&#10;7ULyHE2/AyUQQKCIAjxDi4hNUwgggIA/BAZuu+OlF56TT1t1dXNq62rVx65q+eAlX6qrq9XnL/lH&#10;RmKujYi8zfPH2OglAg6B1x46Vx3Jckybmzqa9TEd/VU9oPYKFGUFVvIZau3asjp8YqCzlDy+JS6q&#10;lcVEp8tKHhwy+iV6FVOsvis2pBXftN6lPkn0Kl27WQzF3iU4ZvRngmP1Jb5LyTtZyO7nMnT2RQAB&#10;BBBAAAEEEEAAAQQQQACBihQocQBLm+eefz0qB7wzYbydqjyc993MgG6mWpdHWnpGw7PuSKDuyMKu&#10;yrR09k7o1PGJ8sdHJYY3K0uZ0D2cWD1xpnnJzGXnpw83HZUS3u6zM+e9nVE+3RjDzo4jPZLhPZxZ&#10;P5qlIp8UDBoBBBBAAAEEEEAAAQQQQAABBLwl4IkAVjjLe9b51yd67XTm0Qnj7azkkbzvVoFg71hb&#10;qD+y+suRQN3O/h5bRqYuLn+8ZFt3JIZXk5sq/3p49yQjXdcaLmA3PR5JRS+hLKvPjgdlOOGM8r12&#10;dvwkY4zJpq/St4dz58e1663DlN4ggAACJRHYv3//ihUrLrzwwj179pSkAzSKAAIIIIAAAggggAAC&#10;WsAbAaxc86/XR9KZRyWMt7OSO/K+WwUaGkeXBBq6w6nZnQnU7ezvDY3GmHXpRHXFwCT5452J4TVq&#10;0vzrkcTqSTLN2wXMpsclq7szJXx9uM+OByMZ5UdH7ez4iccYn6O9qcnKc2/7xLDwNEEAAQQqWkCi&#10;V319fbfccsuyZcsqGoLBI4AAAggggAACCCBQaoESJ3HPZfjuU61n34q00T6wcHn/usi1ArOvLKM9&#10;5Uy+JX1Gx+ZQTIL5jCopRGGSuBdClTr9LkASd7/PYLL+H3HEEc8//7z8VNKmTk1NleswGVdpBUji&#10;Xlp/WkcAAQQ8KEASdw9OCl0qhIDPkrhrAvc5w50l06RaD3aama6y2SKtSBtbthQ/eiWdbl2nLujn&#10;tehVNprsgwACCPhW4JRTrKuj1tcX+XqzviWj4wgggAACCCCAAAIIFEag5KcQ6pTnOo97Z29vi4o6&#10;2ZnFw2M2M69LhnO1DYXzqatS4RhV5L6VyDzYuaRvoTHUovZSPzT3jgSmwuWjU7A725UWdXtsCCCA&#10;AAKVKnD11VcvWLBg3rx5GzdurFQDxo0AAggggAACCCCAgCcESh7AMlOeSy71SDLyNZ3hzOIRIZWV&#10;vG0sekXV+Ohw88JGXca+H05G3rBq81pjoHvY6OvpNaSJzU1jwaDRGD4TMFzemYK918wEv6pBlm1J&#10;xqvBNlY/eeIIpRMIIIBA6QQWLVr01FNP7dq1S+6Urhe0jAACCCCAAAIIIIAAAl5I4i4pz0et/OJN&#10;jXKOhp1ZPHp6JsYM9VMzuqTzqY8Yw31L1qh1UhPh+5Es6YbRGM5QrrKqjzUaPYNGq1WlXV5+NDIy&#10;oiocaVpqZoJvWDMuXVg73jZort3qZRkWzxIEEEAAAQQQQAABBBBAAAEEEECgtAL+SOIe7G3pGVje&#10;vyX7VOrFyPhe2pksVuskcS+WNO34SYAk7n6aLfqKgMcESOLusQmhOwgggEDpBUjiXvo5oAdFEfBl&#10;Eve0Mq0ql3r20SupP03G97Q9oAACCCCAAAIIIIAAAggggAACCCCAQIkESp4Dq0Tjptl8C7zhuGP7&#10;buy/fv3NN9y0YX3/92/a8IObv//DDRsHvn/Ljzb+6CcDPxn8yeBPB28fun3zzxfMPz7fjVMfAggg&#10;gAACCCCAAAIIIIAAAgiUs4A/TiEs5xnw29iSnUKY6dq/TYObVl56yd6X9mmA9Rs2nnaqdbl6v5HQ&#10;XwQMTiHkIEAAgawFOIUwazp2RAABBMpVgFMIy3VmGVeMQKZhhIKvwAp2yhuzQEAyoqtNUlFZ9/Xj&#10;LdEXFowMRgpaPwvK1QPVfvrbuDvmj6O2iWAwYUmOFQQQQAABBBBAAAEEEEAAAQQQQAABPwoUPICl&#10;rugXCoXaxiT+FOxsN/rl/qAKRpmP9xtrdAgrOs5lBIeM/n5jSF0HcEyuHai/laLxd1oNdblAFdky&#10;LxgoAa6GnjFVYdwufpwe+owAAggggAACCCCAAAIIIIAAAgggUPgA1mh3gyy1Gmzsqp8Ya1qtMrG3&#10;rlpujBvm4+3GKp2bvaGpWb42NzXoKWntWjq0ZmB0bGJcfqS+7RofkqLGmNFYX7+0rXE8fEd+1tY0&#10;NjHR297dvUTiYpKsfXx1owSyEpRkthFAAAEEEEAAAQQQQAABBBBAAAEEfCggAaxQzreU47ZWYMk6&#10;qfquxkHzfMJ2Y2mrXoFlX1pQAk+yTsv+NtjZ0N03LNEqXbWsz1rS3b0mWL/U6AkEGgaN1vAdVaBR&#10;glrRu8tVBxOW9OEEebbL8YdN7l3N/VCkBgQ8KyBPEOkbGwIIIIAAAggggAACLgU8+86WjiGQLwGX&#10;zwWrWMFXYMniKRVkal23rlV9lSiVjlNZjyfprS4ou0ikSk4ktL/VgSp53L6jzzF0bvWtrdJifMnM&#10;YCiNAAIIIIAAAggggAACCCCAAAIIIOANgYIHsHIdZn1XV3R8KqbCdD/PtX32RwABBBBAAAEEEEAA&#10;AQQQQAABBBAorYDnA1il5aF1BBBAAAEEMhHYv3//ihUrLrzwwj179mSyH2URQAABBBBAAAEEEEAg&#10;lQABLI4PBBBAAAEE8iYg0au+vr5bbrll2bJleauUihBAAAEEEEAAAQQQqHgBAlgVfwgAgAACCCCQ&#10;P4FNmzYdOHBgenr6/vvvz1+t1IQAAggggAACCCCAQKULEMCq9COA8SOAAAII5FHglFNO0bXV11sX&#10;0s1j5VSFAAIIIIAAAggggEDFChDAqtipZ+AIIIAAAvkXuPrqqxcsWDBv3ryNGzfmv3ZqRAABBBBA&#10;AAEEEECgUgUIYFXqzDNuBBBAAIECCCxatOipp57atWuX3ClA9VSJAAIIIIAAAggggECFChDAqtCJ&#10;Z9gIIIAAAggggAACCCCAAAIIIICAXwQIYPllpugnAggggAACCCCAAAIIIIAAAgggUKECVaGQkdPN&#10;MEIVSle5w5YZV7foIyd3jpyOwxwPY3ZHIL8C4eeIPFX0k0U2/ZUNAQQQQAABBBBAAAE3AurzkXoT&#10;aX7ySvQRjA9QCPhdwM0TwVmGFViZilEeAQQQQAABBBBAAAEEEEAAAQQQQKCoAoUOYAV7eycMI9jZ&#10;GTSMid7eoP4+6y3H3XW7qStx/DTr1iZ6WwKytchY5a76R43eupNk8Nk1lt1eWfuzIwIIIIAAAggg&#10;gAACCCCAAAIIIFB8gUIHsFobjaGJCaPJGAsa442NrYYx0G4GdlRAJ6DCWkGJbkU9MhEMqphX0Ax5&#10;RcqosmobssonKaaqMnfrde4rkTNVZyR6ZtWcoBJrDoLSqZ5R3T1pOqq3OhrXontt9TLcnLl7fdeW&#10;0Pjatau76oNDRn+/saZ3wr6j6ze7or5Ehm+MrpEqW+xq1U9VzM8wOxnugLW7QgiLSFejSaMKh3/q&#10;aKj4hxktIoAAAggggAACCCCAAAIIIIAAAtkLFDqAZbQ2Ng6NG0tXNRq9Y2MNhjG6cHVotUShetu7&#10;h42+HgnjDBptUY8YDWNDKnrVOhFVZp0Ev8zNKp+kmKrKaFzeYYwa/aG2QQnySPl1XbrOxq56s4rR&#10;NVbriSpRBSZ6x9pC/cut5tY19K5x1BZqG+udGB8dbl7YaNZWH9Wc1UsJWC1tNSbGjMb6+qVtjePh&#10;O3FTZQ1HQmFNTcvXLl9oV6tif0PGwFjvuNFgRCgiCKob8t2Q0bS2eXhASFUnVzVI1Mu2lUiZ9VPb&#10;OZcFcNkfZ+yJAAIIIIAAAggggAACCCCAAAIIZC1Q8ACWhIgGBo36emNwwFgq4aOmJoliGUZD48Jw&#10;n+MeqV9q9AwarRIYii1j7mKVN1IVGx0ZGeluCCwZkdbM8uHCutGmpnDNCSpRBeobR5cEGrpHrObq&#10;G41wbfKIikoZYyPGcN+SNXpZmLM53cKE0ahGq6oPBBpkNOE7OoImu6gKBxzD0Q9290WqbW0cHW3s&#10;N0y+CIU91WZwTPYZ7emWWKAiVZ1sWDPuLDwxZv004pb1scKOCCCAAAIIIIAAAggggAACCCCAQEkE&#10;AsMPPpJFw7Ozs9PT05OTk6+88vK+fft+99SOK6+4PIt6iraLnIG3pnGLvYor63aDvS09A8v7t1hL&#10;ubKuJ8cdS9iNq6752pvfNP+QQw456KCD6+rqampqqqpUGPTQuYfJ14B8Y24B9U0g/qt6WA0+sGlw&#10;08pLL9n70j5NsX7Dxnef8jc5srA7AqUSkJdEaXpmZkbuzMxMyx15hZRtSl4lp6YmDxyYmpo6cODA&#10;EUe/Yfl552TbSTkfuKdpPJtXH/1c1FuIqyFmOwHsh0CBBHiGFgiWahFAAAH/CgzcdsdLLzxXW1tb&#10;N2dOnfpHfeySrVpt6vOX/KM/bzl/ifh3vPS8YgUyDSMUfgWWN6ZCslLlHr2SobR2bdmSzefHPCt4&#10;pBt5HhXVIYBAGoFhWWZpblYGPsAQQAABBBBAAAEEEEAAgQoR8GYAi2vrVcjhxzARQMC9QOu6kFwd&#10;otncgUiWezdKIoAAAggggAACCCCAQDkIeCCAFXOpwfDl/xJegrAcyBkDAgggkK2AusSpuRHJypbQ&#10;i/vt379/xYoVF1544Z49e7zYP/qEAAIIIIAAAggggIAHBEoewJqIusCfXO/PuvzfeOJLEHqAjC4g&#10;gAACJRdIGsni5MKSz03mHZDoVV9f3y233LJs2bLM92YPBBBAAAEEEEAAAQQqQqDkASzHBf7U5QLt&#10;y//FXqZwordXX/GPDQEEEEDAFlCRrM0dERDz5EKiWP46QjZt2iQ5/iXr//333++vntNbBBBAAAEE&#10;EEAAAQSKJlDyAJah0rqEQpIYvbVLXdov8m304/VdXa1FU6EhBBBAwA8Ccsq12pb0SWc7NpvnFprB&#10;LIliEcPywwRafTzllFP0vfp6+TXIhgACCCCAAAIIIIAAAgkESh/AYloQQAABBDIUcEaumteOq8iV&#10;daFV+U8AMz/W8MDQRIaVUrxUAldfffWCBQvmzZu3cePGUvWBdhFAAAEEEEAAAQQQ8LgAASyPTxDd&#10;QwABBBwC6qoX4TVXhg5dyQLWaKL6pctVBGt0HDmfCCxatOipp57atWuX3PFJl+kmAggggAACCCCA&#10;AALFFiCAVWxx2kMAAQSyEjBXXTV0D6ud9fmCcaErq97xUSnULFkF2RBAAAEEEEAAAQQQQACBMhEg&#10;gFUmE8kwEECgIgSizxdMMmQzl2Cy6FZFMDFIBBBAAAEEEEAAAQQQKDcBAljlNqOMBwEEylSgoUlO&#10;DGRDAAEEEEAAAQQQQAABBCpSgABWRU47g0YAAf8JmCcGsiGAAAIIIIAAAggggAACFSlAAKsip51B&#10;I4CA/wTMFVikZvffxNFjBBBAAAEEEEAAAQQQyIMAAaw8IFIFAgggUHiB+q4tmzuMviWBzmDhG6MF&#10;BBBAAAEEEEAAAQQQQMBTAgSwPDUddAYBBBBIJiBXIVzSp34oMaxkG7Etjh8EEEAAAQQQQAABBBAo&#10;TwECWOU5r4wKAQQQQAABBBBAAAEEEEAAAQQQKBsBAlhlM5UMBAEEylugdV0o7bautbwNGB0CCCCA&#10;AAIIIIAAAghUqkARAlhy2otK2RLs7Z1woeymmJsyuqmYksl2TPK4+3YSthbffoIuxZBk2qRz90z2&#10;zaSsi1mjCAIIIIAAAggggAACCCCAAAIIIFA4AQlghfJxS9rDYOdgWyjUNtY7ZhhDwc7OQIuKY030&#10;tug8xPYdVYH6ZsnAQHt0maDsJWWjShrjUtSsydwmgkG5GwxKjSpcpn5g7aWCSPoRXXmkRVXAUUWk&#10;b7pK2aulZ9TRQ7N8Z29vi1m7oxVdiV3elgg/YsaK1Be7S5G2VJmWTmsciYdvdSeWbqK3V5n0BrVL&#10;1L6xYtF0ka6GZbSe9FAVjKimOOoSHjO5H6V5ORSpBAFPCcjzwtmf3J8m1IAAAggggAACCCBQCQL2&#10;e8iY95Oeeq9LZxDIUSCz53LBV2C1rmsbDASWdI+qYNCg0RZaLXGs3jVGf2hVgwRM2ruHjb4eK4JT&#10;37h87dqFC1frMvaPZK91DdEljbHR4eaFjeGx1jeMDanoVasRNJrWNg8PDE2otsyTaYasRwxV+fLR&#10;NarptkGJiFmdCQfBor6d6B1rC/UvNyRQ5uzGeNOo0S+d63W2ontrlbf17Roc8xHuUsQhaq8kw9cV&#10;2HRWf4yuxsFAu7G0Ve21yvwaptNjt8UckqqiSMfCVobWa+yqH49SzexIojQCCBRLQMWeozdytxfL&#10;3jPt7N+/f8WKFRdeeOGePXs80yk6ggACCCCAAAIIIIBAAQUKHsAKdurLZplbU1OD+qeh0ehuCDSs&#10;Ga9vXBg9ttGBASNcxv6R2ium5OjoiDHct2RN+GLy9UuNnkGJX02M9XRLSMzR1uio/YhUPtrUpJpe&#10;MiJVWp2J6Zv+tr5xdEmgoXtEuhrVDaOpsd4wHHXaI7LKm4uiomqQ4qpFWfsVaTHiMDYxLkMJbwmH&#10;H0Nn9We8d7BpfPWoEhhV8Tr5GqbTDdlijiFEdWzctorohVXDoyjgkUfVCCCQhYBaJmldi9C5t3ld&#10;QqJYWYD6dheJXvX19d1yyy3Lli3z7SDoOAIIIIAAAggggAACGQgEhh98OIPi4aKzs7PT09OTk5Ov&#10;vPLyvn37fvfU01decXkW9ZTfLnKioNHaKlEuN5uso5DwXsfmUGkTL8tH4jWNW5x9SDGKq6752pvf&#10;dPwhhxxy0EEH19XV1dTUVFWpMOihc18nXwPyjbkF1DeB+K/qYUUT2DS4aeWll+x9aZ+GWr9h47tP&#10;eZcbNMog4EEBeUmUXs3MzMidmZlpuSOvkLJNTao/kwcOTE1NHThw4Iij37j8vHOy779+yTDiXjTk&#10;OdygQvfJXkz0c1Fvkgc++w6wp2cEjjjiiOeff166Iy/CcnR5pl90JBsBnqHZqLEPAgggUNYCA7fd&#10;8dILz9bW1tbNmVNXq/7Ib3zZqtWmPn/JP+ozlbmVtQSDK3OBTMMIBV+BVVDvbFORZ7pfovLBTitb&#10;lHk2j1r6IJ8hW3pV9Mq8E52xXgqFc37pH5llGsyLipmRI3NdhU7fZe+eoJ6CcNZ3RUWvpI161zG4&#10;gnSIShFAIIHARG+PRK+a147HhbzlORza3GFEzsfGr+wFTjnlFD3G+nqX/2NS9iQMEAEEEEAAAQQQ&#10;QKDMBUoewNK5w1VCcpVK3JFuPFHSdCtZu+N6huGM79H5yFU+LGfm8nDOdTWZOWZnt6pVZ0YuVKcT&#10;GhNG27gZhAoOGf39xhpJ1h6+Yx87Zib7NknQlbyM+gA6vnbt6q76FPXYg4qkqLf640hjHx64M0t9&#10;FKazQFx2/DI/3hkeAj4WkCR1sshKXiQSjqG1TSJYw6PjPh4gXc9A4Oqrr16wYMG8efM2btyYwW4U&#10;RQABBBBAAAEEEEDAtwIlD2C1NhpDQ8bAWO+40WBEZWqXTOSxSdMj6cYt8FGd8X0iJh+50RqVHj6S&#10;2T2Swjy77OwTZvp5yQFvrNq8eZVaOWVIAvl2tXIqOGY01tcvbWscD9+xD4qJMWOkJ7CkZyxFGRVa&#10;G5Kc7JLGK3k94dbNDPRq4ZY9TEsmauDOtPQRzDWdzjT2cdnxfXsk03EEEECgggQWLVr01FNP7dq1&#10;S+5U0LAZKgIIIIAAAggggEAFC5Q8gGW0No6ONvYbA4NyIkRUTncz03lM0vRwuvHwjFnZ0OPzkTur&#10;cmR2zyE7u9lkvZl+3swBH96Ca1TqmYWNrZJHPhBokFTy4TtyKqGV0H1pk5GujFrK1bhUVlaoISar&#10;J9K6NfDIMMMyjoE7s9RHMGPS2EfKk7i9gl8HGLovBBqamlOcJRgcVOcXOl6bfDEmOokAAggggAAC&#10;CCCAAAIIuBPwWRL3+HTj7oZZmlJuErrnq0zRRkgS96JR05CPBEji7qPJoqsIeE2AJO5emxH6gwAC&#10;CJRcgCTuJZ8COlAcgTJP4h6fbrw4rNm14iYVer7KZNdD9kIAAT8JtK4bXyursIy+JfqaM+HNvASh&#10;ZHcv7fVM/SRJXxFAAAEEEEAAAQQQQMBvAqU/hdBvYvQXAQQQKJmAutyDecHB6K1jcyi0JUl295L1&#10;lYYRQAABBBBAAAEEEEAAgfwJEMDKnyU1IYAAAsUQaF0XitlYelUMd9pAAAEEEEAAAQQQQACBEgoQ&#10;wCohPk0jgAACCCCAAAIIIIAAAggggAACCKQXqAqFjNxv6duhRBkJJDxgch9f7schNSDgZYGcnyPB&#10;zkCgpXciST1yiQtJidUZzLkZKkAAAQQQQAABBBAouYCX39bSNwTyJZDpEy2nFViBgKFyCBtGoCqn&#10;ejLtNOVLKCBzrWZcTzwbAgh4RWB8VBK5syGAAAIIIIAAAggggAACZSqQfeDJDF+oEFaVRDQIZpTp&#10;8RE/LJlrNeOGGcWqmFEzUARKJaCWXVnbkj7DGO5uiL4AYdRPjeamhlJ1lHYRQAABBBBAAAEEEEAA&#10;gUIKZB/AUotw9EqcqqpqVmAVcpI8VbfMtVqEpWOWhLA8NTd0phwFWletbXY7rua1/VyJ0C0W5RBA&#10;AAEEEEAAAQQQQMBfAjkEsMz4hSzGqZatpsZfw6a3WQvIXMuEy7wTvcrakB0RyECgvmuLdcnBzR2G&#10;0bx2PPYKhJHvtxC+ygCWoggggAACCCCAAAIIIOArgSwDWPqsFVmHI4uvJJ5RU00Ay1fTnkNnZa5l&#10;xtWiu/CpSzlUxq4IIOBeoHVdKESMyr0XJWME9u/fv2LFigsvvHDPnj3gIIAAAggggAACCCDgO4Es&#10;A1gyTn3yoCzAqqmpra2r893I6XB2AjLXMuMy7/pEwuwqYS8EEMhSwJETK1EyLK5CmKVrJewm0au+&#10;vr5bbrll2bJllTBexogAAggggAACCCBQZgKBLb96OIshmeeszM7MzE5PT09NTT39hz9NTU1OTU5O&#10;z8if6ZnZWfPns1nUzC6eEtBRKlluJXFKWXsl0SuJVh7/hmNqa2vVA9VqEZ4OY8097HUqrKlimmrT&#10;GbLiv6qH1QgDmwY3rbz0kr0v7dPjXb9h46l/8y5PjZ3OIOBeYNZ8uZuR18RZeWGcljvy2qheHuV1&#10;UV4ZDxyQ10n554ij37j8vHPcVxtTcqK3paE79bUGOzaH1rXGNeCMNctrc9YdYEdfCxxxxBHPP/+8&#10;DEFeveWA9PVYyqzzPEPLbEIZDgIIIJC7wMBtd+zd/ax85qqbM6euVv2RX9/m5y+Vvken8dGft1hS&#10;kLs2NZRQINMwQi4BLBWkMj+mmR/Vpqbkr/rcNjMjoSvZ+JBUwuMgX01LsElFo8yXSHWuaE2trLcL&#10;v3jW2AtApLlMjzwCWPmaI+rxgkBRAljh+FXiIFUqBj4ee+EgKXkfli5dunnzZunGCSec8Pjjj5e8&#10;P3TAFuAZysGAAAIIIBAjQACLQ6JCBDINI2QZwBJNnTjYDFWpZQdm5Er9ox6UP/wnf7kccWayM7XM&#10;ykzXrzcV9FeBLUfIP9MjjwBWuRwgjEMJFCWAJWcPLukzMg9fhVdD6qnixbliD9lt27bJyYN/+ctf&#10;7rzzzkWLFlWsgwcHTgDLg5NClxBAAIHSChDAKq0/rRdNINMwQk4BLP1ZSC220l/Ne+bHIz4iFW3G&#10;C96QnAdo/tFBLPP0QPNf5wmC0olMjzwCWAWfORoookDxAlhyGcLME7nz8biIxwJNIZCxAM/QjMnY&#10;AQEEECh3AQJY5T7DjM8SyDSMkH0AS0evwl+tqJUVuNKPMyn+F7CStIeTWYVXXFnnWjvfc2d65BHA&#10;8v/RwQgiAkUJYBnmEqxsIlh8POZgRcDLAjxDvTw79A0BBBAoiQABrJKw02jxBTINI2R/FUIZmz6D&#10;zFyMY16P0N5Uvm+2chCQeVQ3x6mDeq7JF1j85zYtItC6bnOHMdzd0NI7AQYCCCCAAAIIIIAAAggg&#10;UFkCOQWwbCo7mXf4GnT8W4YCzpTtlfUsYbQIeEJA58CSTWJY9tMx5k5n0BNdpRMIIIAAAggggAAC&#10;CCCAQJ4F8hPA0gndwzndzcTubGUnYM9yno9BqkMAAQQQQAABBBBAAAEEEEAAAQRSCkTlwJoZu9l4&#10;5l73YvpKgzrflXxVAQ69s/24+7oo6UmBcA4s1Tm5H859pe4bR59Z85aP2b3O9ORVcmB5csLpVJYC&#10;xcmBlWXnuAph1nDsiEBRBMiBVRRmGkEAAQT8JEAOLD/NFn3NQSDTMEIkgDUztkGiV++57EY3rdvZ&#10;261VV3IVwhlzxZG1ECscyXJTF2W8LaDiVmbOq3CqMyvn2ZZvXmLGsD6qu5/pkUcAy9vTTu8yEyCA&#10;lZkXpRFAwCFAAIvDAQEEEEAgRoAAFodEhQhkGkZwBLDuu/g9/3q9YjrweFosCVDpUNXMrApdTctt&#10;enZmZkbuhNSfkISy0lZCAV8ISLxKxa+qAjXVKk9/TU2V3Kk6uEm+bPlWZ82ZVsQz0yOPAJYvZp9O&#10;uhQobgDLToZl6EsSTvS2NIyuDq1rTdZbPh67nEeKIVASAZ6hJWGnUQQQQMDLAgSwvDw79C2PApmG&#10;ERwBrF9e/J5L+4z9o9YZgCk7ZQavDPnMJnGrKblNTU9OzkxOTcv9GbmZa7Hc1JPHkVNVYQTkooMB&#10;iVVV11TV1lTV1dbU1VXX1tbUysUJD1m45Tv/XPPeG/Q770yPPAJYhZkvai2NQNECWCpW1T1sD1IH&#10;sKyAlv4mEQAfj0tzWNAqAu4EeIa6c6IUAgggUEECBLAqaLIre6iZhhFiAljfMfb/1k3gyTxzMCTr&#10;raamZiR09aP7Dp+ampyanJyWNVjT8rB5KuHsbGXPRTmMXoWvAjqAVSMxq9q6utrauvPP2F1XV1P7&#10;mrdvXXdZzRkEsMphohlDjgJFCmBZkaqOzbLaygxlGVbMyoprJQth8fE4x/lldwQKKsAztKC8VI4A&#10;Agj4UYAAlh9njT5nIZBFAOsh3czMLz/5nkvdBrAkQiUf2GS91YHJ6f2vTP34l4f9a0d7Ft1lF98J&#10;fKOv/+/f++KrDqqb85q3/+qGrtozrg+vwDpcxiIBL72pRVn6B9Ff1QNqzIFEK7De6TsNOoyAFogO&#10;YKnTqfWmAvsS2j8wKSF+2Y44+o3LzzsnWzQdpTKjV1JFVAArwffOVvh4nK05+yFQDAGeocVQpg0E&#10;EEDAVwJmAOvPsnSgbo6sIFB/ZDmBWlFQLTdZXaBSu+hPWs5fIr4aIp1FQAnMPSyzMEKVgy0gea2M&#10;0IzL26ycKajWW6mPZfIX/goRMD+GT8q8y/yTq79CJp1hekNgfFTOHexoS5Lpqn7p8mZjeHTcG32l&#10;FwgggAACCCCAAAIIIIBAfgWcAawMa1Y5sEIzMyFZhyVxrAx3prhfBVTMUiXsN5P1y+mmBLH8OpP0&#10;u9wEzPgWGwIIIIAAAggggAACCCBQngIxAaxZl8uvpFgoNB2aVTnbJaAhp8uUJw+jihNQOc7U8qtp&#10;SXIGDwIIFFGgoanZMPoGgwmbnOjt6TOM5qaGInaIpspY4E9f/rLcRru7e9/2tq82Nu7YsaOMB8vQ&#10;EEAAAQQQQAABBHwh4AhgqdREsqRGohLpbyp4oeIX5hosWY5TrHztkvVFn+gbCHQm/hTnXl3SITvq&#10;cFOzlGnpnUjbgstiqp5IHxztBwJuWknbjQIVkLmWGZd5Nw8ANgQQKJpAfdfqDolgLYl/hZBXEvPa&#10;hB2rE1+FsGhdpKGyEXjm3/9dbq/09p4+Orp4fPyss84qm6ExEAQQQAABBBBAAAGfCmR/CqF5+pgK&#10;YuhLDhZt/HKZLWlufO1Ij8SSrLCPCvjIJzi9tbSoIJfzIYlT2fGhyONLZLlC1Oas2QpC6QCTVXXn&#10;kFk8virVYrJ4mqOHdhdVWV1npA/1XVs2dxiSnlmGJqssEg3HWVXRuOMa0heglNMH1QFQum7QMgKV&#10;KNC6znx9GO5uCOiIlXnPeiWRVzAzuzsbAvkX2L17d/4rpUYEEEAAAQQQQAABBDIRiA5gqXVVMUnc&#10;f3/VeT843XG7amukQMg8kdCYlXxIxV6MU9+4ULIVB9eoj3DqQ9watR5LPr+pT3fL+0ObO1Qu49Y2&#10;Wa4g28iYWjalf6r2GuxTgSKJFyXadM2xP1E7rFsafjSmqi2rFyYzj+qhoz+p+6BrixlOzGAzmeV8&#10;llVzLTMuUz87k896qQsBBFwISKg7HOV2llavUFtYfeUCkCLZCWzYsCG7HdkLAQQQQAABBBBAAIF8&#10;CbhcgXX8NYP/8IB5u/LUfDWdUz0TYyM62Yt8bpOwlL6/sLHeWWmwc4lh/tR+UIJTaVu1a5aScj9Z&#10;eTdV6X3tHsb3J3VnYoYTM9i0A6EAAgiUqYAZxYraWHpVplPtmWGde+65nukLHUEAAQQQQAABBBCo&#10;UAFnACtgnROo81vZNyVjnisY9aCzQFGXX+lTZhq6F0qyF1nSJPlg9P34CZSMx/LT9oHYn+i9HKfv&#10;WQWcNat1WN0N8fvGt6IS0vTExrl0VXK6orOHzv4k60OKwzD1YIt7/OrZlzZV4jQ2BBAoioA68Tjn&#10;5H9F6SmNIIAAAggggAACCCCAAAL5Fghs+dVDus6Z+zve0/l145VHolMb7bzqQ8N32K2e2fxA17Gq&#10;8Gxoampm/4HpfX89sPel/bc+MO/KKy7Pd9/8UJ/kpdK5kzeHKmQJxFXXfG3Z6c8f+tqDDjn8bx76&#10;3hfmnLGuqkqFQecedrgKaMk35qYiWxLDi/uqHlATG9g0uGnlpZfsfWmfnub1Gzae+jfv9MOU00cE&#10;EgjMmqdRz6gLWshVLWSb1tvUpPozeWBySr5OTh5x9BuXn3dOtoISwLLT5mX2kqOfi3orZsrCbEfK&#10;fqUXeMhxzEhv3lnETJelH3zRe8AztOjkNIgAAgh4XWDgtjv27v5zbW1d3Zy6ulr1p8bcqqvlVi2f&#10;tuSr+kxlbl4fDP1DILlApmGEmFMI469CePSVmz78gLq9/1PzDePe4asejLlGYWXn8g6fylMh0Sv7&#10;I7AZ5SSHOy9FCBRToHVdJHefWkWal8uxFnMAtIUAAggggAACCCCAAAIIZC3gCGCp0G18Enc7Zfur&#10;33v6a6XE7/6wJy7RO8m8s/b35446078cLYT7/TmB9Nq/AiqIpbbwRSgIZPl3Luk5AggggAACCCCA&#10;AAIIZCKQLon7g7/++K1/MSv8yy8feMkwXvu+d78mk/opiwACCCCQdwECWXknpUIEEEAAAQQQQAAB&#10;BBDwtEB0End1UljsGYIT37vr9GWDpy+76zs7jHOuOPPCY2IKyLecSubpOS5A5/RxIl9ZglUAXapE&#10;wL1AOJBlL8lyvyslEUAAAQQQQAABBBBAAAEfCaRbgXXKOx+49Vz7duUpPhoaXUUAAQTKXEAuI6Fz&#10;YVnp3TvaWst8xAwPAQQQQAABBBBAAAEEKlQgOoAllxkKSRos9zcpb+7CVlEC1hHCyruKmnUG6yWB&#10;cODKvAiqbHJRQnOrsMtJeGlK6AsCCCCAAAIIIIAAAggUVqBKBaDMW+7b4sWLrbUA/FOmAvEHSR6P&#10;H7sq7iBQbgJywm1+XmZjA1fNa8cJXOX+y4saEEAAAQQQQAABrwmod4/h95Dl9t44HIJgXAhk+ryL&#10;uQphfA6s+IxXCR9R7d5zzz16EQBbuQqEDy+dACtECqxMn2+URyAHgWBnILziKhy42tJVn0OF7IoA&#10;AggggAACCCCAAAII+EYgLol7ZucP6pMN87F8yzdidFT/RwBJ3DkSECiBgHWuIIGrEtjTJAIIIIAA&#10;AggggAACCJRSIF0S91L2jbYRQAABBGwBdcVBklxxQCCAAAIIIIAAAggggEBlCsQEsHI6hbAyBSty&#10;1Po0UlbeVeTkM+jSCsh5hKm2zmBpu0frFS+wY8eO888/f+nSpXKn4jEAQAABBBBAAAEEEMinQAYr&#10;sE7/+//JZ8vUhQACCCCQiYBK4b6kL5M9KItAsQU+8YlP/PjHP968efNZZ51V7LZpDwEEEEAAAQQQ&#10;QKCsBaKTuFtJ8FVmKwlX2Tcz0ZWsuJE1NzrplfOWn2treQT5oosu8khPPN0N+2IJAU93k84hUF4C&#10;E0MDw2pEVh6shNeK4BTD8ppzH47GXni1e/duH3afLiOAAAIIIIAAAgh4VyDpCqwHfvQ++ybdP/38&#10;X8i38jWLofgoKnTTTTdlMUB2QQABBAovMD6q4lcdmwlSFd6aFrIWWL9+/bx581772tdu2LAh60rY&#10;EQEEEEAAAQQQQACBeIG4qxCq3EbqZsaq1Fd9M/dUi7D0t2f8w126WPiWypaoUNkdeToBltxYglV2&#10;c8uAPC7Q3NTg8R7SvcoWOPPMM3ft2rV3795zzz23siUYPQIIIIAAAggggECeBeKSuIdPD3xg4Ew5&#10;VVB9NQz5an+rH7nvh2dEnUiY515RnbcFrFNKSeLu7Wmid+Um0NrWYRjDA0MT5TYwxoMAAggggAAC&#10;CCCAAAIIpBVIegrh6cvvlZuOXuk7epP7OobFhgACCCBQTIHWdZs7jOHuhpZeYljFdKctBBBAAAEE&#10;EEAAAQQQ8IBAdBJ3x1mBDwy8V26OMwRnzTCWmco96uRBfTYZW0UJyIybZ49yBmFFTTuDLbFAsNO6&#10;BqHEsAJJts5giTtJ8wgggAACCCCAAAIIIIBAQQRSrMD65enL1U03K3cknmV/W5C+UCkCCCCAAAII&#10;IIAAAggggAACCCCAAAJxAtFJ3EMhO7PVA7ecrm/qETmR0LyjvsoWzpNl6PLWsqwMdL9lbhnsQFFv&#10;CcyaxwBJ3L01K/Sm3AVa14XSblyhsNyPAsaHAAIIIIAAAggggEClCiRdgeUEseJW5kPO+1mj3WFu&#10;We/OjggggAACCCCAAAIIIIAAAggggAAClSMQdxXC2PxWeoFViptOh5TZdpu5ZbYPpT0kkM2yOw91&#10;n64ggAACCCCAAAIIIIAAAggggICvBJxJ3HVGbglIZXrLfsScS5i9nRf2DJDF3QvTQB/KWEASt2e0&#10;kcS9jA8GhoYAAggggAACCCCAQEULuDqFsHBCnEtYOFtqRgABBBBAAAEEEEAAAQQQQAABBMpDIO4U&#10;wkiCdp2oO91Nzh80s7xnt3EuYXZuJd7LytwvK/XYEECgoAJuErc7M7uTxL2g00HlCCCAAAIIIIAA&#10;AgggUDIBCWDZJwyWrBPSMOcSllI/p7bzePxkeu4q5RHwnUBOTzZ2RgABBBBAAAEEEKgYAd+90aXD&#10;CGQhkNkTOmYFVtqU7ckKZNZqfGnOJcxVsKj724dBUVulMQQQQAABBBBAAAEEEEAAAQQQqEyBEufA&#10;stE5l7Ayjz9GjQACCCBQ4QI7duw4//zzly5dKncqnILhI4AAAggggAACCKQQiL4KoVrwFcr8lk9h&#10;ziXMp2aB6rKOE8PgKoQFEqZaBBBAoGIEPvGJT/z4xz/evHnzWWedVTGDZqAIIIAAAggggAACGQvE&#10;JXGPpMRyefqiNJnPZN6cS5jxHJZghzzmvSpB72kSAQQQQMA7AvbCq927d3unV/QEAQQQQAABBBBA&#10;wGsCXjmF0HbhXEKvHSL0BwEEEEAAgcIJrF+/ft68ea997Ws3bNhQuFaoGQEEEEAAAQQQQMDvAtGn&#10;EKq1VNnlcfe7A/3PSEAOEnMRFqcQZsRGYQQQQACBOIEzzzxz165de/fuPffcc+FBAAEEEEAAAQQQ&#10;QCCZgOdWYDFVCCCAAAIIIIAAAggggAACCCCAAAIIOAXiA1guU1/FFEO1ogT07LMhgAACCCCAAAII&#10;IIAAAggggAACxRBgBVYxlGkDAQQQQAABBBBAAAEEEEAAAQQQQCBrAWcAK6CW1YSyuGXdOjv6U0At&#10;wNKLsOSYYUMAAQQQQAABBBBAAAEEEEAAAQQKK8AKrML6UjsCCCCAAAIIIIAAAggggAACCCCAQI4C&#10;zqsQ6qoyyoFll8+xG+zuL4FwDiwWYPlr3ugtAggggAACCCCAAAIIIIAAAv4UiDuFMLMAlh3tKtLo&#10;v2VuRWqMZpIK2PNOBIujBAEEEEAAAQQQQAABBBBAAAEECi5QoFMIJ3pbWnon8t/7O8wt//VSIwII&#10;IIAAAggggAACCCCAAAIIIICAVwVyOYVQxpRqBdZAeyCQ7yjWbebmVczK6RenEFbOXDNSBBBAAAEE&#10;EEAAAQQQQAABBEovUKAVWOOjw7J1bN7SVV+YMXIuYWFcqRUBBBBAAAEEEEAAAQQQQAABBBDwnEB0&#10;ACsUMjK6yQostRZH/hZ741zCYos729MHiZp7NgQQQAABBBBAAAEEEEAAAQQQQKDgAgVagWX2u7mp&#10;oWD951zCgtFSMQIIIIAAAggggAACCCCAAAIIIOAtAWcOLLminJ3TKtM7UaMKdi7pkweGR8cLP1jO&#10;JSy8cXwL4cMjwFUIS8FPmwgggEBlC+zfv3/lypUnnXRSe3v7nj17KhuD0SOAAAIIIIAAApUiUGWf&#10;MpjHEbeuWtss1RVyBZbdW84lzOPEZVFVHo+fjM5epTACfhHQ/y9gnXebxXOMXRBAIE5gxYoV1113&#10;3bZt226++eZly5YhhAACCCCAQPkJWClbMszx45d3yPQTgew+HxXmFML6xoXyElKUFVicS1h+L9aM&#10;CAEEEEAAgRQCjz322MzMjC6wY8cOrBBAAAEEEEAAAQQqQcAZwNKng2V68mCyTN4da9c2FVOQcwmL&#10;qR1ui1MIS6FOmwgggEBlC2zcuPGEE04Qg2OOOebWW2+tbAxGjwACCCCAAAIIVIpAYVZgGQ1NzX3d&#10;A0bhkrjHz8+rrrlGTieslHljnAgggAACCFSqwPz58x9//PFQKLRz585FixZVKgPjRgABBBBAAAEE&#10;KkvAmcQ9vyNvXtvfVZ/fKlPWduIf/iCnExaxQZoyDBZgcRQggAACCCCAAAIIIIAAAggggEDhBQq0&#10;Aks6Ptzd3jtR+AHQAgIIIIAAAggggAACCCCAAAIIIIBAeQvE5MDKIgGW3iV6mxgaGC5vtwofnX2c&#10;sASrwo8Eho8AAggggAACCCCAAAIIIIBAMQQKcwphEa9CWAwk2kgmQPyKYwMBBBBAAAEEEEAAAQQQ&#10;QAABBAovUIhTCCd6W5b0Fb7rtIAAAggggAACCCCAAAIIIIAAAgggUAkCMacQ5mXI9V1b5NJAsq1r&#10;zUt9VOJdAZZgeXdu6BkCCCCAAAIIIIAAAggggAACZSNQiBVYZYPDQBBAAAEEEEAAAQQQQAABBBBA&#10;AAEESi8QE8CSBTXZ3Uo/EnpQRAH7IClimzSFAAIIIIAAAggggAACCCCAAAKVKlApK7AuuuiiSp1i&#10;xo0AAggggAACCCCAAAIIIIAAAgj4W8B5FcJyzmd07733+nuivNn7QDkfM94kp1cIIIAAAggggAAC&#10;CCCAAAIIVKBA/AosfXaYPO7+5oMoxvbt2ytwdhkyAggggAACCCCAAAIIIIAAAgggUAYClXIKoT1V&#10;3zK3Mpg5hoAAAggggAACCCCAAAIIIIAAAghUiIAEsELWTU4Hs25V4Tv2I0nuyFottWDLByuw7Om8&#10;w9wqZHYLNcyAeYSo2Zev4eMnD43ZVXEHgfIQkGdFzEDy8DyhCgQQyEJg//79K1euPOmkk9rb2/fs&#10;2ZNFDeyCAAIIIIBAcQWcbyPj31WWx7tlRoFAZs+qiluBdZu5ZYZEaQQQQAABBBDws8CKFSuuu+66&#10;bdu23XzzzcuWLfPzUOg7AggggAACCCBQoQIxASydAMtlDixnMf/xcS5hDnNmHyc51MGuCCCAAAII&#10;FEvgsccem5mZ0a3t2LGjWM3SDgIIIIAAAggggEDeBCpuBZYtx7mEeTuIqAgBBBBAAAFvC2zcuPGE&#10;E06QPh5zzDG33nqrtztL7xBAAAEEEEAAAQQSCDgCWDqTlU6DVVXl7qZL+ikHlm3AuYTZPyGsHFjm&#10;Wj02BBBAAAEEPC8wf/78xx9/PBQK7dy5c9GiRZ7vLx1EAAEEEEAAAQQQiBVwrsCyTx6sNgx5PKOb&#10;j2U5lzDjyVO52+Xw0AcMGwIIIIAAAggggAACCCCAAAIIIFBYgco9hdB25VzCwh5i1I4AAggggAAC&#10;CCCAAAIIIIAAAgjkJpAoibucIGbIIiyXN71Qy8cb5xJmPnksv8rcjD0QQAABBBBAAAEEEEAAAQQQ&#10;QCBbAX/HnrIdNfshgAACCCCAAAIIIIAAAggggAACCPhGwJnE3UzfHqhWtyrXN13eG9tDgUCOt/yO&#10;4yZzy2+dnqhNJXGXm3nAsCGAAAIIIIAAAggggAACCCCAAAIFFijGCqy5c+cGCr89Yxjvyvkm2nns&#10;6UXmtmDBgieeeKLA80j1CCCAAAIIIIAAAggggAACCCCAQNkKxOfA0gmwalzfdKqsVNuLL74oF64u&#10;9PZ3OTSwuUP637x2bUcOdSTY9Utf+lJbW9umTZtOOOGE8jqC9HUqWX5VXrPKaBBAAAEEEEAAAQQQ&#10;QAABBBDwqkAxVmB5deyRfrWu27x2bX9jY1uwUy/Aamlpka+dwdy6fsUVV0j0atGiRblVw94IIIAA&#10;AggggAACCCCAAAIIIIBARQtE58CSNTUqAVaNEah1d9MlZblWuWxtm8c3y215Xsbzqle9Ki/1eK4S&#10;lfXMXIFFDizPzQ0dQgABBBBAAAEEEEAAAQQQQKAMBaJXYKm03JKc23UGdzvXu+9lWru66lvNTf6p&#10;b+3askVOCVzX6vtxFWYAdhL3wlRPrQgggAACCCCAAAIIIIAAAggggIBTgFMIOR4QQAABBBBAAAEE&#10;EEAAAQQQQAABBDwtEJfEXRbXSAZ3V6cQhs8fLKdTCD09Wd7pnEw9Sdy9Mx30BAEEEEAAAQQQQAAB&#10;BBBAAIEyF2AFVplPMMNDAAEEEEAAgSwE9u/fv3LlypNOOqm9vX3Pnj1Z1MAuCCCAAAIIIIAAAnkU&#10;yD2JuyzGKaMk7nmkLeOqJPeZyuMuadwDZTxKhoYAAgggUMkCK1asuO6667Zt23bzzTcvW7askikY&#10;OwIIIIAAAggg4AWBqlDI0Dc2BLIQyOPxY1fFHQTKR8CwXmDlJZaX2SxeYdgFgRIKPPbYYzMzM7oD&#10;O3bsKGFPaBoBBBBAoAIF9LtHdbPvhD+5l89bZUZU8QKZPrVjrkJoXoJQVlRV1aa5SZIsXUZly2IF&#10;VqbsPi8vM66OE84/9fk80n0EEEAAgeQCGzduPOGEE+TnxxxzzK233goVAggggAACCCCAQGkFnDEI&#10;OR1MbhKYqDUM9zeJXhHAKu0kFr91OX9QJ3HnFMLi49MiAggggEAxBObPn//444+HQqGdO3cuWrSo&#10;GE3SBgIIIIAAAggggEByARbRcHQggAACCCCAAAIIIIAAAggggAACCHhawJnEXToqpxDK2WHpzh+M&#10;nGCoTzZkBZan5zj/nVMHiUy6HC35r5saEUAAAQQQQAABBBBAAAEEEEAAgRgBVmBxSCCAAAIIIIAA&#10;AggggAACCCCAAAIIeFogOgdWIKCSc8uKKpWa3cVNUmVZi3E8PUg6l2cBdYTI8ityYOXZleoQQAAB&#10;BBBAAAEEEEAAAQQQQCChACuwODAQQAABBBBAAAEEEEAAAQQQQAABBDwtEJ8DS65CWOfiptdnSUl9&#10;vUK2ShIgB1YlzTZjRQABBBBAAAEEEEAAAQQQQKDkAtErsOS8MEnKThL3kk+L1zsgpxBKoJPle16f&#10;J/qHAAIIIIAAAggggAACCCCAQHkIEIMoj3lkFAgggAACCCCAAAIIIIAAAggggEDZCsQkcZfM3DqD&#10;u3x1eZOVONVly8PAEgpYB4kcPJLHnQ0BBBBAAAEEEEAAAQQQQAABBBAorAArsArrS+0IIIAAAggg&#10;gAACCCCAAAIIIIAAAjkKxCRxl+VUtVYaLLUOy8VNMrjLehy2ihJQidJk2R3Rz4qadQaLAAIIIIAA&#10;AggggAACCCCAQMkEiEGUjJ6GEUAAAQQQQAABBBBAAAEEEEAAAQTcCMRdhVAtp3KZ/Upfik5W4pAD&#10;yw11OZUxV+pxFcJymlLGggACCCCQs8D+/ftXrlx50kkntbe379mzJ+f6qAABBBBAAAEEEEAgIhCd&#10;xF1OClOnEIYjUzo+lewmcSv7R5BWlIBK4q5PISSJe0VNPINFAAEEEEglsGLFiuuuu27btm0333zz&#10;smXLwEIAAQQQQAABBBDIo4DEIELhWx6rparKEcjj8WNXxR0E/C6gXwH0KPQd+2vlvDgwUgQqTuCx&#10;xx6bmZnRw96xY0fFjZ8BI4AAAgjkWcB+D6nv2G8v/f5Wmf4jkGUYITqJu5wUpk8hzODGKYR5fpXy&#10;Q3Wy+E4WYcnR4ofO0kcEEEAAAQSKIrBx48YTTjhBmjrmmGNuvfXWorRJIwgggAACCCCAQKUIkMS9&#10;UmaacSKAAAIIIIBAQQXmz5//+OOPh0KhnTt3Llq0qKBtUTkCCCCAAAIIIFBpAjEBLHMFltyqql3c&#10;qiJlKo2twsdrJe8n+lnhxwHDRwABBBBAAAEEEEAAAQQQQKBIAsQgigRNMwgggAACCCCAAAIIIIAA&#10;AggggAAC2QlEX4VQZTWS9EbyYEY3MiFlh+/bvQIy42YOLDYEEEAAAQQQQAABBBBAAAEEEECg8ALx&#10;pxBKAMuMYbm6BQyJZRDIKPw8eauFSJTTW/2iNwgggAACCCCAAAIIIIAAAgggUJYCLKIpy2llUAgg&#10;gAACCCCAAAIIIIAAAggggED5CDgCWHJamFp1VWMY1RneiIKVzwHhbiThU005edSdF6UQQAABBBBA&#10;AAEEEEAAAQQQQCAXAWJPueixLwIIIIAAAggggAACCCCAAAIIIIBAwQVikribCa1UWitXt0CgKlCl&#10;smWpr2yVIWDOuMx8tXyRNXuVMWhGiQACCCCAAAIIIIAAAggggAACpRTIPvAUjnFJQENCGQQySjmL&#10;xWxbBa/UlFtBzmI2TVsIIIAAAggggAACCCCAAAIIIFCZAnFXITTkEbnpxTVJb2bEShWTSEZ1VXU1&#10;K7Aq5vCRua6WCbdypVXMsBkoAggggAACCCCAAAIIIIAAAgiUTiA6ibuKWKWPXunAlrmZwYyaGrmV&#10;bgi0XFQBNd3VNTLvMvtqFRYbAggggAACCCCAAAIIIIAAAgggUGCBrE8hVKeQyZlkEr+qra2WCFaB&#10;+0n1XhGQuZYZV4vu1KmjKpDplZ7RDwQQQAABBBBAoCgCF1100Y4dO4rSFI0ggAACCCCAgCUQHcBS&#10;AQmVlN3NTRZfVanIVU1dXV1tXR2iFSIgcy2bRLHUIqwKGTPDRAABBBBAoDAC+/fvL0zF1FpYgZtu&#10;umnBggWEsQqrTO0IIIAAAghECwR+Ofyg9chT//Gef/iKMfOMUfVqI1CdGioUCs3Ozk5Pz05NT08e&#10;mPrR0LNTU5NTk5PTM/JnemZ2VgpICbT9LqBT9Ku8VzXqTFGJXtXW1p2/ZF5d7XTtnGO23vqFwJu/&#10;qBdhHT7vSPmqErybm3pI/yD6q3pAoQQ2DW5aeekle1/ap4nWb9j4rpMX+Z2L/lesgLweythnZuTF&#10;b1a+yjZtbuYLo7w0HpiUewcOvP64BcvPO6f4Ss6VkvLaXPwO0KLvBB6KXl37Tg6bgk1hR0fH9ddf&#10;b1fPM7Rg0nmu2Pm6+vGPf/xLX/rS/Pnz89wG1SGAQAULDNx2xwu7/qQ+etXNqZV/auvk05j6QGZu&#10;8mlLvupPWpwQU8GHSTkMPdMwgjOAddV7/mGNMfNno+ogNwEsM0IVkmjV1JR8SJueNONXEs+SEJb6&#10;DDcbMni/WwZHlD5RVAWwqmvVaju51dbWBGqrp2rmHLPlx1cE3nQlAawymGeGkKMAAawcAdndawIE&#10;sIo2I6eddtrWrVsJYBUNPF8NxX9iJIyVL1vqQQABESCAxWFQIQI5BrC+qtJyh/YaRtoVWBKeUpte&#10;byBrriRypVZfzcyEZtXiLFmCVSHiZT9MWYKlVlTJdQdVwn4zZX+1UVUztzpQteVHnw28+UotkOmR&#10;xwqssj9yKmqAPgpgVdS8MNisBX6d9Z7smLnAuxy7dBhGX+Y1sId3BAhjeWcu6AkCvhYggOXr6aPz&#10;7gUyDSME7tsSPoVw11Dgr4+85x+uVQmw0m1meEqtc9fnEoY3dV8HtghfpSP0zc8dl5w0A1nhUwS3&#10;/OgzoVefFDjy7/RI5h2R6ymE7zxpkW9Q6CgC0QIJA1hyGqF5AqE6hXBKTiGc9MQphEwdAm4ECGC5&#10;UcpXGQJY+ZL0Tj2EsbwzF/QEAZ8KqADWc39Spw6apxDKH5XRhVMIfTqddDu5QKZhBEcASyp9fiiw&#10;72H3vDpMJVEs9Ud90WcNmvfUP2y+F7DStIdzWZnBLJXFSv6EDjkpcIQVvSKA5fuZZgC5CRDAys2P&#10;vT0nQACrVFMiy69YgVUq/Dy2K/mwJCuWhLHyWCdVIYBARQkQwKqo6a7kweYWwMpWzl5xxdKrbAl9&#10;sJ+d7iFhpsBMj7z4UwhZgeWDg4AuJhEggMWhUWYCBLBKNaEEsEoln692CV3lS5J6EKhwAQJYFX4A&#10;VM7wMw0jpD9b0I2dvvyBbOFr0PFvGQrYs+zmkKAMAgh4U8A6y5t/EEgp4M2jtxJ6Jct2ODZ9IRB/&#10;NEro6rvf/e727dtZeFUJT1XGiAACCCBQEoHoUwiz7QIrsLKV89N+rMDy02zR1+IKeHwFVnExaK0c&#10;BP705S87h3FM9LflMELGgEBuAs7V6Ky6ys2SvRFAIIEAK7A4LCpEINMVWDkFsHTcyvxqJXQPR7L0&#10;4xViXs7DVBmv1GYlwTIXYalv7X/swWd65HEKYTkfN5U3NgJYlTfnjBgBBCpaQL8RInRV0QcBg0eg&#10;kAIEsAqpS90eEsg0jJD9KYR29Eo+uc3MzMr1tqanp6blUltyrS3ZDqgrb3Hzu4DMo2wypzKzMr8y&#10;yzLX+lqT4dilh45+uoIAAggggIDnBCZ6W+yT8JPeaemdMHRBdY/N8wKcMOj5KaKDCCCAAAJlKJD9&#10;CiydoUAFM1QASyJY5jY7Yz6qvpShVkUOycxtpr5UV1XLZn6p1im+9PtwrZJp6JQVWBV5NJXtoFmB&#10;VbZTy8AQyF1A4lIN3cNp6mleO75l6ZAqqO511efeLDUggAACCPhXgBVY/p07ep6RQKZhhCwDWHZ+&#10;TRW0Umuv1OIr+Wqt0JEIllqkk1HPKexFAQlPqcz8AQlbVVXXqK1W/tTUyH0JYznTumd65BHA8uJ8&#10;06dsBQhgZSvHfghUoECwM7CkjzBVBc48Q0YAAQRcCxDAck1FQX8LZBpGyCWApc4cNGNXU3985jk5&#10;y0xOl5MIlophmaeYSQzL35b0XpJdmcusZMGVil5V19TW1dXW1h139JE1tWYYq1p+qgoIVaZHHgEs&#10;jq9yEiCAVU6zyVgQKLAAAawCA1M9Aggg4H8BAlj+n0NG4Eog0zBC9gEsdeagCl5NHZg88Mc/Pfuv&#10;He2uOkghnwt8o6//uGOOmlM3p7a2VqJa+kRCAlg+n1W6n6sAAaxcBdkfgQoSSBrA0uca2muzzHJG&#10;x+bQuobISYgxPzXZEq3mij5vUVXSWkHEDBUBBBDwuwABLL/PIP13KZBpACunJO5yoqDO3i5rr1z2&#10;j2J+F1Dr7NQiuxmZfTKd+X026T8CCCCAgNcFBjsDjhRaw90NnUFDx7bCmzwWlfldJYOPzrrVtyQQ&#10;kN3YEEAAAQQQQAABPwtkGcCycmCpVFdmBGtm2s8I9D0DAX2WqLoQoXmeKDGsDOwoigACCCCAQIYC&#10;fX0qX5b+hTu+tln2lmiUmUPL+djwwFD42oUTve0qZbwsurI3c7++JYSwMrSnOAIIIIAAAgh4SyDL&#10;AJYeRMgwA1hmHndvDatMehPs9d61tM08/ZLlbFZmv0yYGQYCCCCAAAKeFejYbF+UsL5rdYfZz/jH&#10;hkfH9QiCayR8JeEt5ymD9V1bNsuOfT3ee1fhWXY6hgACCCCAAALeE8glgKUW36hc7aGQxDOcQ1Nr&#10;18Ob+d99stRdb+q7uJ8mVZGSUWvi3fBJUzn+D2OyGpLX7LKfroo5Wpno7RkwuVwiJCupwVtkS/vG&#10;1YWeGbuyl14Rw3JzUFIGAQQQQACBLAWamxri9uxocya0amhS67KsbWJsRO7JSYX2GzF9xzzj0I5y&#10;ZdkXdkMAAQQQQAABBEopkH0AS6JXsgZLX20w/jwyvbRd1qyPjE0EO5eMWN+O6PXr1sL3zR19g86M&#10;DBJp0YkdzK8tvfKfifotmCPupYIwdggsKiKjo2Q6J4RVQv3cDp5JAEfFcRwPSbVRVTlrcE6K43Er&#10;SBTuo47KDZmF46tSLcZH0xx9szunSsW2PjE0MDzc3b5mVFWeYBTOepy9jX3c/L9Yo3nhQquTIiC1&#10;ORxNxWRjjzs4HTPO6YOlfOrSNgIIIIBAJQgsbKzPZJjjo/I7nw0BBBBAAAEEEChHAVcBrNGNK//t&#10;s/r2PTOcEt4khqUWYakzCWNwdOCpodtYvlS98dJvv+obFxojY3ZYSoJN0f+HWL90uTEWlP877Bvs&#10;HRtZ2Cj/5yihLomCSZxLh2FURGuNFQKTx53/lRgc7FP5HtQaeb1+Prawsbxffqp2aW3TK/AluCZf&#10;dRPyuLMG53CSPa7KqCbXLQ2Xjqlqy2ozaBS9RfXN0ZO4VkSjuXlt/6oma39duT2KmDFGGjHfuzpO&#10;LlBtyLe6nvqu/uUDDRJQ7O+qd9aQaozR/TfjlWreOYOwHF8QGBMCCCCAQBkIOBNgRVJhyTsWLkVY&#10;BrPLEBBAAAEEEKhYAQlg2dGIxHckevW9R4xF7V/7z6/I7Z+aEpePBTTXWEkwyfqPQx0qUuvaw2Ep&#10;/X4q5p1UfaPRvaR7YUdHX3f3wvD6eBX2Mjd5OyYRHHstvf14wslzFo7530tZEWaYVdk7pq4qvn69&#10;QD/h5qYqu2/xPUlxIMb/H2wMiLVv6zqBlwyvSU4YNONb4chf4hrSPxsSHirpd0tXIs2hmPZYpQAC&#10;3hZI9wzg5wgggEB+BPTbLjYEEEAAAV8L8OEIgUoQyOxJmm4F1q5f3PWIYRy9ZPHbMqvXLN26brMh&#10;5wzKPwutBVkLN6f+zz9ztVDbOvNr9P8Syk8kKNPQvXB1V+K19LqAPoUwdWFJFiEl2yW/VPTmrMH5&#10;E+fjEp+SxWXx+8brqBBST4I4l7Nvzp4kbN0+hTC+/qRjlFMITYSEJx1IXi05nXN87YgkcnXWkGzs&#10;Wcw6uyCAAAIIIIBAiQT00m5ruXqkD1Y6zLS5MEvUa5pFAAEEEEAAAQRcCATu2/KrVMV++/1/638o&#10;UuDoJStXvu8Iw5BE3tPT01OTk6+88sq+ffue/sPOK6+43EVzFVNE3ik2WFexLrP1+ldd87Xj33Ds&#10;IYccctBBB9XW1dXU1FRVqTDovCOOkq8B+cbcAuqbQPxX9bA6CgKbBjetvPSSvS/t08fE+g0b33nS&#10;iRVzfDDQchOQl0QZkr5Ap7owq7o067T8nZwy/0wemJqSr5OvP27B8vPOKbfBMx4EEMhMQLJOLumT&#10;ler2xQXDu+v3DvZPzHJq+bnjjUSix/RudjldxMyQEG7BeihRm5l1ndIIIIAAAsURGLjtjhee21lb&#10;K5+35tTWqT/V8rmrpqba3OTTlnzVn7f0Ry42BHwqkGkYIc0KrF3PPiMQR3/gCjl/cOUHjjGe2fzD&#10;u5/zKU1Ruy1XrE50jmRR+0BjCCCAAAIIIFBpAq3rdJIEx5UIrYCWpL+sNAzGiwACCCCAAALlJJAm&#10;gHXEUUfLaJ95VgWtnPfLiYCxIIAAAggggAACZSOg/hPNmelTX/05bsFX2YyXgSCAAAIIIIBAhQik&#10;y4H1thMXicSf/7zLMEZ/o84lXPSOBFfWqxAshokAAggggAACCOQmIBdbCSUMJ+nV23agySwXc7mb&#10;RI/p3WIvi2OtBNfXzCF4lduUsTcCCCCAAAIIeEIgXQDLWLh81ZKjn9n89c9eLtcilHMJl2eTzd0T&#10;Q6UTCCCAAAIIIIAAAggggAACCCCAAAJ+FEgbwJJTB9932Ve+Jjmw5HbZWUf6cZD0GQEEEEAAAQQQ&#10;QAABBBBAAAEEEEDAvwIuAlj+HRw9RwABBBBAAAEEEEAAAQQQQAABBBDwv0A+A1iLFy/WF/JkK1cB&#10;/x/wjAABBBBAAAEEEEAAAQQQQAABBPwnkM8A1j333KNzhbKVq4D/DnB6jAACCCCAAAIIIIAAAggg&#10;gAAC/hfIZwDL/xqMAAEEEEAAAQQQQAABBBBAAAEEEEDAcwIEsDw3JXQIAQQQQAABBBBAAAEEEEAA&#10;AQQQQMApQACL4wEBBBBAAAEEEEAAAQQQQAABBBBAwNMCGQSw/u2zl3t6KHQOAQQQQAABBBBAAAEE&#10;EEAAAQQQQKAcBZIGsCRcZd/KceCMCQEEEEAAAQQQQAABBBBAAAEEEEDAHwJJA1j/+ZWv2TcZigSz&#10;5FsWYfljVuklAggggAACCCCAAAIIIIAAAgggUEYCqVZg6biVvtlD1t+uvuIzZYTAUBBAAAEEEEAA&#10;AQQQQAABBBBAAAEEvCuQagWW9FpWXemvMXd6rvmqd8fkgZ5ddNFFHugFXUAAAQQQQAABBBBAAAEE&#10;EEAAAQTKQSBNDiwdvYpZgaWDWcXfTlt8xrfW31D8drNo8aabbspiL3ZBAAEEEEAAAQQQQAABBBBA&#10;AAEEEIgXSJMDy7lDyRNgbX34oTvuuZtZRAABBBBAAAEEEEAAAQQQQAABBBCoKIH0VyHUHJ5I4v7S&#10;X2/b8IOKmh4GiwACCCCAAAIIIIAAAggggAACCCBQFQoZCW9X//fX9E1+Kpu+I1/lfmx5FCtMQI6I&#10;+GMmd4NkhyKPI1A2Ark/TagBAQQQQAABBBBAoBIEyuYNMANBIIVAps/lpCuwnBXpuJXenPczbSxf&#10;5RebW75qox4EEEAAAQQQQAABBBBAAAEEEEAAAS8LuApgeW0A95ib13pFfxBAAAEEEEAAAQQQQAAB&#10;BBBAAAEECiHgywBWISCoEwEEEEAAAQQQQAABBBBAAAEEEEDAmwIEsLw5L/QKAQQQQAABBBBAAAEE&#10;EEAAAQQQQMASIIDFoYAAAggggAACCCCAAAIIIIAAAggg4GkBAlienh46hwACCCCAAAIIIIAAAggg&#10;gAACCCBQPgGsiy66iOlEAAEEEEAAAQQQQAABBBBAAAEEECg/gfIJYN17773lNz2MCAEEEEAAAQQQ&#10;QAABBBBAAAEEEECgfAJY27dvZzoRQAABBBBAAAEEEEAAAQQQQAABBMpPoHwCWPbcfMvcym+qGBEC&#10;CCCAAAIIIIAAAggggAACCCBQmQISwArl4+YhvTvMzUMdKsOuJDxmch9nXg5FKkHAgwLy7NC9YkMA&#10;AQQQQAABBBBAwI2AfuvowXe2dAmBPAq4eS5EypThCqzbzC0zBkojgAACCCCAAAIIIIAAAggggAAC&#10;CHhVoAwDWDY15xJ69aijXwgggAACCCCAAAIIIIAAAggggEAGAuUcwOJcwgwOBIoigAACCCCAAAII&#10;IIAAAggggAACXhUo5wAW5xJ69aijXwgggAACCCCAAAIIIIAAAggggEAGAuUcwLIZOJcwgyOCoggg&#10;gAACCCCAAAIIIIAAAggggIDHBCoigMW5hB476ugOAggggAACCCCAAAIIIIAAAgggkIFARQSwOJcw&#10;gyOCoggggAACCCCAAAIIIIAAAggggIDHBCoigOUxc7qDAAIIIIAAAggggAACCCCAAAIIIJCBQGUF&#10;sBabWwY8FEUAAQQQQAABBBBAAAEEEEAAAQQQKLVAZQWw7jG3UpvTPgIIIIAAAggggAACCCCAAAII&#10;IIBABgKVFcDKAIaiCCCAAAIIIIAAAggggAACCCCAAALeECCA5Y15oBcIIIAAAggggAACCCCAAAII&#10;IIAAAkkECGBxaCCAAAIIIIAAAggggAACCCCAAAIIeFqAAJanp4fOIYAAAggggAACCCCAAAIIIIAA&#10;AggQwDIuuugijgMEEEAAAQQQQAABBBBAAAEEEEAAAc8KEMAy7r33Xs9ODx1DAAEEEEAAAQQQQAAB&#10;BBBAAAEEECCAZWzfvp3jAAEEEEAAAQQQQAABBBBAAAEEEEDAswIEsCJT8y1z8+xU0TEEEEAAAQQQ&#10;QAABBBBAAAEEEECgMgUIYEXm/Q5zq8zjgFEjgAACCCCAAAIIIIAAAggggAACnhUggBWZmtvMzbNT&#10;RccQQAABBBBAAAEEEEAAAQQQQACByhQggJVg3k877TTOJazM5wOjRgABBBBAAAEEEEAAAQQQQAAB&#10;DwoQwEowKVu3buVcQg8erHQJAQQQQAABBBBAAAEEEEAAAQQqU4AAVuJ551zCynw+MGoEEEAAAQQQ&#10;QAABBBBAAAEEEPCgQFUoZOR4M0IeHFd+usR1CRM7JjpmchfP8ThkdwRKKCAvg9K6/qpvkUfU3fCD&#10;uT9PqAEBBBBAAAEEEECgAgTUW0rzbWSq95k5f5Yv4ftnmkZAfWjKcGMFViowrkuY4eFEcQQQQAAB&#10;BBBAAAEEEEAAAQQQQCD/AgSwUplyXcL8H3HUiAACCCCAAAIIIIAAAggggAACCGQoQAArQzCKI4AA&#10;AggggAACCCCAAAIIIIAAAggUV4AAlivvxebmqiiFEEAAAQQQQAABBBBAAAEEEEAAAQTyKkAAyxXn&#10;PebmqiiFEEAAAQQQQAABBBBAAAEEEEAAAQTyKkAAK6+cVIYAAggggAACCCCAAAIIIIAAAgggkG8B&#10;Alj5FqU+BBBAAAEEEEAAAQQQQAABBBBAAIG8ChDAyisnlSGAAAIIIIAAAggggAACCCCAAAII5FuA&#10;AFa+RakPAQQQQAABBBBAAAEEEEAAAQQQQCCvAgSwsue86KKLst+ZPRFAAAEEEEAAAQQQQAABBBBA&#10;AAEE3AlIACuUj5u71sqr1L333lteA3I/moTHjPvdk5XMy6FIJQh4WSD3pwk1IIAAAggggAACCFSC&#10;gJff09I3BPIlkNlzmRVYmXk5S2/fvj37ndkTAQQQQAABBBBAAAEEEEAAAQQQQMCdAAEsd04pS3Eu&#10;YR4QqQIBBBBAAAEEEEAAAQQQQAABBBBIIkAAKw+HRgWfS5gHPapAAAEEEEAAAQQQQAABBBBAAAEE&#10;UgsQwMrDEcK5hHlApAoEEEAAAQQQQAABBBBAAAEEEEAgiQABrHweGt8yt3zWSF0IIIAAAggggAAC&#10;CCCAAAIIIIBAxQsQwMrnIXCHueWzRupCAAEEEEAAAQQQQAABBBBAAAEEKl6AAFY+D4HbzC2fNVIX&#10;AggggAACCCCAAAIIIIAAAgggUPECBLAKdQh481zCm8ytUGOmXgQQQAABBBBAAAEEEEAAAQQQQKAA&#10;Aj4LYH35y18OFH4T5xwbkRouvfTSHCspxO4XmduCBQueeOKJAhxOVIkAAggggAACCCCAAAIIIIAA&#10;AgjkX8BPAaz58+dLACvEloPAl770pba2tk2bNp1wwgn5P5qoEQEEEEAAAQQQQAABBBBAAAEEECiA&#10;gJ8CWNu3by+AQIIqFy9enOPqJ6mhOF3NtJUrrrhColeLFi3KdEfKI4AAAggggAACCCCAAAIIIIAA&#10;AqUS8FMAq2hG99xzj3OR0+bNm+XbzR3SfvPacVfLn6SGovU2o4Ze9apXZVSewggggAACCCCAAAII&#10;IIAAAggggEDJBQhguZ2C1nWb167t76p3W55yCCCAAAIIIIAAAggggAACCCCAAAJ5ESCA5YJxcEmg&#10;pXfCRUGKIIAAAggggAACCCCAAAIIIIAAAgjkXYAAVnrS1nWh0BZZetXaxfqr9FqUQAABBBBAAAEE&#10;EEAAAQQQQAABBPIsQAArz6BUhwACCCCAAAIIIIAAAggggAACCCCQXwECWPn1pDYEEEAAAQQQQAAB&#10;BBBAAAEEEEAAgTwLEMDKMyjVIYAAAggg8P/ZOwtAuYqrj+/uc4u7B5IgCZAEDxYKtFBcilQ+oC0S&#10;LLiW4m4JUqxYjdJCsUKgLRAseAQJRCDu+vy91e/MOTNz597dfW/fy4v/bzb7du/OHfnNmTMz556Z&#10;CwIgAAIgAAIgAAIgAAIgAAJtSwAGrLblidhAAARAAARAAARAAARAAARAAARAAARAAATamAAMWG0M&#10;FNGBAAiAAAiAAAiAAAiAAAiAAAiAAAiAAAi0LQEYsNqWJ2IDARAAARAAARAAARAAARAAARAAARAA&#10;ARBoYwIwYLUxUEQHAiAAAiAAAiAAAiAAAiAAAiAAAiAAAiDQtgRgwGpbnogNBEAABEAABEAABEAA&#10;BEAABEAABEAABECgjQnAgNXGQBEdCIAACIAACIAACIAACIAACIAACIAACIBA2xKAAatteSI2EAAB&#10;EAABEAABEAABEAABEAABEAABEACBNiYAA1YbA0V0IAACIAACIAACIAACIAACIAACIAACIAACbUsA&#10;Bqy25YnYQAAEQAAEQAAEQAAEQAAEQAAEQAAEQAAE2phAJJUKtf4V0te2caYQ3aZNQAuMqX35uu5H&#10;6+VwXWQY14LABiSw7s0EMYAACIAACIAACIAACGwNBDA5AoGtgUBL2zI8sFpKDOFBAARAAARAAARA&#10;AARAAARAAARAAARAAAQ2KAEYsDYobiQGAiAAAiAAAiAAAiAAAiAAAiAAAiAAAiDQUgIwYLWUGMKD&#10;AAiAAAiAAAiAAAiAAAiAAAiAAAiAAAhsUAIwYG1Q3EgMBEAABEAABEAABEAABEAABEAABEAABECg&#10;pQRgwGopMYQHARAAARAAARAAARAAARAAARAAARAAARDYoARgwNqguJEYCIAACIAACIAACIAACIAA&#10;CIAACIAACIBASwnAgNVSYggPAiAAAiAAAiAAAiAAAiAAAiAAAiAAAiCwQQmQASvVFq8NmmkktrEJ&#10;ZJSZdc9Um4giIgGBTYoAtQvJj3zAAQIgAAIgAAIgAAIgAAI5EnCHkZvUEBeZAYG2IpBjW9DB4IHV&#10;Ml4IDQIgAAIgAAIgAAIgAAIgAAIgAAIgAAIgsIEJwIC1gYEjORAAARAAARAAARAAARAAARAAARAA&#10;ARAAgZYRgAGrZbwQGgRAAARAAARAAARAAARAAARAAARAAARAYAMTgAFrAwNHciAAAiAAAiAAAiAA&#10;AiAAAiAAAiAAAiAAAi0jAANWy3ghNAiAAAiAAAiAAAiAAAiAAAiAAAiAAAiAwAYmsI4GrDAdoVA4&#10;HFnHeDZwqZFc6wlwXet6b30suBIEQAAEQAAEQAAEQAAEQAAEQAAEQAAEcibQesMTWa7YdkUGDTFn&#10;4NgqCNga59rfKoqMQoIACIAACIAACIAACIAACIAACIAACGxcAq03YJH5Qhkw2J6RBw+sjVuNGzB1&#10;qmvlhMVVr2QABwiAAAiAAAiAAAiAAAiAAAiAAAiAAAisZwKtN2CJA06ErFd05Oev53wi+k2FANU1&#10;VTjVu7jg4QABEAABEAABEAABEAABEAABEAABEACB9U2glQYstWZQLRwkO4YyYOXnwYC1vmtqU4mf&#10;6toYsJQfFlaPbioVg3yAAAiAAAiAAAiAAAiAAAiAAAiAwJZLoJUGLAKizFfhMPni5OcXFBQWbrmI&#10;UDIfAaprqnHlgwXrFUQDBEAABEAABEAABEAABEAABEAABEBggxAIv/3epFYklOIjQUc8HovHlixb&#10;HYtFY9FoPEH/4olkUv2cTLYiZlyySRGQLfrJWkUrB8n3iqxXZK3s2b1TAdmweC0hW7HUUsLuPXop&#10;s6byyVOHOiU/+N/VCVXC8IsvvXjRuWdUVtVIeZ/887PDdx62SZUdmQGB3AmQukuFQklSiUn1JrqR&#10;jphoxii90Z/G3v0HnXj0T3KPFiFBAARAAARAAARAAAS2QgL/ePnNFUsWFBTS9IsmYDQFK+DZmJp/&#10;qYOXQempFp6rtRXKxxZU5JaaEdbJgKVtWDxRi8XUm5q+qRkcHTSboxeOzZ2AMmHplaJqrzNRnqQ6&#10;PesVDFibex0j/+tOAAasdWeIGEAABEAABEAABEAABIQADFiQhK2EwAYyYBFNccJiWxW7HLDbQdI4&#10;X6WUAQvHlkBArRRlRyx62CTb+9Uf7WblrCJsqeTBA2tLEA6UwRCAAQuyAAIgAAIgAAIgAAIg0FYE&#10;YMBqK5KIZxMn0FIzQis9sMSAJe/K28r5Q6f5JxiwNnFRyT17epmgmLHMm/pIUdhN3FsqeTBg5V4B&#10;CLnpE4ABa9OvI+QQBEAABEAABEAABDYXAjBgbS41hXyuI4GWmhFab8BybVjyWdmtxKzF1iv5hGOz&#10;JmCWVBtjlXG5ClivqIwtlTwYsDZrwUDmAwRgwIJIgAAIgAAIgAAIgAAItBUBGLDaiiTi2cQJtNSM&#10;0PqnEBII8cxRO3bzOy8vk0PtkYRjCyAgVWlr1ta13bt9E28PyB4IgAAIgAAIgAAIgAAIgAAIgAAI&#10;gMAWQGCdDFi2/GLOEDMWji2VgK3lLUDuUQQQAAEQAAEQAAEQAAEQAAEQAAEQAIHNiEDbGLBk/aC3&#10;p7ve2h1/tigCtpY3I/lGVkEABEAABEAABEAABEAABEAABEAABLYAAutkwLJGKzFdmUcR0t84vXBs&#10;AQSkKm3Nyob9ett+bHK2BSgAFAEEQAAEQAAEQAAEQAAEQAAEQAAENgcCrd/EHU8h3Bzqt03yiKcQ&#10;tglGRLIlE8Am7lty7aJsIAACIAACIAACILBhCWAT9w3LG6ltNAIt3cR9nQxY3ppB46KTTLCLTipJ&#10;/zYaAyTcpgTCskc//Zc9+vmP7PPlbuXeUsnDUwjbtJYQ2UYmAAPWRq4AJA8CIAACIAACIAACWxAB&#10;GLC2oMpEUZoi0FIzQisNWHY7JLJcyWrBWEy9iSGLd34iAxZsWFuAsCrblTJWydMl8wsKCtTDFeXR&#10;hO627i2VPBiwtgDhQBEsARiwIAwgAAIgAAIgAAIgAAJtRQAGrLYiiXg2cQItNSOskwFLjFexeGzJ&#10;stWxWDQWjcZpv6R43LhhJTdxWMheswTY9SpMDldku8rPyy8oLCwoKOzZvVNBfgGdsTYsiqelkgcD&#10;VrPwEWAzIgAD1mZUWcgqCIAACIAACIAACGziBGDA2sQrCNlrKwItNSO03oCldm1n61VjY3TJspXn&#10;nXlqW5UB8WzKBB587Jme3bsUFRWKDUsWEsKAtSlXGfK2AQjAgLUBICMJEAABEAABEAABENhKCMCA&#10;tZVUNIrZUgNW659CyDtdpWi9oFo+GI0C/VZCQPnZqbWistkZVoluJdWOYoIACIAACIAACIAACIAA&#10;CIAACIDAxiTQSgOWslzwZu3KD4vWESbiG7MQSHsDElCrRHmbM6p9lgHYsDYgfSQFAiAAAiAAAiAA&#10;AiAAAiAAAiAAAlslgQhbolrzol3ak8kQPXZQGTTiMGBtLeKj9jijXc6UCStEMmCFZ93L3zo5xFUg&#10;sOkSoCdZyNMsqKWsewtBDCAAAiAAAiAAAiAAAlsNATV6lGEkjyQ33RFvq4wJKA4ICIGWHq30wOJk&#10;xAlLeWGRNaOlCbcu/Ozx+5gn3501oXVR2KsmnBV24sglZgqzz/jZzSabYzAVj5cHJ/1wOJdUms3G&#10;egqgnzGpxa3lEreesoVoQQAEQAAEQAAEQAAEQAAEQAAEQAAEtlwC62DA0pZgtRPWhlxHNmrcLEpu&#10;1rivbyZbkjb7KIMP2YLk2GcfZeRyT5GdytqHvPM/fSxQrW7M2gglBiYd9Vmv8QXpUakUs9nTnBza&#10;LKqwEqeXh0FjP3z9zNCZr6uijRLTVrA4blQbTyJl7zNd5bBfbbyKQMogAAIgAAIgAAIgAAIgAAIg&#10;AAIgsPUQaM6ANf3Z3199mfv6w8QVDh32Z2QvrA2MbNCQYZOmz5pw14WTVMKTLrxL+WORBUpZf058&#10;JvX6mfRr6LBjzuRsfT1TuU3Jr+qqlx5ThiKyF2U6JObgL+qCRw83ZwNRffi7YdmK78uhk5+m8yCx&#10;BYoTKOwGBm6TU3XNW6CxSysOEAABEAABEAABEAABEAABEAABEAABEFjvBJozYO14yo233sWvyw/u&#10;qXLTrVvX9Z6pHBKYPfPrUTsOpoBkWSKzlHweNmSQe+mEs34a4l/tSTJONRu3jZlC0uds4XOJSq61&#10;OUzPT9OZCRQnUNhmC4IAIAACIAACIAACIAACIAACIAACIAACILBlEGjOgGVLOf1//1sSCvU89IAd&#10;N3LBJ104mNbWDb5w2O/GDiKXpsd+qj+nZ2vwjqPo11P/EfxFrnKW7+kAbszKD+vCwenXpqdCUe1z&#10;c9DOJVHRckU3h25+suWhCbhNF3Yj1wqSBwEQAAEQAAEQAAEQAAEQAAEQAAEQAIH1RiD81ru8CK+Z&#10;Y8V7D9xJBqydf3nXCWzAUhu3x+PRWLS+vr62pmbh4qXXXnlxc5Fsib/TvlSD1TJGcrN69LAtsYBp&#10;Zbrp9nv79OpRVl5eUlJSWFCYl58fiSgzaI+eveg9TF/4CKsv4fR3dVrFGX7xpRcvOveMyqoaSeHJ&#10;Pz+7y07N+8dtFYhRyM2QAC2tpSW1yUSCnnJAb+qIqwd2xqKxWCyqDvW3sXf/QSce/ZPNsHzIMgiA&#10;AAiAAAiAAAiAwIYj8I+X31y+ZEFhQUFhoXqjf/l59C8/Tw6abuXl6akWT7lwgMBmSqClZoTcPLA2&#10;GferTa5WaO913tB8K7FebXL8kSEQAAEQAAEQAAEQAAEQAAEQAAEQAIGtgAAZsGQ37iZey997azKh&#10;2PmgH3XNGmwrQIUiegQySsu6A2pWFBEABDZrAuveRhADCIAACIAACIAACIDAVkJgsx73IvMgkCOB&#10;ljXnHDyw4H7VMqQIDQIgAAIgAAIgAAIgAAIgAAIgAAIgAAIg0JYEmjVgffP8X6ZQgux+hQMEQAAE&#10;QAAEQAAEQAAEQAAEQAAEQAAEQAAENjSBZg1YQ0+49c4bb71T9m7HAQIgAAIgAAIgAAIgAAIgAAIg&#10;AAIgAAIgAAIbmECzBqwNnB8kBwIgAAIgAAIgAAIgAAIgAAIgAAIgAAIgAAI+Am1pwDrwwAPDOLZo&#10;Amg9IAACIAACIAACIAACIAACIAACIAACILDhCbSlAeudd95J4diiCWx4AUWKIAACIAACIAACIAAC&#10;IAACIAACIAACINCWBizQBAEQAAEQAAEQAAEQAAEQAAEQAAEQAAEQAIHcCfzx4fsfe2jco/R68L5H&#10;6PXAvQ/T6/57/nD/PW4kMGDljhQhQQAEQAAEQAAEQAAEQAAEQAAEQAAEQAAE2pLAb8dcUJPpOOeC&#10;S2DAakvQiAsEQAAEQAAEQAAEQAAEQAAEQAAEQAAEQKDVBC6+4ne1/uOyq68LxNYCD6zfX315q7OC&#10;C0EABEAABEAABEAABEAABEAABEAABEAABEAgI4Hf33ibdcO6/uY70sNkNWCRucq+ABcEQAAEQAAE&#10;QAAEQAAEQAAEQAAEQAAEQAAE1h+BO+97kGxYd417KGMSWQ1YN956p33RlWTMoq+tc8La65e9b3jl&#10;5rUNa9dfIREzCIAACIAACIAACIAACIAACIAACIAACIDAZk3g4cefzpb/pjywxG4lL3u9fL3+d1fm&#10;TqTjm/Uf/e2ZYQ8Ov+jNi+aunZv7hQgJAiAAAiAAAiAAAiAAAiAAAiAAAiAAAiAAAk15YBEd8rqS&#10;98CH62++PXd2b6xcc9/i3idPvDK2otuBzxx4ygunfLzw49wvR0gQAAEQAAEQAAEQAAEQAAEQAAEQ&#10;AAEQAIGtmUAze2CJ9SrggSXGrBYd2/7p6dNmjy/9/Oi7+3x69HZHkyvW3k/s/fev/96iSBAYBEAA&#10;BEAABEAABEAABEAABEAABEAABEBgKyTQzB5YLpHWbYAlMRQOGNDltFPHlvx55sz6lRP3++g3H933&#10;k/tenvHywPEDx308DttjbYWShyKDAAiAAAiAAAiAAAiAAAiAAAiAAAiAQI4Emn8KoUS0Lpu4Swzd&#10;LryweuLEsYetLi/Pu/rqOSO77fHs8c++c+o78yrnjXh0BLbHyrHCEAwEQAAEQAAEQAAEQAAEQAAE&#10;QAAEQAAENncCy5Ytp9fSJUsXL1q8cMHCBfSav2A+vebNn0evufPm0mvOXHrNUa85zT+FUIjYPbBa&#10;DShSXNzv4YfnnX76aaf1GD26/aWX/lBdnRjQYQC5Yk05a0r/9v2xPVar2eJCEAABEAABEAABEAAB&#10;EAABEAABEAABENiMCIzcaUiLXlkNWG6Z3U2vWrEBlo2qdPjwitGjl40b9+Mfdzr11O6XXvr94sVR&#10;+rVDcYcL97pwztg52B5rMxI1ZBUEQAAEQAAEQAAEQAAEQAAEQAAEQAAEWkdg+ZraFr1yMmC1LisZ&#10;r+p1220rH300OnfurrtWXHJJn2uu+WHmzDob8uRhJ2N7rDakjahAAARAAARAAARAAARAAARAAARA&#10;AARAYAsgsKENWLSQsM99980fM4bYDRlSevfd295zz8JJkypdlHv12QvbY20BsoUigAAIgAAIgAAI&#10;gAAIgAAIgAAIgAAIgECbENjQBizKdPtDDy3o0WPV00/T586dC8iG9fe/r3j11VWB8mB7rDapYEQC&#10;AiAAAiAAAiAAAiAAAiAAAiAAAiAAAps7gY1gwCJktJBw+fjxsaVL6XNFRd799w+aPLnmsccWp9PE&#10;9libu4Qh/yAAAiAAAiAAAiAAAiAAAiAAAiAAAiCQI4EhA3tnDLlxDFjkgdVt7NjFV11l83Tddf3p&#10;8w03zItGkxkziu2xcqxpBAMBEAABEAABEAABEAABEAABEAABEACBzZGAWK8y2rA2jgGLctP5tNPI&#10;A6vyjTcs0DPP7DVyZPnVV8+prk5ko4ztsTZH+UOeQQAEQAAEQAAEQAAEQAAEQAAEQAAEQKBpAq7d&#10;Kt2GtdEMWJTpfg8/vPCii5INDbYARx7Z+bjjulx66ferVsWaKFVge6zTXz596tKpkAMQAAEQAAEQ&#10;AAEQAAEQAAEQAAEQAAEQAIHNkUC6xSpwZmMasAoHDOh86qlLbrjBJTtqVPtLLulDNqyZM+uaJm63&#10;xzqg/wFkwzrwmQNf+u6lzbGSkGcQAAEQAAEQAAEQAAEQAAEQAAEQAAEQ2JoJzJyzKP3lAtmYBizK&#10;R48rr6x64426qVPdPA0ZUnrLLdvcc8/CL76ozqXyTht+2pSzplx3wHXPTHtm4PiBj3z+SEPc8+rK&#10;JQaEAQEQAAEQAAEQAAEQAAEQAAEQAAEQAAEQ2OgENq1N3F0c/Z96av6YMe5CQvq1V6/Cu+/e9pln&#10;lr366qoc2Y0eMPrFk15859R3pi2bRmasq966ammNesohDhAAARAAARAAARAAARAAARAAARAAARAA&#10;gU2fQFObuKdSoXV/rQuC0uHDK0aPXj5uXCCSioq8u+/eZvLkmqefboEdirbHevjwh78999v2Re1H&#10;PDoC22OtS9VkuzajwKx7Qusuh4gBBDZZAiHWtDhAAARAAARAAARAAARAICcCbTFP32THxsgYCAiB&#10;9GPT3cTd5rXnddeteuaZ6Ny5gdwXFkauu65/TU3ittvm59TITSDaHuvKfa9ccskSbI/VIm4IDAIg&#10;AAIgAAIgAAIgAAIgAAIgAAIgAAIbnsAmvYm7xREpLqYnEs49/fSMgM47r/eQISUXXDA7Gk22lCC2&#10;x2opMYQHARAAARAAARAAARAAARAAARAAARAAgQ1MYFPfxN3ioFWERQMGrHr66YyAjj++68kndz3r&#10;rJnV1YlWEMT2WK2AhktAAARAAARAAARAAARAAARAAARAAARAYBMhsJGfQuhS6HXbbcvHj48tzbzj&#10;1ahR7a+6qh/ZsObObeUTBrE91iYic8gGCIAACIAACIAACIAACIAACIAACIAACLSIwCZkwCro0aP7&#10;FVcsvOiibAUYMqSUHk14ww1zv/qqtkWFdANje6xWo8OFIAACIAACIAACIAACIAACIAACIAACILBR&#10;CJABi3Z+X8dXm+W808knJ9aurXzjjWwx9upVeP/9gx98cNF//rN6HVPF9ljrBjBdZtYtPnX1Osoh&#10;LgeBTZ/AujcTxAACIAACIAACIAACILA1ENj0R7bIIQisO4GWteVNyANLMt7/qacWjBmTbMi6TrCi&#10;Iu+BBwZNnFj5t78ta1lZM4XG9ljrzhAxgAAIgAAIgAAIgAAIgAAIgAAIgAAIgMB6JbCeDFizx++z&#10;z/jZrck5LSTsOnbs4quuauLiwsLIrbcOXLo0du+9C1uTRto12B6rTTAiEhAAARAAARAAARAAARAA&#10;ARAAARAAARBYHwTWkwFLZfUfp4bDrbJidb/wwpqPP679+OOmC3zxxX169Ci49NLvo9Fkm6DB9lht&#10;ghGRgAAIgAAIgAAIgAAIgAAIgAAIgAAIgECLCAwZ2Dv95cawngxYs6ZPouPM1z8cO6hF+TWB+z38&#10;8IKLLmpiIaEE/PnPux9xROfzz59dXZ1oVTqZLwpsj/X01Kcb4q189GEb5gpRgQAIgAAIgAAIgAAI&#10;gAAIgAAIgAAIgMAWSWDmnEWBcgXOrCcD1rrCLB0+vGL06OXjxjUb0ejRHc47r/cFF8xavDjabOAW&#10;BbDbY707790dHtrh+onXL61Z2qIYEBgEQAAEQAAEQAAEQAAEQAAEQAAEQAAEQCAXAq7FKt2etT4N&#10;WKN2HJxLBrOE6XnddWuee67hu++ajWOnncquu24ArSWcObOu2cAtDUDbYz119FMf/eYjunDvJ/Y+&#10;/eXTv1vZfJZamgrCgwAIgAAIgAAIgAAIgAAIgAAIgAAIgMBWTkDsVunWKzq5XgxYE8766WMU96Tp&#10;s9YBfKS4uM99980fMyaXOAYMKH700SG33TZ/4sS1uYRvaZge5T2uH339t+d+e0D/A4597tjD/nrY&#10;G7PfaGkkCA8CIAACIAACIAACIAACIAACIAACIAACINAEgYzWq/VlwDrssnGjKO5188CiCGgVYfH2&#10;26945JFcqraiIo9sWP/+96oXXliRS/hWhCnOL6btsciMNXbPseM/GU/rCrE9Visw4hIQAAEQAAEQ&#10;AAEQAAEQAAEQAAEQAAEQcAlspE3cBw0ZRrlYNw8sKUbv225bPn58bGlOm08VFkbuvnvbmTPrH3ww&#10;uPVX24rFoYMOnfCLCS+e9CK2x2pbsIgNBEAABEAABEAABEAABEAABEAABEBgKySwETdxP3PcuB3X&#10;nXhehw60GdbCiy7KPaqrrupXXp539dVzotFk7le1IuT2XbbH9lit4IZLQAAEQAAEQAAEQAAEQAAE&#10;QAAEQAAEQCBAYKNs4j54x1GPXfiP0Lps4m6L0enkk5MNDWtfein3qj3ttB6jR7e/9NIfqqsTuV/V&#10;upDYHqt13HAVCIAACIAACIAACIAACIAACIAACIAACLgENvQm7pz2qHHPjB3URvXQ7+GHyQmLzFi5&#10;x/fjH3c69dTu9GjCxYujuV/V6pDYHqvV6HAhCIAACIAACIAACIAACIAACIAACIAACAiBDbqJO6c4&#10;6cJTx89uI/wFPXp0v+KKFi0kpJR33bXikkv6XHPNDzNn1rVRRpqPBttjNc8IIUAABEAABEAABEAA&#10;BEAABEAABEAABECgJQQiLQmcc9jZr/1jUs6BcwvY9eyz66ZOrf3449yC61BDhpTStu733LNw0qTK&#10;Fl24joGxPdY6AsTlIAACIAACIAACIAACIAACIAACIAACIGAJrB8DVts9hdCtqgFPPTV/zJgWLSSk&#10;yzt3LiAb1t//vuLVV1dt4IrH9lgbGDiSAwEQAAEQAAEQAAEQAAEQAAEQAAEQ2CIJrA8D1uzx+/z0&#10;sfVAq3j77dsfffTS229vadwVFXn33z9o8uSaxx5b3NJr1z08tsdad4aIAQRAAARAAARAAARAAARA&#10;AARAAARAYGsmsD4MWIPGfpji49HD2hptjyuvrHz55YbvvmtFxNdd15+uuuGGedFoshWXr/sl2B5r&#10;3RkiBhAAARAAARAAARAAARAAARAAARAAga2QwPowYK1HjJHiYnoi4dzTT29dGmee2WvkyPKrr55T&#10;XZ1oXQzrflX69lhz185d92gRAwiAAAiAAAiAAAiAAAiAAAiAAAiAAAhsqQQ2MwMWVUPZXnuVDh++&#10;4pFHWlclRx7Z+bjjulx66ferVsVaF0ObXOVuj3XgMwce+9yxE+dObJOYEQkIgAAIgAAIgAAIgAAI&#10;gAAIgAAIgAAIbGEENj8DFlVA79tuWz5+fGzp0tZVxqhR7S+5pA/ZsGbOrGtdDG11lWyPNWfsnFN3&#10;OfWGd28Y8eiIp6c+3VaRIx4QAAEQAAEQAAEQAAEQAAEQAAEQAAEQ2DIIbJYGrLwOHciGRU8kbHUd&#10;DBlSesst29xzz8IvvqhudSRteOEx2x/zzqnvPHX0U+/Oe7fnPT1v/+D2tQ1r2zB+RAUCIAACIAAC&#10;IAACIAACIAACIAACIAACmy+BzdKARbg7HHMM7Ye1+u9/bzX6Xr0K775722eeWfbqq6taHUnbXji8&#10;x3CyYU05a0plY+UOD+0w5rUx2B6rbQkjNhAAARAAARAAARAAARAAARAAARAAgc2RwOZqwCLWfe67&#10;b8kNNyTWrm0194qKvLvv3mby5Jqnn27lasRWJ93EhbQ91m0H3UbrCnfpvgu2x1ofhBEnCIAACIAA&#10;CIAACIAACIAACIAACIDA5kVgMzZgFfTo0W3s2EVXXbUuxAsLI9dd17+mJkFLEtclnja/lrbHOnu3&#10;s7E9VpuDRYQgsL4JhM0hCalvkQj/Ca/vpBE/CIAACIAACIAACIDAFkKAx5B2ABkYYW4hZUQxQKCF&#10;BDZjAxaVtOvZZzd89131xIktLHUw+Hnn9R4ypOSCC2ZHo8l1jKrNL8f2WG2OFBGCwPoj4Fqpwmy1&#10;0mas9ZckYgYBEAABEAABEAABENjiCNg7nzyg9O6D4p7oFlfVKFALCGzeBiwqaL+HH1540UXJhoYW&#10;FDpT0OOP73ryyV3POmtmdXViHaNaH5dje6z1QRVxgkAbE0j3saLBhhlzYLTRxrQRHQiAAAiAAAiA&#10;AAhs0QSU3cpnvDKlhV//Fl3vKFwTBDZ7A1bx9tu3P/ropbffvu7VPGpU+6uu6kc2rLlz19Uctu6Z&#10;yRgDtsdaT2ARLQisDwJisWI/rFAkLy9CCwlxgAAIgAAIgAAIgAAIgEAOBGj0yMYrHk/CYpUDMQTZ&#10;GghsCROqHldeWfXmm3VTp657hQ0ZUkqPJrzhhrlffVW77rGtpxiwPdZ6AotoQaBNCMhuV+GIGm1E&#10;6I/sX+A4frdJKogEBEAABEAABEAABEBgCyagboLyHlg0nlQ2LN4OC5asLbjGUbRcCGwJBqxIcXHf&#10;++6bP2ZMLgVuNkyvXoX33z/4wQcX/ec/q5sNvHEDYHusjcsfqYNANgL6XhnbsNRog95o6JGXB2Ig&#10;AAIgAAIgAAIgAAIgkAsBZbxSNiw9nlSjStwQzQUcwmzRBCKpVGhdX5sAoLK99irfa69l48a1SV4q&#10;KvIeeGDQxImVf/vbsjaJcL1GsuG3x0qFMsjMupdxXeVw3SUZMYBAqwk4jYLaArURNcbg+2byHEIx&#10;Ya17M0EMIAACIAACIAACIAACWwUB8bky40n6wCNMZyKWaVKGKRUIbF4EWtqWw/9954OWXkPhk8lk&#10;Ih6PxqL19fW1tbWLlyy79sqLs8VDDS9FFNfzQfu4T99hh+0++qigR4+2SureexdSVBdf3KetIlzf&#10;8TTEG56e+vQdH95BVq2xe44dPWB0m6d40+339urZvaysrKSkpLCgMC8/X3b26dVbUaJJuhzeWm29&#10;D5DsBiRbAqm3F1968aJzz6isqpEcPvnnZ9s8q4gQBEAABEAABEAABEAABEAABEAABEBgyyCw5Riw&#10;qD4q33hjxfjxgyZMaMO6ISesyZNrbr11YGHh5uQ98dJ3L43/ZPzahrVkxjpt+GltCGQ9GbAoh+3b&#10;lbdhPhEVCIAACIAACIAACIAACIAACIAACIDAFkOADFjvt6IwaR5Yyze6B5aUYs4pp9BDCTudfHIr&#10;CpXtkokT1z777HLa3J2WFrZhtBsgqqlLp5IZa+7aue+c+k4uyT399NMU7LTTmjJ4sQGrWyYPrL50&#10;bas9sHLJHsKAAAiAAAiAAAiAAAiAAAiAAAiAAAhsnQQ2hFdRhw4d+LFcG+LY/e9/f+WUU9o2pQMP&#10;7PjXv54wYsS4to12A8Q2oueIp495euJpE3NM63Q+Bg4c+N13322d7QGlBgEQAAEQAAEQAAEQAAEQ&#10;AAEQAAEQ2AQJbAgD1po1a2gPrA1zrEylTlsPKdXUfDl79iXrIeJNK8rrrrvumGOOefHFF7fffvtN&#10;UFiRJRAAARAAARAAARAAARAAARAAARAAga2TwIZYQrh1kt0cS93Q0FBcXNx0ztfTEkJs4r45Cgzy&#10;DAIgAAIgAAIgAAIgAAIgAAIgAAIbhgAMWBuG85aTyvozYNFDCbccTCgJCIAACIAACIAACIAACIAA&#10;CIAACIBAdgLvfPBZi/BsiCWELcoQAoMACIAACIAACIAACIAACIAACIAACIAACGzZBLp370avHj17&#10;9Ordq0/fPn3p1a9vP3r179efXgP6D6DXwAH0GqheA2HA2rLlofnSTTiLdnjfZ/z4s5oPihAgAAIg&#10;AAIgAAIgAAIgAAIgAAIgAAIgsDEIwIC1MahvSmke9ujr48Y9M2TIMWzJUsasffah97MmbEqZRF5A&#10;AARAAARAAARAAARAAARAAARAAAS2ZgIwYG3Nte8v+zGvz3qdXieCCAiAAAiAAAiAAAiAAAiAAAiA&#10;AAiAAAhsUgRgwNqkqmOjZOawsWMHHcYH/Rl02NgPP0ylUo8etlHygkRBAARAAARAAARAAARAAARA&#10;AARAAARAII0ADFgQChAAARAAARAAARAAARAAARAAARAAARAAgY1P4Pl//ytbJmDA2vjVgxyAAAiA&#10;AAiAAAiAAAiAAAiAAAiAAAiAwFZO4AW2Xj3/6gsZOcCAtZWLxxZTfLUH/T7jZ+dWnhYFzi3KVoRq&#10;IhebRgZbUSZcAgIgAAIgAAIgAAIgAAIgAAIgAAKtIPDCay/aq/6ZyYYFA1YrqOKSjUrAPC5RHpqY&#10;yWzFIdb1OYpbkg1pSyrLRpU9JA4CIAACIAACIAACIAACIAACILAeCPzLsV5J9P985flAOjBgrQfw&#10;iHK9EVCWmJ8+dubrtM28OV4fduGpuXperbd8IWIQAAEQAAEQAAEQAAEQAAEQAAEQAIHWEHhpwssZ&#10;L/uH34YFA1Zr4OKajUNgwlk/fSxE1ivfIxIPezT14dhBvgzRKTxHceNUEVIFARAAARAAARAAARAA&#10;ARAAARAAgRYROOawo487/Njj6XXEcSfQ68jjf0avo0448agT3HhgwGoRVQTeiARmj7/5sdCocZcd&#10;1mwegivmZo/fx6w3zLC0UP/qW3JIMZCtLDTpwsF8of7NjSf7fluBJY7+pYzujyoF52jiJy+UFG2C&#10;LVAgG5ly2GxZnBy6ech5R7Fm6wMBQAAEQAAEQAAEQAAEQAAEQAAEQGAdCcCAtY4AcfmGIjD7tX9M&#10;Co068XC/s1XzqZNNZ/CFoXGzZMnh62d+PdO30/uEswZfOEmtSQy6db1+ZojMZXKZ+s0Xz6xxoQsH&#10;Z7PwHOOscHz9zMd+arfjYlOSt/5RpWCOJn5KK+KkC386/Xe6NJOc9ZNZckj+aE2VReVQSkLXO9l7&#10;fdj0Wc3TRQgQAAEQAAEQAAEQAAEQAAEQAAEQ2BAEYMDaEJSRxsYjMOGuCyeNGveMWWR42KPuekNj&#10;NvIZrzLn1R/PoLHPjBs16cK7JmQIfNhhjo/YYceQlUpsZuxBdubrmdJq4qcMCZBZTUeiYp/0j9fE&#10;Ipd7Dn0hD7vMlGTWdLIQ7jhYp3jYozlQ2Xj1ipRBAARAAARAAARAAARAAARAAAS2KgIwYG1V1b31&#10;FXb2zK9DoWFDMrltTb9rn59+TS5WOdlp0uIZNGSYsUxloOot5bPrBNmD7MxjMi2AbOKn3Gss9xwG&#10;QnJJ1DF4x1G0aBI74ufOHCFBAARAAARAAARAAARAAARAAAQ2FAEYsDYUaaSzUQgor6LMx6THHpvk&#10;uS81lzm/d5I192RaZaf2kfIWLbrrBJtLZJ1+zz2HzIRWNppD2diUkxi7ldl9v+zCx3XKFS4GARAA&#10;ARAAARAAARAAARAAARAAgbYgAANWW1BEHBuAwKDDTyTrilkvl2uCyqso86H2t+KtrPy7rGcJzd5J&#10;PnNVusFILp3wktpqflbwyYi5ZrjV4XLPITPxtuLi3bQku4PGfsjfZpEhK/TYzbwzFg4QAAEQAAEQ&#10;AAEQAAEQAAEQAAEQ2PgEYMDa+HWAHORGQCxYmfedyhpD0yv92OfI7GHeZC7S4mlibWLmiJrISdOZ&#10;zI1OKPccNp+c9sXCLu45skcwEAABEAABEAABEAABEAABEACB9U0ABqz1TRjxtxkB8g+iBXnOU/04&#10;Zlqxl+1xgOpn2aPcbuw04Sx/YI5zUiY3LN8G6cF4Zo8/Ve0Nf1mGHa3YE8purH6W3QMrxBF69rcJ&#10;uf2UOz1/SX05bLIsanv5s8jZivbtss5obbIrV+5ZR0gQAAEQAAEQAAEQAAEQAAEQAAEQaJoADFiQ&#10;kM2JwGGPplKvn+ns3xQO00bs9hmDmYpCJipeKSg7Pv30sbQd3Q97VMxiQTOYOk+mLXWVMuz44uE9&#10;rjKvEjQmMU7u5h3H0VMI9UGZd/L+0jHO9lhN/JR79TSRw6bKQjt2TT+GVhCSh9vXZmMsLl9Ou9vn&#10;nj2EBAEQAAEQAAEQAAEQAAEQAAEQAIFWEwj/9533W3FxMplMxOPRWLS+vr62tnbxkuXXXnlxK+LB&#10;JZsdgZtuv7dXz25lZWUlJSWFBYV5+fmRiDKD9urdl97D9IWPsPoSTn9Xp1WZwy++9OJF555RWVUj&#10;BJ7887P0dbOjgQyDAAiAAAiAAAiAAAiAAAiAAAiAAAi0gsD0WfNaZEaAB1YrIOMSEAABEAABEAAB&#10;EAABEAABEAABEAABEACBDUcABqwNxxopgQAIgAAIgAAIgAAIgAAIgAAIgAAIgAAItIIADFitgIZL&#10;QAAEQAAEQAAEQAAEQAAEQAAEQAAEQAAENhwBGLA2HGukBAIgAAIgAAIgAAIgAAIgAAIgAAIgAAIg&#10;0AoCMGC1AhouAQEQAAEQAAEQAAEQAAEQAAEQAAEQAAEQ2HAEYMDacKyREgiAAAiAAAiAAAiAAAiA&#10;AAiAAAiAAAiAQCsIwIDVCmi4BARAAARAAARAAARAAARAAARAAARAAARAYMMRgAFrw7FGSiAAAiAA&#10;AiAAAiAAAiAAAiAAAiAAAiAAAq0gAANWK6DhEhAAARAAARAAARAAARAAARAAARAAARAAgQ1HAAas&#10;DccaKYEACIAACIAACIAACIAACIAACIAACIAACLSCQCS1TkeIrqb/rUgYl2zGBLTMqNq3x2ZcHGQd&#10;BEAABEAABEAABEAABEAABEAABEBg0yYQ/s/b77Uih8lkMhGPx2Kx+ob62pqaJctX/e7yC1sRDy7Z&#10;7AjcfOe4nt06l5WXlxSXFBQU5OXnRyLKj693n370Ho5Ennz0wWyFOmfspSqM+jn84ksvXnTuGZVV&#10;NRL4yT8/S183OxrIMAiAAAiAAAiAAAiAAAiAAAiAAAiAQCsITJ81T8wIr7z5arbLTzz6Z9aMsA5L&#10;CMNhMkWEw5RWhN5bkVdcsjkS8Gqc6jxTvf92zAU1mY5zLrhkcywv8gwCIAACIAACIAACIAACIAAC&#10;IAACILD+CBxz2NEZIz/xqBPc8+tgwFLRKCMWmbDy2AcHx9ZAgOqaalwZL8WVKtNx8RW/q/Ufl119&#10;3dYAB2UEARAAARAAARAAARAAARAAARAAARBoKYHjDj82cMnP/NYr+rX1hidtu4pE8ujIz29p5hB+&#10;MyVAdU0VLm53TTje/f7G26wb1vU337GZFhbZBgEQAAEQAAEQAAEQAAEQAAEQAAEQ2AAEjndsWD87&#10;8vj0FFtpwGLThTJgkCFD2a/yYMDaALW5SSRBdW0NWCID2bJ1530Pkg3rrnEPbRL5RiZAAARAAARA&#10;AARAAARAAARAAARAAAQ2YQLHH3Ec5e6ETNYrOt9KAxZdydYrWj1IHjn5BYWFmzABZK0tCVBdU41T&#10;vYsPVtNRP/z4022ZNuICARAAARAAARAAARAAARAAARAAARDYcgmcwDasjEcrn0KY4iOhDnoWYXzF&#10;qspYLBqLRuMJ+hdPJJPq52Ryy0W6tZRMGSnDYTJWKTtlnrJUFhQUdu3cvqCA/LCUKxYvJFRmLPsU&#10;QnLKUwsMxcaZ9q5OKHh4CuHWIkIoJwiAAAiAAAiAAAiAAAiAAAiAAAikE7BPIczRjLBOBixjwyKb&#10;VVzZsch0RUcyQaYrOlA9WwYBZY0iA5be64zc7QqULYsPsV7BgLVlVDRKAQIgAAIgAAIgAAIgAAIg&#10;AAIgAAIbjMAGMmBRecQJi01VdLDhiv4r6xWfT8GAtcEqff0mROYr3u1MWbH4UPueafuos5E7PLDW&#10;bzUgdhAAARAAARAAARAAARAAARAAARDYgghsUAOWNmOR/UrbssSolVLGrS2I6VZeFL0MkG1VvKDQ&#10;eyMydhssGLC2cjlB8UEABEAABEAABEAABEAABEAABEAgdwIbzoAl1iv3nb86titYsXKvt002pNmm&#10;3WxnpRcMuttbSd7zC4pbVIip06ZedO4ZlVU1ctWTf36WvrYoBgQGARAAARAAARAAARAAARAAARAA&#10;ARDYTAm888FnLcp5+IHH/tyiCxAYBEAABEAABEAABEAABEAABEAABEAABEAABDYkgXB9NL4h00Na&#10;IAACIAACIAACIAACIAACIAACIAACIAACINAiAuHFy1e36ILNOjA9PO/b777bYfvt6XGJm3VBNqPM&#10;g/lmVFnIKgiAAAiAAAiAAAiAAAiAwPogkHFatOzDe6tn/Tv35CoGH9F9n4tzD4+QILCFEQjPX7x8&#10;CytSE8UpKiycOnXq8OHDG6PRrafUG7ekYL5x+SN1EAABEAABEAABEAABEACBjU4gfVq04pPxtbNf&#10;3+/nB+eet/f/9r+yQT/tuufY3C/ZakPOX7BowaIly5avXLu2kiB06NC+e7cufXv37Ne391bLpK0K&#10;vo5s73/kmdULv202M5367HDB2acGgoXnLFjS7JVbTIDSkpJJkyaNGjWqrr5+iynUJl4QMN/EKwjZ&#10;AwEQAAEQAAEQAAEQAAEQWN8E0qdFC547fL+TDmxpuu8/907fk15r6VVbVfjKqupvv5317azZh4ze&#10;t1+fnl27dKLir1i5ev7CJf+d+MEOgwftsMPg9u0qNi6Tp//2QrYMnPbz4zdu3ppIfd3ZPvT4n++6&#10;4bJkMhlPphJx+pe48rJLr7v51ng8EaOv9EomXv7HX3feeed//vOfnfpsf+4Zv3LzE/5+3qJNlk6b&#10;Z6ystPR///vfwQcfXFtX1+aRI8KMBMAcggECIAACIAACIAACIAACILCVE0ifFi16/qj9jj+gpVje&#10;f+Hd3ie80tKrtp7wZGGZMvXrQdv232PkzoWFBYGCR6OxTyd/Ofv7eSOGD9u4Nqw//f3F6y47J71e&#10;brjrD/938rGbZn2tO9tO7SsuufjCJ554ggxYCbJhJZL0lT4lEonrb7lDWa+UAUv9NnfmVwTh+eef&#10;v+fecasrqy2Q8KwfFmyadNZHrioqyl5++ZWjjz6qurp2fcSPONMJgDmkAgRAAARAAARAAARAAARA&#10;YCsnkD4tWvLSsfsdu59gufTBCE3b6aDP8oGm9HLEaU7Px7O39aRf33/x/Z7HvGhhPvLQOAkvx4WX&#10;XHnnbTe6V910613p5P/01GOSFoX8zZnnSoC777g5FovRB3r//Q23ZqyvQHLpmcyY3Ias+k8/n9qn&#10;d49999q1iUQ/+PiLhYuW7rHb8A2ZsUBaf/nny7/PZMC68a4//PJnR2/EjDWR9Lqz7dq5w8UXjdUG&#10;rAQ5YSXJ6+rSiy64+fa747FETNmvkvF48uV//mXo0KGUk3/961/33jd+xaq1Nlfh72bPy5rFyX/4&#10;zfgP+Nf+J9xx22E9vvjjqc/31h8+2e2Zc/wVbn9tosgU5p6P5Pd+J99y01E9mquZqY/9/IEPQ/1O&#10;vOe6w1Vz1cfSV2644qM9VE74hPr69/lePrNG2r5d+XP/+OdJJ/6ssqomcyCK6pXeZ/V+/t89b/vt&#10;SCe3odDeY//225F0US7FdONuIrwbvxBuDkdrfm86w+6v9Dm9WptM0ocrc8jmmbemULgGBEAABEAA&#10;BEAABEAABEAABDYbAunTouWv/my/o/aWAlz8YOTee+8lnxT6HIvFL7pw7C9PP5tMV43meO4vT/zz&#10;DrV50/uvfNTtyH/aYj/60Di6kKa3y1euufeuWy+89Ko7b72BDARy5uorLr759nvSGf35qcduvvlm&#10;Ot+QSF516SVnn3fRfXfdev1td5O5jE5eev6Y62++IyNZSs4ay9KtV5ThjMlliMqbwu97vjUs+Kf5&#10;S1+76pp/kLHCzpSXTLj2/tC5Tc2aFy1a8u6kT64Ye1a675WbB/LDumP8oweM2rN3b8fIsGFF6dkX&#10;Xr320gweWDfd/YdTjj9yw+Ylp9Qysr3t9juTqeQ1V11po2iabc9unS+68AKSTxL1ZDKl/K0SibEX&#10;nHv7nfep9YPKXJtgz6zE99OnUpwvvfTSfePuX7J8lY2fDL0UINNr0UvXj19w/K1/fvwpet38k24q&#10;iVQolFIRDv/1U2ftHLzK/polQhWewuxznorwz4/fcHi3bEl75z/77MP+lIdrD+tmM7nk31f95qGP&#10;TE4ozoWvP/T3XudznOf3ef6hl5ZkjzaVSjU0NNB71lInkvRjKhVK6dyq1FXMt564cPxDU/RJgZDj&#10;qwks9JOJn3J+hcTf5q+m68X9NWO1NpkfH67MIZtn3vZFbnOGiBAEQAAEQAAEQAAEQAAEQAAEWk8g&#10;fVoUCodDauapXuIPFVKzXPpG080Efft2+jfffP3VlCmT6bM6I4HDYf+cUc326Rll9KIw9BNZkQJn&#10;0ueYFPLdd9+94YYb7rj5pt/ffNvf//LUzXfc++j99/zxofGzv5lGEWSblp4x5nzK6v333z9u/Pi7&#10;77nv9jvvuumW26+74ZZrfn8TXXXjrXfmNp/1pvA3/2zBA9eqKXzaNP+zVz/e82Y1E9/zk5c/o2iX&#10;/Pv+hUeLXSLra9HSpQcdsE9BQYHhagH7PlAACkaBc8tt6yu9ifipTsX0EHjR+XYV5RsxY9mSzsiW&#10;nPVi0ZhLu2m2JNtiirrgvPOUrIfV57vvvd/apy6/6FwK8u8XnhXzqGoTfuuN9lR03Q71ZxVzn+7d&#10;fb8ow45qXJ//8fRrXl8sP9HnX51Br8c+Nb+6Jz8PxEyxZkhLnzJR6cjp630fh+a9cPWv/jjZu6jr&#10;oTc+et0xvXRO6Hz37r2p6ByAsty7Z9fsCVDhG7UBK0ug7of/7jfDKYnTh7NJ0KZC+d57t534InNy&#10;8evXccFP/9WNrwkLxvLaI/6TNrwqnVsQX/zDd9tTkVEx/PGxa8647lWO0bLVGBe/dg1H/siUALHH&#10;JEB6BjyGnMlAngO/ZqpWX0Wnlc6PKyPT5plnry/8AgIgAAIgAAIgAAIgAAIgAAJbAIH0aVEoEiEb&#10;hryogGy/UqYA+idT97N/+38XnX/W76+6hD6TeUgHjgSn8BeOHXvdtdfcf+8dbMBSaw9/9ctfnjvm&#10;rN9ffRmbojIcFOaAAw647rrrrvjdtfffrZytHhp312/PHUsvOp/tKhsRhT9nzJgLzj/3orEXXH7p&#10;RddcdZkY3XKtpsWffzp/n5E84+566DF7zv/4i8X0ITDNV54W4gJDk/Lk4lcfXXiMTNKbOFasXNOn&#10;Vw/KTLMHBaPAuWZ4PYRT1Z3JgiWmnPWQ4LpGmZFtVHkIKg8h92iCLdtoQ+eccy7V7Lljxpw75mwu&#10;bpj+XXT+2RefP4bOX3bB2Uce//OlfPCvqnXYI/zl9JnW3BX4sOyN665/Yf6e5z112i7yy+Snz3i5&#10;5803/KS7/RCa9sTp/+596zWH9gxNe3zMgwuPUb+qk1N2o6uWvHnjI6Gz1Blz0IUPfMJfnGj1j76o&#10;Xu59/e9/2t1LMZA1LwPyA137yMeh0F7nP/wbtcwv29GxQ/tHHn3s7LPOXMOP0mzu8HIbCo06+/Ez&#10;GEMwaT7zxQj1K4eXPCgaIb5Ewp8dejSAwheVQv3pntf/vseEMx5YdDzz5EL5MdqEPGJpAbJlwK0F&#10;SdrmWerUl58sdZEeeXMIQ6EWMm8+QoQAARAAARAAARAAARAAARAAgc2LQPq0aO1bp+33Yz17Pe/+&#10;1IMPPkiuU1SoaCw2hqas5168zx56Hv78y2889dgDr923Df36/n8mdzjo6XUs+9N/fOSoo46aOHEi&#10;xXPBpVeQDevcCy8jGxZ9HT169N13333rnfdmS+IP99/7hz88HIvHo9FoQ0O0obGxXjmAxa66/MJb&#10;7siwXDFTPGriHBI7g2NGCMy1xRxBew8do2bT/+7xe5mPN3W88PIbF537m6KiQgp0191eZuLkJ0S5&#10;baSMRu+5WxWTPt730BP9+vdrLsr19fv8BQuvGHtmeux3jH/srNNOmfDW++sr4dbGO3/efMv2+utv&#10;cHZps2tJEyTDlu3xRx+anlTfXt0vufgiWkJ45plnPPTQw2rHK/IZVLtfJWK0A1Yicd7Zv7n7/kde&#10;/sdf5NoZM2bcc+99CxYvs1GFp349o8kiTHnmrAc+7XvC739H5iT6/HLPG67/cY/0DxSHe/KBT02k&#10;e5zz5Knpgjbt8XP/EDrr0TN29tK2lweikhQDeXQDh5a9cf2Ni49+6Ncjvnzy14+GzqcP2UrUqWP7&#10;h/7w8LnnjFm9JhcDlpPK0tdvu27R4SrDzklVCtnRq9/RPizBIizuO7/XkekcmK3O695MIwAhgHHp&#10;f26++uVetoDu5SHmnAPDnPNssDdd182LfwuZNx8hQoAACIAACIAACIAACIAACIDA5kUgfVpU9eHZ&#10;+x2wo5RizLjEww8rqxB9pl2EzjrzjDEXKP8puwfWHx8e98b4QfTr++9Ob7fPI+tY9icfe2j8+PEU&#10;Ce2BVd8QveW631157Y1q3WAi3rtLh8MOO+z2u9WvGY+Hxt/96KOP0kZdDcokFG2oV2ahxsbYFZde&#10;cOud9+WaMTst3XPvPT5ZlDb39EVD8/03el5/6JLrb3xR2bN46p05nRdffXPsmNPFgHXPPcoGJ4Y2&#10;WoZF74J33H3qPGV6/MNPnfXrX+Sa4bYO9+jTz1563m/SY737wSfIgNXWqbVBfI8++VfL9pprrvGs&#10;Vs6nxx57zLI99sifpKfar0+PS9mApVwFaa+ruFoA+5vTT3vwkceUAUu2wVJymJzw0nN0+fTp0+++&#10;9775C8UVSx3ZlxBqJ61dfvXwLUelnp+gFq3x2kblwJX+IXCy71HX//GBh9XrV7LuLnDstOvuoYVL&#10;lrhnbZzZ4s8WePKEF3ufcdou9POw087b/ZOX3vRFuy6eck6Wuo0Y2eejyS6EKY+f+0qv36kynrd7&#10;EEugCPNDqb6LF6dni+K3oH4zTOU0ACGAsdvBV//xdz1fOvesx6fqwIEAzTFsQZ6loput63XBi2tB&#10;AARAAARAAARAAARAAARAYCsloPbAklckQkYAtT2Q3gNLLSEcd9fN4+++5cH7bn/kgbvJeqUWFZrw&#10;Li8yJ9HiwXvvvOWu2268/ebr6Kcbrr3y2qsuvfryi6645IJLLzw3I1wyBNg9sKxpQPbAovN0pokq&#10;GXP+xaeddtqvf336WWf89tyzz7zwgnMuufA8sl7R9u0tqMidfiPmggcO67W4z+470ZbXwemwiWzJ&#10;a08uPupXO02e8NnuavZ9/e5fvD45W0IV5eXLV6wUi8qFF46l12WXXnLN1VfdeOMNt99+G/le0Ut+&#10;pWAUeOmy5Rvrpargw0+UycZ50Rmpjo2VqybSddneeOONt9xyy+23317PBxlDyfeKLLAu28x1lOC9&#10;3mQloeyAFaaFonH1nb7JK0R7YP0tnw8liv6Vqc0asCjdhGpHbM6Q9afOh249+iz4Ygrv1zT188/0&#10;r87JbJKlAvfu5tutaudd9nCiIiHmX22KgZjc86nQR1PYopNcsnhxMFrfdQSUgOS+OtdLZckXXyzc&#10;axc2xumTpF96dVd59Aruy63Dqu+IX1976OJrbn9Dbxtm85ReOudMZoxdDznjyD4LlyprWIYAfiyB&#10;ymL7WE55br4ustVLeoW3lHkLtB6CggAIgAAIgAAIgAAIgAAIgMDmQCB9WqT2wGLrFb3b/ap5l2t6&#10;Olv8vvsfuvOe+2+7876bbrvn+lvuoiLa8G5x6ULyZ7n/gYeuu/E22buK3l955ZW/PfvcA394PBsY&#10;sgvQXle0ARa9xKCQlx+htYT0ovNNG7AozgsuvuKiy66+9MprKfVrrrv5uptuv/FWlcOWH4v/88cX&#10;UrvuYg0DadNMCrDo0P/bmafh2iZhPC0ypNaxY7sFi5YoL57mXhSMArc8w212xZE/OfCzKV9/+Mnn&#10;tGJUXvSZzvTr26dZ/m2WiZZElJFtQ309PSUvQLsJtuIEx2YrtlSFQqf93y/J4eq3p/9KbFr8njri&#10;+FNoM3g66Atd4mYzuwFryYQ7zz1zrHr9/tWeY36hHIQ4MnW1/dDtR6cdG3r59yrY5NRuxoDlnTz3&#10;iWluajbORxcd8bvThvp5Df3VmJ4SFf162o+7+BLygi5986ax5/7h89CCV288c+zT5BO18y/O2PPz&#10;RzmrN/6r5xnBaAPNOy8vL2cDFhWTU1ExfzZCZ9iUfdiI3T79g7/gFksGVkN/df2IL37PGbaHG15O&#10;umccthrjlD/r6jjiR6qJpwfImIGdd95dleLONxcnM+TZ+dVJvbm6SM95Vtkn2i1h3pI2hLAgAAIg&#10;AAIgAAIgAAIgAAIgsDkQSJ8WsfWKX3kRsjoZByy1kbs4ZPGhFvvIM8t0YPUUQu9Ie+ag2sTdPoUw&#10;Gxi66swzz7xgzNljfqtXsdHCrVNPOfHnJxxL6web3cTdRpt7yEBOpj2tTQ2TR15/6cHK/yptmq+u&#10;mPb075ccJhP8nQ8Z+dktMjH/8c7ZytW1c6f3Jn1aX1cfJ7NH9hcFoGAUeOMKzuGHHEAWq88mT6OF&#10;ovROn+nMTttvu2kasDKypW3FaBN3F3XTbMncJXYr/cTNcOjpZ/5CO2H98ek/a4uWsmuF6SmE1oBF&#10;l7jVFP7482kmii3/Lz2Q8tm///2Uk0+uqq7Z8ku7aZQQzDeNekAuQAAEQAAEQAAEQAAEQAAENhqB&#10;9GlR9OvL9ztge+WMEgn/8urlyvDE/inywe4sZGfv7z5DO76n3n/3u8Jhd9piPHDfnTY8XaX8oa65&#10;3PXYuPPeBzKWuaFmjZynlV99+vSZOXPmJZeoxx3SUVzesVlMd9xyvZtJWj/Y7CUbJsDX02d27951&#10;xM56c7GMiU75cvqyZSuG7Thkw2Sp6VRov/bdRwwj69VhB+23KeSniTysO9uK8tJ77rxtu+22u+TS&#10;y2g55/ljL3xg/Lgzzjrn8Uf/8IvTfvvXp/94/Mn/98Lf/3TE8T//5L3/Uk4++OCDSy6/qrqmzuYq&#10;POnTKZs4pjbMXnlZ6csvv3z00UfX1HoI2jB+RJVOAMwhFSAAAiAAAiAAAiAAAiAAAls5gfRpUfzb&#10;q/Y7kO0syg8rwi+9olB5o/A+PuR5FaKFMuo9qb6mQu+/Mz1/h9vaEGa0rvLee++9+OKLC0vbt2G0&#10;GysqmunPmj2nd++eO2y3bQFvouQe5JX17YzvFy1aMnjQQKqRjZXJQLpvvvPhTw7cZxPJTBPZWHe2&#10;hYUF9BTL/fffP8fCvvfee+dccDHtv+8ZsD74ZHKOF28BwUpLiv/33/8efMghdfXWdW0LKNYmXQQw&#10;36SrB5kDARAAARAAARAAARAAARBY/wTSp0XJGb/b76A0A5bs1C4WLF5AGDBgffDWt+Htblr/+d2M&#10;U6ipq1swf/H8RYtH7DyUFr61b1dOhamsqlmxavWUL7/p17tX3369yks3FevV5gV6HdmSaL/wyn/W&#10;Lp6Ziw2LrFcdeg05/qgfq33hzBF+76PPNy9k65Lb0uLiDyd9uM+ofeq8tZfrEh+ubZ4AmDfPCCFA&#10;AARAAARAAARAAARAAAS2aAIZpkWzr9vvx2TA0g8iVO5XYXbCooMm+jJrd52w+MwH/5meGnT9Fo2q&#10;bQq3YsWqlavXrK2sruXVV2VlpR3aV3Tp1LFr185tk8BWHMs6sv3Xq/+tXja7WX4V3Qcdd+QhtAdc&#10;WJl09RGe+OGnzV65xQQoKS76ctq0nXfZpb6hcYsp1CZeEDDfxCsI2QMBEAABEAABEAABEAABEFjf&#10;BDJMi1a8llc7ed+fDNO7uYv1SubqPgMW+WHxQsJU6sM3v4mXjQh1PXx95xbxg8CmSSD8zvsfb5o5&#10;Wx+5Ki4q+v772dtuO4h2y18f8SPOdAJgDqkAARAAARAAARAAARAAARDYyglknhateD2vrgV7UidK&#10;yXr1062cJIq/NRMIT/jfu1tP+duVly9Zsrhnz15VNXgK4QaqdjDfQKCRDAiAAAiAAAiAAAiAAAiA&#10;wCZJgNZAVZSVYSq6SVYOMrU5EQhvO2iTeHhkOjNxnbRvHEB9ZZ9Kta2dtw6Sf1OPZFAv/YXPmDfn&#10;rw4gyyjVu/pn9snjE7La2NsnjHfO0wnIWWcPsZzrmpPhBc68yNmUQpfJxOrln4uj0nJ2LLPpBoqe&#10;cyacgO5GaJK1tj+ycTLJ5ZZsbqGy5J7wrV69sq62Jkluty0+jIx5GXYy41WhrldbvfzBe/NVfdpp&#10;kUJ+DxcXl5RXtHOX+LY4y81dIAXIQYJd7F5wt/zZkiLUa1atrK2rSdGjUlp+BIvvcvZ/1pnxLlCf&#10;KK+6UdvWJm2ca8R3STgcIeYlpe3adaCP3NiSK1csq6mpFmlpneQ1lX+fBnMyaoTAy7pIhMmy74Oo&#10;rXCkpKSkXfuOUjbKsMp5bXXrmBs6gRLbZDUMiz/jB1tw/SFTINF9JaWl7doTc1cWRca0chf0jh72&#10;KXYjU0E97ZM1U9OZBFArV6Njs8qoT9p1X+FHpPamsHkzn1ydnaGx+RufvxAtby6OmObQqgPxc2PR&#10;2bVQnDC2RPacTiOYlO+723eaSpWqztCDNVUJLSiQX3ycIvibYzBrOmBTPZXb9jizaogQSgXkwA5H&#10;XOH3dIi6Rv2Xy83RdEfoBfTLcub+QY9aTP34Gkxa8fwYPBEMSK6XUd5ImNVOUCmqS+SfHM5nrxMM&#10;dDj+SIItSlNSjJsQDpMTp3qMPjEZkqttmZqSJn+9SEkkZlNmpbdEK0mE9l2ND922kyEZDcKJyhkg&#10;mNgkHreR+Bqri8IB63VynGPvF86uqFurVPlzelF9Y8E0DeSvgxY0yWbaVlpCRn7S24fIVcajyUq1&#10;ysptFfzZCIVP4JugnyWz6aeDzSPnCzd2QJ9MBSTP+RqQnpaLQ8vKmaYbmrg8PS8trwzfkKTprFrh&#10;MrpC/prmppsetz9eCWgVtG7ookdU6wqTnmP55sZJW/zYhP29DHc8fKgLREHR1aZLMSe9Kmq+/M2H&#10;sHlpIqhk0+mvZIBqyi7zXa2cVLHpSEq3YZSer4G3vVA1HWMLIOQsvf4Uvc4xWwS+8FmHXdn1oE9B&#10;BrtNV/3lJNQSKK1faAKj9DGmAzIzWnXS+ZyWNmtcO2TQ0ffp04/bhgfNG3YJABWl+jW/oCB87733&#10;51wpGQLm5eXRdmiFhUVFRYX0s7w3NkblPRptpC3TEolETklkkSMLRRqJMf+Y5cEuay42t19nGJWR&#10;upmNMF5qa2r6qs1Ynv4wpis9PBOqFquD2Cle5kJIKhSMGrWMKdTmfOqLnVQr1eXNgNRDUvkMmwCc&#10;Zh4kmTagFEq5mCgCUbni2nSTDhBND5wZeUYhMIOr5iQkLZHctM7//vNG3759xpx9drfuXUlWm0vF&#10;a7e2OkjVmhpQQqVMG6J6zX9WxUohy8EN3z3kR2fAa4IlOWapdgpTXV3z3//+d9nyFTvvMqJZgcqp&#10;IGmBnC5GEs41GrdvClyjf3Kq4z9vvt63DzE/SzGPpDHPWHGcE4akAersSSsQUrpFeLWgsDJdvpaC&#10;CWavg7SRuVWjK4ivrKmp/e9//7dixYoRI3an8xNef6VPn95nn31W165d8kQnZC6tc1ZybhSuzYwn&#10;BLqCtdRIx21lRi52Mq6jkpJJqbmYnvwIppoakhbK+coRI1XOX3/95X332fucc84qLFQaOMfDKhw3&#10;vElWztm+z1NORnIC3aIO4MTpfXR7o8bGxr/89dnZ338/YuRuEr8NZ0TDjoecntj0dSarutJ1Jlnp&#10;OwcPBfXhjZwksC/fTkfhDQ+ll7R2T91J0Am1KYWXEKtZn2RaTa07h7QGpgvkO+8Sc5BnqkOfYvfM&#10;sn5x9EVOgcx3KoZk1lasV7meDDtcHf3g0map8I2RAl90gLQCUHzBxh+QwMDPuSsoU9USgZYfK0ZW&#10;EKw4e5LtF30bj82JHX8FaHii5MiEGrTzeEJlgscYNj9WWES2bL9vc5uGK6h09TRAl8+YJaxEGb3i&#10;q50gwczfvbYtqsY/epBiyKCF/gXyabs6Xa6AaHj1kY7cVJa/1uWbKHudEU/6nCrVtiWBLUMpaYw+&#10;lWnVp862iLwKTCkEVIZTMi6xDNa4PvkfpSTmXq+PoZRxM1cAAOymSURBVOh1zx9oFG4jNCIkg9eI&#10;yIhAlbGaOiQe08l5ilcyFag3TwkZC5sWh3BI5ZEzrv6qtER76ZGzljsnd4GW7dejNpwrFrm3Sg+2&#10;X2hMmmnq0dShqSP91+iptCYibHynA8Ir5LTKM1rZjjKUjImgieAE48uYwcy5aO3ZjMOh1kaW03U+&#10;0cxwhW6AWeLKLb9Nh9IaMKfcZsugTSF3cQxGFewftGIIiEOWqZRH0SkNNzrRG6rl5eXRe558l0mD&#10;Hewl1ZiWBoJyi1dFZq1X0k07h+kwjByLTYDLrZq26VVFmZhDTNU5Hk1Wl/mxuZr3jFTcV5DuUeVn&#10;HKyC6ATrOVX0VDJBZVezXN7MK30AoTPeXJpu+QJhcy+9P5Js0aRnhTVLWjLpSs8/yMmQr/Shhad4&#10;fXJmeriAnvKHcb+Zzy7gQAbTSpDpGkEU7IVU36XFV/pf3c2IiYMtHboXVb/pDs+RUkc3e8Py0DPP&#10;PHPllZdxgloVsXyQyKgukoxKySSZlBLxRPKRhx8NDxq0Q45C7gYjW0CvXr26d+9a1r7zqmTpotrQ&#10;0hoSyfCaBmWr6lhMpoJUj/JI77Jw50hdbeWqZcuWL168JIMlq+mW4xXZGJwUImoSqk2ontpMJ9TY&#10;nC0LTJQGJkpfcC/v6kprDNQNiluZii0U4ZbG6oa5iUWL4uQIeYDB82PVAM1XPmkr0FMcwt0OjlQG&#10;nINTpIYdyXNM1EyB9ZkZzCRUyzZjIxkvSdm0vBiBMMmmcZQoc1Xu3uU5X9Ks1HhxZqjkTD+62tct&#10;qJuSDuP/00RWZkz/4oknn9p+yODaunotEiwWMpkTwmIgkK6Fa1h95R/0L/FEnE4m6Cs1nWQyTk1H&#10;HSTO6g9/VZ/jiQQFoHf5jSJQ7Yxbnbyz5tbvKio9FFZGMRI/ehwGhX7owQd79dnGKZFWDM3iDl7i&#10;CGS6cBjNExARbiyZE/RVTnqX5mmnUOibLz966smnhwzZtk4xF8Wl5JVal+7A+Q+3L+8QcWXkij/p&#10;J93bqc6OeBJlhU6D5SogquofVY0ir97pak1c95Muc45ft2X1gfLTuXMnivmhhx4auO1QSvTzT956&#10;6ulnBg8aWFfXIGrEZD3ijTykJUoRxKBpc85TIhYD7qe5rinjVlwocfWNv7P06NyqknDO1YVcXs6n&#10;jkIJqmSck6LfSId07tSBxPKhhx4cNHhnOvnxpP/MnTu7srKaNYXpVURbZOwm3JNSHg7JjUL/pTxx&#10;wqqYlCOjmtTPqoFY7SRJ2BgkB9qSJ59NA+N+qLysrFOnDkcceezg7XY04xetp0T0XLO+FECUozfQ&#10;sWrN62t97cPfhZsuQMjof/qzUeDeFeqMGvvpHlnnhjsc7nfUJ5FneWOZNdS4koSiZiLJqVJIZRjW&#10;znTJG1zkqK6lc9NZyHAHw0Zo+k/rdqGn+RaEqTo9QuDhtK59+8kZB1tR8oohpTI2ZNtFWbmz9aKF&#10;wHw3XZkLXv9GIR0roX9GLckxJ1er+cJru4C1K9lRhOgiryN1cZs60nFbs5WWRx4QaBE0op5Ugw4l&#10;LHI7SowoPHBnYdH9jDxGShsqbK0bewMH5Z9NMPmrqtB3xkwC7MjQWEB0nZhuRekI3eiydP+cZz08&#10;MPLoPeRK1b4ctubM6EUNXXTpbC2ywFtdKzE7V+tIMgwAhImYh3wVpL74RllMwwgWB5WL9CxJaIuh&#10;RpFUGtRMkniSyGRkTKgLxQ2cW5CTMSOQnJQbOQ3VIjRg02M2JesqQlbhosflg5VLi84U3q1rms3q&#10;MScP79lApgmqSNwhn5YDrZuFALdsrX4cDBQRDSf5PysqGl7ywFZNpumzzCQCTcboI9bPNLU0P/tH&#10;zVrviuhLDkT8vcN+8wYV+kdF3Q3ribYvhnQVELgog46QFAKdmM2TP4f29iGLkbE3sqZ2vshwRGI1&#10;CfJffQvZV+YgTE+Q0vKaMfOe0vYllZZGBuWXIUxQlG1dez2LT1tmiEJO+QZ//jrKWgdZI2urHzz9&#10;mVMhXHFMz4L8KpLqNP50BeWog8wFcdiqGHWjNK1b/c3Lp2kyHfRBtXIeMHFjlxFgXNo7Z0eatvhe&#10;UW3yc9Z0npyGaTKi8q5vJChV6DphuXnlIqiiugqWBTxYogxjiCBrA07Us6ETbDBW0ZC6FJ2Zp+x3&#10;WrR4kp6g+RKN3tWwmGZV+lADCI7Z12e1VOaydTOZipyGYB3ENUs+HRFizWNlz1aAX8g4kGTDCS/f&#10;/cAdQXCusarEbQJGp+lL0lP0xR8kZZYt5VAT0jObXk2PisSgqzs6GcLIYT/YmG0RQ7FY9Prrr/3q&#10;q69l+hyLxbiv5X+JRCwe4y43MWLE8D/84dFwz579W1R1lIl+/fpus83AFcmymTXFyeL2e+w0aJ9d&#10;Bm3Xt2t5cVFBQT7FFovFaxoav5u//MOpsz/9ZnaksXq7svqukdoffpg7f/4Cr39oQuDcPMkdJcvH&#10;DlZk+GMbuiLAFgfWTTKO0si4xZvUeGCrSZO5ioeaqplpixJbitXNKzum1O1KaR+enNhuT8znjp97&#10;JvFQIyceXPE4ixWbDInkvh4b4jhr3tCRJ7+s5MyAxt7lE+l2VW8Qovs9pwmRP4LAPKM52cixCl2R&#10;9cmvkedc4kkL401bsl4+74evPv7o48qq6ng8TujNrNOTBulVrIsPD2pUtcrYV34yapYNv8b6QApY&#10;Ga3icQolZ60lS33mM6qzYmOE/NH/rNXMGrNYbkjbDx60zU033dS1e79A/xrUK8FaMYNOf6ux3zzJ&#10;9yZK9scmKty9zos6MFnktubyD38/47OPP/64qqrGMNe/6lYsxkEzy9GfrNFQxqQ8J1BDTO7r2bJD&#10;SLXZR9m2QsomqLWaVI/Sbt7EQrH2kBszlgwg2GKp0qF2H4lsu03/m266sW//HejrtC/e+fjjT8gV&#10;jqrP3Ls2iocB6BmR6bfF/KnOixWUrReSrsyhrGVNBIckhAKJVdNIkkyCWKqM6UokRyipqZG6UaeS&#10;kc8yciINMnBgX5KWgdsMpROfffqfqqrV8+cv1q1LMOp3URq+/i0w8pCJkQynzDDL6iM9ARDzrTkr&#10;OTIOiVJ4nU/Ooq9+deo60VByp6E77Lv/jwZsu50UUdqZEiKRJekLVfQy9NEduunGpSj+ns8UT4xP&#10;3s9cLDuj10g4PR8d38BBXy1dhK5+Ud5KX+c5FjY1OlQFUO8iALrSOAVJxQzJJM92ZGIqwBbON640&#10;texr0BoG16pVYMHBqVPRephglYOawktT1PKvJ4C2TjlmybaDTPKgyqnJekMN+cUZ0Tph3YL5xj/Z&#10;1oVZNG6hdW6Dp/R3yokZHFth8ZGxdLwBk79PdHKmf+AzdsKvB2RiMTFQdLOSmS3Jrfhd6b/G60X9&#10;1QLMPxppkLGH/GMRU/0/GzKkAZhZuRF9KapkiOcCPJqQMaEeC+jmJhpE/TdCL2rODhcNBIVNtyqO&#10;wtavOwjRyoMtLDQaIvFn+wgXT+OXMZbtHbnH1AMvS9nXVJ286DLpwZGNUNqbbVIiWu78SkCbIRUb&#10;lLVxmYdSrCSN/nSHTyKOXGrOmwHtjKUdIaME5NYmDwX1LFR5E5NaMgMz1trS6/DtRtNmHaUrZHWn&#10;q4d/yhCm7eBSjUr3yS2OoAFLFJkl6Og9rZZE5vQNXRldKntVhGbO2tpON0u16Bi1aFt3mDW9Xdok&#10;8mR1nuXCjiKsxkRvmHeHVpMfjdbwAnmaW/D4tQN9VXVjBdONXJ90mnCaeDnVK1dKdbt/dBcmt2RM&#10;T2V1n1+bsVZPP0SErFJxv+jwGS9rApQbV65o11c43UnkGr0UtU0K0FRUDm43rZaCTi9Vtpxn6oSz&#10;MzFdABu69RSP7Vf56ms4rBu4mgqo0Sybb9RIUToHGRiYG01m3iqpSWM3WsQP21tL6Iqjp6BNfjOY&#10;qKRZ6AA+Biawc1LUpXOC2ovtTuT2FesZ3RPyHJfLnq80EbcPvUdHnAwQyngV57u23iRXtXs2IZss&#10;ZarY4Ln0ggblMD2W3AXVXtv0JQENJkQtrUz6wFUqXnHdeLwQzDYw5PKnoKvRDeO/3AqtVoVWrDJf&#10;YmLneCV7TdWJJ2LSN+vO2fyxQx0ZsngzbyPZNncaWygei9166800EePpdoIMWHrmp2fc+uuuu458&#10;7LHHw506dffF0OSX4uLiXXcdESvu9GVt++E77zjm2NFD+nQqCKfUYkElljJ4UsJKcltYkFdYUBhN&#10;hWYsWPXIi+9++c13O5dWFjSs/uKLKQ0N5ODgb4nBdAMtyrBRBDy7jwSygx6uDz3HU2Zsu3qCxxC+&#10;5mjGgwxVjSfYuiEDC+WKVV6at8+u0ZHDarp1aejUuTGUCC1eWPjWuxVvTS6TvSzEtGSGF1LRZlCk&#10;R0jc72vVo+/K6rt5EVZqPI7hKpW2redyPI7RAyMZk9pJtyNLRqtZAAGAXmmtqgm05ayt0jaXnAUj&#10;a1T6B6695mLLoDb9oxsTWYaY/KrWSWnZoplTp0794Yd5VCjuR9yQ/FlmZvxmzBNKhkm7qh/N/Vzx&#10;l7HeVWJ0UANYHsSyW4242pBhQrvcsG2L4pHBqZEY/UWPm8yUX2up4bsMu+GGG9t36pmZldvlNAEj&#10;vSm5wuJvCUa9alm1ysitLu9qJeBu7P4mZa5ZOPdLYj5n7nwqvmJue2DTCmUsrKf4xjRDVaOZa0Of&#10;mHjEBiTebWL60b5LPHPwPLC4Rqg/1I5v3Gi0vUVMh5SimalLh6CZDxu6/Y033tSj9zZUmG+/njR1&#10;6pR58xbRrzIRtaWVz3pWJ21VHG+SqVW1ie9WxGetii6uSq2pVyaqWEyG+WLe4ne+RPz61D1dY/QQ&#10;Y559P3mHldTtkzbS9itzj9gTF5ZTzklo6NAhlPM+fdUmhl9OnVhdvWbOnPnyk3o3VaV7Kf5j8q+L&#10;FV4zv2D+pwXzP85b/n24cqnKVKyBvK1UHhPsV8PviWQ4RVzVDTMyv9FLOYCziZD8zSinYfpp4a2v&#10;0upFGrJIU+IZD38UA5LM71hD0scRuwzdd7+D+vTbRhzOWI0qEKIJLXaZ1muLFkfEhy6EVKD+pz96&#10;Aqrv6Ok8aPUqVSKyp+vfh8qNnz+LmcCbLxt3D/5Jz4etBlHFZFmTcssf/W6zKtUjNWQHB+5QOctY&#10;wd8fmsxJ4KBClKq2I1/TAKXjksCWm/X5ELCcN22VtWIk59PgsG+CNyZSQdz5nnNRhmslhw4Gk4Cp&#10;X10uFgCJKmMPYpUTB2RrC/tv+c5L3FqY9AjBS08LkqkVk5KOxRuRGQOWBaW40AxED8tEeLX9SswK&#10;Jl3tys1VYvJp3IZksQnLvC2grj9X2Yo1TO6D6UNXpJU03cloe7NPCExhpX14FigukkAz+lCarWm8&#10;Wo7EoMMdqNaKWoxc+5UxuUulpteuv/6kxFJy3dCtjIn20PcLWVK0TvCNhvlacztTvCNZIYslSN8B&#10;4YLwUM3YavQ8KZNM2hzqqMWGZb0JIvkqDh256XzMnRPdFLTmsy1DS6VWJRwbj2A9G5ZqNsaZy2CX&#10;saVWE07DsxrDdv9iWBenK3VbVDk+KAOWSkXyzq1edJH9IECksWsR4HoVOfQNEbR25uLparGqy2lD&#10;TX40Gs9WsBGOjFd5ysZtAP6gThhX2jQq3YRZFWhpNCnq1iEkuDsWJe32EOYam6TVfhmUhtdsjWbl&#10;Xs7LSaYyav1kNU+uIDercEGjiYelpcWwyjxzH5CpenQStk6aSDJjvxJQwX55S4/MKCbl8qhan2qJ&#10;0h7zpTHS4JYt3Tx6ZQOW+qwGTyygMjSS/ovvMwUzJdrSJGybP52QIZMvS5x5D3emmZUVUedCLxI3&#10;fhWAlYLqKoINwJFzUtLs9SFjJFVwhUIZsJSPmMRAAGh+pG77J5S9QI0h2WqvdZFueL5E9BAnYyVZ&#10;HE3+2lJpa2n47LKR3gemiyrXlXc68JW1Lv8qN2ZNQDeeDJdokP5oTbmaSVFrrkCW9FnLJlAQb8zO&#10;vYj0IO5QxfT0pofJAllFS9Jx5523vfXWOzLDEw8sWfakDJ/0ieeBe+65+xNPPBWuqOicY4V17Nhx&#10;l+HDZ6e6FXbue+d5x2/To0NldW1NfTQqxhbvFpQM01QfTY24kIxBJYXtysu+X7rmyof+FV21YFB4&#10;+bSpU9esWWNaRsb0ncakYhPfGUvG9La6q1W/mb5fd0d6qB5UYHZsa2Yg0m2LaSMcpga367CSY4+o&#10;/9FBi0uTDanqcLI6FGpQMhQpUFl4b0q7y5/oGU1FZC5qZcERLj0UVBnguRubyHgoxA2bTVdiwOKb&#10;+cYDS0UnQ0BxlSMXU9Zx5rSMOUQy+d0omczV51Np3qVu4KytXlxa3XaZoYvwVZCXK5tA09nL1BNx&#10;Dcv1XuRuqxUJCATwSpShPOHVy3+YOnXat9/OUNfaHSHMcg8RG3pX5I0fFrFX51meZTBM38jqW1Pe&#10;vaq8S11xx7qiMllqmkrGi+qq8qtX5C2bG1k2z5i0aE7PZhftmSVWFU5CBtcyZJJ4zcEAUyNH7Ew+&#10;NeXtu2WuU3uWRcwUt2nVLsLiYUvvGlmg9GBZy5YD2c87I32n3jhTSxdNJwPWdzNm02fjjyCtV18u&#10;zKXoBIPOkrgvjrRfGqpIhsndWjkaWKuGseBqKy4bpow5im+xq84wHovUVbWvW9ahYZVmzBWqHZu0&#10;AUtWvZmJmvm7y8473HTzLV27DaAszZ7xCRmwZs2aw9LCGsH6P2v4Ii1Sg+rz1CWxjxfGdhnS98jd&#10;+mzXq127kgL2vGjNMfC4x37SfWZ5WbuCwiLtgsVCIynKlM6MttXMc9iw7W6++ZYePbeljE7/+v2a&#10;mrWzZ88VwTDKkMWK86KbsyFPoQpn/6/4yxfa9d2uaM8T83sPi5S2J1+D1uQ7FJqyU+EXYx/v0rVr&#10;aUmpzJUkQZ20GqCIH5T+YeTInciA1av3wGRINRNto+cBnJEwntbKnF26Qis+3GyMzNpYdeyq7E4Z&#10;dD3p2aDxgTSLzYNaze3ZrfYTEWBFLdNaNkxomxaX07uTr21X2qdMt22pDT38kJYmSs3g8CpJSiWH&#10;zZwjTboPNL9nbMum9G7hXF1Nn7WZyZm5sTRzS/RaiJYaL8dcWMlZoEPxIjSy5qWe1ve4lE1ZM44B&#10;vW7Oqh3vlFM8/lULDk8BtHJ0Su0FsMJh8+XE5GbDNTWxAEgcipKYpfWqMf2cCnUDTHUr6n4zm1XE&#10;sYoPqyD1/ESP8mVAwKKthx+C3E4XtDhovzmtQkUE+SoNWxobNyPpXbR5wgdV598VJs1NmowVSROV&#10;6rO8qbhySed7brK3gqaoXKXMIffSuS17Mu5rYQG1qNs0NyqPEVcfL6uTVqMLYfBLS7R9uc/9SjVM&#10;nSF1V0l3GMZKoWnptqPyaPOTJqIy9GZvM8+ARVMxNQpV5ZXV7PJJe2B5jdlTsdJc7BjVmJS0y5hU&#10;vpp/6lmcrTutQn31p1WYpxpM7bH5ilQUG68KaLZcIE4faumOXvYoXmNqOKM1LWdfVzvXltJoTn1w&#10;Fat/oreMDUurLq18bUsKfAhqVYe4FzJT60uLJ2NMEsoooswKxLQ7T5fqjof/NGvDMvotIBf+7DSR&#10;OV9BsulxryYDn7Jxdc67LSnXfLAg5hB32weRVFlfZdTzzacosm7fghc0gcBr402m4gPj9cFa1pqv&#10;IFH16l2sx9wAxReLjTj0o+wlIbdjxZIlGkTUr+lhzBcz3TXlNrk33Zx8Nz2M7ptsEY3eCZRZkspQ&#10;GpUB20m5chYYYZiV5k4QryFbT1i1cln5gFLRC9TePKSKOFmlgORGf0yN2e2+KsZrWMrK91N0hyRX&#10;uUcWEW5bwU6Xp2bizyqARt4d7F5U6d2ObR86fPByw8NpRsFIAopRKtvf7HxfA0nwGNAWxy2XaFCv&#10;LnxjJTNYcqTS6064t7bjePHRyyBvNudkorrrrtsnTHhDPLDIN0q6WvEFoa/KRJJI7rHH7n/961/D&#10;ZWUdAmKe8WvPnj123Hn45PpuJx5x4K8P22NNVc3a2oYorWaNixegHazrq3kEoERaWWvyw4X5eR3K&#10;iju2K39ywqf/fO2dkcXLpn/15ZIlS5tL2o6URLj12MXErTWjHrQqvSMbtYjY652wTHUE9Z8wj7Tv&#10;Vthnh7L+23Xr1n6fYe0u3G9Ox64TQ7VzE2uWp5aFVi+OvPphh2nzimYsLKCqPWLf+rOPXnbzk73+&#10;PrkDrRzw2q6tTK371MCLMkDjKVJclIzcJBMDliyK5nXR1gNL9mOSf6aqyFBNL6XpxIPE3jRzZjlN&#10;mHNyMGA1Bz8o+Gnhc1EbdhTfRGoZ42ky8ozq1qfo5Et47cp5ZJKYOu1rbjPagiUDZupsbFclIsyj&#10;Oru5j54VxFLhtV0GLGk/YFWqoI7XCkjTpDGfjLHJTFmaF2mXrC/6/ovQrKlmibtqY8p0xXMKMXko&#10;iyTvmsRpWfun1tb0feTIXW699bay8s6mR3GK5HarHpugQg8Ol1KhsvzwUd3Ld+9SukfX8nYF2kJB&#10;yVfWRz9bUfPF6vpXV0er1Zo8udRRUU7cwR5S4Jq27owt1Lnli2cQ8y+/nK4Q80Yccqjmpr2l1WcZ&#10;Q7MdT33+umjgr/cbUlagn26gt7gTHaKaEEOXHSlkksTvxJeW5TXEEzOWVv/p9Ul9Vn6jZxZiYWIb&#10;otILUr+qDtRSNT1DYI08fJcdbr3t9s5d+lLEP8z6jHL+zTczVen09NKbf1g41oD18aLErOqiy4/b&#10;Zad+nUgQqhqSlbWp2ijVu+6tlSsTy4hqwXQ9b3vGRfBgU0np2yE7Vww85tF9KiZ37NilqLCEgokL&#10;gYiOLCPkonud3E7Dtr/tttu7dR9Imm7G9A9ra9fOmPG9N5Fy9IS1lVhFVfLlP9vPm9ju2GsLBowk&#10;82yybmWqdmWqvlpZDgkTV01YiygnqZWqHWBx/fMsL3/noyYPLZz4m3v69OlbXl4hbKU/EAGRv3Ja&#10;dY+p1G6777L//of06DWAE2MbPePR81gzGGQVraeSeronU2qJm+nohPQ5aY+67Qtm42Ik8sCtkacw&#10;waGRCL8uqC6wCDmrC07fWhxkhssEvOKKYUh3hsbpTipM/7MfNBczKDDpilhkHz+5t19kRmDx6rZo&#10;r1YgvCk6/6pVsUZnUrKGdKPulUVOszBjH4vL1qkpgJZjCeCMaaR6TP37SuR9ccIHLvdah4zk9X8u&#10;hVMqSsIbDTmWgiAWRyKcmLRUBsj58ipmU/NfBthy6O3o5DubqzRfMXtYq6ekx/pc9zqiWlxXLTMS&#10;MDlR7cQTFeW+ZSFImxNRdOuapVtGD2ao4NSH7i5FYG02RKrZkmOqTxdONyuvRch9CG3Acrp0TlKP&#10;LCVpvrkgSRuSTluT2jL9hbYCC14pPM9e+Fq9555XHSrfev2iDAB5TCVNUjdMZQzSLs882DVLekXz&#10;yIDNW8GaLqBqHGayKA5MnI7eAIvGbooIj9B0YcUDWI/NTKthHSJqQcqkC83jPXsrU3eKXHCDTrS9&#10;4HP7e689amVqu16RI/H3I5+H/AL1puaN+eKRxXkmpa5MbtbopmSF/UCk7pmK7D2t79roRqWUGw9h&#10;uSBixjKZ003bNh79IV13WaF2Va5XuGwXZNGEWiR9qWcOqtlbHaT7IdbR+qaDNGTTl9g+S+QiIB0Z&#10;Ewlk3tRKVhaBAAHN47C0qTV5jyIIX08L00+3/RlTmV6zXfc0mqSpG5FpTl5qpoIzpd9sheQuvmnR&#10;286LNzvQwwGzPwx7HslcT7aL4ZupyvmITTh6SxGeDohq4nGEKFYZ/bgfrBLxVbB/8pe1qMGpEvNi&#10;tZ/x8MWTNs1Kv8jYmzhOvWM9O37S6sFwARnT2QNLKzSlgZQHDa0fjJNVQna5lXmQ+IK0WIi87GZr&#10;W06sOohR8o5WbT5ddwiSHto/kvH97h8UZbhU6zKrqDwIooa82je/+P5aVZE2BuPy+WPjtDzNJiLk&#10;Zt7/OVAf8tV30gnvSa8Mdsws2X5W3QvLnvimS2241aZjJgm5445bX3rpFTGF0JZY/EFW3tBXWtik&#10;HLL23HOPf/7z+XAp3Xhv7ujQocNue+31aUOv288/aYe+XRauWFsfjSvrlVqzw/Nx3+BVR6cH+GpB&#10;HlmllQ2rpDC/T9cO3y5YedUDz+1evHjyp59oPywvA6o8lpAjNFJOnsWqfxk8sMzQUg0x6L8e3pnq&#10;TRfvgt7bF+/0o57b77jz0J47d608sOOCYTuSM9qXqbX/WDplzrLpBc/O2/f177rWLpwfXrssSVNv&#10;vhF/5cmru5dFL36qVzSvwOTTiVvLhlJLNGeV/Q3UYNWYsPh+Ho0tlGGeq1EvIVTheCBEYxkyXFE1&#10;USP/7XFDfrpfb7qpJjJnRg+mw2XoSgeEQm9Nmj/+T1OcoaFbo7oP9AZU+kcf5sBcx1xvZd0nuWkw&#10;syuPoGhlDWk1drYm3mRX7nVvgTZRuXrBlMmTP/1sspIevoMq95ClIampgWnDMnbXxlj+Q2HqSjvN&#10;67HLgobI0miiMhIuDIfLCvLLSTfzSJrGgI2JZHUsXheN71oWP3zbTt/MX73qvVfiq5Zyk9OxiUmF&#10;R/rqjxo6crpswTGVwcpqt113uf22O0rKOzXXIv2/Z4YaLo+EL+lVekyP8jDJUBEt6C2kO7QqGUqe&#10;Gi8t+m2MJhqiqVj85RV1965orCFbq54s+RukfyqsWTuJBuivXDJrypTJn38+zdL2Mdebo+vHslCC&#10;wuG79juet/+2H85eMmPJGtPfiWKx3Z+uIn3KOT+kd9cRg3vf/vynfRZMEn0kd+AJN9NW+2eJXhF7&#10;meRdBu7Dd9nx9tvv7Ni5D9XInNmfk7RMmfaNlhbHU49nVqR45EqVrW9Wpr5cW3LHqXv26lS+pDJR&#10;00C1q/phpWVl9kXqkdSAOq1EhW1QMnzmQYtOX2WLhOnQke0GHP3IqPLJ7Tt0KiosVlMMkRo9wuYF&#10;fZx1vlJlfeedd7j9jju6de1Pp2d89xEZsL76egYJplVCuq7dLosvLfnh7S7fvdjhtIciHXskV81M&#10;1a1RFis28dFWDcrGpwgqncTjClE9tqN0Oh2CQnfZRh7/xfaF7/z2rp69eleUtzO1o6qVmpjYR2Ri&#10;aqVqjz2Gjz7w0O49+rOpjGuKUBnFr3tCmeFJf2cOGehJVDL2sXM/qRQpu5kSCypt5mJbl8w8ZeDo&#10;77ptSzTzb0mF9ZK2WZs5pyht7os8zzKTuEz+vX3edLaMDUtKqfOpC8JC4QwMAuMGyZnVf85AQQtD&#10;hjGFRJFtmOpUhWle+pSxPXAmpZGwxEoetPBaVELb/Cgq0x4i6/pCJ5wXIjBLp4qxtg3JviM0dizg&#10;9gO6EXmDIWvh0/Nyg87Nl8tSpg/6sLn3ZVZXupk7mNqzBixVTLYmmTkMG7OMkxRnW81w7HMJVUi5&#10;oaUuYIOGNoeyM47NqWbNEG0WrQT63DylihwDlhkwmNgCBiwRXgHMn3QVu4pVG3k9cLIQhmZjlHEK&#10;qFWo3stP27C0iUTVo5bzAHinPow1TWfGmStZGdSt1IuDe3BhLTYb/V9I0n/VwnmYyzf/tHVbKTQj&#10;vkbz62p0s+e2QG0nFAsZD9pEA1HKokA4cv3GN2E82Zc2wXnnKHXlSS2LUUzsj0aFKFWma89pjfZa&#10;t3eXCtXVKrIlNjZ2t6JBZSFZr+jh4toHhKfQlJDea0bW3Ascvd2HacG8zZmWSSMeStly25d38awL&#10;aE4pXwaFlbXBuwLulsYpmA7ijY4ySpFRmU7iNlGeoAd/kF+16tWTFivy3L9K3yKtSVeiZNFVmL4C&#10;ZCh5psz6RkgZAlgFa6wS6WHSBnnpcpGpHtIiSh8sShkyDyIzk896NkMkVnEHLkoTkABKf1S+0X+G&#10;knutwiRjAukWbzVANlnKraQZ61tUkoxU2GKllg3yQkKjPVQTF38Sst2oQ3tguYMi3a8bXlpF634n&#10;W+04gwGnCt1c+u1cGoM+mVl6jcLyFJcn8iSofhEVZaeVuSmvLKSkaZLyRFNmC7lnr9aisBFP7cOt&#10;NnI3zuvuDUUVoX+0GKgZUXv2ZDYyObbMTNXepCRmlBP/yCctae+E3XTQp0WYoRdxRm1jBo5+9ZPh&#10;qszKKqDHAkk4i0N9XYxc5cuer3BOWvomlNSOVIoZJZvRkbKE6I1BvQGIT/NwF0MGrFtvven551/g&#10;6RvtiMVmXx5pNDQ0rl27Ru2KlUgcccRPX3nl1eYNWCUlxaNG7TMt0ffWC3/etaJ48cpKmq5TnCSA&#10;5AkYjTbGGxspSZJBarD5BUWFRcV0F8hrWCzbypEwQvPoSGlhfq8u7VdUN1w9/q/D8xZOmvRhfb3Z&#10;DyubGvVUoDVgKV2hpymOguQbK6q3MdMcuyuer5uNlLYr2eP4gfsdOGzf4UM7rtmu8t2Dd+mRV1Qb&#10;ik4Izf9raHZowpJDZnb9v1mlu05fnlw+dfqa7yYnpr+Vaqwl+nsObjz70BVj7u8TyytKcp8vqssY&#10;QnR9c/+p1hpQ05UBqlZlMhjiVYRmKYoqiBofOHYOqrUDd+ty7dj9OvXu3CFxZ6gyFaqMpkbNCTSe&#10;uhUvJuOrqeOd8sHUsbe8u2BJjbnb5wb0dL+eA+sfrSQ21btmbA2ZdEbu/V9TIQPaNk2TNJ1KhoJU&#10;rV4w+Ysv3v/wYyo09ShUHDGmmAbkmbHkDiX9VBCrHtb47qdFh1Z2GfB16eBFq2rWNMaq8yJVJUXF&#10;JUWdCgs65ecX85pTali1yUQDeTmSLl5T27Ox7uGfVsyq7bDopft/WLRoWU0FtT3lLSv7vTvmKmdU&#10;62u/u+86/M677iopa6EBK5NOPaAscl2P0nZF+cVlpWFyvKKOJE+MsHo0Sht6qVeMXvGGuvqqxtiN&#10;K2LvNfrjcolm6DQ80XIDrlw2i5hPmvQZxUWiTi1BrZZ1eh1ZN6HGxzwHoJ9Ie8zrNuL8A7Z96v1v&#10;L4lfkRev0flQe2ZTA6H8F6hFvJHCUF5RKK84nF8cyi/hz0Xx/Iprvh7xix+NvP35T7p8/y4xl0XS&#10;9MdIr5mm+sRHfxkxfOhdd9/dsVNvyuC877/4YvLnn3w6laWFpkOicB2NzENgyvnquuRrcyI3/N9+&#10;Q/t3+n657P6nJkp6X0q2/IhtX93p5oxwSZVXk53hUNTqUYhqgV3oyD3aDzjy4ZGFH5VXdCzIL+TJ&#10;vG2odijh1A6b3u666+4uXfvR9TNnfFRbs3bylK/VOheVY+4RbUrSEXFzilQt6PT+3T1PujG/39DE&#10;os+WXX8cQaVpqUxEyI6UDBdGeg2PdN2mdPghpYN3Tsyd7Bmw7LTAToDJgLXHiZ8PKXjz1Ft79OhV&#10;UlqmlIy1I7gNzQyRKZFRo3b70UE/VQYsdvdSYiAeF3rndtU6zX+ZQPL0jHQmz0y0pUoJj7tXIE9G&#10;WJz0RNfbW1B+ER8Es7yIkXhjfoNbuBnbijBT03WvN5YJHk9HNVfp4qVm/QYsbyYrcyMVQAJL6vaL&#10;pKP/N9UIbX9nu1i+1LuDaSIxylP/VdeZU2ILlczbzNhJlF9qhJF2y7JR2JalC+INc7wew2t9In0B&#10;ba6ZeWUNTPhNQVWr0Tn3VJDVN7Zp2+ZilFKmBLW2dfWWWd7gAdFVYbhpO4PEr05KQ7FCKBd6s35j&#10;VDAn9dZt2ktL/aq3QGLTFRs0WJ7E0GXFQHJhWzErTLGMaeuYbgtGnqw9l6fm2nZjymuUmEnI5laG&#10;LqrlaYWhrb1GmqVsfM9Q23GU2CsCRkrUjMQsntdDGE7dmXL6Kt7rKbT1TJdep6RLrfEG5q3WLKjN&#10;V5wn61etegplwFLq31nZx9rFEXebeZ8ASqsxQiTN2xh0dCoKvTyvw7i5mfsLPAFzlLTQs01a5EbF&#10;qSvb3H/l6tBFNeY20SR+vRTQ/4anCI3ID/1VBqwCMmBR98FrCWUpk3kCmvjHqXGIcu3XAxJHC4lb&#10;oP6vB7Q6XTZdcSdgDFhGPWqsTldlQae3dqlatyq8tm/E3pbbhsscj4R3CfuUpzGHWp2mm66uFVs/&#10;TFo6B6kx+S+Lwj2V5aoSX34y6DR/mVxATQxe3XzmasMKROfojoxZMCczX+a0viavbubHzEXMVqK0&#10;7i5Q105s7vgySx6yX6wvaEL0ci5zRmn0hitqdseGG7N3u1ZUSsJ4TKpGpby7iBoUirul9ONSAVpP&#10;u2NO73xmyVJh9S35JkoRqIJcDFg6S+6ScdMinNiUYhMo7F+apzonGk2yAY/MAWoJoYyJ9D18tl6x&#10;GxZrUWmQRlkaLcA9bLZD4Ki3JmstewRNXJbtoqaTMhG6rTiYiI2Zx2F+vWGarpN6xgDO6MtGH4hK&#10;jyg5DS+MfFqw4IeKigr5TFaXc84574UXXpKvnTp1fOed/w4cOIA+33bbnbfeevvxxx/78MMPkfGH&#10;zsyZM2f06INXr14tw9ch2w15d+L/KtqpqOrr688+69znn//XdtsPeffdt2bNmr3//j+ytUOi/cwz&#10;Tx566E/OPff8F198WXdURsoz1KM2YMWuv/73//jH82K3Ig8s6rVqamrUw7XicVuqgw8+6M0332zG&#10;gEVJ7rPP3vML+p92yjE79Ok8f9ma+misMZYkL67GurrGtSu6Vc7tsmZ+0ZpVoWg0Xl6+rEv/5V22&#10;y2vfrbi0jPpOW7Pc0YZoFltUECkpLOjXveN3i1Y99beX+8XmTpr0ke6wA920zakRVhlH8TfXA8sT&#10;LtsYzP1XU4d2eEG7SnfpX77vz3c94ae77b1d3+qvhlW+P3LEoFBoZmjNk6Hvp6S+i7xefs53HU+s&#10;7jF0baRidU3jmrWxWZ9/Wz31w/iUV0PVK7fvmzjtoNU3/KlHLJ+mfdqLSu7++TWRGkSSECk/LDWB&#10;F/dxPQqUe3ryQCuenzsGLPHIj8duO3fHgw4dUVRSWLHqNrJehapSqUPnCpKls99cOe/jeLRW+lzv&#10;RqP0w+zSoPbQYsuJ7qFZV9TURf/279mTpsjKTbex+gaKFrx8sE3Ef0EglHzVdbHNPodst+d+3Xqq&#10;9mDGPVpZKa8U5ZuiHCh4Xs+anAdI8ogz+thYU1m/ZuWCyR+smjNT+Zw2WrNK9s7dy46vLGTA+uKL&#10;L95+5336XUaP3GyMqPHYneqC7ShqzE0j35GV/+tV9c3zO9w4qXgnEvi1jbG6woLO5VVndH7p8A5T&#10;L669fl54GK0ZpHgaksnqeKIqkciPRjvGE8WNsaK1q144uaGhaNdpT9748Q8Lvl5c5uMSZOZIPH/c&#10;c/eRZExZZwNWamxZ5OcdCsjrqqC4iJajh/OVC6AyYEnBecDGthayYamt6ekVq29MNMaerUnc3+h2&#10;h34TlR+/HlSY9mf/rlo2+4svPn/n3Q91Q9WzM9fxTS26YcuFqgvlq0ZS3Xev8w7Y5ql3p18ePZ89&#10;EynP1EDIaJUfylN2q3BeMZmu1KugRFmvxIAVIRtW4WWf9P2/g3e/8/mPkp+94llpnU5O741p9YBT&#10;EbuO3Omeu+/t0LkXnZv3w5QvPv/s/Q/Z9JZVWiIkulNX5nXoO/iKY4Ytrkzd9f6Kv31bRc8FpIK+&#10;enLvHoV5S9cqe+Uxf5oVisbp1bM08sXNuz7y+pKb/voVfSXDZyhGhqLk2ccNuuCUHSd9V0sQjhvV&#10;sf8Rf9gx9V77dh2KilS3kdZD20GcNMQwmd7uuefeLl3V4sdZMz6pqVnzySdT5DFUys4jo3FT4Vzv&#10;6q3825f7RlaU/ez25MrpqbpVK28/MVJAkx8eBVGV0JLwWCoZS8UaU4nGZLjb9gPv/V/8q/+E4lE9&#10;Q1AMbVWTB1ZBwahTPhtU8Mop1/fs2YuWEOoJvq+RaeuYvW6ffXY75JCjyIBl7FY8lpEHlnMHL+Yh&#10;O4k0m0rkizu6nrOrDUH5Vh5PoWUGIo4j2uhlfC2lLxfblboLqLovfdPPKjdvyiPcjPFAbBWUKRXA&#10;DjBN9kSOOHrOFys5PcuT/Mi6QvkoqpDDSrR6uCHjAh1RU2rZKC7VnSpUXnu0VDgWnYZkzkYYHJ3J&#10;L1JWd1DFJ3zuVAaJKauTd3OhjkWXVLgYLPZz2tDNGbsamaKS+OyfXhmkPad1VUrU7Rgg8KutXi9D&#10;Pmy21tPgS/2YJO1FmqEaYfOo3IiHtE0zk9HmD9vd0G+yM5beH4sFWz2rQa7gn7hw3hDVlRKO2zwN&#10;XXvcOHXPQdmqYqYJXGx1SjtvWWkxQ0htb+O0PfdIVWK+yDYkJRgqVzx0URlW/lfSrFQS5rHocotG&#10;71LMTpH2AdAOeKd4fNaKsK4Fo9+0TUH98U1UTObFiUlvWy6OUfIT3x5Q1hmVHd5+QRSCrInVh11C&#10;qGXDaTlcWK87M5YhbWTkgus2LlMvbfWQxi0CYISeAZkUpFrtwFU0mxYYqXHRFUYpaeVgY3Qp2E5A&#10;JyimNvWmQLABixcSKics+sQ+17yEhxdUyja4MsLUjmPiIavta8pCaiMU2ZCfRenaggbalW1+jgD7&#10;tY0A8rnhykWBYPaUez6ouHRNip5zY7C6TkTLU34SA//Mq/E9BS+DISNyUgmmPkxlerpNn/GkSech&#10;rSBSWnv4a807b+JzC5J9jOtilup3YvIgZcEVyI2FmPl8MI+5fU/Loclk+g9N5tf+6GOYKXZfvvRl&#10;ujF6hFrARotTtqQysdV6SRS8WmHD+16pdTbWuKzESrU7rSeVvlZKUs3OrNYTFWZ6GiPBWksGKtup&#10;M53TgA0rmM90i48Ws8zC4hVfVn2Z9HS7d0RUKzaVbXVnRZmuzNpl2SpH6UxVWF6zzLcWeDtu2nuI&#10;1yNIV+XoE9Oisla2/GD5NCGYzTYEW6wcpLtZ4QtqG3+cPokOqE9Pe3iDNb7afE0viI0hGJUZzmW7&#10;XEV15ZVXnHTSzw488JDVq9dILs8//5xFixaTPevqqy8/77wxZK7aaadhtBHVoYceMXOm2lDFHtSX&#10;kgHrzTf/femlV77w/L/+/Oendhm+ywEHHNS1a5c333yN7GLXXnv9Cy/8S+RtyJAhEyf+l/ojMmD9&#10;618vmQ5cBN32gY6A8aiLnlN5zTVX/f3v/5C7LGQjo4V69DkwIdpvv30nTpzYjO12wID+8dKu/Ybs&#10;uEPvTjPmLV25tnp1VV1lbcOatVWxud8e+NqTu7727KApH22zYvbghgU7rvlu9MwJP532dK8FH65c&#10;vaaqtr66vrGmgV5R+lBd20AX0uUUCUW1fa9O/YbsQJFTElppNClvMrLgHRv4ox75eXVvMdiftZQb&#10;aae/eV37tz/oNweOOfmA0dsNqZm6b91bI0cMDIU+Cy26PjRlyvKZpU8W3/hVrzMiw/Yq6NqppKKg&#10;Y8fSLp2Lh+y5Y/lehxTsdny4okthQWL6fNpiWffHPFeihloQUXe9ivhVnF9YnE/v6kMRv+hzUX4B&#10;eXcXqoGFHl6o3Qr4ERW87ybZqtWrkF/qa5/upXQF5bm681XV21xXPfz6mqVP06tq4RMr5rzXa8jQ&#10;Tn/+oOzxt/Pun7DbkXfvftQ9exx9717H3Dfq2HGjjr1z6G5DB+20a6fOZXvvv+2o/Qfuc8DAfUcP&#10;2G90/333G3DcIVTe9EOGJ5mbcaBDVeyztneJJbXrr87bfmDfgaWN23SM7DCk7y6Dew0f3OuAvYaP&#10;3muX0XvtfOCo4YfsM+LH++16xIF7HnPQqKMO2uvoA/c86oA9jhlNr91/ceyhkZ599xm9/7DTLjpk&#10;7I0jjjjFbT456CSZKJqAPOOtb2ig52TW1zdSA2tsjNKL/jQ0RukbvTc00JMIorFojB6OSe/dlnwd&#10;XRDbbuKf2s9++4DK144MT/hxwfuvFF10euHLv1/0y7fqt10WjS1pjNKLPiyPxVZThCuqa1fXRBqj&#10;p+y17e1v5Q2IvLL7r68+rm9q58HV2mefbwmnvfSwnzS6WhVOtiQz0M1BoWYLkrqgKHlyYYqMEhEy&#10;kpCxuSGaqI8m6VXX6L3qG9WZhliyMZpqjKUa43nJEF1yUl7i/Ig8Qk8O/wBNhrHm0KMuR8vacRgx&#10;J29Poqo404fGGLlq8kG0+Z3AN5IrKDFvjJKfWlQlKkPtmXu9WnXoO5U/eWv1QW+u/NFry/d/aemo&#10;fyze408Ldn18/i73zx965/ztb1g06KpFA8cu7HP2/J6nr+51ou4A6UF56mEVvPmYXi3BKybkdryt&#10;CflgXqoHUENd9SKlQn8pS5SxxgaVVSUXZLJnmVGyIvmPxuZUho/evS+tLK5pTOzfv5ysV/RK5ect&#10;qIkXFUYovYVrY2SloxdFuqQyqixKosCEKf/9v8O3mT6/Xjzh1G9sdxYfLsmw519kv3pntX+ZCLv0&#10;BuR9Rrmlg5CKbKnZHLmk8bM75E/x4s+L9v5FKEXysIoG62RFJwsh2bDoVr26W0+DLrVUSE3WaPgV&#10;X/jt7LP2zd/pJ/RoEH4lQgn5wC/6TC+ZK/OTIvn5yDotdj9UXyk/Th7EM05m+2pezFkXPwoe+qhR&#10;IH8QdwsVSuXJPNyH723yA254Sx41RjSSqqeBYj8S04Jcr51HePdBe/NA7jrYPlVMDN4j4XhOKHcX&#10;PMuCGWzp+aYMvnRz0OG84ZXpd3wDLj1BNvNkT7em6VTp5pxDd/hmju31/1quxBTCqRpJ46slFq+x&#10;isDYlwmTlpgpuERhcmqCaRtaRi2UrX8QksGEAufEy5oTlHGOpC2n/EycyGxAmwZ/yJgTXx/iWcQk&#10;If1S1zoArIhpoEZRaynh1qsRGVuG6VH5GUySeVsks8TQkb4MD56SmpGrNARfnegfhJ9BZPORtfhe&#10;lTl0jPcXm4xk9Knf9Sd1WjVJfkaqdjTgdXXO3Ts9MtOwnMG4V1Fu/Stqev7ChiHHjGBsJty+7FjL&#10;yblt1zJfElOgtgcGqj0wZGCvfBWv+HIyOg0iTTh1giZnnsFKW6f0QIMLYjLH/IwsCUNHerShSqlz&#10;pTSVmtcLEsUdQ35nHNwJS7O1Oka3C5E2XUMubvF0kDVK2qLJxnf2j1CAPO8/q1697PHacW3DoTTN&#10;mkGdJTvLzDr98ikDT7i86Sm3BH+b9J/I2F7lCj20dNJIb95yuSvWOrhKRUPUOxaJhMs5W11+pePL&#10;jPslQwK+oge+ZC6UFygooFnHuP4fAtF6X5tLz0MZTLmpUmyc33zDzaxg3LzZQKI7bDNyuuosRXFD&#10;5JSUxMO4jRiLiteHSUe3KW/UoH38eFsLbtxmjbPX3EU5itx7H9JzbuY65pkMTUzk/BM8209lotGM&#10;YDiqXffMWo16xVerrU2rZZXCHguyvwcb0yUOq+LSGnhzraBZKc9JYJuXCluJTg6buSpTPxLQek3k&#10;3iq6DARszGmt3ZelTBnwNGHoJz85ZNq0ae72TQ888BAZmCjI88+/SBMcsl459JpS0TfdfFtFRfmP&#10;Dhwt4SnOY4450krsCScct3jxEnKe0t28bo/SIRgJMEJuU6QfeJKo5o/0vmrVKurPzPDJyxf9Sl+a&#10;MmDRbpCDBg2ak+p2xk93//p72vmqelVVbWUNmaUa1lZW91wyvax+VXn3wvLehWW9Cst7FlX0Lm7f&#10;r7Rnu7pd6ubWVC6rrVm4YuWKypo6elIhbfheU9dYWVO7YuXqRUuWLlq6/MtZ8yhaipySoIQcXpnr&#10;zegKGREYpaEvk0vs9Np0VRyWvkhtR0o7lu9zyv6/PnavYT0HrPpsVOKDbYbtGAq9G/r+xtC0VbOX&#10;9/9L2SOrtvsFbehOU6nS/FCHwlB5caSiXWGHDsWDdupfPHLfguGHrY0Wf/l9QcxbCqSHdWTDog0I&#10;yIAlFitlxqJXfhGfLMgrINMVW6bk+RS8vSYPJnjWyC+2gmkz1s3n7NC5U9niGd8v+GbW/K9nzvt6&#10;5tyvZsz58rsfpn035+uZxRUd443zlf2lrrGhzluAuWrhF5+/evmnr1z53ZRv5307tbYmOu3ThVM+&#10;XTT540Wff7z4s48Xf/vV8u5dyrbfpmNmY1XWRqV/cAW5aQVPbhyJmjX1lavJJFS9ZlXD2pX1a1as&#10;Wrpo4axvVs6ZuWrujFVzZqxeOKdqxZK1SxbE6moblQlJGTlo/l1fU0VT+BHb9aN570k/HVU+eHhO&#10;mig9EDcSEhVqD9ruwI2CbVhsviILCjcRNmapF7WYSP3qhiXxmhWhYeHvblt93+UNz10V/8c9eQ91&#10;jFRPqR/8csO+ZCBYFY0uI+tVY3QFxdYYy6uPkn5uqGtcvqLqlY/m/O6ofVfWlvbJe6PDkeecsvtK&#10;shRoU0LWP3rizzeNW9BxZsSyTyp+UjhBnoHJxjhbpsiAFUs1kK1KmbESdY3qJfYsOkk5JxuWMmPF&#10;ktE45ZTsGCeGYvumyCphBnwBG5bpciV1nV2nQ1NneOcjYyVUYMmITjWsPqlaFupKN6kTfFBtWOMA&#10;WSQoEh7O21szymWvMZ6siSbXNCRmL1xzxx/fuOPx/7z75eIvl0UXrCLvRLkjrlyT2VKj9pBT28jx&#10;/Wb70iYd54wsM3S6UrXFicoPG9iMtKjcsoVTGbNIlui1oj48uGdFVb3yHtyuM+2Nxr6heZHJS6Pl&#10;xWGK9fMl9XpGyyC/ml/boYwcysTURC1JJdq/Z9nSNZRh8pKVLXXULSoxM+nbdaYAUgSxD4nLkW+B&#10;JJtqqBxiu1KLKOm/uYLveulVI3Rp0eo5eT13TNauIHcF8sLrdMFf25/5jDJjFah8lR5/S/mJt+f1&#10;3VErzXAotvSHte++kjdkHwqsXnF1lUxu1LhLlq7JDlq8AQ3vc2AO88xbs6hTr+40UyDiwL6ripRM&#10;rcRRUClH7aJinFf5WQBqJbq5xcf7E/PUQ0uLrKEyjulixpJew9qw1LXKMiYzXm2xsrNBsV7wANT1&#10;qFUVpjwRyJtWDzetqAZs5VwO6aBMLyWqk895JiD55J2wite71jdAkTzpmCQu3fjFoKFtHJJ7nQEp&#10;if3qDRWzalMzIzYBlEjryR2PE5wC+Ppfe14uNAYXk8NM6fmGRB4XH3+bNLctdiF1ovKGACxDlnIw&#10;NUnJBWzZubG50w4xP8hc1lzt21JL6jb9sFpQhmQSi64tDVcMplwYNifoN4nLTAKMxDi1afLjxKpH&#10;rKbureiJndyWmIO54yNnRmc8zHS9mayKQdzzOlQF0avfVLZlZ2K1Gxbv5mkX8XGB3TpSTVALoa4E&#10;368qVSal7TbaeML6WGwmov+NspDsmYGs2M3ElqZ92zVFr7a9YU4wGpURce/i/krwGv5ca1rAskiv&#10;I1L+sZQWGYnOvkksUhR23BNFZQ/PmUsb17xhgFN5pl61OjAsbBZZLbHxyqygFB80mf9yDyUrmowZ&#10;S7nd8qOylXITIWD06pO4F/ICb7t9uy5EJibNn/OKlCYFWSFnjNU/RApGZjWjXKvlT/oC5yaSqhw9&#10;M9DmK16h6+pSXx1nL19Opcl+ecYBn89A4LvWCb6uQ8Uc4DZfq4EQmfLkjK4yxxckGIhEKzoWPr8N&#10;psXZcy+QaN1XK6LTfYtoPtHhpuMVlWJVmM/4Lc6y8qOdyXva0LRBDqBGHaphSqeS7Ugvjb9kduiS&#10;IYKsEqyKxRmgD8GkrYiavlerUK8rkx+k/+EBugzRPetVdilvsiYCLbwVtWYuWccW5AimVjamzpuT&#10;c9M5eOFEVNyuy41Di5kziOPOS2XA3+mKe48lpD/Yy1WcgwcP7tOnzyuv/Js+k7/VtGmf0/pBM0RN&#10;7bTT0JUrV77zzrt0hpZTfPHFJ8uXL6blhDY3mYZPnqZ87rl/7rHHHuR4ReE7dux0zDFH/elPf5Zr&#10;jQB73XoGoTLJWHeH6urqAExbQJqe0U9NGbD69u2zOtRu9O7DFixdsWzV2tWVNWS9qqpvIFNUVU1N&#10;35olJZ0jxV3yS7sUlnUrLOlZUNIrv7hnXnmfwo9LBnTpunaHkZM6tZ9ZuXre0qWLly1dsnTpomVL&#10;5ixf+eWqhveq6mYvWb6KoqXIV4XaU0JNiKEeT9hRhQw+NBVbpzLO4XtXjlgwbj0yLNn96N1PPnz3&#10;Hbv1WPn5vqFPeg/aLpR6LTTjjtD06PsLB/328/Pve2H5/Xe//Me7n5v4r/eqlqzND6XKyYZVlFde&#10;WtC+fdGAHfvnb7/b4o4HfTM/nxuj6t8ldnYaUE4BZIQK59OrMFJALzZp0StSIAM+HurxnnYyM/AO&#10;Pq/GgmzGyivYadt2XQbu3GWbbbpuO6DboIHdBw3sMXibnkO27bUdvQa26xJOxKrLb/xJ13uP6vvI&#10;iYu/uWrxN1cu/uqKeVP/NnjkDg92vfeiovsOi43b74Tx+594/+iTHjjwlAcPOuW+/Q7ecb9Ddhw6&#10;vP85pwzLJIUyGcusJANzFC51kwft/EWeZWojhkhxQSSViC/4YXrPr588fM6Np3z769OnHHPS9F8f&#10;9N01A7770/I50xfMm5+KRWnBtNdIxHoibbNdO39Kdl6aq+aiSbRroiITBDlksRXCfGBjilh8C+rW&#10;1K2NdN8mVFzO92gpH7TkMU7r3UIN36RKo3WF9dEI24DoFamP5tc3FjbGiFsiLxJLheaujT761qxu&#10;vY4O1X6+Xf+aniNH7j9yPvvTNHuwR/+6HZHiUIdfVtAiXzJFpaJxskklG+gVS9bTi81V/JLP2gNL&#10;Wa/I1EUv3g8rTlu2Ra4Ox8qdZ+VJF+Q2OM9WbOVFWh8f1CLIeiJWQmUoVMafmDaps++V2IDoRR/5&#10;UCYtuV6tYJGVIDxuJo+f+liqsiG1tj5ZSc/4ayBTW2jC21NOOGq/E4/d/+PPv7b6S8EzN5/V/Wf9&#10;pHPZtFvmDMa6IWfMi5WrFnwSNzIP2eyJNxMZYSWH9JfMb8rqGYvVxsNlRfmVdWq/dlq+1rssT3kz&#10;JZKTlzYUF9Lf5JSldUZnq7byn2mrfjy80z2/3a1dCT38QcE6aPce5AY3c2HtdwvqZi6sFx2ve3qy&#10;B4kTlp7rcO/PS3PkHpYUyXYM9ImY07XKYYx8xxRS5YolljBlzjJWMfqbX7M8UlKeIhutMjvJi8RX&#10;LR6kE8Ujji3quUOnQ84p3eFAzpLKfM2U98Ml7VKVK5NL5ySXzE7+MC35w5eJ6R8mpk9KfPOBCkWX&#10;s7eXehMDIjld8Uv5X9l3Y56zSpq7VtGDPJlne5Z8YNcsdmBj7wEzc5U5vwlmx4iWnXLL96pcKEn0&#10;rH+VmuXFntqGJcNNd9Bpz5hEdQS2acqYk//b2bXUhR3LqQoRC4DpfqQj4iGunNInWMUZQ4eOw9HO&#10;cpXRtvJBz4vlF5OsxOyURc/Jdfo2rC2FjtjT4zYuybbJvJ3aSy+qD+9XOUGJ+wfYTrym0Dqg99VL&#10;SNPQCA0bd0JpByp2juD1QQwly0DGQZ6lz9Ll9nVxIhHC05DQ6k3XiCqM2gvPq1ZnMxO5VMuECsKr&#10;z0TG9X81aKAwZgN3PepUMmM3wpK49ZBU50PXsluLWgQ0TCO9gRDWLmH7eM6dbhymUo20qVR4OzqT&#10;LT1S4XWE4p/JS/j4UencGG37DObMbznSFcwpy5SK7StmluOYsCR7tt+xPaPKovVo4zatVYduRyZ9&#10;3T5tv8XntTnMmTg5LUjPP/Www9cudMtyJgfOmbSxkNS+Gd+xJ4Jt0ToHxoZljVnatiU1Iv9lwK8/&#10;m67V0TMBrcDyKv2H8dbVbrz6kSKSDdGc6p1uWShDqvE8pZsR/Mghfv6lmWbKbSSj6Hy2xDQRZDXg&#10;VbDvd49mk41Qi7K51LnKWyOcMV170rnEC2j2Y9NsBZw17CkbAVeXrjar/cxMSYRf/WrO+POQMU1b&#10;TrcQZrIiQx1vwNR0mdKalFOyll25QUJnGsRmOtfKUphpSnpZ/B1Q4HcXeS7gM1eqv607vaHpLLSi&#10;1CIjysqqHdvqfRkQbaQVgM+mE6CWLUu2pNkpZylx8xYkk6axYaUnwSFEHZqhnKxC5mxZBe/dW5St&#10;dYx6M3o+o2hmKJDOUNaHKOYo4rmIQO5R5RgyQzDda7uKzxn9STeSRbnxwKDZIz3M8ccfRy5REye+&#10;68Vr4iFL1nXXXUOP/6OlhS+88GK3br0qKjq98cabDzwwTmxScnhxhkPXXnsVbU31zjsT5adFtPXz&#10;smXkeEVVf+CBo+nMxx9/6ihb3f95IuvVv6+yZfmO8ntocHdI9xWX5hX0vSkDFhnqFoQ67b1D71kL&#10;lpLv1VrypSJHqsY47fccql7dK7m6uFNeSeeCom55hd0j/ArTq7hL0bRoux59G9uXxbYZOn2n3T/e&#10;ZvAnHbp/WtT1o4auHyzs8mWsV9XylfWrq+soWop8QapjHzFgefXhFMatJPqsjApmTK2u0QMV6Y7M&#10;gMgnngp3KpzfZ/tBP/rJnnsP7l41fc/oe10G7hBKvRyacX/o29BfJvf91Z93+vIfz1S/fGfNS7ct&#10;eO7uDx974PEbHpn06if5qVRJUaisJK+0NK+irLD7sGFFA3eNt+stLqB6dGQGdGpqJItf9B7t5AfD&#10;C3JkNQ7fxDY5tkMpd97P4wn2yaIYGqsX1iydX714Ib2qFi2oXEiv+WsX0Gth5aLVVcsaq5YnK5el&#10;1ixNrl6crFyeXL0s0al377KKog9WhT5d3lj9w5dubTMm8haJde5c0K68oBm5z6QJc2ktTlPTd2zz&#10;wqmG+obI3A/PS/7x8Nhf++cvLC2vSHUZWFxW3ju5aL9Vfzll+R3Dqj+Zv2hhrKHW74jn5DFDfnLT&#10;QBQqHKZJNTUD7ZFI5hMyQ9DqsHry+uIFhMowoQ8yYYXqa/psQ0YcnkaIi28yQvtahxKRvvMX/Pu7&#10;C5+rvvmJmnt//M2/S+saStQrWlAfLWygV6yQtuJpjP3to7nL16wJtT8i1PBlt/ahA3ZbYFZv+byB&#10;XM8gu7wrc7003f1716R6Hd9u0aj2X+9QVt8YTZINy3HCEhtWoqJDYpvByW0GJfu2T/ZoVK+e0VTv&#10;xlS/aGhANLxtPDIkXrRjqMP2sQv71XmjaUnCsRyK2nGtWl5bZA1Hg2ZxdDPr79RKQj7E003Zs3h1&#10;ofLBIj2lDFgqUnmYMI2bw2RMI2tbHfmHKc+wVCyp3tUKthB5lcWpgC+9NmnN2loZtdjuX1NVeyOx&#10;K5YsodNWFe2cJZ5MevMktbLalEXFFSGzkZYV7SYmC045o8rkppcWxhJqFqB873gngyEdCtg7KTF5&#10;QT3N8Gh13ew1jaoYakKgdMWUOVWlxZE5Sxuq6tRmUiReB+7afc5SgpAke2MjbYnFudALBK0jk3HG&#10;MidkiZ72rdI55wkgtTcCaMxG/JftR2bXBUGhLgzFGtV0v75SZY+uIe/c/CK1FjBGRihabVsZ6TM0&#10;VdGtfM/j9PSKol2+kPbESs79Jrl0Xmr5glTVmlTV6hCt+oxFaetDlXG2qJm1mnbxoixhZNOW1AXn&#10;R+XBHJS+MRLws/5kjqhnDHLD3AxZ9ByCtb+atGqrFlsKtN2Pt83nW3zaZKnd+Mx8UvwPzLonaxdz&#10;Z5gsvXq2Itlw5jHuHTIxYfHs23/PRMZy6tDTem9sJ+d0tMYQZQZ/UnJXA0g29Bm2YFjDl8TDiUhS&#10;nrHFSUKj4t/0LRM3fm2asYMobSSxczkTux00yvzXi8LLoCKj1VRGbRUomS8X8oUnkR59syeU2I+c&#10;w8wvvb8mm8oYZGefwXIGUnQyKXrH5N6OGd3acDsbudJMd9n/2tapW78q00reVFhtZhEbFruTKTOW&#10;+sHICPPxVbGGoQUgMNDN1iNoWfJo+opttKQeKdkiWynjXEnpRPSNFJto+JSs8JXiSVsyDdZJzeTQ&#10;l1MjOn5J0epbm7p0u9LGEgmpv9hWxfljnadzYZuJ2MKsidlOH4PVr3fXotOcfdlL36tJVUrrhmk0&#10;gIzfVFhRQNICg5Kty6YrzLR2b2zrlFbfVhGrk2vTsPC4dzOTQNbzlqfXMHSuGBSrI3OvTJ42KA9M&#10;VFjM7QF1D5Vvl4oPm8qq2YqHd7zSBkXbq0q8zRw2gBPSqm49tbUUjGzZOJsQaBvGUTxecGm8wcMN&#10;6hALCKVUnXrXa83d7kfrI1u9Vs9m4sDx+F8+/dQMO6tg3QbUFPEsv6WDaK7WMv3ebFU3G6mrLzmw&#10;0czBK9MCypiz+Vylhcp0mcSeIY1mC9CKAKZbN+MXK5ei19gBS3Yrlm3YuNuxKwe1nuPmzkFsu9dZ&#10;MWotUBxTPlPIJutO/+gLk8WGJZLUTEhzrTdu8HXU+p6W9S61ozI9c27efBbMglctQqgV1USX0LSj&#10;trbKfakBflSdpPfWxJk5I3pA44vQ10J9XQfVOq2e0HXvBvNFbn8wkZsTZvjkppYpAyFZP/gl7chO&#10;QWm/9uHDd7M7Yb344vNr11beeusdbiw333wrTdN4UaGXreLi4meeeYJ23aWd1E844WQbA104fvwD&#10;xx57dKdOncaOPY82bl+7dq2RJSmc7edF0D1pdytUZo404UrTq14emjFg0X71ZZ269+/Ta+HSleJ7&#10;VdMQqyW/k3iqpr6xb/3ikqJYcYeCwk6RAnp1jhR2CRd0IQNWaGmo09pkXv9++RXFtAyufdfOqS69&#10;Ktv3XlPYpbawXaiYFtVVV1RVF1XXRylainxA315lnXpUKEcbtw9QpTajKKcmZAghgK0UGw3BWiGg&#10;szhsOFS04+hh+43oVTdvxJp/99pueCj0RmjGQ6Hpoccnbzv2sdI1X35I1iCJlaxB0Rkf1r39xKRX&#10;Jsz/Zl5ROFRSECopzC+tKCivKAoNHBLZZndtveL6kKt4vGdGQFph24zqORZvUOCML4xfjtZvKlLp&#10;QtXIorCoe++dz+494oLew8/vM+KCviPPp1e/Xc/vt9v5/Xc/f8Du5w/c/fxt9jh32z3PHbT3Of12&#10;+UUqXNauEz0CLDFjv2caj/prw1mfNq58tGHFww3LHqxfOr5h6UO0iyDtERSmJUCKUra+zjSXDGq/&#10;Zd2jusdHxqNotGLWm78MPd2jYEWs8w4JwpRYG0kmIuFEpCA/XtKpS7h634X3jqr9aPnKlfFYo9oL&#10;TG3vrbNh3UzS9bZtFU0rMso0YVYrq9QWV2yEMGtrxfmnvk7719DaK/ppv8YvaBCnHluk7zyKB5Z6&#10;1ddEiuasGjp16n5zZvVN1RTUNRbWNhbU1BetXBteVVlQWx+hmBoaV1c3/OvDqeFUozJZRiI7DVnt&#10;c/hxnX98n1Ufp1WaK8U5a2lyv+oyqrSouOi147qszSfvK+VOlaQnfpBrFVmydts9/Pjja+5/bMXv&#10;blt57R31dzwdvu/p8KW75o2pLji/uujC6pJLq8our6y4cm37a1b3uKXq9PuWVJTqbfOcLHgjWdMb&#10;er2iPaOYs6GFfIDEtY19l9ROUsq5Se0tVSeGLQpDvyofnRiJJVcyOxmR31hjPERGK1papx6TaKxX&#10;9IGKVVff+Obbk/ffZ3iXzu1oP3SjDHiEIH5LssEIfxOPHD706jL915x0uhHFn3IuO0lpsZDFg8pT&#10;jDybeJc0JUtkhOIBiHK/otKmBrcvCMcox2QeSlQ2JDp3KKqpi5MjFjs3KV+yyd9XlRZFFq6qlQUb&#10;dO2Pduv+8bfVylsuRimKPzlnUnbAshnmM2ZbLzmvLUVq4qHbqX6koyzbJKIaNfu+qbWUbM9jVyjF&#10;mZWnYFB7yYc79KbnaCYbkwm1FjYVad+tcORhBSMOph/ZEY72DixUJiEqtbJYqRwr6xXZHJUNS90G&#10;UXYw/ZgdtUjQOHzxX/HAMpY4+Zg2sFRaj/PFU0I1PeVRkZU8z0bJKlfvXGMVrB7usTsZ+5XZFTqq&#10;AFJiu+8Q77GlV3CLFUyLkKcVeSBmMmNMCRyHANc9sc6LNWN5DcWaY0wnJkM7Z+rrnRCfCLYxuQNA&#10;xiBdizVzGNOCsZ94Mx/TdeqcS7LSf+q/HL8/BTGZ+F/mIglpTSHe/M0aNqTfs82P8+QjINk3h2+4&#10;5pyWrHJF6NikRoxBQdt19OTSWBOcqJ3Zkak0HiSYly6fmxduANIM5LT8SRvxiXR4ablKz0Orq1Jb&#10;U8QsJbmXZ/dx+cyvshmRFJnPSfQ6IQvXGZC6RVFZFR1srVGSd1NTbn6dGYKdFnnSK7HYcotpUufK&#10;CpxUmpFDKYhIkS6XnAkMJyRmt+dy6tYX2HSyYqWxh1tXZjrn7whtnVghY9ON2NztQxid7spJSccu&#10;rYNL43l06uV17C7vGLS0MIlVy4z0ZNc8E5sRJDW8MrpDZMe2TYPFzmhtJTq2KS6np/i8gVha3+s1&#10;F2nn/N3Ihu1BVH/By3ZUdyEtzRjxlSFSfLK4IHohId9e8TS0lwHTUvw14dWV0bRu7QXwONrGpxz8&#10;l6T/xGf8ZDKl4jVifxRWzE0RjFAb+XYUh9UbRgFrxRXQZm7yVk36rnUUqw7sYg1k39PkDs9soF0J&#10;8amxbExaer6phHOOqxWRNH2JTxK1GhRBtWB9oHPOqS9gWieQORojYBxc2p85+AIjLq5i08Zo1ZDV&#10;BENGESZ69VXP5vVv0pQlpDZrBY0+aWJujM+ZM61NRy0w/QRafzBanXsZqvgY8Het6MyqAS4Fq2ep&#10;MzlaJCde4ObsX4HuR6Ukpiual1TXVMqLBvX0TvMRGtTTB9qLt3VC49MGZuDWXFSsNkSzkfUqGr3k&#10;0osoG0p2mrvS/u5KoXuV0V2uJKrkhgyR9YOvioRanUYfyCBFJw844GBH0WVtCzQPOvXU35SXd+zZ&#10;s19gl/e3355I8fzud1eXlJQ88shjtppM5y7F1dLu2rBsoegkb0NMc5KMsqG58bbu2T2wunTpvCpU&#10;vvM23RcuW0lrBmvoWWzxJL/IgNUwJLa0oCRc2D6S1y6c3z6c3yGU3zFFr4JOqUmrupeXJzuXl5cV&#10;dCwtbF9WWN6+NK9DSbhdUYQ2lqooitStKY1GCsgWRtFS5JTEylQZJReoNV23dlTJ6kFUhUwe2ZLt&#10;jXnsGIgJ6Z6c/4TzugzoP2LX7brFt1/y/KCdRpBfW+j7caFZoVcX7HjNv/rGa9bqAa+Tg2R9dezr&#10;t6e8+0UqnirODxUWhovyI+SH1aFfv+Ku20YquojmtB2ybYpcM2YapXNnrVbqGcZmlxjzMGP2V+Ap&#10;q61XJVjteu2fX7CoIPJpQd5n/Pq8IO8LehXmTVav/CmFBVMK86cW5k0pjEwpKYsO3v2I5QtWf/3x&#10;11999M20j76dOunbKR/OmPzhjM8/nPXZh99/8sH3n7w/55P3503/apm3rEZvYxoA7wiNX35MjTTf&#10;vBQW2qEmlWhY+s1JkVdLCmvifQ4vOe3tolNeinQbGapfSbokRDaLRJzMXPmRkhELH+8w9/2Vy5eG&#10;6OE49FjAYBM2atTpqPxjLG39yJSzME2hqT2Qm48YU+hQjonqXb2URYXdsurqG7o2LuoapW3X2WlG&#10;7onSB2omtEYwFurQN9LjkIO7nnfNtP3Oerti3+LaxsLqurw1VaHq2kRVTe3KVfV1dWpD+Lratz6b&#10;HYrODSVWhIqHtiuPFeQ1ersXedsDiUuMfSnXFNunNdNvZChnqtOepYKtakDpe7uW1ZIylmEr2cV+&#10;8pPVV9343Kouf/k6+a+Z6vXk1Og/Z3de0++Owt6HlZRHS8sby9s1lHeop1dZ+4bi0lh+QeKEH1W6&#10;EzwjC14XaRqZN3A1/RkZc+LEWLmAshuWsmGpdZvihqUsLOISR8x5E316ommdLjsZWRWSEO1on269&#10;ImNWYyJUUV562CF7FJcWk2mIDHQCg1UCbeIu3lW8aE57WnmuWOz/o4EbDzheOGc6UZJwsampZYPq&#10;n3qJI5nyweI93SXnqh+WjULYA2u37kVivaKtzRdWxhbX14eVUxM5jNErSZastVWqZ5q3uIpVlnob&#10;0Kv8m3l1tIIzGqWd9LkUNK6h7fztVldmH3br0SQnzB5TtE+ZHgGpKRPvOyaGWhJ4NlwpDyxZBWkR&#10;KLJ61yr2vWLzTqR9j3hjKh5Vr/weg4Xn6n89QKqP1wYmS7YbGa9c27CiMrG21piuyJhFD1g0Biy1&#10;t7usH6SnJKtP/E0/CJV3cmeLpueB5RuTiQnCe2cxYh3OD4wyYY2GlwxKf6A+eIYHr05szbAxi6pY&#10;uneZgrMDgnaCcecc/malO3gZlsq1zsxU6ktPPPmPNwnV0yG+Rl6crn43biN62qwnxWYxlOxQw9NM&#10;b0jsRuOVV48Z7QRZW200GvdqL3UxY3nWHcHhT8oxEskSN72e0+uR7XRZg9H2F38HkWX0Y8wfOlEz&#10;8TawmLT+p6vM9Aa2Joy9Jj0Fbx7o9cz0iSftGQxUWnNoq6SddWQeUjtGBisoKj2Bx/lXafDCLLVj&#10;mzVd8bI7dnVh6TPhxYlIVgJIVUp2ZPGpuCMa45W2J+gQ2nplWokMcgScqXzTnlyR1jMkVttac1iB&#10;Tpt9OF2w3oXFDHclX1JfGqC1qvlbkMmRTNzchqrDSUM3r7SLAyfcauHPeqmw3KEQ679ZMS5K1pr5&#10;3NGCE6s779SbaXG9yZMsZKsys+GDb7RvmrVucmbukDYrc+a2tvhGUdgcCgG/xc/JpPxqRzg6nIUh&#10;JjgRFTsl0UVXxiv1NEayYOkIKCqxYJnN76m83LyVWuCU3G2wfLNL0cc6s5mbiMl1078G69kX2gim&#10;P5A3+FBNQwuwod1EaoGfTIdhm4q0Fy3MRr/4BvX26QYmpKUc1D5GCDKIcfCnjEGbuD5zy9DjLz14&#10;Md9aaBHI1ui86Jprlk383iI5yDGwE0wGnsHrcownPdtZOqzs5TMDAq16TSM0/YHSbXairr0gtV4K&#10;NixRsUYr8hd5yxX+OlRXc5YgN2NWXTsnteFbKyCnl1UR232vAjYLvp5L12wRM9SvPmWVolMEo6F0&#10;Bm2dhmlQr0xX1ZX0srnfe++96LPSkPwworY6XPeu7HFKVimH5GARvfSyi373u2to7C7hiWafvr3I&#10;viaf/UYlX5TOT1mTsmGuvvpKXj/4nowV6HGEU6eqPbCuuury4cN3OfbYn+nEnRT/+MdH6BLeFavp&#10;dLX+It8ucrw688zffvfdd6tXr3KvMT0eS7euM6++XIGnygpYr9xxuoga1ZkaT2UrdIcOHZZHC0uL&#10;8ujRgXWxhNpLJ56qj4dqGxOJupqhqRUFJWS9ipANq6BjqKBzKK9jKNIuSbs/vbeqy7YD88sLy4vz&#10;K0rIDSu/rLSgqKwoVFoQKioIVRQUrF1dFgsXUIQULUVOzk2UUMeOHe2Q3cxNnI7EjsbNuErMRNwA&#10;tJKwvauItWvOzu++zbbDBm1f/cnIEduGwnNCC+4KzYjPq+l066yTYyvm6+GnSIpzJJZ/P2/2vPxU&#10;oiASKopEigrCtBV7UVFeXsce4Y49nRGidKhs81ATPutwox7zbtwn2IlCPyHNzO9khQ0/WNQ8E007&#10;XqiSk0dNckVa7dhOS3Z6IR8Jmj6Tj8rcgvy6IbsfvfOBpw//0akjf/TLXQ/6xW4Hn7z7wT/b85Dj&#10;9zr46FGHHDnqkMP2OeTHA7fbSebeipyJPdDofQNKv2bMpbVIrAXhJFmwjmyc1K48Hm1MhLsMoZjy&#10;Og8qOOm5/D0uTkYbU9VrlXcNrWOKFJbUV/049FHl6pWVa1dTEp7jla/8vq7LG/ea3Es1BNWdMkmQ&#10;H5jaGIi0g6wOoxfNpdVu4uRUw0sI5QFzg+PzE1G1GZAeI7GNVHlgxcKpaKT9kOiKb6ed99zaCz/s&#10;EKtNFtQ10MrBfDLDkW9RfR1tRV+7anlDTdUBQyoWLq4OxeakEpWhglHJeMkJQ5d6PkDGv19Lif3K&#10;H2hgaRq2rqAcOya6qnwQbbWmm/Mnh3ZeUpKqorJRnPvvu3rs5Y99uGbWMtpIPV7bEK+tj9U3JmYu&#10;b6CTSzvcVNR9PzJaFbHRitIX5BTVXkPr1Z1bzzygkQfGsLYzEYHir2S9UaYTtVYwpjYgE2c39sni&#10;HZrUllhcFbwiT9mzlAmHRyMsnNmsV2TSIi00cuTQ5195/+XXP9x55+3JnqWFmfeNYv8k2ThK9rI1&#10;jlhiI+bdzPVftaJWmY1J7dgphahFMQOR1UekQkmLNgaprIsBSxvRzS3/oT2LlUEnFgtH4+/MqHr7&#10;20qxZw3vXRKmwvBGWTMXkutqnTIbpVIH7dajpl45XtFL7VemPbCoGrVjlDjnGV8r3x5q6ovKO3td&#10;mdKTvqBrZd8ryjvpFQWfrVfWlifmc1WlVENsGyLc4cLScEX3eJRWv6YSjcmVD5616vFLF16635pX&#10;HuRnDJLjZqjz8WcVbr9r6anXxvvsVDl7Yf2CpXGy2yqHLOuBxesHteVKW9iU1Yo/mocnG31HWtHm&#10;W4/V5LuanGhjghIFYyplFzazsZW2FEl4dlkU64zsyG5xMEm9Vxhb6SRJcbaQJxzqRUNsT9CqP6A8&#10;dKepDVDWNkCn7dpGFnlvdsniL7kwVg1ZM6bdcGTZDlsx9NPcxB/C+EUYZxBzxjNm6WxaN19tBrF9&#10;pPog/21fqT4bq5k+qdxsAqYx7xf1SVa7O92tE6fw46dl6zmfGEz01M7D79Pa+guHEvcdQ8gNZibh&#10;OkJNUU8ubX50Hdtumj7IwkEjPkZbOcMdqVsV0gmqdYbJgSgu27f68q+Nk3aaqKckUsWcT6GlqlGp&#10;TfY8Vj5+dEae12K2jlKfhJi2AbnDDZZ7MxPyRkBGNn0jEwqqtKWZE2m9q81+Ht5MFSLyysWVauDg&#10;nH8tiLK6TAok4uN7QKIMvEyzFduyKpUeb9kWpO0pRii9QktymWRARyLtPv3QbdgatI3BSlbJsWaX&#10;h/rJDoF6uY4uajA6LbTiBKeKzD5XtC29fkaEWWEn+Zaatn2xfZ5sYMSoEuF69Odf6wMGHRxkarnL&#10;VN5MCFwxFXmRgmivKjGhWmWmb5xqf2QtL1phcmnFei3ah245qk5E5V5lWAaJtke3H5rPqVf4jNXo&#10;RcBkfWHSUmkirqYil5rKGEI3WW6+nBUdSj9dhVk6Zl3z1BU98LVVaWteV4EfSwbx1m2teXx+5dMM&#10;whZGt1GCZ+kXHI2Wra6yZbcJKK3m5VOwTXLydTdaiYrY6D7fExIzOtDDRBncBGzVVhs7U3o9DBI9&#10;4swIXO3dqpJmaU9psyYTrrm2bBWQ1mzSeqT31bcP+KaCvtVrllIaa3qu8pihrFpmnBlfM1Ik1quK&#10;ivYV5epVUlJWVFT80UcfUx7IjEUdh2Sm9QsJ/YWpoUVrNZVmPJK1oDxoj156qbJeBQI99NADI0bs&#10;Qveg0y62smr0jBXJDFLs6SIyVO2yy852/aDtgmm39ZNOOnHgwAFz586qqlpJr5tvvoE2d6+uXkUv&#10;MgSNHn2ILDlstjiS1YcffpRSuemmW10Faz7b8ZN05O5Qwus4aYplSu02K6tsuYfimUxWAxZ5UNWn&#10;CmioQjtBy1oemmLSi576vm10aa/8qqJUdOaS0je+6vHvd7tNeyuSmFedXxGrqir5vLJ0l53aF+aV&#10;FuaXFOSXFuaRhaq4pJA28w4V50dCjaXV9aXxcL5yr6BVKWS6CSUbQgVlZeUyyjRDUqdj0J0Kn7EW&#10;FJnt2pGKbRLGeiV9r7TMvE59hndevF/pXHJTCK28KzRz7cplRW/1fjAy+MDOx11WftQV5UdfSe9l&#10;R11edvTl5fQ66rLyI+n8pT2GjqTE8/NC9KI/hQWR4uK8eOeuoXbdZQymJ00yqmOLklqpRy+a+Smz&#10;lHocH5/UL89eIU+KcZ7ZxZ/VJfSevWFTqiot5RohpisdM1XSwkT954m6jxK1H8VrP1avmk/iNZ/G&#10;qj+N13weq/4iVjMlVjO1rKzQmjnSB5F+ReF880YEOSl6MkopS0DVvO3j0+L5HXl7nhopFF2fv98F&#10;xWdPjPTdjXZSC9XXKeeN4i49V77Xr/Ib2uo/QY/Do+TIsGVnJh6OJkYm3lDELQVFQjN45fNDpgfy&#10;weK9l9RnY8kiJyBlSGGrVu/EamLPaI2Hn1pFRW0gkmpQBX+p1/Zv1vVUkdTVNdbW1dfU1ldWkrUj&#10;1VifqK+N1VbHVq9sX5h/+cmjUwW9krEG2nstldpukPLCEVtE2mGFgD+oOVbWoZdPKNLHTeWDyMqq&#10;m3OsZ8lboypq4/E10cbiiy987os1lXVkOaK9wOLk81PbEKtvIOtSfG1t7J+T10Q735Aub2zAiqoy&#10;Gx1jw3gdhVU/dqQr07Cw8sCStYGyy5X6L/u4827o9bQIUJuGZE2nWqGn7DxqvV2CjDD1dWvj9WtD&#10;0cqCeGVZqqp9uKpzXlWPwuq+xeo1ol/h2J/vfe7Pdt9725Kd2tfSYknKG61+08YS9vvhzT+4Rcm0&#10;xr+xrTy7XE5q5uIjQOZOJS28FbosNeWnD7INTlah6m3nrQcWTSVpgkB2+j16FtGDEkmjLVzZMG0e&#10;WTATZLo6bmTnHu3yqS2QPL//1ao5C2vFbfTAXbvRxu1qn33lgUUuY3qoIrlie7Z5lBRhMXYgx9qp&#10;zqmBgrbyKBWpPLA4k5ztRmWiZfOVnLG7aUnO2TTJHUhRKX1NNCRpkyvyw6qa+NzqVx6q/eYzWlSY&#10;iClN1vX/ri7s2ovCFA3ft8MFd3R97J2SX17RWNx99eTptTPnJqprOTYyWcrKQd7kSrzI9H5d7Jbl&#10;eZOpT6r7YV9yK1S6sfNzE/SGSvK8e3EdkAmpfYngyYpruyDGtwyNQ6jDeHCp0LK2hy9Q81Wz/zT7&#10;Ymnd5GsJnD2Zv+oRqsy9vXmdCa5n1V5xTPegx3NssdJmKnmWImeCDR3y+A55mptMo8XMpVczGWcs&#10;bfmS2aoeIzp2GmtIkoG0vPShrVjaiObEbJMwkYt/kDgJ8Scbhxcfr5ziVqOn5F4/4s7+mIXsE22m&#10;hKp/tx24zaT8rGtAdy/yR6+p9PoBr89NqzFdbDbZKS3ojXU8g4lYLZmd1JTXmYkk6grPtGU0Tz20&#10;qZK1nI5BReEhM3tgqmqVp/XRg1nocSZspGSebMOThGXUoO32qhG5kepxm8NfRE/yaW7Q+WYeejji&#10;imugi7fzEtvwzHRDpcN+Yrreea92s9xRVY/Kq/ZmJE2rbETGaZy9noSCLoA/01pWDS+vW+eaSK8E&#10;24h0FTkjDmWZMu2asyC3AK3pXGt95XEpA0KpMVu1JmrbPti2KK1AN0NlwzJblyoWRkZMumbQLfNO&#10;jz/LhzZfpd1HM/pDxq/pQ6gMEzQ/BfvNP6N0FZRsx84F4SdUGBnTC+iNQV9lkmtWFA1vZ6ak0zYM&#10;0W8yDtGipkvp5NsoQSeXwaFZLmXSXnlWqNPNWVJ1TcRlRdoMnLy26WVOQ9cqS+t0ES85x3eCzEZg&#10;/HAGR33aryqkduSUn90JnadwTAMPVrUW9vTq1+XPXOVpxoVAMMu9ybFxFnHabE+nS0Smes+1eNmq&#10;JNv1Vm0ZWyfLkBUao9+ly2DrlX6kJysMkTWnE3FbkQxcpOFZDWPPuD9lyxyn0BQNZ9jeBCAjTjwZ&#10;s/2d/wLpj2UibA7Tl3MZzIpufUOBh3yimHnPjFzrR8JmCO4Kf26RpUKyePCKKy6T2SBdNnHiRPkg&#10;P7V4IaERH+t4lUtWZD1jXV31pZde7Lde0XPg8mjMft9997/44gsFBTSFzATK0S4mfRkzOGrPs5eo&#10;87RT1YgRe5x22m9tiNtvv2PEiN1++OF72gmrffsu9GrXTr1+97vrd9llt4qKzvTaeWdvkyy5cObM&#10;WdtsM+SFF/7lpkULCQcOVCcpAFm7Ro3af8aMmZRxeh84cPDzz//LiK6tSHWCH9XFC9ylUZjD7N0u&#10;oyt91o52+bsuaVYDVnFxSXU0tHJtHQ2/qFMk01V1Y3xVbXRZZcPSaOSa+r1+vOKo367+yc01B9xc&#10;O/rE7w/f88WfPfpg3zfe7xQqSG7XtxM9VK5AGXyKCvLoMXSF9Dy6woJQQX54xfLS1Q15NTRto1Ud&#10;6o5XHiVBy2tKSsuMJ7PpCXR+ebDuDnL1uMFMYnTpeADh6geZnrE2KGzXaf/Uh0U9tg3X/zE04/uG&#10;eZEJXW8I73L42Rfse+1DZ9/01IU3PUGvi25+4mJ63fTExTc8ecn1T1xyw2MXnXneAYVF9LBhlTW+&#10;r6oWvEXK2odLO/BoVIbC3MKVIY49FtQrRi+xXql3vivIwzz5a1xExFHE+FxoA5bad1MtJUvrtWmp&#10;Tw9u/mK9sjYstT8TrbuiDdozvdiapl+Sqwaza5CWAlcK05RKWqfoPGupiVbK09DkkOjsSD7tuE17&#10;GjWGydPFuSDSvk/h6S/m/+S6cKQoVFNJs+dINDU89UMqnEfPTxO/wMzt1qnuDFpNNwGnxSsPLDWr&#10;54VsygmL5/jqEAuFTOzla7t4gzJgcX3qVYTsVLdmXmjOl8VvzNt2VW0+LXYjXyv9qqluqFwdXbMy&#10;VlMdr68lY1ykoWb1ogVH798lFImF8urDyUUN0S6zqyooFhYA7+6w9SnxPPZ8K359OiuDArOthIEQ&#10;q0iJGoZbxt8d1v279qnEoG2Wt+s5bX5NXTRR1xivo4XA9TGyYalXY5wsKFPmVS+u75MoGBqoTZLu&#10;ijI7+jeDcycfXodiYBv2qrFquwnbBZm5cgtiyLwMT4grw5D6vaa2bt78heoRiInUoJ5dnvvou7+8&#10;/416vff1n+n17td/everP01Ur2fe+ZJeT7497Y//m0Iv+vD0xC+f/eCbbXp1ayQTLq0ntHffnZvx&#10;2hQkbU9vJ+X5NAk+rT3DEcqbWHyUt5Xs4KQKoPzIxBVL8m41bkM0tawy1qtT/sheJaFoPNwYnzan&#10;6us5VeKQtf927X+0QwfyKKPnMt75txlkNFTGnmRKbYD1zYKqqqX15BWn/LBkE3cz6RK7tHiPWblR&#10;Dp3af0xESakevoTnJBE6SRlWUzq145UyJ+nnEMoKQv0wQopFqjocaqxLLvom0qkffVFLCBuS8YZU&#10;nHbCIlesqNJhpKN7XjCu15gbVPBVi0Lzp4eWz4+UVZT86Ngud/yt25MTi447t+r75UtO3LO8jDa/&#10;Z88w7QbhcxnTe3o5mSfFycpaBmr2XTSEbJ1g9Z+YscSSJWNBO1VUhhS2CfDzW2UKKjYXnr1pOJKS&#10;pCZaWyZsMmvTwZ2Jqh4riTj7bBlmtmNSkN1iHI1kysTF8E2B9CTZGKrYeiX5kJmkmLGUww4XhJ/j&#10;IYHNPFPmmLLYR0+fzBTKZEHz0xYDO0tX2dX2E52uUBB7ivbC0B90ptgHR+AYpOyq4U3sZKdGsQjq&#10;SaCUWnuBmJtNEsA/2pKc6SG/tefQGfP4Io7Qb0ayvYcMlJ2hmo6Nq1x3MmJ09EbVzictYiYWt/pU&#10;mqbm0jo+M7zS7c1KFAusyqyFzJ5X7H2lhjdSg3JCW/04ERZH3jZAXIW0xCsZlVfg4HbhWtxEoLX8&#10;8TXikOMYSZiG3nPPqQFbZsm6ucAmaEZcttYklDQorY90c1ejHT4rRdBi5sgbR6rNoDpdUzFSE5xH&#10;O0R1PvOvTla1UhBUosrl8RCkjflZHcp6xXcrZKjF0yRjhbHx2JRMxkQdKJuyZ8rRJmSxKcu+5nI4&#10;vl22qeuKMzVhKiXTHNKT4YARyy2nNCan7Gk1Z6TF6B7bmmxjNksgtaY01SbKU3P3zNlGa4p60SkT&#10;H3feZITSlzOndgIfM824fEGc4YMU3q9I5XtgiG8iyCzK/hxkaL9a2J0ZkWloWg55PS9/NrqJPrGh&#10;XqsbsYwHBsxBOXUqWUi7GfN9cX/wBk/ZoW6EX5qtR6dONnT23LzlnM9mM5mLcPkj8foZY7thVS2t&#10;1GgNo+S1iTtDNrTA61+0/IoCa7J0Ph3ZTNgmSu829mAw25j4Q3pIyYLOiL0bJWU3vrDSQTjdnB5f&#10;tSLHNEejraICbh4SvTd2a04idt9999GjR1+fdpBbVn5BYbNiki1AYIliE/HQ8Lympuqyyy6h7aIC&#10;wb744rMuXTq9/fbbTz/9J/KNoi5OtJKjeYKKJINSCqadSXEF+iG/bmwyRVPb6Rnx5TOToOuGIf2z&#10;vtkkLcVO+tUuw77DjiGNbhZFzY/Gy3zQmKuqIfb259NnL1o5Y8HyWYtXzV9ZvbSqvrKu7sv8fu/1&#10;/XFi9M9H/Ow3R/7y9DHnnX/jdVcc/6ufPx0+/KIFowdtQ3tdFZYUFkcitKYpX55cTv/Jkki+WIuX&#10;laxoSM1fWUMRUrQUOSVRVR/Ly89XtwC5C6Zn+dHLjLDNvQ7Jpi2nnu5xsdOalG712phNs+LYsB36&#10;hsMfhua+GZoReq39ufW7/6agXTsqPPmEFeaFyLimX7TdFb1ozWC+slhRvgvy9VpFPUwnbLQhVn6h&#10;Ge5pZWWcoeJqBRobsFQLI5OWMVeZ3ljXmmnOYpDS64Z4mWGMXlwga2iyyqyCDFUqQu8l1jFe5+MZ&#10;qtiYxYt/+N1v2Eo0sPNFU0dADxitZVSC+huYuKVpIVUrkYF1cyKh/BDZthvZwBfU+6GC/c4pvOiD&#10;yI6H5eWVU6F71s7Ko53daR1Wy/SHX1fxN3cUwdYrtSecWhnG66pocyazNxM9Ao9dhNQ2WA1zqvJV&#10;pRnzoFo8mAjN+Ti87Jvw88u3G/Plj5+YsT2ZzWmXK3nRLk/xujp6qQ3e62vzGmoKGmqSa77Jq380&#10;1PhCOG95KPrxjPl5hb3JmmHWkNIH9khRL2cHLHG48esYb4DaVMejfwsaPPM6FL57RLdYadnc1bH6&#10;WKK+MV7bGK9piNNTROWdvtY1JujJhA0Jss62T0uCVnLydhj6B+nYdSdkA5txlx6PyldqsWyrUhu3&#10;K+jKoYnXacqG6LJmk92y6MPSZcvnzVtYW1NHiMioPWJI/xNG737ygXuectCePz94L3qdcsheP1ev&#10;vU85eO9TDtn75IP3OungvX520F4n/GjP4w7c49jRux+x327b9Out9n1XMxm2GVsnJr1El+0qijy9&#10;XO8mZRNi7wKtXIg/++txPnmzduVEppdAKsOn2keNn04oU4Ga+uSq2nj/LoWF+eEf79A+zLubT5ld&#10;SZasEC1ujCW261W6S/9y5aOVSFbXRJUrViLVobyANsC69OSd7j1v14NGlOSlVi5fsXTxCrULmHG8&#10;4rzK4Vnc9EJj67qpNJKpH8q5mtMl2H1Mm9m0rU1tCqYqguJUZZeV16nqZckV34eL20W6bENf9R5Y&#10;jcmKg3/T8aRrOhwzts+1z+70fn3Xk84Nzf4oNP6U0KNjQo+cH7r5pNA5e4b+dhddkt+jb8WJZ/Z8&#10;cWrnmx7vf+6FtIkhe15JIuJJpoYv4qfhGeJ41qkyoO/GybiNa8BR48aepKfgfI/A3AjQMYooKhtW&#10;HjnH8lotXq+lHZ10DGbcZIY23OuJ1Ug8jMQMo40ijuZzuhXHQOMfJ+jn7Hhx2y7KNBCJWBmW9USe&#10;ezdxdOEcWKObmUXzRFq/2KplbUzeQ0LEcCRKzsyvbIq6Beo/2pBjktdmFp6Y677Ws2CpDOlpPBth&#10;xDroGWZck4q1PBg47vo8g9PRxDIp1HNDM0H39Lz8JAWyRiineFqvBKbPnumKxzdicPE6ZrfsJoA1&#10;wwX1XaDP0QLhDorVhN6blRiR1ZpPxlXaWqXqUtkh1X8a2JBwimlValCNGMzMRt/BsoYFGbjIxlgO&#10;Mm3r0xUugXiIYBW0Z7zyRnhizDJTcisXdubgINACZcOrZiVZlQiotDwFMzZqdhVXOpWNRuLOKcIo&#10;bUvbZrXQO7UjFWmanLEVeHIsNWwlOzjAVhv3mbv5nkOzuqegd2NwNhM19itveKAHva4c65yyQ6a4&#10;I2n3JbMzvQyqZSqmXexZE1l3UHeKqcedMk3Thzc2sk3A4ypVwDLkCKD0tV6DMRVltaQtkv6g1Yyx&#10;kpMyZHc6FY1kRFv/Vc7ZXY4fMGMVoRScLlJ1bR6W7VPJzuhCMmeyqLPmH4IF25bvu24wutjeN8PB&#10;DDH8g3rfVYaNo19cfL44/XkxkGWW7YmZ2xSkmnQLlNYkU0fz2TRjbiPZy5ojE2/olPWCpowLTbJu&#10;ix9zKEYGCAH5aCIjOcSf9epMqswL7EpqE/Xki70l4YwQWV0tnYaNwlPyJNPGdVQGO0ZR6Pav1Tif&#10;1Y7p/Fne9BOlfI1efmqF9cfP0gc/00w6E3pvVmAepqMLrjsbVmk8ONOKU9v99dpzo0tyTc6fBbWv&#10;RTK8es1CtbWsXqrkVyk2PKvubCatww8/fHQmA1ZhQVFRYXELGk5YrTqUV/arcm8OSs3cf/+Dl19+&#10;GXVqr7762gknHJdlfy4rZ7a70OkHlJJRX9lypwcImVRZoDXk2Dh0hJkkTTdYNZww96Rln7SA6dEa&#10;sIIDbq/j0a07qwFLJR/Jm7dk5dc/LFpeSVuuk0VC3SIuzAsXDT+gYeAO7dsVt0s2lCWjFYn6Xnnx&#10;w3bZ9sHrzi9vX/7FvHZnPfLZpFnzqJMvJMcrGsBFIrFUZHFl3uRvCpdVd4gUk7NVHkVI0VLklISK&#10;2dyFlgGEvjOu+w7OK73ZblRbcnXz00LqyavTuLmxXfSjH9SmL8ueDM0LfRIZunDImSWdO2dTnDZS&#10;AqA2QeIYaMqlNIuakKkNfkipqE5N7kiz1lFmD7EisROW/iwDHb4fqLNsH7Yl40L+zwMMmffRgDCm&#10;lu4YJac1lIxBlF8Q76usFg/GUgVDm3S8cuxWypvCmrSCu6M51p5mmq0dWlCupNhZe1bKbCTcJb6U&#10;tq8ONzTSxkU0Rc4Ye6S8a9Evnwhv/yNaB1ZevzScV6A36WmBCtEgvSvc7oE8sHgpk2zaLeYJ5VOj&#10;pvTkUKNMHvS5sqpq0aIlnWk/Iq46S7p2DZEO9eiX3KXLmhQ5sUSj4QbytNKvcEM9MYjEG/Lrlekq&#10;v76WzFiF0bmJqomxSjJEFocaJixbtHyf7ZaZCYAZ1Zrxr/0uo2NqBX5rbNq4zRQyvevW/ZzDrfqA&#10;bl/1LaKGUxdP1NDuV2y0ovWDahss+RyNk92IjDLU4AK86W46u/jo7thVMFLzNp9Od2y4875jBFsW&#10;eKhdmeiBg8JcWYRUXdCHyspqYk7kxd2NHPVk6ytaPEryXU8mHGXQoTXL1IrUo/zog3rqX4qkSU9i&#10;6PmKJGjUBhvpQl6zq2caesBuZx66Fws894H9V5U9gRuXOqhRm0315aa+8sbSblhKaFSZSGqqqmuk&#10;+NUNKsU+nQvo864Dy2kJoTJdRdVOWGQJ27VfGZ0/ZHiXEAk3b+UuCuWg3XuI3timV8XZx2z/l9/v&#10;/4dLd/vzG7O3HTxI6RytLJxZrvh3Uo144qPSp1qTUQK9SBnJpunESHbsUv+02ItlSRVnzdpKvYl7&#10;9Qr6EOmjPe9o9yvlgdWY6nXJQ91/c22v8+/scNDx5AcUaqwNvf+kXgnGWzmFDjwp1KFL6Oc7mj0I&#10;Q4Xb7dzp8ruOOfpw3jfMOkGoFT7aOC9eEZ4ZSz8zUdnSeGaoCiHjNl426LwbtxIVQJm+lJMe+2Gx&#10;D5paZSyrYcjhl17K6KKsBrQISJw+bGthcFLFMqk2c2yZbLNNQUTdzDy1d7OdhXqDTq8bD3Qh7lf+&#10;rI0HOkVOVxtQJFHby7lzSbOiUK/o0jdyPLtMcE4vZfSNblUhFBpPe5gJmc4DF9+4YZlP2qpnzA8q&#10;qwEblqZqzA+O8U9Ka7wVRG3Yh9MZQ5Ke9gp/fVJ/MBWl5wR6xihnxSbl6ifXAmGMI8bNhwcKKofa&#10;7UeHdZ/w6A0unIgyYXUNlF76PM6QNxmmC3xdILGLKtOkuF5ZByzeec2duciCPB2JHvBzXMZqZOuc&#10;TRH6rDx4VJLldH22BctKD5nEVCK5s5YhR16MXhdjD6kRjtNY9NWV3phLHMZlowPWJuTVyd7idF43&#10;Lc6xt7mb53slEzsZ2XJVavL6u6lEbYMU+ZE3X83LMEpUifbCYo91uf2j3Va1l2ZgcmfboqWqG531&#10;ORSjm8iOWCaYjrAW7WUWoxt9ZmtPB+Qq0cLhVZLXV0qZzBzXJ+XB6WhaE9AC6CgZ3+hLYxXzoQWv&#10;k2Jq+i6CrOthORNp4Yau3SulOVrm3KELhSYGe27T9Omi4A9elQgSryzmiyPM5mJfOKsQ9IfsKQRm&#10;9w5OK1r2YimwnhGJ05XZCFDklU9IA9ePnjRi7JNP3R79SQc6CX+OGXBAUtPLpGsh4w+bzkmfipZC&#10;OdacrPn0XeaEynY+EFFGvFJlxgZpVWDmPPjznVNtBLMpXY5N0xtF2BGozP905F4azkTPzZzoOdP6&#10;RKWYMVLgp2CZTGl0q3XaWECBmCF8EGDWOZ0XlUlD99aizeWGh1abogZkyqwnC2YAFpT2HOuZc0/P&#10;r6Y7zstXzKNlPfTu2LBybUfrqblkc7zSQqFT9X/LnpW///0fP/vZCdTHzp8/f+hQmuZn9zhxovRq&#10;xXSyaSlYzR7Iie9rJktWxrzqBLNYvpxeRHeAnlQbpSeyJ32m/VV9JYcTI02+pM1JbnCccFYDFuGj&#10;qUCkoChCFihyj6LJDL1CqYrycnpIW55ajaYeb08TCtkki+R+Mu2JFap87hcVDfV9r/xT6PT7F17z&#10;10V3v1R5z/N59/21179fG/TNjG3r87qECosoKoqQoqXIKQmafJBngN56QN92llGgXrSg24Mocj1u&#10;M8rA/9W0Ut1DUqAh23TYc9dZocR/Q/OXrVlS8HGH80r6D6L1i/TTww98fMO5j11x6n1X/N+9V/7f&#10;vVf88t7Lf3XPFb+658r/u/vK0+666vQ7f3/6nTedcec959zxxPl3vHDN3e/c8eD0px6v/fCV8PLZ&#10;zhSJhn1qpRl7Qql37SSlt3W3CkIP4LRa5Q0LZKwoikoNMWQ0Rg8D08UULaRXC4ZCpfzEM06oYFio&#10;4Ys0xytxucrkeGX8sELJRq0ZXSUcnCHk3sz9lgz3OiVfEbVrGq0NI2tlpn1FbPB4bRVvgMQLo5tz&#10;EMuSOUcR+3RiWPnS8M7W/JfvGyuTiprgi5fNsuUraHkw/UAiqFxk2IZFvm5qXWY01LlHkhaMHthp&#10;0fg+7/RIrC5oqM1vqB1V8f3VQ9+7ZJdJfcvW5sfjefU1eXXKA6swVrffNuGGpbR4r0deZGqy7uP9&#10;ui5etFhtzc4VLC9tFRV27ouEyjfa9Rc10NXowY8No6b2vt4hXJQ3/eB2g7uXqdWTcXqKaIzMWPxS&#10;H5TpKh6j/cCK8lKRZODugTIcJBNq8Wz64Xa/Nj2TGcmj8sDiVYTsw8R+OcpopT7K7vmx5StWKubq&#10;wYt6FsdeSqn8cOjNaT88/9nsdoV5E6bOoQ+0p9gb0+a+8PnsDsV5//l63kuTf+hYnP/O9AUvfP5D&#10;p+L8j2YteWXKnJL8iNp5X5aOaNAyy5HYjQOQUwsSkLKrJi2iQulPOCzLBLW0sEeX2D3ZCKpKtXLl&#10;6jVr1trZI9237tdFuRx3LCvoTH6ZZLqiTdyUGStOvlekv7bpWaYMWGzDYj/E1OjdutNVLthBfdpd&#10;8aud333s6LPP+rWaidn7dTqX1knT+AGwHLHBQAsFKRc6Y7fUY2uPYGcjllpXGF+4cClZDLWtTu26&#10;Fc7rNUyyQaYrenwBLR4MVnfNcrZeqUmd+lBQFPrZxaGfnh468cLQLb9xA7/++n+pLREiJ8vKa0pZ&#10;3mTfL7teilS96xngyKw3yNHWJJVJGROpqpKZl16QrauWJ1xsL1DrtehlVuGZ7kNPhnUUSjhlziZ/&#10;9ETaDL3MfNU0S737g4i8C0dmWrrrNbMxt+2aejETVmM1kwStlULPilhZ6v2irMuVdpMyxh5D2wxN&#10;JT9BLaBzpYcEbrOUUbYda0s+7Iuq2O7erv3D+JTm5DP68ABJz371Xlgizt6KG0c0nGRMcoF+wo6E&#10;7DQzOKp10TM9k3tdf+I8YmfkXtGcgLqurQHDK7u2KqQZFNyxvM6BzYg35JLJheIuf6Sm9SGOdvRP&#10;e8RwwcSYIH2+ao66ufsnG4JYcivAvS9GppmjIwG6FszwTg/3VAxpDVsPpUzvo7Umq0TXTq7noDIg&#10;0XrU3biT7hmo7W+l3LpJKXdIbSPW4u3mV0YCulDaNdHMhPgXHVhCiVTpQwoh1hijZvSSRqv6rWnE&#10;llhLvK130+Sl9VsNwKYr3UI0FWlEWncp9aUfJ8HpaycsM7n0KQgjLHK5EQ2rqs3g2y2u1yQ0AK0j&#10;dI58HIw+1GnLEMLqTqWrnZEzx6O3GtGGNy1oWryU9Ur0oZ2Fm0qwe6wH26PbgHP+7MmgXxozyKZ/&#10;hpOWAotbhnTTYzJnHMuYo5l1FAoRe5Ca+YYambPR2IqHfDPtMFPiRji1IKR3GTlzyhLQGWqva1TN&#10;XS8i6La7jHXE0bj1kKlOmhCd5qbK6yR1gch1426u5Nl+z5AVUVrSlp3uSKso6Q2sAhHzlVEHkorT&#10;vXjdijkvWsMKlbVnOYJsVLi7HkZSTzdbZSuXWMlaQUVdqO6S0R+tUNUHPcszCkkAaAcOJ5FAgsrj&#10;uPk8qAdoJ8LfzPpmxZoaeX0z8xuyYZFVq8kja0ts165dVZVv4rN48WIeSOR05OB45emXnGLUIxgv&#10;rDLC5JPVxTv8Zp1gVp28G3UeTNgtX9aSZo8ncIn+mjMznRuROnPotuBOhHkeIYFNdxgYndHO5rxP&#10;Z1YDFi2PKiV0+eTBQZeqNX10Bc0eKjp2o+kcTcbqEslaelfOHYnqxkRdPPzRtGnbtV9zwE49Pru8&#10;/7M/b3/EthUl0fahqnZDCwvOG7Ly9QM/OGNX2q69UBnCKCqKUD33JExJlOWHyS1GbwIiva/61T7w&#10;21SCMevYvtqZ8GSSEPbEP+bwrqH42tSq/4UWhP5ZfObyPgdE6XFr9GS5huTSb6euefm+htfHNUwY&#10;VzdhXMOb9zW+Oa7hDfWqp68Txje8QS/6Or7hPw9E//uH2NuPJt99IvTBn8ILv/J87NnGxB5Y/G7t&#10;Vu7wV1UETwJ5rsWzQfmqq0faufJZ4LWHrB3MCDfcLZm3XTJv+1S4OBXuppy8ikel6j/3rw10Nrqy&#10;awZdxytzMqkMWL7Nlgw4VsQtO7zwQfVDFZhMrSzqSc9XU2WRTb0yH6mG5y4LfzeRlrHVFHcPp4It&#10;li9qXrv54jbjR6ZOHlhsfWC3K5nP06GemRaP00JAsl7RsjBpSzPrC0gbirVBbRWUoF3bQiVlbGmM&#10;hA7rsOCNnV7/45B33tnzxed2f/OcAdMu2e7zt096vUdhFTl+qBV3DfU79m38zcH0qM5VBaVT49Xx&#10;WGVJbGnRZzNKbGPlD8aQ5Y3D9e808pfy+vog55tvDOinEq8h1z3Kt4/EwvbLOnao61QaqlPLJmm/&#10;JXo1qldjQ10jnanv3T6yXedVqYYv3ctojkHLrtdWpRuwvGGNwzjwUfnXsMMb77vEey/J/kvKKStG&#10;Cy7rl69YQTY1XWZzO51aUVQZxJMLl69ZuXgJmT0XLl9NH8j6Qh9WL1lK5q1FK9bQBzICUZgVixZR&#10;wktWVq5cvJgJyRBBT20UQnP/x8539PYoYtOSs/LkR+l42ZmLt5ASlz0+OOt0f5/eiNfKlat0zrkN&#10;UQx9OnkdzG4DytQ2WPQiMYolDtq5sxiqdh/Ugd2vtIGDPLBoN8CMrYEMTLJwUFxsbXFk9MMvPs+5&#10;pxvn6jz3/Zxza6ej5T28t7E6pXbOok3b5i9YVEtrXak/0HtgpSLtu4U79JZskM1cOWGRuTlwVHQz&#10;7lesrzp0DT1/X+jrD0NHnxH66A0bNr543vc/zFH+g/JIRzvKYjmmN/vcMjO8Ipu/TkuLAcPUou8N&#10;irVDloyytI6UdYl6TzmVBd5sWu1SyJsN8XJCcsLSi2i0pVCPHsWMxQNPb+TpOdJKgVw7lCifZoaE&#10;Oagn2cBI2314HpTx8MaC2l7hTRC0iIuge+Nh0+CFdOBQhgvTaVrNYG1WNgecLW3ackajdqYvk1v2&#10;QTCbspub69quItM72cRKFhPSV+ceDw/xpbvLdMhM0fyid32XWpLDDJRMDMZWwlVnbBDsMGb3CLML&#10;fVzLBX/22y4l5xknKPpKNwdaQoxMGOH1iwx9M+zYs0W7twgbEUCWdL29r3lKpu0ircLXEwKTuSY7&#10;aHn0gRnumQrRwz5TQlYVpgySefZl1NZ+dROBHap80iQzLaVQRWPaQxYMszo1cqDLLVVvLVDc3Pi/&#10;T84ckyI3Dj0lNIGdOpGPoqT5kHw7HagaMIlRUAcS84x+OTLAViv9plfIytiM5ZutPbor4eWKmo7R&#10;ucrgKDvPKhQyhdT/fF2vjkI3P60/jJ7QKGz50sdR6eJoak1KLwiknsyRprgMUn7krGhPUxy+FcC2&#10;U4lM6ko/I1ROiZbhbaE4OSW5GQZizahGqa3g4RRPiuJG3GyMpop52axhmilvWlR06kYwvMzY9mQ6&#10;BCNlZqiulTALtfiM2v8MTcC0YNyc1lPk0HVkRrg+zurGKQ1HN9hMmtEhmCUbXkyty2cGdZxzRNy6&#10;vAg85c61533NMUJLQtSDHPqDAcWqizWeCaG7aBmRctuTblsGF7pP9ufAnLSjICO3nuB6wh6cE9mc&#10;tVygrMa02bEdUROIROpF8cuh2gMrCV8pRSHzwR/lm5fLjCgypkvWqw8+/WCN//jgkw9kpYh7NKtB&#10;JPBuu+32yiuvLFmyRL4uW7bsnHPOK8h1AyyVqNr0vbqyCUr2pxYJ9Mknn/jPfz5P49iBAwdOmzbN&#10;NzjiGJ3YXJFMl3wva9IVyuFvHZnDOIUK5D1zUTIqwbSTIsqeDJi2oPsxKxtql2EjJ07ObYelPhAf&#10;CpLVgFVTU9upKBkqLJGhKM0OuPUnk2UdU/F4JJ6ojSVWxZKVjYm19bS5e2xpdWrWgnmHD6qKJQpo&#10;ejxq27zbjkj++9TVE06b8fjxH5+/19SuFcveXdGLdo8KRfLZHGbGwoUlnUtCNK019yr5r2kSlqMU&#10;kUcMDEEPVeT3QKvwEBcX5u+7XyhZOSe1qu7DugHf9P51uKITrTZSFopUqEuvruF23UydmoYY/CsG&#10;NbmranYk0bdqZEglmeHtvvWc07hNWnnRjzfWK0eU5S5EJjw9vNK1JztbKScs5dBG5hN1ly/crTHU&#10;5/kZK8e+E5owNzxmYvfqopPG/K9hzKQ9z56099mT9jn3k/3P/mT0mR+N/s1HB/76o4NO/+jHp370&#10;k1M/Ouz/Pjr8Fx8d+YtJR435/Cf/nD+YHo+mHcRonqoddVxpSJfsXFqlVtpBZcpthDI/t+NOyUby&#10;65Dn+mVwg4x+8a/qa3aKT3yC/Pjyk8klJYOUybmgIJMSzkUpZVbesp+RLCGUJWyyxXh1dc3aykrl&#10;niJbAyVTL64oItMBbRBIjy4VJywyf5OoJqOpZJ16WGZFPLpfydLetI37jMi8lwue+0PX257tVbe2&#10;MT8VJz+s/ERs36HflyQmRyJzomsbGlZUNCxuF10SfmtWiRk52iGk/SCOR/oriZ5R+FbUrYDr0mXp&#10;ocLVM+tpEymF2h/ij989dt8vhucl62vraLf0mhp5pwco1tXkJRt+d+TgwtXXupWtBq2JSCwanvQl&#10;ORbZnjrDQMbJkJMkfzT+bsoapPfMZw+4GlL5lVVqOyqZHMjGRnoaRHbD1Or6xBF773TMj/aYu6bh&#10;mL13Oo4/HL33UPqwtCZ61iEjzjl638qGxNmHjLjkZ6MrG+K/OmDohcft30BthTOoV5ZwhWqs3n7i&#10;2mqlUjXI6bPSamoGprBRg9R7zrOvnix3VFYs8lmrqV1bVU22LZm+2UndgG7ejo8jt2nHe7cnwlFl&#10;BD1weJcC2mMvFDp4t25q6SNXTIeKwvblBdkGvf/979tmqxVzi99MF1kdWB8AVVDJuIqUN80xXglq&#10;xy07N6UGRXK+ctUaVVLuurThiJa+9trR1rusMCaLd7DZF5aFhhzg2bAql4Xe/lvozjNCx/V3Q9a9&#10;/SopR7pZJPtUB0a/ouZYK+hRjnga8vxdnAZ1OZzRTqZukgIqI7/Urtpli9uNikAMJLyFk1pCyO4v&#10;ajsb7VkgWtqOlRQf0fre9EO1PIpFfggmzgXSs5xMv+ekLM1s0epdM9ZLu9pIh9d1265Pf9AmBtEN&#10;3mTZxmQmzrrHNDNyGUHadmsm7GnzUp7AUZm5zzc+VmocwJtmihzpalZB7cBI0tdXc33LhEGH1tca&#10;7l4xZfhrJETHoZPR1/IwRBKS63hSqY1kxpXG2Mysh53Xl7tzUV68qUYZctIOwZ3QpiCmRIasyYHi&#10;ziwd+oqrliyjxlVO2TQnOaTfGYkWRq49XYMyjDAxaPlU341XLQu/CSINxmc2E3xMW7ALKN0WdXk8&#10;yTZZZ5uUmIPI9ZP3szImLVs8nSs1ExNzlSzilQu1JhQ7iG39vjujWuB05hzi5jGHxtQicuBJg5Vn&#10;KVraIZ2kmFpkHua0X1P29PGcjOj85/UgRuJh5aRuYamySmGN17TcVODF6Jw2V6FVm7oOOaPavKSz&#10;ZzsMo0p84q4FwR+Zbmi6bbgVaQpq5c9Wh/Z38EiZOYRXzdb+aGRX4LFwmoKovMvNA84+P3KDf3Y0&#10;tJdnt17SehAnK9kq0bsmB0cMYetoc5Vxd0acrmfdGZPJjiuT0jikD5FP2obDPqhaIEWveZUhzY0T&#10;19dkENDN6JSjP4SH1vJZmp5fHHU5/ZWvBcgnABmBpDdtiagJWcoZbFo+TdfVfAxeB2QzGIxNgkgX&#10;ZT6zd7mnl4yqNlKae6E8haYnvXypVnTGVp+RvC2b6e9zT9TEl/UKx1vKaFADQGPSesUqJ+2KIaoy&#10;+5FJwbuhqW3uveu+e4zwXnuO/P/i3gPerqpKGD+339fykpdGCJAEk5BACNIRBKKAKAwdRHRUBEUY&#10;pdhRHL+//5mhWX4DDhbGgsqg9CogoYOUAAkQAiGFlJe8kuTV+8rt91t1733OPfe+99D5fSc37557&#10;zj67rL7WWXvvD3/okA/7oySuBB4Dxcccc8yedPBK7nvtNefZZ59PwCSDuocmXg2MTUDhJUI5x1f0&#10;ssu+ev31P47Hkyed9Im7774XXspWSxgftGyVRIpjQLJWGV/HxqrEdNg2VvUIcYTeV+vbVdSkv1m3&#10;SBRF9Iusk8v2j3VouYdCduBtwO2aAaz+/v7dk1kv3WLThSrllnQqU0nAWjW0WVexM1fszhV3jeR3&#10;DuXXbhsYyOU/sThRye+IFOCzs1yAaVn9pVJvCSYwDVdWD+y5brA5kmrA7CpaAUSykNIte6RLsBSO&#10;WC/WgjG6lyhfRkjKK6BHa5PS0kWpffZeX84USx2R+1u+PTR5diGeyhYqOVgVyqscdNT+sb0PI/Zj&#10;zlLziV+btu2ePPi0xIfOSx57QXLZl2LHfily5OdLHzyjtHCZ1zzVZ2WJBSU2KJqaQkdsy9MrZaqT&#10;k7DYgGbgK7eTOYhrYMkuhBz1qURnL9/avd+8g7+1bP6yuVN+8rGF7fnSOUfsefYRc84+Yu45R847&#10;50PzPnXk3p85ev5nly04f9nCCz+6z0XHLf7yCfte8rEll35i/6+dcsAVpxwxdcG5d3YdJpMcYZoQ&#10;213uR368X5Ykuep7mPzkodnLyt6kSj5XhGXC/VMIi73tQ784b/TXX/KG+itN07xKAlIy2pecC4kT&#10;mMdR8xhTEEsBpXn0F2iXIlxyFlezptQg+AxmMsMjozLljGFfqazPxjMFWOoKY1jwwcWweHoETIUc&#10;rgxvrwxtqwxsqHSuqqx5KfGz9/b89/5F96yfCYuiw6TCWCEbLebPPKS3kImXYw25rkn5rnR+Y2rl&#10;xlTHsEwhVFxXf0vIAaY/+SFpeZdQpKOr0gQwzMyGXAkWhYKpdGY7dgLjSzte3BlfefP5B09Pwr4X&#10;A/DJ0d8ZqdKvLzhkcvkP8VGbSgMsAJGNUjEG20KueAdmxFVhwq8gbIfElBcugogPLYBFS2BJ8FBg&#10;DriwL851H1U2r2FFqcF86cQ5qaNnVHYM5Y+bkz5qBoS0isfPaTxyOgadHly16c8rNrQkYw+9sfkP&#10;L6xvScUfX7Pt1pc2JGOwGhRRIQtD/Ej+FecxipPmMpu8v6eVpIQjMAwE1IJroVMSFoY66RxiQKMj&#10;oxiEFa8NK4TmmlLRWVNwASw+PvrB6RTAgiy+YpqSq+X6wTMNxo46YDpcHc1SlqX/uPfJTYNDQzyV&#10;S5MinDQDCXJq7lgFXkFAz2kBKcodo00A4JyXlMJQDwAalusaGh5GI4vnicBgcfIgrm8YnWW3nuSZ&#10;xxCxDR4wsfDwT3kHn0axCxXa+D4j5n3jZ6bw8AN/hA7wgj8yf8V8a5KMegLsEuCeidxzJn1XHulP&#10;qV70m4nZiL8t6XTGiaZiPEjZU0x6wyammFMqb61ZGVT4Lsk7/jRpTcnd0ciMAyzCJvvhbM4ZY44x&#10;L+RphikuN9+y7pgpZqo2VMIOujFg1UQOkJFQuAp0tQ6MPc3GNf2kOIqIFZE/tifaGpOwlQM0PBqk&#10;H07k+Gmgis6F+CXdSCNF/pCRjbXQeNW34IqUe7QlBitnanFoRhpULOk0KJ0faiMU1I4YPiZc5cSt&#10;fMEMtZFkRM7Yech24BapBEimYwfdBons5FCE1IpuJQEXgyRVqBK26ZT2jc42dGPsQW5ETTuFKGPI&#10;elXca9UhBvEox0IPyXASyUmNYcSGw12aOSbBL7zJQIG70o6eCIFbuDEaKJQpHEXhJI0nCX04QDZA&#10;1Doc+BvQGS4Rg1mCV0oBwrdmlTdNn+fwpUCG+0/jc96uiLWp2V5URLdQFaPU31lMQ1BxJoxtedwO&#10;hhnJT09+I8rGSgS5LulxZ7nD+ipAA4+MVCZGI6rwFwcfJULJq4apFqRxs4GB2gSbkkFY69jFhM8M&#10;cKW3kGIVvwukFTGhCCYZKlDxob3eD9bdclTpVKV6lXXBmoS7HWFGnMPSXlb5MKJDpXtA/jlG0Fi9&#10;doXmWGXD7yvfv7+naz1l+1Wjh8Lf8nxoIT/snSJCh452cNhAylXXGIrKiY5a1XEIuRmmCq+TtEzI&#10;Lb1upKuqfYp1GqXHelj5U3/VDeA4jQkbqiqwVoFoGGZtox4kmOWHmI9Dx4Cb0VvjhK9qUyqO8k7V&#10;jVGDqhqww5iOwQqyym/xtTfG7XiskkpV0mmPPw0N+BeuxOPvn1SOPfZYCA9xAAuWb4fPeCCAiVdD&#10;A3WFUg3KcS4n4snm5kk/+tFPrr32On/pyCGHHNrT03PsscdceOH5t99+RyJhXYwwBvQLLx/V+qIU&#10;TisuZdeUSY6JF6gn8MgEpJqQMhO4FZyWrpkUKYDFheSdhmP+CjcB4uBizQAWTJaZ6mVwvlsSZq6R&#10;pi8V26ZM6R/BRWIgUSGaK2RyxU3ZwrbRQsdw8e1NGyY3ZOdOS0WzW6OF7mixO1rq9kqdXr6vNFzK&#10;Z3IvZZZkIs3ReEIcIUw4jEDl0MT0eBaWlWGtIZaxUZtsbst/4trxSgHE1+KFUW+0p9JTemLtpNeG&#10;Fw1lK6PFSDZfhjSkohdZctDe+594QmTBh/n9kxIHdiLaOjNxwMkfv/iii/7z/7/oJ1ddcPW3Pv39&#10;S0+54pL5x52OTtLogBhhIVKOTRPz4UQzTAeQWZOsF3kBLHmpxUYFvwDlyYCcsg4/MyPpha0wk60U&#10;aYxG09HIgsbEkZMaDm9uOKg5vaQh9YFkao94clok0VxOxDDuEMuMRnuGIl2DkfZ+b2Ov92p3ed70&#10;VHv8KNwtCCvMhawxJRYIfBEKJnaY8taSwLN4vGtgdOOsIxv7d2IEyJmpnHvqVyM/OKyy6rFoeooX&#10;gz3aorGhvvbdj3xnEMAiVlTtLhhrqVaRIIVAGg1abZQ7A5QEYQnw6XEabEB6IpVFXi2k8tloPgcR&#10;WolhoeEOcwnTkfSUyIM7W3/w9h7fap/31YGFjxfbIoVcIjcKq2LFsiPecOb4xQPzW2ER+nS2ozG/&#10;LVXojA9sSGzs4C0tQoQsq1A9sNsQVagalc9AEw9Ta3Qtx/5VoxCchFSa6hjWjWv+c3n2llu/dfDt&#10;X1t2xcmLv3by4ju/9pFbv37wk5tvmD56rSvXYEZduRgrFhKFbOK+520GlpSRQfg77hsC/Yh4AF4C&#10;uUSrINgN+wwC5I0PJS6UHT1CHzKw4Lmunb3vtvdkC3JirgD5whTCnrAphAa+pC9dYJMQlAv47RIH&#10;/a5A1IV1K9upNGEQiYUjIxDCggAQXAvihaYQ7t7mUy2HLW7rf+SMvkfhc2bXQ6c3pkHCYjWH7je1&#10;76lP8ufWfzsqmYzlCuWtXZnX3t7xyls7RmCLAzqWv7SdfE5ZF4/7SnnZ6nAyIXG/efUuIS3KwCKf&#10;RX0QlPIQpIUtC5xoApWmVMhoy7RI8zQzqCPXVT70buVD6yRNMrvurfyaVyq7Or1sFsvseYB34U3e&#10;aV/3PvYFb98Peaf/i/ezp7yPns2Pw/zBkTVvavCB8a/GKhuQ1lbEgDIWkHk6ksEBY9EwFo+MjD/n&#10;4It6j9cQwhX+jTdG3jXblvTuAWNY8pcFNUNGnFOZFmTzR1jmSc9EcsOCeCQOuT7+y6m4weQN8Xec&#10;GrgmKxjFkmXNqxFI7hArNyFSwZ8OX1g/IDqshAzKFJ9JYLxmBZ1RotINtYIlniWpJeYm44HpKSC9&#10;iFN8bySM10lj1jQGhALlOVk5x5EnPcyZ+IiORy8KVAvrc4wofo6hTEk/bDrgL5m85upf9Uc570ZW&#10;+tIFxgwyjcrmyIpUin3XQKhR60zQdhgMWR+SOTAg80cUgrbb3H3hdRoMW2ti5/BakFyhE3WQ0JFG&#10;GwU3DjSl6+JfOAxUrWok4CaBcs4y0kMDIBwEEfqh7EeoUlo3sSxLzySaHM/F8KyqDYMIyZhjBmMe&#10;M7kuxjNkU9DpufCnKxjECnaNFtTiaoFJOA9bkLmcwryassdYZBLng2EOGgBOJCIk0wblvigLesxq&#10;E0Gtj9YFrVLI1TwiHh3tb2kgzMQ1cAiaZ4ZENCyFKc1q6RhxIO0YAhXNrCvf0zDZOEQqkARBFx5M&#10;nSIFSMNKf/3GSRVb+1DFHDvR+FSwCue36HORBI6Sr/OM/xb3R20uIRuVPCRdTFKhmAciaMxIRKGR&#10;og6iM7wbvlLjfGbcA/rHFgzql9DaVULUbdq3yWaNkuMD38RGyAytLD6hZ8fsDstvxruaAIa6rY5V&#10;97XaBTDOrtsvt8Nuz51zBy3W5ZrI2Fy8qliqhpLfBAthZfEWDRRIPqsE1VfGKDxVcvrMiICBF1Rm&#10;1eNBFYFvTuHFrf3wrht1CHMicPlfL+v2NJlKNzVNamxsue66HwViWLAycDKZ+upXLznrrE/C/BUb&#10;avCP1PnFZpHtP8NkypS2V199uaenu7e3+8orv6UCGCkRfj711GNtbVNWrVrR378TPlde+W0osGDB&#10;gm3bNg0M7Orq2nbmmac7sI1873vfefbZJ+CRN998NZPphc93v3sloBtaeeONlZlMX0fH1oULFzIB&#10;f+97V+7c2XHWWWeyFOXjqqu+u2tn59lnnSEOjH6xmcEUqEpY6IGfZTPEWKNUGQQuIahSO4CVAe+n&#10;t7stMuzBMijoH0AAq5CaPBMmbhQisBEYLglTGBrZNVKAqUtrh8vbd21Ztls7vPKPFNsjxW2REny2&#10;RnI7y5l8OVPODRdeGZwbbWiGtdvZB0C9AdW2zJgay+YGeyGmoLEr7h73W7lfLXtWo6KZa8pXuCEw&#10;m7PniAfb32W8e15I73y3fTALKR5lCMFlc2WcdhSPnnTuMQec89n4oWdHps/zko1eJA6TCqPzD48d&#10;dPqyMz6+14GLipMaeqOJrYXKW32l59qz299aHett5yW6xGwWOcSijO0xHGBFIlaab+WkX+FKMaQC&#10;ES/iieELMdp9nmfIwCAxmJXP72pNxoplLwU5TTju8lChvKIz81zHwHPtfSs6B97YMbBu12BXZmRb&#10;/9AILCSGUapKd67UVygNAYpw+WYvk680xGOwSBnkFJUxA6v2pgYE0olqVVXqDv9DPbEERALWf/DL&#10;u1oXQhC0+Nr90Gphy6rMvx6Wv+WySCTpNU+HeawwKljcO59Iv3XYN/uGsm2T20J2IQzXkT6LsEr2&#10;GOKA9YgoG4iSauADS0HBt+OnOafl8mNDacjWyme9Anwgk6bglQu0oHsBVjX3zp4/+PF9BudOzzdE&#10;CtFCrjKcKcHOg5XSETMG/+3onT88tic+GMu3x/NbE/n2RLEz9rtX2zAqI7wn2tR1ClzOhHOcWiW3&#10;AwPy03qVbgEUlPORnpcz2UwOJjxWx7Be7Vnxjdcv+1Pf9d0z7+icdvvvtlx90V8vPij+59akbkWL&#10;2w5S9CqfgCX173oqNTQK+XBApbZpQ+khkl5LMQXRwuG4cDtPwRvNwpr5tBCaHOjf6X97FUCVK3n/&#10;szHyVH8jTHq9c7P3YqYJNgB4cGtk1WhztuBdeNyBXz4FpxB+6fgPfu3sZTB/+TPH7HfpGcdC5hl3&#10;ifxG/eO0hZxDngm9aJb1pRgtmJQkBjqyJPQT3RckGqSbbDYHKVjUWycZSkXp3OlV70aqQAMZXYPD&#10;+d4BgIDwHQRXYCLh9MkN0Ozb7/WyqMqMFB57oZ19pSCYyKUySWR0H+UGYIdOCeI4dpxUyBkqIHSy&#10;ozkQJJSMZFOSIFonAazdFocgUS+l5nwgMWdheeOa0m0/8X777967a2BepLf0o96hJ3kX/xQDWLPm&#10;msdh/uDIMCR/oYsISViYh8Ufdvx1PWe+Sp4kXlJksCMseXIcg2O/2UkOcHw6Hjs9YunHQoylF8WY&#10;YI46vTbgiW9oWaolxWKWCUV1DXmGSt94psvkiPOr+Ws6JEkwM1EPe2LDKQwhsQxpBSGejqRkqEOR&#10;eJ1ocUapjVJxLezCyqk9c3Ho40AZq8RFsBtsG8hfjUoYBess3SiLr1EEhcrROjgcReUOyIlR2GS5&#10;UjRVHHjWCLSqEGFEXEQehBvskuQbHSBjoWqo/vBY1Yrk6jr64iPyQ+MjJgypsQwKm+iqBeSn2sNu&#10;Wcg6XeMg7NFaOnEiLDboLMzKURCWHJIQw4hF44QOste4ATJYlFAYS/QYTwaWaXtMPo50QCHACfZc&#10;p9RrojaOW+Uat4w9sqP4YWEnlXAUyhJ5ycRIs+W4e76wmsop6pck9nDgTZNs2YRjAtb+kYXENhKG&#10;4PGcV6DiFUKZhJQIhGSYAhy6V1IyxgoRgdjxSp8GJAxwTv20MWhCpTIpAUHkPI+HpxCyNBLEyReB&#10;L3D4rFetVStXJBkOtg9bY0vsmZCa/U0JVyoKxeZ3sChz8llP+CWECE56RQP56KDmkEYx/9alK3Nu&#10;ZAab3CqZOBNPYRDssP1tkaQCzDhaBvJBOLLACLuq1xgJ4WZSvefqVKqEoNRmixJVmSgFzgDmVX+Y&#10;1piLVf7Yk3rdUFlnytQd7Bg1/eNvG+yxeHIO54ev0N/bh4m6G2O1x3LKlBK28rHiGOQ1NvpEHDFx&#10;iBxRmhBGUeEotiXqUTMNRZ6jdsYgdh6NCF8+x6eEFYM4Cu85gcAHB/lVJWsCzwfkB/eX/sqqDY5m&#10;VLUCtzRH19obYniMhbqJ3BcZUGfE7i1jVES8luZW9xNegSu6qkrw43AZT1ropMU5MbfopMZhJQhM&#10;WqyOYcFTV131/ZUrV0EkyzcOIy2MKJXbjtkkssn79KfP/Y//uGbq1JkwIfGSS74MwSkuC0Go0047&#10;9b9+9vPPfOa8f/u3qydPngEd+MpXLoYCN9/8iyeeeGry5Gk33PCzH/zg+1CS6ZMfueGG//rnf/70&#10;D3/4Hy0tbddcc92ll16yzz4LbrjhxzBdr7l58uOPP/HrX/9y6tQpq1evPOus04eGhohQaW0OrKHt&#10;hBOOo/WmzYCYVYRhxRYlfnGYgn/yxFWfQkkm0fmqmYEF97Zv374o0hVJtUAwAmpsbm4YKkeT2V2R&#10;3m3l3u3Fnm2Fzs3DmzZ0de5sHyplirlT5m2uFN+Llt6LFDdF8u2Vkd7SAOw5Xy4NQZZW61sjM2JJ&#10;nD+I72Q5bgrVpluWJPtg6WIzJkWQKEjewUrVlVhdzEFVR0AT4M/Jk0a8vJcbiax4qa/ntRe61nf2&#10;DRZ7BosDI8XRPHrLsYbkGZ897qyvf2nuOZc0n3hJ8vhLZp7y5SM+f/GXrrpowdEH5htSAyPlvkyh&#10;u6e4fddoz2uvFTpWxwa70D/iCQsmCk/v9DjZSta8xxgWXKHcK7llphCiEpSlBdBuQoMCbQhM/KA1&#10;gXDIuKdhKb/17faejTsG1/UMt2dyWzP59oHRN7szr28fXNkx+Gp7/8tb+1/a2vfsxp2vt/e9sHHH&#10;yxs739zUXcwMtnqlyfFIMuIlwJOD2COalPiSDeIxQbPGB0djltRmvXp3nMdhKlo8ubEvv/rjP2mf&#10;urjS2z3w5RkjP1zm7djiTZ7rRRs8TMeJlbLDXim75pxbVnQX99p9Nji49au3klcIoKYMFj6JeBDD&#10;ppeSOKMNolfwJRTFdOX/bC3EXqskCkAbuWh+1MvnYIM2imHhB3KEKifMyFy5T8fXFnedukffstnD&#10;580fuPaw7dcc1nHSvMzMSYVce6XQEYfQVbE38ujaSfumR18eSWrKBZvI6kargnOv0NiNJghAwj9S&#10;sarVt8doRrTrscFcbzEHMU6QEtDbqvWwtgxvfmfw7TV9b2/ObF6a7v/w9H5qA6cNws6i5UIcolej&#10;Q9Fdvckf3Zlkl3SCB4sbSNBkmGMkKAsRQ1hdyXW/BOhOLIlCMUARhVL5G0dMuXj/BsiRvPTQtvP3&#10;TUMA60sHT/nUwhR059E3N9/16oaWVOyRN7fc+uL6SanYgesvPfCdLzQlYrCvKIlL9jl8iQBs24uD&#10;wtk7Ev3AL3pK7HNgaJpwirk9QCc5mOkHU3otprQSduRAKDfLdFd4AOJTEKsKkCOAIpFASZHLF7d1&#10;Da3Z2Lt+S//wKK5Q2NgQP3i/GZ8/dVFDGqe4P7mis5AfQd8PK9elb0TCE1vZdVeYZIhWZCFhMqUp&#10;pMX4GhkdhVFYh82GkWCBM3wyutuiWpgtdG/Lr3kN5npHlxwW+9QV3r6HeY/d7l38Ee+qT3kb38Y0&#10;Uv8B8wczmRJnvoQdnPugH/EGeI6kbo4lIR2laZ9/QiBwXGJBl4NTzh4RgEj+HfurGFKjYBYJaqrF&#10;STQRxMpopIM0uVsGY1KuOHfHjILTfHjAGtAQPwYakulRbkhLYgXSZ41gqeRRGmS7WyWStTjZVOGW&#10;TIxIe21xYdUfq0muiqq0gLW/LVVrcMt2T+6pbJRIh1gbVFmoaSvUJx1Ri8qvlh0KIeuXDAFdRava&#10;ra0Sena8DLaq8VOdnDNn0m0oasHxKlgfzYRXOZxKUQ2TYWcQK5laLkVTlRoW4huCF5aiCnEUNTao&#10;oxsOUGTHiZgYz4dnc/LTHCoRGsB6SIhicAiDVUqxBqE0evaopaM6EB6+sU9clmWO0uYcPUQiUmNP&#10;/usqiKR7RBnUUTfwgVekp0RLWMrY2dJDEQQSPBQg8kWlbxvidPGLFTn/jS2r8bGAVMLa2OJ1RI/y&#10;tcQkyH7TkRFXSi4Sb5yKV2gIzD4kb80fhrwBu2VO6Zh2lREUcihXM/JCClBboY86PMAsyhrOpNGp&#10;QBTuZxvBEQmU7u++MSUaQ6tTFQ/VaiZvaP6qQzf+/ga0ngqHUNusakTBCwQ5Rl/1wWwSPEIb8hXi&#10;2gzRaITUiCoVVgbNOD2EdAZ3hpkdL+Aj/PqZKUz+jomq0OGMjeHwx4wBUKvWCV5XAIoQEu1BlTDA&#10;DYT1PBQPptUQFBknLowXxiDzCY6G+13VhzCd9X5qlmckJC/8y7Rg+ZU3e1DeVNGuNDjWeJmrhRhZ&#10;6Kgi13OV4c4tUSLumIJoqscpQYUahI3TaeZOfa3gakGxOdhkIwEahgrFUIC4/g5s1HuUOgtLSkGY&#10;CdZc5wmA5vP739/y4IMPPfzwIzGz318AO/6fkDaln9amptamRvqYk0ZzV04CHavGPEgQE8NylpCP&#10;vPfe5lSq7pRGv9DyN4Tt3HTTL+69934QWffcfV8um1uyRNYMWbbsmN7e3nvuuR9iWPfccx+UvPvu&#10;++BV/ZFHHpFOpx944EG48u6768BxM1LtIx85FnaNv+eee2+88aa7774HCtx11z1Q4MgjP3TAAQc8&#10;+uhjUPK++x7cc889pk2btnTpgeed91nGsZEel1xyESx/rKuzC4eq6WvNC2N2CIkI8fNQpTaevBeH&#10;yXz1A1hbt7a3lQem53d5bXvA/MFcOda9dX3cK6ZapyRn7hGdPS82e25y+tR4frDYuT6Vrnxkt62V&#10;wc5KpqcyOFDqzxZ7S4V+WG2oCJsUrs7O3VmeBMv8atoSTMsqQrVTC70zoiPbtm8LoT9lYpctnQCJ&#10;+0QtTEJGALrx726Oj+YqhTeWdz2xfNuWnRDA2jVc6BkuDubKQyVvNB6bf8iC8756xlf+vy9ddvUl&#10;n770vIM+8eHKzKnZZLI/X+kfKewYhABWbtsbG6LrXk50rIZKaYsrtJNJZvHLQ95UkZb3og0Wceds&#10;3kvRRLV05iBrUkaapu3zvCWcRUjBLLgjGwu29w71ZvNrdg5tH8w9sG7XSLG8sC01s8n7wOTY/Cmx&#10;BVNi8/Ek/oHWGHz2nhTbvamSHRl5bUPHinWdu3qHYKMyXFcJ5Sm9Dsb8nLHkBK80O5EjaILx0wCY&#10;eOL1Xd7Wj/14/YwDKqnGaLyxEm/CcUL60mgmMbCtv2H6qs/c8fi2yqypk1Np2DVAvS1jztfqhu1g&#10;rfGQ8QExkSLEFdC6w8QrXQe3zuD+NNI0WChDEhbGsOBvHsNYsDkkhrHy8KmkK96JMzLfWbzj2oN2&#10;XLG45+gZmeZUKZkq5/ujQ9thtXSvNOSVhysHJYZgGuIrwzyFULjPbEwd2gHeWEEP6b+DiaCh6AgI&#10;ZOlKPtJ+b08eUu+ysKlchVKxOCLiM/qAGFJe6eI9Nydx9SdYjUgSr/K5ZH4kNZyJf/83ieEsp1+Z&#10;rlf3l2y44GW5AhPxOE4EMMeZJ7bjrmq2cOGrECuCsBtPIYRl0AMnvAshTCGEyngXwhTMuCzl+np3&#10;pBM21oZNGTuMHUIXAeanCENcNsnYAmCY8uRHDCZDz1X/BishT88dOueawKODmfzOvtHeAVjOSwrA&#10;rebGxKzpTbvPaEolYr2DuRVvdT/8/JYVq7vzBZsL+cAzW2AoBuBswFhWNTsNS1fwC5KddLD4jXCG&#10;uHosCjBH5qNkKDf9inOiOIBVHujE0GzYEZ88Lb77XqXNa8u3/6zylz/ivrFX/cq7/m5vxp5e1ZYr&#10;MH+wnBnM53EtfK5fD94TkLYElGQsToiikBIt4o7d4JgNwZMJhkNRTLScQyAfRqtahPIIe25SjAqL&#10;ucSuJc1R4oiSWZxHwkc2h4B9EU0U06wcNyWHw1U2DifFNZuDpCXPlBOdQAXcw5Ck6mcSyXRIyMIo&#10;bnfASsqsMNRbZo/KBMhCRLWQhfAXx0WUFRikphXj/1pbm0xvRosAn7EkCBBZJozkti4+HhYIaGTu&#10;LzmFdDekz2L921tsI9Nlw2uyyL60zbQjTqbjQWLtCn+eNUgUyOSIBEmZgnRJ/nNmDgcpnVCQwJl1&#10;vQS7FPIGxTa2SOgSgIpep1nUkPiMmp0RLiznODua3KbEIETukjpTB/OIHDIX2ACUaY4jdZw/SEPB&#10;1SfZ9TbOlUo+7q79KD0akrBNiSgSkWR7I7wnApeHp/1TVW6cnUDsj6gY+8nkQPzjl0eGbJloiByc&#10;eIIyGK07YEoo0cMVLqBfNipNV21j0mGJEvKrPpZCjJEahC89ZuY3UTKlHuvXcp9NezxGHoyO147d&#10;p1UM3Rv8+QFEhZmipLduKhxJUitjTFCCKIkjVrQPBr0xheUdKyWJ1Km2owiWT1Kw/KUB+E0KIx0U&#10;gaq8/OPxo9cAQi/XMuNDHgu7xAIjJJIUassqTI3ccavETCvuHtyWZavlAUvFmlCjhKnlx9ldp1ho&#10;Bydezd/1hJXwjs1UC31jotVncArBVF/7uzpcgymYOLlJlm164lrL1ioM6cOYoxNtbEObPnkiilPl&#10;B6tbR3lOYNRmIGz6yLDo3L0yFmQJt4at67RvOmrKWBOULzH585ksLaTRYB4jD5vMK5FK4tS5VGAg&#10;7AO19rAegCbKKtwLOFKpNMew8OMkYV1wwRefefrZZ595jtdKf5/HmCTj1Ftt/ABEIYYFeVL+JeRd&#10;wUIANzqwbm3mJjZEHYPQ1a6eHhgm3zr11H96/rm/CT4JoFAAVt168MG/3H//gzfc8NPjjz/+xht/&#10;CucQ58KGI/DIKc8995wrW/fffwksM/X22++0tDRDtAuKrV79FvyF69UwhPSrk08+6aabfl4bvI78&#10;UdVIqVs+6apAwOu0NFjdhBeY+7Nx48Z9K1uj0USkaVIZ3l42TYlOmhppbK00NFUammPNrfG2WbHZ&#10;e4/M2j3b1HrPa7uP7ipV+grlHtyhsAThH5i9BrlOxcjfckvLDc2sDrBxmO3S2ALVHpTYsXHTZvK4&#10;ZADGdJahukQdTvahMJHHenfGoOId/ZCgEa2MDGRfuqPjkSe2bt3R3V/cMVDoHin2jJQGc5WhcmQ4&#10;mhxtTOebGkfgk04MViI7R0q7BvLdvfnOnpHNb6xJrVye3P46LNQtG7Sb5dglekWBKg5doRlJoSv6&#10;QB4WpmKRESzGrtnYmHndrn7F/htbT0WY8Qe3csXiSK7Y3p/rGS1s7c++vK23Je5t6x3569ruR97p&#10;fnhN14NrOu5/c9vdb2698/Wtt6/cDJ+tO3v3aEnkc/n2rt7V6zuHhiGdBRuSheGDMikAQIIyvzod&#10;N1tCQTYW+dkUbF4J9hCmhKDH8E5fee2xV794yn+vm3nQUCKdyg3kI8n2qUvWnH/H86f99pVdsd2m&#10;Tkk0NEHajkxEQCLAjBLuWSIR4w/GGsKP8I6SEI3QFDDYdxKz5rVcPVE5WIn9sdycHS3mRivZ0WgO&#10;l8TCGFZBU7EwiQ32JYTwEHwoLasMBQaiQx3R0ohXGYWFy8r5wcrG3spPuycF+6uqLHQc5KxJH4l3&#10;q/tZp+dAd7GRDYXu5waHe7OlkUo5Cx2TMBZmY9HcIFyru+yd2NL1gUaIclHWVS6Rz6byo8nccGqg&#10;N3LLw8ln30ogAfv8CQthv+EQanRGIHEJxkE7xSHMZdC276zeXBjgFbCi4bEb11Tu7GwolCo3r608&#10;tKMxV/Z+v67yRF8zhJvPW3bg5086atdI6QvHHXjZWR+BTRfLuf7KcJdTkVFYeo0acpqyfVEJzuuu&#10;4XWAP6Vf4SKCsB6+rZb9A5+Z7us9UD5sOAhJVakURIy9zHBh3eb+N9ftem/7oKkklYzN36v18P1n&#10;Lpk/NRmPbtw28IcH3+G723aM7OypDifRWLBlQ/baBfomDlVPgXaKArlDTleZpvLxEY/G4jyzjz88&#10;hbD4xgO5h64uvHJnebv0wfQzkkrHdtsrtmBp7Jx/iUyb6f3l996FR3i/+w/vwGO8Y04J0C3MH2z8&#10;KF6k+EAcm5IPNCvJLqZpjKnRXQxmcLIGfeHHiZFwsgnmE1DilTWLjEtvtYW6aOxrirvGpEVWpsSw&#10;HJdVixmaIAefHH+ZAGncUfVKSWq7nrMNJmELvD+v61zz/nZ2lzv1obkQyUikJrOPvZrZ+G28Trv9&#10;Cj0kRjPVbHxzJWH5Fo41ctiPLBqEyh9DzOKiqyNsPFa1eBmuzu6oBGrhKWICDunwQRLaSmlzS6IU&#10;tkMmqiKROHpGhALV5hfpLvMZF9oUkigFMTA14Qt04BRaZQZYOAHetMIfJkTctpLjvJKypUERcVNd&#10;F4XJxFzRE1/qEEsfN8sPtQ7qHgzkg1hhGhX8U1BPfjO5kzkggRMOoZBDwOCmmyyIHC0iIOZgEIeK&#10;OWaMy8DxtDxAn7gcBjsEXZcGqBllQxkGt+98hMMCMoArcmhYe0uIgj/SOLMR40pYinCF9qB0R2rW&#10;B5kGhJnZczIIkkps2EuND+0dQcktbmO+0qy8RGTAmgwskjycfkWNszEipKlPsiNHKyTZ0LZZV417&#10;qlwvwsMMWQavbMz9VcoVkBl4CBtY9ghRuIZKWHaYSJxMhdQQPzckQpISfTmQheJW5ah6pZxoZAiQ&#10;6zWky+RHhGwPIRqXcxmPzhX3vIqKAheq/byaTxiY1LIPx2qLUeDILUaIKF9RtYbTxJWkiDxjkf7I&#10;446uqWrW4bhxden/RaFx9tEvn6s76jO6xh7H34W5kLClQ2lBIjSdqaZGOyg/bbv9txrOINxiX+1E&#10;ldYi3kW7EksZ1g4HigMIEfaiCqVvetGwX0B2jg3qiZawoHAZRNw9lltq1fAaHkZtuZrKjnwsyplI&#10;/1hE1TiC+IUYlpM/JRlSk1qm3Hrrn2655Y+wqvpEWmbJFjgmOjQrzDmGZYSI1ktWXxVvBK4EBZc8&#10;LKJpSlvbVd//LuRV9fZhNGrBwgWHHnbI3ffcyzIP/sOkv3/91+/df/8DEK66+eZfQ1jqrrv+DNc5&#10;0wqOhQsXHH74oXfdZR6JQEDq//yf79933wMweRBmOL31Foau6hwwgRHsoC1btnAZF2ui65mKFZtg&#10;yTho5UmI/lfC4HDR2vaYOmA+Po+VWtq0aXN8ZOf8wbXetDmwfBWNGP/hjBGyl7x4rNjYWG6d0jnj&#10;gM9Vvn/m2+f/bP0HX+lu2zjQuG5w0nP9s2/YccTnt51/Z/ZDFMASpwvd42lz9xl9L5Ht37JlKxk/&#10;rEQt4sJooRZ91Lz+9js4yOYWhAAUKvW0Z5+/pePee7a+uQECWJ19hZ0Dxc7hUtdQeUcWPpWOkUrX&#10;aLkjU+rsLXT15jt2Zbd2Dnc991r61eWpjldio30U8uPIlJhlPBvYhKvAk9NwlUJWhs3ESjNZrJdA&#10;4Sp+F6braOIUYrQVYKNE/EBaBURgYN0uWPh5KFtsiHk3v7L1m4tX/eaQu3978F23HHrnHw+949bD&#10;bv/zYX+6/fDb7jzif+46/I9vdw9OS8cwaFeGlciLW7b3b+zs5q0Rw7iuLumNz+RwpS5Ut33ThpY9&#10;FjTO3CuRSjemG1PpdN9Isb04+Z0Tf/r855Y/esXbz1307MrTfv5mfO9M3pvUNiWaboIFgiqxhBeL&#10;l3FRbbHXC7lSGfKCEpgNFMcFzrWdcas7qAg3wcMgoazD7dBKzbGtriTv8hpHh0u5kQrMcYQwVpam&#10;E+ZgYSzIxoJIFqZi4V8IXZVGI4XBSK7XK47AbMhKbtDL9Ffua0/+cMeUXOgUXVGoIWC3RpDv5ngF&#10;JToxsXjP05nu5/ozPaOj/fnSSLkMAbVsmSNZSFC5yuRy/tzWriLkW2WTOQxdpfPDqUx/vH9X5JZH&#10;Yzc+hGGGEKmp8lrp2OmiyGErSDnxChbYMF03ZpFWYxSx1AMUDzsoAhlcvWzq9w9rzJe9Hxw99RsH&#10;N0D63HeOmvovS1NAAM+u2fzQqo0tqejy1Zv/9NI66GV5uKs8ssMfawsjcp85BX3BuRIsLXGkSm9w&#10;BdbuAlGEcTe1Rew41ZcjcRW+kFw6GZvR1jBn95bJk1KQbwqpWC+83rmzd9TF5/QpDccfsed5n1i4&#10;7NA9+PpjL24/8ajZLMJJCgaUsroXTlegqOm5CUuAKw56Ah12XYNK3VmzMFVMcILRdq+0dVXh2d9l&#10;/3Rl4aW7yz1VabAtU7zjz/V+8Dvv6ju86Xt4naJ+3LHA/MGmUzFbGFO9IOVUspJkmpavH256Fjnu&#10;7AMxYWgiKkfwxZUmz8p60OxWYnmLCIWMXBF3ScFH6t+4G8bMxSpMiENnVxLQKJSB4Q7Jt9JJY9ZN&#10;1niNOtM208eJfbCK4LQeSd8id9bVwaRLGQBigjLFyWE8TfahubQZioSMuEm8rtpIyhGK6glJhy9J&#10;HAlYqSn6sC6WntnOiEEuyBOF4sonCegpjTCYraknRW0ogywKAk6F5TtPrbfJHxwdYSBwV4lPXIyY&#10;xkxlBBHMRXKSryBulYD/8UQSXoZQECuOKeGAc4r7EMo1GqXiz0RJJB4hMQmZ8qYrZ0nSlgE4kyhP&#10;puPZWhKq5QiUORDKhCQBti/j0EgsIXizdLY7WuqniergIGQJOhkTZ43hix8taeiCbS5feIERLhzp&#10;crmecyCMsCHWD99R/0XGIRaO69ObDFlWFap5jeOjIkwH69gphsKF0IXPZETaDyRMJyuWK1beYDYx&#10;3KL8QoMRs1nnlUssy4hh7iwHz/hLo3CMfTfh1FAcFXNoiR9SQ9vAzFTph7V2iWWfAIsWorNHFW+L&#10;7JBVIDmGpaEsk6KqUFWWUga3y/MYm9ViVVnPiCcjHYQbXfYXNlWhJsBVuWboy0c2buRIRshUQlMb&#10;xn+IFTL+B2qUVCmjsOdsLLP0nkWkSnwlDyE6Jq9qt9OFk206/KqwNdVSU45XGwp/99j/oRUYmT3W&#10;aN9nq0HYVANKtVm9BkyZICbCMaOkq4KABYvDLqI9jR43oszWh7zs35Z9TAiI2lPhrK6yVdOOZaTS&#10;tWal9UamujbwsAbY9bKMGMWjrObI7MIC3FhtXFx6W6/ZQHP1hhCC5jFHPCZ832cBl3jGNzxWWDV5&#10;+n32I/wxorG77vrTQP/Addf+mAXXWWee/sqKV9ev22Awedddt0Mc6pprfgRhqSee+Osdd9w5efL0&#10;m2765ZNPPgahKygGa7GvWPHKunXrTSv33XcnbLt39dW4AxisReXPugqODao944zTYFGtII4VYKzl&#10;jA0KP81UJLFrnSCVGDI4J5QWcVchrCpXbDOj7CsrV65c6HXM6Fwdmb23rCMC7/Q4ZBONluCVPqQT&#10;NKVi09q8vRf8bdG5/7rb909O/OT4wnUfy199duXfr2/4ykszTs63zq7EE5AhAEYT8u7svWd0r1kc&#10;27Vq1RuyUqkxUZU1xVp3hZRBu7V7DOWGk/DjL8IUsMjSffOTGkVglHa1557+3a77/rTloeXt73Zu&#10;G8h3QKCqv7C9NwcnXQP5TjjZmWvfMbK5Y2jz6k3Zxx+Nv/XXxKbnI8N9JhWCxQjBnY0gnh1hMGeW&#10;dLXeiSJPPQVr4GIKN3049YpsXfyGYAPk9sBfgFgZlrLKFUsJr5KMRnBt6czbepfDElyYPjgLsYRz&#10;NSmAFaXpINt6+qts1TqsIsBUM14fHZtDGQKV3jdffOS+ux57/oUX33j71XfWrd3SsWsoB5MxO3v7&#10;Ojo7tm/b1tXV0dfT07dr5/DQcCk7UhjJlHKwOlUeFkuCheth8O9t3ACtP7NiZe+GtyEYks/D8lWY&#10;n/U++Buns+munCJPXUPOOsjGecNSz0XStxbTmaFidrSSGy1DHhZlY0EwC8NYsDwWRrKyXhE+IxX8&#10;wMUhb3Bnpb09+pP3Gn471FREkqgjWUOgya5emHCrLiyiU1WF+IhkUcd7nx3eeseOTHcus2u0kCkX&#10;hyrF4TLmZI1iV89PdyQKidxIOjeczmbSI4Pp3p3Rzu3xr/8q8rO/QNoMbrPgg7OjeYNGtN+GMAVx&#10;EfcaewWQhjPVawADL9IeVzpzEIJZPIWwUI7wCVzZvrMfphDCCU8hHCqWh3u2DGX6h3EuHnVNq5bY&#10;iAu2cOpFeLt3cBdCXL5XRQy78q7bSc1AdmF9UtxtauO+e7cdsu+MIz84a3pbQ2jh+Xu28vULTlvw&#10;lXMDq6q7IRkHXOw+0kHUYu0N1gCU5YSOOch3/vC0KfxQMhajJfWJq1Kn/jB91tWp865Pn3dt4oiz&#10;olMlmhbS1bmLvUuv8879avWtWXe8nNxnf7iO7UL1vkY1Ccz55plchCid4UIyz0RN2O5zNuej5Ahm&#10;Uv5j1wJygltiLhq/UyMFFlQMMPU+RN05QTXqP0evyO3HfxJakSiBEz53taacu4qTPRjWYDKfiyIJ&#10;ZOzaqUwKTktjFunOgGzwBsfAo+CajRFNg2Ob0npRokE58iW6E9+8SM8sMglIxpqwBreJGxFl8QQj&#10;nlxjegx3eJwuO2BjRoQ4EkM6oR216oXJ2akGbol8I8LgIZsmoEoSUDxYHRld0IM6xRCSWI5QJoaw&#10;IIjFMSy4RlyBGFe8COrUKRVIS10UotBzwaelBbKmuAeCPkmn41dSJlyE4GRRL2XxAQptwUdTf7gW&#10;GqZBqZSXNuSyGScFroWAafIwdpZDsUwuShAOpES2GY9DO2VdEMtkUtYxvs0cEga98pdChDpvF/Dn&#10;wTqUxnJVyYlCRypp/REyP7sJV1rICFhMzULwGCVnyhKmUYaUEfBNkipsd9nkRxE1zHk6Q5GqMrXJ&#10;mmoc/FShoaIjGAkVljXkyd1SkBEhBQ7lSSESlWM+FDLD+w4VG/xCANc+pQXUzOB4uNq6SwjEVCrz&#10;KJNSoSZqxjqmBt4S/tMeCEAdlAYUp4t82+3g2H2/KetRjjoq1z7jvOYcx3MBqMvWCtgQ/le0iGwl&#10;OjJcJDylFy1VGuS6lYf03ULDJzwFp0ZMh2A5SCz/j37XwYcDep+WZo76Bx3/uJqqOiTs5xODppAS&#10;m2pgJgklUp/mZoMEyQmxLXQlp1bojg0PepKft6N2qqYaxoAHC1opVres0r8zKGfwIk5F/RmTg7rG&#10;stTmfHJzIRZ07SH7hUQ434wNMH+JCXVgopW/v/LVIr9OPU5hIbbA47Vq+81v/xuqPe64E1koQTbW&#10;qaed8sCDf8EfJN9/9zss8NGPfgz+wvJVqVTy7rvvhXNIxdq2bTtEpqZObTvttFPuv/8h08Qf/vBb&#10;KHDsscfBX0jXgg/XtnQpTh6kiYQ+ET59+rTZs2f//ve/XbnylenTp//qVzedfTbuTugnZrnA9MLT&#10;OblFVY4skOUAZQVWHNpRzc1TaxC/JZ0pU6YcdNhhz1cWFg44Ijo8Uko2ea2t0XRDJJUqppOV5lSk&#10;MemlExVYiYbbhPWDYdeqbKECsweH8/EsroldBtd/YCCWHy43NyXfePnYxObXX1vZ3z9Aj6iaYheF&#10;vBs06GQxAvFoZMhqlSBbGFEiyHcBJ4L/nGOLP7wg89Y7iR/f3bh5V2zOrEpbKyymE1mfWxRbeHRy&#10;t7nN8/ZO7LUXZPjEp7TBzKeRHf2wCHp566ZiV0d+10ave0O0r1230KKNtMQJUOgiIeCkGH0zp6qf&#10;gW/+sD2AQxP+plXF8+VSHheEKhUolxtyVnDVojv/858OO+GMVDIyXCx/7W+zj9mjeU13bt6U9Jru&#10;4UP3aHh4/Y6fH76iITYKT9FkNphsSGEsXDYL12r6+DNnfvXwfV7aNETteYfMafz1q+/+zyG/b4pD&#10;bCjyyDPxb1z/yri5jl0U/zHWBSAdMJ/jaZhS1ZBIN6SbmpOT29JNrZBslW6Z1NDY1NDc0tTc0tIy&#10;CYKf4D6k47D7I/kaXqVp2sxH3m6f1xJ74bU3Ntx6gwjpsbtb1Sd6JJcdvOTiSx586FGpp9oaMGQu&#10;FcgXIqNQmJUf+Wy0OC8VS6SiiRTEYKOwIhBmicFaZ4RP9NMogwfWbHq5txmmnQ5lh++KNCWSsOh4&#10;YLlrf9v+/nIvvn7ZxVdccXlz6261h4uPja24gX+AkBKVKUe3tO7fHE9EEqkYeG3grC2Jj35ragf0&#10;ugh7LOYruEp9IfLwisp/PeqN5NGd800rdpQJ85rvRUxwQS8ojYWyw30XX3LxQw8vN8ayHY4zar9Q&#10;9vb7l2vOPGrJloH8e7152jqOch1xCwKcBAPTzppT8RnNGHXPl8pNuDI6bPBYbgXS8Sr9uRJsJfj7&#10;Pz7Q++xtVC266dRb+5/74Ecy/vrKxedffsXl02ZAdN4bHOi+5OKLH13+NFEL7jeEzyi4rbCJeDtm&#10;nY5Yl4xpMi54eTXdNdiEXESti98wBuqm9N+XbmimpRyD9FxN31++6LNXXH75brsvgEr7+zqef275&#10;gw8CzANBXvc5bP3EOy5HT5EXR6PIOcTraB4zzTDmExDBuGKebDclKxq7xFBFoPde+J0ZM3ZrbGyq&#10;w6mGAT593hmL9/3g7rP3sZ6BUU5EYiQL2K8T787EFQSPNTR2AEooAEnq8lPWeqb3LyJyCHmEQteV&#10;5WQvthpZcEsFVJe5FbQrRd0a18fFo/EuZb6SGnp+e9ERE4FBVndBR8Q10y9j1fKYXaJlbcRxItcO&#10;5nBLGJMqu3P9NIFNCVtWy9fnmPdZWSi0KSZDjTK4xI2n29ov2zDDVaAu+LK9ArhS5exDKt0QefgT&#10;p3iXMEYt5ZfT9EGaNIjCA4QKQYrGwxtN0BdsbyK+vljfAlHuuUoBxQCaHq55JdqfaVc0vXZDvqEK&#10;SXdn4UJ/JCGLRk2L7Rj7zFgZ2AwBnjHMAKKoIabb0rAkm0yGCbXQ7nKYBQvTF+EELQ1aY9OM3R2T&#10;sIiin8ZqkBiUHow5RZpBHpOeHIw0ZRdCNqND/X/mbBm/EBaZfPSCigfIdRHBmkN+8GWhdQcsSB+W&#10;MIgyJMpECXZKFYb6ZBcdDfFQlIfDPfg2UYlWKFEHZwYiUW5YJIEmaqIRYDFkl58SljFkZLlMgeSO&#10;RAYt2T7YFjEs2ZYGIkaYGTApnERa4hM8i5Qi8jK31EhU3ReKLBcCMtEj1c8EjqYoDUZyt5gglPkY&#10;I/Qg94t/Gaz7h2h+yQj4S4nFjIVDhSGPCuS0oCOm/DWbZ2kIY7/prNkW05aVPCaxz/Kt4Joxrtzs&#10;ngssA6MMkJILB4tdPfP3zxGzQRjV0IQ1sPCPvxwGyDFaEdnplrIydgI9rG46jDwmUGGgaLB+S/XA&#10;X7SYon3dRS9KgDBYjfC2URwYp1xIKx2dNqyu9DUcSuOW0YT7DONZdlRWtNZH9dhpTPZPLWZl/rYs&#10;xs0jjyLyJMEftSuJGjC4YeIRqFBaQJa2gyC5bl8KaHWOWnCGaUWatOnI/zCpEICQT7SEj0iL+MVP&#10;3bLOzX8gWTlAdW0uKxJrkqsjkxzR4VYSqPDb3/7mJ88564QTTurr62W4QybUBRee/08nn86NXHnl&#10;t8755NknnPBxSCaB27AL4RNPPPrzn//ymmuuP/PM06+77pqTTjp1//33++IXLzjppFO48u9+99vn&#10;nnvOsmUnwJru3Oc//OF3c+bsBfEsCGzNmTPnmGM+ChcXLlz4178+9M1vfgfmIZpe7bMPXPwLXIQF&#10;4M1FI74kVgKJN+XSAQd8cO3atbgwiWS3S6IV265c8qSTPnHvvfdFWltn0FgcTaK/XKtk1qzdFi1Z&#10;usqbO3jQhystrZVcNNbY6DWmi01pryXtNUEAKw4BLMyxgrph8SPIicgWveG8l8nGh7PeCCzKMxJJ&#10;lSOZgdZVLxwc27Z2zVtdXTCvjbWivLoUJUp+IBltvJy5TNEn7Uofay25hO5nOaEDiC15S+eUv/SJ&#10;3J6zikOF6Pae2KtrYs++nujOQIpSJNo6Mz5z79i0OYnWqUUvjgJoqNfLD1cGuioD3ZGhHlrvFXJS&#10;IDMFxRVbQqrCiZnJOCOfWU0Nw/yCHDW42fCSF300tUACWBDGwuWuMH+Kdt7+6j8f8JEj9gLTI1tO&#10;/Lp83sf2nrpqe3b2pNSWvtFDZzfcvbbjgvJtyUpO5tuwlHBsjmtzn/n6hxe9tGmY1euhc5t+seLd&#10;i0q3pWBHRs/r7hn9yS1jzFl1eTckgFUF6RBNwhSqVAndo1fBcCUWgzmByWRDy+RIMpVqak41T5qy&#10;2x4NLa2Nzei6Z3O5Lf2ZjX/+RU1GHq/UwXIQwLrooov+8hfYJcE9aihdexnPaA+9AiyFdUQxe2Iy&#10;NhvmhCVBYXkQyaL1fYC9IDlOTL9crrgu692fib8F4bh4EsJFVYLXrxMCBgr1DgJYEExpqR3AcgTp&#10;WHYDkgQq0Uii3LhPY8MeqYa90tF09N/bdu4VxwWqMiPeqvfKqzZFHnujMpxHKsdtBxxriEWe9Uuq&#10;NR9dqVZDEMBCmD/6hHvPQt9Viw4hLfz8VQcdcnAqESnQ2lOoJXkSAWpHjGTBCfkKHNXCAhTnwrsg&#10;bIZHcnffdvfAy/eLkcF1IL2ZlgM6Wa5/5ZIvXH755dNmzoPfmYEd0PPHlj9DT8vgeAKBrxYM0Rfz&#10;kDMIcaDxUKNa+j4SDEMgLAuYSjeAT+q/aX6ZruAVCGBdfvllu81aAD/6+rqef/6xvzwMMPcrW/so&#10;yX4IL2az/X29o/A6QQ+5ETYQX8NVBdxOphsaJk9ua2iAxe8AWm4fQsZ57idPW7x4KQSwCEmYo8Ee&#10;rpxYl1We5Qtuh0NMYMGSrzmu0SVShqCKbdE8KD1pQXkSo2x28VawxAT0F5JsjeLR4dE33xZxJ+2x&#10;X6f/LZ/QuxlOPuNMW7ZwsSkdnwVdOOX6+E21thPaEE8gBAMKQ4WH8bz8Q/CTg3rmNE7ddI49POyz&#10;MaoQ6wYM4vzbABbDSV1eaoEfcEAqwFSAWtAS3qHz1CCxtNCDuNGSKyeqhvdbpugV/8NkJJw8CFwF&#10;b9gwgMWEhCt1c1yHdmTjHVRoaWuTiWMIgJ/wo51HIF69Vf1CxNppG7WB0pqNRKlGhnRwBTgMfLMp&#10;ocxAr0Z4awACMvdKox0YDsQtUih6FaXssgREs+A/vrqEkBXFsGj9Lf6Lc7opPi1BMJTshm4Nb4nM&#10;D1VdLgQMU2jYwZCbrR+z7YmyqHaOMhJqBH88fvs+j9iBoGzfmGFhgYsFjSBDogcMFTmY42jOJIsU&#10;ya3jlEoSMcT8ik7jb2qaEmFf0uWESpmlcRyCGqoH/+gETdKbbjeIhMQ6M4E2blSPABvb/qv05H6S&#10;bemoMZF7Pibn4QRjpxK8k17KVFqqDiNWBFhBs76HEo6mDFdc1Z3ZAKrW1T0MkXOg0A1oOQzi1z/+&#10;UUtP/aSknBX+oBCpkXShFVpRyVKkZgAr2IarLbQJw5gSk1ONqoKemcQhPyZA5gm+zPRF7BqOc5/d&#10;5BuSUXkhA6VKFVz++456DH/wf+1qiH4fs60Q9S2wGpN63LoDTU/o2bH7WIU5UT4sYCjvksNYnJRL&#10;aggXcjX7e0roilU9k8SYrdYqZcxalYNQ0AgkPHcKmFtyUk1fCri6uHOtVlWu1JLOuecpXCxTUaiA&#10;xKDFcHhZPePpMkeIHhDmCQxTkU/9ITuC+2x+B+AWgKNvGOFj8htT40LD/04hf/dUtoyHNoytZToW&#10;FIpObVjhq6+8OHfeXFP6+ut/AiGkd99997prfwQlYWbf8scfmecUuO66H7377vqbbrqxoQF3Hrv2&#10;2h9de+31t9zym7Vr37322uvokSlPPrncfQRCXb/85c1PPw0X523atOnYY4+HB59++vG9957H7b73&#10;Hlw8jheDdwNY2D/FopFdbCmA6jzkkEPefPMtmatAulYNP9bF+OvUU0++6667I1On7a7EpKLRCGNq&#10;xNAK9H7p0gM2eDM3zT04eehBsVy8HIkVJjVEWhsqTclKQ7ycjJXBp4QulCrRfClC6VeVgdHE4Cjs&#10;fVVKFfOvrpq3+bX50Z2r31jdA0MSixQeodAGcYHawawGgLCJ+cnGkxwHue4zJ+syJOpsWAoLV1eG&#10;SnBqXaRArzsNaq30Z0gJxCR0Re/YJPdK1kYhC1rCWBa4tOmV1MVjUTZkEwRhb9ma1ggqYAwLtsnD&#10;uBW8BOaMCDLg6PFoqmHxt3/xwxPmvdOdb0hERwvlRTNSX39g7bYbL68UYJPLagWJg0ycf+1tnz98&#10;XRduOAg/99s9ff6fV2V+e6UHm+rpUCekdvyMoYaPw+BhtVXzGz4AtEiGEnskkCuIaUpsEELQJ9nY&#10;FI2nBro7wh92Wqw6DR8QBLAuvPCLjz76+DjL+013Wt4b41iFXG5kn1L+gEhlVsRLxrw5iXg2Ul5f&#10;KBUila5StLMc2erFh9JNGLrCJCZ/Z0JtkjBB9vXLL4ZgSsvkmSEgpgGEKcA6AptUh/hjaFL760AT&#10;nEQDTzYhEvUfzGr2EKJ2isFpIJocwQysC7/4xUf/+hQ/6K+ALlWDJ+JNP/i4SYsOiaUaeVMkjOTS&#10;B1mD9vCCoBG90iGBEKRIWJhsKNe5Prv1HeUdIxKMZpeGA4OkANZl02buDbchgPXFC7/4+JOw3YY5&#10;XFXqdJ3ogj0u0t0ivFxYBYYaYrRxCaEWbIhcbg4jWpEWjuCKd/GXP8cBLHiwv6/z+eeXP/LIky5s&#10;6UH7NNv2ANs87BoI3mxVX2sYWG77oRYYFgBDLplMVmUd+ulJf51z9imLTADLul4mMsEn8laDTx1A&#10;SS014RkYmFWPfEN8WF7yiPeFIIeHc+cQpxjEoAw0RxNC+ErWeggMSW0vgowR3NWn1A1xdehtg0zs&#10;kYgJEhEjqBpkPgKo9lRMVEOdqADPMeyY1KRy9kuZj6z3ZVQicbVzEMcJ32kIhLtKhO8ryT94KKx/&#10;pICcsVvuY2CWTMrS1gOUKqjjNrqjVGJsBiUVHiIiSqxsnj2H87sg0oMhLMjbNERF2ZO8RSDFeDjQ&#10;I5Esfn8sYSbf+PzijlrCrpm9C634EWuGR++yIig+tu8Z9hS+wh1EBUVM17x4FQ5NICluAAUF6Rzu&#10;0SRITJul9b0SmGQL60VCBpYOCXeBhVAWJWTR7hS4OwIvLMfWEP+VEVq0+ynOR5E+wnCH5aKcOmgO&#10;9a7UOLJRJGUwW5TAwahlkUqiQODsk2aBNpRsmNo5woR6jWf1MSjxfS7WbTjNBrA4Fw+VC2+bK8Mk&#10;U4UZB+mXe4L18LaUMt0YE/A1dMGRK66LtBXDWnjBB2wDVy0RQAZZjPzKxgoxgoxb0ECKTsTrlJ0R&#10;edDkbJNmIUBgIXUIZAKwYJ5Gi0IQXxxTEI6gqssyS+02x1FdV6vEuHNhgsxHUj6KMuJCr3JRS2gy&#10;Wqb84KPKXAwTR3I5nSDRKw+aCkI7ZNDuiz0xmzDfoYgxPMg0KAzphoaNVghJBQsbgh2VdKtazDvU&#10;4oOOuV7nkRCg/Z2XfDiqi9vQhtzgCBf4Xwpg1Ud3TSC4I7JVqBwiruJtlnntRNVJyCy0m7wsfKgv&#10;qphIJgDyqrI+K5Z/8B/nr2tJcVtKElUIsoK7Lu6sDjMII3HMco9WJSb9J6/3OPsMjXaJ2bFgM8JP&#10;Vq6sRrVzRQnLVS00lGroMZCCN+oNiIA1ATSMu2govdSg/MBlv0irQySssN2nrZJiDtI/ylH2G+/N&#10;n7/g5v/++ZlnntvXi5P+WKoawab1ooCjc7wDOVm/+c2vTj/97N7eHtO0434Feuvvj1YSJrODY7HG&#10;D6Y/lY444kOrVr0uVhCpbFqSwjUgvNNPP+322++IzJo1lzvLVaqu1R+2h3iWTqcPOujAXGry6vjc&#10;4SUHxvddVG5urqQS5YZkqSFRTMVg7SUoFiuW47lSbLQQHc1HcoXo0FDxnXebVq/cv7Alket79dWV&#10;kAVATZI6IAbQZdEtOxqlQUa2vBTVtd6pv1VUH06c2oCiJYTsregnEWVNZFzNFz/8Ltdx+I3RLO/0&#10;2LLRwQgxKPDIZOAAlqPrMFwNcwDBaC7CCla8c7OErglXUknbCf/ceMCxbExQkntp9M1nhp+5wxAy&#10;tUKlBYVe7PBTvEVHwoQ3U8Zb+0LlBdlToLZUs8WrzuyrdrnlFwOhQoFsbd+hxYLCKaSUT0HW6Zi5&#10;FS6XcqODX/jCFx5b/lSNKsKe8l0TkYcER7JZZDRFVIkicA4HLwHsIK0afi5K6a5f5DGknABWoISi&#10;dzyQcGqHRpTP1FshKuHGiTPUowurmWWc1bw2KuuDkR/NldHhPoD58ieeDaLfDLoO1C2JmEI+Y0d/&#10;uGurIHMZBe/T6EqszH98uKFl+CkBrBl7w43MQPcXvnDBU0+/4ABDB2GYWerxfdmRWlfDNOaMttpu&#10;c3uoSA7lm2rz9OKLPnf5ZZfOxAysSH8/BrD++tjTIXTjjlsw6pQK4KIaZ+MhOT9MQ70MUw00eNZZ&#10;J++zaP/dZy8SjFiccThAFBWfiJfkeLG2KtYdZoA1uurQhkgeMsI4bIv1SvoVxrAkK4eT4YVnxG1x&#10;aw+BWh1q175b+U9+IbVFFq9634bZfP6TQomJV3S92xsxEq2bZaiq6hGSCOJqcU5PwMFmFlFS5BPx&#10;0/iLIljGkuLeUMsq1XUwEh5x8IOGLtXvpG7ZFrAeqUuVvykqpMCEQT8wGAH/nMhRQG5zEIMmeWAA&#10;CyM8sJGtTCWTiINun0IZSxjr4Yl3koenA7Fca/slxosaC/wawCHXKhgqGFQeExg5GqhrP5E1xOAR&#10;2kQCxRW2OQKCUMaydF6GQrzrJyVg4ehwfXqYLk5J+ERckCEK46FB6bjYjnA98Nqeleg+HIolbjHZ&#10;mLBQCaLFJ6llQihKJprMqI8LW9uYlNVJlg6RAuxKbWwbquNoSEngEZypxxTEHIKBS1oUjOcPSrRa&#10;MpDUfCTuY1DJclHc56pACXYdhsWhdGMH8uKCEmo3SNJKxVQQ5pGcu1ARZaxuZXthE03B431Omb+U&#10;yl1x49NFKiAcltEwnog8zGUmXLDJgglZwoXM9hLAItlkYlhsq0tHTN3GZ+Y9ReQgcVBTHgZB4GjY&#10;MMOAccH/jdHP/Q0FpvaBC4i8cbivxkM+CpfaHUVmOF9EJpOuS/CCZ2RqkalGtNXrZ8g9lgF1B1dD&#10;xTpPBWT4BLtQv7gKBgfddbtbVZvRyPaO1XjjNkGU4uQB/5dDBnQ63g5Wl7OWnzVFmKN4bVHe6ZgZ&#10;iSPi9DLEpFnja4NwhqgN5SoYBCAmMs41dlVzEPHIKIxGCQJAdfXYcBG3VV9wowiU6cn2/QqPQ0L3&#10;9MqZAMGsAk0oBAgPlMURYF//FdI3Dh5sZ8dDxfUQ7ROU46lsXGVqk0wN5g65rAw9JvE7JogDRHfh&#10;EH8Vhq+UPfgb+2zQ4r9FKNMumsp8ZQJxtNoxOEeqGjHv8IJ5UAkWzTrQwEcffczLL69gUiNjSK0+&#10;+mbyOfvsM2677U+xqdNmOov9ckxZtqxiFtUVgPE6kGRHZ1cqUjywrdLatXlgzcbBrl1lmCzVnKg0&#10;wlSleDkV82C+nVeO5rORgb7ixk2FF16e9NIz+3WuWlTp3PbeOkgMg1lZRviT6csgRm2AOeYByc2u&#10;p9jtYgGpLhdzz2HOMOI1ut8nw3wlfXLfwJLFlfaNe0h/2b6hvzL3RF9WYfo1zgSk7AzKH+GJgbJM&#10;O1wplnGlKrANYLYgrrkuCSactS716wqm1JPR994cfOHBzIsPDr340PBLD42seLiwZY3LAToS/sbR&#10;VravK7/xhLfqMftpf8fHNGaM42JQkTs8A0CeqIJ0COjDlLB9vqagEXklWnK8iof7FSxdKub2W7Jk&#10;a/v2AN/7x+1/KliHdkTDVeAtwI6n8KENrTDrxJjFIT1w+uVz86tEREM6tWTJ4scffzyVbna6R5Jm&#10;3GgKPCiNi70pL6I560r8LSKZmt2uarfKQgoBerGQXQIw3xaeRjemDnF740DM10sSYqYgywfTV3Z3&#10;gmMyQkNvYIl0OrXf4gXLH1/e2DQZnsllh6Hn27d3abZaTbhr9U6rfp70RVYCnakZxlLfKxBjszXb&#10;J2G1xcWL5z++fHlzCy5imB3NXHjh5zZvalc3Wl0MXp2aFAH71/yTk4/4ou/j/NBHtaQ+okl7znXH&#10;WbItmCb8J/D4vosX3vizn7c0twn4UPIjmZODpAKG6mTyUrnvQ7NIpVomWIAgmFoYEVwh+7ScOyOt&#10;kMdDLixJYw7wkNg3Rmw1Wek9v9gIsKw06I5IZDW77uhDVtkK2Fe3HnpaSIBbY8DY//SDFB4PUAIh&#10;hvHponILFrOeOo3RNwZjcXAHqUCVfrbGsvaMOyaI85GuoJO+nKQSGYg8RjiWV7U8OpNAQwRHK4/I&#10;cvuQfMTWNB2YKa1DF7RiZXgDoxlUmEIa9P6cTiRLRwOZDDY+2FvntnhxdG5EUlr4CsbH9F08L0Gl&#10;H1ydSvslL78ECxI04J4qfDiJEzN+uW2DW4xgOZIFk2EkB46KmPgdQoaSzWQ6m2a1SR4hp9Eofl2p&#10;VVO3qM1l8SlnwkAsUDhyxwKF4WaNYyAX4iSiG+RvPAvVZw7REuFKzVwlj9EAgXiAqmPL0Tg/rOKl&#10;C4JF7SRVxFRHylrkgBuDkBChhQc3JPzFtICEi53DxymfydrYMm4WZE5kw3bVmvmmDSyt5q+MiL4M&#10;zK3s01CRkY+WdLSf+pijPkiwGGoWC04UgVKaxRtBh91Ok6dnOV9HyLAzYlQEqyub/aLQIV/h8cAV&#10;RmbNe1aXu7QaSrdWUFvo6OMsOwk2hoRqmlZ1LC5LEMFhIjJVQCqJqkAOH3I4oKqFZ/XTNZ6Uy45c&#10;Ibr5Rx6Cb7fKiTXg52UHUXI6rtpckeBwqdBo+HjHV3FNcDEbqVpQs4oWsTDGJb2N4ORqVa1MSo4y&#10;rdvH+pgyclClHNblnhslLEqUFtxwWVP4TEjMCpo6EGMGUiFCZxJWoOnIOjoKWsl/ftmCw+a1HZ3D&#10;wX6tsfo6p9AaF/JsjXU4q7akeZ9sMqGuTajw2B0KMjyDK6wRLcnfFm+hT1RX8Pf22+DdinMxyJXt&#10;icyYaj7wgfnt7duIsF3FLUTIfLjvvotgwfjY9Jl76FZVvGEV2GNwYjIkOaSlZhoZf5lMpqOjo6GS&#10;26chu8Trn7H5vcZXX/eefyX18qrc4y9Hn3xp6t9eannq+T1fW7HP1jUfHN48LbO5p/29N99c09PT&#10;wyRuXl9YK4Rfs+jqB8KoRmSoZUmgNwMlm89HjqGIE4PQT7e+kj6RqnfEohTwqmpUK0RfW+GKmBLb&#10;QmsI5z7RchX0Qg+iVDgVhV/u6SpX9NaXwlu84hXPVdF1voIka0RWPVp2qFio1401hT1ptdrECVOf&#10;qHoyhOprclJQSPk76Ve6E++iwXWplJsxfebkya0jo6PwNrquQHCa8VOHYSzL+cp07GoEqq0lPIOm&#10;BJRjw97zJrU0H3rIgbA16euvr0ymaCXsgOD3tTE+iJA9H9a7KqnnChVtyGfJO62HjRibMf5vqZid&#10;PmM3gPnoCMDcnarm74sO38DSNOL2zyEU20vtg+mLAItFHg4be+MziumqJV04a2lpPujA/fv6Bl5f&#10;tbIBAliel88Pz5y5e2vrpFGkFuk5oyiU6LWf4VTugj4MwK4DG6AgnmMbhIf53dLcfOABS/r6+1et&#10;WtnUDD2PZLNDnzr3rOHhEZgeSBaGupZ6quEMviNL0pDDQocbt7KP2PvumRsOCS9R9+rUqVOmTWu7&#10;+b9/29Tcxh4nA5gwx8uziNdoLCc10RiHfriEGUQBfPjQZLQidVLNPyF28jw5GVamEEoIiz3lqhiT&#10;XKnCvw2Xs1PNVh8nlphW5Skua2hV2Q7vBrfPkEcNeAQedJnJnus3bTCq9UUWx+wcALLO5VbM6Mxg&#10;hJWcV3hYRiWWEqNUZ0x47INVkuwyMpvqielAGNuI/WXdYxqRhuL43S/FodRYkdfgYLRwGAqhLPEP&#10;seYxykS5J7C/KheihzkeRfVJoITBKM0pHMX8cWJY9ARn9+CrC6iW4lYwg4/+4R/e/lP2N+T8XBqE&#10;+P2MQF4RisQmr+9F4UFDrAaRoiSINuk/Ic3SlaBcx0Pwl4J8ImsIiyCjtgXjPh1DzoZoDDYd1RgW&#10;1mTx7WduE1KE0cFqAPgGUqJCHMSRNEalLh6nrIVl6+JgooCez2VdAaZt6lbAMldImHCRJTuGosQa&#10;EZ9KGUwfll3Mm1SBGHOiAMLKZGYvpl/pJVVPHcZDQMqMJ+ih4asf55MeFHlztQMH4lxBIG0L81Ct&#10;8l964eLJUR4CKpeHDaPyicKZd6FRgSFylWkLu0IOOK5nwR2jRaglFmZQoY8z13Dt0og1HpzOyT3f&#10;FX9BAgqP1SU+qdanE/312uBgSHtGMgr7SeXh4qfqeQM27pLQlgwVLvlHYH75A89Vtdpy1Q1qx1wS&#10;qdGtkIeZh33HhEY6VksBVI9VPHC/Sl0znoOl6tdqpGRAJoTZAgHyH7tiIT/bKYMOI5GZ7/HdBosW&#10;Uylyi8xEZnYOaksp+X4RIppUuJUYTkSdIUtlRTUJSMmEcKUhE5WuYZCxQ1dtQFJVxo/1mtxbEcO6&#10;na6J34VgN+ySgyYXOMHOjRtw9QqGcMgEqfjvYK8xRhDKDn5mrq7BGI+hw7BV6pkVMGHMVxM9Dkv4&#10;+1Cb78YejttlVszAOLAG/ObNm4nL6I0ek4FP/kMAa/Hq1asj+y09HO6xjiJTh9OydWFwYxSEaCRk&#10;UFj3ZMaMGc3NTZMmTYJ2mpua4GpmKAO19A8MDmUGOzq6s6OjnJiNkzIkQxvI3c3T1g6ibUEv3Mjg&#10;w07Ldtz6mop6yP00mZlqglcLbgKOMYFqy3QHAX7ckrPHWy2oEc3n8taR12U19iAxMY3LzJNni9Oy&#10;jH2fKjaTvO1XeRfQxKzD6glmGZXgh81aGbeaT+HcaWXDuKWCqdCFkq09UA8Lb2vCObd5WE5nq5nG&#10;V5pqeh9CJlLMjzY0Nh6wdOluu82E7RADVbAJxxzCb9cJ33iu79vhnN+0wrxvfLnNmIfnyAWiB0ig&#10;YyqxrI4hL2nZKMfayGR2aCBkIIODmXfWrnvkkUeGhoZSDZPGNVTFc3hhC64qSDoP1JRJXMaFuXMe&#10;aJnvsCcG3/nccGNj41KGeTrldo+JmeAtMGc3g2DOr/LNVxDmCGRZlFd4UbxReiXO7gRggZmFseJQ&#10;lVH9tjuZzNC76zYgzDNDzZOmw43R0cEm6vnMmTO453bQ7HlJzynngIhB2lKqkP7T3mdMVFxS3GV8&#10;hsalRgA8DufQT5YvDAfL7zXM3KHM8Lvr1hO1DE9qnQGPjQz3H3XUEd/4xlenTJlch3jE2qES3Jz/&#10;rzpiPFB7V8sLFNU4qjKkxkO3AwODV1/zY1iWrpXWehPlxK6BscZ4rRrkKCYXdu7ZWnInq5iOmZZr&#10;cgWjTh4QDYMmqBIvGZ+ws2WxgAtg04aw4oqLJUpM7BIVR35YtlfJULFfiSs4f4dzNrgw1GMmeeHS&#10;S7T0IT4Ceo0Wi5deBfw74RvqCNXC8HOErISY1EMWghXzkwuj7pXlftTa1hn6CgsfHskysGECcba1&#10;COGG9wcUYLDNYL13FfXUaWYjeVjqlcGyQnSInxdtZ6pQyStSmiUBwlQ4nzBLbdIrcIIlR3GAhHhX&#10;DflI7AvmfVN30C3Hmfm4UhQtGEWz7XhWGa1Haftgo0fYFv2XLmIsi1/6keAhvmdfhoOhZFXxay0x&#10;sGjdK0IEdhn/OmEpcjpUuvGo0K6gUjKzlVbf40YhdEeLuCdhCxRIDoYraszRhFhc/IoXcUfLRGAj&#10;mVzYtBAeDQYaJoNHMWlQagmCohgacCKNR0INdoqFx2n1OFkXHxtFKFJniESYu+VZzY1ywEsCh/vB&#10;1ENU5Vg2phcEM4KbM4uQ71oVwy9hMbDJO/CI5QZfDGsojM/TOve8nL/QDs8BY3BwnUyBfM718EDw&#10;1a6sg8PUyzXLYmpcJ+HOTEt0q7XDITpUDDAli6Kk3YHYGGbxhfAKmEKO7NFTRyCxGpJIGwo8eSFN&#10;mlZ2+xUhIjBBesWZtDTDGUmO/5AkI1VFB+HdKAqyg9kGwIPBW30IZVnQkgzlslaamgHRDQMyhZC/&#10;chei0qgdvWoOpj3umiLWVOfrpu2aecDOZ0Iq5sFRMeFLfSVvElCEEBwwBLschExQfVhhWqVYGLwG&#10;atU1hSgjGXgoSiZ40YFkKGvWrc7XNXdkjhIzaKpZkwgSi1IzPNE8fuA41DXWWN3BGThrbUYTIC/J&#10;Cu40Jx12wBaqISeXpxCy5BdRZg3JGhZdgARr9VPsryq7y4WIjMHaaMRbxHhBuTEGlSkzUwXskZM6&#10;5UlaCANZM4/FHg0do94sNdhsIKlQRa3EUU5vgkwXBiXb2bGwSP2tU8in3sZTWb0ytRoKl3/1O1Yv&#10;2uLvgytPBHgBIPvbdwHsiGa1kZiBashsl5t8ZfzlA4+77asK12suQbiVsFELnHPyySfTwg/AXLFk&#10;MiHkButls+YVmEduu+22yIEHf5j7bgwpY9SSvcQj11ZCseIAR00PnjwvvEyz5MSwEQvKF71yUENv&#10;TyXTmxczJn+OrEzuJpn4WDd4F2zkIOtYvV1Na4ahfbdcuuMJLIbq3co4gKYhZ7UDZHcb8TmlvI69&#10;DK4JnqvhyYxqbCE5F+NZBiDID6Mgx3aqx0dKIw7vWkco9MExpVf1U4ZGQ0ymUKEhNp0Zv2Nf+Uhp&#10;vPVNVNpgvTCjrQRrjdGr4LDng9wVkBRKGFXPil40Nlug7tC26opVMLQTaZo/WK9YDSqueiQUvraU&#10;9N7/GLNajYGwMgrhL7nkAqKQH4HJm+Rr8eFTVuZK8CpJEuZ0YwmHdUklgmEqUUkyKNNHv4kT+IWl&#10;YAOvZLqxsanNBEdy2UwhDz0vOXYu9SdcP/ivOmJSR2FH4kIuSHMM11o6L4xqIb8jlW6C+YMS6Pcq&#10;IyODhTyQOqQZSj+0VgQmp2UQ4OCbfpombbtBWe+/o10EYGDVPrkW1sfQa7BvQyKdbm6ZNE3cQpFD&#10;EtZh20y9JBPBIAQbMa0uHA/QWp2WPAPGrSmncRZx6DiOxWNB+QD5s7DxKMawYHsNiT6wDONN5HV5&#10;aUYXAYC6C1VUuQ2qnMjfl5RmCWqTKYymHoZMAGMFWlyPEmVIwylm/PzBPWDwaAAraHGTOrQuHTXE&#10;O+RyP6ldSq2gvYJ0vVWytg2JC6crkXKd1hanoQsx8fiRohjZTPZMRqotDK04ASyWM1pGTTBaK4RR&#10;zSJADrSfnR3lCJgyXY5eKkgcj+rjlYfYmqH/aHGDKQTLm0NwB9aKwql+eHCQCQKJHGrCGI8uhCXh&#10;K3DiKxUzSU9wrsOi7ksneY4hvcTQSCW8OqR9bJ2VBAjgFOIha8saXLDsANtaCjGEn8Z5cGt2HpdE&#10;u+gNGYtW8iJ4jQfI+YKJ7XAk8a0loYCcCLvJIgewBJcUO6PIGtXMwoHwxrTsiHqHqZSN+B2ehPD5&#10;iwJYtjXd+tAEsIxIl6mX8rbC8KFQj9CFvJ40hm5QMhI85JBopRrghmaI7TCyhwEsWqlKw1hCo0It&#10;uni/8rsN5io6OEojdigHbhBIGsDiwKUpTEEx2f+RAlgcY5MFIpjqqySjcAxfV/GNnEtBIp7mrNsR&#10;hsk2wYy/XlNQUEUhX3Y9iWqodmYfw7C4jRouzuoLYBnKpNcKTgALnmT5yS9yHbUdZso6ktrAQJNM&#10;ifGtlLd2iNAAyzT3n8LKANPqI5+fz2LPmi6isoUVNPSAABDo+bBDCtOwAHebeYXXpiOZrWmGwtli&#10;9bqodnBejXxHdFoh6rCg5UAmD+d/gJBs1MJ2WYvQSKoIb2IXAurGaIhx1mL9LHdIqm78vfPrPhca&#10;jF1WZ67RpMgxUmOcvTLFqpSpYUbqjEoWiQWT1KUkXNmemNAuqoNDOSpulbhc8AeQ6tBfnW77CFt4&#10;3mEaAxkCl2uR8J0A+hkd/Mfc8vXLkf26RTm/ZZYXSBrAEpkJcg91gNUpjNpqhIwVwDLQcHpjOzse&#10;vFaD1z7lU2/jqaxemVoNjc3mIbU6DkT9frk6RK0nPwn525cyVKnlMzXUuK0wvSS9sDLWZdIAw9bk&#10;X5WspoBLEO5TQqW4vic0TPYZESe/7jccKFeJ+/8v2nhTiko673UAAAAASUVORK5CYIJQSwECLQAU&#10;AAYACAAAACEAsYJntgoBAAATAgAAEwAAAAAAAAAAAAAAAAAAAAAAW0NvbnRlbnRfVHlwZXNdLnht&#10;bFBLAQItABQABgAIAAAAIQA4/SH/1gAAAJQBAAALAAAAAAAAAAAAAAAAADsBAABfcmVscy8ucmVs&#10;c1BLAQItABQABgAIAAAAIQDJR1X/iwQAAMkKAAAOAAAAAAAAAAAAAAAAADoCAABkcnMvZTJvRG9j&#10;LnhtbFBLAQItABQABgAIAAAAIQCqJg6+vAAAACEBAAAZAAAAAAAAAAAAAAAAAPEGAABkcnMvX3Jl&#10;bHMvZTJvRG9jLnhtbC5yZWxzUEsBAi0AFAAGAAgAAAAhAJciT9XgAAAACgEAAA8AAAAAAAAAAAAA&#10;AAAA5AcAAGRycy9kb3ducmV2LnhtbFBLAQItAAoAAAAAAAAAIQAmTSydwuwCAMLsAgAUAAAAAAAA&#10;AAAAAAAAAPEIAABkcnMvbWVkaWEvaW1hZ2UxLnBuZ1BLBQYAAAAABgAGAHwBAADl9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width:34202;height:24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S/SwwAAANsAAAAPAAAAZHJzL2Rvd25yZXYueG1sRI9Ba8JA&#10;EIXvBf/DMkJvdZNii6auoQiC10YRexuyYxLNzobdVdN/3zkUepvhvXnvm1U5ul7dKcTOs4F8loEi&#10;rr3tuDFw2G9fFqBiQrbYeyYDPxShXE+eVlhY/+AvulepURLCsUADbUpDoXWsW3IYZ34gFu3sg8Mk&#10;a2i0DfiQcNfr1yx71w47loYWB9q0VF+rmzMwn3+HivMjjtuLb05v/fKcNktjnqfj5weoRGP6N/9d&#10;76zgC6z8IgPo9S8AAAD//wMAUEsBAi0AFAAGAAgAAAAhANvh9svuAAAAhQEAABMAAAAAAAAAAAAA&#10;AAAAAAAAAFtDb250ZW50X1R5cGVzXS54bWxQSwECLQAUAAYACAAAACEAWvQsW78AAAAVAQAACwAA&#10;AAAAAAAAAAAAAAAfAQAAX3JlbHMvLnJlbHNQSwECLQAUAAYACAAAACEA3wkv0sMAAADbAAAADwAA&#10;AAAAAAAAAAAAAAAHAgAAZHJzL2Rvd25yZXYueG1sUEsFBgAAAAADAAMAtwAAAPcCAAAAAA==&#10;" stroked="t" strokeweight="3pt">
                  <v:stroke endcap="square"/>
                  <v:imagedata r:id="rId8" o:title="" croptop="17300f" cropbottom="22017f" cropleft="19489f" cropright="25473f"/>
                  <v:shadow on="t" color="black" opacity="28180f" origin="-.5,-.5" offset=".74836mm,.74836mm"/>
                  <v:path arrowok="t"/>
                </v:shape>
                <v:shapetype id="_x0000_t202" coordsize="21600,21600" o:spt="202" path="m,l,21600r21600,l21600,xe">
                  <v:stroke joinstyle="miter"/>
                  <v:path gradientshapeok="t" o:connecttype="rect"/>
                </v:shapetype>
                <v:shape id="Text Box 23" o:spid="_x0000_s1028" type="#_x0000_t202" style="position:absolute;top:25058;width:34207;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88MxQAAANsAAAAPAAAAZHJzL2Rvd25yZXYueG1sRI9BawIx&#10;FITvhf6H8ApeimarImVrFBEF9SLdevH22Dw3225eliSr6783hUKPw8x8w8yXvW3ElXyoHSt4G2Ug&#10;iEuna64UnL62w3cQISJrbByTgjsFWC6en+aYa3fjT7oWsRIJwiFHBSbGNpcylIYshpFriZN3cd5i&#10;TNJXUnu8Jbht5DjLZtJizWnBYEtrQ+VP0VkFx+n5aF67y+awmk78/tStZ99VodTgpV99gIjUx//w&#10;X3unFYwn8Psl/QC5eAAAAP//AwBQSwECLQAUAAYACAAAACEA2+H2y+4AAACFAQAAEwAAAAAAAAAA&#10;AAAAAAAAAAAAW0NvbnRlbnRfVHlwZXNdLnhtbFBLAQItABQABgAIAAAAIQBa9CxbvwAAABUBAAAL&#10;AAAAAAAAAAAAAAAAAB8BAABfcmVscy8ucmVsc1BLAQItABQABgAIAAAAIQAoz88MxQAAANsAAAAP&#10;AAAAAAAAAAAAAAAAAAcCAABkcnMvZG93bnJldi54bWxQSwUGAAAAAAMAAwC3AAAA+QIAAAAA&#10;" stroked="f">
                  <v:textbox style="mso-fit-shape-to-text:t" inset="0,0,0,0">
                    <w:txbxContent>
                      <w:p w14:paraId="02A41733" w14:textId="77777777" w:rsidR="00BD0551" w:rsidRPr="00ED2784" w:rsidRDefault="00BD0551" w:rsidP="00ED2784">
                        <w:pPr>
                          <w:pStyle w:val="Caption"/>
                          <w:jc w:val="center"/>
                          <w:rPr>
                            <w:rFonts w:ascii="Book Antiqua" w:hAnsi="Book Antiqua"/>
                            <w:noProof/>
                            <w:color w:val="000000" w:themeColor="text1"/>
                            <w:sz w:val="20"/>
                          </w:rPr>
                        </w:pPr>
                        <w:r w:rsidRPr="00ED2784">
                          <w:rPr>
                            <w:rFonts w:ascii="Book Antiqua" w:hAnsi="Book Antiqua"/>
                            <w:color w:val="000000" w:themeColor="text1"/>
                            <w:sz w:val="20"/>
                          </w:rPr>
                          <w:t xml:space="preserve">Figure </w:t>
                        </w:r>
                        <w:r w:rsidRPr="00ED2784">
                          <w:rPr>
                            <w:rFonts w:ascii="Book Antiqua" w:hAnsi="Book Antiqua"/>
                            <w:color w:val="000000" w:themeColor="text1"/>
                            <w:sz w:val="20"/>
                          </w:rPr>
                          <w:fldChar w:fldCharType="begin"/>
                        </w:r>
                        <w:r w:rsidRPr="00ED2784">
                          <w:rPr>
                            <w:rFonts w:ascii="Book Antiqua" w:hAnsi="Book Antiqua"/>
                            <w:color w:val="000000" w:themeColor="text1"/>
                            <w:sz w:val="20"/>
                          </w:rPr>
                          <w:instrText xml:space="preserve"> SEQ Figure \* ARABIC </w:instrText>
                        </w:r>
                        <w:r w:rsidRPr="00ED2784">
                          <w:rPr>
                            <w:rFonts w:ascii="Book Antiqua" w:hAnsi="Book Antiqua"/>
                            <w:color w:val="000000" w:themeColor="text1"/>
                            <w:sz w:val="20"/>
                          </w:rPr>
                          <w:fldChar w:fldCharType="separate"/>
                        </w:r>
                        <w:r>
                          <w:rPr>
                            <w:rFonts w:ascii="Book Antiqua" w:hAnsi="Book Antiqua"/>
                            <w:noProof/>
                            <w:color w:val="000000" w:themeColor="text1"/>
                            <w:sz w:val="20"/>
                          </w:rPr>
                          <w:t>1</w:t>
                        </w:r>
                        <w:r w:rsidRPr="00ED2784">
                          <w:rPr>
                            <w:rFonts w:ascii="Book Antiqua" w:hAnsi="Book Antiqua"/>
                            <w:color w:val="000000" w:themeColor="text1"/>
                            <w:sz w:val="20"/>
                          </w:rPr>
                          <w:fldChar w:fldCharType="end"/>
                        </w:r>
                        <w:r w:rsidRPr="00ED2784">
                          <w:rPr>
                            <w:rFonts w:ascii="Book Antiqua" w:hAnsi="Book Antiqua"/>
                            <w:color w:val="000000" w:themeColor="text1"/>
                            <w:sz w:val="20"/>
                          </w:rPr>
                          <w:t>: Demand During Lead Time</w:t>
                        </w:r>
                      </w:p>
                    </w:txbxContent>
                  </v:textbox>
                </v:shape>
                <w10:wrap type="square"/>
              </v:group>
            </w:pict>
          </mc:Fallback>
        </mc:AlternateContent>
      </w:r>
      <w:r w:rsidR="00796F24">
        <w:rPr>
          <w:rFonts w:ascii="Book Antiqua" w:hAnsi="Book Antiqua" w:cs="Times New Roman"/>
          <w:sz w:val="24"/>
          <w:szCs w:val="48"/>
        </w:rPr>
        <w:t>Figure 1 shows the</w:t>
      </w:r>
      <w:r w:rsidR="00293A49">
        <w:rPr>
          <w:rFonts w:ascii="Book Antiqua" w:hAnsi="Book Antiqua" w:cs="Times New Roman"/>
          <w:sz w:val="24"/>
          <w:szCs w:val="48"/>
        </w:rPr>
        <w:t xml:space="preserve"> inventory on hand</w:t>
      </w:r>
      <w:r w:rsidR="001101B0" w:rsidRPr="00C73CB8">
        <w:rPr>
          <w:rFonts w:ascii="Book Antiqua" w:hAnsi="Book Antiqua" w:cs="Times New Roman"/>
          <w:sz w:val="24"/>
          <w:szCs w:val="48"/>
        </w:rPr>
        <w:t>.</w:t>
      </w:r>
      <w:r w:rsidR="00C73CB8" w:rsidRPr="00C73CB8">
        <w:rPr>
          <w:rFonts w:ascii="Book Antiqua" w:hAnsi="Book Antiqua" w:cs="Times New Roman"/>
          <w:sz w:val="24"/>
          <w:szCs w:val="48"/>
        </w:rPr>
        <w:t xml:space="preserve"> </w:t>
      </w:r>
      <w:r w:rsidR="00796F24">
        <w:rPr>
          <w:rFonts w:ascii="Book Antiqua" w:hAnsi="Book Antiqua" w:cs="Times New Roman"/>
          <w:sz w:val="24"/>
          <w:szCs w:val="48"/>
        </w:rPr>
        <w:t>The y-axi</w:t>
      </w:r>
      <w:r w:rsidR="00CB22B2">
        <w:rPr>
          <w:rFonts w:ascii="Book Antiqua" w:hAnsi="Book Antiqua" w:cs="Times New Roman"/>
          <w:sz w:val="24"/>
          <w:szCs w:val="48"/>
        </w:rPr>
        <w:t>s represents inventory and the x</w:t>
      </w:r>
      <w:r w:rsidR="00796F24">
        <w:rPr>
          <w:rFonts w:ascii="Book Antiqua" w:hAnsi="Book Antiqua" w:cs="Times New Roman"/>
          <w:sz w:val="24"/>
          <w:szCs w:val="48"/>
        </w:rPr>
        <w:t>-axis represents time. As w</w:t>
      </w:r>
      <w:r w:rsidR="001101B0" w:rsidRPr="00C73CB8">
        <w:rPr>
          <w:rFonts w:ascii="Book Antiqua" w:hAnsi="Book Antiqua" w:cs="Times New Roman"/>
          <w:sz w:val="24"/>
          <w:szCs w:val="48"/>
        </w:rPr>
        <w:t>e</w:t>
      </w:r>
      <w:r w:rsidR="00796F24">
        <w:rPr>
          <w:rFonts w:ascii="Book Antiqua" w:hAnsi="Book Antiqua" w:cs="Times New Roman"/>
          <w:sz w:val="24"/>
          <w:szCs w:val="48"/>
        </w:rPr>
        <w:t xml:space="preserve"> start consuming that inventory, it will gradually go</w:t>
      </w:r>
      <w:r w:rsidR="001101B0" w:rsidRPr="00C73CB8">
        <w:rPr>
          <w:rFonts w:ascii="Book Antiqua" w:hAnsi="Book Antiqua" w:cs="Times New Roman"/>
          <w:sz w:val="24"/>
          <w:szCs w:val="48"/>
        </w:rPr>
        <w:t xml:space="preserve"> down.</w:t>
      </w:r>
      <w:r w:rsidR="00C73CB8" w:rsidRPr="00C73CB8">
        <w:rPr>
          <w:rFonts w:ascii="Book Antiqua" w:hAnsi="Book Antiqua" w:cs="Times New Roman"/>
          <w:sz w:val="24"/>
          <w:szCs w:val="48"/>
        </w:rPr>
        <w:t xml:space="preserve"> </w:t>
      </w:r>
      <w:r w:rsidR="001101B0" w:rsidRPr="00C73CB8">
        <w:rPr>
          <w:rFonts w:ascii="Book Antiqua" w:hAnsi="Book Antiqua" w:cs="Times New Roman"/>
          <w:sz w:val="24"/>
          <w:szCs w:val="48"/>
        </w:rPr>
        <w:t xml:space="preserve">Because demand is constant, </w:t>
      </w:r>
      <w:r w:rsidR="00796F24">
        <w:rPr>
          <w:rFonts w:ascii="Book Antiqua" w:hAnsi="Book Antiqua" w:cs="Times New Roman"/>
          <w:sz w:val="24"/>
          <w:szCs w:val="48"/>
        </w:rPr>
        <w:t>it goes down in a linear</w:t>
      </w:r>
      <w:r w:rsidR="00CB22B2">
        <w:rPr>
          <w:rFonts w:ascii="Book Antiqua" w:hAnsi="Book Antiqua" w:cs="Times New Roman"/>
          <w:sz w:val="24"/>
          <w:szCs w:val="48"/>
        </w:rPr>
        <w:t xml:space="preserve"> fashion</w:t>
      </w:r>
      <w:r w:rsidR="00796F24">
        <w:rPr>
          <w:rFonts w:ascii="Book Antiqua" w:hAnsi="Book Antiqua" w:cs="Times New Roman"/>
          <w:sz w:val="24"/>
          <w:szCs w:val="48"/>
        </w:rPr>
        <w:t>.</w:t>
      </w:r>
      <w:r w:rsidR="00C73CB8" w:rsidRPr="00C73CB8">
        <w:rPr>
          <w:rFonts w:ascii="Book Antiqua" w:hAnsi="Book Antiqua" w:cs="Times New Roman"/>
          <w:sz w:val="24"/>
          <w:szCs w:val="48"/>
        </w:rPr>
        <w:t xml:space="preserve"> </w:t>
      </w:r>
      <w:r w:rsidR="00796F24">
        <w:rPr>
          <w:rFonts w:ascii="Book Antiqua" w:hAnsi="Book Antiqua" w:cs="Times New Roman"/>
          <w:sz w:val="24"/>
          <w:szCs w:val="48"/>
        </w:rPr>
        <w:t>If lead-time</w:t>
      </w:r>
      <w:r w:rsidR="001101B0" w:rsidRPr="00C73CB8">
        <w:rPr>
          <w:rFonts w:ascii="Book Antiqua" w:hAnsi="Book Antiqua" w:cs="Times New Roman"/>
          <w:sz w:val="24"/>
          <w:szCs w:val="48"/>
        </w:rPr>
        <w:t xml:space="preserve"> is three days, </w:t>
      </w:r>
      <w:r w:rsidR="00796F24">
        <w:rPr>
          <w:rFonts w:ascii="Book Antiqua" w:hAnsi="Book Antiqua" w:cs="Times New Roman"/>
          <w:sz w:val="24"/>
          <w:szCs w:val="48"/>
        </w:rPr>
        <w:t>it will be 3 days until we expect inventory to reach</w:t>
      </w:r>
      <w:r w:rsidR="001101B0" w:rsidRPr="00C73CB8">
        <w:rPr>
          <w:rFonts w:ascii="Book Antiqua" w:hAnsi="Book Antiqua" w:cs="Times New Roman"/>
          <w:sz w:val="24"/>
          <w:szCs w:val="48"/>
        </w:rPr>
        <w:t xml:space="preserve"> 0.</w:t>
      </w:r>
      <w:r w:rsidR="00C73CB8" w:rsidRPr="00C73CB8">
        <w:rPr>
          <w:rFonts w:ascii="Book Antiqua" w:hAnsi="Book Antiqua" w:cs="Times New Roman"/>
          <w:sz w:val="24"/>
          <w:szCs w:val="48"/>
        </w:rPr>
        <w:t xml:space="preserve"> </w:t>
      </w:r>
      <w:r w:rsidR="00796F24">
        <w:rPr>
          <w:rFonts w:ascii="Book Antiqua" w:hAnsi="Book Antiqua" w:cs="Times New Roman"/>
          <w:sz w:val="24"/>
          <w:szCs w:val="48"/>
        </w:rPr>
        <w:t>If the relationsh</w:t>
      </w:r>
      <w:r w:rsidR="00CB22B2">
        <w:rPr>
          <w:rFonts w:ascii="Book Antiqua" w:hAnsi="Book Antiqua" w:cs="Times New Roman"/>
          <w:sz w:val="24"/>
          <w:szCs w:val="48"/>
        </w:rPr>
        <w:t>ip between inventory and time is</w:t>
      </w:r>
      <w:r w:rsidR="00796F24">
        <w:rPr>
          <w:rFonts w:ascii="Book Antiqua" w:hAnsi="Book Antiqua" w:cs="Times New Roman"/>
          <w:sz w:val="24"/>
          <w:szCs w:val="48"/>
        </w:rPr>
        <w:t xml:space="preserve"> linear, we can assume that there is no variation in demand. </w:t>
      </w:r>
      <w:r w:rsidR="00645DDA">
        <w:rPr>
          <w:rFonts w:ascii="Book Antiqua" w:hAnsi="Book Antiqua" w:cs="Times New Roman"/>
          <w:sz w:val="24"/>
          <w:szCs w:val="48"/>
        </w:rPr>
        <w:t>B</w:t>
      </w:r>
      <w:r w:rsidR="001101B0" w:rsidRPr="00C73CB8">
        <w:rPr>
          <w:rFonts w:ascii="Book Antiqua" w:hAnsi="Book Antiqua" w:cs="Times New Roman"/>
          <w:sz w:val="24"/>
          <w:szCs w:val="48"/>
        </w:rPr>
        <w:t xml:space="preserve">ecause </w:t>
      </w:r>
      <w:r w:rsidR="00796F24">
        <w:rPr>
          <w:rFonts w:ascii="Book Antiqua" w:hAnsi="Book Antiqua" w:cs="Times New Roman"/>
          <w:sz w:val="24"/>
          <w:szCs w:val="48"/>
        </w:rPr>
        <w:t>we</w:t>
      </w:r>
      <w:r w:rsidR="00D64808" w:rsidRPr="00C73CB8">
        <w:rPr>
          <w:rFonts w:ascii="Book Antiqua" w:hAnsi="Book Antiqua" w:cs="Times New Roman"/>
          <w:sz w:val="24"/>
          <w:szCs w:val="48"/>
        </w:rPr>
        <w:t xml:space="preserve"> </w:t>
      </w:r>
      <w:r w:rsidR="001101B0" w:rsidRPr="00C73CB8">
        <w:rPr>
          <w:rFonts w:ascii="Book Antiqua" w:hAnsi="Book Antiqua" w:cs="Times New Roman"/>
          <w:sz w:val="24"/>
          <w:szCs w:val="48"/>
        </w:rPr>
        <w:t>a</w:t>
      </w:r>
      <w:r w:rsidR="00293A49">
        <w:rPr>
          <w:rFonts w:ascii="Book Antiqua" w:hAnsi="Book Antiqua" w:cs="Times New Roman"/>
          <w:sz w:val="24"/>
          <w:szCs w:val="48"/>
        </w:rPr>
        <w:t xml:space="preserve">ssume </w:t>
      </w:r>
      <w:r w:rsidR="001E713A">
        <w:rPr>
          <w:rFonts w:ascii="Book Antiqua" w:hAnsi="Book Antiqua" w:cs="Times New Roman"/>
          <w:sz w:val="24"/>
          <w:szCs w:val="48"/>
        </w:rPr>
        <w:t xml:space="preserve">that </w:t>
      </w:r>
      <w:r w:rsidR="00293A49">
        <w:rPr>
          <w:rFonts w:ascii="Book Antiqua" w:hAnsi="Book Antiqua" w:cs="Times New Roman"/>
          <w:sz w:val="24"/>
          <w:szCs w:val="48"/>
        </w:rPr>
        <w:t xml:space="preserve">lead time is 3 </w:t>
      </w:r>
      <w:r w:rsidR="00645DDA">
        <w:rPr>
          <w:rFonts w:ascii="Book Antiqua" w:hAnsi="Book Antiqua" w:cs="Times New Roman"/>
          <w:sz w:val="24"/>
          <w:szCs w:val="48"/>
        </w:rPr>
        <w:t>days, we can then draw a perpendicular line</w:t>
      </w:r>
      <w:r w:rsidR="00317CBF" w:rsidRPr="00C73CB8">
        <w:rPr>
          <w:rFonts w:ascii="Book Antiqua" w:hAnsi="Book Antiqua" w:cs="Times New Roman"/>
          <w:sz w:val="24"/>
          <w:szCs w:val="48"/>
        </w:rPr>
        <w:t xml:space="preserve"> and find out wheneve</w:t>
      </w:r>
      <w:r w:rsidR="00645DDA">
        <w:rPr>
          <w:rFonts w:ascii="Book Antiqua" w:hAnsi="Book Antiqua" w:cs="Times New Roman"/>
          <w:sz w:val="24"/>
          <w:szCs w:val="48"/>
        </w:rPr>
        <w:t>r inventory reached this level or when a</w:t>
      </w:r>
      <w:r w:rsidR="001E713A">
        <w:rPr>
          <w:rFonts w:ascii="Book Antiqua" w:hAnsi="Book Antiqua" w:cs="Times New Roman"/>
          <w:sz w:val="24"/>
          <w:szCs w:val="48"/>
        </w:rPr>
        <w:t>n</w:t>
      </w:r>
      <w:r w:rsidR="00645DDA">
        <w:rPr>
          <w:rFonts w:ascii="Book Antiqua" w:hAnsi="Book Antiqua" w:cs="Times New Roman"/>
          <w:sz w:val="24"/>
          <w:szCs w:val="48"/>
        </w:rPr>
        <w:t xml:space="preserve"> order should be placed</w:t>
      </w:r>
      <w:r w:rsidR="00317CBF" w:rsidRPr="00C73CB8">
        <w:rPr>
          <w:rFonts w:ascii="Book Antiqua" w:hAnsi="Book Antiqua" w:cs="Times New Roman"/>
          <w:sz w:val="24"/>
          <w:szCs w:val="48"/>
        </w:rPr>
        <w:t>.</w:t>
      </w:r>
      <w:r w:rsidR="00C73CB8" w:rsidRPr="00C73CB8">
        <w:rPr>
          <w:rFonts w:ascii="Book Antiqua" w:hAnsi="Book Antiqua" w:cs="Times New Roman"/>
          <w:sz w:val="24"/>
          <w:szCs w:val="48"/>
        </w:rPr>
        <w:t xml:space="preserve"> </w:t>
      </w:r>
      <w:r w:rsidR="00293A49">
        <w:rPr>
          <w:rFonts w:ascii="Book Antiqua" w:hAnsi="Book Antiqua" w:cs="Times New Roman"/>
          <w:sz w:val="24"/>
          <w:szCs w:val="48"/>
        </w:rPr>
        <w:t>When we</w:t>
      </w:r>
      <w:r w:rsidR="00317CBF" w:rsidRPr="00C73CB8">
        <w:rPr>
          <w:rFonts w:ascii="Book Antiqua" w:hAnsi="Book Antiqua" w:cs="Times New Roman"/>
          <w:sz w:val="24"/>
          <w:szCs w:val="48"/>
        </w:rPr>
        <w:t xml:space="preserve"> place an order at this level of i</w:t>
      </w:r>
      <w:r w:rsidR="00293A49">
        <w:rPr>
          <w:rFonts w:ascii="Book Antiqua" w:hAnsi="Book Antiqua" w:cs="Times New Roman"/>
          <w:sz w:val="24"/>
          <w:szCs w:val="48"/>
        </w:rPr>
        <w:t>nventory, after this many days we</w:t>
      </w:r>
      <w:r w:rsidR="00317CBF" w:rsidRPr="00C73CB8">
        <w:rPr>
          <w:rFonts w:ascii="Book Antiqua" w:hAnsi="Book Antiqua" w:cs="Times New Roman"/>
          <w:sz w:val="24"/>
          <w:szCs w:val="48"/>
        </w:rPr>
        <w:t xml:space="preserve"> will receive the next order.</w:t>
      </w:r>
      <w:r w:rsidR="00C73CB8" w:rsidRPr="00C73CB8">
        <w:rPr>
          <w:rFonts w:ascii="Book Antiqua" w:hAnsi="Book Antiqua" w:cs="Times New Roman"/>
          <w:sz w:val="24"/>
          <w:szCs w:val="48"/>
        </w:rPr>
        <w:t xml:space="preserve"> </w:t>
      </w:r>
      <w:r w:rsidR="00317CBF" w:rsidRPr="00C73CB8">
        <w:rPr>
          <w:rFonts w:ascii="Book Antiqua" w:hAnsi="Book Antiqua" w:cs="Times New Roman"/>
          <w:sz w:val="24"/>
          <w:szCs w:val="48"/>
        </w:rPr>
        <w:t>No variation in demand, no variation in lead time.</w:t>
      </w:r>
      <w:r w:rsidR="00C73CB8" w:rsidRPr="00C73CB8">
        <w:rPr>
          <w:rFonts w:ascii="Book Antiqua" w:hAnsi="Book Antiqua" w:cs="Times New Roman"/>
          <w:sz w:val="24"/>
          <w:szCs w:val="48"/>
        </w:rPr>
        <w:t xml:space="preserve"> </w:t>
      </w:r>
    </w:p>
    <w:p w14:paraId="4D016CFC" w14:textId="77777777" w:rsidR="00D00B03" w:rsidRDefault="00D00B03" w:rsidP="00EC7AC6">
      <w:pPr>
        <w:spacing w:after="0" w:line="240" w:lineRule="auto"/>
        <w:jc w:val="both"/>
        <w:rPr>
          <w:rFonts w:ascii="Book Antiqua" w:hAnsi="Book Antiqua" w:cs="Times New Roman"/>
          <w:sz w:val="24"/>
          <w:szCs w:val="48"/>
        </w:rPr>
      </w:pPr>
    </w:p>
    <w:p w14:paraId="2674E310" w14:textId="7DEDC101" w:rsidR="00293A49" w:rsidRPr="00CA784B" w:rsidRDefault="00CA784B" w:rsidP="00EC7AC6">
      <w:pPr>
        <w:spacing w:after="0" w:line="240" w:lineRule="auto"/>
        <w:jc w:val="both"/>
        <w:rPr>
          <w:rFonts w:ascii="Book Antiqua" w:hAnsi="Book Antiqua" w:cs="Times New Roman"/>
          <w:b/>
          <w:sz w:val="24"/>
          <w:szCs w:val="48"/>
          <w:u w:val="single"/>
        </w:rPr>
      </w:pPr>
      <w:r w:rsidRPr="00CA784B">
        <w:rPr>
          <w:rFonts w:ascii="Book Antiqua" w:hAnsi="Book Antiqua" w:cs="Times New Roman"/>
          <w:b/>
          <w:sz w:val="24"/>
          <w:szCs w:val="48"/>
          <w:u w:val="single"/>
        </w:rPr>
        <w:t>Demand During Lead Time is Fixed</w:t>
      </w:r>
    </w:p>
    <w:p w14:paraId="4ABED74A" w14:textId="27AFB628" w:rsidR="00B0075D" w:rsidRDefault="00632993" w:rsidP="00EC7AC6">
      <w:pPr>
        <w:spacing w:after="0" w:line="240" w:lineRule="auto"/>
        <w:jc w:val="both"/>
        <w:rPr>
          <w:rFonts w:ascii="Book Antiqua" w:hAnsi="Book Antiqua" w:cs="Times New Roman"/>
          <w:sz w:val="24"/>
          <w:szCs w:val="48"/>
        </w:rPr>
      </w:pPr>
      <w:r>
        <w:rPr>
          <w:rFonts w:ascii="Book Antiqua" w:hAnsi="Book Antiqua" w:cs="Times New Roman"/>
          <w:noProof/>
          <w:sz w:val="24"/>
          <w:szCs w:val="48"/>
        </w:rPr>
        <mc:AlternateContent>
          <mc:Choice Requires="wpg">
            <w:drawing>
              <wp:anchor distT="0" distB="0" distL="114300" distR="114300" simplePos="0" relativeHeight="251699200" behindDoc="0" locked="0" layoutInCell="1" allowOverlap="1" wp14:anchorId="3500D2B0" wp14:editId="469A7BBC">
                <wp:simplePos x="0" y="0"/>
                <wp:positionH relativeFrom="column">
                  <wp:posOffset>2461260</wp:posOffset>
                </wp:positionH>
                <wp:positionV relativeFrom="paragraph">
                  <wp:posOffset>84455</wp:posOffset>
                </wp:positionV>
                <wp:extent cx="3736340" cy="1576705"/>
                <wp:effectExtent l="76200" t="76200" r="130810" b="4445"/>
                <wp:wrapSquare wrapText="bothSides"/>
                <wp:docPr id="11" name="Group 11"/>
                <wp:cNvGraphicFramePr/>
                <a:graphic xmlns:a="http://schemas.openxmlformats.org/drawingml/2006/main">
                  <a:graphicData uri="http://schemas.microsoft.com/office/word/2010/wordprocessingGroup">
                    <wpg:wgp>
                      <wpg:cNvGrpSpPr/>
                      <wpg:grpSpPr>
                        <a:xfrm>
                          <a:off x="0" y="0"/>
                          <a:ext cx="3736340" cy="1576705"/>
                          <a:chOff x="0" y="0"/>
                          <a:chExt cx="3736731" cy="2539658"/>
                        </a:xfrm>
                      </wpg:grpSpPr>
                      <pic:pic xmlns:pic="http://schemas.openxmlformats.org/drawingml/2006/picture">
                        <pic:nvPicPr>
                          <pic:cNvPr id="3" name="Picture 3"/>
                          <pic:cNvPicPr>
                            <a:picLocks noChangeAspect="1"/>
                          </pic:cNvPicPr>
                        </pic:nvPicPr>
                        <pic:blipFill rotWithShape="1">
                          <a:blip r:embed="rId9" cstate="print">
                            <a:extLst>
                              <a:ext uri="{28A0092B-C50C-407E-A947-70E740481C1C}">
                                <a14:useLocalDpi xmlns:a14="http://schemas.microsoft.com/office/drawing/2010/main" val="0"/>
                              </a:ext>
                            </a:extLst>
                          </a:blip>
                          <a:srcRect l="36058" t="27636" r="20673" b="30769"/>
                          <a:stretch/>
                        </pic:blipFill>
                        <pic:spPr bwMode="auto">
                          <a:xfrm>
                            <a:off x="0" y="0"/>
                            <a:ext cx="3736731" cy="20222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24" name="Text Box 24"/>
                        <wps:cNvSpPr txBox="1"/>
                        <wps:spPr>
                          <a:xfrm>
                            <a:off x="0" y="2259623"/>
                            <a:ext cx="3733800" cy="280035"/>
                          </a:xfrm>
                          <a:prstGeom prst="rect">
                            <a:avLst/>
                          </a:prstGeom>
                          <a:solidFill>
                            <a:prstClr val="white"/>
                          </a:solidFill>
                          <a:ln>
                            <a:noFill/>
                          </a:ln>
                          <a:effectLst/>
                        </wps:spPr>
                        <wps:txbx>
                          <w:txbxContent>
                            <w:p w14:paraId="550D5929" w14:textId="77777777" w:rsidR="00BD0551" w:rsidRPr="00ED2784" w:rsidRDefault="00BD0551" w:rsidP="00ED2784">
                              <w:pPr>
                                <w:pStyle w:val="Caption"/>
                                <w:jc w:val="center"/>
                                <w:rPr>
                                  <w:rFonts w:ascii="Book Antiqua" w:hAnsi="Book Antiqua"/>
                                  <w:noProof/>
                                  <w:color w:val="000000" w:themeColor="text1"/>
                                  <w:sz w:val="20"/>
                                </w:rPr>
                              </w:pPr>
                              <w:r w:rsidRPr="00ED2784">
                                <w:rPr>
                                  <w:rFonts w:ascii="Book Antiqua" w:hAnsi="Book Antiqua"/>
                                  <w:color w:val="000000" w:themeColor="text1"/>
                                  <w:sz w:val="20"/>
                                </w:rPr>
                                <w:t xml:space="preserve">Figure </w:t>
                              </w:r>
                              <w:r w:rsidRPr="00ED2784">
                                <w:rPr>
                                  <w:rFonts w:ascii="Book Antiqua" w:hAnsi="Book Antiqua"/>
                                  <w:color w:val="000000" w:themeColor="text1"/>
                                  <w:sz w:val="20"/>
                                </w:rPr>
                                <w:fldChar w:fldCharType="begin"/>
                              </w:r>
                              <w:r w:rsidRPr="00ED2784">
                                <w:rPr>
                                  <w:rFonts w:ascii="Book Antiqua" w:hAnsi="Book Antiqua"/>
                                  <w:color w:val="000000" w:themeColor="text1"/>
                                  <w:sz w:val="20"/>
                                </w:rPr>
                                <w:instrText xml:space="preserve"> SEQ Figure \* ARABIC </w:instrText>
                              </w:r>
                              <w:r w:rsidRPr="00ED2784">
                                <w:rPr>
                                  <w:rFonts w:ascii="Book Antiqua" w:hAnsi="Book Antiqua"/>
                                  <w:color w:val="000000" w:themeColor="text1"/>
                                  <w:sz w:val="20"/>
                                </w:rPr>
                                <w:fldChar w:fldCharType="separate"/>
                              </w:r>
                              <w:r>
                                <w:rPr>
                                  <w:rFonts w:ascii="Book Antiqua" w:hAnsi="Book Antiqua"/>
                                  <w:noProof/>
                                  <w:color w:val="000000" w:themeColor="text1"/>
                                  <w:sz w:val="20"/>
                                </w:rPr>
                                <w:t>2</w:t>
                              </w:r>
                              <w:r w:rsidRPr="00ED2784">
                                <w:rPr>
                                  <w:rFonts w:ascii="Book Antiqua" w:hAnsi="Book Antiqua"/>
                                  <w:color w:val="000000" w:themeColor="text1"/>
                                  <w:sz w:val="20"/>
                                </w:rPr>
                                <w:fldChar w:fldCharType="end"/>
                              </w:r>
                              <w:r w:rsidRPr="00ED2784">
                                <w:rPr>
                                  <w:rFonts w:ascii="Book Antiqua" w:hAnsi="Book Antiqua"/>
                                  <w:color w:val="000000" w:themeColor="text1"/>
                                  <w:sz w:val="20"/>
                                </w:rPr>
                                <w:t xml:space="preserve">: </w:t>
                              </w:r>
                              <w:r>
                                <w:rPr>
                                  <w:rFonts w:ascii="Book Antiqua" w:hAnsi="Book Antiqua"/>
                                  <w:color w:val="000000" w:themeColor="text1"/>
                                  <w:sz w:val="20"/>
                                </w:rPr>
                                <w:t xml:space="preserve">ROP </w:t>
                              </w:r>
                              <w:r w:rsidRPr="00ED2784">
                                <w:rPr>
                                  <w:rFonts w:ascii="Book Antiqua" w:hAnsi="Book Antiqua"/>
                                  <w:color w:val="000000" w:themeColor="text1"/>
                                  <w:sz w:val="20"/>
                                </w:rPr>
                                <w:t>When Demand During Lead Time is Fixed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500D2B0" id="Group 11" o:spid="_x0000_s1029" style="position:absolute;left:0;text-align:left;margin-left:193.8pt;margin-top:6.65pt;width:294.2pt;height:124.15pt;z-index:251699200;mso-height-relative:margin" coordsize="37367,2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JK7GpwQAAN0KAAAOAAAAZHJzL2Uyb0RvYy54bWykVttu4zYQfS/QfyD0&#10;7liWZMk24iwcO1kskG6CTYo807pYxEqiStKxs0X/vWdIyXHiFE23ASIPb8OZM2dmeP5pX1fsKVda&#10;yGbujc58j+VNKjPRbObe7w/Xg4nHtOFNxivZ5HPvOdfep4tffznftbM8kKWsslwxKGn0bNfOvdKY&#10;djYc6rTMa67PZJs3WCykqrnBUG2GmeI7aK+rYeD78XAnVdYqmeZaY3blFr0Lq78o8tTcFoXODavm&#10;Hmwz9qvsd03f4cU5n20Ub0uRdmbwn7Ci5qLBpQdVK2442ypxoqoWqZJaFuYslfVQFoVIc+sDvBn5&#10;b7z5rOS2tb5sZrtNe4AJ0L7B6afVpl+f7hQTGWI38ljDa8TIXsswBji7djPDns+qvW/vVDexcSPy&#10;d1+omn7hCdtbWJ8PsOZ7w1JMhkkYhxHQT7E2Gidx4o8d8GmJ6JycS8uro5NJCMPoZDAOp/F4QieH&#10;/cVDsu9gTivSGf47nCCd4PTvfMIps1W51ympP6Sj5ur7th0gpC03Yi0qYZ4tPRE8Mqp5uhPpnXKD&#10;F8jDHnGs0qUsJOfoAO1xJzh5dCPT75o1clnyZpMvdAteA0oLxevtQxq+um5difZaVBVT0jwKU96X&#10;vEWQR5autNh5iqR4Q6p3wHKEXcl0W+eNcRmo8gpOy0aXotUeU7O8XucglPqSUeSQ/Qb3tUo0xt4J&#10;WtxoQ6Qhgtgk+TOYLHx/GlwOlmN/OYj85GqwmEbJIPGvksiPJqPlaPkXnR5Fs63OgQevVq3oTMfs&#10;ifHvZkRXO1yu2ZxlT9xWBkcqGGTJ1ZsInhFCZKtW6TegTnUkjH3QkGpJkMRhDJch+XGCcKKmhH4S&#10;Tx29tVG5SUvSTWHpI+FCrJFPbL37TWZAh2+NtOB8NJ9essIPggApcpwV4IzS5nMua0YCQgHLrXr+&#10;BOjd1n4LOVc1bAfLJyOfspSjDus/7H4tK5ERexwEm/WyUh1kPv11177aRopXXJdun11ycNTCoNZX&#10;op57k+PTVUPac1utO2bILbbel9mOraut+sZBp7GPQx7LBDnUmZoJgj5xyhivNuhBpkJAXlHdd66o&#10;U+vpXl61JXe2RuGRS267pcPBGkeOY0N7phyTeRzGEcgcDxaLVTKIotVkcHkJabm8mkbhKI7GVwcy&#10;65Jncne71inyP/v/fP4HHhP9iHAdEzGk0o6Wq/v0x+hjOUQN971mZesKkCa1LyUuiPoa90DZfin3&#10;DFOwsttGXYWZPea7ekbzztK+xr9pLkEwnsaBrZQO9K7FhJYetlFACm2HOfSJ/5wRJ4w+EH9Xgsbv&#10;8d7RuJGULi4Mb4hNky/ukWT2671rvj0ka5k9AxEQ2DZT3abXAvl0w7W54wpPE6QAnlvmFp+iksha&#10;2UkeK6X68d487UdsseqxHZ46lN1bTj2u+tIg6lBpekH1wroXmm29lKh6qOWwxoo4oEzVi4WS9SNI&#10;saBbsMSbFHchEXtxaTDCAl5xab5YWNm1ypvmvkWDdb2I6sbD/pGrtqtaBoz5KnteIVNfFy+3l1K4&#10;kQvUz0LYyka4OhQ7uMFxK9k3FKRXj7Tjsd318iq9+B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K/nXCbgAAAACgEAAA8AAABkcnMvZG93bnJldi54bWxMj0FLw0AQhe+C/2EZwZvd&#10;pMG0jdmUUtRTEWwF6W2bnSah2dmQ3Sbpv3c86XF4H2++l68n24oBe984UhDPIhBIpTMNVQq+Dm9P&#10;SxA+aDK6dYQKbuhhXdzf5TozbqRPHPahElxCPtMK6hC6TEpf1mi1n7kOibOz660OfPaVNL0eudy2&#10;ch5FqbS6If5Q6w63NZaX/dUqeB/1uEni12F3OW9vx8Pzx/cuRqUeH6bNC4iAU/iD4Vef1aFgp5O7&#10;kvGiVZAsFymjHCQJCAZWi5THnRTM0zgFWeTy/4TiBwAA//8DAFBLAwQKAAAAAAAAACEA+fJby/jx&#10;AgD48QIAFAAAAGRycy9tZWRpYS9pbWFnZTEucG5niVBORw0KGgoAAAANSUhEUgAABkAAAAOECAIA&#10;AAB2L2r1AAAAAXNSR0IArs4c6QAA/8pJREFUeF7sXQdgFcXW3pveC70nISBFehMQpIr9AbanoAJi&#10;ASu2J3ZULE+fv9i7gooFG9jpQXoP0oU0aqi5gZB+k/+bmd29e7fOLQlJ2GW52bt35syZb+p+e+aM&#10;4/ihTAGHg/xzBJErh4N+kD/4S36UD3wNonccQSwUvrKAclhHpSDgpP/JzUr2jX6ln/hg98SDycGn&#10;dLcSX0kgEpr+J9qRz8oKt1wpNgtcyQIwRRSy2R05OSpS1IOkQJLFvUrB5aqoxD9XRXmlq7TUVVZW&#10;UVpWTs7SilKXq7QMv+NnoYJIcuAK+SaigwAGSUHOL2RVVLjwH2Irysory+lZVlpZWiqUlFSUlAjl&#10;5Uiskpy4QMoVLJdInfynl8gnUYp8E0EQf6DIsQyIoJM8OIJwn5QEsKZAUixIUeKyEv/oV1EUwcJB&#10;wsuSRCBJurTAaZmRZEQwxfvyDUV4uQSliBK2UqXxrDwkbVYDxBIh+aQ3xfwyiCsI1PhPPgAFw5JB&#10;zMKbHVK9ldSXw7qjsZooy3HrqtSWVX5FSlIdd9/2qPXGOtH6JVVmqbRpKRNFSI2mEEiwuv+aZ5RV&#10;A5INKsLkcJclS4sdIgCsKJg69KDfKc40hLsfoO1cauwyPKq2T9Ah7Zk2DPIZhP+OYHwGkw9yKwit&#10;hh7oQvAPIJO/rB2x2ueGXVV/LDKq97PUXjjAVES3Cm2uF+uyxA9Sc8WGLCPM6jGp2uQQ/9Kug9Z1&#10;VjFwzcRIEjTZEzHTy7aIo5Gecn9lhKhc29XNwLAIyMhhcmg1ESVzFrFHiRh0Lx7Ji7XIXRDsSuyA&#10;3EUh9UliZAacfLBhkQ2J7u5Rk0/NiGNdU42qGOuYdX71vKX4ZlxZxcFAUp41YEgnzY40Utr2yHfS&#10;MumvLK/kD/mRtGSPBqlEgTZXRa+ok2U6vnoUsG7TVkg1rg1MNVUpsPTdExU2KxGLiyqkTN8QKGmq&#10;wwpa7uPEyFIXyRqy3FGKcwm5z2T5Nxuf2ADrx+GuzFoh4sDq1kLRq7N6TwdZ1gZYF6PEhmScdPdK&#10;weJgQIdfetBpiDhiMREsw2IPxYZpEkZMhv7sHu3pAC73jWLDkyYE7okBi+wxUImau5Xz6BNpkbNp&#10;KZmRsZGHjT1s3KFjD/kv/WHtm4RRTnOUJShmQRwNWT7Z6ChminTP7vy7A4gzOLnXF0d8ES4Jenms&#10;pagqQFHWKjeQ0oSJlZ5n76DT94gtmGUS2aRZl/4yHNjALMJAUGAV36RyylMUryqwp0g5BalDZVVQ&#10;7HiIYNag6R9Wr5SHqjORgFDMXhiubC4tXklSWXcmNXAxu1QPd741+Vf0xWLJi7WelZm6NkgzeKaR&#10;2ODEMpeKXGocLIhY16UWxtoLuSmqIk7CDDD37E71y4+jz3EPb+ZlK7cWdTAKombKzVqKTljplolq&#10;yp/0+23yrKM6WBVVVFRlTM1tsanpZ1kxjKi7SXF8kMYe2vGQzGNmSw9p/HDfUdRrdxnR3lZUkD6P&#10;iZ2m2NfRJyDdg/UB7t/pk6tU42i1k5oRG+Hl+Qzt7Zi64oO+cgCXVGGthx0uPPfiv/iHPNqSm2ya&#10;quqHdLohj6YrZhA59qi0ykIkQ5Aohinp7gsYrHJLFUd5GXqxE6HdmTwfYFMbdgNFQzgCPHsoJz+s&#10;e8Q9igsb+dmwQMcQxR0qiU6JlM8s0jWdLLHnGXnKxRLCbVkYnWwFBQvB5AmoIjhECAl1hQQPHTVy&#10;wq23fvHV7OPHjjFsFEjKI7IbD4/uSqx60vxUqpkJCfEzZ866667JublHZCBZJZXzpO3wPUdtD0Vi&#10;Y+PmvfDE6NvvKvhnJ34IFqdiQlAlyROqQggtawBJ20AFCaDuDjxaq0flZ0+gAugQIoN1rOzhx0Vr&#10;QAU5SXVAIISJapXy6LRnXvnsy/XrN5Kfjx7MYO1OLD8xx1oVGDtCBDHahj6CkrrBWC9RCM0IaWD4&#10;L5UmAUOclojjtTitYWFInRElUz2kqZHY5dMZF52x0D5fahaokBRHqo/cL7COX2TNcC1OwlgP4Z4H&#10;UCm03dPblCehT5LlLqGsHAQW2CtXebkL7FV5OcgstFqiK40gakxrODnEroQWGB006Q1CXZVVgsMq&#10;K6ssKYmf+nDP4GBJdfuvjYCNgI2AjYCNgI2AjYCNgI2AjUAdRyBUIjjqeD7t7NkI2AhwILC6oCDj&#10;oYcHjho18bbbZn355YkTx8HUEKpEJ65IMXvSfSIlpPyNMXvx8XGzZs2aPPmuI0eOKKIwuoLwM5Rr&#10;o1yLxNHI9KnM1cgXiBMbGzv3eRBYkwt2bWPaMYqKcFVUCqGuqO70K02DhVO9c1CwO5J8+ld6WcFY&#10;UReleehNdsKihjBE7J1RRKvUR5599v8+n71hAyWwcg+IBBaltFmWRO6TqeFAdJo/omUQYYjIJ6Uc&#10;oXQwQ0V6cYkfKNFDkie2QRIhLpHjiheYNP8UTnZUUrJSpPIZswQmiL6IITZP5FJUhJBZIKQYo0hp&#10;TUYmSa8txBogcWZuqp29M5G5ZlZqREVGOuE/iCowVoS6KiuHHVYZCOdy8klZbpIgySB4R8mARGbG&#10;CPHtEBCYvoesBBNWUVpSWVoG26vKkqKI++/tExWlUzPtWzYCNgI2AjYCNgI2AjYCNgI2AjYCdREB&#10;PCjVxWzZebIRsBHwBYFVJ/MOPPZYv9Gjbrvjzs8+n3X8+HHCnDAzGFke41ZkczSFnZCWzJKZrPh4&#10;WGB9dtdddx85kks5EpG4on+Dfvtj8foNW3U17tO7y5WXD5N+EnkTJBQTE/vjM/8Zfcfdp7Zvwa8i&#10;acWsjthXsDfU9oj8KloTVRL2RzZtEoWS3BF7IWpkRA+RvYI9EjMmgo0V47Dob0FYziYSSlQ6bLJi&#10;kts+Mv25//viG5HAOrhPJLCCMlcG7V3pyFnvcB50lBcTHgZsDAS4hIpynFgTB16GfMZ+uj2Ycnjk&#10;k/FYouEkSaSSrGkjJYH/1PSLWB4xqogZHjJiithokbV4An4neZaMsFiJESsyQlyxT4QnpBhZcke5&#10;OZZ1hAQRyNRg5BsFkf0XLXzFomPfRaNfycILSYCvIgwZckkyS7KL63KYTWL9n6sc6/zAZzHjLBKO&#10;qIbcQQ4zzWYVgxJWRCbJECITpakFVklxBdgr0FiFRY777u4dEeFLNbfj2AjYCNgI2AjYCNgI2AjY&#10;CNgI2AjUQgRsAqsWFpqtso1AVSGwOv9U7qOP9h49etKkSR988snRo0eZ9Y9IX4jJiuwTM62ipIeW&#10;B/dguBCAWmB9PnnypCNHjrIojLqiNqBB0196e/bnb+nmauwt9z7z5P3Skj53kJiYmHnPPDLyjnvy&#10;t20iBkxs3RsloYj9ECVU2CpCym0xMovSJYLwzc7Dfx3IZ7IuahH/7/ZNv9l1+K/9TnZnYHPcacws&#10;sMgSQrqqWuKw8Dv5CvKHrCikrBCYlajWHR594fkZX30nElj7swmB5fhnadTuP6MHjg9N7euITqQu&#10;lPSPPcOjYj/fAb1DghyhoaEhoWGU3HIRCygiKJiusgtauDaMxC+mQooFJy6KneRT+ZVePzm1MVbX&#10;ES4Mq0MldCgVB1dRhOpihlFwG1VYWFR4pgjlEBIcAr8GkVHhoSH4Vkk+ZP5LIgKZmwTZKwajNVnp&#10;ywsHGcfIKCeCkZgQ4bWwipAkykg0QlCJhmmEj3MIEeHh4RERCFOGpYaE4KLcGqO66JJh+LqqAIFV&#10;XEy8XxUWuu69q2cYBcQ+bARsBGwEbARsBGwEbARsBGwEbATOAQRCbAusc6CU7SzaCHAisPrU6eOP&#10;Tu01etSku+9++733co8cqXB3ESKNxQxzqIWQ0sMT9WLNfC1Rgy3CvdBPFqxevURGYB0+fFjmr0CR&#10;LFqyYtNm4sRK9/hi5hs3j7//8al3Ma9Kkh0YkQpGbN4TD/3rzrudf28QjYTAWFEuRVpCSFfmUe9R&#10;InvFDIYE4f7l2V998TZL8cab7hnQNGbF4dNff/kOu3PD2LtnXNiKuQmkXBVhbcrpUjrKZInOsPC1&#10;nIaHxJi2nf4z/fk3vv1p40a6hDA7KyM4c2X09p/jb5pRWVpUmZsVdKaAWX+5D8hhlNaFo3cPior5&#10;cie4ppAgISIy6rnpLzz7zFMVZSUSP0gce0GPJX+FwZdYerpw//06cOWXCOPHL0sQnPjtlRl9IS04&#10;GL6e5XIi6BECi/iRE4j/qUoh9/CRglOnER78EPxShoQGgzxr1qJxGCGxKkW3YW76krJ5tIAl5okx&#10;m8r1hIRyIpZTogs8wlXNXpdI6DYEpHSbs9j55OUR1AMXrUdsjaMjKDom+qUXX3ziySfBqYne7oj5&#10;FfF5R7gw6F1WStir4lLQWJVFhWV3T+4eGqoDhH3LRsBGwEbARsBGwEbARsBGwEbARqAuImATWHWx&#10;VO082Qj4iMDa0wV5Ux/rPmrkPfff/+r/vXbw4CEQWDILBaGy5RQxZZKsqBhJ5WYxKKfBeA3JOMvR&#10;oEH92bO/vOOOOw8ePECVY/uZBL3z/uzPPv4/XXUn3PYgfsLng/ffKnlWoqQHVSMuPu7Xxx8YOfm+&#10;ExtWixZYhA+qDKJem3ABox6ylpCY+YgEFjGZoqvlftxfsPJo8ezP32TpwshLtv8Cn3Vhw/DRzaOo&#10;kRBZsEdtr8DKwOSK2V5VuqgHd+JCiuSDkELxnbo9+sKLb//4KyywCDIZmRmRi16p3+eq4Cbtgvdu&#10;3f/b26WnDzrCQitLyytDYsNa904cenNs607Cuj+IudjAa3f0j4z9eifYK3ieioqM+uTTTyfdeXt5&#10;CTGMoiQXVi1Cc8fS5SGEwFqTf/+j8SrIwF4Jxfmjxqc7s2cmtx/1wev9KIFFNouhxUZOor2rcs3q&#10;De07tg+LiMjcs/dMwRnwQqdPn0IYcEYx0TH1G9THdWqbZNiCKSywxKWCbEWltC2RuMRR1IRSWWyb&#10;h01ZwTtzSod1ragXGwwUZ/8V7xSIvZgz19m2RcFN/SMpu0X1oruoMeIzOjr6k08+uf2OO6AVWeEI&#10;4or8Y/s1wG0W2XyQEFhgr4pLYTlWfM/k7vYbGB9buh3NRsBGwEbARsBGwEbARsBGwEag9iGA3R9r&#10;n9K2xjYCNgJVg8D6wqJTjz3eddTIKQ8++MJ//3vgwH7irZyRVdTqhvkokraLlTaKlmgEt5WU6Bnc&#10;bXPUsGHDr7/++vbbb9u3b7+0eJDI+eDjbz/+4FXd3Nx25yP4CZ/33T1OyY5RXSoT4hN+fWLKyMn3&#10;Hlu7CtFhdUW9tos+x0MIk0UdrdN1hcFsC1VqisU8R/14sGD18VJYeCmTHnvLff3qh4xqGknWvTHa&#10;CkZLdA1hOfU2BTILd2B4RVfJEQKLOXSP79x96osvvPfznxs2bCK03Z6MzLjPrmv46HxXxqaQgoKs&#10;Lx8pz89AZwuppSVCabFQ5ohp99+FcamdhLW/CINv3NorIu6H3SGOSthMRUdFz/luzpgbbigvK6Kb&#10;VJKMVFTCAssxd1FIcpP4tLScZ55JUurN2CswRKMmpY1q3y19V9r7714G6ioEjtipCRbzZoXiKS13&#10;rV29LiE+MTwyIt+ZV1RYVFxSDIYoAt7QKyoLCk4DVnBYrVsnQxPoS0uWYSrZwLGdClmNEA3xqC6i&#10;X/rKQ3nCgvTwjXtOn8nb+f4DnZDo2/NdzuIEqJed62zfIPfGQfVSGoaKOw+Kq0hJCpFRkd9+8+0N&#10;N94ArShrRUgruH4nHBb+4KIMHtxLK4tLhBL4wCosvvfuLtLGy1XTHGypNgI2AjYCNgL6CGDx+nWn&#10;Tv2FBd1Yih8W9l1cXFFl5Yj8/Jmxsed77g+7oKxs4unTf8bHs/vKiN/Fx4/wNKTN0wjBnb55eYWC&#10;oCuBJV1t3hC3u1zXnzo1Jy6uWVCQNrPaX5FfFl6FiVGtYpkdFhb2bkyMMsw7xcUvFxbKCJhUSi2A&#10;cmAUxHX5+U2CgtYkJiZ68/rHUitvs+lDo2LKGxU30zCXTgnigoJ4gPJWB/4k5GrAWeiyJijl7eXl&#10;L0RH+5kXkzrgba4R/q6CAnyqKqSRHJ/z7nNEaKIsGnx9MSbmbo2DVPOWq82OjOE7RUXnh4RoBfqA&#10;pB0lgAjYBFYAwbRF2QjUdgQ2lpQWPP5El1EjH3r4oWnTpx/Ytx/b2MEIC9Y4dGM75I8ZThHLHsZD&#10;iewWWzdIeSvKdJD1d+5Ffw6hYYMG3347Z+LEiTk5OcSpE4lOhHwy84f/e/UpyH3wkedl9OQ7uMD9&#10;uyaNZZZXlEgRV7AlJCb8+tj9/5p837HVy4labOUg1ASxBF9S1PM8+CzmDwtL8BiBxXy6M9fncw8X&#10;rclzvTXjWSb17vue6psY/K9GYTQfMFUSnTjB3TryUk6+Eq9Y4LQYgVVZAU6JeEzHdWLXXlNfeum9&#10;Xxds3LiJKLh7T0a9Ny9s8MbBitXzkHbJif25S/5POJUTPfzB8DYD97856fThI/Uvm9zm4XeFhZ8L&#10;F9+S3jU8Ye7u0GABlFMkCKw5c8aOuREWWICIeGIXHJQ5C5r3a3BycvzcP3Nef8lNYMnsldMpjJ+S&#10;Nrh9cnZ2+nvvXh5CCSxigUX5JgIDXLZXVK5bsz44OBietkpKSo+fOAZ1k1q3ad6iVWlpyfrVK7G5&#10;Y/369du2bY2IhPpikBFn9sTbFwOObhjJqEzR/5lsgwekft0asiYrOD09u+zItnkzBuPOC3PLQV2V&#10;ViQUHsUSQue/eoXe8a+WtCAlRpS4qK+MiAhHFbnxxhvOYAkh+CqXC/6wCIOFz7JSXFAn7qVCaamj&#10;pEQoKiq+757zsRjSPmwEbARsBGwEqheBHS7X5adOfRgTw+gnfD1ZWYnH9cvy8z+Nje0oEVjgqv59&#10;6lSUw5Hlcsn3V5SX13M4EAaUxJSCgpUJCUoyBc+NKiG4c82pUz/ExbFgukkPCGEuL6vk0KqEZHRv&#10;ysnr5kKVL11dWcTEoKDXoqNlGHHzQqcTFN7vcXHyTaOsWiqmBJMTL/+14kzIJFNAYAatb5bF8W5x&#10;8fzS0m8DTWsq0/UnCaMCQsV+sbDw49hYEMFyVfEtIfM6oAXZJDy0eqoQVU94PirKqO55m5xJM/Gt&#10;nnilAGdgORhmw7edPv24cfZ909mO5ScCthN3PwG0o9sI1CUE0svKC59+qvNVV/1n6mN3Tpq0devf&#10;QnCIuKUdqCsY5QQFZeUcPXWaDGdGR0JcbIf2rWA/w/gsdiQnJ/3444+33357evoWZsNF17cFL/1r&#10;0/PTHkKAp6a9duXlg8CK/PxbmnwHF7h/xWWDEICwJYRIE81/mjRuvPDem6+6f2rG3DlknSCsl9gS&#10;QrLnIK4rgytdsMNCcJBZoh93uikeRFHFKheGN9scXP+Vlx5jGj786Ivdy44OK9xH1sEx5+OUxiJO&#10;ryqwZaBQRnf6c5FdCIVycEHEBot6yKoUml98xeMzXv9q4w5GYBF/VUJZMVkmSfMfXq+5oyKorEwI&#10;b9E1ttdVkYnNwAWV5hHySHARR1oVpXRpo+Tki/kPo9sF0pWMMvVW7CRR2Cc9lOwVuCF60h/Ymj+R&#10;8RM5P7b6sqysrKSkBHxQVFRkTGxc5249W7ZKQVlERkaGhADJCkIuoqgZXQj6itBYjsVLli5ekrZo&#10;SRo+Fy9ZxtQTdWZ+wqSvJ04EEY9XTueA3sms1HA9/DxH76YnBPKW3Lk1M5eUPBLDSQ/8pUZ9omUf&#10;dciPHRIr27Zt06FD+05dOnXr2aPXBX16X9i/z9DBFVhISAqSvGglrrLsw0bARsBGwEagGhEorKh4&#10;7MyZD6KihgcHs2TbOxz98bJL0y2HVVT8FBPzNix8Fd01QiI8AvcMCopzOA6iS/c8tH27fMck6SoF&#10;QHe4MR+DTHJhrioitgoKWlpaKgdbV1raNSSkCQWN5/BWMU6ZfmrFk4pJGFSVZlItMi+Of4eGHqmo&#10;2FtW5meK2uhyun4moas/SrxfSAiajLId+ZyQtxMko/DQamhICE5lhTRBxlvMvdXTSL5XcjgDs2Ao&#10;kZvDwmCH5W3W7PA2AjYCNgI2AtWDAKgKYl3jcITR15mMLRIpI3yhJleFRaXvvPmCyVlQCN9NzDiL&#10;2eiA+iJcCJgKxrqwdWnEbRbcroeEECub8nJcEDqoslJ5h90nVlSEUyFGQYT2CsI98kdMgO7QR3y1&#10;i5wLtRmilmAkMWoORk6y9R6lgmCIVFmxOLz5ltBGLzz3MPgcdrw0/ZH0sMaLIloQqDGjBrPkKq/E&#10;Cbsf8llWWUavy8sqcF1eBvsgV2kp+6zABFw0BiJ4kT0Qib8sdlDDp/KSivIioWjfzsJ/1hWePo0t&#10;9cISm5Jfy8n6C2w5KCJN/UIxtSmNQxgwQqhRHouRUyJFpWGv5H0JwXBJ/BX1TsbKkAgmBYIledh4&#10;EBwWTJyiIiKiIiNRPOSkxUJZRbBXkt8sqQz79O0vFpzDcUHfvlSqKJZds4WmuM4vcjhpvkf0a8LI&#10;RhBY1w9p0KtjTAJd5nH0UBErOVZHCClJnbmzfQGkUiOFt337jm1bt21J35K+afPG9Rs2rl2/cfVa&#10;SusRF/AUGfuwEbARsBGwEahWBPaWl2OtVg/KWKkOdMvbystTnM4GeXkwHpF/ZWbZqsAHXa7UoKBk&#10;ysvIsbCKShuYjNv0MElaloCkF1D254TL1Q/L90pKmD64CZVwIeumCiArfO+ZMywYLhBmwKlT/7hc&#10;F506xb5CJtKCfG1mVb8iy+zOirIyWchtZ86MOn2aaYgDF/gKYk6J1djQ0O9LShAXN/HT5yUlk8PC&#10;ZFi0OTUCUA55fn4+k0bU1hQET+1B6iZaKTMOhZEjBiByx36adOYM00GrvCq8Mi+yBBm96UVFyuJQ&#10;aq6sNiZYoRCV1YMVJT4fLySFoEJMqfxJbNusqMYmSchosIvXi4rkWqeqTrL+SHtVWdlAiRHWJmQJ&#10;o24dUJaLURl9W1JiBKmsFRSDenItVRaZKjpLZUNZmW4l52xZRm1ZiaS251H1MMq05N5AbrkssLaB&#10;6HZETTGPpS3RPmwEbARsBGwEaiAChLcga84cMIoBnwCiKCQ4FNewlJE+iNHMKdODmtRgiVooFqrh&#10;gkWke9zhk5JPRBh+ZTZYwdRNtwsXCxavW7B4jfIOu0+FEDmQGhIahn/4DA4KDQoNg9SQsPDgkPDg&#10;cHIzKCyM3AwND8ZneERQeHhwWDi5ID+FOsLZr6FLopP/jmj8zJP3Mu7s6WdfZxfPPTPl78hmS+Ja&#10;I+eOkGBifRYcAiyEkFAwbWDgiDEa5dKYf3TiYYqYpZGl2OQmpasol4ajXDI+oxxWeXElXF8d+ebV&#10;nff1P529VwiObXzFOOH0SWaB5SojWzgypolZrRG/5qKpGBXL3FWAwIKjq1FdJ0zYMnrCMuw5CK/t&#10;8HuFlYM4R+Fsn0x8pYs0EF38J/NExLyJaIp84vJ0wen9B/YfPHwwbelC6q/dUVpC6DEEDw+PkKgl&#10;uliQLh6Ni44kvFVQED5joqLEFYQSaUW5K6o8VZYchKvCbI/c/GjKefg9OjI6ISFBEBIkPo3SjqI/&#10;LXEpImVP2cpCwuKRzRDxB9xgaWkZ3HWdPlXsPElWNVIDMELqEf/u9mkjYCNgI2AjUH0IYHPYVIwU&#10;mMKout+KilOVlV+Vlm6Njv4yMvIdRsFQ3oS8OvIMXOhyPVlUNBYjuMuFYP8+c+a9iIjcmJjEykqw&#10;Yx6BZcMuMAgGSSslLI2KeqSoaDs1wFHqM+bMGTyzIgm3booAiPVBSQmJ5XK9HhaGYDtjYjaUlx8q&#10;L0+LimoLk6ioKNx350U3rpxTz4v4igpZyPthYZNCQ38GgUUBwQW+AgQRTBoR4TsEBa2nymSUwfq7&#10;Mom5Z/DESs6pLoC4efuZMz9HRiIvr4WHf1NSIpYFe/fj1dBppZUMC4oVOF8cHIxEcQ6l7CRKobPD&#10;sSUqCtdyQcvKw41aC4dDDq8tSmURTA0J8SgOT9xYtUFOGzscyZQ91CZ3RXAwAx/wYkayjF7js7kg&#10;6CCmUD5OKgLLJFSVJMPlkmsdftLV/4zLdaiiojGb1Sjai5wXSxj1G5Gy6UnXqjK6JihIH1Kp7gFJ&#10;nDhQFaGeRXSaCjoH3UrO07JM2rISSbFvkXoY1LHBp083ys/HSQhKz1bMegOxF5IutMVt1BGhXFA6&#10;KCPvWo0d3kbARsBGwEagWhAA4wGKCSQCoZ/A9ISF4wwjZ4R0wjYrpNj0EJmmkDAcEBEaGo4zGEwY&#10;+aTMViiEME6K0FKMyHtoykT5ZHfw0+tvfpaa0iKEcFaQA/oKoojAMEJRBQdHRIKxComOCo6LwmdQ&#10;TFRITFRobFQwuY4Jjo4JiowJjoxx4IwmZ1BUtCMm2hEdvS280eOPTmbE2Qsvv9ut0vn8i2/jGtzO&#10;U4/fvTWiKbYChC8qR1RUELiayOggXIdFBUdEBUVHQ4gQFRkUFREcFR4UGe6ICHNEgyMLEc3MRGMw&#10;zEIIMcUoLfIuDexQESywih0VkQ1ju13S4eWfYlM6CPM/FcrLCEVTLnn4YhZPlLJiTsTIzonS7n6E&#10;nKIc1uDBXQd3I8fgbsnw2g6/V/hk7JW0wJCZoDGehx1k50Scwy8eNnTYsOEjRlx2xRWXX3HlVSNH&#10;U6dmjjNnCsLDwlEizZo3E8k0mWKihFZcTHTfC/rhk5i+UWaM7pBISCjqJUtU2xF8ChomRCSs2FJI&#10;ViDSEDiznJECIbCExs0iqTzZDEu0xqI0oMhuwZyOGWd17Nypa48ePfte0HfQwAuHD2NGdjS6TJXZ&#10;FzYCNgI2AjYC1YpARkVFkV6CcfCVg8mCIPQMDsY1c6qte0wtKQFtgUWI+BXBugcFDaDX14eGYq2c&#10;SWZ0k4YEJIdEERHUDwxGDtJXQUp9QEJdRAModZMDKGMtcrmaFBR0KCjIlb0gmGZWGZenGKDAzoqK&#10;PDjSEgTYYLOMq447Q0O/LIMnAuGDsrKbQkPxWokF0M2pLoC4Cf2HFBYiLzcVFSFFE93wa9szZxCy&#10;a2EhtDI6jLSSw2dVVGD5HgpRKQEgM+R1lW/ucPxWXo5smmSQB1Xspswy+25Z2UcRxIm3UXLOykoA&#10;u8zlGh8autrlcgoCPqGhLmKy8tCBMwlV3gGaqtZZZkebEKvMJjDyNyLdMtJV6S+YU2GmTd9I4oKV&#10;EWd03UrO07JM2rIJkgAHlCijQVmvYpmWtriNMIwUBBhhmfRmlgVqB7ARsBGwEbARqEoEKsm2dQ4H&#10;JZdCwyIiw8IjwsMjwyJAYIHMAo8UUb9e3Iy3PjM5GzZICAkB54XAhP8STxhKwRjKAROoCCKHsFph&#10;wSFgskQfGlp7NPx05RVDu3TthFe0ISR8BGKRC5BWILBAiYHAApcVGxcagzM+LCYuJDouKDo+BBex&#10;MUFx0fSMAb0F3iooNtoRG+OIiXHExnYPK/zf/338Ks7XPuoWUjA86kz3kIKXX/0A50uvvN8t+BQJ&#10;Sc5oISY6OC5SACMWS8+YSLBjoYTSig6Oig2Njg2NiQkBLxYaAXMztvgPBxZWEPdZYjlRt1ulxZUl&#10;hUKTW57vNmtHxwlTEw/vFOa+IWDZITYmBKuEJYSME2J7+YmsD7GFI+JICOrPCt6viHspnPlpa6al&#10;p09L3zUjPXtGtnOmU5jL2Cv2yUyoKMnE1iIywomu5yT2TfAThtWCMIcDisSUDJ/7srIw5WvUsBFb&#10;zccCU5ZKYqYcwATeeKk3f3H9oLiSkOWU6RiHpaCCE6sFdx0O/npZecaRiuxjjkU7Q4+cSnTmQn9n&#10;1zbNxfiiJJGTIr7ypYWO0t6XApYQytV907oNZBUpWzoKQ0HJmZnE0Nl/bQRsBGwEbASqHAEs+mvk&#10;cGzEinrNQbplqWc2ukak92FVJAgwxxAFiCOI+5sshN2Se3vDpD0lyBEs9ZEDwHP2fmqasaOi4tmS&#10;kh3R0VnR0RcGBzNNdOVo4ypDyr9qLxIqK0eHhHxbVoazS1BQuCeMLDxyiotfy8vBtlwId5qyDro5&#10;1QVQEEAFIiOH6SmjrTt0wivZP1FRCJYeGQn1jErWUCsj9eTiY7VCT3mWNH4C97QIlcrLopRVBYWx&#10;RJUFPVEsC5tgy1ZRMTQ4GO7Z4Kccd3Cf6KBBTFn0nEnoVgOjm7L+ynLRSUhZCfnrgG7VVUVXlZGk&#10;ELZlABX4TEkJygUnLpbSvRrUBaSJzhDTVnLeluVTBVAWEzQyT0sMrC1ug46osLLycGUlzPqqvG+1&#10;E+BGgHoItk8bARsBGwGCAHgJQmc4YHsUBWupyMjoiIhIdoLGIp9hER07tL2wX8+BF/YaNLDP4IEX&#10;DBnUd9jg/jiHDu4/ZFC/wRdd0LVzx/Bw0EwRCBxB+C98RhI6LJxYb+ErO8MQKDw8qVWzjz+do3u2&#10;bt0KllbkJPZfOIgtGJFCyS9YdIWBRUJCcXFhcXGhcbEhYLIS4kPjY0Pi40Li4kJiEoJjE0IS4oPj&#10;cDMuKC42OD4OFwh5cYOKhxs5H2nofKSRc0Q9F6KMqFf+UL0TD9c79ki9Y5cklCB6cHwsouAnB6JD&#10;SDyVFpuAmyHxsWEJkBMTHBsTEhMTnpgIViskKAxDHyVXwDhhoUKZx9tO+MAqKxKCIqBKPceeDcKZ&#10;fMJe0fWDOCpcBHmJFcIYyZbUEUfm4IsoA4bPSid1gAX2irnBmvvNjOzc9Gn0wMo8uJqSLbAYxSQy&#10;QywNCBGZLHBYTFFCOOGzvLT0yOHDCFJWXtYquRVbvCjxXSRp8RAviMcqkRwTncVT8RJfN+B8R2zF&#10;GdwpcsRtzHC9v6TsncUR63aHrNu2L3tXeuvmrov7NGT0mKgj8cAv8mGATV5CSJmqoIiw0O2Uw4Ib&#10;LLCAhLaUWDflbI97yLMD2gjYCNgI2Aj4hQAIF6wPuqm4GDYOTBAeF1fSa2W3bHSNWAvLy18KDZWV&#10;aCwIm12uFVTCnLIy2A0ZHUZJQwLWEG2kEqAM6AmYdPHog1h/USYus6LiaGUlYh2sqAA9F0HvbKUe&#10;o4zkaOMqQ8rZ114g2ECsSSwvx4kLVWZZeOQU6yvvKS7uKzFc7L5uTnUBZCGBp1+FLUU210rOeLIg&#10;AD1VojICRsWE6HcEB08LC9uLZXReFqWcO+2UQFcUgAWkL5WWgjqMr6zE549lZQxkXcSMqjFL11Jb&#10;3ehaVVHfYONzWK++aTPIXwcgFsWBKg0haB2sZZmXkZwcwrdxODKjog7RExf4ipuW0eXcsUq+1uW6&#10;DkRwZSVny7KEVNUetS3UMi1lU1LWVaOOCOWC0gGY9mEjYCNgI2AjUAMRwPQIBBbIhdjoaFjlxMTG&#10;RkZERUQS6goHIbBARoWDzAKdBGqBWVfBHoqsCsQp0kzkZxjzUOaKkV8w4MKvEREgsBgXRigsIifi&#10;/I7tRgwfdOmIwZdeOuSyy4ZecfmwKy6/+KorR1x15SXdu3UhPBdluoghGDHhIvEY80V8aUVEhYAm&#10;i08Ii4sPi0sIjU+ANVZYbHxobHwI7lC6KiQmFtfB8SChEoPiyUVIYmIIPhMSQxITghMSxE9ckDMx&#10;mJ64ia+h+IxPBO0FRgzywxPiwxNpQnFgsuJDCS+WEBafGFm/cUVkXHwc2WeJHcS1rYuZw0u+3CuC&#10;oyrC4iodZGNE+J+gmztK3u0RykVIHLaqjtBMjLSSDJ3km8wHlsxSdRs8eHDfUbB1omcCtiAkFlhI&#10;FPsfylZT+Cov+JOuxOV5lDcCbVZUVLQvZ19RcVFqKhybEK2l2DLnRYMyiy62eo9adrlPyl4R3ksQ&#10;khqGDTo/JCGiODs7O31XOj3S0takZe9KS2nmuvnS1DYtopk9mEhjUfaKCQdnhVbB2DG6USW8qIUS&#10;DuvvbaAHKYVJLPvg7Qx1DpFqoBs5WyUbARsBG4E6j8AQQVgYHn5XSUmzwkKcT5eWdiPDHRm4WN7Z&#10;NdweX1dScn5h4Z6KimFFRbg+WVEB8yuwXa1pRJwgs+Dy6ZXQ0JuLi/EVAWDpoASQ7Tkre4DXTRoS&#10;vgwLY/qMKi5+NzQUd7T6KHVjSsY6HH+7XIgF9Z4MCUGsfnTohnoPl5RgREQw3ASxhQBTSktlmbpx&#10;lb8yKOQ7SiG4344adODEhSqzMobQZHRw8LXUWb5SjjanugAyTF4rK2M4Q3kmRwkmZ0VVIqmrlRwA&#10;TsI+CA19T0oUhauMq1tMCMM0RCxk1rIoVUiqylSZI11RCHAh5XTwya6XuFzsWouYURWSUzHXVje6&#10;rv7A7QKHA1yqsqyNKoZuorp1AGLBDLKWNausjLUsbRnpqvRLefnwoCC2KyKLha+4aR5dmeUkOIMV&#10;hFhBgHwcnC3LsgIokzAqfW1a2rapLW5dDJHEAZcLNnEyFJytxg5mI2AjYCNgI1A9CBDyJTio+ExB&#10;q1ZJf6dvbtq8aVxCXFQ05bAIgUUOyj2BVZIsooiFFHVSRU5GLrGDcViUxQL7FBYG1goGNOQOYa4o&#10;h0VF4R+VQZgpIoCSXUwE/YO0SBhQVbhBLLCIeRdxiRUGH1WIQUiruLCY2PDYGKwihDVWWGws7mBd&#10;Ib4SmgnXoLTYV/BZMTG4ExIbS9cexiIilUCjEwlYFUhOXCAKzLXC4+JheIUAIK0gAV/D4+Ii8FNs&#10;XERCYnTjZvU7ds084ezapbtkIu9wbNq8LeGpC1J+KRBW/kTMq8BmwXcA7K2w5yD5LGMrBymTFSpc&#10;88DyekGpfx+guwE6APM33347duyYspJitosfyBz6Xtnx3NP7k+HoyumcuSZdyJ0x4+VpkAHqCv4J&#10;cJ3tHEVkwv+UkD5n3pN0bSC1YpKWEDKOiS2HoOwpcbOFL8ePHT99+jRcX4EZorZXbM9CxiuJkZgv&#10;K3pQUy52wegu8XUY3ftRcrm152DR/DW56dsOHTmRiyCN6zfpen7ixX1apjaPplSdzIiRlYAsKVCS&#10;X3/zzZgbx5SUFFNPmfgoxz/sB1lehl0hiSv3SnpW4JVycVHe+PHJp+Apwj5sBGwEbARsBOosAk5B&#10;uKms7MvQ0IRAZxGSry4rezckBKvYAi3bWt7D5eWXBwUNZbs0V9dRdWBWVw7qbDq7Kitfc7nexjqF&#10;OpvFWpmxEkG4p7z8oeDgs9JL1ErIqkXpau03qyVHdiI2AjYCPiOQAW7o7XeimjWNbtr022/ntEhq&#10;1euCvrGx5O2JxGhQP9vS2jTRXEdiOjzTZZSHe1q4aOGCa6655tTp08pYosUPs++hBj+idY54wYxx&#10;FDZEktclBF780hMj7n24MPcAdYdEFsPhL5bvydfBDvKuESvyKA3DrISYpyX6n7wgJjwOY3PINd1f&#10;mnwR7bjxtpLu/U0XmCK4q8IBYylEKKcvMcE+nSgu3Z2V8/PXXz358awz2GL7xAmS4vqNWxIf75f6&#10;J1lJx3OAwGqz7RAhsGCljN2Cvv1mzJgbXWWljL0i6weJVo5dO4s+mL0HBJbkqZ06vWIJUPdY9CB3&#10;Fv3yFNkgETskilyRuyAU1tcUEIYA+yetA5SWH7pLT/IoL+ZGYrBEKGlsJkz0GY8vxH+89AOLxqyr&#10;pJWIIo8lL1EkBNbX39x4441lbHsm4gi/HLSVvDcTCKwKEFhgr0pLKoqLj40Zk5SfzwOvHcZGwEbA&#10;RsBGoJYigBFtRFlZoSB8H2imCZKvKSt7J9BieXA+K2zFksrKCdQMZ0EVsIE8ubbDmCPwcUUFKsb/&#10;9Jz629CdLQQepi7S7EI5W/gbpWsTWDWtRGx9bATOIgKZsJV67/0KGAHVq9+gRYt169cfOnLk9JkC&#10;qMT4Jek1JWOwmKbyTfGrVn8WEoSK4icpFmPDRJsfkcFSpCYnq+TNRHOg4H/+LiAG8XRvXEpHiSZF&#10;EiMlb8AnWhsRiorYZ4PSooyU6AAQJlLYnZoaboOAEdkqGHLTEPQ/3deYbjtdUQGTIFzhH43WICri&#10;vLbtRjz67OHDuQUFp9g2P4416zYlPnqhq6yyAnZX2L23XKjEdbkAx1jk04WTenlXuMlqu/0wc6AF&#10;HieUeLYn0uXFfFi4R3Sj3By7zagiJKZknSiQRAg88VNf7FggCPYOCBO7KhpYpOxkwolxd+JXxjfJ&#10;BUJjyGUmLhMkf2RWkkWVfxFZMKapyBjKzrEUtcXtYt7NThJtQbkx2yu3WTjZTp2YX5GCKCuvLC+r&#10;AHtVWgYC6/C117SS6Luz2GbspG0EbARsBGwEaiMCTkG4trwcNi/tq1F7GHRMcLm2VlZ+V73pVmMW&#10;7aRsBGwEbASqFgGbwKpafG3pNgK1CoEseLr65JPK8AghPCymXv3Exo3DIiMZc6Ulqjxt7j0M8BU/&#10;ySyXCgiZAnOTYm7HTdROR2GK5bbMYhSNzKBIXIubdeHB222EJTJAzHKIUkSyPwpmd8UMskS2S7ZV&#10;UnA+1MlVTs6+48dhe0XYLqLhqtXrJUdOIXQhH5bzMZ9OoJVw7SC2UbigXq/kVX6EvyKe3InNFeWe&#10;KOqiWyi26R4zHWPEksxckQs3m0gLS0ydyXIfSmsrJs+9AFBBhdE8KAtUwV1JqTOhCnpLFEZwdEsV&#10;yS0348WyJJUtU5MuJ6QHK1pxiSNM5GCGxWzhiCFWBQzgKsvgDB8cVllFScn+q65smZfHU952GBsB&#10;GwEbARsBGwEbARsBGwEbARuBOoCATWDVgUK0s2AjECgEsqOioj//XAiPqAwNc4SGOOATCZ9saRv+&#10;UwshkWkgzArlOcT1g2xtGCUhRPbDw0CL/aQw2hIj0jvEUxNdLMf+Mdsh6sab8j7yDWlBHGM8YFQk&#10;+hMXV7xJSXtwaQpeRkZJNjqiJBX5R+yp4GqJrFhzweFSKS7LSsvKsC0frnCbeGFilkEIwMy4JMJL&#10;MtNia/EoreRYvmINMksZK3BWhK8KkWgsekfyToUL2XU7JXUoDiL9xHIp4koMo0TbK9FISuKGlGXP&#10;ci5jzUS5AzAuzk1BMfpJtc6P3nGj5pmMTJqJ8cTAHnEUxJr8s0IJibBivBWl7GjVIislZaILBcIo&#10;RURk5UNZRBcxwsISwvIyV0lp5sXDW9AVm/ZhI2AjYCNgI2AjYCNgI2AjYCNgI3AuIGATWOdCKdt5&#10;tBHgRCAnJibh2zmV4eFYyAYCC3vlOUJCiGdx6oZKIlYIRyIzK0rGSiazGIui4KtY+m4SS7K6kWgs&#10;icIiHA7jr9gdZrokMVuM5JIXGBLqQ+I8ZJ5GxV5pM+7BwUhur8iKPsJUURqL0Fb4x/irMnqfEFnU&#10;pzgxCSIcFrMMEv1l0Ut6QySwlqatZgwc5a9AXrkPwmSJ9liMoJM8fInwMrszGWv3NSWVJMKQ+fvS&#10;HMrMM0Sk3Mr+qNyOqaTAHmsCRZFwVkXJQWn9n9LSSrLcouLdywdpTDE5BSfGDLOUNnOMwZJM7ORv&#10;Evkpr2CkqzmJCzJxLSJZuAlTLLKKsNxVWVb6z8CBzY8f56zZdjAbARsBGwEbARsBGwEbARsBGwEb&#10;gdqOgE1g1fYStPW3EQggAvtiY+vP+1kIC4V7ckdIsIATi92oVZREqiA1lWmVPplFwrnNtWTiRY7O&#10;TG/EfyKLwQyv3OZXjLqS+CspkJvDUhiAuZksPjgI1SQ5ccdfSk6xbe9AWLkId0UYLMJc4cNFLbFY&#10;EPEgHBbIFRBfou93cDYgWBiH45i/hBBYlKoKISwV/FqR/8TwihljSUZYlJ2j5KCSERTpHQU64uo6&#10;2cLNvSZPP7syOSXSPzKxxFgnqQypXZ1ITsmWc4yJoiZRLLS4gFBOifBKYiT3WkoxsMh4Ke+zoG7x&#10;omEZy7FoZiZWLxrOTXNSczF5QSElDYE7NYGDHdbRd9859sknfMVth7IRsBGwEbARsBGwEbARsBGw&#10;EbARqPUIlNsuRGp9GdoZsBEIGAKN77k3dOzYSphfUcMrwl6R9YMSe0V3A6TEg5KR8LjDaAllGNlM&#10;So6lCCPRYtI+gwpbK2aDJa4pZL/Lodwch0x5yLyaRGUZmWIpuRXqsopQJHQJoXjQFYOl1AaL2V4R&#10;8oqtJGShiAd2uqiNOYVnruLZV0L4gMD6dcEqkaIiplegrsBfBeE/qCtcUhaLMlvS6kiQX7IxmYyx&#10;TO8pLddkMohciCso3cWv8rhOf3A7/GLhmGEWPtnKUMphKcvMc9Whgcsrtxmbwke7TGopXWa5lXO7&#10;62frItk/DxMzuWa49XabjjGYYZNFHWMRUyz4dC/HToVgDsWbZN2hTK5piDdZFT2YDNuQwtSNLg91&#10;87dSFEY/SpZj0oXnolmleOWqTne15WjEltaFOjI8E1NUFbUJn5KSJPBrapVY0vq2f54p65oHeshU&#10;VgtFvTQBwSrzHr/rra/1sBdkLZUlpxNYJwM0hpF+nhaKSuhk9ldlzCjRulbZ0qaIGIZ6KJfhevTT&#10;is7E3fhE0py2Oqln8F4fjorrRxCTrHovVeqYFAWv2NVC7L3l3ksOZZ1QQFBzm6nKCfokVy8ShyCO&#10;IPpAeHanWqNdsXfUka+fpKbL8lkz64LjD6HfpfDH9wjpORdytz3SuXq89+PrG70aRSxEBgzsgAlS&#10;YWw0ovlYFDrRDKeO7iFAOcXxqP9SXIUMcX6gGBUMJiCeHY6yIXn0goopl6SQR+WURirt1Ewa78Rh&#10;T/HVs5tVxjRJWjUiyjMfsT4r5neiJww231PO/NzVXYTHaFriobr0xZ1txehsjKKchDwokxxoM2h2&#10;xwhUTTXymO5Kc11UBfb+lvrN8JzhK19K69Qif6q3cVM0q+qq2q7TDElvRW5XVVO3zLPHi3LlJExZ&#10;H9S1WaogHvel+RhJUnltpgLfRN4DHI7OSwzPEVJVd70uBZ4kzIvAs/HIYY0mbeZ9ibqJM+EKJc2n&#10;C1rc5CVg+lVUWqOkUps920qf7NLTDkR0suNZ7Y1bEuttpNmlKE2kHpiLberRWqx4ipqrwN44K16V&#10;ur5wy2ZmEsCiA6ExDVXUKVvP1iImrJwZs+6TgAVzITKgkBMUBqEzgonVVXBwJVYOMt6KfrJFbRKC&#10;UhdM9VLwWbSqSXVIqndi76aivZS/uteSSfY4ng6xqI9z5hqK6sD+iKAoxwgFTpxFKtYbymERRoSS&#10;U5SkAnVFGCvRBxZxisX8YGFnQuIIi5phEQssGg8JE5Mk+hwsVlLH3D9Xx/36Wcyq34NKsPc338Gp&#10;tWUnwZNaVEz0VWMSJ08lHCUxeROINZwgZGbn5B6tuYvymjRq0CapJesNCPLgrciSTspeUQoRF4YP&#10;96oZmgdKit80Xa9yruPRobAvcq/pLj539WTtQaYm1Y3Z2xK3Klmf5emMN56zQE/GxGh4MtbP6uGP&#10;byZglX+z3z0muOLgJOdKL0NuipaKtciB3sjskaRMJEtzPk9lfSg6g1mWBwvinl3KnafUS7OeVJx/&#10;ivj7P6Hxp4iqLS7rpcUeW56syBMM+oOW+Deu9dJwZJ4BriI2mKL5Aw3VzipxHe6ML020CyZbftxW&#10;9RyiGGVNNJBswVtZZYFPX79D8XV+5qFU3Z1i1qQzWHjWLj9Q8COq36h5IaBWqClXcq19OsuqXGpo&#10;WSSwsoFJlUM17dBlfqXOSAWgamyh7c8tTuelonF8cXBTKyNHUCQl3tOZLrkHI+XcXMVViY5IpGm8&#10;GyfjItfrTBT5FNFx/6E9kce4rqQ49MD0oEB0lhuwPHvKNCgUTSV3F7q01EAm8tRMnjxT1G0p1dEm&#10;5E5JQ0pYdHnuaYQXrTwAQVUzNLGglNq7SQGpEmsIL6mC6Y9aWi09SkLJKphmSH5KsMy26jHCvDao&#10;CsaXWsKdBSPNdUtBajQGkYx6Okt0jAO4ZzlGhJcpEabqOz3ZK9FLtGRKodN9mysuRpSIKmlbOMZc&#10;ibvEKeabyt5MVd1M0uEpfL65ix+lwB0V2qqVUXSWSjHaYpMCimOORAkRGovSVcGUySJWOYS6YqON&#10;+62g6plck6r89O6eiike4D0ZLvfjPUtEXlMmO2tnxBV1Fy+RaNJzFxsoCRDuLfi8fhPAiFVWh6hl&#10;FeWnyJJB8YDrduoUi60khBssyl3hk8aRGCuYT5FKTtQh2giORZNujV8x77zbhoWVgxkzasbSfcUT&#10;gNjRMisX3f5Jcifl8Vzinj9YVyFHsFAeHrL7w0Ux106od/eTxMU8seSqzMzad+ToscsuHmwt4iyF&#10;+GNhGjistq2TGNBku0PATU3gKHtIilL5UkI99TJp49pZmiqPHpM2OiOVHvpZQA13KweRUlWwrWr8&#10;xAqgA6vlkydHUZh3bep+RDOS+93reQqQv6nVMgBB6qY4MmoVRJ7FKOepypvaNqftZw3eOXlEVdQm&#10;hTc4j2cM+ohjiIUiJ0r0ZMhwk2PAkoPQHlh8mqAvMJQvJKQf5DT9ntMYloNRVeLIi1XZmv3ukaxy&#10;xkrLSa4ArBeR/inagapJ6OZCmqIa6eF3Q/YOIy+T8064TvelREvTg2im7wZg6WjhectSTd0Rk7/q&#10;WHR1Vj2hFU2vGCYUg4Y7U+75kFtl8Z4qD5ZAWOTZYiS0Em/1Oz/i/oQ8i1oYPQdL2VGO9XI/r9XX&#10;XaGkK40llXpIUtZB97OjpskxRWR2zTAhk9HeM47BNEFKR6fCik8C7nckbBSShx5pPCKtwqIaaNVn&#10;2dPLtoq88xiK3bE8Yxp+0ySsm6JVYyPZI6Ou5yhMh1nFoOzmOMXwOt2sP82FxrVC2iMB08wyJelE&#10;xCuhfmfBTIAnewXl5BHeXVGVtUZ+hNMIlUteN3N6I5U+Cpqxz1B9j/gc47dR+BpUGiLoBs1X86u6&#10;r7OqKuqcShSCu29Qsh8ckEoasVojfspViFYW1p+IL+1UvZ9SH9owqCIsgsheSdZcIm3FOAT3fxpc&#10;HjA82qtBp+DGSErdqPxNe3ArqP35nbtC6gXUZFsmmKShUmSORFMsSmMxJ1N0gZqKvfKE1KN6uH9y&#10;c1j0nhZYzdBGwnkQWIy3kugz8ZL1/wrmgMl2Z9H42dIIf7mmEtfsdD9CQmAROyxQVlicJm5CCIMs&#10;QmlRD1h0CSEx+YHhlfwECp/qoma0mjjWdWvabvyFIfkVFWfAsFiWvjwTobFZ+1CMvIr4dMAjHBar&#10;jjTvllVblT4IymhHZWLw7pkrWyzYFUJWiZL0Vq/dUJPZK5YJcFgX9esNIz06e2F1WARN/urRUt04&#10;SXyBtpmom7bU77glG5eg3HxUQZQ8q/iTCYMlhtAqolCWux9wa2Iqz7JWajhyCWv9mBYdpx7IMjAG&#10;Kvuqv6bL0UzF3KOSmCmpIulUHo1y+k1TrjU0vDxNUo7e0rV8zz1WSU1ak2UjDJQydAtGOXWi1/Tx&#10;QforV0bxoYLdl/qUwM9JNSUgoepZbcwrkQ9NQFtXFZooaoF06Z5osJi69cK06RgNw9btTQ5hkE9v&#10;su8uSnXHZKGHN4nQSqMaqfTe37vbo7JSegEIDeqlZt6K5w1v0pHp9ZgKscYZEN/fKXOp7vmr+zmx&#10;hqDNWyrVG07VKxhVCdXUTO7tGbaKWMrXHNp3JuruXcXRMFnyLEhGwjiYu2tzi9Yb+BRjl+fPZm3A&#10;3Vbld3weow6b1yv+MW146pvx4Cx16mrFZGB19Rcx8ygIVjQBREPKKs2jSOIpnnfczzNS3+ie1VsN&#10;CNVU6dVgaIuKZeysHZ5Mprt1KV5Ouau8isBSNkXpOUzVPvVzZvKeT48r4YHHu1eHmlR4ktAtI+/S&#10;9RRhYoGlDGjUQFWtTduxsDvKEtGrflJSDBNPZFThaWdkCJXHo7hMYok9rMRfufsIop2Int7MXVJb&#10;tsGixJhIWYnGM5RKYDQWBYP+0Z++WdpABLYFWvbyXiXnY+1kY4fmQAlSWyGxdogjDC1ZRhe5eyS5&#10;drvFmFBUunVHyXSx6uguIPcbGlYXlEwWqxzSexsxkru1qcqTzA+85LDkJxhxERrdSpAQWITBYnZY&#10;5KKUuXDHf0Jf0QOOrmhtw39K+pEV7dSSieZvw/n12t90UcVxFyGwLOqB3CpASsmMjDQdkec8rBhx&#10;WyxQBZNF7kuPpjxVCupGO4IaBO/68q9Wf2VTj/IOMHer19UaAgs+xWQWXK6VyreiYtHQjkFb98Um&#10;oWkW3tYesfEo+kMlXSvVBdqWDPtMj7FSq6xBT2veGfB3PPydCr9MnipoHcZdmsoRTNGVeQAntjFu&#10;Lldpa8N0kXsCjWp6XYoVGp6vvg27ALE5u5PUeeZwa8d6TrE7J1E9o6v0VNYcuf6xnl0a5VXXrP+V&#10;lZEu+euIXqmqWqXUIsVCNZ5IWNcQ/XFNGc9Ac2VRu2ezcucrzydUlYK7d5CSVSTPhaEWeh4QLMN4&#10;PFpwKWIp0iqA7igszzGk2Ka6VI+iVhkx/N2gA5CGbRO5Jo8dqhan+1gR4AfFGg6zz+VTpRE9n5eV&#10;hJOiR9brSD2ZAL06JN0zq0iaLpV2aOJ/j4zr2XMpmC6FAu70dLQyHhsVI5ciYWWlcj89SBN7NsjI&#10;03w6oHHXamN81IVC8VDDKEb36J900PPkEz0hVfdtusB7RKGZU0wB3flXEloMA92ZYhU0Uh6RElgG&#10;bcljeOORV0Vt0viRT663qmJX1Wd3jZcICx1NObpt98zJKqfeEUY+EFXeJWClrh+/m0yalLCbpMAk&#10;sAyJs0ZLffRHTuPJJmNDFIcejUW7E4+5I4tAF4CJfbKi09f2yG4rLMkOi4kkcY0m/jQFnpZ2Fhug&#10;ZXHwBTAbA4xyp6oQEm9Fg8sfYmQ1CcW0Uj6xS3qa8c+q8O6UpEqqeLpSXro5LzGKR0zPQqa1yuix&#10;06C7w23qGpzuLFgB3+DlZYSxqqAu3AmBtWNfweaMgoPHyw6eIE6imtYLb5YYdn5SbJsmUdAtBFsO&#10;kpNtKFhJCKx21/V3gcAqNLe/8mCvHDLjS7gsIkiElCkt4kpsNagRFkuKPReIRcE5EQiKCgpuELz7&#10;u1WtlueEUAILfr7WrN9UKyywBvbrFRYWJjcK3bqtnJS4ZxhqdDzrkFHNkLopzzejikmXtruUC0XN&#10;qOhM1TxUVc+GPFIxz7JuL6GdjfJ0dDpzWH0QlGl6MQs16dA85hyKmbqktl4Fl0HTGbfk7KrzpB6J&#10;FMhrgprhYdi1aia2igFbCYDnwEkHRLmm6SklIYDflGlrkpO7Zxk6sTIyARoqi/UwcmfvMWhKfb1J&#10;wal/8syttljF8B5FZtA6uFPlqdsqYcqHQZG5kkcP9/s2T/U9y0cSqFLeYnwSS8cKWB9ypMigZ2yd&#10;EuVGNoABuUnmAKZZFaKMOwXDX9xq6D+TaGda7vce/tWEqgCAW6Z/LDV3MtUVUCxevQFFl1OnHStV&#10;jqNiuLt+/cDaBx3L0Up3ZNPOjz0HEL3BSjNScSGuaO/K19Mer1Ho0GPeF1pnU3fANbyp14lrZoAG&#10;0CnzzVWmYm8vT14U7J3H2ySRxJKn9BpIqr8XMCx0ngGOq4IENpDUOiW9PdleZbXXeUTkfkcl6+wu&#10;EI5ejp9W4g+pRU9vFOHC2J/KZdYMdKhljT6mBA6P9mxOax5S50FNq4jijoLPlGeAYr9hyC9oBIqP&#10;8XI9hCRmgUUkSWLctVQNpN7rR7OHIR6sak4YVW5Ny0/7ozK2p+mIOqzH3Nc6FTfAng1d3ecpftWk&#10;L1U2D5sAN1MjTwoM5wweHJbOeC2RQu65BXMMTjcWBHVFCSwXFg8ePlH054bjK3ecalIvTogQyImj&#10;WHA6heKT+3u1jx/UtUGjxHCywSDZVJBSsiCw2ozu7TpWbk5gUUZX5KoYEeumeGktl5BkRUW+4Up8&#10;9hQ5PTIrIDdVFJ9pJSUEVsOQvT+tT1qxjxFY5WWltYjACg8Pd9cdbbfl7hYobor3aeqnTGVco9FL&#10;73Wc6klft5IqZh/WvKJMXSo5fnGeoyxZ3wYZWj8CchiB5AaEVVRvk5MLSiovNyCS3pwMmWqUklXR&#10;MYNSJsqGEwOMzCc2uopZzIUUKSkVcw9zsi6a18j6OOjWUmlQV47uyqrr0WmIlLj6fTgn7PrIKbRS&#10;Fqj4Vk2u2O6nF4OaYzzQuUUphgSlMib6G01nPeqenmWWKF8xq9GmIuZETSIZNg39wdHbduRNI/dn&#10;luxNOuqwZytdf3T2Iq6J+YanFOWcRyXfCKI6Dp0XKNeAoFoDH93ytWrCfCOFholRAaAayxS/6j2o&#10;yz/rD3kmKnn/jK+YmjIyS/pU9pm+V2xdksk4+xxoe4GJt2gomCs6T1ICohkN5QA1oK4rAQ3YZLI6&#10;8iWXkCeT5XZ9qVTC2+Kkcb3jsDQdvS4IVn0GS9gwlMcPVrRO9ZQCUtGfXeuyxurOTYrK8uJhz+ER&#10;lCfjPFSXR/VQ1ApVBfGuvnhMhikeyqkCHU1EtsuieHXNhkQczDpSfrJdAtVw7Uh1VBo9Fkp5T5sd&#10;62aja8NilBk9cTrcFu0DlIIt3sqbzPvUmmgfmlQEvfz+g7UL7GOHKFgkSAgsunjw0Ini7/86fPCE&#10;kJCAEOR/chMSNjvX6SwmF06ns1mC45r+TZvWiwQXBFMsNC9CYKX+q3v50bKKM2YWWB5GidJOhoyX&#10;pVaJrFK7mwnDCf+I2SKgJB/kj/w6y4PhM65kQdFBIY1CM37enLxyP3xgwXKsrLSkthBYA/r2jIig&#10;LKK7oiiqj8z3exa+Gww1w0E7NLnFevanSuJdCafHzMM9Qqh7D8/vBsyDzMWTclcS9WIO5Tpq3Twp&#10;KHJbMlJeUy+U6Kl+1OnztL02rYZSffSva2MYSG8n3DYxnsVtnIZn36Eau1VzGFkKTVA5doi/SHNj&#10;g45fVbqeiVnEVeTAPcWifZAHe2LCqkmpq3o0LTQKNT2qki4Ja1CxLQtVVTc9ENOUp5hHqQUrmrFv&#10;ky3dQdtwJNcpaAo8y6NY9VhRSPc9CkVVQCpotGh7BFBqZf7Qpm+kY1kQXgXgH6G9EssR2PcHVg7h&#10;1RLEu8krh0p6kAQWJr4BRP9Bwyiu95NiEQpzZXwWKwPNmVmOgnEH8V8rr5KThiHP3lQrQrcqmts9&#10;uEUavLXRlyl2kEoVODBR94m6w5AvVZ1nhqPNiOE0QDEMyDk0aebaqaJV6erMTtwDrunUxUoy/+9e&#10;tQuOwhXtufkVqPKQeiXONY/1v0v3oRL7EEUXwYDI8UeIV+jxBzYPya+w1WyLtAujtFRTdIa/eQer&#10;00uLnafHRNOqMbhfa5rN1agU3+bOVgrUxt+tujhLKK0zrRDhLiLF3EPnPbUYzko5xWxDSWWID8aq&#10;MaeSWky5F9gSzogQWFhCWFFKHbd/9uf+fw6WJ1D6qlt7YVRfcsGOtHTn3DVOXIDDOq9p2IThyaGh&#10;ZPtGkcBKubxz2ZHSijMGexDSbfRovaNNAV/EC5BorCmxp2rpQZiZXokRqMbM7xXdKpKuOCQH04wu&#10;MDSzWA+KDg5tHJb1x9bWKw+QpY/BjpKS4rXrN9eKJYQX9u0ZGRkp1wNtx+TBgEhkiEedNH7K1E5u&#10;tJ0aic2wV7xAU9Jp7ors2anoqioVtlxD1WMtLVipZHl6KUUy/OOEdZuVQqhkyiDIsLhF6RjHKdJh&#10;eVI3STcOyjYr5UkNoYcynuVBW4JaA9MhyojD0ikRsaEpxPMPpYpMezxHiAviVcSJwQOGMnPm83g1&#10;KprKr6xdHqWpg5+hAZFH/TEuU7m2KwFUQmcEo2LYN7Dw06siGmme+sudq0J792RF7IOVpKLErGrq&#10;rab56ORD1Yp5cs3fKs1CqnqhwAg1lCLnS67c/GN2FatWfeK97Xh1q71+W+AZAqovo+dkSh6dkSUC&#10;UvVXk/xs+kfvGnfyWummlIo+46B8ZjJRl6fS8oTRTUI7h1ENTF4NoLpJ6OpmBpcsRYO/eTZ9BkFO&#10;UHcsMJjk8I25ltXQ5wBGLJbOk5vPaQQ4oiUTwdLTrzBetkfaiH0c4nyO6E+i5lj7o5LP7cLniJb1&#10;hjM7LJhFq1dUDG1IqY/l4XzdWovPm+Rx3oiB8qhalhWNM7+WuNX8AN6MmVXN7pmTUz4uYpEeBMXn&#10;YKwNZIdYNJQfwn6LOIjjKpBAuEFNnmCBBfYKHFZ6hvO1OZntWscS26sIYdoNCYibni2k73KOH0zu&#10;zJzrTM/FSkJh9+H9D40+r1vrROIPXRBAKgkVrvIKV5nFWUG8bCGMi1yUlpeXVDZs1vzLFS1+TG/5&#10;05ZWP22p9+ArlQ2aNf9ogdCgudCgWbOZaWEXDIO/Khck00WO5KK81FVRVknTIswbkWaVLglczqZP&#10;BABS63m74IKCM/c+9HjOvgMMR9XXaqj3hDmiyYiK6yUpZ+aNN94YNmzYE088UVpa6qZGmMt+lemT&#10;eMcdClfUW794nD59+s4778zJySER5WokcViqnkWlm5Gqyu6moKDgxhtvhLbsgOYeqtAvSn2Uit17&#10;771QT8yUIpo4TouEqFae73fcuEgyrr/++osGiscVV1wBoFhJeZykvkkn+4nVPr0DgNx///34xHHH&#10;HXdkZ2cDAGTzvvvuw6e0l4IiC+6dGCTtWCDFYZJhmTVWhmHshXzI8x658rA7LAvI8k033UQyLmZK&#10;rqru7CEvKKwzZwrcTU/TAiVmT6yitJUV3HXXXazu4frBBx8sOHPGrZUpVa/KsipHRpVKlUFlN6FT&#10;rLQoN6xfP3DAAJys9KHnrbfeilLDxT333INPNkVgB2tNtEw9arWqhq9fv34wPUb+61/ZWVkFBadv&#10;v/02XBiWviRfLikZermbc+tP65+q6ikrpFgyUg11V1RN14HsoOgvlo6NGzfoVhuVVsAElfnMmTPG&#10;3aaywYjXCq34Lj3boG5ar7/++oYNG+SfcD116tSTJ0+i4KAeXzJSPZakyDj7PygAKNK9SMf//d//&#10;+SwToiZOnIj66bMEnoheIabtAE3GC6PWZ9+vPgSkhiiOZJpRTjHI0akVO/Waoc4IwVO9DMIYVhtx&#10;qJV6caaQ5lBVWt1EeMLoSjbKFhtoAnLoZl+psLqrl0tECuQ5WOg0YhbAqHVb5kKOKMvRi6IChMw2&#10;q69um8/ZNPM3yyyflQBGU0rVff0Kw6ZzmtOkS/c2j6pq4G10Fl6c7fsW2Y7liQAPmMoeU2fIVjzO&#10;aKsK628V5S4KI06z8R92KJSJ0DsUD+lEiMXMwqR38nZOUsPDAzH+s4rzIo7vijolEyu0L/G+ucnP&#10;X+7nCPrMM2v2tzeOn4RPupMg9dsuPvZSKyhmPi/aQFWs3+1sXI+yVzC/Sia/gL2a+Wd2erYzbZcT&#10;X5Nxky4kDI+M3bAnj8YnplHErMvikF+KkcxhfCLDOFis0uIS/D/w7N07h6TsGp6y/9lJRVk799zQ&#10;90zmztKSYoSCsypwT8RVl+g/C0sUmSEBzalo/887J6DlyngEK4Vr2u98GuNZpU2bNrfffjvZuJDj&#10;UD4/a9kiNmx4IME3/TLqH2VpLEBsbOwnn3yycOHC33//PTc3980332T3lY/rGk6mIioqasaMGfg0&#10;yh+j21S/ynI4UPFoREwfpTgGyLfffgu127Zt+8UXX/z222/JpHF4fSiViY6ORr7wSZKT9Ec28bBt&#10;lFm5yHQIDoVoLYYsUwxrE0DcVcK9xEzEFhpu2bKlb9+++GTZlqZAHp1nTGzsW2+/jU+TJicroCw1&#10;ue4BkNdeey1ar7hpPyAdHOWqhEuuacp47vKzquegoqDVl19+uWLFClQDZenHxMS8jSzHxJgDqyo7&#10;fM3KzkYF+PTTTxcvXvzTTz+1atVKWRPcRSbJZRKUzday/rEZgdHjnDa64v2H/MpNTB4Z/Oijj+bP&#10;n//SSy+hisqEsjbXTCzuI8pbb72FT2VCnmOt9uHYMk++BADxjIKTY+L62muvrVev3jvvvKNSzxfp&#10;gYiDvhEdy19//YXKcOTIESAcCKm1TIY8XtQyveuouiKtoH3aVbAARllXPjzrPPAYI2bCyEjjjjuI&#10;YeqeT0K6wVRa8YTxmdnRCjd/5DCpUCb4+A+dOfVg+Zik6ufFr6ZTWWU9qaPNqFqzpUM96JK51aqU&#10;74kFfETwR6AWW86MVV0l9yc7up2SfNO8K1DFFeeZ0l357TVuqJ6+TWksxUTVuK/hxNwOVpUIyO7L&#10;fU+EPDjQ2PJT6edfzflz4dLvvvgIn59//R3lsKSDruMTV/PRh3M8M+fkFoku20Fd7XJOmZkN9oop&#10;1C05AZ/gs3A4QXFFCNn7C8UVKZXEAstBnoSxGNHlkk72VeTMBDyT4ySrFV30s8JR4aqscBHDKJJ4&#10;ZUioIyQkKCQkODypbdvvN8YPuRK/Uj9dCOMKatqi1ddrW83b1vh/3+AGksDuiQ4XEegor8QnES7z&#10;cyxdlTIIQGzPBJn59R1pKSassW6dNOWqa28GR8hMtJh91pvvfYybv/6x8N0PP8MFPlkMObx8h0cH&#10;seXSoLozP2U3Kl/DjmDy5Mk//vjjCHr88ssvrGbgYvjw4WPHjsWbeXxFMGZJgQdLBGCx8BQNS4Rx&#10;48ZlZGTcdtttLC475J7XfLZn2UGrprOhoaGPP/749u3b9+3bB62gGzSEWZZMaf3888/4OmbMGGag&#10;JJuG4fqGG24YMmQIHvZA2zFDGFx89913Q+mBiCqGgoPocAdhoMmfJuWFdCdMmPDKK6888sgjuMbn&#10;AHrMnTuXFj35FZwXuzlv3jwmChcwt0EWgDyOSZMmAQQUgYw8IuKmbIvECuvqq69mJhWIAii+//57&#10;lCkOObNKuPiHNJZtVR7FO573UXxlZWX//PPPNddcg09cM2VQW+bMmTOIHiyPZwoKboMBSHY2ubjt&#10;NpA+yC/Ug8EdSgflC1HYA/XJJ5+8hB6gAiEH5ldAAFljX++++25UDJbELbfccumll1533XXsTiH9&#10;FfUcN3EgPNP/119/hTQEli2h2H05j7qZNSlf7U9Y2NugQQPtfWbzAoYLWYPCqMkoMrQpWQFWvVFe&#10;rHq7JVRWQmb9+vXlkOwCZlnMShEtkanNrBcB4MiRI1lNAMHBAJcNwRAMEXWNd1TTC8Ri/Yb8qWjm&#10;onZyx0Iu6M+y2u3atWM4MMVuvvlm1p+gVsAUdOPGjfgJJk6PPfYYTJxQB5jJHpBBtUdlYMjgU9af&#10;hWGxZNy8KhqWF5OjQ4cOe/fuZcZW+MQ17uCCFRyDkdlAMeZICa8cBur5wCuZK6aaJuIrtqB9+umn&#10;t23bJuMmK4aG8+ijj0INBMMnrnEHuZADqLpZ+acrr7xSlobsoM0yYy8mimGiFMKQefXVV5GEtwVh&#10;GV5ZlywD2wHqJAKcdcB81qFq9SZA6bZBVXjOdqpqsNqeh4nlzKCRzpzRTYJp9TTPLz8a5hVSB586&#10;WYPPdqZMypcN2UoFtXdIFeWwXObJpbbh8MSSw1i2Ox5plkKUAXgEmjRMk7Q4m4Zl2+TRkFMIJzKq&#10;4lBVHs7uSKu2V3XDI7AVBJz5qr3BrAA4K7/TPsPgjbgvCrmfQCtnSewV5IDDmr8o7YtvvieWTCyM&#10;9JcRWYTKqhByjuRKBBa2HBSNrZITEmZMwocwN82ZnU3vkyMh50ghooL2wgleCAddkug+QRjRk4ap&#10;dOCEZXBlZVBlBdxmBdNraivsCI9o+ey7bRdktvkzI/Gme7GWkSgD+olZVzgEMF6NHv7f8Tkf7P5X&#10;ZyE0LLz/CPBVSBqiRDlEFEmCpSUnqlKJGST6YN925kzhPQ8+BiqKcVXHT5xkGIAgvHrkFb98/8Uj&#10;U+769POvS0vZY3xh6+Skt//vpdnf/tC3T09c7Ny9B9QVC3/PpFt/+OrT0wVn5DWJvhQzXxw8gx06&#10;dGjBggUvv/wyqBN8xXMI3ueDUoHlCAxbIAbmHg888AAe+0+dOiWzJKmpqTAh+fzzz2HMBQupq666&#10;ipQDPfhStlhcre0cIRnPaXgMPnbsGNMKq8Zg2MK0guay2swWidQ2+gn18Bi8ZMmSuLi4o0ePspsw&#10;Bjl48CBugk76+uuvGVXHElWxV5bZsWR/lJggXRhk4TEPRhz4hFnHn3/+CfwZh8K0wk089AJ/xsTB&#10;+gzgf/PNN6w4cCDu+++/D+Q//vhjGXn202effYanSggELwDjFxAEjDJAKUPOf//7X8hhYhlcs2fP&#10;ZmKVudbNspLNkQPLIXVBQKKJiYnNmjUD+SgbYSGPuL9s2TIQVV999RVbLCbXHCiGfM2aNQtZA4s3&#10;c+bMHTt2IAwkvPDCC8gXeCiUGqK89957CPnhhx9idR5SZyDjAlGAAFAFGwIhMgKHDx/GzRdffBGP&#10;4owKhJwffvgBdRgIyBVGyV7JVUibd7mqmFQPmFz961//AmUGkogFUzYQuVaw+rlo0aLLL78c9ZOF&#10;ZNX7jz/+kBsd0wEmVwgGTgo8gqwzqzaQgPKVKzMTi1J+6qmnUFuwXjglJSUrKwvCd+7cGR8fv3nz&#10;ZlwvX74c9y0ruaw/y4UqvJwv90+0NeErUxtQo9Ki/bIqOmXKFNafoCZccMEFK1euRBh89uvXD7up&#10;ykJQfCB5kS8GAvBk+u/atQttmemPxuKbYaNc543yDoVRwZAWSxHXzPBKziza13/+8x8gzNQDjJmZ&#10;mSww4E1PT/cWXs5SkIMpCwK4NWzYkPWNaBRQDJizigFUUcpMGVyjKSkDMDJOFoWf8A4AIadNm4Ym&#10;xnhnJgc3wXWiw2SdlVYI69wQwNuM+Bnesgf2U74dvYYgwD+74FSY84lO2eK8jaLUxNu4qoptWc85&#10;8VE+oekCZRlAHg44c2T+TKgdTcyLzxIHztI/Z4Pplhod1BlDpTjkZYM+PBR54stZqXTbi6r+BKTg&#10;lJO6gAj0TQhnm/VNeJXGUmluMi30Sg3LcuGtSNpFr17pUQsD63azlJjmfSo3XfRp3osb/SoSKpYa&#10;MGKI80AlUbJXLNacLz5aQDis7yTySmJ3pBV5dKs/FtbNXuHLlFEJ+Jwx1wkn7k5cYQkhWUVILmWd&#10;gmCDJc6TGZ74So2dxDOYGj4FC+SEtRZZB4uv9MRTUGnx/mmTdw1vufviVsdmvlZBDK8guYI9SSHb&#10;oc1Twlq0bjj+oXY/bw1PPi+kWSsQXCQuFSWEULE0CYF9ui/ETpuZF+CfwvzKEnM32tHRUeChQFTh&#10;/Hrm+w3q18NvoIPATHU+vwOuz2uTejIv73DuEVwjMG7Wr5eIYPXr4UzEzRMn8xB+w6Ytz0x/9Zox&#10;t65YtfbESZEFsy5U6ZFStzeUb8qPXqwkcOCRDM/YuGjfvj2uYf6AByE8z+PplwXAc/7atWvh/AU0&#10;QVpa2okTJ1isrl27sgBsMqGUzLS17JctAzAhSvksiqwVXvXjYX7p0qXHjx+H2uCtoLYKKzxrwV6p&#10;W7duiAX7lEaNGjEhWH0zatQoXCDjuEa+VBHl5mgJvhJeLRRyFpgcpNW9e3d2DV4DHA0IDjxDIgvs&#10;V1hO4QK2Hrhm+UJx4FFZW3Yya8OSwGdhYSHLLDZiQL6QKbA2uA9RoDxYKeMapYw9KyEWLImcOzm/&#10;RuWiDKAER3VfiQDWuEEZ3EE28fQrIz969Ghcy3lUAsjwAU2JksIDOS6QNVbrNm3aBDtB4AO7qry8&#10;PDnXcj1kCIDwYpUTVj+IiGWnQENbzxkCYLt09ZcrsFzleKqrtqogp2DNwCuBiGFcgHLyzWqyXD9R&#10;Oo0bN0YY5AKNDtX7sssuY9VbRhVRUJQwRAKVAI4S1jRy+SorMxMr4wAJoIpQFlu3bkWLAJJo9X//&#10;/TcSAvkiV0it/spax35VFpZulWA3gTk+wWjAUxtqOPid559/HgQWFFu3bh24RdafQDEoiWDQBJ+s&#10;tjCIoOfq1asfeughmKGBJAI1Az1hZAQJoK5U+ptoYvmTSQPHKkIs0EMAfOKahWTqQQ2oB5IRvYpK&#10;PSW8yJQSXktltICbqKf7fMtwg2IwvgP3x3CDGlCYKaMNoMQcCDOF0TwRF7yVbr+kK0Tu3CyzaZIp&#10;VY+krHL8UPDIt8OcCwhou3fdXBvVWBOIfIhinrSy5hulG3DuRs6FUYrKbHqFhm+1i3OcDTgOvmlb&#10;q2PpYCg+6ooPPtr3VDoMlxUElhXMvFe3C1qFj263w9N4OVuWVXma/a5b1paTAf4ceTU7UlkLevEw&#10;7w8ENTCuuAqOUzO25u4sHDLNpstkafoBxx8Llnz/5cdM0etuvp1MFCU7LIl2YjkXo5JNASqFVo1i&#10;QE458QN1dMUOZzGWEwqi7ZV0HzeTGkfJLuHpzoCUtxLJKfKUQ7gq4nUMGxXST8ZYBYUEy9eMhCLK&#10;BQnB4WEhkWHBYaEILaYs1kpqjUVIrknbhzbfMbTViS/fdIRQgSFUJvuEZPkk3s4YWUaZMkJpMaaS&#10;8VhnzQeWkgjr0a0LZz2SBhxlI9WxkiBZo4fuBUuLmbq0bt0aK5iYdQwe/kEM4VkIR69evZTRfZvD&#10;8XRDyjByKqBjQEngOR93mG8splXPnj2hNoxroDYW0LFVP8o8sqyZ9+DKX3VDmkyFlajKaamyqZIJ&#10;CxqYAoGeAMHBaAvdA/mCRQPyxZYQGoGvyiBPKTO4WCnzlKluiciZ0l5A7Jo1a0BAYKkgPnHNDDd4&#10;Dm0NASkA2ytgBasxcFtyaaqGTKUauvVcvgkyBfUcVjNYzsbqOU8lsaxF2tyh+cAqCvdlGzRdBFRV&#10;CNWbObrCITc6OSJkwkgNX0FIKeubKhdyZpnaMIVLSkqCEVN+fn6fPn2wFJFZDDVv3ty8ULTFoaow&#10;qjovFwr0hBUVzCThoQmsE7vPbsIeEAeyhtRxk60ihIbKLAAE2MeBPMLRu3dvhIQBGvTHHrde6c9T&#10;5XTDgFxDpQWnA6IQ16rSZy6owMziYOoxeJl6YEhleFW11Gd9TCKCaQIbCNYJYbSK4SZ4Q7msVQF8&#10;08cfIaq+VPcrf3vU1k/fcmTHqvkIaKuKVzp72xKVyXEmxFO3fRDLOh95gDNSxjKAPxG9UttbHMxz&#10;ZxMZnNXPn2CKZwYNh8VuuB+N6JXsuEgx31aVuw/6+C/Bh0TPYhSf26xysqSrv2+txtIGyjLdswim&#10;nbQSAbYSyWtMfKs3XidDIqgW5VFdrZWWF4Gg7YC9GjF8MOOwxENnHZgIQlKjaHmJoBx8GvWE5fTQ&#10;n2xEmNQkiphRMdf4kkEfaa2Et2KklWh1pSCYQoKCwDfhM5R8IrbIJuE2yKuI0OAwxJTMpahBmKPS&#10;UZ533FV4JmHIlRExUVEJ0ZHxkUHgucB0gcbCZzAiBzH2SrTqotSVqAClrtjcgNwUrwLA2MbERHdo&#10;13br9p1Q8p+9GfUSE5s2MaQqEAYP1QjDwnt7eE5taF4U0x3WRao+5XEC5hLMYoJd4IDpR6dOncAW&#10;4TEMhjB4TlYGZtcsChMrH0xtkx7ZsrOWA8j6swvYaMBwAyvm8OAEuyTY5ii1YmFg63H++efDwkhW&#10;jK2sgbEJ7mBpD5ZoqcQqsyBnX5kjGRaemzIsqmxqc40uomnTpuCnsJ4Lj/e6xS3rBkMzVhzsDtOT&#10;4cxKgV0AGQRjsMDtFCACI6DKoBxLLmUGlyxHlibXCmXGtRApK48yJNDGeiXGPuDANVuNZV49lDgo&#10;Swr3ARcaCPKFQlTqJqPBEEAFAOOA6z179jAElFjJ16oKo5tZVYl72yTl8Mw+TmV7xXBQ1s/du3ez&#10;+olGp63eMvJKVVllkNugfM1qAqv2EIsmAByAHkycsILvvPPOg/UZLNRgA4U7qIReZU2uUcq2r6yH&#10;yrqEa6QLV2WwIkQTlvsTORf4Fdoyuzlcy8LZemEl6wc9oS14PWjO9MdCVB/0588sUoRWLEVZNxYd&#10;X4EqWyfIDmVgGV5E9xZefvXkkGDZYOIHqzS2TlOrGFZcMos8KKMNIMtB9M6dO7NMoV9i1QbXMN1i&#10;N/G2QK5LqlR8UNuOYiPgPwLasZVHprJv5wmv7OtU44JvChglaiKN87HCZ/W8wsTnVDjRZoDzB7ZD&#10;eouAXILstT073C/w1WSVe3mh+PQl7SIqRvS+sLRVSJ7yeZsXn8PzkzU+J6EbkaUrH/4LP1tg6jZS&#10;d9XyP2NyzfSygnH2loFTsMZJkskgpWYiYSRueCfyRzqqS5vfVV2uFJZWKhaLdUduQzC2yMvdR1FT&#10;o8tGDL32pttwXnLxkFtuuPYSymHhvPTiIfSRmBFHioP2V73aNSjJO6A0v8L1jCnJOKWVg4hC2KuS&#10;otN92tcHe0V4I/JkJT5oU5MrYvRE1vS5DaPANBE7KcJYiaxTKDgsRmNRPSAiNJidIqvFVgLiCBYq&#10;ik8d/fS/Mf2Gp/68J2n2hpBWqcGEvQpyILwomdFhohGWmDRVQ9SHMT7UUCyATsduGXP9j/N+g2Os&#10;V2e8e+stN4aFmT0r4leEgWMshIfrd+YVy9uD9h3uSCoWAF9h/gCHxB988AFb0yTzULSSOJjvZzBB&#10;eJiBfQoesOEgHI9wzD+6bKvCYjG+AK7H4TpafvKUk9ftUnmyoxzGoM/48eOHDBkCp8J4SMP6KSSN&#10;x2CVVlAM6oF3g0qyTxzIYfrDVmvw4MFwuwNbJ5V6TB+j3p/UCOPdXNmvykMrR9mNKq9hR7Zq1Sqs&#10;rQN0zAJLNyQeHeGMHKuoWHHI2hohD+fWsPfB6iGs2IKjdwAllwtjN1iJs1KGC3MmVpULFQGhm0EV&#10;kyVHYWDiE2Yp8qor3JFXY8lZkC9YxhFGRkB1gZ8AFxZGIV8w52GFyBCA32j4Ypdhhxq4Az9fQGz6&#10;9OkoeiDAhMs8F7tmrtPBDAIBVBgmQcnCqIperiRyBpUXurUaK0MhH0UMtaEzjHS0+UL9RDGhfqKG&#10;I2swLoMO8k1EZI1OVgzLJ9EEEBhlx2TKMCrLF8oDB9QEhHzuueeQBONfYCUE0z9m9IRPuL2zNL+S&#10;s6ZslcrGrgRfdS0jjzqG9gujPygJMkvZnyAKIMJOhWydLyP7EBEKQ23QXnAcDqdmaAi4CW1hq8V0&#10;xidsGE30N2nU/D9BK6xCZWsblY1UVg8VGy1UVo/By6Oebp3hvwmgkCjsB6EA+j04vWJronUVA8Lw&#10;p8ZyoQ2g7HnQgcAvHmTCBxarNvgVbQ10MG6iONhNcyH8ufAzpNyZ+ynHjn4uI6DsDXzDwbw/4ZSp&#10;7GCNovj2VMYjWZWinCNO5eXxUQsFvwTdsSawUPigzDkRRcVhkeJ0l4YSAdkSy2dYfKhaPqeljajb&#10;VAMon1NUQJoJZ1peBfOhdEyi+NDzeFQ2BUxe5YJ1R95GqUvhLayYtMaW6syLjs+rCBPJKkx/vSA1&#10;wiIqyj+L3Q6tD7RwhQk33fDtrA/gr2ncjdcHBwePG3P97E/f/erT924Z828WStqPj4ihpA4xnOqY&#10;lDCgayMskhDzRRcM4pvCLIuwV1g/eFHXhl3aJGLPwFCyc2CQY3OvhklD25YfLa0sLCfEk2iCStbu&#10;kUO6Q1KjJlHADy63ysrKi/ILy8tcwSFBkXGRwWFBZSWu4tNFFeUumkUEqQwGoxUWUlHqwiaHQeQL&#10;jK2Cw6PDQ0ODiXkWhFEv9CQwc/vOPtniSIYQ3LtHhYQ0CstZurfDioMs/8XFxStWr7/s4sFVVISB&#10;EvvHwrSL+vfGgiAmULfdaskRH20LNUorkzO69jmnqumaERlE6oxmCzwlGkwxeA4CZwReA2YIJpJV&#10;2nrbD8rhtRc+4KCbZd9msT6kro1ikrTPNcEyO1piiylmGdGrLGulSX2ljvWiLNnb6qFS26RKe6W8&#10;eeAA1kndhuNzAWnrjA94GuU9gKICWBa1ThTI7vvuuw+7HPrsLL8asmyXdTWAXMOTCOBwEEBRfoKm&#10;rdheVfWAZCQgQmQcLKWZZFD3J68A8bM46l50xYOue6mR3pW7AP0HoaYVWfXrY9kK/AfZfwn8sJhk&#10;J4A55dfHn/m5/7jVEAm6z/hi0xYJIqKpAc9H7XiqLCcKAssqDc8VkKhOtMtSHNLToCiIkleMvcSG&#10;feB2EN7lqix3ucrKXaVlrsPHz3yRlpNzrCwhIgG/O1k00fWVyF51ahlyw9CkFo2iI8Lh0Iqucdnc&#10;u1HKxZTAKnaJ1qhsCZpMZtELsFd0USBuExVBU7lKXfgLOi0YtlcOocJVCfaqAjsiSkZuxLgLVlq4&#10;xQgp4tIKDBaoLEqSEaEVRCLdEZHkRkFjETSQS9BbEcEgsLIW7em44hADoLioaHltIrCiLCscP2tj&#10;VacUVUUT1Idehic53X7QvHOUeStseIcksI7mnXfegZ8a3eR0RfmWF1Us34S45wsan3oBHBJ4kNeG&#10;YT2I532dXFZnxo0wMdfBpEWoSB8DOtLHLGq1rdIy9fMpSFUBzLsRnzMSWCV9q9h2LC0CNZ/A8rER&#10;2oVdFxEI1Js5E2z0hr8qgVK/Yntf3aWHFtWQ7a/O1YYDeSQwsqfwHg1/s1234ntaahgzV2Z1h/2m&#10;/8QryRfj1+Ti8ko3zHO8Cm8+iappdcq3rHk19/Ntxu4zUL7lyOfkfI6ofqzySZDRIOjJVkv0lAVR&#10;Jf4cKDKLZlCRSy8HJYm/oo+gyi8MKGKvxHojQvgQdocYKhEf6a5yV5mrAt5sy8orDp4o/HntobSt&#10;x8IjYxPIEp0EYoZFNx8sKSoY1LXBlf2bNW8YDfIqDPZXxI0VCKw+jVqPOM91vLSCEljEvouxV2yj&#10;QPEaf+hOh7CaIrwUtcKi5lPkQrQqI0ZT6D08nZOhfkJbpjztSUFLsVs0OIkv81aExqK8Fb3D7gdF&#10;BAc3CMtcuKfj8oNEHYejqLho+araYoHVJypKtMAyr/BedTE+tZ1qMt3kzYhVv8Uz37WSYYGTn9F5&#10;c+pbaXHH4lfDz/wqNbJM1DIAd/5o76dg5ZS5MGCvRNm+5TewmnuVTdq9+zgeGakdwOz4rJu3INjh&#10;6wYCdoWpG+Xocy485sDVsodSALs781wb1W2v6nyV4nOWofAKCJ9rWA2LqGKFJO28M5owEMIeA+nB&#10;+2xpSGBZzK7pQhuWzDlZjDWsVumpw1kunBS5b30Fpw4+oFl1krXKeHLDvE2LylHN1b2KK7VjrmHR&#10;uw5EnUfVM4XnqGNUOprM4AZd8iIvI1TElPsT+d2Jxx1Fr0X5IVLdKiuwMI98wOrJ5aqAERYuYI2F&#10;z78z89ftycs5UJhzpBBRkxpHJzeJ6tOhXufUROKqiqwcxPpBLE+k+oDASr28netESWVxBaOr2N5/&#10;IoeFzNNr3CRclWiWRZb9MeKK8Gn4VaTvaCapiuJiSYnfp2EpOU46RgoCUsOvIK0kAotcMPZKwWQ5&#10;IoKC64dn/PHP+WwJoSDUJgLrwj5R0hJC82bsWw/ibddQrf2CQcusTh28xaduhGeEMa1RpKEFHHC5&#10;k6pSuCxbhC6TZaKSMrzijYcyhtcjUJUiEEDhlmCapxXwKhTArNmiahcCdl2qXeXlj7Z+dju+Jc3z&#10;6ss3ycpYJtVY96dqhkKafFXPiGbdpq1D+F8kGgmeo7wKCvGVuvYx1FtFfJoOaV9TWZQUB3UlPmEa&#10;8FssxaqqD/p1niQozj8N6r9/T+beFpUdXg8BP/oKdzX29cXrOVokWpJa2zL1XmVXeT8qqWHaUUjE&#10;uKo7kdlSRWelYAGkjhJdAeGu6CfcS7nIAVOsCld5RTn5SsyyKMdFaXRC+mDhHnNAhQ8Hlg6CxmLX&#10;6F+CJzWPbtChQWWpC5QUVvw5QgTitR0+2kMFfA3CJ67D4HldgO92EgBe2HGGBTnCsJGVeOJa/Bou&#10;/kp+gq93EiCYXiMiUoYWcAYPP/FIBdKYw3jylVwQmy9i9kW+omdjn+GO4OiQk/+caHTrQ4zAgrHZ&#10;vv2H2qYm1/C6vzczO6lls5CQkBqtZ9W1CL0urepSq9EgV7dy8lRGlbDInsslI3Jc4sSmqiY3vube&#10;whZJW5fs2qULNdc7Ht5CCrDdMm+ydri6hoCPloY1CoZaNGuvZgKlOovp7GatJgw6ZxcBuaxrAhTV&#10;WfGqIS0lB6eYn4n2AjoKuHm5atDO6yTkxThGM1QTiXLtUmDi85RVFBa4hlNb637gEHAXXW3FQpfd&#10;ozcDNVlR8lbqa/YUxk7dhu1eUVglk3Bln6L7EkihlwIP911lu1S3UbZej2SOHnArBfaKsFbkAgeu&#10;GGtFvGMxEyfCA4G3oifMrcBbgbMiJ9tskJFB2ClwUtPoBuc3EEpJzCBwRoTDojQWGCVCVxHSilzj&#10;glBXoJ+CBLoFIeWn6B6ChL0KFn8FXSVtSkgIL3YSgeK2gwIlrYgW8OQOuortLigaedGlhtCBbYZI&#10;rmkqUcEndh5vNLE2EljNvd2sXexQuPsA7Uhg+AbSVKbBa0PWknSbFLeKitboSxyvR8lzN0JVjEbV&#10;hqaCtjeqch66ePsOvNoyUqMSqmJ7BO9G9lr0wF+jCtFWxkbARkCci3jOmGsCLGdlVuOH3UTVYnZW&#10;0KjaLHkjXW/A9drOyHMuxNbzKbksM4XEIdlLT881aerodQ3iw8awFGR4vSlnGpbvJapej8XuKczi&#10;NHMj76ZWXqquZE+8jOplcEW+qjRHXqplFtwAHF7aSOdpWcvysDqnSkkORmksFZclUtMe7TpQiCr7&#10;G2U/49ZPn70Sh2TyR9JW5sHYACUuBWK5pSQWKCtBpKxE8koksYjllYQKcboOoooSRfjPPnEHRBRh&#10;h+jaQSaS7ELY/t8dKvJLK0tcdNkgIY/YhegGC0sNyUJCeh/XOEUv70iEwkmEim7Z1fVC5Nyo33ni&#10;lL0SPrBIzqAq/MCDdHPRrpksG6TX9EJcRUjXEjrCg4Liw3bN2dVlbS4rri1bdxw+cqxW7ELYtHHD&#10;rp07BrBp2aJsBGwEbARsBGwEahsCXj+W1LYM2vryIuBpE6r7eoxXVI0M50VVr+tQsPKhDxyBetri&#10;KHKvKQkvSkzziMPLLHHobRBExWdZC/KSvdIVaIqhNV58pJIyZWuZ1hkPXAhdu/XqrMOBy4otqWYh&#10;oENb6bdwmbNS6F+VrUQmn+T0RFXZ0h25K9eDU8vRIZRyaBcpckJh0Z3+6OZ+4kFoLXeHgSDExTpI&#10;K3EDCmpwFQRhbBs/mYmm6wzvfmK6bvHKNJdIM+M70qVxGQEmf1ILKuJ3h/0kX4nWVSRFGpYZfokx&#10;mRLg1QinJuvlec3WP8rxxavUls1rPnvFIP1jYVrNajq2NjYCNgI2AjYCNgI2AjYCNgI2AjYCNgI2&#10;AjYCNgI1AAGFURYjdERah9I+7u+iLRMzD1L8xKycSEjGDEl/3TeYEZSbN2LhxWgsrvtnz69SosrA&#10;ivBskaBeum7jK6YTEyuGZn/UWWMGaB6/SN9UpQTPV16/ASNGYPqHuSiPVzBYyFgDKkytVwFWeCWl&#10;ZeFhWGlp41lNpWljXk1A28lUAQJ27a0CUG2RNgL+ImA3TH8RtOPbCNQtBM7xPuEcz37dqst2bmwE&#10;Ao+AL6wHcaKlfxLvVsanR6zAZ+VclegDBXmuQhWwfNuYBwxKW1C1I2DX3mqH3E7QRsAaAbthWmNk&#10;h7AROJcQOMf7hHM8++dSTbfzaiPgNQK+EFheJ2JHsBGwEbARsBGwEbARsBGwEbARsBGwEbARsBGw&#10;EbARsBGwEfAVAZvA8hW5GhOPLRe1j+pEwMa8OtG20wosAnbtDSyetjQbgYAgYDfMgMBoC7ERqDMI&#10;nON9wjme/TpTje2M2AhUBQI2gVUVqFarTPjWt49qRsDGvJoBt5MLIAJ27Q0gmLYoG4FAIWA3zEAh&#10;acuxEagbCJzjfcI5nv26UYftXNgIVBECvjhxV6py4FDuzwuXVQQFJ8RFR4SGDejZuUH9eiEhIVWk&#10;ri1WhQDcHJ4pLI6OirCduFdb3bAxrzao7YQCjoBdewMOaW0UOHXq1Jdffplprrxmd2a8PmPKA1Nq&#10;Y75qr85GDXP1+k21N1O1TvNWLVtx6ty8SQPzkM+/+i7bhpxakYibQlVIt8gF28RJEJ5+eFJoaGhw&#10;cDBn0rUu2InjJ9atWVdaVjpg4ID6DerXOv3PlsLn+GB9jmf/bNU6O10bgdqCgL8E1odf/dS+TepF&#10;fbogw5OmPt+jQ+oNo6+MiooKFId1YN+B48ePd+vRDfJdLtex3GOHcw9379m9tuBb1XpiCnS6oDA2&#10;Jsrh8NjksarT5ZF/+MTpBRsyxZDF+Ot0xyJfycFu9enYql/nFB6ZNSFMTca8JuBj61CTEbBrb00u&#10;nWrTzYTAOnrk6KxZszp37nzpZZdWmz52QkYNEwRWv949bHyqB4GDuccb1Y+3TOvoiXyEMeewnnv1&#10;nSl33ixvEu6xWzkezQl3VZF/6vRDj7/06TsvxcXFRUREWKbrTwCkeTT3aHZWdkFBAZGjmTA6VLcU&#10;AfBTTExMy1YtGzVphHel3s42//j1j/4D+4eGhM7/c/7oa0b7k4tzKi7nYP3J92v27D+xJSP3j7cn&#10;Mny++yN9466Dyju1ETfO7NfGrNk62wjYCPiPABeBtWfzgoP/rKNjngOjLgazSnJBhsA/d4e+/NQj&#10;P75737Z/Doye8unsWR9ddn45CYhQ4hjJggot2vZu0fEivGXyylYIY+3mDZt79ukJUqy4sHjXzl0J&#10;9RKSU5L9z3ndkIBJyamCwriYKBNUcxd2TGjaPaLNUEHoKIQUCXvfyc3a2WTI24IQKQhZxdmznYez&#10;mgzZEXBAZs3fMu6Srrpi80uk28WEw5r28hvvPXtXRFhowHWoCoE8mFdFurZMGwH/EbBrr/8Y1gEJ&#10;JgTWX2l/7d27t6i46O577q4DOa0tWTBqmDaBVZ0lyElgQSVwWBYE1ivv3D/ppqKiYjyHE8KqsoL8&#10;Ix/0L/lTUVhY+J9nXvvkren16tWLjo6uupyWlZatX7s+Pi6+QYMGYWFhPiRUWlp64sQJZ76zZ++e&#10;YeFEAj+NNe+neYOHDN6xbcfBQwdjomMGDhoYHVOFmfUhdzUzCudg/cT/fv7Pvf8aMOrZrX88wzKi&#10;vVMzM2iuFWf2a2PWbJ1tBGwE/EeAywcW2Kv6LdoO6Jc8oG/SgL7JFU07HQjvfiCiOz5j48jbKrBX&#10;ndo2DwsOgpHUioP194d22xfW1dWwQ7+eTfr2bHxBj8YR4Sdz9yw5c+YMAnilNF77YJg8uP8g+rLT&#10;+aczszLjE6zfj3mVRG0PDA7SPAsJTfs7D2927l1SXL6juFi0fXLiqlhkrxJiE6oOhDdmLRPPD5a9&#10;8cG8Z3G+MW/GjHnTcL5MPpF0enp6bWGvGFCWmFcdnrZkGwE/EbBrr58A1uHoBacLDh8+fOttt+LV&#10;0b59++pwTmtg1swb5ugH3uA/tbnrftkDPmfZn7g+J1rbI4qLBTFzBVdFDoFwVmTdICWxGJclVJa7&#10;yBvfKj2gwcb1G0FdNW3SFG86QUX5cCBik8ZNGjZouHnjZle5d9N45G7L5i3du3bH/P/8jucvmL8g&#10;30lM2OzDEgHLwRrGVmGhleOnzAqJSBhwzUsQ+Ma3y1R3LFOpsQEss19jNbcVsxGwEahqBLgssNLm&#10;vDDggqTyvC30lUvlo1/HzHhZZPqV+uWeFg4eOVZaXoZ/O7Zu2rBmxetjqK0yPbYdqN+q/92JiYmR&#10;kTD88eL4e/PfJ0+e7Nqt6/Gjx9dvXH/ZFZdBiFn8rEUfLMhgAer1vv66HrqBEWhDPaMfvdDuLAfF&#10;1CT/VEF8XIyZXVvxj869v+etXpVycYrQYqKQ+0PW6s1NL/tfRO5rOxceTumdICRfEdHgiYDnZNa8&#10;LeNGdp03f5m55G7dBo0aP2HzH58pgq14fsAnrb/6bCyvPwp+3QMgmQtzfo3skDYC1YiAXXurEeya&#10;m5SRBdbC+QtPnz4dHh6ekZkRHx8/bvw4RR4UI6v56OqOozvOespJHXHncLZ+HPczUqUv3Ngpk/BN&#10;AndSVRnQqGHKFlhgr356/X4eFbpfphpPxUjgoTb/8TqPBG0Y3+JCZ6+S081g5v6jtzzzSXx4QnyE&#10;UCSUCrDaLhZaNwp74t5rWrdoZCT/4x/Tflu+xTL1KwZ2ve3qwXKwAFpgPftfLCG86UxRochgVVS4&#10;KJNFGS1KarkqCouLHpj60uyP/lelFlhHco/A+QbYK3ihsgTEPEBYaFju0dy4+LjmLZvjcYDHCCvv&#10;ZN6mDZsu7Hdh7pHc1WtX9+rRq2WLlj/9/FOzps2ARGrb1FZJnvM8d/fA5u9VNFf36IVoSk6p/5FT&#10;rKKkeQuBZ7B+9oNlz4wfNG9NTlp69tw/07L+eEa8k56Tvss585u5uKNJD9PgqfOlu20nY6q97/kB&#10;S4eseGqAtWoBmEJbJ0JD8GSfU5QdzEbARqDuIcBLYF3YJ8mVn04WyVcKT/xY73/PPXbEWTLvl9+j&#10;YqMEF1nMX1pWXliCZQeFDKPIyJj0jatmjBW/4s62/fWb951Uv359LAb0Csc9u/fkHiZD5sGDB/Oc&#10;eWNvGmsWnYxKgjwjNg55lkcmrxAwCYwuPi+/IDHenMBaXVyeFVG8KuuX31MmPCQUZBXvWhLR6+6s&#10;j15IGZJSnDDUWdC9SfLlgVJJljNr3rJxIwcpxapWDmImyo5aR2BpMcfEN+AA2gKrAQFLX7zVoEN1&#10;JsHVY1SnQnZaZwMBIwLrt19+u+KqK5hG/335v5deeileHXkq6NXQaURgyW+P8jZ9N2d9IseIbYiS&#10;V/qcDaz50jRqmDoEVonw7MvPPjP1GSFcgB1L+tocZ7GTJEKZnVGXdh08Sp/AQhDfeCiWAx/i8pNu&#10;kK8NXFBYPPE/7zVr2bpb++Ru7RO6tktimmzZjYfzbDyfVxSffOGRG2Oi1N6jGHvFw/chUSWHFUAC&#10;a9p/374fBNaZQoHSVZS1olZX7j+VhUVF9z06/aPpN5w8uKms8IhuTbnw2nf9dPGOxYPNmjSD+w5v&#10;F0Bo9WFCDhw60Kt3r6Bga2dYYK/Wrl47+KLBELUpfVN2TnaTJk16dO2BmXzaX2lJrZJOF5zu2atn&#10;i5YtxLRIf5CR6vFquYoauInYGkRgmU/vi4pLX5m1OjvX6cx14jMhQoioH9MktkFCgoCv2buy0S9s&#10;+/Gx6EjVolF/SCh/4vJ1hVIoe67iHV52aBuBcwwBLgJr2ZwX+/dpWeHcwtaqfb48avWu065KV0iw&#10;e7fBIIdQIQRhqCYcl6vSEeRIrX/6/kvd+6ps3Ve/RT9fCCwMgatXrSYr3oqLsYPJJZdeYlxGGP0W&#10;CcNVRleqN7SYOvc6OUe00TI20aodFQGv8U7k5ddPjDd7FVa+BAsHiYfQEDBGKUL5YcG5WWgAl1g7&#10;i4sTigsIjZTQ4OqAZ5gRWCoLrMGDB5Flg9SnO2bbOKZMGjd+krkF1r7ZE8a8t4cEpi+LBHzNnEjf&#10;FrkHU/mdEg1CXukpB1p2PTFzjPjeSQ7Ecj39RbIhV2lJSVFR0ZnCM+++/ZYJGrqY8098A45zHRDI&#10;fOLyeM8NbGYt/ZgENjlOaaeLSmIjwzkDexuMq8fwVmiNDF+lMAYkx2dRQ10C68/f/nRVuGAiPXT4&#10;0Hk/ztt/cH9EeMRtd9zmmVnVg59kyEANqeTfyHPoycTUjAxmC+05zmolMD7L47lRSBUy8tiTrEcS&#10;VJ58J9UzCdhQyNSYbGEhJ07l905cv54opR36N2z+W5nTXt3J1jTVdhg1TC2BtWXLlpkz544fPyq5&#10;q8QtSj4lnVAXHNYNhgQWfveBh5JB8DauEYElrh+T1S4WkuLVBBbYq3uf/3Zw32TyGgwhwdbJrjMF&#10;IZ52kLO+XQbDk7ee+reKw+JMlwlRBuYfxy3HjmdefgsWWAVnCsmaQWZ4JZJXjMIi9+AD6+6Hnlv0&#10;3eNhjkMRoYWiMwjJKURF0c5P3lo0esovfrp4X7xwceeOnUtKFfD5Ua3Dw8K379w+YNAAS4e2mLov&#10;/2v5iGEjWGqwwMrMzoyMiMRSRPBWmM9v3rK5Qf0G2PFp5OiRoka04+jlYYap22wp8X1S2bd4BHOb&#10;der0HiwpLYGl5a10SK7q7CUsB+tn31g2ZXw3ISI+PTt/5jdpaWvSmzdo1LtXs9fvH4nGkr4rf8Y3&#10;aXDQoTHC0pJQ8h16Mbn1e+8RCy3FPFmaYF9yySXzM6tmeYS6Ulpm349abEe1EbARqPUIcPnAIr7b&#10;yZ6/ZP0+zpsHFLw70fHBxKC3x7neHlf21i2lb91c8sbY4jfHFrw5tvDNMYVv3VyECyV7RaJTV+4+&#10;HIn1EsvLyzHaYbxs07aNmYS8rAwhNcV0fSGNnjL8zhGpZAZ7p8ECQx/UPDtRqEMFtkWz4VG87R3i&#10;uH3pPUL2Jxi2hZCOQgNYsWUJe2c7l04v3vo/nK99+hv/+d/3vt22OwuFgmmY19kuBmM1kp7jpk0Z&#10;h08OCa3GfraCHi+3fm/WCqHVwOFt5y9dgYj7cjLbDh8ItmrF81MzJ38lBnlmtoHvlgFPrXj5EjIo&#10;r1CtTnzy8alw0JZ/6lSe02nOXtGGYI05R6bsIDYC+giASK06aM6d2lulMAakgGqahpdecSnMr8Be&#10;IXcjrx55z733aNgrdb6zFhGD5zvvvL533oZNeRhZRySu35glZG2EVdXw4XzjbEK9eidPOlWST+bV&#10;G86GZ1USCIc7GXhCxWGcBMLkYYDHAY0WQTV2nFx/MpXeTD1J9PQ4lIxVNbNX/MNK/pH8aS/PmPb6&#10;M6NuGC8cyQezk7ZsS1ralrl/0nOuxYJ9JIRVhD77tPInLsMa1BVhr9DD0U4Oxc7eY2mPJet2MPYK&#10;j+IklmenSG6WCOP+PWhwt2SEtGyPuunmVLEjppN5+QcO5R44dPTAoSMHDx89mHv0ENlH+1jukeM4&#10;jxw5fvTYyXJXheDKqyzNrijZXVm8C2dFya6KInIWnCEr/kpKSvy0nCIEGjEDC8whzuQ5pvNLFi+R&#10;2StkBLwVbK+U7BVWEZIqka8ohsQew3vnLfjgg0UejVPbbBN7XEfaMW3eckN2B8tYIArQ9h6KqnJy&#10;/ZwP2OGZnFltqs5ewnywXr05C6aXWOidvisnfU22E0ex8MRdg6E9TBSzs/PT07NZG/tj9U5Nlva8&#10;N2YAO54nU2nlsee9zCF0Ln3JHjLfJod7gj1EkNceWjY6PwOcO3MVP4Gyo9sInJsIcBFYdHtdSpNI&#10;HBZGQ0KaSDsDUwbFiqGy8jWuWwCnTp3avGkzTL1S26TizfDunbs3bdx0YP+Bc7O0dHONiYk5GhEt&#10;OuBs0rmD0KK/QByGHibhy4uFJh2adG/aJCUF50O3XoHzwQk4L8f5wPgrpuAcd/n94y6775bL7r3l&#10;sntuvvTumy67a+ylk8de2ql9yqdz/gSlaEFg6U1MnYJAPLi/P2vajFnTXp7FW454/UMO2E9l5uyj&#10;DBb5u2857O0of7V0PiOyBGHAkEv2LFruvffhl1543pmX9/GH7/OoZIk5jxA7jI2ALgLFxYYE1pZN&#10;W+Rz8/rNODet36Q9zYE9R2qvCYy6+MAoyc8K6a0ESw1P5Z/6/Zff8WDip2L80ZVZ4MhOFiysMvC4&#10;+QGsIRgJldKTPH+CPOrJ/Fr5etST3kRpk8CdelbiSRhRQkpq6smMLJHBkiLippCXJ9FaspLs6bT6&#10;2SumAE/DnDlzZnpa2uAO3RMEAdeINbhv126Duw6m56hLsWbfmpXxh4fyJ67a8Aras0lCsY7Ovyzb&#10;TNirfMJwGZ34FRyWJYHlVbq+1lh1PEx4HUFBIXjvGozFdmT7bXaSL/iULlzl5eCClLNp+qqX3vNp&#10;zqyjP9k8PHAEFtXKarpPtBgydMh3P3537PgxRsBhxoiVg7Lt1bXXXltWVoYXh40aezgyo9TUCAG9&#10;yncy76zXbGEdRQ6spZAbsjaYtvdQwkPeYbND9MLHV/bV2UuY9AnpOw9C39GTZ02ZNhe+rrCoFq3p&#10;P//9E5/TZqSNnzYTNlnpa9KdgvPxNxdockbe47JD4/iq7eRx1BcW5tJ0vq2eYPOhFJBQPF1iQBKy&#10;hdgI2AjUOgS4CCzKX9HRVOKw8JduDyG/hcFXq7x7PxgT9mrD5qNHjp4qOJWdnY1EYfWzd8/e3Nxc&#10;/cTg3d09VbXSp678Tt6umR8xQ4tD+gsNJmKloBCSAifuQvESIaSDEJEiNLlbSH4SpySCTLoYGUnt&#10;3tm8irGXKGEaqlIY3K9HzsFcrLbz7cUgzK+mTSK2V1Om8JhfSWsB2SshllMwWMKi5Ssk/ipARTlr&#10;5qeckqwx5xRkB6ttCMDLdVWrjJZlkkS7tu3Y2aF9h/Pantc2tS3O1imtk1sl42zVotWu3bvMNbSs&#10;vTnZOcgmPqsup3jr/vPcn6tOPiSbw6hN+uWXyTpifw5vJVhquGM7MS3Jzsr2R6sqjqt+CGRbrFhs&#10;tKLUCXbTJ1NTzeguH58zfcv42WKvoK1lw0SYmd/MnDZjWlr65mkvT5vx/gzcgeFVmmR+NfebZUYG&#10;TSo0/OGhfIgrGkBBCaXhlcReOfWK6rizADZWTnBbxid+RZicwyeMytqHdLWitmzTGrBYVy5MocBa&#10;hYTiX3BIKE78wxGMz2B8DWHcVnC5emNuj3m1dTJ8IQJLYEHt7AzrTqle/XpXXnUlfF2dzDupZa/g&#10;DwTGZVC/d5/emkxgkcT1vQWNkaQcjq3tY7aUFghUSe9Rbb2ESZ9w9LTr9UdHzpg2asbUUaNuGAXe&#10;Km/1M1vnPoCbCU0S5s4YP/f98TOmYanxKLjr4KsmNS4UT5dY45S2FbIRsBGoFgT4CCyRv2KkBnYD&#10;xlpCLFwTjbDo2yOhkqwyNDt8WG625589cAuPRx14CsBYCDdPwy4ehtHu7789fFUoUsXrX0GxXoD9&#10;olihQN7H1LWD4x0Ftn10Cgfeyfr6Bfi9cu78USjfIZRnZX3xmpD7lbNgJ/hAkaIk2NDSJFQVYawY&#10;scVKGv9g68UWLJaWFoO9Mi9TjJkqs38ii7wdIuZXM+jJa4TVmm5UA0MrsfQIg5W5NJPZX3mYXbmN&#10;sVq1brsnk5liuSMGpvQ5MA9MQraUGoXA/D/m7z+w/9d5v/qgFeLO/33+L/N++fH7Hz+f+bmJhJIS&#10;672i8O567i9zWQM8cfLEnwv+PHr8KL7ChxF2gTVXz7L2/rP7H7TuX375hcmBJY7u4QMIcpSVf61U&#10;0t9GSXAYARlqYQmjMlGTbJro4KcEcw2x1f3JEydRoDt37MS1P2hXWVwytsrWTTQVtmQHBhSci3Ky&#10;Fs1ZL5jZU2mT0N7R5k9hdqUwxqoyHAIj2LJhIpm0zZtHjSIvfgZfOjJtF9YQCZLtVfLgS7sNHtWN&#10;XxUfeChZuFdx3QZQEnslG16BgXJCqMEqQsP7ykwaxZVN0RTLFXnTVchn7JUvHBYhsAhdBQKLUleE&#10;vSJMFj5xX7wXjFkUs7cSXxWKax3oG2OrV5P8ZR1AAov5joiJjeFxCgIHIFiVDA4rZ3+O0vYK7BWU&#10;xyjWOrU1dnbiz4g7JOPIPab0Yl+EXQ8l+0uevsKXxKstjlmfgK0bSoTsbCd2M8BnVapE5tLiuoZA&#10;z6XN1ebpEqsy47ZsGwEbgZqLABeBRR2Ek0X01CCH+lyio+ySojsXF9656MykhWfuXFBwx5+n71hw&#10;5k58/pF/22/OiT+fnDDv2C0/Hb2F5d6HwfjY0WP9Lux38YiLEf2iiy5iAx7eWpcaP+DB/Pj61Axp&#10;YTuzQU7s0SuVLnP44AO4yBLLgkxwsQDebaRcc8vIQjOX5SynPKs4+4edC3emXIytBlOKnRFCQW5x&#10;edOUId13/rJKOLAkIWbn9t2523Yf3rbr0N87DmzZsX/L9pzN27I3bc3a9Hfmhi17ybn5n3Wbd7tJ&#10;Sz/gguEVM7/COW2qkRGWtEQfC/RhyTx/KllBuFSQHfi3Smo9f36myF+BwXoK7rHomn74wnqW+nAX&#10;Wo2dKMZTRCQrDBFwgpGbLL58WWPOJ8cOVZMROHjg4Lyf5skagoE6eOgg1n8cOnzo3Xfe9VbzSy67&#10;BPsDYD0FfNneMl7sFXWFlJZZMFCIdfTYUaxBgSgQHFu3bcUm5eCwcM3znsCy9p7X7ry9GXvRmJh6&#10;MCzSPbxFQBm+/8D+eCe/f99+8yS8tWlSJmEJozJTJtk00cFPCeYa4v1Nuav89OnTeIuzeNFilrWq&#10;IBP9KEfisUYQHckQxop6nsLiQbqQkNwwGmdl7zOE7jL1RKlOggzo18HxDR3kjZOg3rhoGGg0nPjS&#10;qvmHZcNEFrDnYHp6Ttoa4vdKPKnrq7lz08n5TToX6SNh4RUPpQLQu7gmhlcGDFSDhJj4eNFJluEq&#10;QnhzjxeSmhozIN6nq8ymkrfylsPCRDkESwhBVjHqCiZX5MQRFEoss2CBRYywKsqxjbc0PSavh6VX&#10;iB5LHPytvIwP8/+AG/oTJ07Amwd8sVsakDKl69WrBw5rw6YNzGs7Vg4y9gpH+w7t4RvEI29wzi66&#10;pSKbkxqu7EO/wub07ik9SSrxJFlXSChxsclrew9/kazm+Dx9QtWr1Grss5MFNsFWTMKrPl2hZmS/&#10;GjJqJ2EjYCPgNQJcuxAu/+GVPt0blB/fRN8UwSOWuMZsafGkqwapd+ohIdzr4yu/+HnViRNHRib9&#10;dfBwaPKg+/CyJSoqilNNuP/Acw7Gy7SlaRNvm7h08VIsHoRDEEzoH3zoQU4hdTsYnlcPHD7aomkj&#10;PM0a5dSZfk3xsZ0RDVMi2jwZEZHgXDM2of3lZEUhPOMf+NG5dXZCh6F7XU+I7+jYH/Yh7vlMb9GP&#10;nt3bERpTEMbe88RHLz4A/5GYyRil+8a3y8aPGkT29mYh6DxVd4GDZhdC60IjGxMuGi7uN2gdPJAh&#10;dDHn370okKrUFVnqXQhPbf/915ykKy8/P47mkHzdQmtRQlf5ZiDybr6T1Ccff1JWWnb5FZe3ovZ/&#10;ATnAfN11913motZt+rtPD/0d0OAAC4sHYbv047wfL7340plfzpw4buKp06cYezXyypF4579g8YJx&#10;4w0X5/L0GAHJqbmQOd/MwfoRGIvdOvHWKkrOBEaWIsyasCD9+PHjFw0ib0dMLK10OSwQmhgLe/Tq&#10;0aBhAybQWwnmGi5buqxL1y4//fTT5ZdfvnDhwptvuTmAQOnuQsiyIGdWeR3ApG1RuggYNUzVLoRk&#10;VR3iu0mffPeQKt0cP2nK5j8+48fZ270FlZLN47IN/pghtkJtSWdJYfw0KCletXXgz2mb8vJPww3W&#10;FmNf612T4rERYWLj2H8N7qHUyud0+cdxy10In5g+Y8KN/8LqAXH6RJYuiJsPSn8Jc3XLnf/Z8McD&#10;YRV7wkPyRR5LMr0qKCj+btaqyyd/Dw4oOjqav0BVIRctWNT+vPbwNuWzBDliwZkC5Kjz+Z0xBpWW&#10;lzZt0VRX5pGDR7xKq3Hzxl6F1wuss2Og3zLPsgDzwfrZN+Y9M2nksvQcWGClZzvT0tKylj4Djc8U&#10;ld7zyh/TJg0mxlm4n56ttxHhWc4aT/I1ZK7Co6odxkbARqD6EeC2wCJmPqKpM7PBon4h1QrTW+y2&#10;eAHio3HD+p9v7X6q1OuN4SOjI//47Y9lacvICjdBSE5JxutoIUgYMULcl7f68aqBKWJOZK4VY6+E&#10;5InO4gQ5ZHEB3ofBj3v3iLZXO3cukV7NiZ5DRX9nCs9noj07W0loafNFkxnYrfX4Kc8OvmECdvUm&#10;53hygqvSntMe8OohFuTVgDHvCZKl1VkoE0vMz4JOdSVJsFVfrVB6Xzq1fcWW+IFjyDEwfsuK7aeq&#10;JadoHWCvkNRvv/8WwAQt2SukhTUaRinCxAo/bd2+dd+BfZ9/RdYhZmRlLFy88MrLryTtubgYRHbD&#10;Bg3NFa4Jtff6G66/edzNVcdemcOIZ7Ad23aAIcrKyOrR0+PRl7+ssZgdJbVy+cr0zekFBQX8EeWQ&#10;JgWNMIOGDMICHHS8TZo2CTh7BfmMbuP59CFrdhQfEOBpmLC9SqcnMb8irq/S0/4Uba9ggTXzm3RO&#10;H1hK9byzpfLMmDKuyeaGRCvZ45V4IQpy/+QpeWifjmlrsmfNWwaWCif7Uc4duwn2Cs/nCKmLdnw4&#10;DW+cLlgzH4qJMwrmwVOmvvDwU68+8MR/73/0xbsfeW7yg9PunPLM7fc+NfGeJyfc/cT4yVPBXqHQ&#10;XaVOodLa6pYzXaNgkkdT2bWp1xd43+DMd6a2TnUEOeDW6viJ436qZEe3RMCkTygXHBOmzZr2/ty5&#10;f6Zl70qPiQrLP028Z0ZHhkWEhUx/4/sZ36TNnYufsl30fm08eLrE2pgvW2cbARsB/xHgs8D68ZU+&#10;XeqXndjA0qPrCcn/xUWTRg7pisucnBzm/BtrDUVWq1JISmqJnz6ft7x357Zpazbs2pM18drhbVsn&#10;8b9KysrM2rhhI3Y36te/X+cunf3Pbd2TgHcU2QcOJ7doamKBJef6tU9/w1aD7OvujGOiU35mXSXa&#10;XdGtajyvmUEWs8bq1a09Y7JuuvdJSwusuoc2y5Eu5vxvbusqLJb5evmV/yFMaUkJlh5gMd2bM16X&#10;o6gtsIT9K7/amiAZW+HLvlZjLkR34r6yTM0dwDzd5k1E8xmVxCWLlqDC79ixA8UNT7Rt2rTxIkkp&#10;6MGDB5s3b+5txOWr1w/sp/VrS8Rg28E2qW0+mfVJ3z59z2tz3j97/4F7kWFDhq3bsK5bl27h4eFY&#10;4VhcUgzbopZJLeFeRJs0T48B9+1wg4WFhEnJSd4qv2Gzh4NCI2e3sK7F+rgWLVv4wB9xJmEC45+/&#10;/wkqEArAKgEskg+GYJBAugJXRf6pfKAN8zcfyDgTDWXYP/3kU6VkXSMv2WaKExkIty2wvK3YVR3e&#10;qGGqLLAkayS4NvcwbYZ6TvynZM2UKd5ZYLGs+WmHxYSAz1ICpTKqMsdQG7igsPiJN74OCqrXrX3y&#10;uJFkqikfILZgeBIVUfjY7aNjoiJUkj/+Me235Vtg/GVZakj0ioFdb7t6MAvJP45bWmDhdQK2IWJ+&#10;ynHkH1rTpEXjitLjiq2PKl2uorLik5WluRGhJaEhQQ5HqOAIlt8PFhaVrforu981r/ppgbV4weJ2&#10;57WD8ZQlGiYBMO87cuRIw4YNsU8IaKwjR49gZj7iMv13yWfDAsufzNXQuDyDNY/qBYUlMVFeGxDw&#10;SK7SMIHKfpUqaQu3EbAROFsIcBFYK358tXfXemXHRAJL3nxwUdGkUUO6uVWnTr6pZRb1CY4fKgmB&#10;ddWwvkePn9yTtW/Oz39OmzIuuWWz0NDQs5XhOpYuuvjMfYdat2rmLYG1ixBY0sEWC7KNlrWLB9kv&#10;NGzPru2Yl4Zb7nvqXCawtJjzT3zrWA30KjtPPfMsjF/AGrz/7tvKiOYEFkKCuVoOq6ykgZTH8vow&#10;SdeIwPrwgw9vGXfL9999jyVmsbGxWMLsbarI6XPPPXf77benplptlOQpetmKtYMGXKCb3Kb1m7Dn&#10;IPF1RU2xmMcrfAFvhYcKkCmpKakRERFY37Fz987Y+Nh27dup5PD0GNiCEBLgBuuee+9BdKOVcUbO&#10;oWQaxXyrJjjAWv7X8jE3jTFJAj/ppsKThAmMqIG7sVnjzl0g+0aNHoXnQ10dzD1wYfP23375rbSs&#10;FK9k+vbrm5SUpAXKXIKJht5WNjk8DzI+C7cjVh0CRg1TSWDBzoJTAa+WEMoyfeawZNsrLYHFqTAL&#10;pks5Ze4/+th/Zxe4IsKEUgFUFZg7OPKMjntn6tjWLRoZyWcclmXqSvYKgfnHcUsCC10ofLbKW1Vs&#10;nD+9U88O5YUZ0hIF5lgWnXcJ3vuGhceERDQNCkl0BLvJuNIy195/jjc+79KaQGDByBTZ6XR+J4xr&#10;eDFz0nkS6yFGXzNaF2GbwLKseDwBeAZrHjm1NMw5nv1aWmq22jYC1YYAH4H106u9OieUH9+oUmth&#10;4aTRQ7vhZlb2PrZFHVYkkicqSl+lwALLIcz86a9T+SeOn8zLPXK8mL6Mevf5+zHjhyvLastkHU4I&#10;Xfze7ANtklv4SGC5qSvRBkt2eyXaXYneGkSjrJ7EAouU7s33n9MElhZz/olvHa6NPFmbeNsdn3z8&#10;oSqkOYFFXGA5O4O6IjSW4COHZZSuLoGFfd+2bNlyw4037N+//4fvf4C211x7TcuW3nFny5cv/+23&#10;33r06HH99dfzICOHSVuxZvCAvrpRQGCBeGH7DDIOC1ZXCQkJjRo2AoeVkpwC9oosfiwrA+m2dv3a&#10;QUMHqeTw9BiwwMIWhHDY2q076d59OECjmLNXuYdz/1r2F0xrW7byDlVZGcskTGBkQrAZCEoZRXz1&#10;NVfjq7f00++//Y7tTfpc0EfeRctbCZYa+oA8olgi45tYO1aVImDUMGUCq0pTl4X7wGEpVw6qCKzA&#10;6px/mnhxio/13RuUpT7847glgaVKa/GXt/YdcoHrzDbRBQP1JUo4rIpKR2hCSGTK/31dxl760gCi&#10;Nw7qH4JuAC3eI/Ovpx+ehHfAcHdomR0WwH8LLHSVec48uL5Cj4d9ePGyBPuZwDtkfEIVrsHkzF0d&#10;DsYzWNvZr8MI2FmzEbARMEGAk8D6X6/O8VoCC3sOXk0JLGpxRZYQujcbFEdp6Za47FAY/+D0/z12&#10;OzbAxYOWXTD+I4ARbk/mgbatvSCw2IyIFhVZ88mssMR7FXQPHFqU4j9xHiX6NhNXHQrCuHObwNJi&#10;zj/x9b/Q654EUwJLuW7QY2mh/zgYPYR88/U3Q4cNbdSIvN6H23WsEcNKwOuuv86rFLEdUseOHcFh&#10;/ec//2E2PpyHt4Y5+3P2Hz96XGavsFQkPi4eGxSm/51+3b/VOnvVY3Aq7EOwn374CWZQJaUlPpi2&#10;cSbnLYycYgMYjEfD337+7Yp/ieu+kbS31nAB1NYWVaUIGDXMaiawqjSPNV84/zjuA4HVf3g/V8F2&#10;MlvGQV8/sFlYUFiDkOjOr8w6POXOm8XJmGgcT72Q4oO8RyR/8k+dfujxlz5956W4uDj+KTQjsHx2&#10;4g4jMWy8izElqWUSaCycBw4ewIuZ5NbJPO9Na36h11gNa8hgfbbwOcezf7Zgt9O1EagtCHARWCt/&#10;+l/PTvHlJ9QWWPML7rxmWHfQHRmZ+ytBheBVUhBWEIquv1OTW7DF/IzEwqsbDMUTHpr+8iMTvNqL&#10;sLZAeVb0RBe/O2Nfu9RWPDMJ+MB68NYrJBdmhL6isyNiLsf+0SkVJksiwUVf+tFfRRqLXZNtJs9x&#10;AkuLOf/E96zUkxqeqBWBJdldybZYAcqP7kNIfn7+rJmzZMoJfkxAYOG44847YOvEmTIWWWzcuBFG&#10;TK+88soVV1wxcOBAzogIxuMaSZYG9urokaNs5SBsrwqLCmNjYsFewUfJ9p3b75x0pypdr3oMfp1r&#10;YEhLGJVkENb6ebuHILLspwRLDZEEnG1devmlNRBeW6XAImDUMG0CK7A4m0vjH8d9ILAGjhjoKtwu&#10;zoorKshcmb7yDQprHBzd7eWPM+6fdFNRUbHkkJRZwxPnDuQvde6A5Xv/eea1T96a7tWiQj8JLPis&#10;BIcFmy+MjDD4xeACLgwmySHw2mW8+XV1llpdTevcGax1S/Acz35drdV2vmwEAoUAJ4H1Ws9OseUn&#10;NqlS/fP0Hddc3EMchZnJFbXqoTQIoz7AdVB7aPJBmJNbH3rBJrACVXiQgy5+156c9m2TeGYSxIn7&#10;hCtYcezeexQzonZtGu/YfVjhtJ1Nldz+sETXWJKzrO5d27NyHf/AOb2EUIs5/8Q3gKVfZ0QpCSxC&#10;Um1xilljTq9ED1jknq9esPSh0n0I+eXnX8AEXTToInyCdseU/csvvoQrE/hxZ2vNeI6ff/4ZwWBq&#10;ChoLckzIEa20Ves29e/DtTXeoQN4NX5Yl73C7oTDLx6udSHP02Nk7M3Yvm37+Z3OT23jnfcuHmRY&#10;mJ/nEnyADLYj5I/lVUh+GL0SG8DA5hrO/2M+Njpct3bdBf0uWL1qNRbsBDBpW1RNQ8CoYdoEVnWW&#10;FP847gOBNejSQRVFO6S5sTQvxt9QEFhdX/xwz5Q7bwJFxYytZJ+kbEbGJmbgkh568pVZ777sHYG1&#10;cHH789r7ZoGFFLHhYFKrpLCwMBheOZ3OU6dP1Uusd9GQi+AGhGfaWZ3FV8fS4hms61iWldk5x7Nf&#10;h0vWzpqNQEAQ8IvA+iP/tmtH9AIf8k/GfmLOQ5YS0oWEdEPCygpHZRC16sGA7HC0TWmGPxMfti2w&#10;AlJwohB08Tv+yep4XgrPTIJYYFECixKNYtFT+yqNpRUNwTaUZBdkUiVRlMSS7oGnz2Un7lrM+Se+&#10;gSz+uiJLY4FVTRnTPoSAUmH7vikXaCxZvGTdunWYwT/40IOcmmH94J13EuunDRs2fP/99165cl+/&#10;6e/ePbrwJLRu9TrsRchUhUtdXDDbq30H9vXt29doF0LLHgPsEgi7ffv33T/lfkiuomVrSAV7y6a0&#10;TjFJAj+Z+0E3QckSRl37Ka+S81OCuYYL/liAHRKRQTxA1m9Q/7LLLzMCyiudeeqVHab6ETAaym0C&#10;qzrLAuM4f3JGG4DoSoAPrMGXD6ks3ik5bGBuGTAPIwRWUGTnF97/BwTWmaJC0e9oBZwckrkX46/I&#10;pauisLjogakvzf7of74QWIXEg5hXh6vcdfjIYawcPHb8GHNIj/GlS+cuR48e7T+wv01geQWmD4G9&#10;mt77IL+GRznHs1/DS8dWz0bgrCPAR2DN/b+e58doLbB+zbv1+kt6y26uQHDQTbFwsLFZEi76wyI/&#10;3P4f2wIrkIWOLn77rozz26dyElgPTLgchnBgo3btPYIZUbs2TXbsPii+7NPuPyjZsksGWJXdu3Zg&#10;KwpvffCcJrC0mNsElj/VuoYQWFgisSxtWU5ODvzj3nX3XSxHW//eCj9WrH1hyj75rsmRkZHmmZ0z&#10;Z86hQ4euuuoq7D/IXLk3adKEfeVBKX3rzm6dO/CEXLtqLd6Ng+aIiY4BewX3umCvYHuFFYu67BVk&#10;8vQYsMD69ddfB140EI5OeNTwLcyG9Rv+/vtvcIW+RbeMxQ+jpagqCmCu4fFjx1cuX4k1oUXFRSNH&#10;jZRdxVeRMrbYs4uAUcO0CazqLBd+tPlDMv1BYA25YmhF8S72wpB5cmDu2R2hjYIiuzz/3q77QWCd&#10;KSTzaLrxs8L0SlxFWFhUdN+j0+d8OsMHAgu2XZxIQquSkhJYbMH8CisH4V0RIyOoqxMnTzRr2iw5&#10;KXnP3j02gcUJpj/BeAZrf+TX8LjnePZreOnY6tkInHUEyFOZ9cG8Thofe7MO7KFnZs7BjOyDGfjM&#10;OZSRfShj/yF6cTAz5xDbWcU6LTuElwiInCF3LGqgXtkutTHWD+KifdtmHc9r3rFdy0442yd16pjc&#10;pWNKl/Nbd+3UplunNl07n9e9C8523bu0x/pB0SiLOy0EfOCDnCGPWe9m7Y3Isx/WW8zPvsa2BhwI&#10;YLXgBX0vgLN25VLBtue1HT9h/C3jbsE5ZuwYDjECth2cMmUKo6vAJcFARv7KEx3PDDzBEKZtu7bb&#10;d2wHbwWag7FXeLQwYa+YWMvai5WDsL2qUvYKTtx37dyFRY6cOfUhGD+MTLhXyzx19fFWgrmGDRo2&#10;SEpJgvM1bNpbDexV4ZnC33/5HZ8+QG1HCQgClg1Tm4r8bikgClSPkJQhE7xNaMiNz45+4A3liTve&#10;Cjnr4SuKdxacBjFUWnCm9FRBScHp4jOnSwrOlJwpLCspLWfu2slLQ7FQmf0V/oHjIp/054ryMmKV&#10;6e2BtfCcR7mr/Pjx49ibFc4fTxecxrCyZesWbDuYfyo/LjYO291Cjrep2+F9RoC/T9jzzx44O4Pz&#10;TZ/TqoER+bNfA5W3VbIRsBGoUgT4CCwT3om+RUpNaZGa0rxNcsuUpOatk5qltGqe0rJZ66SmqS2a&#10;tm7VLCUZd5rCMzhnZ7Rz606cO7buwLktfdvm9ZvxLrpKUTiHhEtF6V4hyCZN7LUggCCLPsWJlLSC&#10;UPLyTr2becVhgb1KSEjq1iThjXk5s+bnz1ubfw5BbWe1tiEAI6bGjRvDWgqHrDtusjvssDS/8j/T&#10;4NE4hdSrX69v/76RUZHrN67fsWsHNhEFxWZke8Ups3qCjb5m9E233NSqVauqS44fRqaD/wvxvJVg&#10;qWGbtm3gPrlvv76BRWnT+k1bNm3BibEVIyzG2UP7DqUtSUNav/7yK64RYMPaDatXrMa5avmqwKZu&#10;SwsgAmATrn7wzQAKrAZRyU2SQUV9/GMaf1oJTRJ+ev1+5Yk7/NFrSMhP3lr07cy/vv3srzmfLf9u&#10;5oo5s1bi/G7WqgXzNu/Ysh9KnszLP3Ao98ChowcOHTl4+OjB3KOHco8dzj2We+Q4ziNHjh89drJc&#10;3L7QizyFBIeQtYp8B3grWFrBeyM2OoyJiYHRMZbVw/wKVsmwvYIlMkTx2Pub63fs6DFsT4ETyXmR&#10;EzuoMQKNmzYuFUpPnzptg2QjYCNgI3AuIMC1hHDVvNe7d4hyndysQgRLCK/DEsJKISPL2gdWcsum&#10;iH7n1BctnbiDvYLRspwWHswOHz4MR7Z4I30uFIlXecRk4u8de7t0bMPzWgw+sO4ff7m4xSBjrEQP&#10;WNTFFaOmqLsr4kQU14zKIjfJ/EdBclVOfOgZSx9YjL3KzhWcxflCsTMBjnqKhcF9neMu6epVHmta&#10;YF3M7SWE/hRTDVlC6E8WAhj3YO6x5k0aBlCgUpRXPUYV6VA9YqsUxoBk4WxpCN6qQ3uPNapL/1oK&#10;Hzd4UoXBFzzd/Pvaf8sZnDV7lnYvy4Bk3xbC0zDNl6rNmrdlblraqMGDx400G1W7X/aALtqb/3jd&#10;shT8iasrHOwVqCh8XjGw621XD7ZUAAFYFGVI7R0TOSDLflvuYQZulDT/wkD+kEwxNC6QNViaZ6Tn&#10;R1/OHX/jyBMnTlKXDuQ/uyCzsIpKF5mIVRQXFT/6zP9+m/OhV0sIN23YVC+hHlgntHETlJDamcIz&#10;x08cj4wga+ThVBFfsYwLsUBjtUltAwssOIJE/4AwXbt3DQ4JNmKy5v44lyWEwMx5FvmscJWVlk26&#10;axLYq40bNsITPFYplpSW2LusGhUKz2C9c/vO/NP5nTp1QkmtXLMypWVK+w7tedpUzQ/Dk/2anwtb&#10;QxsBG4EqQoDPAksQDp4wMJ+i9Ebr5Bapyc1Tk5qnwN6qVbPkls2SWzRNadkkpTn5TE7CnSbMnIcn&#10;GwqXWSQ4Rr7z2p63/K/lth2WFj1KKonUEw+2eU7yvotMjEhpSA7c2V/Rlbu01FO8Qc3WGYUlJYB9&#10;aHjSSt+VnZ2bn9wk35mbnb0rHV/Ts9NnznXOW5bDE73GhvEW8xqbEVuxmomA0n98wDU8d2pvlcIY&#10;kHI5WxoGBavH/SEXDRkxbARc3lw7+lqZvcLIiyfVgOTUFmKJgG8NE+wVmB18mssHUaU9LVViAfyJ&#10;a5IE1Aap5JUdlgDyh53eHIy9UhlwqfgspTy6Xs/69EYFEhbrhWHTBOLJ6EAFCA4OCgnFv+CQUJz4&#10;hyMYn8H4GhIUAiOo4OByl8vbpFu2bJnnzONZUn3y5Em4ji8oKMCaQaQC14rQAixVWGgYzEXxlhQK&#10;wR9W4yaNLd+Yjrp6FM5rrrvmhjE3jL157Phbx0+8bSLYKyxGPLDvQItmLdC9gL2CbZe32Tl3wlv2&#10;Cdjs+P9m/N+br775xBNPMFiO5R3bk7Fn/dr1dcC0zTL7505NsHNqI2AjoEWAywIr+++lOduWFuUf&#10;VsV3Jt9+3SW9qAXWActdCJNaNgFFMumxlywtsLCoAW97jh47ihEOC3ayc7IbNGiAYRWpl5XjHnmJ&#10;lNw6Gctn9Es0a9EHCzLYT/V6X39dj8Q6XPB46/L3jj1dOrblMep+c9av57dt1aV9UnxsLNsBB8iQ&#10;mRrdQVKksNigQe6zH5mjUZG+wjf4Qth/8PAr73w267VH4+PjzVdUDXlgGdYLpKenj780OT1XyM51&#10;ZmdnJ0QkTLkhAdZY7CATJUHolpww6AL5HfKK5wdMnS8V2yUvr3hqgG9lCDmftP7qs7EBXaiki7lX&#10;uxf5lhk7VlUg4NVOUlWhgFZmQWFJTBTvKkJvVfKqx/BWeI0KX6UwBiSnZ0tDrQWWKjuwmEA9gcWE&#10;0+mcv2i+2gIrb9N3czJS3UMrRtwN9chXXGSk3jncbT7NC5NizOYdt+VEedOo4eGMGqaRpQ+G5M9/&#10;/psRWDBHghHWTVd2CQ72wj8RTKt4LLB0ceOMC09Vumv9ZHMqTjssZm+VL1FX8eE6Nlm6esrsFfsV&#10;LgziqT2XiQXWBT278VSVtRvT+/UO5B4XT73wxp0Trnc68yvJ9oP0LSPdf5DsAU3+EkMsUMyTH3p2&#10;0U+feWWBhejpm9IjwiKwMBA7fujaYYGQwraz2C8CjBXMrPAVxmLwhwXX77AdQ8SO7TuCAgMRBn+L&#10;2D2WbEEYHGREY8ECC+yVFkawVxl7Mho3agzbLkwFD+UeGjxkcHJyskdId2fA5u9V2dK9eFhQquF/&#10;j8dTxUi5m0zvwTNiF5dOXTv98ssvs2fPnvfzvJWriQVWs+bNNqzbgASGDh9qkIw/E+wqmVTr6nnu&#10;zFW4aoMdyEbARsATAS4CCwMehjGMnRj8FIY4wspth68bQXYhFM1z2KDrXnUmLz8T4D2J+Via/Lg1&#10;gQUHHBgsoScxPMZoW1qWl5/XqoWbhPh729+ZWZlDhg7BiyB1gZIBSRjhyxy6VlYNdPFbduzpykdg&#10;7dizb/a8JRk5B86c4TKhMkKktKT09hsuG9S3O94omrtxmTV/y8w/nc5c5+avRzJpz36AO+lZP42T&#10;J6NgspyCMO3lNz57SV4joBgjyVAr+EphVclY6xXmtbJW2UrXXQTs2lt3y5Y3Z2yEXZK2ZOjgoZnZ&#10;mYiGR2aM8nhKxpiLA3fwaBobE4v3EwuXLFQRWOCvNp5MzKvXU3o5FKgnTK/keBWYF5mzGM6oYRoS&#10;WBWVVz/0ppIJmvO/+0JrGIFlstAPEwDwUDh4OCzfCCwte4XkGIGlWpAolzvQ7tOjG081WLcpwATW&#10;E9PfuPe2G5ynThG6inlvJ1fEnUMl+GTyOhEEVvHEe55Y8svnXhFYkIZZ9OaNm7E2EG6tYPipIp4Q&#10;4MSJE4cOH4KFF2Z0pWWlcBWPC0z4T50mNvvtz2uPrgCMCdirjp064pqxV0YE1g/f/QDbKxWMYK92&#10;7djVonkLsGA4Fi9dfO9996q3p1CT45BRVS2dJLU+UXpY8PymUwN0CSyemuJ7GMvBeuv2rUuWLcn6&#10;J2vL2i3z5s+TlxBig5RDBw+ZEljSm12vJ9hVMqnWxcgy+74ja8e0EbARqP0IcC0hxKgWFRWVkJCA&#10;URPjjXxI2RdXB0rcFjHoEd0pSRsP0tdI1JSH40C3hVA5+3L2ZuzFplq79+xWvTLCG6Ee3XvMnz8f&#10;vrE85eVt2pDX+3rtG2CMPez4blMei4E7323aJN5elIU7GMA+oBfij2JAKYENm/9Wnhz5qKYgSkrR&#10;PMnzUpo9Nunat56+E+6r/DlhewX2CtMgVAzLTC59fRDewb4xaxk5P1g25Yau4y/t9uwb82bMmDcN&#10;58vkE0JgpaUvasCQS9w/YOykx/Mr2L19syd4fBeUAdhbpj3vjRkwYfY+Sz29CsCPuVdi7cA2AtWA&#10;gF17qwHkmp8E2Cso2Tq5NU6YPMMrFh5TO7TrgAt8pqakYqBnY7HnkZeVkZg6PDUxI0s1RHoOnOKY&#10;S0dZNux6jLnySGwMlDRq01GZRiZS6Di9iFpZn1w/xz2iMzk1dpjmqQ9eNczPf/mbycyXdkb56lfx&#10;Dk9a1RkGGmpPvLhimnuxlhBW2+zkO9jKQQIRPZXLD02WLtI3sGYzVcsAfNppQ1UWYIfCkpIyvCEs&#10;xWdZKTnJgS/4wFfQRrCL9FY+aKbQsNBefXrVb1Qf/pJ2/7N71+5d8olpNtir3KO52O0U9BZSAp0d&#10;GxsLGysYZJFX0pWVx44fc55yxifGw/WVJXsF9RgJrjzAXm37e5uSvZo8ebLB5qqw99JkUeoMpH6D&#10;dAOec3rtlJ4J8ehGFHLRjwmKh4XEHsN718vIoE8AcmcjXzNLLW2HI4c06tyMUuftqUz6hDVr1jw9&#10;/elO7TpdcvklTsGpJBO9cOVuNsHGFHrC7NmqSbcMoTT7HqCcYKum6OoZu7Jcp7/4Ms6nn3n2kf9M&#10;veuee3VrtVddorftwg5vI2AjUKsR4CKwsDwNxsMgLEBjKQ90Lm/O+un5t764f9obEx6afuvDL0x8&#10;+IXbHnnx9kdevONRnC/BZTvWDOKc/PjLdz320l2Pv8wDFhv8mjVtltQqKblVcuuU1uzOzt07ccIr&#10;B/isNevW4M7vv/7uIZAMSakpmsEva9EC0Fp34hiRuH6RRGFhNDqZSm+mZizAHDkxJVUcv/B2qJ5G&#10;TK/uXeS0lNc8OaraMFysIFEB5YhChNkUlv75eUAImccEWdUfOteccqmQ3ISeyULammXdkp3d2id0&#10;65YwGGdfcppMSffN/mR+29bM+m7F88QWa8WKryZnfkIpqRWz3mtNbkhLDD0DDHhqxcuXCG0nf7Ui&#10;wGsIkTI35lVb9LZ0GwEfELBrrw+g1aEo7IXQ0mVL8YnH1527duLcsnULTJvJufXv9L/TMdTi/ZDO&#10;aiPKX6UIKamJ6zey9z16hzzmDhcyxPX8JJh7zD1pFpsEhQSYUt955/W98zZgzE4ZjsEbCWZthNHE&#10;8OHDMWwTDwF3qlwE1Nxhmqf+eNMw2eJBSHVSyTyesHhUqIow0NDozFFwWKqkU4ZMwApEWEvhZD/J&#10;QthX9hPCIKSJ2iK/R5cfyliB22LRdZgs0Tco+fPSK6/ifPb56VMff+K++6eI1JW0yiCwWEHqlKkv&#10;PPzUqw888d/7H33x7keem/zgtDunPHP7vU9NvOfJCXc/MX7y1Fvu/A8xyvL+ALsB8qtps6ZdunYZ&#10;OGjggIsGXHjRhTj7D+yfmpoK26uoyChM57BsELwVxOefyoftFdYSYgvUq0Ze1W9Av06dO2FtGh4E&#10;zG2vmGoq4puxV9jEULa9Anuls34CMQmPlLfgA+ldsphTbb+R2OM6Mnmnc3q5H1JN6UlkVTfiRg79&#10;2ElPpsz9BKDFN8Wow1EE1encDFMXBN6eyqS0KwQsbvj5+58/++IzqAEKMiYyBj6wYH6Fr+AreaqJ&#10;6QQbAva8lzmETLFfvmT+VOm9sSi31djPyC/4rfV7s9grZczA58PlhzQl18zYPTR68vGp8OKff+pU&#10;ntP57ttv6WvrS2XnybcdxkbARqDWI0D2xPX5GDWky5grLpx49ZCpd1zz0sPjOU+2wN4kUbZlya5/&#10;dm3bsQ3mVzDCYlu3kJfD7TrEx8V36dRlYP+BnTt2xk1POaQ8NJIzMzLqpSYnkPvJrVNPZmSdZEse&#10;6/XukSzeFPLyTlYmJKfWI39PEhqMhfc8enYjKeLTZ8QCHpHkl7IpPJIBO2ymgD9oLD8PCIEo83Kk&#10;IDuh28hLBsnn4MGDxLPvoG44u5GTNSNlFsjAOYYYV43JvHX5p2Nakt+WL50vzJ9K7r23Z09mDu60&#10;SmmLUXW5FFEbgCLDhQ0PfmIYrzD3Qq4d1Eag6hGwa2/VY1zTU2CPl0MGDcEnbK+wRwo+27Vth+H1&#10;vDbnkc+25+G9EWyuWUhlfjJBILUm4ybG0oyMTPaT3H1LF+4xN6F7z1RJhHbMVSGlGAYgQcjAg+wH&#10;c9bDs3QeSbAHebLFuyg2bLsTrfnDNE+FMGqY2jkmPCRh80F2nxFAOUdElgb3S8q8ttCp8mks2YZY&#10;/0yKJ4mzVYQqNbKWfgbbbdn5OvlVFkIJO3YiDEKaZUHy+07mIsUiYnJ0rTd3kZ6if6Y+8lDhmQKQ&#10;OVj09saM/xP3vRG9ZAR4YvHUw3d+8vaLH7/5/Mx3Xvryw1e//eT1Hz5/a97sd3799oM/v/944Y+f&#10;Lv55VtqvX/71+2zMvkA28VQqzzkVAcmBlX9BhMyiHuGD847n7dixA9JAJcDtNz5xxMTGgOeCd6rh&#10;I4Y3adqEhSS8FY3LoDZPHWZcygDYKQ8mXXBCIq8cbNS4kZGEhO7X3nHHxQLa/neb6FRdZ65O7may&#10;9RMwjCKzdoNg2m5ETlYnF+ig6sWr+xZN56bb4+kqaZI6EWL5QGHUJ7A8YGf2JUuWzHh3xreff7tp&#10;1aY2rduQGXO/Ae3atwN7BcBNyohvgo1MtZ007kIi58LBlwiZ2fvEvIuT6uXMOAsLHdhPmIFL4UlA&#10;nQm5SqUXpz+HlvXRB+/pqmqefW/rvx3eRsBGoI4hYGVBYzq1YfuqKBcV8lwjiuV+KDCTbt6sOSyw&#10;YIeFC/YeGC+H121Yx84dO3fgjtqaOjEh8WRGtmZhA+/8LDE5VcjIzsom/JWB53c25NSog47cNfqY&#10;N3+ZfKalLYOuZPHgDKwinDWNnk6dRQFtJ321fPnyryZlPjZdXC+IeOwmOZ4kbt1bjv10+Vcpnw4c&#10;KAdRBagqWGo+5lWVc1tu7UfArr21vwz9ygGrAPCBhU/YXuFFEc7tO7djhMUnzn/2/AMvk/DgrrHA&#10;ysoEr7TwQ3IsxFWmsQ2WXxrSyPV6X3cHO4ZRt/AY3uVPc+k1cJjmgYO/YcrmV0QsaB161FgjrKTG&#10;8drTKQi4CbVNfGCB1ZLNr7YcIRvjsRPXLMu6zJcWahJLXHuY7yzOR/QtOeTULRRpis/YKuHZZ57J&#10;c55895232VdmnsVfUjzlzsJYblMob1/IM4XWTZd5rQJdJR+NmzUeNmLY8EuGX3zpxViJdtmVl+Hs&#10;278vpt2RUcTEXnWY+L1Spqhdegxm/OChg8zvFTJiBUvKsDuu6y2s32TUv2Qt/nBjPdo9XEz4cbND&#10;3Y2IYUlvAoMwRcy8bNhk0T4mgIdB6lIKlj2VeU37I22zVtedO3didSEclrGfnEX5ODXBeCbYpjis&#10;mD7w0xQ6H39J4eVDFcV6Qj7zs09MkqmKhhbA0rVF2QjYCJxFBPwisPBaRruuULXMUPuVx3fSt99/&#10;+8vvv/w+/3d4kF2ctri4hDAcMLzq0rkLPHR07NAxtXUq3RxPBV1KDwx6izd7UlgpxOyK0VqYfsMY&#10;SxyixJt5mzdKNwmDdTLzpDF/dRZLyjjpms5faTQvFqZMGknPcdOmjMOncd5ajn1WprCSUtruWfzX&#10;flVgEqJtZg65rR+gSsqs1mFeJSjYQmsnAnbtrZ3lFlitBw0cBH4qJSUF5ld4e48hlVyktsF7o1Yt&#10;W+HVUVR0FJzweCSKATT1YpFVIs+ORgwW3GUqxlxf9FZIEKNnLV4oXAzTjIWLq5I180XXgMXha5hf&#10;St6viOEVZa+c4HQkOuab37cFTB+/BWGJE1uppzohuKsVe4Uwt109WOawSHjJBxZPXFl3gCP6KCgG&#10;e0Vv08+uzPpLcyhIKpHL+uiDDzxeXFs5yfINNjadhiMqy4NnCu2bDoGKhVfLb7351osvvvg0PXKP&#10;5M75Yc4fC/64+567OdgrPi0Y10QYdfnQTum13YgcmD4sfCd3JnmbF68XevegVDmJdZLUG5V8PsXc&#10;oUxS5xZl2ie8+uEvp88UKWV99913zz777PTp06f8ZwpM6pZnLe/xUffWb6X8uvNXvSQtJ9jilHv/&#10;7E/ntx12UUtPGa2TyI0VadKO4aoZeCAm5HxdIjeadkAbARuBuoOAXwRWFcGA9fZ33HmH8sSWKEgL&#10;e8SuXLVyc/pmmF9lZGbo+ZcVErtfe11qxnf0DTGO7ymXlTLs4sT19N7CvN7DukuvWOolnlyMe99h&#10;2JJuYkzMyMgztL+qogz7J5bTNb5/ifgaW8/fKiYGxIP7+9T86uVZFqLZCHvr7P2wt3p2kvD+mIHk&#10;YCZXeAeEY8z7rW8dSwZSbYABgy/ZgxgkdkCPGo15QHNqC6t7CNi1t+6VqQ85EgdQzRMCbC6YP2C2&#10;zEgpmfBXrekjHj3wasiAwUrsPow8HZIxN1OwMpHQ1V0h4UPykAn6CosH4XsLCwkphUXeSyEFNsTX&#10;jYOzYSrNrzCY4pSdSJ5FI6zulz2gLYWlXz8jL9bzWAxIg/LsP+jBYVHKiRFPPHGZPknhAmKQs3E8&#10;mC9yJpFTFqJSm5lZYdsho7NqXGDVjSos5uLWibfC0urxxx9/jh4jR4+8edzNL730UoMGDSzymbf5&#10;e3Hy/t36xIuZ6aXOQboeagjq0b1op/TqbkQpijwsoDORkstIve5a8eEgEeueRTtTt3wfOhyz1DnL&#10;27JPmPXDssNH866c+PKRY3mwuoIb/tdnvH7ppZduWrMp+0z2uF/G3dHlvrcu/eC+9U/rp2g2wUaM&#10;tq2znqGTbGHSs3SWLR+YXM9/jEzA0wTJAgtLIl5qzaboZIaunZBzZtodzDL7Xku0I9gI2AjUFQQc&#10;ujRQTcvdL3N/gcMOuJtliqFTg9pwlbUpfdOkyZN80paZIEsDliQCo+d3inHMJ8nVHWl9+o7e3TpW&#10;d6p86X0+569x/x6E9YPK4HB9xSbcypWD4ydN2PT7p3xSz36omoz52UfH1qBmI2DX3ppdPlWu3eoV&#10;q3t06wHzK+ZuEumVlYuL9OEJC8YmbFYAMwr4rIFzd7xM8lmn2jik+pxZPyPqNsw1Gzb3692DSS5z&#10;VWKrQUZgwfzKiVuKV0T4OigpHszOqMGDr7+sU2SYxR7BoJw2//G6bzpr4zICi0cgNIT+/AwUxMLV&#10;urylIL5yxmWxTDII8y4QZMoAq9dv6tb5fB5M0rdu79urO0/IczDMRx9+5FWub7/jdq/C6wXWn9L7&#10;LfYsCzAfrEFdPTztg6JiaicbIfz47tNwN7byr5Xb/9m+Ze2WBz958Jbvbpl+8fS7+t3lLHQmRCV4&#10;mRm2SvBTT+LKSxn+BbfnKv7hZ8e2EajLCNQOAuvH7388U3iGTOBKyTybbUqI6TWm2pPvmuxT+WhH&#10;OzLTXn8SS9bVrJZP8qspEhDYsGVHr64dlXvoVlPaHMm8Oeev8aMGMb9X8gGv7bC9Il8lGmva1HG1&#10;iMCq4ZhzFIsd5KwhgHZ6uqgkNjL8bDl3sGuvD2V/1kvNB51NoqxZuaZTx07YaAyVAVkLDwtfv3E9&#10;25HDme/ENmT9Luh3/PjxklKyd4pvBBYbTakOtWxIDSzU/NKMGqaKwLr+4TfZ5oMmB/idr/57Dw+B&#10;ZSTEkofStbdi0izjYt9AeF7XkkfmmZI5LE72ih95ZUgQWF07cb0O3LJth01gGYFsE1i+VT9VLJ7B&#10;uqCQLCG85eFXX3980uHDmR++/uEdD9yBLn3ihInPzX7uX6/+a9K/Jl3Yesi9f9558j+sQ+Y/zjKB&#10;xZN9/szYIW0EbATqGAK1g8CqY6AHMDvo4tenb+/d7fyaTGCBqHKyPGsMr2QoaheBVZMxD2DtskUF&#10;HAG00xPOU/UT4s4igWXXXm+L9ayXmrcKm4eHBdbW7VtZGLiOjo6K7typ87bt27B3GF4OwThrx64d&#10;WI1S7iIr93H4Y4EVWM3rsDSjodyDwCp3Xf/I2zwg8BBYPHL4w/BbYKUMmWCxb6BBqozD8pb54s8C&#10;QoLA6nJ+B54o2O/AJrCMgDobBBZPodWyMN5O7+G7/fHnHm/drHXmoZPO3Ow77rqj/+X9B388uEVc&#10;xxcvnnrl+VfWrvx7m/3alTtbWxsBGwE/EXAwayb7qL0IrN+8vXd3LqP36s/j8q1bZ7w/Nzs72zLp&#10;aZPGX3XVQMtgNSRATca8hkBkq6GLABwMHcw91rxJQ/6120ePHt29a/fAiwLWOuza623l9KHUvE3i&#10;rIeHx995P80bdfUo7L9+1pU5NxXQbZhrN6a7lxCWu8jaToXbsgpjJ8eWFliBBdmfBYmB1cQfaSCw&#10;OndszyNh645dF/TsxhPyHAzz8Ucfe5Xr226/zavw507gc3ywPsezf+7UczunNgI+IMBDYK144aLH&#10;pW0m2k6a/ckY1VYUOskiymcpXCF90NmO4oHAus3b+nTvxA0KLc1LXvzriQE0il1S3MgpAnqJuS9J&#10;2HE4EcCD95xv59x0803Ym2nzps1Op7OkpKRx48bde3RflrZsz549rVq1GnHJCE5pVR0MVMjerH1t&#10;UlrxE1iLFy4+ffr0gIsGWHvA5dPerr18OLlD+VBq3iZhh7cR0G2YSgLLhqiqEQCBdX6HdjypbN+5&#10;W5/A2v/VxLGLh9Wo2W/Wko8WiZv1JfaCj4wE4wwiaFbK7UM1ztNxf2OieVQe1OwwXiJwjg/W53j2&#10;vawsdnAbgXMLAU4CS2KjCPshyOSHMVQ2LVJ91Wjtpq0X9OjMnR4pmsy2wrBpjIi0S4obOUVALzH3&#10;JYkaHufkyZM//vAj2CLoOWTokCZNmiQmJkZFRXmldnFx8YEDBw4eODho8CCvIioD//H7HxkZGRde&#10;eCEYK9z/ed7PoBuuvIpYy+/duzdtaVqNersL3bbv2nt++zacBBZWdf3+6+/IS3l5+bXXX+szSsqI&#10;lrUXu0dxJoSN0o1CBkQIhAdEjp9CLEtNKx/I6N7kBNYOdg4ioNswbQKrOmuC/wQW+KvPs1pnptzC&#10;86a3GrLmhDe6DfWGi5yU5zcvkrcJLC/ACmBQy8E6gGnVQFHnePZrYInYKtkI1BwEvCSwCN+xbNBf&#10;t+ybOPb9PSQXskUWee1EbsG2Z9AyyWJL+lWy4XIb/tQcBGq9Jms3br2gp3cEVsqLwxZ/JlAKS0lg&#10;eRST4gfPS5S/aL1V66HzOQOcmE9/froqibCwsEsuueS8dudFRkb6kPqbb7ypjHXf/ffxC1Eq8+RT&#10;T6q+8sthId98k2gydOhQcFirVq3C58MPPwwbKNzkp7Hy8/PBNxUVFfnjZGfmZzPhK6GwsPDue+5G&#10;6ju271i6dOm/Rv6rZcuWX83+qkOHDozY8vnYuHHjpk2bbr/d/22SiAqgQjZv3dm9cwdOAmvd2nUV&#10;rgoswi0uKR48ZHBycrLPGZEjctZe/xOqMxK8LbU6k3E7I9WJgG7DtAms6iwCEFj8yelZYBH+qtUn&#10;g5ZN3CcxWGT6JFwizM+EVVarz93XA5erZ9F0ojWp9fvvkwUPisUO4sSs7ST8tlha2cA5qQZjtUgY&#10;rjC6IhRWXk/CZyk5KfladZMabqWC/hIkCyxizSVIfBg/VnZI3xA4xwfrczz7vtUZO5aNwDmCAAgs&#10;0VGrcYZX0vWAH4Pt2P/VbWMXD1UYR+OnNMpnyBdMjDsKvqx4YdCyQcueGLDvq4nPCdOIHPsIFAJB&#10;QcGr1qf3792tooLTl5lYNK0+Z4XiLilVMQ1cftvYrAl/PXEhym/iZ1nCsKc/GdMKYT5L+QIXgdK/&#10;Nsrhx/zw4cNffP5lk8ZN9u3f9+RTT2RlZf/w/Q/gsAYNuqhrt64+5B3L5b756ltEvGHMv+Pi4ryS&#10;cPDAocWLFiPKsOHDmrdopvrqnaiDB995512wVx06tC8uLnE681auXHXNNVeDlQOHxU9gwQLr999+&#10;37FjJ8DxSgE5MOy3fvvtt9GjR83+8qur/nVVmzap+OmzT2c2b978gr59vvxi9sTbbmW0ms/H999/&#10;n5mRNWz40J49e/osRI6IyrNu0999enThbLDfz/nhqpFXLpy/6PiJ49HR0df5bYTFU3sff9ysOF58&#10;8QV+HAIoCon6LM08ojI7urmzLDWtfMjRvckPnR3ynELAqGGu3bhF9oF1TgFyVjILAosTbYS8oKdm&#10;ECf8VdInT1wozabYZPjxzEls1qS8lvOnnEUz9w5k0iWvdZAnXWT6/b4wiU7FeSfVbrpKTg63vs/r&#10;edvQFFBRmxKvu4YuKJSv3Tezlny8SBgmrSZk94cJmEIMZ1Hso8oR4Bmsq1yJs5fAOZ79swe8nbKN&#10;QO1AwOEq5yCwBsk+sEa8CNJDHJQX0Cy2nfTFx2Na7fvqtpvfT6FDLzlWUqID99m1HB0GWsvEILUD&#10;n5quZVBw8Mp16Rf26VbB64xfLpqVL9yWc8vHSZ+LJaUpppZfTbw5a8KyJ4QXbts3eCix2Pp4wPLb&#10;nhOeZsV67h5eYf7cc8+3bdN2z949Tz/9FCCbPv2FVi1b5Tnz7vfGeErGOjsnZ+mSpViyl5yU5EMB&#10;fPbZTMSaMGE8i6v6yi8Q6wf/99prQY6gdu3Oa9qsGdYPIi5hr8LDveWw/vxz/vYd2++aPNk3k7Sv&#10;v/4GLBjsknbs2AE1QKJBkzVr1q5evbptmzZh4eEjRlzMny9tyIMHDy5ZsrSosKhlyxaXXX6ZP6JY&#10;XFSeVes29e/Tg6fBZmVm7d79z6WXXXI4N3fRgkWuCheceTVr2tQfNbyqvf4kVJfielVqdSnjdl6q&#10;DQGjhrl2kyGB5fN2ftWWKd2E2H6FODb/8TqnJj5E4ZSsCuYdgdVDTWARXmkwneISVmownQ+rJsPy&#10;xJjRWcpZtG5Io5t8k2qZrXLn07n5h8XCMJBQYKg2JV4rEVjitXxT+Ssik68nE/Pq9QDz5Ru0diyv&#10;ETjHB+tzPPteVxc7go3AOYaAA65VrLKsHEFpWPcNj58IifVBCmWojMdsq8Ts371CIBgE1trNF17Q&#10;nXs3SXfRoLyeE4amfLCEUo2aUhbo709PyHou5+aPB6y47Yukp1M+s/krQfAK8+efe759u/a7du96&#10;6umnsBCMWWANHDiwW/duXhU0C/zNV9/g84YxN/gQF1G+mPUFPm8edzOLrvrqlcwVK1bAvRQ8NGH5&#10;XqPGjfr37w8fWOEcBFbu4VxwcGVlZc1bNL9wwIXws745fXObNm3gdr1z584JCQlQIzc3d9XKVTA3&#10;u/SySxk7ZnR8+OGH//73v+Pj4+EG65effxkzdkyjRo1Aab3/3vvA+drrrsVXZdzNf29Xfu3exWL7&#10;TqyOPHb0GKi6EydOjL91vDlEPMJReZavXj+wX2+eBjv/j/m9+/SuV78e0v3262+xirBhw4aXX3G5&#10;iRqWOvDU3iee4DWIe+EFQ2usgAhBTgMix08hlqWmlQ9kdG/KZWdZUl61RztwbUfAqGGuq0kElv9E&#10;kp+bFfoTffQDb/z0+v3m9cQrAquPmsAibwEZI0UP8rrXcDKsM4v2isBSEGFmWVLxUIIA/ur7PEpD&#10;eUtgLc5LTBRaE+qrtre12qI/z2BdW/Lig57nePZ9QMyOYiNwTiHgK4GVRl8zkfE6607R0gq4McpD&#10;xYYQXmvJUHegcwrfqs4suvgVazcNuKAHz/MwVUY9ScpqKwwlRaZTTKQ4l8DRkfjzF1kpWSk389tf&#10;7cveFxUZFRoampOd0yqpleAQ8ATepKkZH1HVcAVEvleYMwIr90guvERhbR1cNXXp0gV2ND4YHMHf&#10;+eqVq3v17pXS2sd3oLO/mA0Ext48luGg+soPDtxCpaSkYIHkzp07d+3cBRorNi72mmuuAYEFGgty&#10;TFYRgsKDw/WCgoINGzbAqdOW9C2MwGJbB3bq1Gn//v3//PMPvkIa0XasqK1WvZ9+/CknJ2fEiBGt&#10;U1t/+smnUAP79GE7QoRcuGDh8ePHbxxzozaWTBxYsleI+/msz4dfPHzNqjVw1NW+Q/uevcgqwuPH&#10;jkM+soDFiSiODh07yKlYCkflWbZi7aABF1g22ILTBaDkomOi4S0LPpiQHIg5HGNvGgvCzqSwzHXw&#10;qvbyV4m6HZK/1LzCwbK2eCWNP/BfS/+qFCrhW80oSnJKckqqj50Mvxp2SCUCRg0zUAQWzLWUyWUt&#10;/cxb/JXkkW9Ekm+xVHr6JuSNb5elrUkf3Lfb/f822zAEBFbfXlw+E9ds2KwmsDC3YhNjekjfDN7m&#10;yoHds2jdkIqJmTukF5NqQlhtTBwmGk6Rb5mtmdmVm8oiXNbivJ7ktsxqKUMiN+L9hE1uqy1v648d&#10;3lsEOAfrLxdtu6hLy1aNzGYF3iZdE8JzZr8mqGrrYCNgI1D9CPhEYFHiirxowrPjgizJfofdEZcI&#10;shBtGblFTbOoz3fpZ78zmu/M37l9J+w4zmt/XuMmjf2WV1sFENOANZsG9vWNwGLrOyUKUltMtBTF&#10;MlNe86F1ynlqf87+Zs2aHTt2DJYjhw4dataiWWJ9QnDU6sMrzKdNmwaaA7wDLrKysr784kvkHXvk&#10;de/ONUtWAvXyyy/j69SpU31GD2wa4sIWjElQfeUX+9Zbb4GAu+yyy8DK5eXl7dq1C1kbM2YMbsKE&#10;ytwN1unTp4EGsd4qKR04aODOHTuxhHDy5Mlw6P7777+DwDqw/8A/e/4ZPXp0q1atQGMxm6zAHiAO&#10;eNgrrB8EyzZy5Mj169ZnZ2VjBd8NNxLbN5BuOG8Zf8vKFSuPHj06+urRSvXMhaPypK1YM3hAX0sC&#10;a/lfy8GawQM9iDmHwwGDMji8xzVgMTfCgjImOvDUXnN7JROrK20xBVAUhPsszX8LLPNS88ECi2HF&#10;WRUDW/9BYGEhc7nC/SUqGEwpWSponplZmZ26dGrdunVg07WlmSBg1DCNCCzl+kFGTnnFSXkbRUsb&#10;+UAk+RBFi5hvQpj5laURFvFsxUdgrdUQWJ78lcxgCZ7+NDx8a2hm0cpfpWt5Yuaeb9OXxfyTasJP&#10;ZTIkEylNJaIq30dTz8yjywlVZlk0WmvQX4K03tCTEDNt0mWlZdhiGAP9mTNnVAEbNWkEE2y7QzBH&#10;gGewhgQQWPisexwWZ/btWmQjYCNwbiIAAqus1uX8SO6Rvf9kwCoB63rwVDly9L9qXRYCpbDDEbRy&#10;3eYL+3SvrDR8nR6otLyVk38yv8JVCQuskuKS8IhwsI2Yx7RIrvWzFq8wnzbt2diY2NMFp6dNewYA&#10;4mt0VHRIaMgDD0zxCs/du3f/9NNc+E3v06e3VxGVgZE61YFowpRRfuUXC7/pa1avxcrBoUOH4HEX&#10;XqKw0K9jxw4wv7IksF5++b/8CSHk1KmPehU+gIF//fXXDRs2MoHBQcHoasaNuwWmZ/gK2i4tbdm2&#10;rdvw5O+VB/rg4BDJAsts7TaYu7k/zhs1eiQajpyjlStXbkn/Gw3q9jtu8zmbXtVen1OpYxE5S622&#10;5BqrYndu31WvHlmaqt0NE9Qq6asLC3pf0DsmJqa2ZKq262nUMLHng9atuIq9YtSVDy6x+GmsWk1g&#10;MfMrRmCZG2FR1+zdeOoSdofEXhw8IQMVxguzK/0ksykJdXW1LQHcs3tvk0ZNIsLVm6ige8nZn1O/&#10;YT1MIQIFTp2UwzlYf7lo+6i+yXPXZA/vkdSkXt3psTmzXyeL3s6UjYCNgCUCjvKyWkBgnTxx8uD+&#10;Qywz9RvW37tnb0hIyDGs5Dl+HFwAniot81lXAziCglas3Tzggu6VFTWOwNq8MR1LCBvUbxATG4P1&#10;UCdOngDZoXztrywU/NR/QL9aUUz8mGdmZs6e/RXWtcH67Pnnn2NfQ8NCRwy/uEfPHvyZhaHT+x98&#10;gPDjx40z9wllLvOzzz7Dtn033TQWLAwxB/tydoOGDSZPmsSvCQsJJ+6bN2/etWt3BaVNQVp17ECW&#10;0cH2qmnTpuYWWN98/e2gwRfFxsYCiu7duh0/cQKiHnzwAVhgzZw16/LLLoOGf2/9e/SoUTA1+u67&#10;72+5RfTYpaskKFFYbGGXwMuuuFQV4LdffwfrdOnll3ibOzn8W2+/ffXo0djQEHcA3ZGjRzt36nTF&#10;FVcAOig/dNhQ3F+yeMmTT/J6jEL44JAQ0QeWsfNBGKmtW7/+0MFDsLr697+vZ/pgqebiJUvwThLX&#10;QcFBt9x8s2+7K/LU3ieefJITtBemTzcKGRAhEB4QOX4KsSw1rXwgo3uTE9iqDobatXdPhrwWFY+U&#10;qhSx2BnVrHefXmwlr31UNQJGDXPdZjMCS5fJ8lZVS+bLyOjJW2Mob8PrZsQHITJvJTNZRhCBwOrT&#10;oxv79aVXXpWDlZaUwB628MyZN9+YwW6u25Tep3t1EFiEt/pwL02zDVnS4Ncu3tlLPiFGVYk9r7mm&#10;W4K39cSr8OhADuw7mJKUAkJcZsnxEgiDMt7nYVPdktKSNm1Tvd1M2SsdantgnsEaefxy8fZxl3TN&#10;L8mf+2f28AuSmjSoIxwWZ/Zreynb+tsI2Aj4hoBDO3P1TVDVxTqVf2pf1j48t+NhFRvJZ+dkY0Q8&#10;cvQIY68GXjSQ2UTQI3spHZ7ZgUH66gAP0pC/KVEtVZmoUZoIk5UycUiyPky6YrkQBZG3bNWGQf17&#10;cTjj5xIYwECwwKqs8LDAMlES+/T1UxJYblA5i1GJoTna/maRH/MnNUQAngYvv/zyDh06mHiJUun3&#10;v1f/p7rz8CMP+5YHEE9Yu5eens6id+vWDV6omCGGVwfmpiAcMaGHoZAcEV95lhDCWRVaMdYrwaUX&#10;2C4wMuD1IqMiQVfh6N2b2JetX79+27ZtoO3gimfU6FG6umER8fZt25EjTI779u+rctaOKDDPXLt6&#10;Laoc/K/BxxZYVK/yCHMnbGX48MMi1NjlcO5Pc6H25LsmA8NDhw/dc889X83+KiMz46mnxCWZPPJR&#10;edguhCZtAaiCw2KTfjlfABxe7dk6L5h9Yd7vG4HFX3t5snOOhOEptdoFBcZ9ML8H9h0AlWy0mhWV&#10;vEXLFljEqs6aYsTj7J19AsdotNUOwQbivR5EjNTUaOJM//GHzNb68wsfR3Ojhrlej8CColrjKUse&#10;yqQUzOMGhMDygXgyUthSFBgrVVzZfbvJT4gCAqu3Zm9BXTXWb9rSu1oILJ/aztmPhNfMTRoS8yv5&#10;EQPsFVMLs3eMcaEhoRVCRbsO7Yy7F9a7+NigrCDweFhoPYzMztktOVX5mkMUd6dkJUv5O+dgPfu3&#10;7eNGkg0xyVvAP9Ov6NcuuVkDi3RWvjj4CbbfQJs79FlRhPgsmYsw5Q/pTeYFgTP73gm1Q9sI2AjU&#10;FQRqNIGFZ7ysjKziouL69erjSbVly5b4xJP/1m1b80/lnyk848leoUyqaKiTS9tqSk0GQIEOhV4d&#10;vqtNu/j1g/r3roEEFnxg4QEJnrlRaswHFhakYOGnLjT7D+x3E1hmjwdGwPqOoVdFhcA1GXNv8+Jz&#10;eC2HxbMFoc/JaSP+PPdn3AShczLvJC5YvQKzgxe8OPAVxYTVdmC98aYXZNCEWz18GJtrAi/1P/30&#10;E8K0b9/+pptugjOs9957T44C/1z4FXZn+HXNmjXwBQa39JxZg1brN/3du0eXs9VgeWqvlnhV5m66&#10;sdWVFoQAioJwn6WZR7TMnWWpaeUDJd2bnPWkGoLt37c/OzMbBJbRSyw8ZGIPAVjRtuuoeMj0cYzz&#10;IUNWo625SF8GEd7BBbI35yXmJXbXe0Pm40hk1DCNCCyVrv6wV0yUkQRztsiSS4Jktnfh5j9e96ES&#10;GEWxlKldLZiTLyQp/FzrWmMRAouPlkK5cIYMYK5riyh0KXv/2du2dVsle4VdI2DUWV5WDgKLkVkY&#10;oNu2b+uRKZ1m62ODssJKK1b1EpSfk6oiDXmnmrN/WzlupLg1Qc6R/JnfpI27tm+LxvUNEdgvbaxl&#10;Zs3HT0vxh7QqE8/feeYq3km0Q9sI2AjUIQRqIoEFxurE8RNw/VhUWNSsaTPmBQbWB+A4kpOSwV7B&#10;ZgSfsKqA5YVnWZhbSMlvi0kwobWQmYd3qAmb2TV8WPa8pkfeD8SCi72OEchYujGPpEBjOmXzLs/X&#10;zlrbn+5Oj4gJCmaNBu6ZuHEjMRQzECu9GhLVUGqrtihDF5+2cv3gC2sigQX/nUGVQbDKwb5yKDIQ&#10;jmA9ZFfBqkYEAxNPAiuvh5oHVMECAfIduCDNZJZ3EqTy5EN+z+ZR+p5FgAJyH+lbdyi/duvcUaVq&#10;TcbcpGsyeYb3ipKQk2AcljJF88WDge02nXnO7OxsLKwDP4VdHWHMpZKfdzLvl19+gXUJHtF79+md&#10;lJQUWAV8k4bKk751Z7fOHc4igVVjewzfIK2GWGe91AKeR7jB2rVjF7MDBb3btk1btikhdidkaeHJ&#10;E3Qw2s62ndv6XNBHUgBj4hJhqJa34elmBYynYrfuHjONBjshEX7m3F0666K1JlXadBWaSqlJt6SR&#10;1HqsR3LysKvVhPBXCVenZP3olBgsk8Bi4j4PKzwElv/sFdNSV47/BBYTzkN1cdZzTlHM2IrZXuHB&#10;nglPakxILOVPykRBYPXq5l4Y+N9XX8OvbP0gJjBvvP5/cuAN6TaBZVhcaLun805j9s4ILNBV8p6n&#10;WD+I188sJiywOnXu5CGFTLpVcz/tnBnNUzU5FxusPK8T585EtHbeyBJUPSy4+5bWw4YJi8WVHJIc&#10;/slngqSZQgWanmUPoEWTc6r5zg8rlXtrbtmdAw5r4r8HtW/TQr+ECIGVPSHtcc/XbpJR1ogX6C9K&#10;Wkr1E6TKd7CR1wJdU66X/ktW4Mpt5y1p7a1hpdH8wJl9foF2SBsBG4G6hEDw096sf6menB/cdwhm&#10;FLC6AuuBLowligvMs7ft2IYpNXb+grkH+KxuXYndrOLIz968Y8dOONUhR3697inxGKZ+zGp99djL&#10;+vWol/vbKmfr9k0iBBIsL+XysUOS3df9IncuWVLc49aruzuyVx2O7J6cIEQ06YD1Ezjr5f6+w9G9&#10;W/fu9fI3O1tfPYbEcx+QdjiyA5HrTF+6qrhpj/bJyR4RIUoOQzWM6DHx6iE96jlXrTxcTyMWCjt7&#10;3nr1kJSgzatzm0CsUlt1CcDcJHvfweRWzStconm2ThmtenHwLU/PJMeKsKFXdY5b9eKQ5/aLF18E&#10;jRvYyiOO/Ku/pR0XFxsbFxMRFdG4SaO4+Nj6Deo3adqkaTP9s2UrxVgb0aSpY/Nvv69iJcgODSzk&#10;zqbEYQTJ5OQUj6Jxl4hR6XsWAQrIfTRp1DD36HH2vVsn4tpJdXBh7i94gY8PB/BGh2+J4fUp2Ekw&#10;kmib7OBfF+lbispYIMuwrPi88847euwo1hJ26dJZJXPZ0rTomJghQ4f06tUzIb6m7DCNynMiL79R&#10;g3pmDdZ/dIwl1NLaW5WQWMs+66VmraI3IUA979i2A42XRUITxmjrCHIwl3YYZ3EHn+i/kfH9B/e3&#10;aiW9qXfuWpWd2L0bxjqPg6+bbd+khAytPZLjszcvcTbt171JhPFg172Dzmib4NnP6w7ukmI6g4g0&#10;klqP9WzIZpMEjSYAAdonJzlyf9/pYCOUcWBJHZ+HlUO5R1s2V7PzSvRl1gkXb8yaN2X8KG/qgkdY&#10;3eiTblK7F1TGwa+gk8zDsPD8Ic3152SvIOSGS/seyS/57yfzcJFzoqS4XMDZJCGCGWe9/tC/tQkd&#10;OHS4qcKz+IX9+y1YuLCgoODU6VOqJ/DDR442b1KDfZDnLP3khyV0IpwdlIJpZM7ST5fkkwttpk1+&#10;8rEqZe3NwstmLXsFcfAMwFbHY0fdevUTMW1AMMwlxJQMmq1mwqaanIsNVg62ZHFWPTKH15k3SllS&#10;Piw4lfPwfk3c/Uy/JiS4N5PPnNW/F+ExYihNXXlY9gBarDkH6/Wbt/bt1p5ELxHyXcQnaXKLxNc/&#10;mNepXbPE+FidIozr3D3883vu/b9DbccNlLr2lS/ekjNx6SdPDQv7/I2t3fCYsH/5rPSE0bgAWaX6&#10;idz5KPWFtE+eGj9w4MDx5x2atW/Y5z88cWGcMq2BF/afv4C1ndPvvvWmDzWJM/s+SLaj2AjYCNQB&#10;BILwvrWmnZHRkTBPwNZ1DF9xU6QzZ/DI2rJ5S/BWGO1g+oFXOsUlJRrlE3tcfSs7BichazmZWYkp&#10;yQkkWFLrlLysLCfLr3RTvk5ITBASE+KFSnIB8w4aDJOAT+G0B29jpDv6cOVt/BHBPv1hU8Kw0d0w&#10;oTWNmNije5Koj45YKCxkLoa0Hzfm5Z3M12rrUV7Ah70xNyzE/V/f9kTWHZ8vpcdHN7YUQ9Io/R9b&#10;+nh/vbhmAv2oMAdyDmL7yH927VGeu7bvxok7yizEdxt9663DKoHDT+l4D0/LUQULKdn/Z+9uAOMo&#10;68SPz+atgBWKFFBAaXUTMUYo6BVp8KDo/THtCbEePVE08tLm7lAS8KroFV+OcsfZU5MDXxqgNFSt&#10;5JQGMF05lKLQii9AlRggiW1BUaEUWqzQvP9/zzyzs7Ozb7Pvs7vf6RI2k2eeeZ7PM7PZ/eWZ31iS&#10;CZuUcPSTDoFxihm3kq9xVVObZ0Hkt5MxZXsOPUyuMbIeKQvnvEDtrLr3vve9H77ow7E1n7vkvee+&#10;99yjjjoq5zvNpkI5eHRW7GwqyWZbjt4M9Io+ahm0OckmD//ykbip2X/1yK+kp6O/Gx387eDO3TuN&#10;qoD+FeysKt6h6/Vl9oh584/cJ/Oq5Jep/v2b3i+7mB4l2q/V4JhfIuHf+15/1zvfJEQQdj/6yJw3&#10;qt/g8oZi586nwq2KX9jZ5sx+rXh8l5mTSVhyN0OdWqvMlv1jxrzXHqEf8jz5IpMQnY8vfP4aOWa/&#10;duP/uNYX8TU89auBzAL68b7wO+H3nzKn0L9u5C/QEpaSaVfOuVcSt5K5V3ZC94mpCXnn8MrBg67u&#10;xD1t47xhi/PmPPatddxXGFvD/rCw+MRkv5HTevN5xJwjd/14q/2yECWf/BUgdlg9/rLeJ/PgJXQl&#10;D9ng4P7Oq7s7r/6CzE//9JruRIfKCRfetHXrdTP/tvjsFZueVn3ffv+9xv/Jt4s/2jM6uuv3zo8J&#10;sT+SNcGVH1mU6veCce0XPy/nzje/fmPqIzbxxxBfn2jFeyOXGSlbIVBOAvETEqX19uX6L/23PP79&#10;2us+89nVV3SqZAdZLkcfe/Thcw7f++JeuYRQfttJJg6Zvy1hLPmLjREwZFqy3H9Qkhyffc7Z+b1B&#10;kvxd6pEjzWjYu+0s8Qm6FvWL0Ehjw7j1RWJw6vdq0sX+a3nSUvNPjH+tu0y2WrHp93pTeW4u/3G/&#10;oyp75XZn/RmPuPw15vjXHf/GeW90PoJvCp74hhMliXtMF05cfMmy04xHHn1K/yQNliyPQNlcv9WI&#10;u3gzz74J1FCeAoceGueP4AXrKkdvZtTFHbXM2pxoq4NjB3fu2mk/5K9BMidLlre99W3y2/aE40+Q&#10;1+RTT1G52/WcrMgioZ8Xd+3el2lz5sybb+yS27DsMiR+VZhXddcvkQQtT+NXtvo0u+vH69XyY3m2&#10;0/rt5I2kLH+tSHIrnZHKh8v9D+2QSwiPmGVs6P/Jx67ulq/yXNbI+kStjQpfmVGrdeu+GbsyV53N&#10;+N1UqgaoMG14keNbDtYXH7lj/eYdT+3YvH6rPmpl9eYd0WezrDIXq4RcVbA56ntzu18PPu58xLbk&#10;VYe/6jeDv3n40Yd/+fAv5fGQ/Hv4l0NPDEmWcZ39Sl5z5BKLxF1IddqmccLm5H2j90rmyN9elx35&#10;SEQwupNJXgFiNbz+sj6oQle7dz/VefUXJZg1Z47x5X//9P/1famv50tJD5JFn91620qjZ6P17j4Y&#10;/ju3+WftqCXJj1Ichrfc3JPqQE34c6/dz3gHbIgAAqUsUBX7izndNZ9e9a+SKXn/Sy+9uG9f91e/&#10;mu7mccsfPueIw4844s/P/lnmG6u/5JjRq5cloGVGsuSJZL058cR58d9VRP2l7MT5Mu1q9z5Vcrea&#10;jCVZPM0beZnZPsyH/TzOkzlHHqE3DJd3bmjvPXalkXjD5LuemTniyCPDDY5pYWx/zdzVM/I1IfsJ&#10;F16zYte/SWBqW+QPi6o34b7rJ9v+4992rbjtvvu23neWcW/4p7LSWLP1vvtuW7Hr1u88Hdk84xGX&#10;FJ4yfBKrsh9yTegfnvmDZJeQJW4XwlyxLO418WDTGH3vx21qc9ffavkWAce5rO8e6P14y21Jjt4M&#10;PGW8ijtqGbQ5ySbv/rv3fOCCf7AfcnH3XHPZ9fQuuWz/hX0v7H1h7+PDj9tvbBxVnbhA/qSwdceL&#10;Gf6SlatbXnxx54sSv1K/WFP9skv12zb+y3uSdwUZ/66PtETeDMx/98VySwjzcc78XTt3J3xHkdao&#10;JToxU769tKdN5WQSVsrdxS2gY1j6kVkN+dhK0rTrauWaQR3Jkq/2XQjtn7p2LdfPelly9Rqe8bup&#10;ZEfXEQvOPm2fRFm3mgfnzMyJZ18sf4U98rT3X9J6yoknzj9S4q6y/kVzJqScifbhvXvrj41z5MBe&#10;dtq+R2Tq+8zMUzLd8Bx1qC9+g+OUP/mtkT/vyfPYlhx3/PGvevWr9O10ZdaVvI2Xl5Tn9z4/PjGu&#10;tadmpg899DDZcNasQ/QTL6dt1Nv1OO+xrXfOL+54JPxWP87b6WTv28Pv86M/I6T35lO2PeKUxaeZ&#10;c03TegXI5O296bbv4L7dT0j0qss4ZM7uP+9rfe/ZN6y/3euurS6/fl5w9L4Hfu/cKnyEx/7IvSZX&#10;54KrzbxX8TqIvMFGoCIFVPgj+8e/f+Fz8mr9ja/dkH1Vdg1HHzu37pC6Xbt3yW9BO3olfyWWkMfC&#10;hQtfd5xkhYjbcvP12PE48exz5jxyx623rr/1vn2nnW1PpnYWs59HP5G3x7t+rDaUvxfr3/DGGyQc&#10;9sjm9f2/fjHZdRVxNgy/R3Bf8Bdb7RGnnC0fEcwG3yp/BdN9cXfKsffwu+fE4/j6C3vuu2+NsXrx&#10;OSu/EzU1OFLztp/cG1x8pmShkssKz/o7a3ey0rhXtjrnozeNju7+fZRqpiOuqpY7EupFPs285sjX&#10;yCdD+UuLJAyOdGrfjn7VfXncIW+fzj5Rdh3LcsQpreGRvX93zNBYYumMvvcTIbV5Dk8EqiovAWNW&#10;XV3SM9r7cZhZSY7eDNyKPmoZtNn7JtZH+LcveLs8k4TuklruLW92TkGNVDXnlNb3z9+12Xp9tn4V&#10;en+ZVb8bd+1Tf0dSv32S/7KL+9s2amWC/ZqtjfNLJO5vYfM3RYpf2ZGdPrVr1/z5kjTSAjG7I799&#10;nDUnepOQcjgSnZiuAEucbyWGJWv11yyXjCuRGJZ+JGlA9nO1vCfAkmbooJXOeKVTuctXeS5rkkzC&#10;8hK9Ct+LJuWYeiqQ6bupZJXLeXrxxecY962/tV/mWEW9jZwjESyVEuPFp+SdrXUm6vdLu3fJnELZ&#10;RN53SRr2/bLm8COP3HWfen/l3tfJb1VJl8yv8ZtR31B/zDHHSLoPyQcib/BkkT9Fy/0H5av8Hfq1&#10;rzu2rk7yXsVsm+K0DZ9o8U9YmR+6Vd43bn7ECL/Vj/sKY+9UvZk332fab+njfi5I683n7vutN66n&#10;niIXSWf78crbL+uDxhe+ueEzV35w6Vlv3/DdfkmBtW+fsevpPyXc+++/s/IceWNvvrefv+Yz6lpA&#10;9Ydu46aPmiv/Y3vUARP7oxMu7FkzXxf+z22GccZZfzd6U9vilfpixFw+vHU/l3vMbfupDQEE8igQ&#10;OBhONZXl+548bb7rdzuffPLJ+fPmy+88Hb1qbj7zrU1vzdPuSq7a2tqarQ/+fPGZp09MTKZq/O+/&#10;2962u+2+qxdtv/7dG+Zt6Png62OfSB1xV6aq29vPfzc8esJxJ9RZH+DVja50igS5Mc32h7Yv+4cP&#10;eKumyKXSMS9yU9k9Ai4Bjl4OCZfAk48/Idd0y8qHdzwsMawnR56cmZ6ZmpnSMaxHdjxyxiL3JSUY&#10;5lwg0Yn5yG8Gz/ib07zsrogzsLw0zy5jz9JKHu1y1pnBJrJ5olsNJvmR3IXQOb0oSb9+89vHTzs5&#10;+g56aSkUqPC+X/dv3nfqxWed+NRPNjw65/2tp0jo2JCV9xunzt/1qLFYrbB/5CwTad9+qeLROYs/&#10;JkllM18koesrr0jS2oPmlCvrInp5nrsbv8RvfOYt9sGWHn9ZX339N66/+p+lvX995eAnv3jrxz7Y&#10;KgmwNvT3/3DDf/mgE5k3wWP3M98BWyKAQCkLSBJ3X89SnPem+W8KBp8cfnLPnj0SvVrU3NzY1Ojz&#10;NheyefriQfXV0zjKoaqGW/0v6skJJwZHt257Wq3cLvOu9E8dKz1VnvpAsm+lLA2Q6JUskxPWX+fs&#10;JnnrSOp95a+eNM2L2dT8IVBziQpw9JbowOWz2dafsE9b8Hb53RAM1ssUrJPe7LyFBS9ieRdIdGJ6&#10;f3uZ8eQp77vISUkvc7VcO8pgE6lBplnpiVexS5IfeZ+Blc9TMlfHm54cqN/12XUe8Yb5M/t2y5W8&#10;Jx4e9aMjjjBT3Ln6dfgpZy+QK3/3Z9WkulmzjphzxDHHHitf5bl+5BbQ0cGsmprbVmVTm8df1v95&#10;9T/pvRx26KzFi5q6NmyQawmNg9ab/GwaUNxtPXa/uI1k7wggUCyBKv/PvgzWB9928skHXj4gT976&#10;1rf6v8EFbaH6pa3foiR4PP3df3r3u9+jHh+7ef61nz4j+nIHa8PXf/DfZP7wx1SxnxrqEkJVm2Pl&#10;u6/fnpNpgIYhlwpKWoR9+/fJrCvJZSbphCUBlvX+Mie7KEAlKc0L0AZ2gUBmAhy9mblVxlbqHmGV&#10;0VPfdTPRiZmToBGVeBaYnpEJiKkfyd50Ff0MevHXd27Y0Ksem3ccufhv1TWvkvpKErJvuHOHurP1&#10;nCOO3LXrxXlvOCJyrZjcrWHmiFPOOtV4dLO54U/MG+k99VOrklNPOTyri8PkRsWuM07fujh3p+GJ&#10;f9vWmmUjc9eYrKwizUj/l/Xy950pGcc2bNjw6Y5/9F130j0v0u9+yXc5XSLKI1DBAgHJi+75NzsF&#10;fSdw6CGH3Hv/9r87e5Hcjdh3jYtp0B+feuap3z/17LPPxjb16LlHN591pv+7IC0sLfOSIKWRBRPg&#10;6C0YdansaPjxJw/89YC6yW+C5Z2L5O8eLPkVSHRi7nhsKL87pvaMBBa8rTGj7Xyx0f5f33nn7nnn&#10;n29eUMjiV4EK/2Vd4d3361FJuxDwi0Dgry8TwPLLYGTQjsMOPeT/tm77f4ubX36lBAJYGXTQh5tg&#10;7sNBoUkeBTh6PUJRDIFCCnBiFlK7gve177G77tyxb86C889/G+Erfx8HFf6aUOHd9/exSesQKL5A&#10;9Wc/+2/FbwUtyFSgrrb2d7ufftP8N4xPTGRaB9ulJ4B5el6U9pMAR6+fRoO2IGAJcGJyKBRE4JBj&#10;3nzKyae8+ZhZBdkbO8lCoMJfEyq8+1kcOGyKQEUIVFVEL8u3k5KyRFJgqcQlLIUSwLxQ0uwn9wIc&#10;vbk3pUYEshbgxMyakAoQKCuBCn9NqPDul9WhTGcQyINA9WeYgZUH1oJVKfdy+d2up+rfOG98fLJg&#10;O63wHWFe4QdASXefo7ekh4/Gl6sAJ2a5jiz9QiAzgQp/Tajw7md2zLAVApUjIDOwKjiFfTn0Xd0+&#10;11wYx4IJYF4wanaUcwGO3pyTUiEC2QtwYmZvSA0IlJNAhb8mVHj3y+lIpi8I5F6gKvdVEkopoEA4&#10;dEX4qnACmPOiUboCHL2lO3a0vIwFODHLeHDpGgIZCFT4a0KFdz+DA4ZNEKgogarCfe6vKNeCdVaC&#10;ZbIvJmAVDNzUxpzXjVIV4Ogt5GsF+0LAowAnpkcoiiFQIQIV/ppQ4d2vkIOcbiKQqQAzsEr1c6ge&#10;cf5GkemRn/m4Y154c/aYKwGO3lxJUg8CORTgxMwhJlUhUAYCFf6aUOHdL4MDmC4gkFcBSeL+2WJm&#10;/PrtXau6Nt/74wfl8dvqt5wx7/ff+Wz/npNPnf+q4e98dlvg3W8+Jn7j5Ke6WA7bno86c9i8+FXN&#10;qqsb+d1T9W+aNzY+nveded9BZFifrLFGM8mwlpi8T829j04hSsqY3nSbeV6HT+1DPe+2xI4Hz/3y&#10;RUGO3oIMg/P416+BBdltnJ1wNhVLPr39cmKm51X80lG/4+7de8z/e+tR2TUq+Zve7Opm6xIUyPVr&#10;QtQR+/xrz3xb1Ocr+zeFfRw6f3cU4eDMdfdL8AigyQggkFig+jOfKV4Aa+iuVd822q679KJ3n/n/&#10;3n3mGfMOM4y9j9339OzTT5v/qqPeljB6Jb2xi+VwbPNRZ7bNe+DBB55++undu59+atfuXTt37fzd&#10;zje+8Y3OSuU+HSM7zQDW2ES2O8vV9s9t/+pNT53ZcUX7eTKsp82XUU0xrH6UT4LhR/NcjV3O6pEx&#10;ff5U6xjQp7b3pcSOB+8dK0DJp556av++/ftf3L/vxX0vyvLCi0ceeaTfXzEK4FLoXTiO/9f94es9&#10;Tx53TqI/xuS7ZZxN+Rb2VD8npiemUirk/B33lpr7vv313VnGsJK/6S0lGtrqRaDgrwlR78redrSr&#10;jbEfvpy/O4pwcPJO28tRRBkEKlag+uqiBbD23vfdR4KXXnh61J+m9w7e9/Sr3ikBrOFN/9b/3NvC&#10;T6r/8I2bNt9734PPv+7MJvWyaxY73LVS1stWN91234P33vdktdpWlbzvhv/5xl2y5sHB6re8U32Q&#10;VjU/tvfR2+47uOD01x9mb7I38LpnXzZ37aOD4andT7/rXe86UZZ58+bNnz8/OnolDT1kVt3w73Y3&#10;vGnewXHfBLD++vuf/TzwtvOcH9hih9UxWFHy4RHce8zfmX/P3HP/LV+46f/uve+F1yULaBZ0yPxo&#10;XlAALzuzR9xZOPb0NE/z8NltnqF/2PRvdzxqvDz6c/uE9bI7ylgC+/btP3HeiUfMmTPnSHmoxUXD&#10;0VuQY8Vx/B8deP6+549599zBZL+JDnvI/dPIK+RgddWum/7P/m0Y/uUVu0nU2RT3d2X4l2BBDNiJ&#10;Q4ATs+wOB+fvuMPmn37M8995IOVJOth3/bf3RN6ImuUNY+iuT20N/N1b98Z90+s4Z61foI4XhLJD&#10;raQOFfw1Iem7ssj7cP3ha/ZD/+F8JyZvzOJ8Isvrwcl7lUo6G+grAmkLFC+J+3NP/nrmLeqPAK5L&#10;JHUXwumdzCd7fvjcSV9ac/WXPtT46LfvGrSSP8VZOdh3x5/fs8IsefQPv7t9jyp51Dkfv1qtWbPs&#10;tfdus7f989GtX/r4oqNnjMgmbzUetXed16s206l8cnoyRa4me8TTqTbz/E9e9nL0ooves+e2f7t+&#10;028dgxszrHHlZaXxIRmsFe/98wP3PSebD//o3qM/qobvvCYvuy5MGR+aF6bjae1FTtvu6z/1b+qh&#10;j4R4p2fU2f0ndYY2XLhm2anG0e/tuPrKs47K74GaVndKpPCM3F8geVM5egszlOFXvD1bH3j02LnH&#10;pvhNFOf3lH2+XDTzeOR3k7En/Msr/q+25L8rzVOsgHfJZV9hAU7MMnwxj3rHeNSxx+55do9+75rw&#10;JD326KP/9NxeVea3T/z5WOPXv1XPBweHXne0+csu8jYp8v7WPmfjvyBwipWsQBFeEyLvyqxPUvE/&#10;AanjMOadWOEPTt6rlOyxXYav9oyF/wQkibv6xFOUh3mLidiHCl+Z6+0nR7/37Hq1pvHNC4w9z+3R&#10;P41d+eRvfn30KW99jVXy2ccf0yXlr1urr//UavljQmRbq5gRvUlkj8UBidWYmpzWK38QGtBP7ti8&#10;2VnMNFJURRnBRDude/Yl/7Xm/TPfuf5TN2x7zj2aeljjystK41HZavVNP3x2z5/V8MmbwqHb/vdJ&#10;X/XOn+a+IrLO0I5P/9ca9fhgY8yI26dnnBPZee775Uz0H298manpKd3U4ZFh/WToiSH/v2KUCm86&#10;7TQDuKuvX/ujoz/6iTPmpvhNFPt7KvIKOffsMxc4fhuGf3nF/9Xm7Xclp1WhBTgx0zl3Cj06mbbN&#10;fo9q35fYenea6CSd+9aTXvfrJwaNmcHf7jnl3ScZjz3xnLH3uT+H37gme9Ob6AWhVKxop1ugGK8J&#10;8qdB/a7sfW9N+D7c+QbMdYSn/vAV/dsqq0HnnXamr0tZsbNTBEpFoMqOcRf6ydFzj332iUH5g1Ve&#10;l6G7P/3jo/5VvV6/3/wMUGLL5OSkbvHSliWb7+z//vfvsNf4vifyB5wV7zUe+NFQWi21f79++sJG&#10;2fA1iz/x6X89+sFPr75bJvGwIIBAcoHpmWldoL6+/vEnHh96fGh62loDXWEFnB8V5CqhpL+JMvg9&#10;lcEmhe0/e3MKcGKW+fGw54lfP9t4snrT4lhiT9KjTzrlWPlL6vBv/nxSU+NJp0j0SjY0TjIzY7BU&#10;lgCvCZU13vQWAQRyKlBVvFBtw7vfY8iFfs9Fx/qkd675VzIf+9e/fUFWPnf/gzuOPemt6m/ZUip2&#10;ZcPbTrZWzgw9aZWUgsfOnavmITy5I6bmmZm5MutbV+4sUDwT94S0yYlJuzHyfHJKPZzNk0+n0nb1&#10;1Z8hU/NgjfcHnbjyjpWO7sw9q/VcmZwfnspV9J763dwfR4J9IofHK97p6ZhmmeivfkUf7tJqgJqz&#10;GT4Apqem9aOUXjH8cfRmP+ju4z/5b6I4P43/uylSbfwK4/6ujPxaiTkrizT7ulxG2ftxwonp3apU&#10;SjrOpuFN3Q8Y72luNA/spCfpa976NuPX333w2bedNHdGnu/5zda9hnoe922Sc6Xf36yWyqj5p52F&#10;f02Ief1P8VvGWT72o5njUM/Lwck7bf8cq7QEAR8KyAysol3XePRZF3/ybU98+Zr/utp8dP/k+XDu&#10;K90k9YJpPo4+9rl+KfDlHxnn/uMZRyde+dYLWo/90U2qtu/ssUq+pWHBbzarNYMzCyIV2jUfufgf&#10;32XoTaIKFM3ENRxLlrboNd/739unJyfMx5SzTFWVymKmvhZvHN273rO92xrTm+45tvWDb3GNpsaP&#10;K+9Yec1dv1XFnvyuqkrqaV4sGcv80Uc/mvtDJnqA7LPMGrg4p2fUaW6f8vUSib7nf+wXBL+Mu08O&#10;v+TNaGio1wV++9vH5P2fWtScrIghR2+hxjH6+E/+myjOTxP9bgpXG7/CuL8rnS1xn5WF0qj0s5gT&#10;sxyPNPV7ynz7utn40Kc6zpI7ZkS/24l3kh59zNw/Pbvn2GNUYXm+4zdD+nmCd7/2r0W/v1ktx/HN&#10;76tWMV4T7CNWv79K/lvG9U7M/t0R+wslLwcn71U4pxBAIIlAYO+LL5mhIt8uw7d/btuxV1x89lzf&#10;trCYDXvNnFff/cP73vfec17Y95ditqOS9o15JY12ufWVo7fkRnTPT2/9ymMnXXW5/PEm+cLvypIb&#10;20iDOTFLePAK23TPLwiFbRZ7y7VAKb4m5PDgLMXu5/oQoD4EEEgoEHhu735/8wz3fWH7sR//2FkE&#10;sOKN09GvOfyu0I/Pa3n3nhd8Hoj091GWTuswT0eLsv4S4Oj113gkbs2eBzZ0/1gniTz67zz9BuR3&#10;ZamMbZx2cmKW8OAVpOnpvyAUpFnsJG8CJfSakI+Ds4S6n7dDgIoRQKCEA1gMXjKBo+bM/sE9W//+&#10;3MV79x1AqjACmBfGmb3kQ4CjNx+q1IlAlgKcmFkCsjkCZSZQ4a8JFd79MjuY6Q4CORcIPPPsCzmv&#10;lAoLJnDcMUfeGfrx+S3v/uNzLxZspxW+I8wr/AAo6e5z9Jb08NH4chXgxCzXkaVfCGQmUOGvCRXe&#10;/cyOGbZCoHIEAmu7vlE5vaWnCCCAAAIIIIAAAggggAACCCCAAAIlJxC4484tJddoGowAAggggAAC&#10;CCCAAAIIIIAAAgggUDkCgXu3PlA5vaWnCCCAAAIIIIAAAggggAACCCCAAAIlJxB48KGHS67RNBgB&#10;BBBAAAEEEEAAAQQQQAABBBBAoHIEAv/99Zsrp7f01D8CVdPTV16+Yv9L1s0T12/cdNa7zvRP82gJ&#10;AmkJzJiLYcxMT8tjesb8Mj09NTUp/2TR/5t8ZWJm+fnnplUzhRFAAAEEEEAAAQQqTaDvzntmH1Jb&#10;XVNdXV1jfqmuqpJHIBCoMpeAYchz+ar+V2k49LecBOyAgMdOBZ5+5lmPRf1WrO/Ou9/59tP81iqP&#10;7Xno4UdOP61UG++xj0mK/eWl/U8MjxDAyl6SGnwiEBXAmppSESwJWE1PT05OqMDVhISvJuW/iekq&#10;Alg+GTKagQACCCCAAAII+FZAAliH1gZU9KpWB7FqJXxVVV0tISz1lQCWb0eOhqUpcMihh6k4rA7M&#10;mke2FZR1Bmh1rFbVHJB5MKW6pCnju+L6E29lLr4bDBqEQC4EZA6WOQ9LfVVP1VQsQ73CSjhLBbMm&#10;c7ET6kAAAQQQQAABBBAofwF592jO7FfvJ9W7Sv0GU7/PVP9nQaASBUo7gFW60Z/wS0/p9iCrllfi&#10;qUafy1pAXz8YCV2ZwSvzPceUil2phzyZKmsDOocAAggggAACCCCQMwHz3aP5NlL+0zkq9J9IrfAV&#10;caycUVNRCQlUZRWHKOrGJR0DMg8R/Ym3Mh8ldI7QVAS8CoT/LKb+NGa/QKk3HOYMLFm8VkQ5BBBA&#10;AAEEEEAAgcoWsGZgyZ9E7TlX4ZgVU7Aq+9Co6N5nFMD61Y0f/fA/mo8bH1Zn0S+/+eFP3f3HmZk/&#10;bl6tn0Qt4Z/mOtqV3riNDHR/+cv68a2f7/W87egPv9z7Sym+96Fv6Se5W8z4eYU+cqdITQj4TECH&#10;rsLXD6qXPfVnMzX9ShaftZXmIIAAAggggAACCPhUQL+BNFNSmDOvzKsIVVu5gNCnI0azCiGQ/iWE&#10;z2xe/dWZT9z2nVvl8V/HPfMr87pc89Pa9LHnffG2/1xyrDuplvXTXOfaMk9eb8vwD7rvev6Mtquu&#10;uEoeH2t4YsO3HtqbeMsRCVr94nnr59ZeXnP6h6/66Dte4213Hkql0XgPtZVckUIc2uwDgSIJhOdh&#10;ma98Kp+7oXK6m6+RRWoRu0UAAQQQQAABBBAoMQH9BlK9k5yathNfMfeqxEaR5mYk8M0bv5poO5mB&#10;leYkoD8+8/s3HP86vdVrz19yqhUCTlKPDhPn/OE5BrT3F9ufbHjfR8LhpyPfsXSRse1no0miPnoC&#10;RXiyZuR57gJFVuw85yjFrnDbT7fKwznY9/3ohz+6Z8A9/Bkdx2yEQKkI6PcWcuWg/qrnYTEDq1SG&#10;j3YigAACCCCAAAJFF9Bzr+z3k/rDb9FbRQMQyLfAl6+/9sCBA//9n/8ed0dVaedgOm3hGU/f/o0f&#10;/NGxoa5ZTqdf3dR29cCfzKROf+r/fNuHLmn70Od/8IfwTyMrL2n7+qOq/B8HrlFl5HHTIxmkgvI2&#10;A2vvyPDeNwff5Ag+HVlff9TzL6g5WKP3fPW2X1qTsfRz+Xr3sPH8Q71fvWGLxLjMfqlN7ZLmk59v&#10;ueGrX5XHt3/+glXv3p9/21xzw1e3/M5DnMuqN/dhvWJHsNTk1qmfbL1XRyzv/eEPxsfU4gpg5vug&#10;p34Eiiigp3m7olfmGw7ecxRxWNg1AggggAACCCBQSgL6L6DOGJZ9w+tS6gZtRSAdgX//3Gf+Gl6+&#10;sPrTsZtWWde26CtcPD1Ou3TD2r956F8vaftwz8PWJuqTmZ7iaD35Vc/Vfcdf8a2bN3yrfeahn0VW&#10;PvQ3/6lW3nzFTP/df5x+ePP3T7hSfbvhW5ee6nHvkWI6CO1lMY56zRxXOWPvXh23clainr/x7zr+&#10;vt446vSPdFz+3jdGFbBLSkKsvfWXd3RcvvTNL2x/yAxXjd5z25P1solaaTz0i3BUK3HjzMaX4WPR&#10;mWdPTEyMT4z/X+gHoR/cOTY2PnZwrOXvW12dTecYpiwCpSpg/ZXMfB0wL6EmgFWqQ0m7EUAAAQQQ&#10;QACBAgvo+w7atwYq8N7ZHQKFF/j0VZ+QuVfO5V87/sXVjIySuM+8tuXfN970H8v/8D8X3WxmcVeV&#10;WuEg88kfn/nD65cvPVWtOnbpsnfqn8pK4+k7PnPRZR+76LL/2fb7Z56Zee3xJ2z/6hd+4M767iUm&#10;pXfqqaTMetj7QnRISa7rOeo1ZkIrk8Oqxn6efKVse/pCM7b1pmC98byq+oXn9xp7f76x+2vd3V8b&#10;ePIFKzaWrHV6t2X5OPuc/zd+UCZdyX8HD4698r7WD8TpZuHPBvaIQP4Fwi8pkT2FXwWsF5r8N4E9&#10;IIAAAggggAACCJSJgJ5yFfcdZpn0kG4gEBb4xD9d6ope6W/bL/2oE6kq7YlP9jStY/9+5Qfe8NCv&#10;ZBaWujDGnGMQfqIjWlZJ58rmf7nlth79uOy0mWP//nO33LZy5sYVF3/k5kc8zf5yttZrAGvOm4JH&#10;Pfk7Z8qrF0ZH9h51pDkpy1mJ/Tz5yng/lXUN7/3EJ/5ZP/6fGd5KuqhKyjJ8ZXbqoISuwkvcbnKe&#10;IlCuAtbdYczu2X80s56Xa5/pFwIIIIAAAggggECuBSJxq+gYlvPdZq73SX0IFE3ghm/e8rWeW78u&#10;j5s2fEMeN/d+Ux633LbultuiA1ipQi3unz9695Y/6XV/fOQXT5/wutc6w0BWcOfY1x3/+76BR1Wh&#10;Pw3c8XMd3pKVxra7BtzzrY5tufaLy97wzDNpz8PyGsCaOfK0hQ0jW+7ZafVk9N5vPWS88x3z1Ldz&#10;jnzNXjMZllwFODqScQRLqhtZwBEAAP/0SURBVDGGfxFOpuVF1HPjvVTmrzL/u+nbY6/oCVjqccu6&#10;r8e2r2inBTtGoAAC1hEf2VP4j2fchbAA+uwCAQQQQAABBBAoBwH1jtKRQdVKgEUe93IYW/qQuUD6&#10;lxCe8ro/rW5rv0weV/cff8XqFh3Asj6ghZ+cevHli35+oyp2k7HwdOunp1587T8Yd1xtbtvWLhcf&#10;PrpOP//8HSe8z6wnrUV12uNVeG/8u39qMe658cZvqkfIaLl8+duPNLc98rTTG0ZD5vpRI2hNinrj&#10;m+r3/uLbN37znt+Zrxh6ClHsE+fKN77nQ+80HvqOWb/eMNX8KrO+8nts+tYGuWzwlbFXLrzoYxe1&#10;XSoRrPHxsa/9z1fcPc38iGVLBEpMQGfay0mjA56Xf/7nf/7yl7/83e9+d3h4OINd//rXv77pppuu&#10;ueYa5w51hfIjjxV6bKxu6t133/300097rNlvxVw99VvzCt8eQApvbu8x3/j5rj8zOn+2KoO+lE1H&#10;pO+56sv+/fvld0RczFztIoORKvAmfuip/PaXgTjvvPN0Y+SJfPvQQw8V7MWnkOZ+AI/01wxisSCA&#10;QOTV5te/zeTjjR8E7/3JT08+6c1+aEkGbfjNE0+efNJJGWzo80161/dMT01dvOKf7Xbe0P3fkr/6&#10;iis/5Wz55OTEE8MjV16+Yv9LB/T69Rs3nfWuM33eO5qHQCIBybIpYaqpKfn/1NSk/JuaVIvc0UAW&#10;+TKm/j8+dsRRr11+/rkZM8o7qgy2/ad/+qcvfvGLxxxzjJdtJUR14YUXJi/5vve9r7Oz85xzzkle&#10;LIPW9vT0rFixwks7fVXG1VPeaQJSxOMz3/j5rj8zOn+2KoO+lE1HpO856ct999337ne/W2qL+7qa&#10;k11kMEyF36ToPZVY1b/+67/GdlzeYHzjG9/Q64veyByOi0/60nfnPa/85cU6tcyqq6utraurqamt&#10;kaW6urqmuqpK/ldlx4pz2H2qQqDAAocceph6DamyFvVpR5+E0V/VCvPFJv0ZWGnNkspnYf37rEQX&#10;1fjU07RSzuPyXYGPXrLiYyv+ydm1j3d88hNXrnJ1tsBnBbtDoJIFvvnNb1522WXPPfdccgSZACV/&#10;UE0ZvZJKZLaUfKKQmVMp60yXfeXKlTLtK92tKI8AAgggUGYCMn1Yfsvo6BVLcQUkjBg3eiWtCgaD&#10;xW0be0cAgQoUKPEAVslehKcONd9FnwoYUqvAU40uI1A8AQk5ff7zn0+yf/mocOKJJ0ox7230GBfz&#10;XqEuuWbNmkRXi6RbFeURQAABBEpU4M1vfrP8linRxpdZs7du3ZqoR8cff3yZdZbuIICA/wVKPIBV&#10;ovOvrLsfVm4Iy/8nBi1EwP8CSV7/nnrqKbkcz9kF+SSQKH2VTKSK/ePqf//3f+/YsWPfvn16L/Lk&#10;ySeflJXOOiXg5WVul94kbmulnXfddZdck+isVhpTuvmw/H/Y0EIEyk/A9fJSfh2kR3EFKmfci9tT&#10;+cOS0//HP/6x/cagpaXF/lFxG8k5ggAClSNQ2gGsEo4AleklhB4ncVXOCUZPESiKwBve8AZJJuWK&#10;Yf3iF7+I25gbbrjBOfdKwkkSq/rkJz95yimnHHHEEXoTedLQ0CArJeTkjDfJhrJ5xn2UdkptN998&#10;syuGtX379ozrZEMEEEAAAQQQyJOAnQFT3hjYbxLytC+qRQABBGIFJPdb6d4Mr5SbLu7T0xX74FRE&#10;AIECCJx//vnOvcS9QlCmZbn+uCrhJIlVJWqehJxc8SbZ3PutCeNWKwnmr732WuePfvvb3xbAh10g&#10;gAACCCCAAAIIIIBACQkEfvnoYyXUXGdTf/Kzn5doy2m2CFRNT7vuQvi3ZzYjg0CJCiS+C+GEeRNC&#10;fRfC8Tlzc3kXQi93u0t5Jx3JkuvMMyKXBqS8vaCMkdw5+4wzzrAHy3kfIntlyl27xjrd8l4OFVfv&#10;Nm3a9MEPftC1oVxBeeyxxzpXyiwzidO5irnuz+jl1kuS+FZSh+j4oEwxk+Xcc8+NrTm2I3Lb+Mcf&#10;f3zbtm32pZ2y7VlnndXc3PyWt7wlyV+8nYb24SHhRZl8J+FLHcGUlktVixYt8tKSRMiuOlevXr1w&#10;4cK//du/1W3zPpQ57KlU9fDDDz/66KM2mlzxKmLvfOc7nb1wtTxumbi9ljxxjzzyyDPPPOO83laP&#10;iwR8Tz/99EQ3+sz5oOQKP0+D63H0UxZzucllxTfddJM+m2RuqetUSrc23fdsTg19PPzkJz/Rr5/6&#10;BJezQCau6srjjnvKV62UHbFryPjcsWvI+JC2a8jHoejl9rX2i1tKrthRyPcLRfbjEvcgSdlTvZXs&#10;/ac//amMrByZ9p+s5DVfUq2feuqpb3/729OaMJXWWCR/5Y/9PRv317Gc43IvF6fAs88+G/elNXvn&#10;fBy9KU/wdAvIXQhffukF8yaEs+pq1T/uQpiuIeVLQuDQw16lXkM834Uw8Ksd/KG7JEbW74186S9/&#10;TauJO369gwBWWmIU9rNAiQaw5DOh5G63YeUDmGSk8ujsig3Fvsv0+Ibb3l265b20U97By60Vk3fQ&#10;FYyTwnGjeFKPcwqbM3VXbMvlnbHcTjHulDf57C1XdyZpvKvNsSVjs4bFNZTPePIxRqItiXLzp2xJ&#10;3EbKMfOf//mfiZIrazqPQ5nDnkqsMNHdyuTD2xe/+EX9ESjRneAlAOeaA+jsu3z0knsgpMwnncjT&#10;9RE6m0HJIX7+Btfj6Kcs5iwgLy+Sbs95JLuC5mnVluWpIcfDxo0bE92UTY6lT3ziE3K85TWAlc25&#10;I0Of5SEtNeTvUEwraJLuuOf1hUJYshyXJL8XUvbUy96lTJJfH7F7T2ss1IdP86739uL6G1ssjutv&#10;Ra43JIl+F3vpafJu5u/o9fK2JK0yBLDS4qJw6QqkG8CSSwhZEMiBwLHHHiOP177utccdf9wJrz/h&#10;9fJ4w+vfII8T33CiPOadOE8e8+fJY756zM/BLqkCAQSSCshHZefP5ZOVq/jo6KhzTfLAimvbJUuW&#10;ONcMDg5mMxry19RsNk+0rcyLcf5I3kDLJzdX4ccec09Dllk8rjKylSsM5KrZWV6iVwsWLEgUNpI/&#10;Lye5zaKEvZwRt7j9kgJSLCWXNEBu45XkzpLJWxK3fumaRDyThHIkiiRT1VK2TQrksKeyx0TRK9mR&#10;fbtMcUsUdJB5PYlIZegldJIyeiU7Es+U45LNoOQQP9+D6+UASKuMBIxcR3JbW1taNbheBzI+NfTx&#10;kOhAkr3IsSQFsryqOnnXsjx3sj+k830oZjyyyTfM6wtFbl/TMhCQ3qX83SHVShmPL9EZtCH5JnqW&#10;orOMzLdyfit/GnF+K0HquPPBszz+S/TozflwUCECJS2QmxlYdpTdyyUtJe1VyY23/7QS928y6YZO&#10;N/dvZgZWJR9OZdZ3f87Acs03iZ2x7yoguduTZL9yDZlEx+RDoL1SLsWSFO/OMl7+YmyXd/1hPLa2&#10;jA8Y10yx2D/MuqZW6R25fpe5mpd89oeXpsa9SlHel7vykSWpKu6kIS9/MHfVKfeatC96St7y2GtA&#10;vPQ0FlN/0it8T1O2Ni6F6/hJWcnPfvYz10WLORmUHOLH7UIO6/d44qcsltxN7ovqvBgqy9rimsQe&#10;DxJn/8hHPpIkKJzo8PD+3jhlR7I/d7I8pHN4qMTl8nK+ZHYJYcqT12OBuC8U2Y9L8r0nPzD0X008&#10;tl+KeXzZT2sspNqUR6/rbYNsYs93Tjk/S/cuS+d8H73eh8BjSWZgeYSiWKkLpBtGyGoGlr5hqnxy&#10;U8uULJPqy9QkS5kJ2CMro6xHWw99qZ8ttB+BshSQt2jyNlHe57mmCcT+MVM+BDoF5syZ4x3EVdhV&#10;lfd6pKQ0uKury7mJ9zhayh25Zoq5bsUYO7VKVyiXGDhrllRWzm9ddca2Qf7OLO/LxUS/VMpzV5nY&#10;2yxKjMwV05GAo1w5pWuQJ/KtsxIpLJuk7L6zJdKe2EtEE92bMrZmmQXjWikXzTlb6LrrZaK25amn&#10;ElWUT2Way3WvTLslomGXkSeu6QA/+tGPXG2Wy0udc68kripBXr0LPSgysq5KJHNZPgYlV/iJ2pbv&#10;+lOapFVAjrS0UvnErTyDUyMUCrmiV85TQI4NOULS6ki6hbM/d7I/pPN9qNjnlwvHXp/lm898vFBk&#10;Py7pHgmu8q7XLudhKVyxr3VeppTKLnI+FvKb3XWOyK9+iQvLL1zX9DH5VRWbpTF753wfvVmOI5sj&#10;gIBHgcxnYOlfITqApb/YcQ3zR0Q3PA6B/4vJ31SsxcytJs+t/0nT7b+3pBs6ZQaW/weeFnoXKMoM&#10;LO/Nk5JxU0Kk/Htp8l0k3zxl5fK2VRb503HshQ+u6RVp9dRVOPYvrs7KYxNg6c2dabCkka5onSvh&#10;V+yfqWMzgqWcYuaaCBb3L+SuP7PH5izz0hJXltzk6Z9szFjG2KlGUjiup+sDZz56GksROyVBysgN&#10;NJ35gF1lYu9F4JyrkmhWYMpKsh+UHOLHPZVyW3/KE1+3IWWxWLe4h1zGtcWepMlPjdjXgbjtcd3t&#10;QTfPe8wlOUv2506Wh3RuD5Vsfr9kNu55eqHIflxS/o7L8retRIg+/vGPyx0nJJX7CSecIPctSSsE&#10;nPJs9TgcUiz2PJJwm9wPwRlTi3tbGNk2S+dCHr0pB9RjAWZgeYSiWKkLpBtGyCqAZUavpvQ/e1EB&#10;ewlmzUyXOiXt1wJVAfVPlmp7qaqWf1VV1TqspYule+QRwOIAKycBnwew4t7ux8tnyGw+YHi5+iBu&#10;/R7vhOj9+HFdMuOMDcXe80hX64xWpBuhiBsrjE1P6/xM69pFovGShrk+HrviXC7zDFqSSNV1fUeS&#10;azxjE6UXoKexx0zsx6RYjdjPM65Ag1Sye/duuSOk3NLrM5/5TKL7Nqb12TKDQckVfr4H1/uHWC8v&#10;Pi7V5JcVp/yAnf2p4QrOJmlP7DV6OQlg5eRVIstDOt+HovMQTTmmGRxF+XihyMm4pPx1lv2LTMpd&#10;JCngZSy8DIfeRZJU+rpA3Evss3cu5NGbjbZzWwJYuZKkHp8LpBtGyPASQmtaqbpycFquG5QbxY+N&#10;jR18RS1/PaD/HTjwl7/wKHUBNY7meMrIyvjKKMtYy4jLuEvwUh8GSU6Jb974VZ+fMDQPgfIW0JdL&#10;fPCDHyyVbkrsJm7e1mzan+QqwkTpbCRgYe/RdZGd/BE7eWPippRKFPvQVbl2sWjRokS7cOFIbCVJ&#10;YzJoSaLaXDcEeM973pOoZJIf5a+ncpN4V3ti5xfEasS9O7uzHqlEtpLT5xvf+EbyEfR+fGYwKLnC&#10;z/fgekfIoGRzc3MGWyXaJINRcF0cmuQ4l1fdHDY10QtRZq8SWR7S+T4U8+HmrDMfLxR5evVOi8J1&#10;yMlMJQk5yZ9nJOoae9+StGrOR2H5LZbkHJEJWXFfbLN3LvWjNx9jQZ0IlKhAhjOw9JWDEr6SZE8S&#10;0Rj+3e4J+d/4+KSkwZqclDxJ5jwsJmGV6FERabZcLKjmXslsq5qamuqa2rq62tq6hjfNq62rlRWy&#10;Wl9SKBvEhk6//F9rdEWrPvM562oBs6Q5ZSvADKySPzjogEPAhzOwZIKA3Awr+WUCHv+smmio0/qb&#10;cMrjRS7u+OxnP+tKgJ1yKy8FXIlj7atIXBNw5I/zzpvZ2VcYuS5biE1175ExSTFXYtrkfxhw1uOa&#10;BuLaRaIrMT022GnrQkhyjWfyaU156mlcMS8aGVBoFpnJIkeIHAzyscqVvMzVGC/NUL8UE9+BPlf4&#10;iU6W3NbvkTRlMVeBuJMy7B6lW1sGp4ZrXlXGp0Dyl6wCvEokaoCXQzq3h0rGFBmPez5eKHL1mpaN&#10;Rso5TfKbQkLAb3nLW9K6ctC7sy6Z8jS0K4ydkqx/FHuNp71J9s6FPHq9vDPxUoYZWF6UKFMGAunO&#10;wMoigGVm9pa4lczKGR7d9fGVmd/SuAzcK6cLN/b0NgTnz5o1SyJZNdVyLaG6kFC67zryrv3cZ5wm&#10;X7juS2bsigBW5RwpldXTogSw7Pfi+qoQSSHhysya5Eo0PTyuj2SxSWGSjKIrThGbtMLLJYSylfxJ&#10;/Pjjj5c31h7vhZfZgeV656o/DLuuCRJPZ5t1ghvX++y4b689vmtPUsyLVdyOu9qTfUsS8XqsOeXH&#10;mEL21EubvZTRnZIDfufOnXKiPfPMM67bI7jQkgewEkUnvR8e3uOb0jAvF695RzB/jVt5A3SvY+tP&#10;WSDlQRK3QPJXp5Q7TVkgZas81pCynuSvYN4PA++vhImCAhkc0oVB8G6Ysj0pC3g5pJOXydVrWsYH&#10;ht7Q4+35JJJ1wQUXpDuf1AujR0m7m3Gv309yK+TsnT32wvvh5/0czLgkAayM6diwtATSDWBleAmh&#10;etdiqElYcjHZ5IREscZLi4nWZiyg5tlNTOi7EcoxELeeT1/1Cbn00Ln8a8e/ZLxHNkQAgeQC+qoQ&#10;ucpJEnI7S1544YWSMinJtq7rKf70pz95p3YVjr00w1WVfT8j5xNp8yc/+Um5RCuv0StpyYc+9CFn&#10;eySbhnz72GOP2Sv1rZGcN0jSP9Ul7cVVj3euPJVMdAlknnZXxGqL1VOJDuvMKZL2+IwzzpBzKnn0&#10;qohE5b3rlNd7lnf3s+md69zhkM4GM4fb5vY17dprr/VyE0x5+TrxxBO93ME2hz2NW9Xb3va22PUv&#10;vPBCzvebW+ecN48KEUAgA4EMA1g695FO4i7zsOS6wQz2zSalKGBeIyrhqyn7GHD14hP/dKkreqW/&#10;bb/0o6XYX9qMQAkJyFtYV2oJ+bwt84wSdUFuSOT8UfKESq5KXIVdVfkN7bTTTnM2acuWLfKt832t&#10;br8zz47+qS5pL656/NZN2pNbAbn49CMf+Yhr+p7sQiLFkqhFrjmV+QJyKVlud0ptCORPgEM6f7ZF&#10;r1n+GiQTFWXmtcy5S94YuVjelRCqwI2XKOp//Md/xO5UVsqPCtwYdocAAiUnkGEAy+ynznOlI1gE&#10;sEpu6DNssIpfqSxnKs2ZmocXs9zwzVu+1nPr1+Vx04ZvyOPm3m/K45bb1t1yW4a7ZDMEEPAs8MUv&#10;ftH15jXu20Rdn2va1He+8x3P+zFchZuamrxvW/iSDQ0NTha51lLevjsDWJrijW98o902+amUcV6V&#10;KTVIPflovCvsGHe2WqKV+WhPbJ2uFiZJDJw8Z7D/e2r3XTry5je/2XmQyA0E5eJTGQiJFK9YsUJS&#10;EcvxkFlOmbRGLVf4iXaa7/pj91uKn1ELr+Ryy/7cyf6QLjpCWidOYQpnPy45bKdMVJQZzfJKJZEs&#10;uQpe4uyJglnOG5XksAEeq7r55pvjToySlfKjuJVk78zR63F0KIaA/wUyD2CZd58zY1gzcku60s7X&#10;PtrdLJdG66W5ezSzYZNKEm4bas+83sxak7etzNiVFb1KegfCvLWAihFAILGAvH+VT9fOn8s7wkQX&#10;EkoiDOdbOinpcbK9XIDgLCmV+P8CH9fVf1/9atQ9UnVOEOmF8+2+q0z+rh90RRIl8ZbfjnHX1LMk&#10;V5smvxDV/z215e+8807nKEjoSo6NdHPH5GQcc4WfqDH5rr88AljeL7iWXGk5GXdXJdmfO9kf0oU/&#10;VPIhmds6sx+X3LZH1ya/yySHo8TZdTBLbkbsyjCwcuXKfOzXS53y/iHJhdjyo7jTxrN35uj1MjqU&#10;QaAkBDIPYJnhK2sWlpcsoT7nWNQ1ov++va0jqENRVtBJ/mcu7SEj/DQgl5noUJcd+YqErqxVUSua&#10;+42EN0X3uUtM8/S8O339IAsCCPhQQPJJyd9dnQ2TCwkTzYuRfK7OknK1lCvrU2wHZV6S8259UiBP&#10;t43Pra3rzatzapUzdYhropazDZJpPrdNsmtzXrooK++555487Sjjal35Sn70ox8lqup73/tekr34&#10;v6d2413B3EShqwJciZMr/ETjktf640ZjR0cz/Ethxgdw9hu6Dt0kp0Bvb2/2u4utIftzJ/tDOq+H&#10;Sj7QClBn9uOSZSNlPqO8CklU6Mtf/rL8Bo+d3ijBLHlX4PrLVpY7zXhzeSviev8gkbXYaeOxvcje&#10;maM341FjQwT8JpAqgPVs6EuXr+ywH707ojsQvqahxGdgSae2d9bbgapgR+/yvvolg129HUGjpVX/&#10;kWJwWL3fkjjXSNciY3nvzJaV24dG9JqZkS6jb0B9YxihtZ3b1f+3d64Naatgx7Ztqxr9NvAZtycc&#10;vYp//WDG1bIhAgjkUED+7up6R7hx48a49ctlUK7w04IFC5KkzZLwllxX5axK3n3mOwV7TmSSXP3n&#10;TOAVN7OsbkD+uukKjcnfxhMNgfjLRxT5oCIfV+RDS8EuxXK1UP5IHneynsz1W7NmTZLx8n9P7ca7&#10;Ohh3ROTDmGuaXk6OVVclucJP1Lbc1u+a6LF9u/meyLEIWldXVz6g8lpnrFLcQ0JOAdfdYHPVquzP&#10;newP6dweKrmSKW492Y9Llu2/+uqr5ZeyRIX0y3KiS/BcvyyK9WenG264wdXfT3ziE7HTxmN7kb0z&#10;R2+WRxqbI+AfgVQBLGnpwn/p/lpP99f+/e+PN4xffH3jb/zT+Fy2xJ6Bta5Fqh0ZkndcZoAq1L7E&#10;2CIRKmsGVVODypOSfFlpll/UWJ+qID9HAAEE8iXw2c9+1lm1vLVNNFUkNm2W3G1NQiQSK7Hf8soT&#10;+VZWSnjLWa2EyeTdZ776kOt6XRPT7Oqd1yY402A5959o25y0UfIoyYUezqr0EDiHTD72y4cT8Zev&#10;MprycUU+tCT6rJKTVjkriW2hxNHkPuj2zD55It/KXL/ku/Z/T+32uz7gyYhI0NA+I2RikYQq5NaE&#10;eYpW5AM/0dDkanB1/W9961udO5JDwnYTPXl+2WWXebxUOeeHcTYVipKkx3adpM5TQM5WOWdTngIZ&#10;tyH7cyf7Qzq3h0pyCtffYHS4UF5n/HaFdfbjkvEhoTd0Dav8dnD97tC/viXO5dzRkiVLstxvBpvL&#10;6e/6C4fcCkNPEHOdXNIL160Ss3cu5NGbAQ6bIICAd4HAr3b81lvpP9/7H5/7wTMn/P3nPvd3xxqS&#10;B2lycnJ8fOzll18+8Je/PDE8es3VV3mrx4+l5LK/ej1xSpaVW0Ya17QZMgW8TX+VHy1apGZdrR6q&#10;72+dWTXcLOu3NawN9LdKSb2hBK0i65fIxTuywgyF6UV2oLaRCV0lv1x7/VdOagjOfvWrDzvssLq6&#10;WTU1NVVVKgx66GGvkq8B+cZcAuqbQOxXtVoZBDb3b77y8hX7XzqgRdZv3PS3ZzaXvA4dqFQBeUmU&#10;i6rV/TmnzduyqjtbyDIxMa7+jY+NjZvLnLmvXX7+uRkj6VPKXlJex3vNNdc43yzK29xvfOMbcfcu&#10;725dkSmPjZTMGonmJaXbWo97zKZYom66JGPvOic7zb6nKUFc45Wyp/IBTwJYzuxjKXeh6/RYLLYB&#10;6bZQ1xB7oKZbT2Y99dLNJGXk45PrUpeUI6ILyH0JnZndvTTDy6Cki5YIP1EvclW/xBdOPPFEj1ZJ&#10;Xs08unk8pD3WlrJY3BeHlJ1N+Vpt15CyAekOk/PcydUhnW4b0j0UdXmJwsTNlCSRDslTnsNxT2me&#10;j9Mz9jUt+VGUvJHpjojs3fUnk2z27vHoleCjRPydO5KL9+XOifaaf/7nf3b9PUCyd7nSa2bQU9dv&#10;yXRryOzoTfma4LFA3533vPzSC3WyzJpVV6v+1dTIo6amurq6prqqSv4nH8GsJM4e66QYAj4USDeM&#10;4GEGlmH8pleuIpTo1emXfk1Fr8pvkav8Ijd4WteiLvrrCNpfVWIsWTqCLetUUEqvN/Q3+hLCmej1&#10;qi5H9EoKWduUnxw9QgAB/wq45kbJW0PXnzTtpksQSt4pprz3trOrEg6TTfJ3VV0+WOO21pkAS+80&#10;brL2AvRULqNwXX6VBCHdzz858ZQjysuFJ66/pcfu2v89lTbL1bVehkNAXMXydF1nrvATHQm5ql+S&#10;haU8AKQNXsrk5KDNbSXyYTjl62TKAtk0KZtzJ1eHdK4OleQOrpxHduFnnnkmG8A8bZvNuGTfpAz2&#10;nv1O063BdfGgnCYyGdNZiUwGd9UZe71hBj11hcAKc/Smi0N5BBBIS8BTAOvkNrmEsOfShT+/5fKV&#10;5XoJYVpqdmECU5m5sRUCCBRAQN63uf7KKjNKEn261oVlPn/KT19SQIrJZC7/33kwFjn2SkBnAixd&#10;PjZZe16vH3Q2Ut6de/nDuATdJKlZ4f1ljzLuyTXk2LDnRyQ5yH3eU91yaWRsfNPZKRksAVm6dKlz&#10;ZZ4ylOcQP+645LB+OQCSx6c8HiQFeJFMdxeiJDGsJGFciWbm+8LebM6dnBzSOTxUkvjLTfTiRpB/&#10;8pOfpDtqhSmfzbhk30KPe9fHZ+F/d8RePCgvrc6ZqiIgrfrZz37mpJAp5LF/dfPY00S/JQtz9GY/&#10;oNSAAAJJBLxfQmg8e8+//8ddfzj+vH//1LmvLbNLCDlEvAtwCaF3K0pWjoA/LyHU/q5rXlyT9uOO&#10;kVxq9/jjj8sfup1XcMiGxx9/vAR3PM5F8nJdRuGPkNirCJ966inXDeYkxjdnzhxn25JcPyjFPPbU&#10;YzGpUBog/jLxV0Ih9iUVEjc866yzJNzW1NSU6OOHx114LJZkdOQyMUnOLZ8kdfN022TGhBwe+jOJ&#10;cxdJrp/Ka0+9dNNLGclt9Mgjj9idld7JuSD3BPjbv/1b3VnXpTHyEdGZk9jLLrwfRVIyV/iJxjdX&#10;9WdZj0c33YuUhVMW8FiPjSavJL/4xS8kmZfO5yUhLbnP6cKFC/XLo8fdxQ6B9w0zPndkp1ke0naz&#10;sxxiL6//Er/YunWrvhbefp2R2JbH8fLimasyuknZjEsSEC+NtPf+2GOPyUuW60678pIlB2eiu6km&#10;HwuPe09ULPbiQfkriNxqJu5OJa+c3MbE+aPYCwlz4lyAo9fLEZ68DJcQZm9IDSUhkO4lhCkCWBK0&#10;6jVWSsTKMHQOLOMd7T0fObnccmCVxND6pJEEsHwyEDTDVwKFCWD5qss0BgEEEEAgroDzk3yS5IPo&#10;IYAAAkkECGBxeFSIQLoBrNSXED5z1+c6Ltc5sKzoVYVQ0k0EEEAAAQQQQAABBERAZrNKZnGZEyQz&#10;mLxnOnPe5BRGBBBAAAEEEMhSIEUA69hzPyfZr+yHzL1iQQABBBBAAAEEEECgogTkakG5qloyCb75&#10;zW+Wq4wTxbAeeughJ4tculVRSnQWAQQQQACBvAqknoGV191TOQIIIIAAAggggAACPhdw3b5AUqHJ&#10;VCxnmyWrzne/+90zzjjDufL000/3eb9oHgIIIIAAAiUkkMsA1uLFi+Wyf5YyFiihI5umIoAAAggg&#10;gAACuRKQOxU4q5LM4jIVy/mW78QTT7zwwgudZSTIVfg7vuWqv9SDAAIIIICADwVyGcCSG4XIzYZY&#10;yljAh0cwTUIAAQQQQAABBPItIBcDbtq0yfte5K55l112mffylEQAAQQQQACBlAK5DGCl3BkFEEAA&#10;AQQQQAABBBAoRYEPfvCDP/7xjyUylbLxMvdq48aNRxxxRMqSFEAAAQQQQAAB7wIEsLxbURIBBBBA&#10;AAEEEECgcgXOOeecu+66a8eOHZISS6JUTggJbMka+emzzz77yU9+kuhV5R4l9BwBBBBAIG8CBQpg&#10;hdqbu0ez7ESovT2UThXR5UPtgTSbkO7+krTNY1XuYqPdzQGzz/JEN95+kmBnHneUDiNlEUAAAQQQ&#10;QAABBCICp5xyyooVKyRK5cwaIaErWSNhLPJecawggAACCCCQJ4E0Algdl6/MtBGh/kGjb62EYnQg&#10;ywyzSETJjM7Iqubm9pD61gzSqEhTe3t3pIDaqVq5ZlA/iWwVaO82IzvhbaXe9nbrx1Z5q8Wh9iU9&#10;RlNDUIWEdAvMneqfxm4e7me/VWHcZut9hTeOqll3xRlN6lkSXhen/U7WcAdVtGqkoXeksV/6t3Zo&#10;da+x1vEk3HDTUTUi3HHDvSO7ZETGyZ7piLIdAggggAACCCCAAAIIIIAAAgggUDCBhAEsCVfZjyxb&#10;M9q9xljdu3ywP2S0rFo+NNDdb7TWd6/pMYyeNSpk1bR627qWltaVxva+gVB3f+PItlZjaNhRYNRc&#10;ubrJcK5sWt3bZRhLe6XCer2tmqLUum6L0d8dLm83vGVV18quVfXdbUOrZ1QoaFjvVP/c2rW9edQ8&#10;L7NCI16z9b6M1pUrV3cY0TXPjFjdtPZgGCtlUcWcvbbb75ib1t8vLNYSbDHW1g+1dhjDKnQny0j4&#10;SZwBMRsjLdc7CoYc9ejSreskGNbe7mLPcmjZHAEEEEAAAQQQQAABBBBAAAEEEMi/QMIAVvfXeuyH&#10;NEOCWfJtRpOwRgf6mlpbgh2rVYAluLSxr69xVUuwoWlRV5c9pUvmL/U3di0yjPoGo7M+INOlGhwF&#10;grJybbuEZJwrbZvBznq9rb00hMu7/GSnMkGpvlPqifzE3nUy7ATN1ptIGM5w1azKdxqtdvwqUszZ&#10;69g9Dg4OrtyyxTDjejK3ShxU5UuXDy5RrW4JPwmGt+zpVyyuRTYJDTvqsRrZ3CYtao1iz//xxR4Q&#10;QAABBBBAAAEEEEAAAQQQQACBrAUCv9rx27iVxEasXAGstV+9cXx87OWXXz7wl788MTx6zdVXZd0Y&#10;VYFcQifhqMGhBnuCVE6qLWwlEhSr71s+sq3DjjQVdv8xe5NrDI114Rln2bXl2uu/clJDcParX33Y&#10;YYfV1c2qqampqlJh0EMPe5V8Dcg35hJQ3wRiv6rVqgGBzf2br7x8xf6XDujmrN+46W/PbM6uaWyN&#10;QNEEpqenDWNmakr+PzU1Kf+mJtUyMTGu/o2PjY2by5y5r11+/rlFayU7RgABBBBAAAEEECgFgb47&#10;73n5pRfqZJk1q65W/aupkUdNTXV1dU11VZX8Tz6CyccttZRCh2gjAvEF0g0jJJuBJXuQoJX+6nry&#10;1Ru+mdMRiKSLalk3s66jwxW9Spyb3P2T5FnME/00ndznXsoGO7bN6OiVl9JeyiTXjq3BtaYlOnqV&#10;/R5zOvpUhgACCCCAAAIIIIAAAggggAACCCQTSJEDS0evnFcO6plZuUSNStBupmR3Z0A392ZnN49K&#10;925mdg//WN+pr18laHfmd4++eaEjS3okf7vaSuU2d2SUN7eKKuzKJR/dVFdJOzN8uOZ4SesdDYve&#10;PJKUPZwb3upjVAr8SDb6fqupjoT2siaSV95O8R4Zt3B++lyOJHUhgAACCCCAAAIIIIAAAggggAAC&#10;+RCQANZM3Ef319bJI/wj2fWMGcaSwup59CObhtkJ2u1k6vXhjOnODFKDa+zs41Hp3iWzu15krUpe&#10;bj6387v31UsWKStVvFXOmSXduVU4Cbokd181bO0r5Mi5Lpsna2pM0vRIe6y88lHZ0+1dWPnbo1ul&#10;mmptFc46b5azU+C3OBLPq2z0rRpAZbKXhPbaYXBNJGO9ri0qOX14F+6Vnscy9rDxvGnCgvEPxUSH&#10;KOsR8JmAfm10vkLm9tUy+1OMGhBAAAEEEEAAAQRKRcD54Sj2HWbs+0w+TCFQigLpnY9JZmC1d1yu&#10;Hro+eSLxLPvb9HaSrLSdoH04nMfdTPRuZkB3XOnW1GRlHx9xpns3M7vbi76noXNpWrTIlTQ9Kku6&#10;WTR2KzvBfH10pvkkTR21k6Y72uys2ZV+3pXDPrZVuheylZV1XkfmwrnkYxPPD66xsuDbPRKx2Iz1&#10;uRs3akIAAQQQQAABBBBAAAEEEEAAAQQKJRD45aPhi/AS77Lz4+1dN8psLLXo55KpWBIUW0ncDxx4&#10;MndJ3M0r36wM6KHu7voO3yRCj+MTJ1m779uc7ZElSdzfLEncZ892JXE/7FWzpepskri/q9l5K8ls&#10;28n2CBRSwEzibkzpLO7y4mgmcZf/VOZ2ncRdfR0/8ujXkcS9kOPCvhBAAAEEEEAAgVIUkCTuf31p&#10;ryRv10ncZalWKdx1End1Ey35v/rwRRL3Uhxd2uwQSDeMkHAGllPVjl7JSufz3Mk7s4pHMqC3JIxe&#10;eclCHimTqxzwMf3VTR1pdySzkjZHfR/XSKX9cs8W84SZ8Ybh2l0UXhw9NYxCCCCAAAIIIIAAAggg&#10;gAACCCCAQN4EPAWw8rZ3s+KoJO4qFGRmUndmYbdSl7ebedYj5e1mhdO6R3Kf23VGlbHzspvRo6gy&#10;dmb4pDngU+zIWUm4qdb/pUftIStTe6hdMnM1NQQjSdadP3Vgu/PWhze06wlIHKw7Kud91I9G7Tzu&#10;kSca3JnX3p1+Pr+jTe0IIIAAAggggAACCCCAAAIIIIBAugJFD2DZmdGHHRnT7SzsQyopucpNrpJb&#10;WXnN+xtHttm5283+WvnLk5TJUQ74FDvymLi9flXXyq5V9d2RJOvOzPGRNF6RxPDhBO3WhlY+eJ2v&#10;vcOZ8z68iW6JEd5Fe/tao1fmiqlMWj1L1jSOrIskyI/NH5/uMUR5BBBAAAEEEEAAAQQQQAABBBBA&#10;IK8CRQ9g2ZnRXWnOda8HO+v7G7ucqZEaGozO6NztsRnNY8vkJAe8lx15T9wuedydSdYjad3Dl/XZ&#10;ieFDdnp708SZAF7tzs55L+nD7FzyZnJ6I7yL1lajs15N15Lo2Motq4faItcvJsofn9ejjsoRQAAB&#10;BBBAAAEEEEAAAQQQQACBNAQ8JXGPrS+fSdzTaH1ZFk0zDXycRPJ5ZSGJe155qbxEBUjiXqIDR7MR&#10;QAABBBBAAAEfCpDE3YeDQpPyIZCXJO75aGj6dUpqLJk4FP6qMko5MzlF1ZfoR1nkLE9j03hF08i+&#10;njh1fVyzSM779EnZAgEEEEAAAQQQQAABBBBAAAEEECgBgaJfQqgymctiZWd3pjwP5zgPK7a0Ng2N&#10;SJKn7errYGO9rO+307qry+MiOdTVJlG5yROmV9eVm2nj7STrcimeNMqKllnrm9cMOuq0ylvbtlvZ&#10;5R0N7pd1qm32flvWzfQaazO682AJHEU0EQEEEEAAAQQQQAABBBBAAAEEEMijQNEDWDKBaMvKRV2r&#10;WkajkrhvWzUcznFuZzWvbzTWrDG2bFFfly9VCcnNtO6hcBJ3ndRcrVexrf4eB1uS9Oq6lDONesid&#10;Xt1KGx+dZn5bJBF667qRRglZRZKyqxrNthl2k0LtaxvWhRuXxwGlagQQQAABBBBAAAEEEEAAAQQQ&#10;QKDcBIoewJI5Skt6tneuDTlzk4tyJMf5SPhSQclWbhiN9TITa7vRYMWppOSwI8e5nUM9Njd5kvTq&#10;elDtBtS706tbaePjppmXDXvWNLd1Gq2tUUnZ7QNF73d0WFpebgcP/UEAAQQQQAABBBBAAAEEEEAA&#10;AQQKIUAS92yVJeOVsS4yGyvb6ny/PUncfT9ENLAIAiRxLwI6u0QAAQQQQAABBMpUgCTuZTqwdMst&#10;UMZJ3H062C2VFL3y6RjQLAQQQAABBBBAAAEEEEAAAQQQKGuBol9CWNa6dA4BBBBAAAEEEEAAAQQQ&#10;QAABBBBAIGsBAlhZE1IBAggggAACCCCAAAIIIIAAAggggEA+BQhg5VOXuhFAAAEEEEAAAQQQQAAB&#10;BBBAAAEEshYggJU1IRUggAACCCCAAAIIIIAAAggggAACCORTgABWPnWpGwEEEEAAAQQQQAABBBBA&#10;AAEEEEAgawECWFkTUgECCCDgWeALX/hCgAUBBBBAAAEEEEAAgcQC//vdb3l+d0lBBCpIgABWBQ02&#10;XUUAAQQQQAABBBBAAAEEEEAAAQRKUYAAVimOGm1GAAEEEEAAAQQQQAABBBBAAAEEKkiAAFYFDTZd&#10;RQABBBBAAAEEEEAAAQQQQAABBEpRgABWKY4abUYAAQQQQAABBBBAAAEEEEAAAQQqSCDvAazR7u5Q&#10;3jxD3d2jZuX2k7ztKnXFidoQajez87VrhtHuZuu5Xt9s9SBOF7x3yntJuxtx6TKoJ7ULJRBAwCEg&#10;SdxnWBBAAAEEEEAAAQQQSCxwwQcv4h00AgjECuQ9gCW77A+1t0cCNRJtksiNFbcJqR+ZoR0V2FFP&#10;1Jr2UMx6M+6jNjJjLI4a7C4NWHsZDYUkqCU1RNepNjb30e3cUbcurONg6sdqF1YNstJe497QrMaO&#10;PelNl/T1tel+hftita2xa0Rem1qHzYa3Gb3yvF+VM9f3GmvDISxjxGqA1ZZEFcaiyQZ2963uqaie&#10;drZbo7ppxhN1B8OtdeBHreR0QQABBBBAAAEEEEAAAQQQQAABBPwhUIgAltFvtM6sNgb0ZCkjJJGb&#10;Rdv79LfqRxLaCXW3dW43etZILEfWrGuJWW80LO/qWm6ZRdVgO1p7MeqHB1T0qmU0qk7VAKlkpTEk&#10;EaTWfomVqR116MINHUGpZmRo+6KmBsMI2ivtNWrDPkcLRxqlmkiXjKBqXlPTarUXR19024Y662Wq&#10;Vb/sZHS4cbXaVcuq5caIXt9mrDJ3rpZhqwHyNGmFNtracF8sSd3HrlUtTmd7TUuDMTBg9A13jxj1&#10;QWNIt1ZGYWitqmdVvXpqr/TH4UkrEEAAAQQQQAABBBBAAAEEEEAAAcMoSACrsbE+Yj06vKZTQkHO&#10;FUZDS0NTeIVdeHQ4av1QX1+fRHyW9Bkj7hr0puENg0uNNf1Gi8SAYuscGhwcVJUMSovM8uHCsv3o&#10;8KCxvWfJ2pC9MrLGkA3tFpsbNjaYMS/7AklpnqG7WR/Zr9UwPQNLgmbBjoZ+83rCNmNpi56Btc0O&#10;XxlDQ+EGqO2SVGg2VuEY4b44ui8bmrFBh7O1xmhpGBpq6DX6+g1pe2RQGhtVPfVrR5wrOTkQQAAB&#10;BBBAAAEEEEAAAQQQQAABvwgEfvloJDLjvVHT09OTk5Pj42Mvv/zygQMHnhwevebqq7xvbpcMdTev&#10;6Vve64ji6B8lWp/BLpJvItfXrW3YJlO+nEvclXHrkYvxjJaW8AyqnLcufoUFw4m7+2uv/8qbG4Kz&#10;Z88+7LDD6upm1dTUVFWpMOhhr5otXwPyjbkE1DeB2K9qtao3sLl/85WXr9j/0gG9l/UbN72reVGB&#10;BNkNArkWkJdEqXJqakqeTMmL45T5Rb1Ijo9PyCvlmPl1/MijX7f8/HNzvXPqQwABBBBAAAEEECgr&#10;gb477/nrS3vrauXz1iz1ta6uWj53yVJdLU/k05b8X3/e0h+5WBAoUYF0wwgFmYGV2LKlY9vq8IWB&#10;zlKyfltMVCuDIUmVlTw0YPRK9MpVLNjhDmnF7lpvEkwQvUqS0N1K5p5BZ1RuLbW1idMwYKfO8lRV&#10;pEWpTDxVRyEEEEAAAQQQQAABBBBAAAEEEECgYAJFDmDpfmaffz0qB7wzYbydqjyc993MgG6mWpc1&#10;zWuGwtKOBOqOLOyqTHN796hOHR8vf3xUYnizshQJ3VcZVm71+MnmJUJlp6gP7z3cu2DH6la1B7vl&#10;zsz3dl75VD11gBfsMGNHCCCAAAIIIIAAAggggAACCCCAQOYCvghghbO8Z5x/fbTbTmcenTDezkoe&#10;yftuFQh1D7fO9EZmfzkSqNvZ391lVOzImYFesUu2dUdieGtN4oTuEq2zakjQ2XUt4V3Yex+JZKPX&#10;ATKr5Y710qlwXvluu4UJeqrqcCllfvywJQIIIIAAAggggAACCCCAAAIIIJB3AX8EsLLNvx6MpDOP&#10;ShhvZyV35H23CtQ3DC0J1HeGE4A5E6jb2d/rG4xh69aJ6o6BCfLHOxPD6/FKln99aCicwz5Bsnk7&#10;+bq59xFJ7O7KCh8Mt9yxPpJXPlJ/OE27q6dmC11KeT/M2AECCCCAAAIIIIAAAggggAACCCCQuUCR&#10;k7hn3nDzUr3Y/OvZVBhnW9lHW1/T8t51kXsFZrWHUHvz8Cqvyb3kWsAlPcbKLTN2jnm5/NFY58o4&#10;n1V7MtiYJO4ZoLFJ2QuQxL3sh5gOIoAAAggggAACBRMgiXvBqNlRcQVKLIl7NlheUq1nU7/aVvax&#10;bVuuoldSX8s6r9Ers/CMLM54VUuxo1fZerI9AggggAACCCCAAAIIIIAAAgggkL6AXEI4k4tH+nsO&#10;b5H4pnhRP/F47zyPxdTOZTZUejfyi/Qxjb1kDuPnLeMeM9k3OCeHIpUg4E8BOUGkYSwIIIAAAggg&#10;gAACCHgU8OfbWlqFQA4FPJ4LVjF/5MAK300v+gZ89i0C9X399M0K27u7m1Xgyd7E7Ih5b0G5gZ9a&#10;BsJ3DFRFwjGqyHPrJn2h9iU9TcZAs9pK/dDcOhKYCpePvsmgc6eyR70/FgQQQAABBBBAAAEEEEAA&#10;AQQQQACBfAr4IYA1tLatc7vRs6Z7NOYGfLrrcqe/ri65YWDkXntr28ObWDjqtnqtw9EzqkaGti9q&#10;atAF7OfhXdSv2tJl9On9GlL/lsbhUMhoCOe6Cpd33mSw27zX4ap6yesuOd37W4ucjCqfhwV1I4AA&#10;AggggAACCCCAAAIIIIAAAv4RqJqZMbJ5WBcgZtWhxsYmK8o0bN2hL+bGeXJfvyHr3nmNDUH1zNrE&#10;sePRYUP9yIwu6TsGDhrbe5asVfOkRsPP7Xv8ycqGSCVDfcMNxpp+o8Wqzy4vtQ0ODqoKBxuXmvc6&#10;rF87IvvvGmntN+dudVfiNCxzwqDrsMnqEDA3zuY4ZFsEfCWgXxhVk9SRrZ5YX7M/T6gBAQQQQAAB&#10;BBBAoBIE7PeQ5gelyNvL7D6/++o9M41BIN1TOfCLRx5LdxspL7fcmpycHB8fe+Xllw8cOPDkyO+u&#10;ufqqDOrJ1Sah7uY1fct708iQ7t5zIe5pmKveFrUedRfC+jfNnj370MMOq6ubVVNTU1Wl5vG9avar&#10;5WtAvjGXgPomEPtVrVbtD2zu33zl5Sv2v3RA92b9xk1nLjqjqD1j5whkLuC6C+HU1JS8QqoXyQn5&#10;Nz42NjYxMSFfX3PMccvPPzfz3bAlAggggAACCCCAQAUIqLsQ7t9bW1s7a9as2rq6uto6+dglS7Us&#10;5ucv+b/+vKU/crEgUKIC6YYR/HAJYQ6oW9TdAsOX/2VUXyHuaZhRw9gIAQQQQAABBBBAAAEEEEAA&#10;AQQQqHCBMglgVfgo0n0EEEAAAQQQQAABBBBAAAEEEECgjAUIYJXx4NI1BBBAAAEEEEAAAQQQQAAB&#10;BBBAoBwE8h7ACrWbF+ZKwnO1SKYp67le3xx938CIqBS0fhaSmwOq7fS3MU/MH7MggAACCCCAAAII&#10;IIAAAggggAACCJStQN4DWOqGfTMzM63DEn8KtbcZvfK8XwWjzPW9xlodwoqOcxmhAaO31xhQt/kb&#10;llsD6m+laOyTFkPdDZAFAQQQQAABBBBAAAEEEEAAAQQQQKBcBfIfwBrqrJepVv0NHcHR4cbVKtF6&#10;y6rlxohhrm8zVunU6/WNi+TrosZ6Dd3SsXRgbd/Q8OiI/Eh92zEyIEWNYaMhGFza2jASfiI/a20c&#10;NmNgLAgggAACCCCAAAIIIIAAAggggAAC5SiQ/wCWNQNL5kkFOxr6zesJ24ylLXoGln3nQLkJoMzT&#10;sr8Ntdd39myXaJU2l/lZSzo714aCS401gUB9v9ESfqIKNISLleMA0ScEEEAAAQQQQAABBBBAAAEE&#10;EECg0gXyHsCSyVMqyNSybl2L+ipRKh2nstYn8NcFZROJVMmFhPa3Os4l6+0n+hpDFgQQQAABBBBA&#10;AAEEEEAAAQQQQACBchXIewArW7hgR0fS+FSqn2e7f7ZHAAEEEEAAAQQQQAABBBBAAAEEECiugO8D&#10;WMXlYe8IIIAAAggggAACCCCAAAIIIIAAAsUWIIBV7BFg/wgggAACCCCAAAIIIIAAAggggAACSQUI&#10;YHGAIIAAAggggAACCCCAAAIIIIAAAgj4WoAAlq+Hh8YhgAACCCCAAAIIIIAAAggggAACCBDA4hhA&#10;AAEEEEAAAQQQQAABBBBAAAEEEPC1AAEsXw8PjUMAAQQQQAABBBBAAAEEEEAAAQQQIIDFMYAAAggg&#10;gAACCCCAAAIIIIAAAggg4GsBAli+Hh4ahwACCCCAAAIIIIAAAggggAACCCBAAItjAAEEEEAAAQQQ&#10;QAABBBBAAAEEEEDA1wIEsHw9PCXUuN88NjgQuucHA6G77h7ov/PuzfLov+sOeWy+8/vyuKP/e/L4&#10;/mZ5/OrhR0qoXzQVAQQQQAABBBBAAAEEEEAAAQSKLpDvAFaou3vUMELt7SHDGO3uDunvM16y3Fzv&#10;N3kljp9ms7dQe0D1WTrd3Gx22X6SoPOZ7SyzrTL2T7Lh7//wzMpL21Zc8tHLPvaRS9o+/LGPfOij&#10;H/7gRy5c/uF/vODCCz6w/AOtH2g9r/V9S9+35L27dj+VjwZQJwIIIIAAAggggAACCCCAAAIIlKtA&#10;vgNYLQ3GwOio0WgMh4yRhoYWw+hrC5gRHQnomCGekES3otaMhkIq5hUyQ16RMmY4SJYBq3yCYqoq&#10;c7Nu57YSOVN1RqJnVs1xKrFGWgJQzWuGdPNk11Gt1dG4Zt1qq5Xh3enNQ+39rTOtRsgIDRi9vcba&#10;7lH7iVVANUW1J9J9Y2itVNlsV6t+qmJ+htnIcAOszRVCWESaGk0aVTj8U8eOyvVgpl8IIIAAAggg&#10;gAACCCCAAAIIIFCeAvkOYBktDQ0DI8bSVQ1G9/BwvWEMNa2eWS1RqO62zu1GzxoJ4/QbrVFrjPrh&#10;ARW9ahmNKrNOgl/mYpVPUExVZTQsX2kMGb0zrf0S5JHy6zp0nQ0dQbOKobXW3uNVogqMdg+3zvQu&#10;t3a3rr57raO2mdbh7tGRoe2LmhrM2oJRuzM3HzYG1wSWrBkODRsNweDS1oaR8JOYw8jqjoTCGhuX&#10;dy1vsqtVsb8Bo2+4e8SoNyIUEQTVDPluwGjsWrS9T0hVI1fVS9TLtpVQmvVT2zmbCXDleQ7QKwQQ&#10;QAABBBBAAAEEEEAAAQQQ8LlA3gNYEiLq6zeCQaO/z1gq4aPGRoliGUZ9Q1NYJmZNcKmxpt9okcCQ&#10;u4y5iVXeSFZsaHBwsLM+sGRQ9maWDxfWO21sDNccpxJVINgwtCRQ3zlo7S7YYIRrkzUSnmowhgeN&#10;7T1L1uppYc7dmZsvbTS2G0ZTQ4t0JRCol96En+gImmyiKuxzdEev7OyJVNvSMDTU0GuYfBEK+4BS&#10;zZDahobWdEosUJGqRtavHXEWHh22fhpx8/kRSfMQQAABBBBAAAEEEEAAAQQQQAABl0DgF488lgHK&#10;9PT05OTk+PjYKy+/fODAgSdHfnfN1VdlUE/BNpEr8NY2bLNncWW831B385q+5b3brKlcGdeT5YZF&#10;bMa113/lzfVvmj179qGHHVZXN6umpqaqSoVB739gu+TAmpFlWv2btv8zn0xNT02Z/8ly95YfXvCB&#10;ZZv7N195+Yr9Lx3QFOs3bjpz0RlZsrA5AsUSkINcdq2OcjnaJyflibxCqhfJCfk3PjY2NjExIV9f&#10;c8xxy88/t1iNZL8IIIAAAggggAACJSHQd+c9f92/t7a2dtasWbV1dXW1dfKxS5ZqWczPX/J/6UjA&#10;XEqiRzQSgbgCr5r9anUkyzFtLupo1sd09Fe1Qm0fyP8MrEwGKvepyYMdOYheSVdaOrZtK3b0yj/N&#10;yGRs2QYBBBBAAAEEEEAAAQQQQAABBBBIU8AHASxXpvZw9vS4GdzT7B3FEUAAAQQQQAABBBBAAAEE&#10;EEAAAQRKXqDoAazRqPzoki7dyp4+Ej+De8mD0wEEEEAAAQQQQAABBBBAAAEEEEAAgfQEih7AcuRH&#10;V9nW7ezp7izvo93dOmE6CwIIIIAAAggggAACCCCAAAIIIIBARQlIAGsmu4dwSQ2ZLy3rVOJvySvV&#10;0qEyo0e+jV4f7OhoyXwnbJlbAT3iriMn+11keSiyOQK+FbDPl+xPE2pAAAEEEEAAAQQQqASBuJ+5&#10;fPt2l4YhkJlAeudy0WdgpddcSiOAAAIIIIAAAggggAACCCCAAAIIVJoAAaxKG3H6iwACCCCAAAII&#10;IIAAAggggAACCJSYAAGsEhswmosAAggggAACCCCAAAIIIIAAAghUmgABrEobcfqLAAIIIIAAAggg&#10;gAACCCCAAAIIlJgAAawSGzCaiwACCCCAAAIIIIAAAggggAACCFSaAAGsShtx+osAAggggAACCCAQ&#10;RyDgWABCAAEEEEAAAb8JEMDy24jQHgQQQAABBBBAAAEEEEAAAQQQQACBKAECWBwQCCCAAAIIIIAA&#10;AggggAACCCCAAAK+FqiamTGyf/i6izQu1wJxD5jsd5L9cUgNCPhCwIh5UTXXsCCAAAIIIIAAAggg&#10;4FFAva1N8K7SF+94cxFGoCMIeDwd7GLMwEpXjPIIIIAAAggggAACCCCAAAIIIIAAAgUVIIBVUG52&#10;hgACCCCAAAIIIIAAAggggAACCCCQrkC+A1ih7u5Rwwi1t4cMY7S7W76mseiN4y5JfhRTPn7ZOGtH&#10;u5ubnXv0tJNQu7pjjepfFounPYljYhAvO3dtnmVtXvZIGQQQQACBWIHIjc4OO+Si9sv27duHEgII&#10;IIAAAggggAACCCQXyHcAq6XBGBgdNRqN4ZAx0tDQIlGs5nC0JyRxLQn82GtinxhDAyEV/wqZ4a/w&#10;hurZkr6+toAZbXJUqLoa/taqXMJLzWuGYtebKgPSAF2JuYQGjN5eWam/CW+oAlRSZjRktkQiSGoP&#10;zjhXY9fIzEzrsP6BGciyn1jb6sBT9LapuuPGCQ/jiGPvqkwcBKupCs1ugKbW/TK7YxpGc5lVuXvH&#10;CYQAAgggkCeBQ+qMpe+8fda+ZR/9cJ72QLUIIIAAAggggAACCJSNQL4DWEZLQ8PAiLF0VYPRPTxc&#10;P9rd1rnd6Fmjg0b9Ruu6+vCaUPdao3dmVb3EViJlGhuGB1QgpsW5MtiwvKurqWn1zGqJNkVVKOEX&#10;VUlrvwRrdOXDrTO9yw1jJFJMrW+xxk+eq0qsCFZLx9KBtX1Dw2ZUzNrQCBmNXYu29w0Y9WZLGjqC&#10;I0PbFzU1RI6Aoc76QGBJZ1+b1Wy7I/a2kWlk4W09dCcKJ1LDsHPvVvv1Hs1eqyWom2q0OBoQ7vVA&#10;uDvKcPnQWieXSeHuXdkc6XQEAQQQ8JtAVcD46LmTFy5+4P9+5Lem0R4EEEAAAQQQQAABBPwmkPcA&#10;lgR++vqNYNDo7zOWBoMNTQ6BxsZ6w15T32BIJKh+7UhUmfqlxpp+CcVEbzjU12fItrLUR1UoxVQl&#10;Swblh7ryoSWB+s5BZzG1Prw4n6vJSfWdPduNhqDEgMIbjgyv6ZSQmwoLWS0ZHR40tvcsWaumjjkv&#10;iWxqsrpmd2TU3tZQQS6Z8DQS3tZDd6Jw7BYPDYX3rlZZ7dd7NHutI1h2U8OND5ccGrLXiOFQY2MU&#10;l2xqt9BvByrtQQABBMpOIBAwHn7SeGxX8GTnr8ay6yYdQgABBBBAAAEEEEAgFwKBnz/8mwzqmZ6e&#10;npycHB8fe+XlVw4c+Mvw6M5rrr4qg3pKaBO5tm5twzZ78lYJtTy3Tb32+q80BN84e/arDz3s0Lq6&#10;WTU1NVVVKgz6kwd/tvLSthlZptW/afs/88nU9NSU+Z8sd2/54QUfWLa5f/OVl6/Y/9IB3bz1Gzc1&#10;n/HO3DaV2hAomIAc5LIvdZTL0T41qf6Zy/iE/BsfG1df5f+vOeb45eefW7BWsSPfCkgOLKttsw+d&#10;+5rX3HvnDxYsWODb1tIwBCpHIHJuqlvXy/3rWRBAAIHiCPTdec+Bfc/Xysetujr5Kv/Jxy5Zqmuq&#10;q6vV5y/5n7RMZ9UsThPZKwK5EJj96sPVkSzHtLmoo1kf09Ff1Qq1u0D+Z2Cl6lWCVOLpZhh3l/e4&#10;vcdi0olgR/zolfcaUknwcwQQQACBChM48Mqep/5A9KrCRp3uIoAAAggggAACCGQiUPwAlrTalUw9&#10;kkDdmZE90N6tbxLoTEyuU5jbCdctgfhZ3jNOix7Oa262RhrhytQuO9V3WZTFbrCVtT0USVmfyeiw&#10;DQIIIIAAAggggAACCCCAAAIIIICA4YsAlkq4HkmmbidQj868PtI4ZPRKmvFuKw35aHirkJ1wPTye&#10;CbK8Z5oWPZzXXKpdaUgjVLr07nDKeUPlt+rXeeEdKeStptRLrvRV4ZTxHG4IIIAAAggggAACCCCA&#10;AAIIIIAAAhkI+COAFZVMPWHm9UaVXt2RhtxOYW5landkVY+b5T3DtOiRrO3G0ODgoE6XvjSccl4y&#10;qXeNWDcAdKSQt7K2S3v71rY7c71nMEZsggACCCCAAAIIIIAAAggggAACCFS0QFklcR8NhYyWFoly&#10;seRPgCTu+bOl5tIVIIl76Y5dUVpOouiisLNTBFIKcG6mJKIAAggURoAk7oVxZi9FFyhoEveAlRpe&#10;JY0ves+lAUGiV/kfBj3WcmMA9Y8FAQQQQAABBBBAAAEEEEAAAQQQyL9AdoEniWAE1B0PuXln/kfK&#10;L3uQsZYR1xEsFgQQQAABBBBAAAEEEEAAAQQQQKAAApkHsMyglXxR4Yxqf8zAKoAXu5CxDocs1egD&#10;ggACCCCAAAIIIIAAAggggAACCORbIPMAlrTMjF5Vq6WmJt8NpX6fCMhYy4DLuBO98smI0AwEEEAA&#10;AQQQQAABBBBAAAEEyl4gwwCWmntjLiqSoUIaBLDK/lCxOihjLSMu424fA5XSc/qJAAIIIIAAAggg&#10;gAACCCCAAAJFEsgwgCWtlavH1LVk1VU1tTW1dXVFaj+7LbSAjLWMuLpqVMWwCr139ocAAggggAAC&#10;CCCAAAIIIIAAAhUoEPj5w7/JoNszskxPT01PT05OTkyM/27X7+XrxPj45JT8m5T1ukAGNbOJrwTk&#10;GlFrnl2Nmmcn0ava2ro3zX+9fFUr5KfhFP4/efBnKy9tM8dd/ZNDwPrPfDI1PTVl/ifL3Vt+eMEH&#10;lm3u33zl5Sv2v3RA93f9xk3NZ7zTV32nMQh4F5CDXAqro1yOdvUyKC+EapGXRXlhHBtXX+X/rznm&#10;+OXnn+u9WkqWq4DzEmx51SzXbtIvBEpOgHOz5IaMBiNQrgJ9d95zYN/z8uFrlnz+qlP/yYcv8wOZ&#10;St+jppFUV0vf9TUx5YpAvypBYParD1dHsploW02R0Yd1zFe1QnEEsghgmbEK+cAmASsVxZqYmJyY&#10;VJ/czI9w+uMcSxkI6CPJSnUms+1qa2tkCpZ66ZQ0WNaFhNJNAlhlMNZ0IWMBAlgZ01Xmhhl/SD54&#10;8OCnPvWpF1544cYbb5wzZ05l6tFrBPInkPG5mb8mUTMCCFSmAAGsyhz3Cux1gQJYIqviV2qWlTnh&#10;QE2uUaEreaJm4JjTcCpQvyy7HA5SSQzLCmOpHO7mNYTOkD8BrLIcfTrlUYAAlkcoimmBjD8kr1y5&#10;8rbbbpPfte9617vuu+8+PBFAILcCGZ+buW0GtSGAAAIEsDgGKkSgoAEsHcZSV4pZkSwzdCVXQ5j/&#10;VYh42XczIJP1wgnbrXl96u6TKnrl/BhGAKvsjwQ6mESAABaHR1oCGX9IPvroo59//nnZl1xEIBOf&#10;09ophRFAIKVAxudmypopgAACCKQlQAArLS4Kl65AugGsbJK4W/ELPRtHrimTi8tkMS/RlUUu1+VR&#10;DgLmaErqK7WoKwf1tanR0avSPWFoOQIIIFBCAgsXLtStDQaDJdRsmooAAggggAACCCCAQPYCmQew&#10;ZN96Xo4KZ9hZkqxUSTrHHEuZCJijqhaJVer8auQLzP7cowYEEEAgXYHrrrtu/vz5c+fO3bRpU7rb&#10;Uh4BBBBAAAEEEEAAgZIWyCqAZfc8fIWZnTw+nESe/5eRgD3KJX3E03gEEECgdAUWLFiwc+fOPXv2&#10;yJPS7QUtRwABBBBAAAEEEEAgA4HcBLB06is7E5a+CyFLmQnYo5zBccYmCCCAAAIIIIAAAggggAAC&#10;CCCAQMYCEsCSbOsZPswbDqq7EM5MT01Py10Ircfk5ASPchKwR1ZG2RzrKT300UdOxgehvWGGx2HG&#10;BzAbIlBYgezPEWpAAAEEEEAAAQQQqBABPhwhUAkC6Z3Omc/AUncaDN+FUIWvJqfkjkiyjI+Pq/9Y&#10;ykVAj6YeXBllGWt930k9+ukdbpRGAAEEEEAAAQQQQAABBBBAAAEE0hcI/PzhX6e/ldrCcc3glEQ1&#10;5D9zno6amGNeTEhoIzNX320VsDK2V0kO9+pquQ2hmcxd3XkyKpX7Tx58aOWlbXro5Z/EuKz/zCfm&#10;AaIPkqm7t/zwgg8s29y/+crLV+x/6YDu8PqNm5rPON13nadBCHgTkINcCqqjXI52eSWUf+Yi4XwJ&#10;AY+Fw/qvOeb45eef661KSpWzgL6Rq174S0A5jzR9KzUBzs1SGzHai0DZCvTdec+BfXvkdvByV3t1&#10;U/jaOn13MPPTWI36MFZdLZ3nzlplewRUTMdmv/oIdSSHU4ert8j6l3H0V7VCmQQyDGDZOa9U1Ep9&#10;VDOn50zoSwitOTrmtTkspS4gx5I6nKzbS9bW1NbW1tTIQ62QW1DaL5oEsEp9pGl/NgIEsLLRq8Bt&#10;+ZBcgYNOl0tCgHOzJIaJRiJQCQIEsCphlOmjCBQwgKWm1ciVgxK7Gv/drj/IV5looCceyHqd0Z0h&#10;KXUBFb4KBGS2VbUZ8Jfwf21t3ZvmnyBf1QozuKXf7RHAKvWxpv3ZCBDAykavArflQ3IFDjpdLgkB&#10;zs2SGCYaiUAlCBDAqoRRpo8FDWBJ/ErnvRobO/i7Xb//+Mo2BqASBG7s6X3T/NfPmnWIORVLhbYI&#10;YFXCuNPH5AIEsDhC0hLgQ3JaXBRGoGACnJsFo2ZHCCCQXIAAFkdIhQikOwMrmyTuhsrmLRcNyrWD&#10;4+MV4ks31Ty7iUkZdzOVOx4IIIAAAggggAACCCCAAAIIIIBA3gUyDGCFc2DNSBhDZ8HKe0vZgT8E&#10;1FWi8tBXiZpLbLt6b735tg23bOxd/63bbv32xg3f+Vbvd7992+2bvuWPHtAKBBBAAAEEEEAAAQQQ&#10;QAABBBAoMYEqiT9k/JAghk7iLv+VWL9pbqYC5s3V1M0EzRBW5OBx1td28WUf/dill1624pJLL9OP&#10;iy+57OKLL0m+z4yPQzZEwOcCckML3UIWBBBAAAEEEEAAAQS8CKi3jll8VPf522Oah0Bmn48ynIEl&#10;p5w59UZOKXUhoQQzvJyEvi0z2t2s76YnS3P3aGbtlEoSbBtqN2tuD2VWsb+20veYNO8wGX/6lfxA&#10;z8C65eab1t9ys37cuv7mW29d76+e0BoEEEAAAQQQQAABBBBAAAEEECgRgcwDWKqDKiQ8o68lK5H+&#10;Jmzmoq4RfUHcto6gDkVJ2EkFpKzokwo/hZ8GmptVwEt+ake+IqEra5VzxZpBqXzLyp7+cohgRUY8&#10;8ZhnNgOr1A8h2o8AAgj4UODgwYNXXHHFRRddtG/fPh82jyYhgAACCCCAAAIIIOBRwGsA67cb/+WT&#10;Hf/yyY2/dtarpmCZE79mSnwGlnRqe2e9noElgapgR+/yvvolg129HUGjpXWl2efBYTUzS+JcI12L&#10;jOW9EpDaPjSi18yMdBl9A+obwwit7dyu/r+9c60Vrgp2bNvWMdK+pGdla4vHUfFzMTXWiXJfhdvN&#10;DCw/jyBtQwCBihKQ6FVPT8/tt9++bNmyiuo4nUUAAQQQQAABBBAoMwFvAazfbFj/qzLruLs79gys&#10;dSrKNDIkUSgzQBVqX2JskQjVIr1BU0MwJcRKs/yixvpwSZm5pSoxa66IhRlYFTHMdBIBBEpBYPPm&#10;zWNjY5K88IEHHiiF9tJGBBBAAAEEEEAAAQTiC3gIYD17z5dv+cXb37GwvAntGVgyBWu0W130N9I1&#10;uKZ7tL5xUc+SQFtfwt6rDes7m1Z36HiVTNiS8uYKK9QlIbAew5CVZZIEy8NxwAwsD0gUQQABBAoh&#10;sHCh9es7GEz9B5hCNIh9IIAAAggggAACCCCQkUDgoV9FXRUYU8mff/ylf9/yuvYvn/LoJ2/5hfGO&#10;9i9/5BQpI2m85c+54+Pjr7z88oEDfxn53a5rrr4qowaU9kaS8KrN6JW0WaXdjXRaf+31X6l/0/zZ&#10;s1996GGH1dXV1dTUVFWpMOhPtz208tI2dXHhtPon9yisqQ7I/8PXmKrU73/56yty+8K7t/zwgg8s&#10;29y/+crLV+x/6YDe+fqNmxa98/R0GkJZBHwkoO5sYBjm3Tmn5bas6p+5jE/Iv8hy1LHHLz//XB+1&#10;m6YUSUAuV7f3nO8kkjt27JCLB//yl7/ce++9CxYsKFKP2S0CpSFQyHOzNERoJQIIFEmg7857/vLi&#10;Hvm0JUut+Z987JKluqa6ulp9/pL/SdN0DpwitZHdIpADgVcffoQ6kuWYNhd1NOtjOvqrWqH2Fkgx&#10;A+u5e2/Z8szCS8ygFUusgJnfqoKiV2kdA+MTU/IYG588ODbxytj4ywfH09qcwggggAAC2QtI0Grn&#10;zp179uwhepU9JjUggAACCCCAAAIIFFEgeQDrz489+oxh/GK9pG+X6Vey/GrdJ790z3NFbC+7RgAB&#10;BBBAAAEEEEAAAQQQQAABBBCoMIHkAazXvvtTX/9yt/m41EyiIZcQfurcYyrMiO4igAACCCCAAAII&#10;IIAAAggggAACCBRRwEMS9yK2jl0jgAACCCCAAAIIIIAAAggggAACCFS8gOcA1skfU/OwSIZV8UcM&#10;AAgggAACCCCAAAIIIIAAAggggECBBTwHsArcLnaHAAIIIIAAAggggAACCCCAAAIIIICAKZDLANbi&#10;xYv1jTxZylWAswYBBBBAAAEEEEAAAQQQQAABBBAovEAuA1hbt26dYSlrgcIfoOwRAQQQQAABBBBA&#10;AAEEEEAAAQQQyGUAC00EEEAAAQQQQAABBBBAAAEEEEAAAQRyLkAAK+ekVIgAAggggAACCCCAAAII&#10;IIAAAgggkEzgN48NDoTu+cFA6K67B/rvvHuzPPrvukMem+/8vjzu6P+ePL6/WR6/evgRqagQAaxQ&#10;e3P3aJbDFmpvD6VTRXT5UHsgzSaku78kbfNSVZwyo93NAbPP8kQ33n6SYGdedpSOIWURQAABBBBA&#10;AAEEEEAAAQQQQACBvAj8/g/PrLy0bcUlH73sYx+5pO3DH/vIhz764Q9+5MLlH/7HCy684APLP9D6&#10;gdbzWt+39H1L3rtr91PpBbA+2fEvGTU51D9o9K2VUIwOZJlhFokomdEZWdXc3B5S35pBGhVpam/v&#10;jhRQe1Qr1wzqJ5GtAu3dZmQnvK3U295u/dgqbzU31L6kx2hqCKqQkG6BuVP909jNw53styqM22y9&#10;r/DGUTXrrjijST1LwuvitN82DfdOrxgdaegdaeyX/q0dWt1rrHU8CTfcdFSNCHfccO/ILhmRcbJn&#10;NJxshAACCCCAAAIIIIAAAggggAACCBRYIOEMLAlX2Y9s2jTavcZY3bt8sD9ktKxaPjTQ3W+01nev&#10;6TGMnjUqZNW0etu6lpbWlcb2voFQd3/jyLZWY2jYUWDUXLm6yXCubFrd22UYS3ulwnq9rZqi1Lpu&#10;i9HfHS5vt7plVdfKrlX13W1Dq2dUKGhY71T/3Nq1vXnUPC+zQiNes/W+jNaVK1d3GNE1z4xY3bT2&#10;YBgrZVHFnL222x+em9bfLyaRJdhirK0fau0whlXoTpaR8JM4o2E2RlqudxQMRVdlykgwrL3dxZ7N&#10;uLItAggggAACCCCAAAIIIIAAAgggUCiBhAGsL3d/3X5IYySYJd+mPwlrdKCvqbUl2LFaBViCSxv7&#10;+hpXtQQbmhZ1da0M91HmL/U3di0yjPoGo7M+INOlGhwFgrJybbuEZJwrbZ7Bznq9rb00hMu7CGWn&#10;MkGpvlPqifzE3nUy7wTN1ptIGM5w1azKdxqtdvwqUszZa9ceBwcHV27ZYphBPbWY08ZU5UuXDy5R&#10;rW4JPwmGt+zpVyyuRTYJDUdXpRrZ3CYtao1iL9Qhxn4QQAABBEpKYPfu3RdccMHSpUvlSUk1nMYi&#10;gAACCCCAAAIIlLNA4KFf/Tpu/2IjVq4A1n+u7RofH3/l5ZcPHPjLyO92XXP1Vdk7yVV0Eo4aHGqw&#10;J0hlX2fBa5CgWH3f8pFtHXakqeBNiN6hXGNorAvPOMu6Ldde/5X6N82fPfvVhx52WF1dXU1NTVWV&#10;CoP+dNtDcvHqjCzT6t+0/Z/5ZGp6asr8T5a7t/zwgg8s29y/+crLV+x/6YBu0fqNmxa98/SsW0cF&#10;CBRHQA5y2bE6yuVon5pU/8xlfEL+RZajjj1++fnnFqeJ7NVPAoFAwG6OvGr6qWmqLeecc87WrVvl&#10;yfz583fu3Om35tEeBPIn4PNzM38dp2YEEPCbQN+d9/zlxT3yaUuWWvM/+dglS3VNdXW1+vwl/5M2&#10;y6uW84XLb72gPQikFEg3jJBsBpbsTIJW+qvrydqv3piyKekUsDJGtaybWdfRERu9Spye3P2T5InM&#10;E/00nfTnKcsGO7bNJI5eJd08/WTzLmRn7fbzFkf0ylrpOTF8OoNIWQQQQACBchCwJ17t3bu3HPpD&#10;HxBAAAEEEEAAAQTKQiBFDiwdvXJeOahnZuWy71E52s2s7O4k6Obe7BznURnfzeTu4R/rm/X1qxzt&#10;zhTv0fcvjMqVbtclW6n05o6k8uZW0YnVo9PJRzfVVdLa1upJ/Ozy7h6Fk81b63XbuqM0on40qu5L&#10;qJPf20/0fu0eR7dKeqe9EiWGz+WwUhcCCCCAQGkKrF+/fu7cuYcffvjGjRtLswe0GgEEEEAAAQQQ&#10;QKAMBVLkwHL2OP0EWF687Bztdj71+nDSdGcSqcE1dgLyqIzvktxdL7JW5S83n9sp3vvqJZGUlS3e&#10;KhedKz2yVTgPuuR3XzVs7SvkSLsumydramze9Jj08O7s8pFNrB7VW8nmrb1LdnrpUYdTI7yJbrad&#10;PL69fa3Ra8366lmypnEkfL2gKzF8yzqVDF864iUxvJfBowwCCCCAQPkJnH322Xv27Nm/f/95551X&#10;fr2jRwgggAACCCCAAAIlKpD6LoS6Y5kmcU/JYudoHw6ncjdzvZtJ0B0XxDU1WQnIR5wZ383k7vai&#10;b2voXJoWLXLlTXfnSneFt8yN7Rzz9dHJ5pM0VUJCVgr2cJtj08O7ssvbm4TsjkfvXb5TPXKkhI/s&#10;JTp5fGurSn6v52Kt3LJ6qM1yiO2sxgkmTgyfcrwogAACCCCAAAIIIIAAAggggAACCBRaIGESd2dD&#10;nJcN6ueSqFjlJ851Endzp5Ek6KHu7voO3+RCjzM0cfK157rNvksJTxL3Qp+j7K8UBEjiXgqj5KM2&#10;kijaR4NBUxBwCHBucjgggIBPBEji7pOBoBn5FshZEndnQ51Jr3KcACuOh0yAsi4GbIkTvQpnyArn&#10;yUqSFD0XKdtd7XNVGSdfu93mlMnevR0KyVPCe6uDUggggAACCCCAAAIIIIAAAggggIBfBXpvvfm2&#10;Dbds7F3/rdtu/fbGDd/5Vu93v33b7Zu+5WyvXEIoN/DO/pG5gRnoUV/kPyvZudGzRF8QF5sZXTJL&#10;NQ2NSC6o7errYGO97FjnXzcLm4nVrYvpzCYlTdnuqt+dwT2cGT2yXudAD9dprbf2E268I596v9Wj&#10;6CZlTuWfLeMeMNk3L/vjkBoQ8KGAnBp2q7I/TagBAQQQQAABBBBAoBIE9BtI5ztJH77RpUkIZCkQ&#10;OZfbLr7sox+79NLLVlxy6WX6cfEll1188SWuAJaPTv5wJvWVskhG9jiZ0Q2jvtFYs8bYskV9Xb5U&#10;ZW23tgqnQndkczeSpmzvjs7RLjVFZ3BvG1o902us7R7W6/sbR1QO9GHHVrI+nC9dNWOkUUJWka0U&#10;rNk2w9kkH3HTFAQQQAABBBBAAAEEEEAAAQQQQKDYAnoG1i0337T+lpv149b1N99663q/BbB6+qNy&#10;sevmSf7yUExmdPUDSWpuGI31MhNru9Gg7zqolkgOeEde9uQp2xuic7TrepwZ3GUiWH2nIcnXzfVG&#10;p5kzPu5WZoOb2yT1fGuTcyu7ebEJ5ot9dLB/BBBAAAEEEEAAAQQQQAABBBBAwAcCXmZgSRL3HRk0&#10;NSaJ++5rrr4qg3rKZhO5/tFYF5mNVTb9iu2ImcR93uzZrz70sMPq6upqamqqqtS9LH+67ecrL22b&#10;kWVa/Zu2/zOfTE1PTZn/yXL3lh9e8IFlm/s3X3n5iv0vHdC7WL9x06J3LixjN7pW3gJJk7hPjI+P&#10;yS0vZDnq2BOWn39ueVPQOy8CJIr2okQZBAovwLlZeHP2iAACcQXMJO7PyaeturpZtXXqn3zskqW6&#10;prq6Wn3+kv/JhvKq5XzhAhOBkhNwhhFuXd8zM2NIREH9p79ILGHG+IflF9phBBV6YMleoKUyolfZ&#10;Q1EDAggggAACCCCAAAIIIIAAAggg4BTwMgOLABbHDAIIIIAAAggggAACCCCAAAIIIIBA0QRKJQdW&#10;0YDYMQIIIIAAAggggAACCCCAAAIIIIBAcQWYgVVcf/aOAAIIIIAAAggggAACCCCAAAIIIOBJYHxi&#10;Sh5j45MHxyZeGRt/+eC4czMuIfSESCEEEEAAAQQQQAABBBBAAAEEEEAAgWIJEMAqljz7RQABBBBA&#10;oEwEdu/efcEFFyxdulSelEmX6AYCCCCAAAIIIICAzwQIYPlsQGgOAggggAACpSZwySWXfO9739uy&#10;Zcs555xTam2nvQgggAACCCCAAAKlIVA1M2Nk/yiNvtLKHAnEPWCyrzv745AaEPCXgOF+dc3+NKEG&#10;BPwpYE+82rt3rz9bSKsQQAABBBAoLYGot7Ux7yr99aY3FyEFelSZAumelczASleM8ggggAACCCAQ&#10;JbB+/fq5c+cefvjhGzduhAYBBBBAAAEEEEAAgXwIEMDKhyp1IoAAAgggUEECZ5999p49e/bv33/e&#10;eedVULfpKgIIIIAAAggggEABBQhgFRCbXSGAAAIIIIAAAggggAACCCCAAAIIpC+Q9wDWaHd3KP1m&#10;edwi1N09aha1n3jcMB/FErUh1B5QS7tmGO1utp7r9c1WD+J0wXunvJe0Ox6XLoN68iFJnQgggAAC&#10;CCCAAAIIIIAAAggggIBTIO8BLNlZf6i9PRKokWiTRG6suE1I/cgM7ajAjnqi1rSHYtabcR+1kRlj&#10;cdRgd2bA2stoKCRBLakhuk61sbmPbueOunVhHQdTP1a7sGqQlfYa94ZmNXbsSW+6pK+vTfcr3Ber&#10;bY1dIzMzM63DZsPbjF553q/Kmet7jbXhEJYxYjXAakuiCmPRZAO7+1b3VFRPO9utUd0044m6g+HW&#10;OvCjVnKiIIAAAggggAACCCCAAAIIIIAAAv4QKEQAy+g3WmdWGwN6spQRksjNou19+lv1IwnthLrb&#10;OrcbPWskliNr1rXErDcalnd1LbfMomqwHa29GPXDAyp61TIaVadqgFSy0hiSCFJrv8TK1I46dOGG&#10;jqBUMzK0fVFTg2EE7ZX2GrVhn6OFI41STaRLRlA1r6lptdqLoy+6bUOd9TLVql92MjrcuFrtqmXV&#10;cmNEr28zVpk7V8uw1QB5mrRCG21tuC+WpO5j16oWp7O9pqXBGBgw+oa7R4z6oDGkWyujMLRW1bOq&#10;Xj21V/rj8KQVCCCAAAIIIIAAAggggAACCCBQjgKvP+H4nlt6b1p/280bNq7v/faGjd+57dvf3bip&#10;79u3/++m//1+3/f7v99/V//dA3dv+eH8eScKQEECWI2N9RHr0eE1nRIKcq4wGloamsIr7MKjw1Hr&#10;h/r6+iTis6TPGHHXoDcNbxhcaqzpN1okBhRb59Dg4KCqZFBaZJYPF5btR4cHje09S9aG7JWRNYZs&#10;aLfY3LCxwYx52RdISvMM3c36yH6thukZWBI0C3Y09JvXE7YZS1v0DKxtdvjKGBoKN0Btl6RCs7EK&#10;xwj3xdF92dCMDTqcrTVGS8PQUEOv0ddvSNsjg9LYqOqpXzviXFmOJwd9QgABBBBAAAEEEEAAAQQQ&#10;QAABfwic/LampS3n/v3SlvPet7T1/Pe9Xx6t5y2Tx/vP/4A8lrX+gzw+8H55vOPtp0mTAz/75Y4M&#10;Wj49PT05OTk+Pv7Kyy8fOPCX0Z27r7n6qgzqCXU3r+lb3uuI4uhKEq3PYBfJN5Hr69Y2bJMpX84l&#10;7sq49cjFeEZLS3gGVc5bF7/CguHE3f21138l+MZ5s2e/+tDDDqurq6upqamqUmHQB7b/fOWlbRKp&#10;m5lW/6bt/8wnU9NTU+Z/skj09IIPLNvcv/nKy1fsf+mA3sv6jZvOOH1hgQTZDQK5FpCDXKpUR7kc&#10;7VOT6p8sU+pFckL+jY/JE1nmvvaE5eefm+udU1/pCcjfMexGy6tm6XWAFiNQpgKcm2U6sHQLgdIT&#10;6LvznpdeeE4+bdXVzaqtq1Ufu6rlg5d8qa6uVp+/5H/SK3NuRORNRen1kxZXvMDhR8xRR7Ic0+ai&#10;jmZ9TEd/VSuUVaAgM7ASj0pLx7bV4QsDnaVk/baYqFYGg5sqK3lowOiV6JWrWLDDHdKK3bXeJJgg&#10;epVqvxl0xd4kNGz0poNjtSW2SYkbmc/mZ9N1tkUAAQQQQAABBBBAAAEEEEAAgYoUKHIAS5tnn389&#10;Kge8M2G8nao8nPfdzIBuplqXNc1rhsKj7kig7sjCrso0t3eP6tTx8fLHRyWGNytLmtA9nFg9fqZ5&#10;ycxl56cP7zoqJbzdZmfOezujfKo+hp0dR3okw3s4s340S0WeFHQaAQQQQAABBBBAAAEEEEAAAQT8&#10;JeCLAFY4y3vG+ddHu+105tEJ4+2s5JG871aBUPdw60xvZPaXI4G6nf3dXUaGLiZ/vGRbdySGV4Ob&#10;LP96ePMEPV3XEi5g73okkopeQllWmx0rpTvhjPLddnb8BH10ZdNX6dvDufNj9uuvw5TWIIAAAggg&#10;gAACCCCAAAIIIIBAJQv4I4CVbf71YCSdeVTCeDsruSPvu1WgvmFoSaC+M5ya3ZlA3c7+Xt9gDFu3&#10;TlR3DEyQP96ZGF4fSgnzr0cSqyfING8XMHc9IlndnSnhg+E2O1ZGMsoPDdnZ8eP3MTZHe2Ojlefe&#10;9nGxVPKpQd8RQAABBBBAAAEEEEAAAQQQQMAvAkVO4p4Ng/dU65nvRfbR1te0vHdd5F6BmVeW1pZy&#10;Jd+SHmPllhlXgvm0KslHYZK450OVOktdgCTupT6CBW4/iaILDM7uEPAowLnpEYpiCCCQbwGSuOdb&#10;mPp9IlBiSdy1mvec4c6SKVKth9rNTFeZLJG9yD62bSt89Eoa3bJO3dDPb9GrTDTZBgEEEEAAAQQQ&#10;QAABBBBAAAEEEMhOoOiXEOqU5zqPe3t3d7OKOtmZxcN9MzOvS4ZztQyE86mrUuEYVeS5lcg81L6k&#10;p8kYaFZbqR+aW0cCU+Hy0SnYnfuVPer9sSCAAAIIIIBArgV27959wQUXLF26VJ7kum7qQwABBBBA&#10;AAEEEChDgaIHsMyU55JLPZKMfG17OLN4xFtlJW8djp5RNTK0fVFTgy5jPw8nI69ftaXL6OvcbvSs&#10;6TZkF1sah0MhoyF8JWC4vDMFe7eZCX5VvUzbkoxX/a3MfirD450uIYAAAgj4Q+CSSy753ve+t2XL&#10;lnPOOccfLaIVCCCAAAIIIIAAAr4WKHoAy0x5PmTlF29sCKpnVmbxaLjRYUP91Iwu6Xzqg8b2niVr&#10;1Typ0fDzSJZ0w2iI1DPUN9xgrOk3Wqwq7fJS2+DgoKpwsHGpmQm+fu2INKFrpLXfnLvVzTQsXx+/&#10;NA4BBBBAoDQF7IlXe/fuLc0e0GoEEEAAAQQQQACBggqURhL3UHfzmr7lvdsyT6VeiIzvBR24ou2M&#10;JO5Fo2fHPhYgibuPB8ePTSNRtIzK/fffL5cQjo+Pb9y48bzzzvPjONGmyhPg3Ky8MafHCPhUgCTu&#10;Ph0YmpVrgZJM4p4SoUXlUs88eiX1p8j4nrIFFEAAAQQQQACB3AmcffbZe/bs2b9/P9Gr3KFSEwII&#10;IIAAAgggUM4CPriEsJx5K6hvrz/h+J5bem9af9vNGzau7/32ho3fue3b3924qe/bt//vpv/9ft/3&#10;+7/ff1f/3QN3b/nh/HknVpALXUUAAQQQQAABBBBAAAEEEEAAgawFSuMSwqy7SQU5E0h0CWG6c/82&#10;92++8vIV+186oFu2fuOmM05fmLNWUhEChRXgEsLCepf83rhMqeSHkA6UqQDnZpkOLN1CoPQEuISw&#10;9MaMFmckkG4YIe8zsELt8mYgEJCM6GqRVFTWc72+OfrGgpEuS0HrZyG5e6DaTn8b88T8cdQyGgrF&#10;LZmRJxshgAACCCCAAAIIIIAAAggggAACCBRZIO8BLHVHv5mZmdZhiT+F2tuMXnner4JR5vpeY60O&#10;YUXHuYzQgNHbawyo+wAOy70D9bdSNPZJi6FuF6giW+YNAyXAVb9mWFUYs0mRpdk9AggggAACCCCA&#10;AAIIIIAAAggggEBGAvkPYA111stUq/6GjuDocONqlYm9ZdVyY8Qw17cZq3Ru9vrGRfJ1UWO97kVL&#10;x9KBtX1Dw6Mj8iP1bcfIgBQ1ho2GYHBpa8NI+In8rLVxeHS0u62zc4nExSRZ+8jqBglkxSmZERAb&#10;IYAAAggggAACCCCAAAIIIIAAAggUV0ACWDNZP5J2wZqBJfOkgh0N/eb1hG3G0hY9A8u+taAEnmSe&#10;lv1tqL2+s2e7RKt01TI/a0ln59pQcKmxJhCo7zdawk9UgQYJakVvLncdjFuyuNbltffYwyb7/mV/&#10;KFIDAr4VkBNE2saCAAIIIIAAAggggIBHAd++s6VhCORKwOO5YBXL+wwsmTylgkwt69a1qK8SpdJx&#10;Kmt9gtbqgrKJRKrkQkL7Wx2okvX2E32NoXMJtrTIHmNLpgdDaQQQQAABBBBAAAEEEEAAAQQQQAAB&#10;fwjkPYCVbTeDHR3R8SlXhal+nu3+2R4BBBBAAAEEEEAAAQQQQAABBBBAoLgCvg9gFZeHvSOAAAII&#10;IIAAAggggAACCCCAAAIIFFuAAFaxR4D9I4AAAggggAACCCCAAAIIIIAAAggkFSCAxQGCAAIIIIAA&#10;AggggAACCCCAAAIIIOBrAQJYvh4eGocAAggggAACCCCAAAIIIIAAAgggQACLYwABBBBAAAEESkBg&#10;9+7dF1xwwdKlS+VJCTSXJiKAAAIIIIAAAgjkVIAAVk45qQwBBBBAAAEE8iNwySWXfO9739uyZcs5&#10;55yTnz1QKwIIIIAAAggggIB/BQhg+XdsaBkCCCCAAAII2AL2xKu9e/fCggACCCCAAAIIIFBpAgSw&#10;Km3E6S8CCCCAAAIlKbB+/fq5c+cefvjhGzduLMkO0GgEEEAAAQQQQACBLASqZmaMrB6GMZPF7tm0&#10;FAVkxNUj+sjJviNZHYdZHsZsjkBuBcLniJwq+mSRRX9lQQCBjAXOPvvsPXv27N+//7zzzsu4EjZE&#10;AAEEEECgVATU5yP1JtL85BXvIxgfoBAodYF0T0ZmYKUrRnkEEEAAAQQQQAABBBBAAAEEEEAAgYIK&#10;5DuAFeruHjWMUHt7yDBGu7tD+vuMlyw31/tNXonjpxnvbbS7OSBLs/RVnqr/qd5bTxJ0PrOdZbZV&#10;xv5siAACCCCAAAIIIIAAAggggAACCBReIN8BrJYGY2B01Gg0hkPGSENDi2H0tZmBHRXQCaiwVkii&#10;W1FrRkMhFfMKmSGvSBlVVi0DVvkExVRV5mbdzm0lcqbqjETPrJrjVGKNQUgatWZIN092HdVaHY1r&#10;1q22Whnenbl5sGPbzEhX1+qOYGjA6O011naP2k90/WZT1JdI942htVJls12t+qmK+RlmI8MNsDZX&#10;CGERaWo0aVTh8E8dOyr8YcYeEUAAAQQQQAABBBBAAAEEEEAAgcwF8h3AMloaGgZGjKWrGozu4eF6&#10;wxhqWj2zWqJQ3W2d242eNRLG6Tdao9YY9cMDKnrVMhpVZp0Ev8zFKp+gmKrKaFi+0hgyemda+yXI&#10;I+XXdeg6GzqCZhVDa629x6tEFRjtHm6d6V1u7W5dffdaR20zrcPdoyND2xc1NZi1BaN2Z7VSAlZL&#10;W4zRYaMhGFza2jASfhIzVFZ3JBTW2Li8a3mTXa2K/Q0YfcPdI0a9EaGIIKhmyHcDRmPXou19Qqoa&#10;uapeol62rUTKrJ/aztlMgMv8OGNLBBBAAAEEEEAAAQQQQAABBBBAIGOBvAewJETU128Eg0Z/n7FU&#10;wkeNjRLFMoz6hqZwm2PWBJcaa/qNFgkMucuYm1jljWTFhgYHBzvrA0sGZW9m+XBhvdPGxnDNcSpR&#10;BYINQ0sC9Z2D1u6CDUa4NlmjolLG8KCxvWfJWj0tzLk7vYdRo0H1VlUfCNRLb8JPdARNNlEV9jm6&#10;o1d29kSqbWkYGmroNUy+CIU91GZwTLYZWtMpsUBFqhpZv3bEWXh02PppxC3jY4UNEUAAAQQQQAAB&#10;BBBAAAEEEEAAgaIIBLb/4tEMdjw9PT05OTk+Pv7KKy8fOHDgdzt3X3P1VRnUU7BN5Aq8tQ3b7Flc&#10;Ge831N28pm957zZrKlfG9WS5YRGbce31X3nTG+fNnj370EMPq6urq6mpqapSYdAj5hwpXwPyjbkE&#10;1DeB2K9qtep8YHP/5isvX7H/pQOaYv3GTe9c+DdZsrA5AsUSkJdE2fXU1JQ8mZqalCfyCinLhLxK&#10;TkyMj41NTEyMjY0d/brXLz//3GI1kv36R0C/OuplhvtT+mdgaEnFC3BuVvwhAAACfhHou/Oel154&#10;rra2tm7WrDr1P/WxS5ZqtajPX/I//XnL+cLll9bTDgQ8C6QbRsj/DCzPTc9rQclKlX30SlrY0rFt&#10;W7GjV/5pRl6HjMoRQAABBBBAAAEEEEAAAQQQQAABLeDPABb31uP4RAABBBBAAAEEEEAAAQQQQAAB&#10;BBCwBHwQwHLdajB8+7+4tyBk3BBAAAEEEEAAAQQQQAABBBBAAAEEKk2g6AGs0agb/Mn9/qzb/43E&#10;vwVhpY0P/UUAAQQQQAABBBBAAAEEEEAAAQQqXqDoASzHDf7U7QLt2/+5b1M42t2t7/jHggACCCCA&#10;AAIIIIAAAggggAACCCBQUQJFD2AZLevkFkwzkhi9pUPd2i/ybfT6YEdHS0WNDJ1FAAEEEEAAAQQQ&#10;QAABBBBAAAEEEDAFih/AYiAQQAABBBBAAIF8CBw8ePDKK6889dRT29ra9u3bl49dUCcCCCCAAAII&#10;IIBAYQQIYBXGmb0ggAACCCCAQKEFrrjiihtuuGHHjh233XbbsmXLCr179ocAAggggAACCCCQOwEC&#10;WLmzpCYEEEAAAQQQ8JPAY489NjU1pVu0e/duPzWNtiCAAAIIIIAAAgikJ0AAKz0vSiOAAAIIIIBA&#10;qQhs2rTppJNOktYed9xxd9xxR6k0m3YigAACCCCAAAIIxAoQwOKoQAABBBBAAIHyFJg3b97jjz8u&#10;94p55plnFixYUJ6dpFcIIIAAAggggEBlCBDAqoxxppcIIIAAAggggAACCCCAAAIIIIBAyQoQwCrZ&#10;oaPhCCCAAAIIIIAAAggggAACCCCAQGUIEMCqjHGmlwgggAACCCCAAAIIIIAAAggggEDJChDAKtmh&#10;o+EIIIAAAggggAACCCCAAAIIIIBAZQgQwKqMcaaXCCCAAAIIIIAAAggggAACCCCAQMkKEMAq2aGj&#10;4QgggAACCCCAAAIIIIAAAggggEBlCBQggBVqDwTaQ0aou3vUg6mXYl7K6F25SibaMMF67/uJu7fY&#10;/cdpkosk3V06N09n23TKehg1iiCAAAIIIIAAAggggAACCCCAAAL5E5AA1kwuHglbGGrvb52ZaR3u&#10;HjaMgVB7e6BZxbFGu5tVUMvxRFWg1i7p62uLLhOSraSsvYm5qxEpatZkLqOhkDwNhaRGFS5TP7C2&#10;kh9aa3TlkT2qAo4qIm3TVcpWzWuGHC00y7d3dzebtTv2oiuxy9sS4TVmrEh9sZsU2Zcq09xu9SN+&#10;963muOlGu7uVSXdIu0Rt6xaLpos0NSyj9aSFqmBENclRF/eYyf4ozcmhSCUI+EpAzgtne7I/TagB&#10;AQQQQAABBBBAoBIE7PeQrveTvnqvS2MQyFIgvXM57zOwWta19gcCSzqHVDCo32idWS1xrO61Ru/M&#10;qnoJmLR1bjd61lgRnGDD8q6upqbVuoz9I9lqXX10SWN4aPuipoZwX4P1wwMqetVihIzGrkXb+wZG&#10;1b7WtUiBAWuNoSpfPrRW7bq1XyJiVmPCQbCob0e7h1tneperQJmzGSONQ0avNK7buRfdWqu8rW/X&#10;4BiPcJMiDlFbJei+rsCms9pjdDT0B9qMpS1qq1Xm1zCd7rst5pBUFUUaFrYytF5DR3AkSjW9I4nS&#10;CCCAAAIIIIAAAggggAACCCCAQJ4E8h7ACrUv6bHb3thYr57XNxid9YH6tSPBhqbofg319RnhMvaP&#10;1FaukkNDg8b2niVr1SQutQSXGmv6JX41OrymU0JiarH2NTRkr5HKhxob1a6XDEqVVoFwA6K+DTYM&#10;LQnUdw5KU6OaYTQ2BA3DUafdI6u8OSnKbFG4Bimu9ihzvyJ7jDgMj45IV8JL3O7rH9qbWO0Z6e5v&#10;HFk9pASGVLxOvobpdGFbzNGFqIaN2FYRvbBquBd5OuqoFgEEEEAAAQQQQAABBBBAAAEEEEhDILD9&#10;F4+kUTxcdHp6enJycnx8/JVXXj5w4MDvdj51zdVXZVBP+W0iFwoaLS0S5fKyyDV8Et5buWXGnCtW&#10;tEWuHFzbsM3ZhiS9uPb6r7zpjSfOnj370EMPq6urq6mpqapSYdAj5rxGvgbkG3MJqG8CsV/VatXR&#10;wOb+zVdevmL/Swd0t9dv3PTOhe8oGgE7RiA7AXlJlAqmpqbkydTUpDyRV0hZJsbVv/GxsYmJibGx&#10;saNf94bl55+b3a7YuhwE9KujXmZmZN41CwII+EKAc9MXw0AjEEDAMPruvOelF56tra2tmzWrrlb9&#10;k49dslSrRX3+kv+pz1TmAhgCpSuQbhgh7zOw8kqZaSrydLeLVz7UbmWLUpmkzIReEgdq7lbRK/NJ&#10;dMZ6KRTO+aV/ZJapXyefXHT0SqWfkkX90N48Tj154Qx2REWvZB9BzzG4vDSIShFAAAEEEEAAAQQQ&#10;QAABBBBAAAGHQNEDWDp3uEpIrlKJO9KNx0uabiVrd9zPMJzxPTofucqH5cxcHs65rjqeZXZ2q1p1&#10;ZWSTupzQGDVaR8wgVGjA6O011kqy9vAT29nMZN8qCboSl5Eg0sxIV9fqjmCSeuxORVLUW+1xpLEP&#10;d9yZpT4K01kgJjs+ZwcCCCCAAAKVLHDw4MErr7zy1FNPbWtr27dvXyVT0HcEEEAAAQQQQMBXAkUP&#10;YLU0GAMDRt9w94hRb0RlapdM5O6k6ZF04xbikM74PurKR260RKWHj2R2j6Qwzyw7+6iZfl5ywBur&#10;tmxZZV73Jwnk29TMqdCw0RAMLm1tGAk/sQd6dNgYXBNYsmY4SRkVWhuQnOySxitxPeG9mxno1cQt&#10;u5uWTFTHnWnpI5hr251p7GOy4/vq6KQxCCCAAAIIFFjgiiuuuOGGG3bs2HHbbbctW7aswHtndwgg&#10;gAACCCCAAAKJBIoewDJaGoaGGnqNvn4jGJ2p3Uxb7kqaHk43Hu6Oldo8Nh+5sypHZvdIbvW0s7Ob&#10;uwya6efNHPDhJbRWZY1vamiRPPKBQL2kkg8/kUsJrYTuSxuNVGXUVK6GpTKlS3UxUT2RvVsdj3Qz&#10;LOPouDMtfQTTlcY+Up7E7bxMIIAAAggg8Nhjj0kaO+2we/duQBBAAAEEEEAAAQR8IlBiSdxj0437&#10;xDFuM7wkdM9VmYI5kMS9YNTsqIQESOJeQoPlh6aSKNoPo5CoDRK0amlpeeKJJ4477riBgYEFCxb4&#10;ubW0LbcCnJu59aQ2BBDIWIAk7hnTsWFpCZR5EvfYdON+Hh4vqdBzVcbPDrQNAQQQQACBUhGYN2/e&#10;448/LrdYeeaZZ4helcqo0U4EEEAAAQQQqASB4l9CWAnK9BEBBBBAAAEEEEAAAQQQQAABBBBAIGMB&#10;AlgZ07EhAggggAACCCCAAAIIIIAAAggggEAhBAhgFUKZfSCAAAIIIIAAAggggAACCCCAAAIIZCxQ&#10;NTNjZP/IePdsWIoCcQ+Y7DuS/XFIDQj4WSD7c4QaEEAAAQQQQAABBCpEwM9va2kbArkSSPd0zmoG&#10;ViBgyO1aAoYRqMqqnnQbTfkiCshYqxHXA8+CAAIIIIAAAggggAACCCCAAAII5F8g88CTGb5QIawq&#10;iWgQzMj/UPlkDzLWasQNM4rlkzbRDAQQQAABBBBAAAEEEEAAAQQQKGuBzANYahKOnolTVVXNDKyy&#10;PkqcnZOxVpOwdMySEFbFjDsdRQABBBBAAAEEEEAAAQQQQKCIAlkEsMz4hUzGqZalpqaIfWDXhRSQ&#10;sZYBl3EnelVIdvaFAAIIIIAAAggggAACCCCAQCULZBjAMlMgBWQejky+knhGTTUBrEo5imSsZcTV&#10;pDt9EDAJq1JGnn4igAACCCCAAAIIIIAAAgggUDSBDANY0l598aBMwKqpqa2tqytaD9hxYQVkrGXE&#10;Zdz1hYSF3Tl7QwABBBBAAAEEEEAAAQQQQACBShQIbPv5Ixn0e0Yt01NT05OTkxMTE0/9/o8TE+MT&#10;4+OTU/Jvcmp62vz5dAY1s4mvBHSUSqZbSZxS5l5J9EqilSe+/rja2lq1olpNwtNhrDlHvkaFNVVM&#10;Uy06Q1bsV7Va9TCwuX/zlZev2P/SAd3f9Rs3nf437/BV32kMAt4Fps2Xuyl5TZyWF8ZJeSKvjerl&#10;UV4X5ZVxbExeJ+V/R7/uDcvPP9d7tZQsVwFn9F9+W5ZrN+kXAiUnwLlZckNGgxEoV4G+O+/Zv/dZ&#10;+cxVN2tWXa36Jx++zM9fKn2PTuOjP28xpaBcj4EK6Ve6YYRsAlgqSGV+TDM/qk1MyH/qc9vUlISu&#10;ZOEteRkccxJsUtEo8yVSXStaUyvz7cIvnjXhiwgJYJXBUNOFrAQIYGXFV3kb8yG58sacHpeGAOdm&#10;aYwTrUSgAgQIYFXAINNFJVCgAJbsyZyEpUNVatqBGblS/1Mr5R9/Ui6XA9JMdqamWZnp+vWigv4q&#10;sOUI+ad75DEDq1wOEPqhBAhgcRykJcCH5LS4/F/44MGDn/nMZ+6///6TTz65u7t7zpw5/m8zLYwr&#10;wLnJgYEAAj4RIIDlk4GgGfkWSDeMkOEMLB3A0l/VZCv91Xxm/oD4Vb4HunD1y3WA5j8dxDIvDzT/&#10;77xAMIPQKQGswg0he8q/AAGs/BuX1R74kFxWw2kYK1euXL9+vfwZT/q1ePHi++67r8w6WDnd4dys&#10;nLGmpwj4XIAAls8HiOblSqBwASxnDEuHs/ScLNUTHdvKVZ+op3gCVpL2cDKr8Iwr61pr5/u8dI88&#10;AljFG1X2nHsBAli5Ny3rGvmQXGbDe8YZZzz00EO6U/Pnz9+5c2eZdbByusO5WTljTU8R8LkAASyf&#10;DxDNy5VAumGEzO9CKC3WV5CZk3HM+xHai8r3zVIOAjKO6uG4dFCPNfkCc3XGUg8CCCCAQKkLbNq0&#10;6aSTTpJeHHfccXfccUepd4f2I4AAAggggAAC/hTIKoBld8lO5h2+Bx3/L0MBZ8p2fx7NtAoBBBBA&#10;AIHCC8ybN+/xxx+XSejPPPPMggULCt8A9ogAAggggAACCFSCQG4CWPriwXBOdzOxO0vZCdijXAkn&#10;Bn1EAAEEEEAAAQQQQAABBBBAAAH/CGQVwLKDVvpuhPpGhGqZnJQHSxkI6KG0B9ZM06/GOpLvzD/H&#10;Mi1BAAEEEEAAAQQQQAABBBBAAIEyFeAuhGU6sLnrFnchzJ0lNZWtAEncy3Zo89MxEkXnx5VaEchW&#10;gHMzW0G2RwCBHAmQxD1HkFTjd4F0k7hnFcAKXzMoE3Ss6VfyP7VS/unbEbKUvoDK0y//5GskS79K&#10;2e9K5Z7ukcddCEv/0KAHEQECWBwNaQnwITktLgojUDABzs2CUbMjBBBILkAAiyOkQgTSDSNkGMCy&#10;0yGpywX19YITE/KfvtjMvMhsmghWGRxzAcNQgSrzFpNyM8Kamtqa2lrz9opqhTOte7pHHgGsMjg8&#10;6IItQACLgyEtAT4kp8VFYQQKJsC5WTBqdoQAAgSwOAYQEIF0wwjZBLBkutW0GbmaeOr3f5yYGJ8Y&#10;H5dYlkqZpHMkTU8zJKUuIKEreTMns60kdlVTXVNbV1dbW3fi64+rNcNY1dXyU1UggyOPAFapHxu0&#10;3ylAAIvjIS0BPiSnxUVhBAomwLlZMGp2hAACBLA4BhDIIIwgAayHM4DTFw/q6NX42Nju3//x4yvb&#10;MqiHTUpO4Mae3nmvP65u1iwdw9IXEppH3lHyVQJeelGr9A+iv6oVqs+BeAGst5ecBg1GQAtEB7DM&#10;O1mYiwrsS2h/bFxeKWU5+nVvWH7+uaAhwIdkjgEE/CnAuenPcaFVCFSggHkJ4Z9l6kDdLJlBoP6Z&#10;F8GoS2LkQhiVz6W6Wn/Scr5wVSAUXS51gXTDCJnfhVDPsZJ7D6oo1vh4qcPRfo8Cap7d5ISMu4w+&#10;mc48olEMAQQQQAABBBBAAAEEEEAAAQSyEcgwgKVzYEkAY1quIpTJBlOT2TSCbUtIwLxGVJL268tE&#10;1VJCjaepCCCAAAIIIIAAAggggAACCCBQigIZBrCsrppzsFTa9kkCWKU4+pm02YxfSfhq2iB0lYkf&#10;2yCAAAIIIIAAAggggAACCCCAQNoCWQSwzLk3+kJCiWekveeMNhjtbg7f+a49lFENkY1C7QFHHV5q&#10;ljLN3aMpd+uxmKon0gbH/gMBL3tJ2Yw8FVBTr/TsK9kBMaw8KVMtAggggAACCCCAAAIIIIAAAgg4&#10;BDIPYJlXjkkAQ03CKuR1ZIu6RmR3I12DaySWZIV9VMBHYkF6aW5WQS7nKolT2fGhyPolPa4jwVmz&#10;FYTSASar6vYBc4PYqtQeE8XTHC20m6jK6jojbQh2bNuy0li5RXVtkQ5tubvjrKp4B7FOfSbjTviq&#10;eIPAnhFAAAEEEEAAAQQQQAABBBCoLIGUAazfbLrqik85HpsGI0AqfKXnYRVqBpa972BD0/ahkdDa&#10;zu1q1fbOtWo+lkSgVPRnee/MlpXyU6OldaW5weCwmjalf6q26u9RgSKJF8VbdM3un6gN1i0Nr3VV&#10;tW11U6KjJqqFjvYkb4OuzdUdV2eLdZyq6Vd65h3Jr4o1BuwXAQQQQKDEBQ4ePHjllVeeeuqpbW1t&#10;+/btK/He0HwEEEAAAQQQQKAQAikDWLoR72j7yv98yXxcmDBWU4jm2vsYHR5c1Fgv30pkScJS+nlT&#10;Q9DZiFD7EsP8qb1SglMpW2nXLCXleaLyXqrS29otjG1P8sa4uuPqbMqOUAABBBBAAAEE/ClwxRVX&#10;3HDDDTt27LjtttuWLVvmz0bSKgQQQAABBBBAwFcCHgNYPmrz9s56ubauvrNpdUdQpjT1LLGexzax&#10;vnGR/LStz/0TvZXj8j2rgLNmNQ+rsz5229i9SFXNa9xxLl2VXK7obKGzPYnakAQ6eWd9NEI0BQEE&#10;EEAAAQSSCjz22GNyRxRdZPfu3WghgAACCCCAAAIIpBQIbPv5w0kLySWENz9ql3j7ZV/68MnynWRB&#10;mpycHB8ff+WVlw8cOLBz19PXXH1Vyp2VYQHJS1WvLmOUaVbrWsqwf7Fduvb6r7xx/htmz5596KGH&#10;1dXV1dTUVFWpMOicI4+SrwH5xlwC6ptA7Fe1WlUa2Ny/+crLV+x/6YDexfqNm07/m7dXhCCdLEcB&#10;dV9Ow9A36FQ3ZpW7dZrLxLj6Nz42PiFfx8ePft0blp9/bjkC0Kf0BPSro164Hjs9u3IpLUGrlpaW&#10;J5544rjjjhsYGFiwYEG59Ky0+8G5WdrjR+sRKCOBvjvv2b/3z7W1dXWz6upq1T/52CVLdbU8quXT&#10;lnzVn7ecL1xlBEBXKkUg3TBCyhlYJ19oXTz4b+89zjAevtmZA6tSUJP0U3Kvm+mgKiR6xYgjgAAC&#10;CCCAQPYC8+bNe/zxx+X9wzPPPEP0KntPakAAAQQQQACBShBIGcCyEY5924Lj5Zs///nZSnChjwgg&#10;gAACCCCAAAIIIIAAAggggAACPhFIFcAavO2rP9IRq2cf2/GMYRx/ysnH+qTpNAMBBBBAAAEEEEAA&#10;AQQQQAABBBBAoBIEUgWwDONPW6771FVXfOqq6374R+PUSz59zjGVwEIfEUAAAQQQQAABBBBAAAEE&#10;EEAAAQT8IpAqgNX00S9ZObD+R55c2OSXdtMOBBBAAAEEEEAAAQQQQAABBBBAAIEKEUgVwKoQBrqJ&#10;AAIIIIAAAggggAACCCCAAAIIIOBXgaqZGbmHd1YPY8bq3OLFi/WNPFnKVcAa6XgHTPZHeJbHIZsj&#10;4F8Bw3qNzf40oQYEEEAAAQQQQACBShBQ72zD7yH9+y43u0gC/UIg3XM5lzOwtm7dKjeEZiljgXQP&#10;L8ojgAACCCCAAAIIIIAAAggggAAC2QvkMoCVfWuoAQEEEEAAAQQQQAABBBBAAAEEEEAAAZcAASwO&#10;CQQQQAABBBBAAAEEEEAAAQQQQAABXwsQwPL18NA4BBBAAAEEEEAAAQQQQAABBBBAAIE0Alif/uQV&#10;eCGAAAIIIIAAAggggAACCCCAAAIIIFBggYQBLAlX2Y8Ct6mIu7v44ouLuHd2jQACCCCAAAIIIIAA&#10;AggggAACCCAQK5AwgPVfX/4f+yGbSTBLvs1sElYJRYU2bNjAUYIAAggggAACCPhQ4ODBg1dcccVF&#10;F120b98+HzaPJiGAAAIIIIAAAnkVSDYDS8et9MNuhP72M6s6vTeLqJB3K0oigAACCCCAAAIugYC5&#10;HHrooTfccMPtt9++bNkyiBBAAAEEEEAAgUoTSDYDSyxk1pX+6nryn2u7Kk2K/iKAAAIIIIAAAkUX&#10;mJycfOCBB4reDBqAAAIIIIAAAggUWCBFDiwdvXLNwNLBLBYEEEAAAQQQQACBwgsEg8HC75Q9IoAA&#10;AggggAACxRVIkQPL2bjMEmAVt3vsHQEEEEAAAQQQKCeBuXPnbtq0qZx6RF8QQAABBBBAAAEvAqnv&#10;QqhrySaJu5d2UAYBBBBAAAEEEEAgpcCePXsWLFiQshgFEEAAAQQQQACBMhNIfRdC3WE7B1ZO+v91&#10;c8lJVVSCAAIIIIAAAggggAACCCCAAAIIIFDeAgkDWM5uO5Ne5SQB1j3mUt6y9A4BBBBAAAEEEEAA&#10;AQQQQAABBBBAICcCngJYOdmTs5I7zSXn1VIhAggggAACCCCAAAIIIIAAAggggED5CRQngGU7ci1h&#10;+R1S9AgBBBBAAAEEEEAAAQQQQAABBBDIrUCRA1hcS5jb4aQ2BBBAAAEEEEAAAQQQQAABBBBAoPwE&#10;ihzA4lrC8juk6BECCCCAAAIIIIAAAggggAACCCCQWwEJYM3k4pFtq7iWMFvBgm4f95jJvgU5ORSp&#10;BAE/C2R/mlADAggggAACCCCAQCUI+Pk9LW1DIFcC6Z3LRZ6BZTeWawnTGzdKI4AAAggggAACCCCA&#10;AAIIIIAAAhUj4JcAFtcSVswhR0cRQAABBBBAAAEEEEAAAQQQQACB9AT8EsCyW821hOkNIKURQAAB&#10;BBBAAAEEEEAAAQQQQACBchfwXQCLawnL/ZCjfwgggAACCCCAAAIIIIAAAggggEB6Ar4LYHEtYXoD&#10;SGkEEEAAAQQQQCCBwMGDB6+44oqLLrpo3759ICGAAAIIIIAAAiUt4LsAVklr0ngEEEAAAQQQQMA/&#10;AhK96unpuf3225ctW+afVtESBBBAAAEEEEAgAwECWBmgsQkCCCCAAAIIIFACAps3bx4bG5ucnHzg&#10;gQdKoLk0EQEEEEAAAQQQSCxAAIujAwEEEEAAAQQQKE+BhQsX6o4Fg8Hy7CG9QgABBBBAAIGKESCA&#10;VTFDTUcRQAABBBBAoMIErrvuuvnz58+dO3fTpk0V1nW6iwACCCCAAALlJkAAq9xGlP4ggAACCCCA&#10;AAJaYMGCBTt37tyzZ488wQQBBBBAAAEEEChpAQJYJT18NB4BBBBAAAEEEEAAAQQQQAABBBAofwEC&#10;WOU/xvQQAQQQQAABBBBAAAEEEEAAAQQQKGmBEgtgfd1cSlqcxiOAAAIIIIAAAggggAACCCCAAAII&#10;pCWQpwDWaHdzc/doWi3xVPgec/FUlEIIIIAAAggggAACCCCAAAIIIIAAAmUhkKcAlrLpawsEch3F&#10;utNcykKeTiCAAAIIIIAAAggggAACCCCAAAIIeBLIUwBrZGi7LCu3bOsIempG2oW4ljBtMjZAAAEE&#10;EEAAAQQQQAABBBBAAAEESlMgTwGsvGNwLWHeidkBAggggAACCCCAAAIIIIAAAggg4A+BfAawFjXW&#10;562TXEuYN1oqRgABBBBAAAEEEEAAAQQQQAABBPwlkJcAVqh9SY90c/vQSP47y7WE+TdmDwgggAAC&#10;CCCAAAIIIIAAAggggEAxBapmZozsH64etKzqWiSr8jkDy94j1xIW/vCJe8Bk34zsj0NqQMCHAsaM&#10;IQ/dMBYEEEAAAQQQQAABBLwIqLeOjreRPnyXS5MQyF7Ay7ngLJOXGVhGsKFJdlKQGVhcS5jukFMe&#10;AQQQQAABBBBAAAEEEEAAAQQQKC2B/ASwlMHKrq7GQlpwLWEhtdkXAggggAACCJSlwMGDB6+44oqL&#10;Lrpo3759ZdlBOoUAAggggAACJSqQpwBWfeOins4+I39J3GO5D7n+ermcsESHgWYjgAACCCCAAAJ+&#10;EJDoVU9Pz+23375s2TI/tIc2IIAAAggggAACWiBPASypeVFXb0ewgMyn/P73cjlhAXfIrhBAAAEE&#10;EEAAgXIT2Lx589jY2OTk5AMPPFBufaM/CCCAAAIIIFDKAvkLYG3vbOseLWUa2o4AAggggAACCFSa&#10;wMKFC3WXg8FC/iGy0pjpLwIIIIAAAgikLZCfANboQN/2tJvCBggggAACCCCAAALFFbjuuuvmz58/&#10;d+7cTZs2Fbcl7B0BBBBAAAEEEHAK5CeAVcC7EDKcCCCAAAIIIIAAArkSWLBgwc6dO/fs2SNPclUn&#10;9SCAAAIIIIAAAtkL5COANdrdvKQn+6ZRAwIIIIAAAggggAACCCCAAAIIIIAAAvlJ4h7s2DZjLuta&#10;IEYAAQQQQAABBBBAAAEEEEAAAQQQQCA7gXzMwMquRWyNAAIIIIAAAggggAACCCCAAAIIIICAQ4AA&#10;FocDAggggAACCCCAAAIIIIAAAggggICvBSolgHXxxRf7ehxoHAIIIIAAAggggAACCCCAAAIIIIBA&#10;AoFKCWDdf//9HAMIIIAAAggggAACCCCAAAIIIIAAAqUoUCkBrF27dpXi8NBmBBBAAAEEEEAAAQQQ&#10;QAABBBBAAIFKCWDZI/11c2HgEUAAAQQQQAABBBBAAAEEEEAAAQRKRUACWDO5eJRKf417zKVkmuvT&#10;hsY9ZrJva04ORSpBwD8CclK4GpP9aUINCCCAAAIIIIAAApUg4HwbGfuu0j/veGkJAtkIpHcuV9wM&#10;rDvNJT0kSiOAAAIIIIAAAggggAACCCCAAAIIFE+g4gJYNjXXEhbvqGPPCCCAAAIIIIAAAggggAAC&#10;CCCAQBoClRvA4lrCNA4TiiKAAAIIIIAAAgkEDh48eMUVV1x00UX79u0DCQEEEEAAAQQQyJNA5Qaw&#10;uJYwT4cU1SKAAAIIIIBARQlI9Kqnp+f2229ftmxZRXWcziKAAAIIIIBAIQUqN4BlK3MtYSEPOPaF&#10;AAIIIIAAAmUmsHnz5rGxscnJyQceeKDMukZ3EEAAAQQQQMA/AgSwuC+hf45GWoIAAggggAACpSew&#10;cOFC3ehgMFh6rafFCCCAAAIIIFAiAgSwDK4lLJFjlWYigAACCCCAgB8Frrvuuvnz58+dO3fTpk1+&#10;bB9tQgABBBBAAIGyECCAVRbDSCcQQAABBBBAAIEiCSxYsGDnzp179uyRJ0VqArtFAAEEEEAAgfIX&#10;KKsA1sOBQJaP3A74BnPJbZ3UhgACCCCAAAIIIIAAAggggAACCFSaQCECWHPmzAnkf/mTYbwj64cM&#10;fw5berG5yKT6J554otIOLPqLAAIIIIAAAggggAACCCCAAAII5EqgEAGsF198cSb/y99nsYstK8Vz&#10;UVfXyizqiLPp5z//+dbWVrk1z0knnZSrAaMeBBBAAAEEEEAAAQQQQAABBBBAoNIEChHA8r9py7ot&#10;XV29DQ2toXY9Aau5uVm+toeya/rVV18t0SvyQWSnyNYIIIAAAggggAACCCCAAAIIIFDpAgSwoo+A&#10;1i0jW+SxPCfHxSGHHJKTeqgEAQQQQAABBBBAAAEEEEAAAQQQqGQBAlh69Fs6OoIt5iL/C7Z0bNsm&#10;lwSua6nkQ4O+I4AAAggggAACCCCAAAIIIIAAAv4QIIDlj3GgFQgggAACCCCAAAIIIIAAAggggAAC&#10;CQQIYHFoIIAAAggggAACCCCAAAIIIIAAAgj4WoAAlq+Hh8YhgAACCCCAAAIIIIAAAggggAACCBDA&#10;4hhAAAEEEEAAAQQQQAABBBBAAAEEEPC1QNXMjJHxwwhv6+su0rhcC+gDxh5969us95LxcciGCPhX&#10;QE4U/TppPmFBAAEEEEAAAQQQQMCLgH73aL+N9O/b3SziCXQKAS/ngrMMM7DSFaM8AggggAACCCCA&#10;QFYCBw8evOKKKy666KJ9+/ZlVREbI4AAAggggEDFCBDAqpihpqMIIIAAAggggIA/BCR61dPTc/vt&#10;ty9btswfLaIVCCCAAAIIIOB3AQJYfh8h2ocAAggggAACCJSZwObNm8fGxiYnJx944IEy6xrdQQAB&#10;BBBAAIE8CRDAyhMs1SKAAAIIIIAAAgjEF1i4cKH+QTAYxAgBBBBAAAEEEPAiQADLixJlEEAAAQQQ&#10;QAABBHImcN11182fP3/u3LmbNm3KWaVUhAACCCCAAAJlLUAAq6yHl84hgAACCCCAAAL+E1iwYMHO&#10;nTv37NkjT/zXOlqEAAIIIIAAAn4UIIDlx1GhTQgggAACCCCAAAIIIIAAAggggAACtgABLA4GBBBA&#10;AAEEEEAAAQQQQAABBBBAAAFfCxDA8vXw0DgEEEAAAQQQQAABBBBAAAEEEEAAAQJYHAMIIIAAAggg&#10;gAACCCCAAAIIIIAAAr4WIIDl6+GhcQgggAACCCCAAAIIIIAAAggggAACBLA4BhBAAAEEEEAAAQQQ&#10;QAABBBBAAAEEfC1AAMvXw0PjEEAAAQQQQAABBBBAAAEEEEAAAQQIYHEMIIAAAggggAACCCCAAAII&#10;IIAAAgj4WoAAlq+Hh8YhgAACCCCAAAIIIIAAAggggAACCBDA4hhAAAEEEEAAAQQQQAABBBBAAAEE&#10;EPC1gASwZrJ7+Lp7NC6fAq4jJ/tdZXkosjkC/hHQp4Nuj35if83+TKEGBBBAAAEEEEAAgUoQsN9D&#10;6if220v/vOmlJQhkKZDeicwMrPS8KI0AAggggAACCCBQeIGDBw9eccUVF1100b59+wq/d/aIAAII&#10;IIAAAkUXIIBV9CGgAQgggAACCCCAAAIpBCR61dPTc/vtty9btgwsBBBAAAEEEKhAAQJYFTjodBkB&#10;BBBAAAEEECgxgc2bN4+NjU1OTj7wwAMl1nSaiwACCCCAAAK5ECCAlQtF6kAAAQQQQAABBBDIp8DC&#10;hQt19cFgMJ/7oW4EEEAAAQQQ8KkAASyfDgzNQgABBBBAAAEEELAFrrvuuvnz58+dO3fTpk2wIIAA&#10;AggggEAFChDAqsBBp8sIIIAAAggggECJCSxYsGDnzp179uyRJyXWdJqLAAIIIIAAArkQIICVC0Xq&#10;QAABBBBAAAEEEEAAAQQQQAABBBDImwABrLzRUjECCCCAAAIIIIAAAggggAACCCCAQC4ECGDlQpE6&#10;EEAAAQQQQAABBBBAAAEEEEAAAQTyJpBdACtgBAKGIV+rsqsnb92j4pwLqLEOj3vOK6dCBBBAAAEE&#10;EEAAAQQQQAABBBBAIFYg88CTRK4kdiVLlfxTcSyWihBwjDijXhEjTicRQAABBBBAAAEEEEAAAQQQ&#10;KLpA5gEsM3ilvlRVBaqZgVX0kSxUA2SsZcTNRQUwC7Vb9oMAAggggAACCCCAAAIIIIAAApUrkEUA&#10;y7p2sKpalpqayiWssJ7LWMuAqyCWXEnIggACCCCAAAIIIIAAAggggAACCORfIMMAlp6Bo64erJIA&#10;loQ0CGDlf6z8sQcZaxlxFcCy5mERxvLHwNAKBBBAAAEEEEAAAQQQQAABBMpXIMMAloDoCFZ1VXVN&#10;bU1tXV35EtGzKAEZaxlxGXcVv+QSQo4OBBBAAAEEEEAAAQQQQAABBBDIv0Dgp9t/kcFeZtQyPTU1&#10;PSnLxMTv//jcxMT4xPj45JT8m5yanjZ/Pp1BzWziKwGV4SygcpzJNDuZeyXRq9rautcfd0xNba1a&#10;US0/tcJYR809RoU1VYYsM0uWjnHGfFUrVA8Dm/s3X3n5iv0vHdD9Xb9x0ztOW+CrvtMYBLwLTJsv&#10;d1PymjgtL4xqUa+N6tVRXhjlpXFsXJ6Njb32hPnLzz/Xe7WULFcBZ/RffluWazfpVw4FOGZyiJmk&#10;KpwL48xeEEAgpUDfnfe8sOeP6qNX3axa+V9tnXz4Mj9/qcW8Cqpaf9JiSkFKTAr4WSDdMEI2ASwV&#10;pLI/qE1Mqn/yqc38BCcRrGmD9+R+PlI8ti1gmNeJykukea2ozLaTfyqWpV49rStJzThVukceASyP&#10;I0CxkhAggFUSw+SfRvIh2T9jUSot4ZgpzEjhXBhn9oIAAikFCGClJKJAeQikG0bIMIAlWOYkLJll&#10;pRY170DPOpieMtfKP8JX5XFESQBLz7KSeVhmvD8c9XfcjFD1NN0jjwBWmRwfdMMUIIDFgZCWAB+S&#10;0+KisAhwzGR2GBw8ePBTn/rUCy+8cOONN86ZMydlJTinJKIAAggURoAAVmGc2UvRBdINIwR+si2T&#10;Swh1AEt/VdOtrP/pwJX6julXRT8UctYAud2gekNn5uw38/ariJb51fmWeu7R2V5C+PZTF+SszVSE&#10;QGEF4gaw5DJC8wJCdQnhhFxCOM4lhIUdFR/vjQ/JPh4cnzaNYyazgVm5cuVtt90mf2B917vedd99&#10;96WsBOeURBRAAIHCCKgA1nN/VJcOmpcQyj+V0YVLCAujz14KKJBuGCHzAJYzhqXDWXpOltlZHdsq&#10;YL/ZVX4EwlnarVhV+CJr61pr5/u8dI+82BlYBLDyM4bUWggBAliFUC6jffAhuYwGs0Bd4ZjJDPro&#10;o49+/vnnZVv51Cd/SEhZCc4piSiAAAKFESCAVRhn9lJ0gXTDCJnfhVC6qlMgmZNxdJoke5EESTrN&#10;HEtpC8g4mg9rsceafIFFP9VpAAIIIIAAAggkF1i4cKEuEAwGsUIAAQQQQACBUhfIKoBld95O5h2+&#10;Bx3/L0MBZ8r2Uj/uaT8CCCCAAAIIlL3AddddN3/+/Llz527atKnsO0sHEUAAAQQQKHuB3ASw9MWD&#10;dk53ndmdpcwE7FEu+7OCDiKAAAIIIIBAGQgsWLBg586de/bskSdl0B26gAACCCCAQIULROXAOqH6&#10;x8fUPOZRxExzFf5nJm23U2CR/cqjYakU05mwzETu6qn5n7Fn8m3PTL/H7kK6F6+SA6tURp92ehEg&#10;B5YXJcrYAuTZ4WBIV4BjJl2xzMrjnJkbWyGAQM4FyIGVc1Iq9KdAumGESABLR69mn9LlpWPhOxCq&#10;pO3T01NyH0J7tpE1T8dLLZQpBQEzYmUlOwtfGCk5z6r/+tiVzhhWukceAaxSGHza6FWAAJZXKcqZ&#10;AnxI5kBIV4BjJl2xzMrjnJkbWyGAQM4FCGDlnJQK/SmQbhghEsA6bVaXFb16ZTBl3+x7DkrsSuJX&#10;k/KYlJsUy13jp2dULGtG/peyEgqUhICZol8l66+pUXn65eatNdVVVbPfVm3GsHaMX6l7ke6RRwCr&#10;JEafRnoUIIDlEYpiWoAPyRwJ6QpwzKQrlll5nDNzYysEEMi5AAGsnJNSoT8F0g0juAJYXzVe+Y26&#10;MjDVEs54NSNxqwl5TEyOj0+OT0xOTKgw1pQ5IctDNal2w8+LLhAw1P0lqwISuqqtra6rramrq6mt&#10;ramVmyu+esHLj/3ro+Od+t1eukceAayijy0NyKEAAawcYlZCVXxIroRRzm0fOWZy65moNpwL48xe&#10;EEAgpQABrJREFCgPgXTDCNEBrJO/Yrzya48BLJlmJZOuJGI1Pj7xv/dNTEyMT0gQa0r+yXwsmYCl&#10;ZmKVh2kl90JPvpIZVzLzSqZe1dbV1dbWXXCO/L+u9tWnHhz69I4JAliVfIDQd0uAABaHQloCfEhO&#10;i4vCIsAxU5jDAOfCOLMXBBBIKUAAKyURBcpDoEABLJ30SuZejY1NHDw4/r2tYx9f2VYegvQiucCN&#10;Pb3/sHjWIYfMmnXEaWNPfObXBLA4YhAwJBWgiter6adyUbW5TEoof1LmpZr/xsdUjH987LUnzF9+&#10;/rmAIcCHZI6BdAU4ZtIVy6w8zpm5sRUCCORcgABWzkmp0J8C6QawqiLdUNeBycWDUx4fMgFLQlgy&#10;B0t/PvMnB63KuYCMtYy3jLt8TjdvPsmCAAIIIIAAAggggAACCCCAAAII5FfAEcBKb0cqdiHzsGS+&#10;gczDkn/pbU3pkhWQsZYRV/NM1HWihvqPBQEEEEAAAQQQQAABBBBAAAEEEMingDOAJZGINGZgzRiT&#10;MxK/UsGrcblSJp+NrNi6Q93do37rvMpxNjku4y5JzrykS/Nb+2kPAggggAACCCCAAAIIIIAAAgiU&#10;nEDMDCxzUk3Kx8y0zL9SU7DMhC/TMh/H2fPR7mZJIqCX9pD8JNTu+C7mpwnRpGRzuhEc2ZW5y8yX&#10;RDUkrtljOz0Vc+xltHtNn2F42srsbaKSGrxZlpSYHvRkrPX8K4leMfsq88OMLRFAAAEEEEAAAQQQ&#10;QAABBBBAwLNAxpcQqsla6qFuNqhuOeja46KuEVk50rVocHg01L5k0Pp2cIkZXdI/ndmysqffGWyS&#10;SIv8WAdRQu3N3SOGsb2z3oqCWXEvFYSxQ2BRERkdJVvSY8Vy1Dfq53bwTAI4rlWym6iqnDU4++NY&#10;bwWJwm3UMbqBcPxIh+nsvao9xkbTHB2xG6dKufc+OtC3fXtn29ohVXucXjjrcbbWvT60tnO7kDc1&#10;RYJcUpvD0VRM1PeYI8kecaJXns8yCiKAAAIIIIAAAgggUBECF1988e7duyuiq3QSAQQKLuAKYMnc&#10;q6nYx4Nf/tKZS/Xj7gcdBWYkjfe0Ki9BLFfLdeCpvtNYvjQoP2pqUF+DDU3G4LAdlpJg08rWFseG&#10;waXLjeHQ8KDR0989PNjUUG+GuiQKJnEuHYZREa21VghM1m8fksqsJdTfs3KLCoqpcE+8wsbyXvmp&#10;2qSlVRUypC3qAj29C1nvrMHZnUTrVRm1y3VLw6VdVW1bbQaNopeotjlaErMX0Vi0qKt3VaO1va7c&#10;7oWrj5GdjAwJ1Mot2zoUuSxqH/KtrifY0bu8r14Cir0dQWcNyfoY3X411mrEJYO7e9BjO8saBBBA&#10;AAEEEEAAAQQQqByBDRs2zJ8/nzBW5Yw4PUWgkAISwLKmUiXa64Nf+fLV9xnnXvPJB38gjyVnemud&#10;OcdKgkk6cmWFikYlNhUOS6kZWBL7ccavVITL6FzS2bRyZU9nZ1M4tqXCXuYiwSKJ4CxqlLiWGYsJ&#10;r4/bImdhqxHhcjIjzDCrsjdMXlVs/aojCRYvVdlti21JEl1XL2JBrG1b1qmpbUvMOVZxFjO+FY78&#10;uUi9ja2rVIrjJ5067ap4gkBZCqRzNlAWAQQQQKCoAkwhKSo/Oy95AcJYuRjCsnw/TKcQcAmkd67E&#10;zMBS02ocj2ceuvk+w5jf3HZ69HpXsfg7bVm3xZBrBuV/TdaErKYtrpCVa0NztlDrOvNrdGxLfiJB&#10;mfrOptXhmUWxm0oBfQlh8sL1jYukZJvkl4pe9FbWRYiOHznXS3xKJpfFbhsLoEJIa+LEuZxtc7Yk&#10;7t7tSwhj60/YR7mE0ESIDXjJSsmrJZdzjnQNrukeddaQqO8JjiZ9MHD/wfRONkojgAACCCCQmYD+&#10;s59eMquBrbwICO/ixYt1yXPOOcfLJpRBAIEkAoSxODwQQCC3AoGfbPu5rvG0Q7pmv22t8Vf51vHe&#10;6OehM699IrLL+c3fuWHhGwxD0nhPTE4dPDhx4K8H97/08h33T11z9VW5bVlp1yZRpHp1zaNMcUoe&#10;siu5bl57/VeWnV19xOGvmn1M89ToFx+b7KyqUmHQuUcfK18D8o25BNQ3gdivarXqc2Bz/+YrL1+x&#10;/6UDWmD9xk1vP/WUktOgwQhoAfO2BvLCqG5wIF9lmVT365wcnzD/jY9NTMjX8deeMH/5+eeChoB+&#10;dWRBAAEEEECgcgQ+9rGPff7zn583b17ldDmbnvbdec8Lzz1TW1tbVzertk79q65RS7W5yKct+ao/&#10;b/GmIhtnti26QLphhMgMLOvd9IxkOIo8nn56j3Qp2PbRB+/u+E7bUcaubZ/7372RAjINRxXmj4Ex&#10;4x7s2BbvGsmiHx+5aYC6T6X6uM4nsNx4UgsCCCCAAAIIIIAAAmUtwGyssh5eOodAgQSiLyHUgQnH&#10;4w2vnysNGX1aBa2czx1lrFhGgdrLbvwgoKOWBC79MBa0AQEEEEAAAQQQQACBEhG431xKpLE0EwEE&#10;fCfgyoEV076FQXW5y+4XnjaMB7c9KU/PbX6j7zpBgxBAAAEEEEAAAQQQQAABBPwqIBcP3nrrrbt2&#10;7ZJrCf3aRtqFAAJ+F0iVxN2Yd803Tg/u+tmHzrvh6q1G8KMfumZh3Gzufu8n7cupAEncc8pJZQgg&#10;UMECzuTcPEcAAQQQQKDUBWJ/pRO6quC3OXQdgRwLpJqBJbs7/h0b7rr8QfOx4R+OzPH+qQ4BBBBA&#10;AIEKE+COchU24HQXAQQQqFABQlcVOvB0G4G8CTgCWAEzF3t0DqxU3+qcWSRxz9v4+LPicBJ3Qx8z&#10;LAgggAACCCCAAAIIIIBAWIDQFccCAgjkQ8DDDCzPu128eLG+kSdLuQp4PhYoiAACCCCAAAK5ESjX&#10;NxW+7Vduho1aEKhUAUJXlTry9BuBQgikzIEVN+NV7ErV1q1bt5b6Ndu0P7lA+JAkB1YhTk72gQAC&#10;CCCAAAIIIIBAaQmQpr20xovWIlBaAjEzsNTVYek8DLMwS0UJqBFn0CtqyOksAggggAACCCCAAAII&#10;IIAAAsUUyOUlhMXsB/tGAAEEEEAAAQQQQAABBBBAAAEEEChTgdhLCGVmjcfLBnVJJuOU6aGRrFsM&#10;egUOOl1GAAEEECiOAPkNCixQnGFmrwgggAACCCCQSiCNGVhntt6cqjZ+jgACCCCAAAIIIIAAAggg&#10;gAACCCCAQI4FEiZxl3CV/QjPyZJ925OzXBO1ctwsqvO3ADPv/D0+tA4BBBBAAAEEEEAAAQQQQACB&#10;8hJIOAPrwf5L7Id0+czW9fKtfC2v7tMbBBBAAAEEEEAAAQQQQAABBBBAAAG/CzgCWAHdVmuOlRmr&#10;mpav+hH+kYpkyeOsD9wanSrL7/2kfTkV0AeJYVjHTE7rpjIEEEAAAQQQKIxAqD0gS3sozt5Gu5vV&#10;z5Ivzd2jhWkoe0EAAQQQQAABBAznDKwZMyG7fFWPBze3WV8NQ57b36onhvGT73/ULolirMDFF19c&#10;5izqIJEuqv9YEEAAAQQQQAABBBBAAAEEEEAAgbwKJLyE8Mz398pD9i0RK/1EL/Jcx7AKv5yx+Kyv&#10;ry+NRPIbNmwovA97RAABBBBAAAEEciMQ7NgWdfO/LSul3kVdI1Ert3UEc7M3akEAAQQQQAABBFIK&#10;JEzi/uDmj8jDmb7dDGOZF45FUrnrZN56Zd6Xhx55+J6t9+V9N+wgtYC+hJDpV6mlKIEAAggggAAC&#10;CCCAAAIIIIAAAtkLJJmBtfHM96uH3oc8kXiW/W32O86khpf+eufG72SyIdsggAACCCCAAAIIIIAA&#10;AggggAACCJSsQFU455XugSQ2mtaPB+/4sH6ob+VCQvOJ+qpKWWUiT0q2/zQ8EwF1AKh8aepYsHKm&#10;ZVKNaxu7Kp4gUK4COThPqAIBBBBAAAEEEECgAgTK9f0w/ULAKZDuqZxwBpazIituZa5yPk93Z7kq&#10;v9hcclUb9SCAAAIIIIAAAggggAACCCCAAAII+FkgNoClZ9Z4fEjXrJk4hezkVnMp5B7ZV7RAEQad&#10;IUAAAQQQQAABBBBAAAEEEEAAgYoViAlgZTKhrWL1KrXjKn5FBvdKHX36jQACCCCAAAIIIIAAAggg&#10;gEDBBTxdQljwVrFDBBBAAAEEEEAAAQQQQAABBBBAAAEELIFIACsQkFUyrUZStmfwALSiBPQRMmMe&#10;MywIIIAAAggggAACCCCAAAIIIIBAfgWYgZVfX2pHAAEEEEAAAQQQQAABBBBAAAEEEMhSwBnA0lmN&#10;PKZvdxXLshk52Pziiy/OQS1U4UnATuJOJixPXhRCAAEEEEAAAQQQQAABBBBAAIFsBMpnBtb999+f&#10;DQTbIoAAAggggAACCCCAAAIIIIAAAgj4UyA6gJXJLQhnfHJDul27dvmTuAxbZR8nZdg3uoQAAggg&#10;gECFCfQsCcRb2kMV5kB3EUAAAQQQQMDfArEzsNK9hNB3/fu6ufiuWeXWIC4eLLcRpT8IIIAAAggg&#10;gAACCCCAAAII+FZAAlh2xMq3jUyvYfeYS3rbUDpzgRweP+kGTymPQKkIyAlmZ47L/GRjSwQQQCDH&#10;Ai3rZhIv61qcezOLbusI5rgFVIcAAgggkEggmxTVpfImmXYikN4rQPYzsHz3qexOc0mPgdLpCfhu&#10;0NNrPqURQAABBBBAAAEEEEAAAQQQQKCkBMoniXssO9cSltShSGMRQAABBBBAAAEEEEAAAQQQQACB&#10;+AKOAFZASpgZ2TN4+JKXawnzNSzqCDGPFnXMsCCAAAIIIIAAAggggAACCCCAAAL5FSjnGVhcS5jf&#10;Y4faEUAAAQQQQAABBBBAAAEEEEAAgYIIOANYOkvcdEaPgjQ2051wLWGmcom20weJLNyLMNe01IcA&#10;AggggAACCCCAAAIIIIAAAjEC5TwDy+4s1xJy5COAAAIIIIAAAggggAACCCCAAAKlK+AKYGV2E0e/&#10;d59rCfMwQtyIMA+oVIkAAggggAACCCCAAAIIIIAAAvEEYmZglWcIi8HPqQDBq5xyUhkCCCCAAAII&#10;IIAAAggggAACCCQXqIhLCG2CxebCMYEAAggggAACCCCAAAIIIIAAAgggUEICjgBWoISanWFTt5pL&#10;hhuzWaxABRwzDDsCCCCAAAIIIIAAAggggAACCBRdoLJmYBWdmwYggAACCCCAAAIIIIAAAggggAAC&#10;CKQrEBvAIglWuoYVWJ4kWBU46HQZAQQQQAABBBBAAAEEEEAAgaIJMAOraPTsGAEEEEAAAQQQQAAB&#10;BBBAAAEEEEDAi0AkgBUwZFoNCwJpCXDMpMVFYQQQQAABBBBAAAEEEEAAAQQQyESASwiNiy++OBO5&#10;it6GSwgrevjpPAIIIIAAAggggAACCCCAAAIFFuASQuP+++8vMDq7QwABBBBAAAEEEEAAAQQQQAAB&#10;BBDwLkAAy9i1a5d3L0oigAACCCCAAAIIIIAAAggggAACCBRYgABWBPzr5lLgAWB3CCCAAAIIIIAA&#10;AggggAACCCCAAALJBRwBrEClW91jLpWukFb/K/6YSUuLwggggAACCCCAAAIIIIAAAgggkJkAM7Ai&#10;bneaS2aObIUAAggggAACCCCAAAIIIIAAAgggkCcBAlhxYM844wyuJczTAUe1CCCAAAIIIIAAAggg&#10;gAACCCCAQLoCzgDWTLobl2v5hx56iGsJvQ0ux4w3J0ohgAACCCCAAAIIIIAAAggggEAWAszAio/H&#10;tYRZHFRsigACCCCAAAIIIIAAAggggAACCORSoGpmxtAPllgB7kuY8qjI4fFjV8UTBEpOwNCvouGX&#10;U/u5WqNW8zKb8rWEAggggAACCCCAAAIRAfV+2Hwbmex9puPNZ8m9f6bBCGQQhmIGVrJXSe5LyO8Q&#10;BBBAAAEEEEAAAQQQQAABBBBAoOgCjgBWQDdG/pfBo+gdyUsDuC9hAlZ9hFhf8kJPpQgggAACCCCA&#10;AAIIIIAAAggggEBYgBlYHAsIIIAAAggggAACCCCAAAIIIIAAAr4WiA1gZTD9ypq75euOZte4xeaS&#10;XR3ltHV4BlY59Ym+IIAAAggggAACCCCAAAIIIICAXwUSzcBKK4zl187lrl1bzSV39VETAggggAAC&#10;CCCAAAIIIIAAAggggIBXAS4h9CpFOQQQQAABBBBAAAEEEEAAAQQQQACBoghEAlgBdY/OgBGoMgLV&#10;5td0HkVpOzstloA+NoyAecywIIAAAggggAACCCCAAAIIIIAAAvkVYAZWfn2pHQEEEEAAAQQQQAAB&#10;BBBAAAEEEEAgSwFXAEtSX8kaPQnL40NPxmGpKAE1/cp8sCCAAAIIIIAAAggggAACCCCAAAJ5FyD2&#10;lDnxxRdfnPnGbIkAAggggAACCCCAAAIIIIAAAggg4E1AAliSxsh86Pk0Mp2qyuPcK0cxbzsrs1L3&#10;339/mfXIa3eqwtPu1DETPn68bpyknF0VTxAoV4EcnCdUgQACCCCAAAIIIFABAuX6fph+IeAUSO9U&#10;jr2EMHwVob6W0NOjQi8l27VrV3rY5VOaSwjLZyzpCQIIIIAAAggggAACCCCAAAL+F+ASwhyMEdcS&#10;5gCRKhBAAAEEEEAAAQQQQAABBBBAAIEEAtEBrEDACNSoR1Wtt4eUNAtX9lJx1xKqBP9ynFTozLvK&#10;PtjpPQIIIIAAAggggAACCCCAAAJFEGAGVg7QK/hawhzoUQUCCCCAAAIIIIAAAggggAACCCCQXMAZ&#10;wJJMWrLIJCxZWZ3OgyiYhfx1cyn/Y04dIXr6lT5mWBBAAAEEEEAAAQQQQAABBBBAAIE8ChB7yiXu&#10;PeaSyxqpCwEEEEAAAQQQQAABBBBAAAEEEKh4gZi7EKr0RpIAqy7FQ5Uxi8kTebCYAneaSwVgSAIs&#10;exJWBXSXLiKAAAIIIIAAAggggAACCCCAQFEFmIGVL35/Xku4wVzy1WfqRQABBBBAAAEEEEAAAQQQ&#10;QAABBPIg4AhgqaRGAeuugmnchVDmYdXkoWHxq/zCF74QyP+iILJbpIbLL788uzrysvXF5jJ//vwn&#10;nngi81FTt56UQZd0aZnXwZYIIIAAAggggAACCCCAAAIIIICAR4HYGViSvl0uEPP2UCXlkkPZpBDL&#10;vHnzJIA1w5KFwOc///nW1tbNmzefdNJJWYyZjDhz97LwY1MEEEAAAQQQQAABBBBAAAEEEEhHoJTC&#10;ELt27Uqna5mXXbx4cZbTn6SGzHefzy2vvvpqiV4tWLAgnzuhbgQQQAABBBBAAAEEEEAAAQQQQCCX&#10;AtEBrIBcFFalsrMHJDu7x4dkcC+3JO5bt251TnLasmWLfLtlpbgv6hrxNP1JasjlKOWurkMOOSQH&#10;lanrB6vkMsscVEUVCCCAAAIIIIAAAggggAACCCCAQCqBUpqBlaov+f15y7otXV29HcH87oXaEUAA&#10;AQQQQAABBBBAAAEEEEAAAQRcAs4A1oxKyy1prWRGVcDjQ3JgScnCJXEvzvj1Lwk0d48WZ9/+3KuM&#10;uB50OWZYEEAAAQQQQAABBBBAAAEEEEAAgfwKMAMrtW/LupmZbTL1qqWD+VeptSiBAAIIIIAAAggg&#10;gAACCCCAAAII5FggEsAyMxoFDElvpB61nh9meZaKEpA5d1VyI0LJdF9R3aazCCCAAAIIIIAAAggg&#10;gAACCCBQHAHXDCxJ4l6d3vWD6npDAljFGbyi7VUdJCqAVbQGsGMEEEAAAQQQQAABBBBAAAEEEKgk&#10;AS4hrKTRpq8IIIAAAggggAACCCCAAAIIIIBACQrEzMCS5Nwyo8rrQ8/EkQdLJQmoOXfMwKqkEaev&#10;CCCAAAIIIIAAAggggAACCBRVgBlYReVn5wgggAACCCCAAAIIIIAAAggggAACqQSiA1iSlFvl55YZ&#10;WObUquQPmYNjF0i1G35eVgJq3OUgIQdWWY0qnUEAAQQQQAABBBBAAAEEEPj/7J0FoFzF1cd397nF&#10;XQkkwQIRPFgo0JbiUqQGlCLBEtxK0RKcBClWrP1aSos7NUIhgkWQQATirs9l7TtzzszcuXfl7Ute&#10;/H9zs2/37tyR35w5M3P2zFwQ2GIJwANri60aZAwEQAAEQAAEQAAEQAAEQAAEQAAEQAAEQEARSPcU&#10;Qte1qlk/rHAkRCeO7YsAeWBRpcMDa/uqdZQWBEAABEAABEAABEAABEAABEAABDYXAdf2lFT2rEhh&#10;KFKQ8ybuZrv3zZV9pLtZCETylJwo6yfJDA4QAAEQAAEQAAEQAAEQAAEQAAEQAAEQ2LgE4Dy1cfki&#10;dhAAARAAARAAARAAARAAARAAARAAARAAgQ0k4Biw1IIw+lgQasESQlo/KKvJcGxXBPJDITqp9rer&#10;UqOwIAACIAACIAACIAACIAACIAACIAACm4cAbE+bhztSBQEQAAEQAAEQAAEQAAEQAAEQAAEQAAEQ&#10;yJFAJJkMyamOcJg9qvLYFSvHk5xwYAXLkfa2Ekz53NH2Z8r/yic/G1Y+GxXegMC2SmDDmgjuBgEQ&#10;AAEQAAEQAAEQ2F4IbKvjYZQLBFwCLW3PsD21lBjCgwAIgAAIgAAIgAAIgAAIgAAIgAAIgAAIbFIC&#10;AQMWPYWQHkHITlgtOGEF26R1tvkTIw8sehAhPO82f00gByAAAiAAAiAAAiAAAiAAAiAAAiCwXRDw&#10;257sEkKyUOR+wpCxXYiKU0glG2TixBbu21vFo7wgAAIgAAIgAAIgAAIgAAIgAAIgsHkIwHlq83BH&#10;qiAAAiAAAiAAAiAAAiAAAiAAAiAAAiAAAjkSSFlCGM5v4fbtFAM8cXKkvc0EYw8s1Ps2U58oCAiA&#10;AAiAAAiAAAiAAAiAAAiAAAhs2QTggbVl1w9yBwIgAAIgAAIgAAIgAAIgAAIgAAIgAALbPQHXgJVk&#10;nxrywKKT/GtyPCkGColjuyJANU5CQtJCMoMDBEAABEAABEAABEAABEAABEAABEAABDYuATI/kQ1C&#10;ThwgsB4EWlF+bFR4AwLbDAFqU1bBQs2uh4bBLSAAAiAAAiAAAiCw3RJwh5HbzPAYBQEBl0DLWrfj&#10;gaV2sqL/srdRS8+WpYrQWzkBIyfY/Wwrr0hkHwRAAARAAARAAARAAARAAARAAAS2CgL+PbDCkVAk&#10;LxShLbpzPMMcEmaMraKuWy+TVOMiJDhAAARAAARAAARAAARAAARAAARAAARAYOMTgA1i4zNGCiAA&#10;AiAAAiAAAiAAAiAAAiAAAiAAAiAAAhtAwDNgsRsVvURCiVAokczt5JBJbOyyATWwNd6qKpwkB653&#10;W2PlIc8gAAIgAAIgAAIgAAIgAAIgAAIgsPURgAfW1ldnyDEIgAAIgAAIgAAIgAAIgAAIgAAIgAAI&#10;bFcEAgYs2Zw71zMcyguH8yl8mHZEwrF9EOC6VvVO+2BtHyVGKUEABEAABEAABEAABEAABEAABEAA&#10;BDYzgfW3QYTVoVaRRSIR9Q7H9kGA6pprXFU9an37qHOUEgRAAARAAARAAARAAARAAARAAAQ2M4HA&#10;UwjlqYLNn8oNRwXLi0Ty8vLy6c9mLgeS31QEuMrz6YUEAAasTUUd6YAACIAACIAACIAACIAACIAA&#10;CIDAdk0gZQlhmAwTOZ3hSD6dkfyCvILCvHxaSIhjuyBAdU01TvVOnljYxn27qHIUEgRAAARAAARA&#10;AARAAARAAARAAAQ2N4H19pxS68doJVleJK8gn0waMGBt7prcVOlTXVONU73zOkIyYcENa1OhRzog&#10;AAIgAAIgAAIgAAIgAAIgAAIgsL0ScA1YSTJH5LyDO5kvaB1ZQV5+YWFhcUFh4fYKcLsrN9U11TjV&#10;O60iDIdJZnCAAAiAAAiAAAiAAAiAAAiAAAiAAAiAwMYlEP7v/yZKCgd2HVM44MVQoiqXBJPJZCKR&#10;iMXi0Wi0qanpH29+Rn/pXSxO/2LxRIICUIhcokKYLZkAbXZGPlZq3yv2syPrVUFB4U+P2ZuMWAVF&#10;HRNzz5i08jpxwurarQe9qg3e+VCX5Av/q7qgChx+5dVXLrvo3MqqGin+039+fsieg7ZkFMgbCGQh&#10;QOqOrLmJeJy0H72oI6YOpSGVjqQX+tPYs2//U4//EUiCAAiAAAiAAAiAAAiAQBYCf3/tvZVLFxYU&#10;svMA/SmQVU/5tP+0Omi6lZenp1pYEANJ2poJtNSM4Biwuo0p7P9SKKENCtkhKPuUtmHRDI0naTxH&#10;i5L1ig1YdITgnbM1S5LOOz9lUgxYpDWV+lQ2LFahhe1i3586cTkMWNtANaMIG0oABqwNJYj7QQAE&#10;QAAEQAAEQAAEDAEYsCAL2wmBDTZgEadkfbOwxIBFh/I3SCiblf4Xi7Ndiw6Yr5qluHUEIG8q5VFF&#10;O/aTxZ/s/uyLFckrJ8t/9PtTJy2/TorRUsmDB9bWUf3IZW4EYMDKjRNCgQAIgAAIgAAIgAAINE8A&#10;BqzmGSHENkGgpWYEzwOrX8W7PcqmFg54ORcOZLpSli7jhyUmK2240qatXKJBmK2AADml0ipAOszq&#10;QP03+t1Pl9YOmVdzFAxYW0EtIosbmQAMWBsZMKIHARAAARAAARAAge2IAAxY21Flb99FXX8DFnET&#10;G1aOANmCxcsElcWKXviUjxwFXLByJLklB5NHDNqtrNiYpU7671qvKExLJQ8eWFtyvSNvLSUAA1ZL&#10;iSE8CIAACIAACIAACIBAJgIwYEE2thMCLTUjeB5YGwLI2Kys8WpDIsO9WygB2Y1d2bPS7RTYUsmD&#10;AWsLrWZka70IwIC1XthwEwiAAAiAAAiAAAiAQBoCMGBBLLYTAi01I0RahYssMUtdZRZYdIaPWzUB&#10;W8utIjOIBARAAARAAARAAARAAARAAARAAARAAARyJNA6Biy7p7u7GRbeb2MEbC3nKFsIBgIgAAIg&#10;AAIgAAIgAAIgAAIgAAIgAAKtQsC3hHDhgoWrV6/OPd7AykH90V7NPSKE3LIJyB5Y/OK9duzYsU/f&#10;PjbjLfX9wxLCLbvOkbuWEcASwpbxQmgQAAEQAAEQAAEQAIHMBLCEENKxnRBoqRnBM2CJ9eqSC8+N&#10;xmLNwgo8hZA+xuNxcjjSTjr0ptkoEGArIaB2bI9E7BLRvLw8el9UWPjIY0+5NqyWSh4MWFtJ/SOb&#10;ORGAASsnTAgEAiAAAiAAAiAAAiCQAwEYsHKAhCDbAoGWmhE8A9a0qdPIelVbV092qGZJuGsGyXSl&#10;jlgsxn/FjJVLJM2mggBbAgHat0t2NyPTVb76r14KCgoqysvIhjV02FDJZEslDwasLaFykYfWIgAD&#10;VmuRRDwgAAIgAAIgAAIgAAIwYEEGthMCLTUj+AxYF5x3dkNDYy6kxIBFVioyW9ERjUabmproVT7K&#10;3k+hENywcmG5hYdRpis68vkgu1VhYSG90vvy8rInn/rTkKFDZF1hSyUPBqwtvOKRvRYRgAGrRbgQ&#10;GARAAARAAARAAARAIAsBGLAgHtsJgZaaEdbfgEUmKvK3EtPVv8ZPor/0LhanfzHywhL71nYCfRsu&#10;piwezCP3KzJZ5eWT+YpMWEeOOIDMWBUV5X98+s/kgQUD1jYsAChajgRgwMoRFIKBAAiAAAiAAAiA&#10;AAg0SwAGrGYRIcC2QWATGbDEx4qcrZoaG+sbGv79waSLzztz2yCIUmQn8PATzx1x6AElxcUVbSqe&#10;ee6vMGBBYECACMCABTEAARAAARAAARAAARBoLQIwYLUWScSzhRNoqQErEigPrfrL8SQnK/K0on2v&#10;1NLBpqYtnAuy11oEZLEo1btsdtZa0SIeEAABEAABEAABEAABEAABEAABEAABEMhEIGjAyp2U7IGl&#10;bFhq+/bmH1yYe8wIuSUTUGtEzSpRyidsWFtyZSFvIAACIAACIAACIAACIAACIAACILBtEIiQD42c&#10;6lDOV+ZzDm/IgqV2vIpG6XXbwIFSNEvA1ngyoUTFJz/N3pw1QA4S1yLxRGAQ2NwEWKGKUyucFTdM&#10;PeBuEAABEAABEAABENi+CKjRowwjeSSJuRIIbJMEWtqq19MDS55CqNqU8cNqacLrF37OuANpy3A+&#10;zn9n/aKwd71zvhtHLjFTmAPHzWk22RyDqXi8PDjph8O5pNJsNjZSALV0UDbph/PVRkKMaEEABEAA&#10;BEAABEAABEAABEAABEAABPwE1tOAJZGIEUOeObjJwA4fO5uSmz32q9vJlqTNPsrgQ7YgOQ48UBm5&#10;3Etk67L2Ie/6T54I5NmNWRuhxMCkoz7/Lb4hNSqVYiZ7mpNDm0UVVuL08tB/1IS3zwud97Yq2nAx&#10;bQWL40a1yXCnJOTU+Kar9M1XXKQMAiAAAiAAAiAAAiAAAiAAAiAAAiCw+Qk0Z8D6+P7jjj3GPUe9&#10;uNjJtfHDSiQ2cVH6Dxw0ccbsd+4ZPVElPHH0PcofiyxQyvpz6nPJt8+jb0NHnXAeZ+urWcptSr5V&#10;d736hDIUkb0o3SExB79RNzx+tLkaiGrCbwdlKr4vh05+sudBYgsUJ1DYTQzcJkfrRuk9/K82F3+k&#10;CwIgAAIgAAIgAAIgAAIgAAIgAALbIYHmDFj7Xf76G2/y+fiv+ik+O/TuuSVgmjPrq+G7DaCckGWJ&#10;zFLyftDA/m7e3jn/JyH+1l4k41SzmbcxU0h6nyl8LlHJvTaHqfnJnplAcQKFbbYgCAACIAACIAAC&#10;IAACIAACIAACIAACIAAC2waB5gxYtpQfv/CnuaFQvzNP3W8zF3zi6AG0tm7A6EG/HdWfXJqe+Il+&#10;n5qtAbsNp2/P/HvwG7nLWb6nA7gxKz+s0QNS701NhaI68PagnUuiouWKbg7d/GTKQxa42Qu7mWsF&#10;yYMACIAACIAACIAACIAACIAACIAACIDARiMQ/s8HvAgvFJo+bdoF555d39CQLq3FL156PhmwDvvt&#10;m5exASsep4fRxRobG2pqaquqqiiSG6+9fKNlcguOmPalGqCWMZKb1eNHbcH5bL2s3Xbn/YcfOrxN&#10;mzadOnb881//PnTYsEhEmUG7de9Br2H6wEdYfQinvqrLKjPhV1595bKLzq2sqpGsPf3n5wfv0bx/&#10;XOuVAzGBQGsSoKW1tCdcgjQjPZtVDlKR8Vi0KRqNNqlD/W3s2bf/qcf/qDUTRlwgAAIgAAIgAAIg&#10;AALbHIG/v/beiqULCwsKCgvVC/3Lz6N/+Xly0HQrL09PtXjKhQMEtlICLTUj5OaBtcW4X21xtUJ7&#10;r/N2UNuJ9WqL448MgQAIgAAIgAAIgAAIgAAIgAAIgAAIbAcEyIBFfgNyZjoWv/iX/9J3h/38p1vE&#10;9lfbQa1sVUVsVn5yL42NCm9AYJskkHtbQEgQAAEQAAEQAAEQAIHtnMA2OR5GoUAgQKBlzTwHDyy4&#10;X7UMKUKDAAiAAAiAAAiAAAiAAAiAAAiAAAiAAAi0JoEUA1bQIPjxA7cb96sstsLWzBLi2uIJZPfY&#10;2+KzjwyCAAiAAAiAAAiAAAiAAAiAAAiAAAhsXQSa9cDa77LX33z99Tcv23frKhdyCwIgAAIgAAIg&#10;AAIgAAIgAAIgAAIgAAIgsI0QaNaAtY2UE8UAARAAARAAARAAARAAARAAARAAARAAARDYSgm0pgHr&#10;sMMOC+PYpglspVKObIMACIAACIAACIAACIAACIAACIAACGzVBFrTgPX+++8ncWzTBLZqWUfmQQAE&#10;QAAEQAAEQAAEQAAEQAAEQAAEtlICPgPWej/RcSstPLK9fgSsnKzf7bgLBEAABEAABEAABEAABEAA&#10;BEAABEAABITAHx998IlHxj5O58MPPEbnQ/c/SueD9/3hwftcRK3pgQX0IAACIAACIAACIAACIAAC&#10;IAACIAACIAACIJA7gd+MvLQm3XHhpVfAgJU7RoQEARAAARAAARAAARAAARAAARAAARAAARDYiAQu&#10;v+a3tf7jqutvCqTXAg+s4487ZiNmFlGDAAiAAAiAAAiAAAiAAAiAAAiAAAiAAAhslwR+d+sY64Z1&#10;8+13pTLIaMAic5U9t0t0KDQIgAAIgAAIgAAIgAAIgAAIgAAIgAAIgMAmInD3Aw+TDeuesY+kTS+j&#10;Aeu119+0J91Jxiz6uH5OWPv/ouctr9++rmHdJioxkgEBEAABEAABEAABEAABEAABEAABEAABENja&#10;CDz65LOZspzNA0vsVnLa++XjSScenzuE9u/VT/rrc4MeHnLZe5fNWzcv9xsREgRAAARAAARAAARA&#10;AARAAARAAARAAARAAAQCBqxkKKTP115/g97za4he7Ue58vIrr3JIOiR8tuPdVWsfWNLz9PHXRld2&#10;Oey5w8546YzJiyYD/dZMwMrJ1lwI5B0EQAAEQAAEQAAEQAAEQAAEQAAEQGArIZDFA+vY4487VqxX&#10;8kYOei82rBYdO/3p2bPmjCv97Ph7e31y/M7HkyvWAU8d8Lev/taiSBAYBEAABEAABEAABEAABEAA&#10;BEAABEAABEBgOySQZQ8s8bryDteM1VJShTvs0OmsM0eV/HnWrPpV4w+edM6kB370wGszX+s3rt/Y&#10;yWOxPVZLeSI8CIAACIAACIAACIAACIAACIAACIAACGw/BJrxwLJGK3G82hAbVpfRo6vHjx911Jry&#10;8rzrr587rMu+z5/8/Ptnvj+/cv7Qx4die6ztR+ZQUhAAARAAARAAARAAARAAARAAARAAge2cwPLl&#10;K+hctnTZksVLFi1ctJDOBQsX0Dl/wXw6582fR+fceXTOVedcvwHL2wIr9Nprb8gpO1zJG/VKhxMs&#10;hy2wdI1Eiov7PPro/LPPPuusbiNGtL3yyu+rq+M7tNuBXLGmnj+1b9u+2B5rq5FdbIG11VQVMgoC&#10;IAACIAACIAACIAACIAACIAACWyKBYXsMbNGZ0QPLLZy2W/El931LAZQOGVIxYsTysWN/+MMOZ57Z&#10;9corv1uypIkiaVfcbvT+o+eOmovtsVqKFOFBAARAAARAAARAAARAAARAAARAAARAYKsjsGJtbYvO&#10;nAxYrUihx5gxqx5/vGnevL32qrjiil433PD9rFl1Nv7TB52O7bFakTaiAgEQAAEQAAEQAAEQAAEQ&#10;AAEQAAEQAIFtgEDQgJW6OjD7FULASwxzPWghYa8HHlgwciTdMHBg6b337nTffYsmTqx079+/1/7Y&#10;HitXoJsjXItqfHNkEGmCAAiAAAiAAAiAAAiAAAiAAAiAAAhsUwQ2tQcWwWv74x8XdOu2+tln6X3H&#10;jgVkw/rb31a+8cbqAFdsj7VNCRoKAwIgAAIgAAIgAAIgAAIgAAIgAAIgAALrSyDVgNVSHywJ37KD&#10;FhKuGDcuumwZ3VZRkffgg/2nTKl54oklqbFge6yWkd1Eoden0jdR1pAMCIAACIAACIAACIAACIAA&#10;CIAACIDAVktgYL+eafO+GTywKB/kgdVl1Kgl111n83TTTX3p/S23zG9qSqTNKLbH2mplDxkHARAA&#10;ARAAARAAARAAARAAARAAARAAgeYJiPUqrQ1r8xiwKDcdzzqLPLAq333XZv+883oMG1Z+/fVzq6vj&#10;mcqE7bGar22EAAEQAAEQAAEQAAEQAAEQAAEQAAEQAIGtjYBrt0q1YW02AxZh7PPoo4suuyzR0GCR&#10;Hntsx5NO6nTlld+tXh3NwjmwPdbZr509bdm0ra1ekF8QAAEQAAEQAAEQAAEQAAEQAAEQAAEQAAFF&#10;INViFbiyOQ1YhTvs0PHMM5fecotbV8OHt73iil5kw5o1qy57HdrtsQ7teyjZsA577rBXv30V1Q4C&#10;IAACIAACIAACIAACIAACIAACIAACILB1EZg1d3Hq6RZhcxqwKB/drr226t1366ZNc/M0cGDp73+/&#10;4333Lfr88+pccJ815Kyp50+96dCbnpv+XL9x/R777LGGmOfVlUsMCAMCIAACIAACIAACIAACIAAC&#10;IAACIAACILDZCWxZm7i7OPo+88yCkSPdhYT0bY8ehffeu9Nzzy1/443VObIbscOIV0575f0z35++&#10;fDqZsa77z3XLatRTDnGAAAiAAAiAAAiAAAiAAAiAAAiAAAiAAAhs+QSybeKeTIbk1Ae9adFJt9l7&#10;14tE6ZAhFSNGrBg7NnB3RUXevffuOGVKzbPPtsAORdtjPXr0o99c9E3borZDHx+K7bHWq06au8mp&#10;8aD8NHdrlu9tVHgDAtseAdKTnprdgGaCW0EABEAABEAABEAABLYLAmaevu0NjFEiEMhiRthyN3G3&#10;eqf7TTetfu65pnnzApqosDBy0019a2riY8YsaJGSou2xrj3o2qVXLMX2WC3ihsAgAAIgAAIgAAIg&#10;AAIgAAIgAAIgAAIgsOkJtGwT99xdr6gkNvCGlypSXExPJJx39tlpo7r44p4DB5ZceumcpqZES9PC&#10;9lgtJZZjeKl9HCAAAiAAAiAAAiAAAiAAAiAAAiAAAiCw4QS29E3cbQlpFWHRDjusfvbZtGU++eTO&#10;p5/e+fzzZ1VXx9cDCrbHWg9ouAUEQAAEQAAEQAAEQAAEQAAEQAAEQAAEthACm/kphC6FHmPGrBg3&#10;Lros/Y5Xw4e3ve66PmTDmjdvPZ8wiO2xthCZQzZAAARAAARAAARAAARAAARAAARAAARAoEUEtiAD&#10;VkG3bl2vuWbRZZdlKsDAgaX0aMJbbpn35Ze1LSqkGxjbY603OtwIAiAAAiAAAiAAAiAAAiAAAiAA&#10;AiAAApuFABmwWnEzqw0tQofTT4+vW1f57ruZIurRo/DBBwc8/PDif/5zzQYmhu2xNhCgub0V5Sf3&#10;TdgQEgS2UgKt1OwQDQiAAAiAAAiAAAiAwDZOYCsd7iLbINAiAi1rxluQB5ZkvO8zzywcOTLRkHGd&#10;YEVF3kMP9R8/vvKvf13esrKmC43tsTacIWIAARAAARAAARAAARAAARAAARAAARAAgY1KYCMZsOaM&#10;O/DAcXPWJ+e0kLDzqFFLrrsuy82FhZE77ui3bFn0/vsXrU8aKfdge6xWwYhIQAAEQAAEQAAEQAAE&#10;QAAEQAAEQAAEQGBjEAgYsFrk6+UGTpO3v58ZDq+XFavr6NE1kyfXTp6cvcCXX96rW7eCK6/8rqkp&#10;0SposD1WzhhbcdlgzmkiIAiAAAiAAAiAAAiAAAiAAAiAAAiAwDZKYGC/nqmnW9aN5IE1e8ZEOs57&#10;e8Ko/utFts+jjy687LIsCwkl1p/9rOsxx3S85JI51dXx9Uon/U2B7bGenfZsQ2w9H33YirlCVCAA&#10;AiAAAiAAAiAAAiAAAiAAAiAAAiCwTRKYNXdxoFyBKxvJgLWhMEuHDKkYMWLF2LHNRjRiRLuLL+55&#10;6aWzlyxpajZwiwLY7bE+mP/Bro/sevP4m5fVLGtRDAgMAiAAAiAAAiAAAiAAAiAAAiAAAiAAAiCQ&#10;CwHXYpVqz9qYBqzhuw3IJYMZwnS/6aa1L7zQ8O23zcaxxx5lN920A60lnDWrrtnALQ1A22M9c/wz&#10;k86ZRDce8NQBZ7929rerms9SS1NBeBAAARAAARAAARAAARAAARAAARAAARDYzgmI3SrVekUX/Qas&#10;3LfAolsz74P0zvk/eYICTJwxewPAR4qLez3wwIKRI3OJY4cdih9/fOCYMQvGj1+XS/iWhulW3u3m&#10;ETd/c9E3h/Y99MQXTjzqL0e9O+fdlkayTYWX2scBAiAAAiAAAiAAAiAAAiAAAiAAAiAAAq1HIK31&#10;KsWA5Vilcrdlpdoxjrpq7HCKe8M8sCgCWkVYvMsuKx97LBcOFRV5ZMN6883VL720Mpfw6xGmOL+Y&#10;tsciM9ao/UaN+3gcrSvcPrfHgvFqPYQHt4AACIAACIAACIAACIAACIAACIAACGQisJk2ce8/cBDl&#10;aMM8sKRIPceMWTFuXHRZTptPFRZG7r13p1mz6h9+OLj1V+uKyI/7//idn7/zymmvYHus1gWL2EAA&#10;BEAABEAABEAABEAABEAABEAABLZDAptxE/fzxo7dbcOJ57VrR5thLbrsstyjuu66PuXleddfP7ep&#10;KZH7XesRcpdOu2B7rPXghltAAARAAARAAARAAARAAARAAARAAARAIEBgs2ziPmC34U+M/ntoQzZx&#10;t8XocPrpiYaGda++mnvVnnVWtxEj2l555ffV1fHc71q/kNgea/244S4QAAEQAAEQAAEQAAEQAAEQ&#10;AAEQAAEQcAnkvIl7a2IbPva5Uf1bKcI+jz5KTlhkxso9vh/+sMOZZ3alRxMuWdKU+13rHRLbY603&#10;OtwIAiAAAiAAAiAAAiAAAiAAAiAAAiAAAkIg103cW4/XxNFnjpvTStEVdOvW9ZprWrSQkFLea6+K&#10;K67odcMN38+aVddKGWk+GmyP1TwjhAABEAABEAABEAABEAABEAABEAABEACBlhCIuIFb9ORBN3Aw&#10;xTlv/X1iS3KRQ9jOF1xQN21a7eTJOYT1ggwcWErbut9336KJEytbdOMGBt62t8eyVb+BlHA7CIAA&#10;CIAACIAACIAACIAACIAACIAACORCwGfA4htaasWSW/xH6z2F0I13h2eeWTByZIsWEtLtHTsWkA3r&#10;b39b+cYbq3Mh0ophtt3tsVJqvBWpISoQAAEQAAEQAAEQAAEQAAEQAAEQAAEQ8BNINWBtOKE54w78&#10;yRMbHk1KDMW77NL2+OOX3XlnS+OuqMh78MH+U6bUPPHEkpbeu+HhsT3WhjNEDCAAAiAAAiAAAiAA&#10;AiAAAiAAAiAAAtszgRQDVksdsCS87+g/akKSj8ePam203a69tvK11xq+/XY9Ir7ppr501y23zG9q&#10;SqzH7Rt+y7azPVaaSt9wPIgBBEAABEAABEAABEAABEAABEAABEAABNIT2BgeWBuRdaS4mJ5IOO/s&#10;s9cvjfPO6zFsWPn118+tro6vXwwbflfq9ljz1s3b8GgRAwiAAAiAAAiAAAiAAAiAAAiAAAiAAAhs&#10;qwSCBqxWcMDayKjK9t+/dMiQlY89tn7pHHtsx5NO6nTlld+tXh1dvxha5S53e6zDnjvsxBdOHD9v&#10;fKvEvAkigQPWJoCMJEAABEAABEAABEAABEAABEAABEAABCyBrcwDS/Ldc8yYFePGRZctW7+KHD68&#10;7RVX9CIb1qxZdesXQ2vdJdtjzR0198zBZ97ywS1DHx/67LRnWytyxAMCIAACIAACIAACIAACIAAC&#10;IAACIAAC2wYBvwFr/fyvNvkj6fLatSMbFj2RcL3rYODA0t//fsf77lv0+efV6x1JK954wi4nvH/m&#10;+88c/8wH8z/ofl/3Oz+6c13DulaMv5WjsnLSyvEiOhAAARAAARAAARAAARAAARAAARAAARBIQ2Cr&#10;9MCicrQ74QTaD2vN3/623rXao0fhvffu9Nxzy994Y/V6R9K6Nw7pNoRsWFPPn1rZWLnrI7uOfGsk&#10;tsdqXcKIDQRAAARAAARAAARAAARAAARAAARAYGsksLUasIh1rwceWHrLLfF169abe0VF3r337jhl&#10;Ss2zz67nasT1TjrLjbQ91pjDx9C6wsFdB29122NtDCCIEwRAAARAAARAAARAAARAAARAAARAYDsn&#10;EDBg5b6GkLht5oVkBd26dRk1avF1121IFRYWRm66qW9NTZyWJG5IPK1+L22PdcHeF2zB22NhJ/dW&#10;r3NEuI0QCJtDyqM+RSL8J7yNlBDFAAEQAAEQAAEQAAEQ2NgEeAxpB5CBEebGThzxg8CWSWAr9sAi&#10;oJ0vuKDh22+rx4/fQLgXX9xz4MCSSy+d09SU2MCoWv32rWx7rFYvPyIEga2KgGulCrPVSpuxtqpS&#10;ILMgAAIgAAIgAAIgAAKbl4D95ZMHlN7voPhNdPPWC1LfvAR8Bqzc/a8CITdjGfo8+uiiyy5LNDRs&#10;YB5OPrnz6ad3Pv/8WdXV8Q2MamPcvkVtj7WZXe82Bl/ECQKtQiDVx4oGG2bMgdFGqzBGJCAAAiAA&#10;AiAAAiCwnRBQdiuf8cqUG37924kEoJgpBLZuDywqTvEuu7Q9/vhld9654ZU7fHjb667rQzasefM2&#10;1By24ZlJGwO2x9pIYBEtCGwMAmKxYj+sUCQvL0ILCXGAAAiAAAiAAAiAAAiAQA4EaPTIxiseT8Ji&#10;lQMxBNkeCKRMqNbPC2uzoup27bVV771XN23ahudi4MBSejThLbfM+/LL2g2PbSPFsPm3x8L+Vxup&#10;ahHtNkFAdrsKR9RoI0J/ZP8Cx/F7myglCgECIAACIAACIAACILARCagfQXkPLBpPKhsWb4cFS9ZG&#10;JI6otwYC24JHQKS4uPcDDywYObJVgPfoUfjggwMefnjxP/+5plUi3HiRYHusjccWMYPAhhDQv5Wx&#10;DUuNNuiFhh55eRsSJ+4FARAAARAAARAAARDYfggo45WyYenxpBpV4gfR7af6UdIMBCLJZEjOrfoo&#10;23//8v33Xz52bKuUoqIi76GH+o8fX/nXvy5vlQg3aiSbd3usVpQfGxXegMDWR4Aey+roUlaovP2V&#10;WjaoPbLk1zMcIAACIAACIAACIAACINA8AfG5MuNJeiNTdm+c7L43A9GtbxSNnG/fBJpvCP4Q4X+9&#10;/5Fc+fKLL37z61/V1NTlEkUikYhGo42NjbW1tVVVVR9O+uTGay/PdCM1vOTGt5DRPu4zdt1150mT&#10;Crp1y6UIuYS5//5FFOzyy3vlEnhLCNMQa3h22rN3TbiLrFqj9hs1YocRrZ6r2+68/+AD9m3Tpk2X&#10;Lp2ef+GlwUOGyM4+PXoqSjRdl8Nbq633AZLdgGRLIPXyyquvXHbRuZVVNZLDp//8fKtnFRGCAAiA&#10;AAiAAAiAAAiAAAiAAAiAAAhsGwS2HQMW1Uflu++uHDeu/zvvtGLdkBPWlCk1d9zRr7Bwa/KeePXb&#10;V8d9PG5dwzoyY5015KxWBLKRDFiUw7Ztylsxn4gKBEAABEAABEAABEAABEAABEAABEBgmyFABqwP&#10;pTBffvEleWBV1+S0eXnAA+ujSZ9udg8sKcXcM86ghxJ2OP30Vqyh8ePXPf/8CtrcnZYWtmK0myCq&#10;acumkRlr3rp575/5fi7JPfvssxTsrLPOyhKYDFgHHbAPeWB17dKZPbAGGw+s3nTXentg5ZI9hAEB&#10;EAABEAABEAABEAABEAABEAABENg+CWwKr6J27drxY7k2xbHP3/72+hlntG5Khx3W/i9/OWXo0LGt&#10;G+0miG1o96HPnvDs+LPG55jW2Xz069fv22+/3T7bA0oNAiAAAiAAAiAAAiAAAiAAAiAAAiCwBRLw&#10;G7BoX7j1O7OWbO3atbQH1qY5ViWTZ22ElGpqvpgz54qNEPGWFeVNN910wgknvPLKK7vssku2KrVC&#10;sgVKNLIEAiAAAiAAAiAAAiAAAiAAAiAAAiCwzRHwLyE8e32XEE7OtoRwm4O2zRaooaGhuLg4e/HU&#10;EsL9zRLCv7faEkJs4r7NShUKBgIgAAIgAAIgAAIgAAIgAAIgAAIbTAAGrA1GuJ1FsPEMWPRQwu2M&#10;JYoLAiAAAiAAAiAAAiAAAiAAAiAAAtspgfc/+rRFJQ/sgbV+CwjpLhzbFQGsIdyuqhuFBQEQAAEQ&#10;AAEQAAEQAAEQAAEQAIFWJtC1axc6u3Xv1qNnj169e/Wms0/vPnT27dOXzh367kBnvx3o7KfOfpti&#10;E/dWLiKia1UC75xPO7wfOG7c+a0aKyIDARAAARAAARAAARAAARAAARAAARAAgVYj4DNgrZ//Vavl&#10;BRFtDgJHPf722LHPDRx4AluylDHrwAPp9fx3smZGRAUHCIAACIAACIAACIAACIAACIAACIAACGwC&#10;AvDA2gSQt5IkTnh79tt0nrqVZBfZBAEQAAEQAAEQAAEQAAEQAAEQAAEQ2F4IwIC1vdR05nIeNWpU&#10;/6P4oD/9jxo1YUIymXz8KIABARAAARAAARAAARAAARAAARAAARAAgS2DAAxYW0Y9IBcgAAIgAAIg&#10;AAIgAAIgAAIgAAIgAAIgsH0TePHNlzMBgAFr+xYNlB4EQAAEQAAEQAAEQAAEQAAEQAAEQAAEtgAC&#10;L7H16sU3XkqblxQDFjZy3wLqbEvPwpa4hbvag/7AcXNyQ9eiwLlFuR6hsuRiy8jgepQJt4AACIAA&#10;CIAACIAACIAACIAACIDAehB46a1X7F3/SGfDggfWelDFLZuVgHlcojw0MZ3ZikM08xzFZouwLdmQ&#10;tqWyNFtxCAACIAACIAACIAACIAACIAACILCVEXjZsV5J1v/x+ouBMsCAtZVV6naeXWWJ+ckT571N&#10;28yb4+1Bo8/M1fNqO6eH4oMACIAACIAACIAACIAACIAACIDAlkbg1XdeS5ulv/ttWDBgbWkVh/xk&#10;JvDO+T95IkTWK98jEo96PDlhVH/fTXQJz1GEIIEACIAACIAACIAACIAACIAACIDAVkDghKOOP+no&#10;E0+m85iTTqHz2JN/Sudxp5x63Clu7mHA2grqEllkAnPG3f5EaPjYq45qlkdwxdyccQea9YZplhbq&#10;b31LDikGspWFJo4ewDfq79x4Mu+3FVji6F/K6H6pUnCOLF95oaRo79gCBbKRLofNlsXJoZuHnHcU&#10;a7Y+EAAEQAAEQAAEQAAEQAAEQAAEQAAENpAADFgbCBC3byoCc976+8TQ8FOP9jtbNZ862XQGjA6N&#10;nS1LDt8+76tZvp3e3zl/wOiJak1i0K3r7fNCZC6T29R3vnhmjw2NHpDJwnOCs8Lx7fOe+IndjotN&#10;Sd76R5WCObJ8lVLEiaN/MuO3ujQTnfWTGXJI/mjZyqJyKCWh+53svT1oxuzm6SIECIAACIAACIAA&#10;CIAACIAACIAACGwKAjBgbQrKSGPzEXjnntETh499ziwyPOpxd72hMRv5jFfp8+qPp/+o58YOnzj6&#10;nnfSBD7qKMdH7KgTyEolNjP2IDvv7XRpZfkqTQJkVtORqNgn/v0tscjlnkNfyKOuMiWZPYMshLsN&#10;0Cke9XgOVDZfvSJlEAABEAABEAABEAABEAABEACB7YoADFjbVXVvf4WdM+urUGjQwHRuWzPuOfAn&#10;X5GLVU52mpR4+g8cZCxTaah6S/nsOkH2IDvvhHQLILN8lXuN5Z7DQEguiToG7DacFk1iR/zcmSMk&#10;CIAACIAACIAACIAACIAACIDApiIAA9amIo10NgsB5VWU/pj4xBMTPfel5jLn906y5p50q+zUPlLe&#10;okV3nWBziWzQ97nnkJnQykZzKBubchJjtzK775dd+LhBucLNIAACIAACIAACIAACIAACIAACINAa&#10;BGDAag2KiGMTEOh/9KlkXTHr5XJNUHkVpT/U/la8lZV/l/UModk7yWeuSjUYya3vvKq2mp8dfDJi&#10;rhle73C555CZeFtx8W5akt3+oybwp9lkyAo9cTvvjIUDBEAABEAABEAABEAABEAABEAABDY/ARiw&#10;Nn8dIAe5ERALVvp9pzLGkH2lH/scmT3Ms+YiJZ4saxPTR5QlJ9kzmRudUO45bD457YuFXdxzZI9g&#10;IAACIAACIAACIAACIAACIAACG5sADFgbmzDibzUC5B9EC/Kcp/pxzLRiL9PjANXXske53djpnfP9&#10;gTnOiencsHwbpAfjmTPuTLU3/FVpdrRiTyi7sfr5dg+sEEfo2d/eye2r3On5S+rLYdayqO3lzydn&#10;K9q3yzqjtcquXLlnHSFBAARAAARAAARAAARAAARAAARAIDsBGLAgIVsTgaMeTybfPs/Zvykcpo3Y&#10;7TMG0xWFTFS8UlB2fPrJEyk7uh/1uJjFgmYwdZ1MW+ouZdjxxcN7XKVfJWhMYpzc7buNpacQ6oMy&#10;7+T91ROc7bGyfJV79WTJYbay0I5dM06gFYTk4faV2RiLy5fT7va5Zw8hQQAEQAAEQAAEQAAEQAAE&#10;QAAEQGC9CYT/9f6HcvOXX3x5ztm/rK6uzSWuRCIRjUYbGxtra2urq6o++vizG6+9PJcbEWZrJ3Db&#10;nfcftN/eFW3adO3a+W9/f3nwkMGRiDKD9ujZm17D9IGPsPoQTn1VlxWC8CuvvnLZRedWVtUIkKf/&#10;/Dx93NrhIP8gAAIgAAIgAAIgAAIgAAIgAAIgAAK5EJgxe36LzAjwwMqFKsKAAAiAAAiAAAiAAAiA&#10;AAiAAAiAAAiAAAhsNgIwYG029EgYBEAABEAABEAABEAABEAABEAABEAABEAgFwIwYOVCCWFAAARA&#10;AARAAARAAARAAARAAARAAARAAAQ2GwEYsDYbeiQMAiAAAiAAAiAAAiAAAiAAAiAAAiAAAiCQCwEY&#10;sHKhhDAgAAIgAAIgAAIgAAIgAAIgAAIgAAIgAAKbjQAMWJsNPRIGARAAARAAARAAARAAARAAARAA&#10;ARAAARDIhQAMWLlQQhgQAAEQAAEQAAEQAAEQAAEQAAEQAAEQAIHNRgAGrM2GHgmDAAiAAAiAAAiA&#10;AAiAAAiAAAiAAAiAAAjkQgAGrFwoIQwIgAAIgAAIgAAIgAAIgAAIgAAIgAAIgMBmIwAD1mZDj4RB&#10;AARAAARAAARAAARAAARAAARAAARAAARyIRBJmiOX0AgDAgECkB+IBAiAAAiAAAiAAAiAAAiAAAiA&#10;AAiAwMYmEP7nf/8naXz15VfnnP3L6uraXJJMJBLRaLSpqam2traqqnLCJ1N+e/XoXG5EmK2dwO13&#10;jz1w32Ft2rTt2rXz8y+8tOfgPSMR5cfXs1cfeg1HIk8//nCmMl446koVRn0dfuXVVy676NzKqhoJ&#10;/PSfn6ePWzsc5B8EQAAEQAAEQAAEQAAEQAAEQAAEQCAXAjNmzxczwuvvvZEp/KnH/9SaEdZ/CWFY&#10;7BBhSitCr7lkDmG2AQLN1vhvRl5ak+648NIrtoHiowggAAIgAAIgAAIgAAIgAAIgAAIgAAKtSOCE&#10;o45PG9upx53iXk8xYJElKteTbFfqjOTRv/U3hLVimRHVJiBAdU31rao+s9ny8mt+S6557nHV9Tdt&#10;grwhCRAAARAAARAAARAAARAAARAAARAAga2OwElHnxjI80/91iv6dv0NT2zACOflRfLz6F/+VkcH&#10;GV4/AlTXqsbJhkVud5k973536xjrhnXz7XetX1q4CwRAAARAAARAAARAAARAAARAAARAYHsgcLJj&#10;w/rpsSenFnm9DVhqzSCvJssTi8b2QBNlJAJir2QvLC0DmbDc/cDDZMO6Z+wj4AYCIAACIAACIAAC&#10;IAACIAACIAACIAAC2QmcfMxJFOCUdNYrur7eBiy9+1VeXl4BHYWFqIbthADVNVU41TuZLpvd++zR&#10;J5/dTrCgmCAAAiAAAiAAAiAAAiAAAiAAAiAAAhtI4BS2YaU9Up5CWJPTUwiTySQ9iDAej8di9CzC&#10;6EeTp9AzCeldLE7/YvFEggJQiA3MN27f7ATIxU4tFCWHK/azY+tV4UH7D6O/7du1e+7Pz++x5x5i&#10;xrJPIaQ9stS+/nRJvvC/qguqVHgK4WavW2QABEAABEAABEAABEAABEAABEAABDYbAfsUwhzNCOtv&#10;wHJsWLEoma/IjhWNkvWKLFhk26IjlNxsFJBwqxEIh0SSZOUgO9spDywyZ7Vr2+bZP/110B6DYMBq&#10;NdqICARAAARAAARAAARAAARAAARAAAS2DwIbZMC68IJz1q2rIr+qZlklkyEyYIVCSQrMrljKcEWv&#10;/FFMWzBfNUtx6wjAPljKp4qWDcqGZ/RKNqwOHdo99sQz5IElxYAH1tZRncglCIAACIAACIAACIAA&#10;CIAACIAACGwBBNbfgLVk0eI1a9eSDaupsanZgrD1StmwtLHKrCiUK3I0GwkCbBUE5HGT5qGTtJpQ&#10;GbSKS4rJetWhffuevXvBgLVV1CMyCQIgAAIgAAIgAAIgAAIgAAIgAAJbDoH1N2BRGcSGlXthrJXK&#10;2rPUvbBd5U5wKwkpW1nxi/fqWq/oq/yC4haVZtr0aZdddG5lVY3c9fSfn6ePLYoBgUEABEAABEAA&#10;BEAABEAABEAABEAABLZSAu9/9GmLch5+6Ik/t+gGBAYBEAABEAABEAABEAABEAABEAABEAABEACB&#10;TUkgXN8U25TpIS0QAAEQAAEQAAEQAAEQAAEQAAEQAAEQAAEQaBGB8JIVa1p0w1YdmPYf/+bbb3fd&#10;ZRfabX6rLshWlHkw34oqC1kFARAAARAAARAAARAAARDYGATSTouWT7i/evabuSdXMeCYrgdennt4&#10;hASBbYxAeMGSFdtYkbIUp6iwcNq0aUOGDGlsan6j+u0Hy0YtKZhvVLyIHARAAARAAARAAARAAARA&#10;YMsnkDotWvnxuNo5bx/8syNyz/yHf/13Wf+fdN5vVO63bLchFyxcvHDx0uUrVq1bV0kQ2rVr27VL&#10;p949u/fp3XO7ZdJaBd9Atg8+9tyaRd80m5kOvXa99IIzA8HCcxcubfbObSZAaUnJxIkThw8fXldf&#10;v80UagsvCJhv4RWE7IEACIAACIAACIAACIAACGxsAqnTooUvHH3waYe1NN0PX3i/92lvtfSu7Sp8&#10;ZVX1N9/M/mb2nCNHHNSnV/fOnTpQ8VeuWrNg0dJ/jf9o1wH9d911QNs2FZuXybN/fSlTBs762cmb&#10;N29ZUt9wto88+ed7brkqkUjEEsl4jP7Fr73qyptuvyMWi0fpI52J+Gt//8uee+75j3/8o0OvXS46&#10;95dufsLfzV+8xdJp9YyVlZb++9//PuKII2rr6lo9ckSYlgCYQzBAAARAAARAAARAAARAAAS2cwKp&#10;06LFLx538MmHthTLhy990POU11t61/YTniwsU6d91X+nvvsO27OwsCBQ8Kam6CdTvpjz3fyhQwZt&#10;XhvWn/72yk1XXZhaL7fc84dfnX7illlfG862Q9uKKy4f/dRTT5EBK042rHiCPtK7eDx+8+/vUtYr&#10;ZcBS382b9SVBePHFF++7f+yaymoLJDz7+4VbJp2NkauKirLXXnv9+OOPq66u3RjxI85UAmAOqQAB&#10;EAABEAABEAABEAABENjOCaROi5a+euLBJx4sWK58OELTdjrovbyhKb0cMZrT8/H8mO707YevfNj9&#10;hFcszMceGSvh5Rh9xbV3j7nVveu2O+5JJf+nZ56QtCjkOeddJAHuvev2aDRKb+j1d7fckba+Asml&#10;ZjJtcpuy6j/5bFqvnt0O2n+vLIl+NPnzRYuX7bv3kE2ZsUBa//eP136XzoB16z1/+MVPj9+MGcuS&#10;9Iaz7dyx3eWXjdIGrDg5YSXI6+rKyy69/c57Y9F4VNmvErFY4rV//N/uu+9OOXn55Zfvf2DcytXr&#10;bK7C386ZnzGLU/5wzriP+Nu+p9w15qhun//xzBd76jcf7/3chf4Kt99mpW3jPPCKp87LJlUSy7Qn&#10;fvbQhFCfU++76WjVXPWx7PVbrpm0r8oJX1Af/7bAy2fGDLRtU/7C3/9x2qk/rayqSR+Ionq95/k9&#10;X3yz+5jfDKMS3TfJhDtg1F9/M4w+5FZML/Ys4d34hfDGENTsGXa/pfep1Zo1Sz5c6UM2z3xjFBpx&#10;ggAIgAAIgAAIgAAIgAAIgMAWQyB1WrTijZ8efNwBksHLH47cf//95JNC76PR2GWjR/3i7AvIdNVo&#10;jhf+76l/3KU2b/rw9Uldjv2HLdbjj4ylG2l6u2LV2vvvuWP0ldfdfcctZCCQK9dfc/ntd96XyuDP&#10;zzxx++230/WGeOK6K6+44OLLHrjnjpvH3EvmMrp45SUjb779rrTkKDlrLEu1XlGG0yaXJipvCn/Q&#10;Jdaw4J/mL3vruhv+TsYKO1Ne+s6ND4YuyjZrXrx46QcTP75m1PmpvlduHsgP665xjx86fL+ePR0j&#10;w6YVledfeuPGK9N4YN127x/OOPnYTZuXnFJLy3bMnXcnkokbrrvWRpGdbfcuHS8bfSnJJ4l6IpFU&#10;/lbx+KhLL7rz7gfU+kFlro2zZ1b8uxnTKM5XX331gbEPLl2x2sZPhl4KkO5c/OrN4xaefMefn3yG&#10;ztt/1EUlkQyFkirCIb9+5vw9g3fZbzNESOE/e+ScccmLVYR/fvI3QzIm7cX86acT+lIebjyqiw28&#10;9M3rznlkkskJpbXo7Uf+1uMSjvOSXi8+8urSTCVKxJPJZENDA71mTDqeoC+TyVBSRUIlUqmrmO84&#10;ddG4R6bqiwIhxzMLFid+yvk1En+rn9nrxf02bbVmzY8PV/qQzTNv/SK3OkNECAIgAAIgAAIgAAIg&#10;AAIgAALrTyB1WhQKh0Nq5qlO8YcKqVkufaLpZpw+fTPj66+/+nLq1Cn0Xl2RwOGwf86oZvv0jDI6&#10;KQx9RVakwJXUOSaF/OCDD2655Za7br/td7eP+dv/PXP7Xfc//uB9f3xk3Jyvp1MEmaal5468hLL6&#10;4IMPjh037t77Hrjz7ntu+/2dN93y+xt+dxvddesdd+c2n/Wm8Lf/dOFDN6opfMo0/9M3Ju93u5qJ&#10;7/fxa59StEvffHDR8WKXyHguXrbs8EMPLCgoMFwtYN8bCkDBKHBuuV3/Ss8SP9WpmB4CJ11vU1G+&#10;GTOWKem0bMlZL9oUdWlnZ0uyLaaoSy++WMl6WL2/9/4HrX3q6ssuoiBvvvS8mEdVm/Bbb7Snout2&#10;qN+rmHt17er7Rhl2VOP67I9n3/D2EvmK3v/yXDqf+MR86178zL1/6mcT9rvkvD3SJOaPSkdOMT8w&#10;OTT/pet/+ccp3j2df3zr4zed0EPnhK537dqTis4BKMs9u3fOGD/JRrJRG7AyBOp69G/PGUJJnE3m&#10;NWXAkvKy6e6AvSXn5uKSt2/igp/9y1vfEhaM5a3H/BdteAXKLYgv/iF776ecRVUMf3zihnNveoNj&#10;tGw1xiVv3cCRPzZVZz8QIDUDHkPOZCDPgW/TVauvolNK58eVlmnzzDPXF74BARAAARAAARAAARAA&#10;ARAAgW2AQOq0KBSJkA1DTiog26+UKYD+ydT9gt/86rJLzv/ddVfQezIP6cCR4BR+9KhRN914w4P3&#10;38UGLLX28Je/+MVFI8//3fVXsSkqzUFhDj300Jtuuuma39744L3K2eqRsff85qJRdNL1THfZiCj8&#10;hSNHXnrJRZeNuvTqKy+74bqrxOiWazUt+eyTBQcO4xl35x+fsN+CyZ8voTeBab6agotTCU3KE0ve&#10;eHzRCTJJz3KsXLW2V49ulJlmDwpGgXPN8EYIp6o7nQVLTDkbIcENjTIt2yblIag8hNwjC1u20YYu&#10;vPAiqtmLRo68aOQFXNww/bvskgsuv2QkXb/q0guOPflny/jgb8Uio4/wFzNmWXNX4M3yd2+6+aUF&#10;+138zFmD5Zspz577Wvfbb/lRV/smNP2ps9/seccNP+4emv7kyIcXnaC+VRen7k13LX3v1sdC56sr&#10;9vbQ/qGPJ6vVfk60OllfVK/1vPl3P+nqpRjImpcB+YLufWxyKLT/JY+eo5b5ZTrat2v72ONPXHD+&#10;eWv5UZrNHZTKQx/rQMMvePJcxhBMmq98PlR9y+ElD4pGiG+R8BeEHndRBHiGFOpP9rv5d93eOfeh&#10;xSczTy6UH6NNyCOWEiBTBmwt2KRtnqVOfUXLUBepkTeHMBRqIfPmI0QIEAABEAABEAABEAABEAAB&#10;ENi6CKROi9b956yDf6hnrxc/mHz44YfJdYoK1RSNjqQp60WXH7ivnoe/+Nq7zzzx0FsP7EjffvjP&#10;Ke0Of3YDy/7sHx877rjjxo8fT/FceuU1ZMO6aPRVZMOijyNGjLj33nvvuPv+TEn84cH7//CHR6Ox&#10;WFNTU0NDU0NjY71yAIted/Xo39+VZrliunjUxDkkdgbHjBCYa4s5IhTqc4KaTb/Z7XcyH892vPTa&#10;u5dddE5RUSEFuudeLzMx8hOi3DZSRpvuu1cVk94+8MhTffr2aS7KjfX9goWLrhl1Xmrsd4174vyz&#10;znjnPx9urITXN94F8xdYtjfffIuzS5tdSxonGbZsTz7+x6lJ9e7R9YrLL6MlhOedd+4jjzyqdrwi&#10;n0G1+1U8SjtgxeMXX3DOvQ8+9trf/0/unTlz5n33P7BwyXIbVXjaVzOzFmHqc+c/9EnvU373WzIn&#10;0fvXut9y8w+7pb6hONyLD31iIt33wqfP1IKmolpy4h3X/bhbaNnbY25afPTj5+7ppW1vD0QlKQby&#10;6AYm68/Nty45/pFfD/3i6V8/HrqE3mQqUYf2bR/5w6MXXThyzdpcDFhOKl6GnYvTn7zoD7JHVp/j&#10;fViCRVjSe0GPYy0Hmztmqz8dcL6iEYAQwLjsn7df/1oPW0D39hBzzoFhznk22LPXdfPi30LmzUeI&#10;ECAAAiAAAiAAAiAAAiAAAiCwdRFInRZVTbjg4EN3k1KMHBt/9FFlFaL3tIvQ+eedO/JS5T9l98D6&#10;46Nj3x3Xn7798IMZbQ58bAPL/vQTj4wbN44ioT2w6huafn/Tb6+98Va1bjAe69mp3VFHHXXnverb&#10;tMcj4+59/PHHaaOuBmUSamqoV2ahxsboNVdeesfdD+SaMTst3e+AfT9enDL39EVD8/13u9/846U3&#10;3/qKsmfx1Dt9Oq+88d6okWeLAeu++5QNTgxttAyLXgXv2AfUdcr0uEefOf/XP881w60d7vFnn7/y&#10;4nNSY7334afIgNXaqbVCfI8//RfL9oYbbvCsVs67J554wrI98dgfpabap1e3K9mApVwFaa+rmFoA&#10;e87ZZz382BPKgCXbYCk5TLzz6gt0+4wZM+69/4EFi8QVSx2ZlxBqF63Bv3z098clX3xHLVrjtY3K&#10;gSv1TeBi7+Nu/uNDj6rzl96KQbqr97DBtJtVItGlW/fQoqVLXV8wG2em+DMFnvLOKz3PPWswfT3o&#10;rIv3+fjV93zRboinnJOlLkOH9Zo0xYUw9cmLXu/xW1XGi/cJYgkUYUEo2XvJktRsKSAG1DmDVE4D&#10;EAIYuxxx/R9/2/3Vi85/cpoOHAjQHMMW5Fkqutm63hC8uBcEQAAEQAAEQAAEQAAEQAAEtlMCag8s&#10;OSMRMgKo7YH0HlhqCeHYe24fd+/vH37gzsceupesV2pRoQnv8iJzEi0evP/u398z5tY7b7+Jvrrl&#10;xmtvvO7K66++7JorLr1y9EVp4ZIhwO6BZU0DsgcWXacrWapk5CWXn3XWWb/+9dnnn/ubiy44b/Sl&#10;F14x+mKyXtH27S2oyD3OEXPBQ0f1WNJrnz3YSOCfDpvIlr719JLjfrnHlHc+3UfNvm/e5/O3p2RK&#10;qKK8fMXKVWJRGT16FJ1XXXnFDddfd+utt9x55xjyvaJTvqVgFHjZ8hWb61RVMOFjZbJxTroi1bG5&#10;cpUlXZftrbfe+vvf//7OO++s54OMoeR7RRZYl236OorzXm+yklB2wArTQtGY+kyf5AzRHlh/zedD&#10;iaJ/ZWqzBixKN67aEZszZP2p86ZLt14LP5/K+zVN++xT/a1z0ZfrPQfv6wbu2cW3W5X/WxJi/tam&#10;GCi/ez0ZmjSVLTqJpUuWhALR+u4joAQk99W5XipLP/980f6D2RinL5J+6dFV5dEruC+3DqveQ399&#10;44+X3HDnu3rbMJun1NI5V9Jj7Hzkucf2WrRMWcPSBPBjCVQWK4Sc8tx8XWSql1QxbSnzFmg9BAUB&#10;EAABEAABEAABEAABEACBrYFA6rRI7YHF1it6tftV8y7X9HS22AMPPnL3fQ+OufuB28bcd/Pv76Ei&#10;2vBucelG8md58KFHbrp1jOxdRa+vv/76X59/4aE/PJkJDNkFaK8r2gCLTjEo5OVHaC0hnXQ9uwGL&#10;4rz08msuu+r6K6+9kVK/4abbb7rtzlvvUDls+bHkn398KbnXYGsYSJlmUoDFP/7VnjwN1zYJ42mR&#10;JrX27dssXLxUefE0d1IwCtzyDLfaHcf+6LBPp3414ePPaMWonPServTp3atZ/q2WiZZElJZtQ309&#10;PSUvQDsLW3GCY7MVW6pCobN+9QtyuPrN2b8Umxa/Jo85+QzaDJ4O+kC3uNnMbMBa+s7dF503Sp2/&#10;e6P7yJ8rByGOTN1t33T5wVknhl77nQo2Jbm3MWB5Fy96arqT2u6/vHno5xz48cXH/Pas3f28dv/l&#10;yO4SFX171g87+RLygi5777ZRF/3hs9DCN249b9Sz5BO158/P3e+zxzmrt77c/dxgtIHmnZeXl7MB&#10;i4rJqaiYPx2qM2zKPmjo3p/8wV9wiyUNK112lWF7uOHlonvFYasxTv2zro5jfqCaeGqAtBnYc899&#10;VCnufm9JIk2enW+d1Juri9ScZ5R9ot0S5i1pQwgLAiAAAiAAAiAAAiAAAiAAAlsDgdRpEVuv+MyL&#10;kNXJOGCpjdzFIYsPtdhHnlmmA6unEHpHyjMH1Sbu9imEmcDQXeedd96lIy8Y+Ru9io0Wbp15xqk/&#10;O+VEWj/Y7CbuNtrcQwZyMv1ZbWqYMuzmK49Q/lcp03x1x/Rnf7f0KJng73nksE9/LxPzH+6ZqVyd&#10;O3b438RP6uvqY2T2yHxSAApGgTev4Bx95KFksfp0ynRaKEqv9J6u7LHLTlumASstW9pWjDZxd1Fn&#10;Z0vmLrFb6SduhkPPPvd/tBPWH5/9s7ZoKbtWmJ5CaA1YdItbTeHJn003UWz7f+mBlM//7W9nnH56&#10;VXXNtl/aLaOEYL5l1ANyAQIgAAIgAAIgAAIgAAIgsNkIpE6Lmr66+uBDd1HOKJHwL65foQxP7J8i&#10;b+zOQnb2/sFztON78sMPvi0cdLctxkMP3G3D013KH+qGq12PjbvvfyhtmRtq1sp1WvnVq1evWbNm&#10;XXGFetwhHcXl7ZvFdNfvb3YzSesHm71l0wT4asasrl07D91Tby6WNtGpX8xYvnzloN0GbposZU+F&#10;9mvfZ+ggsl4ddfjBW0J+suRhw9lWlJfed/eYnXfe+Yorr6LlnJeMGv3QuLHnnn/hk4//4edn/eYv&#10;z/7x5NN/9dLf/nTMyT/7+H//opx89NFHV1x9XXVNnc1VeOInU7dwTK2YvfKy0tdee+3444+vqfUQ&#10;tGL8iCqVAJhDKkAABEAABEAABEAABEAABLZzAqnTotg31x18GNtZlB9WhE+9olB5o/A+PuR5FaKF&#10;Muo1oT4mQx++PyN/1zGtCLOprvL++++//PLLC0vbtmK0mysqmunPnjO3Z8/uu+68UwFvouQe5JX1&#10;zczvFi9eOqB/P6qRzZXJQLrvvT/hR4cduIVkJks2NpxtYWEBPcXykEMOybGw//vf/y689HLaf98z&#10;YH308ZQcb94GgpWWFP/7X/864sgj6+qt69o2UKwtughgvkVXDzIHAiAAAiAAAiAAAiAAAiCw8Qmk&#10;TosSM3978OEpBizZqV0sWLyAMGDA+ug/34R3vm3j53crTqGmrm7hgiULFi8ZuufutPCtbZtyKkxl&#10;Vc3K1WumfvF1n549evfpUV66pVivti7QG8iWRPul1/+5bsmsXGxYZL1q12Pgycf9UO0LZ47w/yZ9&#10;tnUh25DclhYXT5g44cDhB9Z5ay83JD7c2zwBMG+eEUKAAAiAAAiAAAiAAAiAAAhs0wTSTIvm3HTw&#10;D8mApR9EqNyvwuyERQdN9GXW7jph8ZWP/jkj2f/mbRpV6xRu5crVq9asXVdZXcurr8rKStu1rejU&#10;oX3nzh1bJ4HtOJYNZPvyG/+qXj6nWX4VXfufdOyRtAdcWJl09REeP+GTZu/cZgKUFBd9MX36noMH&#10;1zc0bjOF2sILAuZbeAUheyAAAiAAAiAAAiAAAiAAAhubQJpp0cq38mqnHPSjQXo3d7FeyVzdZ8Ai&#10;PyxeSJhMTnjv61jZ0FDnozd2bhE/CGyZBMLvfzh5y8zZxshVcVHRd9/N2Wmn/rRb/saIH3GmEgBz&#10;SAUIgAAIgAAIgAAIgAAIgMB2TiD9tGjl23l1LdiTOl5K1qufbOckUfztmUD4nX9/sP2Uv015+dKl&#10;S7p371FVg6cQbqJqB/NNBBrJgAAIgAAIgAAIgAAIgAAIbJEEaA1URVkZpqJbZOUgU1sTgfBO/beI&#10;h0emMhPXSfvCAdRH9qlU29p56yD5O/VIBnXqD3zFvDh/dQBZRqle1T+zTx5fkNXG3j5hvHOeTkCu&#10;OnuI5VzXnAwvcOZFzqYUukwmVi//XByVlrNjmU03UPScM+EEdDdCk6y1/pGJk0kut2RzC5Uh94Rv&#10;zZqmuCxZAADx3ElEQVRVdbU1CXK7bfFhZMzLsJMZrwp1vdrq5Tfei6/qUy6LFPJruLi4pLyijbvE&#10;t8VZbu4GKUAOEuxi94K75c+UFKFeu3pVbV1Nkh6V0vIjWHyXs/+9zox3g3pHedWN2rY2aeNcI75b&#10;wuEIMS8pbdOmHb3lxpZYtXJ5TU21SMv6SV62/Ps0mJNRIwRe1kUiTJZ9b0RthSMlJSVt2raXslGG&#10;Vc5rq9ePuaETKLFNVsOw+NO+sQXXb9IFEt1XUlrapi0xd2VRZEwrd0Hv6GGfYjcyFdTTPlkzNZ1O&#10;ALVyNTo2o4z6pF33FX5Eam8KmzfzztXZaRqbv/H5C9Hy5uKIaQ6tOhA/NxadXQvFCWNLZK/pNIJJ&#10;+T67faepVKnqND1YtkpoQYH84uMUwd8cg1nTAbP1VG7b48yqIUIoGZADOxxxhd/TIeoe9V9uN0f2&#10;jtAL6Jfl9P2DHrWY+vE1mJTi+TF4IhiQXC+jvJEwq52gUlS3yD85nPdeJxjocPyRBFuUpqQYZxEO&#10;kxOneow+MRmSu22ZskmTv16kJBKzKbPSW6KVJEL7qsaHbttJk4wG4UTlDBBMbBKP20h8jdVF4YD1&#10;OjnOsfcNZ1fUrVWq/D61qL6xYIoG8tdBC5pkM20rJSEjP6ntQ+Qq7ZG1Uq2yclsFvzdC4RP4LPQz&#10;ZDb1crB55Hzj5g7ok6mA5DkfA9LTcnFoWTlTdEOW21Pz0vLK8A1JsmfVCpfRFfLXNDfd9Lj98UpA&#10;q6B1Qxc9olpXmPQcyzc3Ttrixybs72W44+FD3SAKiu42XYq56FVR8+VvPoTNS5agkk2nv5IBqim7&#10;zHe1clLFpiMh3YZRer4G3vpClT3GFkDIWXr9KXqdY6YIfOEzDrsy60Gfggx2m676y0moJVBKv5AF&#10;o/QxpgMyM1p10XmfkjZrXDtk0NH36tWH24YHzRt2CQAVpfo2v6AgfP/9D+ZcKWkC5uXl0XZohYVF&#10;RUWF9LW8NjY2yWtTUyNtmRaPx3NKIoMcWSjSSIz5xywPdllzsbn9OsOotNTNbITxUltT01dtxvL0&#10;hzFd6eGZULVYHcRO8dIXQlKhYNSoZUyhNudTH+ykWqkubwakHpLKV9gE4DTzIMmUAaVQysVEEYjK&#10;FdfsTTpANDVweuRphcAMrpqTkJREctM6//7nu7179xp5wQVdunYmWW0uFa/d2uogVWtqQAmVMm2I&#10;6jX/WRUrhSwHN3z3kC+dAa8JluCYpdopTHV1zb/+9a/lK1buOXhoswKVU0FSAjldjCScazRu3xS4&#10;R3/lVMc/33u7dy9ifr5iHklhnrbiOCcMSQPU2ZNWIKR0i/BqQWFlunwvBRPMXgdpI3OrRlcQ31lT&#10;U/uvf/175cqVQ4fuQ9ffefv1Xr16XnDB+Z07d8oTnZC+tM5VyblRuDYznhDoCtZSIx23lRm52cm4&#10;jkpKJqXmYnryI5hqakhaKOerhg5TOX/77dcOOvCACy88v7BQaeAcD6tw3PAmWblm+z5PORnJCXSL&#10;OoATp/fW7Y0aGxv/7y/Pz/nuu6HD9pb4bTgjGnY85PTEpq8zWdWVrjPJSt85eCioD2/kJIF9+XY6&#10;Cm94KL2ktXvqToIuqE0pvIRYzfok02pq3TmkNDBdIN91l5iDPF0d+hS7Z5b1i6MvcgpkPlMxJLO2&#10;Yr3K9WTY4eroB5c2S4VvjBT4oAOkFIDiCzb+gAQGvs5dQZmqlgi0/FgxsoJgxdmTbL/o23hsTuz4&#10;K0DDEyVHJtSgnccTKhM8xrD5scIismX7fZvbFFxBpaunAbp8xixhJcroFV/tBAmm/+y1bVE1/tGD&#10;FEMGLfQvkE/b1elyBUTDq49U5Kay/LUun0TZ64x40udUqbYtCWwZSklj9KlMqz51tkXkVWBKIaAy&#10;nJJxiWWwxvXJ/yglMfd6fQxFr3v+QKNwG6ERIRm8RkRGBKqM1dQh8ZhOzlO8kqlAvXlKyFjYtDiE&#10;QyqPnHH1V6Ul2kuPnLXcObkLtGy/HrXhXLHIvVV6sP1CY9JMUY+mDk0d6b9GT6U0EWHjuxwQXiGn&#10;VZ7RynaUoWRMBE0EJxhf2gymz8X6Xk07HFrfyHK6zyeaae7QDTBDXLnlN3sorQFzym2mDNoUchfH&#10;YFTB/kErhoA4ZJhKeRSd0nCjE72hWl5eHr3myWeZNNjBXkKNaWkgKD/xqsis9Uq6aecwHYaRY7EJ&#10;cLlV0za9qigTc4ipOscja3WZL5urec9IxX0F6R5VfsbBKogusJ5TRU8m4lR2NcvlzbxSBxA6482l&#10;6ZYvEDb30vsjyRRNalZYs6Qkk6r0/IOcNPlKHVp4itcnZ6aHC+gpfxj3k3nvAg5kMKUE6e4RRMFe&#10;SPVdWnyl/9XdjJg42NKhe1H1ne7wHCl1dLM3LA8999xz1157FSeoVRHLB4mM6iLJqJRIkEkpHosn&#10;Hnv08XD//rvmKORuMLIF9OjRo2vXzmVtO65OlC6uDS2rIZEMr21Qtqr2xWQqSHYrj/QsC3eM1NVW&#10;rl6+fMWSJUvTWLKytxyvyMbgpBBRk1BtQvXUZjqhxuZsWWCiNDBR+oJ7eVdXWmOgblDcylRsoQi3&#10;NFY3zE0sWhQnR8gDDJ4fqwZoPvJFW4Ge4hDudnCkMuAcnCI17EieY6JmCqzPzGAmrlq2GRvJeEnK&#10;puXFCIRJNoWjRJmrcvduz/mWZqXGizNNJaf70tW+bkHdlHQY/58sWZk54/Onnn5ml4EDauvqtUiw&#10;WMhkTgiLgUC6Fq5h9ZG/0N/E4jG6GKeP1HQSiRg1HXWQOKs//FG9j8XjFIBe5TuKQLUzbnXyyppb&#10;v6qo9FBYGcVI/OhxGBT6kYcf7tFrR6dEWjE0izt4iyOQqcJhNE9ARLixpE/QVzmpXZqnnUKhr7+Y&#10;9MzTzw4cuFOdYi6KS8krtS7dgfMfbl/eIeLKyBV/0k+6t1OdHfEkygqdBstVQFTVP6oaRV690t2a&#10;uO4nXeYcv27L6g3lp2PHDhTzI4880m+n3SnRzz7+zzPPPjegf7+6ugZRIybrEW/kIS1RiiAGTZtz&#10;nhKxGHA/zXVNGbfiQomrT/yZpUfnVpWEc65u5PJyPnUUSlAl45wUfUc6pGOHdiSWjzzycP8Be9LF&#10;yRP/OW/enMrKatYUplcRbZG2m3AvSnk4JDcK/ZfyxAmrYlKOjGpSX6sGYrWTJGFjkBxoS568Nw2M&#10;+6HysrIOHdodc+yJA3bezYxftJ4S0XPN+lIAUY7eQMeqNa+v9bUPfxduugAho//p90aBe3eoK2rs&#10;p3tknRvucLjfUe9EnuWFZdZQ40oSipqJJKdKIZVhWDvTJW9wkaO6ls5NZyHNLxg2QtN/WrcLPc23&#10;IEzV6RECD6d17dt3zjjYipJXDCmVsSHbLsrKna0XLQTms+nKXPD6OwrpWAn9M2pJjjm5Ws0XXtsF&#10;rF3JjiJEF3kdqYvb1JGO25qttDzygECLoBH1hBp0KGGRn6PEiMIDdxYW3c/IY6S0ocLWurE3cFD+&#10;2gSTv6oKfVfMJMCODI0FRNeJ6VaUjtCNLkP3z3nWwwMjj95DrlTty2Frzoxe1NBFl87WIgu81bUS&#10;s3O3jiTNAECYiHnIV0Hqg2+UxTSMYHFQuUnPkoS2GGoUSaVBzSSJJ4lMRsaEulDcwLkFORkzAslJ&#10;uZHTUC1CAzY9ZlOyriJkFS56XN5YubToTOHduqbZrB5z8vCeDWSaoIrEHfJpOdC6WQhwy9bqx8FA&#10;EdFwkv+zoqLhJQ9s1WSa3stMItBkjD5i/UxTS/O1f9Ss9a6IvuRAxN877CdvUKG/VNTdsJ5o+2JI&#10;VQGBm9LoCEkh0InZPPlzaH8+ZDEy9kbW1M4HGY5IrCZB/qt/QvaVOQjTE6SUvKbNvKe0fUmlpJFG&#10;+aUJExRlW9dez+LTlmmikEu+wZ+/jjLWQcbIWusLT3/mVAhXHFOzIN+KpDqNP1VBOeogfUEctipG&#10;3ShN61Z/8/JpmkwHvVGtnAdM3NhlBBiT9s7ZkaYtvldUm/ycNZ0np2GajKi86x8SlCp0nbDcvHIR&#10;VFFdBcsCHixRmjFEkLUBJ+rZ0Ak2GKtoSF2KzsxT9jstWjxJj9N8iUbvalhMsyp9qAEEx+zrs1oq&#10;c5m6mXRFTkGwAeKaIZ+OCLHmsbJnK8AvZBxIsuGEl89+4I4gOPdYVeI2AaPT9C2pKfriD5Iyy5Zy&#10;qAnpmU2vpkdFYtDVHZ0MYeSwb2zMtoihaLTp5ptv/PLLr2T6HI1Gua/lf/F4NBblLjc+dOiQP/zh&#10;8XD37n1bVHWUiT59eu+4Y7+VibJZNcWJ4rb77tH/wMH9d+7duby4qKAgn2KLRmM1DY3fLlgxYdqc&#10;T76eE2ms3rmsvnOk9vvv5y1YsNDrH7IInJsn+UXJ8rGDFRn+2IauCLDFgXWTjKM0Mm7xJjUe2GrS&#10;ZK7ioaZqZtqixJZi9eOVHVPqdqW0D09ObLcn5nPHzz2deKiREw+ueJzFik2GRPK7HhviOGve0JEn&#10;v6zkzIDG/son0u2q3iBE93NOEyJ/BIF5RnOykWMVuiLrk18jz7nEkxLGm7ZkvH3+919OnjS5sqo6&#10;FosRejPr9KRBehXr4sODGlWtMvaVr4yaZcOvsT6QAlZGq1iMQslVa8lS7/mK6qzYGCF/9D9rNbPG&#10;LJYb0vYD+u942223de7aJ9C/BvVKsFbMoNPfauwnT/K9iZL9MkuFu/d5UQcmi9zWXP7h72Z+Onny&#10;5KqqGsNcf6tbsRgHzSxHv7NGQxmT8pxADTG5r2fLDiHVZh9l2wopm6DWalI9Srt5EwvF2kNuzFgy&#10;gGCLpUqH2n0kstOOfW+77dbefXelj9M/f3/y5I/JFY6qz/x2bRQPA9AzItNvi/lTXRcrKFsvJF2Z&#10;Q1nLmggOSQgFEqumkSSZBLFUGdOVSI5QUlMj9UOdSkbey8iJNEi/fr1JWvrtuDtd+PSTf1ZVrVmw&#10;YIluXYJRv4rS8PVvgZGHTIxkOGWGWVYf6QmAmG/NVcmRcUiUwut8chZ99atT14mGEnvsvutBh/xg&#10;h512liJKO1NCJLIkfaGKXoY+ukM33bgUxd/zmeKJ8cn7motlZ/QaCafno+MbOOi7pYvQ1S/KW+nr&#10;PMfCpkaHqgDqVQRAVxqnIKmYIZnk2Y5MTAXYwvnGlaaWfQ1aw+BatQosODh1KloPE6xyUFN4aYpa&#10;/vUE0NYpxyzZdpBJHlQ5NVlvqCHfOCNaJ6xbMN/4J9O6MIvGLbTObfCS/kw5MYNjKyw+MpaON2Dy&#10;94lOzvQXfMVO+PWATCwmBopuVjKzJbkVvyv913i9qL9agPlLIw0y9pB/LGKq/2dDhjQAMys3oi9F&#10;lQzxXIBHEzIm1GMB3dxEg6j/RuhFzdnhooGgsOlWxVHY+nUHIVp5sIWFRkMk/mwf4eJp/DLGsr0j&#10;95h64GUp+5qqkxddJj04shFKe7NNSkTLnV8JaDOkYoOyNi7zUIqVpNGf7vBJxJFLzXkzoJ2xtCNk&#10;lID8tMlDQT0LVd7EpJbMwIy1tvQ6/HOjabOO0hWyutPVwz9lCNN2cKlGpfvkJ46gAUsUmSXo6D2t&#10;lkTm9A+6MrpU9qoIzZy1tZ1+LNWiY9Sibd1h1vR2aZPIk9V5lgs7irAaE71hXh1aWd8areEF8jS3&#10;4PFrB/qo6sYKphu5vug04RTxcqpX7pTqdv/oLkx+kjE9ldV9fm3GWj31EBGySsX9oMOnvS0LKDeu&#10;XNFurHC6k8g1eilqqxQgW1QObjetloJOLVWmnKfrhDMzMV0AG7r1FI/tV/nqYzisG7iaCqjRLJtv&#10;1EhROgcZGJgfmsy8VVKTxm60iB+2t5bQFUdPQZv8pjFRSbPQAXwMTGDnoqhL5wK1F9udyM9XrGd0&#10;T8hzXC57vtJE3D70Hh0xMkAo41WMf7X1Jrmq3bMJ2WQpXcUGr6UWNCiHqbHkLqj23uy3BDSYELW0&#10;0ukDV6l4xXXj8UIw28CQy5+CrkY3jP92K7RaFVqxSn+LiZ3jlexlqxNPxKRv1p2z+WOHOjJk8Wbe&#10;RrJt7jS2UCwaveOO22kixtPtOBmw9MxPz7j1x732GvbEE0+GO3To6osh64fi4uK99hoaLe7wRW3b&#10;IXvuNvLEEQN7dSgIJ9ViQSWWMnhSwkpyW1iQV1hQ2JQMzVy4+rFXPvji62/3LK0saFjz+edTGxrI&#10;wcHfEoPpBlqUYaMIeHYfCWQHPVwfeo6nzNh29QSPIXzN0YwHGaoaT7B1QwYWyhWrvDTvwL2ahg2q&#10;6dKpoUPHxlA8tGRR4X8+qPjPlDLZy0JMS2Z4IRVtBkV6hMT9vlY9+ldZ/WtehJUaj2O4SqVt67kc&#10;j2P0wEjGpHbS7ciS0WoWQACgV1qragJtOWOrtM0lZ8HIGJX+gmuvudjSqE3/6MZEliYmv6p1Ulq+&#10;eNa0adO+/34+FYr7ETckv5eZGb8Y84SSYdKu6kvze674y1jvKjE6qAEsD2LZrUZcbcgwoV1u2LZF&#10;8cjg1EiM/qDHTWbKr7XUkMGDbrnl1rYduqdn5XY5WWCkNiVXWPwtwahXLatWGbnV5d2tBNyN3d+k&#10;zD2L5n1BzOfOW0DFV8xtD2xaoYyF9RTfmGaoajRzbegTE4/YgMS7TUw/2neJZw6eBxbXCPWH2vGN&#10;G422t4jpkFI0M3XpEDTzQbvvcuutt3XruSMV5puvJk6bNnX+/MX0rUxEbWnlvZ7VSVsVx5tEcnVt&#10;/NuVsdmrm5ZUJdfWKxNVNCrDfDFv8SvfIn596jddY/QQY559PX3XVdTtkzbS9ivzG7EnLiynnJPQ&#10;7rsPpJz36q02Mfxi2vjq6rVz5y6Qr9SrqSrdS/Efk39drPDaBQULPilYMDlvxXfhymUqU9EG8rZS&#10;eYyzXw2/xhPhJHFVP5iR+Y1O5QDOJkLyN6OchumrRXe8QasXacgiTYlnPPxWDEgyv2MNSW+HDt79&#10;oIMP79VnR3E4YzWqQIgmtNhlWq8tWhwRH7oQUoH6n37rCaj+RU/nQatXqRKRPV3/PlRu/PxezATe&#10;fNm4e/BXej5sNYgqJsualFv+6FebVakeqSE7OHCHyhnGCv7+0GROAgcVolS1HfmaBigdlwS23KzP&#10;h4DlvGmrrBUjuZ4Ch30TvDGRCuLO95yb0twrOXQwmARM/epysQBIVGl7EKucOCBbW9h/y3dd4tbC&#10;pEcIXnpakEytmJR0LN6IzBiwLCjFhWYgelgmwqvtV2JWMOlqV26uEpNP4zYki01Y5m0Bdf25ylas&#10;YfI7mD50RVpJ052Mtjf7hMAUVtqHZ4HiIgk0ow+l2ZrGq+VIDDrcgWqtqMXItV8Zk7tUamrt+utP&#10;Siwl1w3dyphoD/17IUuK1gm+0TDfa37OFO9IVshiCdK/gHBBeKhmbDV6npROJm0OddRiw7LeBJF8&#10;FYeO3HQ+5pcT3RS05rMtQ0ulViUcG49gPRuWajbGmctgl7GlVhNOw7Maw3b/YlgXpyv1s6hyfFAG&#10;LJWK5J1bvegi+0aASGPXIsD1KnLoGyJo7czF09ViVZfThrK+NRrPVrARjrR3ecrGbQD+oE4YV9o0&#10;Kt2EWRVoaTQp6tYhJLg7FiXt9hDmHpuk1X5plIbXbI1m5V7Oy0m6Mmr9ZDVPriC3qnBBo4mHpaXF&#10;sMo8fR+Qrnp0ErZOsiSZtl8JqGC/vKVGZhSTcnlUrU+1RGmP+dIYaXDLlm4evbIBS71XgycWUBka&#10;Sf/FvzMFMyXa0iRsmz9dkCGTL0uceQ93upmVFVHnRi8SN34VgJWC6iqCDcCRc1LS7PUhYyRVcIVC&#10;GbCUj5jEQABofqR+9o8re4EaQ7LVXusi3fB8ieghTtpKsjiyfttSaWtp+MyykdoHpooq15V3OfCR&#10;tS5/Kz/MmoBuPGlu0SD90ZpyNZOi1lyBLOmrlk2gIN6YnXsR6UHcoYrp6U0PkwGyipak4+67x/zn&#10;P+/LDE88sGTZkzJ80jueB+633z5PPfVMuKKiY44V1r59+8FDhsxJdins2Pvui0/esVu7yuramvqm&#10;JjG2eD9ByTBN9dHUiAvJGFRS2Ka87Ltla6995OWm1Qv7h1dMnzZt7dq1pmWkTd9pTCo28Z2xZExv&#10;q7ta9Z3p+3V3pIfqQQVmx7ZmBiLdtpg2wmFqcHsNKjnxmPofHL6kNNGQrA4nqkOhBiVDkQKVhf9N&#10;bXP1U92bkhGZi1pZcIRLDwVVBnjuxiYyHgpxw2bTlRiw+Md844GlopMhoLjKkYsp6zhzWcYcIpn8&#10;apRM+urzqTTvVjdwxlYvLq1uu0zTRfgqyMuVTSB79tL1RFzDcr8XudtqRQICAbwSpSlPeM2K76dN&#10;m/7NNzPVvXZHCLPcQ8SGXhV544dF7NV1lmcZDNMnsvrWlHetKu9UV9y+rqhMlpomE7Giuqr86pV5&#10;y+dFls83Ji2a07PZRXtmiVWFk5DBtQyZJF5zMMDksKF7kk9Nedsu6evUXmURM8XNrtpFWDxsqV0j&#10;C5QeLGvZciD7eael79QbZ2rZ4hlkwPp25hx6b/wRpPXq24W5FJ1g0FUS9yWRtstCFYkwuVsrRwNr&#10;1TAWXG3FZcOUMUfxT+yqM4xFI3VVbeuWt2tYrRlzhWrHJm3AklVvZqJm/g7ec9fbbv995y47UJbm&#10;zPyYDFizZ89laWGNYP2fNXyRFqlB9X7a0ujkRdHBA3sfu3evnXu0aVNSwJ4X63P0O+mJH3WdVV7W&#10;pqCwSLtgsdBIijKlM6NtNfMcNGjn22//fbfuO1FGZ3z1YU3Nujlz5olgGGXIYsV50c3ZkKdQhXP+&#10;XfzFS21671y036n5PQdFStuSr8H65DsUmrpH4eejnuzUuXNpSanMlSRBnbQaoIgflP5i2LA9yIDV&#10;o2e/REg1E22j5wGckTCe1sqcXbpCKz7cbIzM2lh17KrsThl0PenZoPGBNIvNg1rN7dmt9hMRYEUt&#10;01o2TGibFpfT+yVf2660T5lu21IbevghLU2UmsHhVZKUSg6bOUeadB9ovk/blk3p3cK5upreazOT&#10;M3NjaeaW6LUQLTVejrmwkrNAh+JFaGTNSz2l73Epm7KmHQN63ZxVO94lp3j8rRYcngJo5eiU2gtg&#10;hcPmy4nJzYZramIBkDgUJTFL61Vj+jkV6gcw1a2o35vZrCKOVXxYBannJ3qULwMCFm09/BDkdrqg&#10;xUH7zWkVKiLId2nY0ti4GUnvos0TPqg6/64waW7SZKxImqhUn+VNxZVLOv/mJnsraIrKVcoc8ls6&#10;t2VPxn0tLKAWdZvmRuUx4urjZXXSanQhDH5pibYv97lfqYapM6R+VdIdhrFSaFq67ag82vykiKgM&#10;vdnbzDNg0VRMjUJVeWU1u7zTHlheY/ZUrDQXO0Y1JiXtMiaVr+afehZn606rUF/9aRXmqQZTe2y+&#10;IhXFxqsCmi0XiNOHWrqjlz2K15gazmhNy9nX1c61pTSaUx9cxeqf6C1jw9KqSytf25ICb4Ja1SHu&#10;hUzX+lLiSRuThDKKKL0CMe3O06W64+E/zdqwjH4LyIU/O1ky5ytIJj3u1WTgXSauznW3JeWaDxbE&#10;HOJu/SCSKuurtHq++RRF1u1L8IYsCLw2njUVHxivD9ay1nwFiapXr2I95gYovlhsxKEvZS8J+TlW&#10;LFmiQUT9mh7GfDDTXVNuk3vTzcln08PovskW0eidQJklqTSlURmwnZQrZ4ERhllp7gTxGrL1hFUr&#10;l5UPKBW9QO3NQ6qIk1UKSH7oj6oxu91XxXgNS1n59xTdIcld7pFBhFtXsFPlqZn4MwqgkXcHuxdV&#10;ardj24cOH7zd8HCaUTCSgGKUyvY3O9/HQBI8BrTFccslGtSrC99YyQyWHKn0uhPure04Xnz00sib&#10;zTmZqO6558533nlXPLDIN0q6WvEFoY/KRBJP7LvvPn/5y1/CZWXtAmKe9mP37t1223PIlPoupx5z&#10;2K+P2ndtVc262oYmWs0aEy9AO1jXd/MIQIm0stbkhwvz89qVFbdvU/70O5/84633hxUvn/HlF0uX&#10;LmsuaTtSEuHWYxcTt9aMetCq9I5s1CJir3fCMtUR1H/CPNK2S2GvXcv67tylS9sDB7UZffDc9p3H&#10;h2rnxdeuSC4PrVkSeWNCu+nzi2YuKqCqPeag+guOX3770z3+NqUdrRzw2q6tTK371MCLMkDjKVJc&#10;lIz8SCYGLFkUzeuirQeW7Mck/0xVkaGaTqXpxIPE/mjmzHKymHNyMGA1Bz8o+Cnhc1EbdhSfJbW0&#10;8WSNPK269Sk6+RBet2o+mSSmTf+K24y2YMmAmTob21WJCPOozm7uo2cF0WR4XacdlrbdYXWyoI7X&#10;CkjTpDGfjLHJTFmaF2mTqC/67vPQ7GlmibtqY8p0xXMKMXkoiyTvmsRpWfun1tb0ediwwXfcMaas&#10;vKPpUZwiud2qxyao0IPDpWSoLD98XNfyfTqV7tu5vE2BtlBQ8pX1TZ+urPl8Tf0ba5qq1Zo8udVR&#10;UU7cwR5S4Jq27owt1LUVS2YS8y++mKEQ80Yccqjmpr2l1XsZQ7MdT73/qqjfrw8eWFagn26gt7gT&#10;HaKaEEOXHSlkksSvxJeW5TXE4jOXVf/p7Ym9Vn2tZxZiYWIbotILUr+qDtRSNT1DYI08ZPCud4y5&#10;s2On3hTx97M/pZx//fUsVTo9vfTmHxaONWBNXhyfXV109UmD9+jTgQShqiFRWZusbaJ61721cmVi&#10;GVEtmO7nbc+4CB5sKil9OnLPin4nPH5gxZT27TsVFZZQMHEhENGRZYRcdK+T22PQLmPG3Nmlaz/S&#10;dDNnTKitXTdz5nfeRMrRE9ZWYhVVyRf/aDt/fJsTbyzYYRiZZxN1q5K1q5L11cpySJi4asJaRDlJ&#10;rVTtAIvrn2d5+XseN2X3wvHn3NerV+/y8gphK/2BCIj8lcuqe0wm995n8CGHHNmtxw6cGNvoGY+e&#10;x5rBIKtoPZXU0z2ZUkvcTEcnpK9Je9RtXzAbFyORB26NPIUJDo1E+HVBdYFFyFldcPrW4iAzXCbg&#10;FVcMQ7ozNE53UmH6n32juZhBgUlXxCLz+Mn9+UVmBBavbov2bgXCm6Lzt1oVa3QmJWtIN+peWeQ0&#10;CzP2sbhsnZoCaDmWAM6YRqrH1L+vRN4HJ3zgdq91yEhe/+dSOKWiJLzRkGMpCGJxJMKJSUtlgJwv&#10;r2I2Nf9lgC2H3o5OPrO5SvMVs4e1ekp6rM91ryOqxXXVMiMBkxPVTjxRUe5bFoK0ORFFt65ZumX0&#10;YIYKTn3o7lIE1mZDpJotOab6dOF0s/JahPwOoQ1YTpfOSeqRpSTNPy5I0oak09aktkx/oa3AglcK&#10;z7MXvlfvuedVh8q3Xr8oA0AeU0mT1A1TGYO0yzMPds2SXtE8MmDzVrCmCqgah5ksigMTp6M3wKKx&#10;myLCIzRdWPEA1mMz02pYh4hakDLpQvN4z/6UqTtFLrhBJ9pe8Ln9vdcetTK1Xa/Ikfj7kc9DfoF6&#10;UfPGfPHI4jyTUlcmN2t0U7LCfiBS90xF9p7Wv9roRqWUGw9huSBixjKZ003bNh79JlV3WaF2Va5X&#10;uEw3ZNCEWiR9qacPqtlbHaT7IdbR+kcHacimL7F9lshFQDrSJhLIvKmVjCwCAQKax2FpU8v6G0UQ&#10;vp4Wpl5u/SumMr1mu+FpZKWpG5FpTl5qpoLTpd9sheQuvinR286LNzvQwwGzPwx7HslcT7aL4R9T&#10;lfMRm3D0liI8HRDVxOMIUawy+nHfWCXiq2D/5C9jUYNTJebFaj/t4YsnZZqVepOxN3Gcesd6dvyk&#10;1YPhAjKmsweWVmhKAykPGlo/GCOrhOxyK/Mg8QVpsRB52c3UtpxYdRCj5B2t2ny67hAkNbR/JOP7&#10;3j8oSnOr1mVWUXkQRA15tW++8f21qiJlDMbl88fGaXmaTUTIzbz/faA+5KPvohPek14Z7JhZsn2v&#10;uheWPfFNl9pwq03HTBJy1113vPrq62IKoS2x+I2svKGPtLBJOWTtt9++//jHi+FS+uG9uaNdu3Z7&#10;77//Jw097rzktF17d1q0cl19U0xZr9SaHZ6P+wavOjo9wFcL8sgqrWxYJYX5vTq3+2bhquseemGf&#10;4iVTPvlY+2F5GVDlsYQcoZFy8ixW/UvjgWWGlmqIQf/18M5Ub6p4F/TcpXiPH3TfZbc9d+++Z+fK&#10;w9ovHLQbOaN9kVz392VT5y6fUfD8/IPe/rZz7aIF4XXLEzT15h/irz19Tdeypsuf6dGUV2Dy6cSt&#10;ZUOpJZqzyv4GarBqTFj8ex6NLZRhnqtRLyFU4XggRGMZMlxRNVEj/81JA39ycE/6UU1kzoweTIfL&#10;0JUOCIX+M3HBuD9NdYaGbo3qPtAbUOkvfZgDcx1zv5V1n+SmwMysPIKilTGk1diZmnjWrtzr3gJt&#10;onLNwqlTpnzy6RQlPfwLqvyGLA1JTQ1MG5axuzbG8h8KU1faYX63wQsbIsua4pWRcGE4XFaQX066&#10;mUfSNAZsjCeqo7G6ptheZbGjd+rw9YI1q//3emz1Mm5yOjYxqfBIX/1RQ0dOly04pjJYWe291+A7&#10;x9xVUt6huRbp/z491HB5JHxFj9ITupWHSYaKaEFvIf1Cq5Kh5Knx0qLfxqZ4Q1MyGnttZd39Kxtr&#10;yNaqJ0v+BumfCmvWTqIB+quWzp46dcpnn023tH3M9ebo+rEslKBw+LbtbhcfstOEOUtnLl1r+jtR&#10;LLb701WkLznXB/bsPHRAzztf/KTXwomij+QXeMLNtNX+WaJXxF4meZeB+5DBu915593tO/aiGpk7&#10;5zOSlqnTv9bS4njq8cyKFI/cqbL19arkF+tK7jpzvx4dypdWxmsaqHZVP6y0rMy+SD2SGlCXlaiw&#10;DUqGzzxo0emrbJEw/XhYmx2Of2x4+ZS27ToUFRarKYZIjR5h84I+zjrfqbK+55673nnXXV0696XL&#10;M7+dRAasL7+aSYJplZCua7fL4ltLvv9vp29faXfWI5H23RKrZyXr1iqLFZv4aKsGZeNTBJVO4nGF&#10;qB7bUTqdDkGhX9mGnfz5LoXv/+ae7j16VpS3MbWjqpWamNhHZGJqpWrffYeMOOzHXbv1ZVMZ1xSh&#10;Mopf94Qyw5P+zhwy0JOoZOxj535SKVJ2MyUWVNrMxbYumXnKwNHfdduWaObfkgrrJW2zNnNOUdrc&#10;F3meZSZxmfx7+7zpbBkblpRS51MXhIXCGRgExg2SM6v/nIGCFoY0YwqJItMw1akK07z0JWN74ExK&#10;I2GJlTxo4bWohLb5UlSmPUTW9Y1OOC9EYJZOFWNtG5J9R2jsWMDtB3Qj8gZD1sKn5+UGnZsvl6VM&#10;H/Rhc+/LrK50M3cwtWcNWKqYbE0ycxg2ZhknKc62muHY5xKqkPKDlrqBDRraHMrOODanmjVDtFm0&#10;Euhz85QqcgxYZsBgYgsYsER4BTC/01XsKlZt5PXAyUIYmo1RximgVqF6Lz9tw9ImElWPWs4D4J36&#10;MNY0nRlnrmRlULdSLw7uwYW12Gz0fyFJ/1UL52Eu//inrdtKoRnxNZpfV6ObPbcFajuhWMh40CYa&#10;iFIWBcKR6xf+EcaTfWkTnHeOUlee1LIYxcT+aFSIUmW69pzWaO91e3epUF2tIltiY2N3KxpUFpL1&#10;ih4urn1AeApNCem9ZmTNvcDR232YFszbnGmZNOKhlC23fXkVz7qA5pTypVFYGRu8K+BuaZyC6SDe&#10;6CitFBmV6SRuE+UJevAL+VarXj1psSLP/av0LdKadCVKFl2F6StAmpKny6xvhJQmgFWwxiqRGiZl&#10;kJcqF+nqISWi1MGilCH9IDI9+YxX00RiFXfgphQBCaD0R+Ub/acpudcqTDImkG7xVgNkkqXcSpq2&#10;vkUlyUiFLVZq2SAvJDTaQzVx8Sch2406tAeWOyjS/brhpVW07ncy1Y4zGHCq0M2l386lMeiL6aXX&#10;KCxPcXkiT4LqF1FRdlqZm/LKQkqaJilPNGW2kN/s1VoUNuKpfbjVRu7Ged39QVFF6B8tBmpG1J69&#10;mIlMji0zXbVnlcS0cuIf+aQk7V2wmw76tAgz9CJOq23MwNGvftLclV5ZBfRYIAlncaivi5G7fNnz&#10;Fc5JS/8IJbUjlWJGyWZ0pCwhemNQbwDi0zzcxZAB6447bnvxxZd4+kY7YrHZl0caDQ2N69atVbti&#10;xePHHPOT119/o3kDVklJ8fDhB06P975j9M86VxQvWVVJ03WKkwSQPAGbmhpjjY2UJMkgNdj8gqLC&#10;omL6FchrWCzbypEwQvPoSGlhfo9ObVdWN1w/7i9D8hZNnDihvt7sh5VJjXoq0BqwlK7Q0xRHQfIP&#10;K6q3MdMcuyuer5uNlLYp2ffkfgcfNuigIbu3X7tz5QdHDO6WV1QbanontOAvoTmhd5YeOavzr2aX&#10;7jVjRWLFtBlrv50Sn/GfZGMt0d9vQOMFP1458sFe0byiBPf5orqMIUTXN/efaq0BNV0ZoGpVJoMh&#10;XkVolqKogqjxgWPnoFo7bO9ON446uEPPju3id4cqk6HKpuTwuYHGU7fylURsDXW8Uz+aNur3Hyxc&#10;WmN+7XMDerpfz4H1l1YSs/WuaVtDOp2Re/+XLWRA26ZokuyppClI1ZqFUz7//MMJk6nQ1KNQccSY&#10;YhqQZ8aSXyjpq4Jo9aDGDz4p+nFlpx2+Kh2weHXN2sZodV6kqqSouKSoQ2FBh/z8Yl5zSg2rNhFv&#10;IC9H0sVra7s31j36k4rZte0Wv/rg94sXL6+poLanvGVlv3fHXOWMan3td5+9htx9zz0lZS00YKXT&#10;qYeWRW7qVtqmKL+4rDRMjlfUkeSJEVaPRmlDL3VG6Yw11NVXNUZvXRn9X6M/Lpdomk7DEy034Krl&#10;s4n5xImfUlwk6tQS1GpZp9eRdRNqfMxzAPqKtMf8LkMvOXSnZz785orYNXmxGp0PtWc2NRDKf4Fa&#10;xBspDOUVhfKKw/nFofwSfl8Uy6+44auhP//BsDtf/LjTdx8Qc1kkTX+M9Jppqk989IehQ3a/5957&#10;23foSRmc/93nn0/57ONPprG00HRIFK6jkXkITDlfU5d4a27kll8dvHvfDt+tkN3/1ERJ70vJlh+x&#10;7atfujkjXFLl1WRnOBS1ehSiWmAXOnbftjsc++iwwknlFe0L8gt5Mm8bqh1KOLXDprd77rm3U+c+&#10;dP+smZNqa9ZNmfqVWueicsw9ok1JOiJuTpGqhR0+vLf7abfm99k9vvjT5TefRFBpWioTEbIjJcKF&#10;kR5DIp13LB1yZOmAPePzpngGLDstsBNgMmDte+pnAwveO/OObt16lJSWKSVj7QhuQzNDZEpk+PC9&#10;f3D4T5QBi929lBiIx4XeuV21TvNfJpA8PSOdyTMTbalSwuPuFciTERYnPdH19haUb8QHwSwvYiTe&#10;mN/gFm7GtiLM1HTd641lgsfTUc1VunipWb8By5vJytxIBZDAkrr9IOno/9kaoe3vbBfLt3q/YJpI&#10;jPLUf9V95pLYQiXzNjN2EuWXGmGk3bJsFLZl6YJ4wxyvx/Ban0hfQJtrZl5ZAxN+U1DVanTOPRVk&#10;9Y1t2ra5GKWULkGtbV29ZZY3eEB0VRhu2s4g8auL0lCsEMqN3qzfGBXMRb11m/bSUt/qLZDYdMUG&#10;DZYnMXRZMZBc2FbMClMsY9o6ptuCkSdrz+WpubbdmPIaJWYSsrmVoYtqeVphaGuvkWYpG/9mqO04&#10;SuwVASMlakZiFs/rIQyn7kw5fRXv9RTaeqZLr1PSpdZ4A/NWaxbU5ivOk/WrVj2FMmAp9e+s7GPt&#10;4oi7zbxPAKXVGCGS5m0MOjoVhV6e12Hc3MzvCzwBc5S00LNNWuRGxakr2/z+ytWhi2rMbaJJ/Hop&#10;oP8NTxEakR/6qwxYBWTAou6D1xLKUibzBDTxj1PjEOXarwckjhYSt0D9Xw9odbpsuuJOwBiwjHrU&#10;WJ2uyoJObe1StW5VeG3fiL0ttw2XPh4J7xL2KU9jDrU6TTddXSu2fpi0dA5SY/JfFoV7KstVJb78&#10;pNFp/jK5gLIMXt185mrDCkTn6I60WTAX09/mtL6sdzfzZfoiZipRSncXqGsnNnd8mSEPmW/WN2QR&#10;vZzLnFYaveGKmt2x4cbs3a4VlZIwHpOqUSnvLqIGheJuKf24VIDW0+6Y07ueXrJUWP2TfJZSBKog&#10;FwOWzpK7ZNy0CCc2pdgECvuX5qnOiUaTbMAjc4BaQihjIv0bPluv2A2Ltag0SKMsjRbgHjbTIXDU&#10;S9ZayxxBltsy3ZQ9KROh24qDidiYeRzm1xum6Tqppw3gjL5s9IGo9IiS0/DCyLuFC7+vqKiQ92R1&#10;ufDCi1966VUb6Lrrrh49+tKRI+Wi6jGvv/5aukhv5s6dO2LEEWvWrJHh68CdB34w/t8VbVRU9fX1&#10;F5x/0YsvvrzzLgM/+OA/s2fPOeSQH9jaIdF+7rmnf/zjH1100SWvvPKa7qiMlKepR23Ait588+/+&#10;/vcXxW5FHljUa9XU1KiHa8ViNsNHHHH4e++914wBi5I88MADFhT0PeuME3bt1XHB8rX1TdHGaIK8&#10;uBrr6hrXrexSOa/T2gVFa1eHmppi5eXLO/Vd0WnnvLZdikvLqO+0NcsdbYhmsUUFkZLCgj5d23+7&#10;ePUzf32tT3TexImTdIcd6KZtTo2wyjiKP7keWJ5w2cZgfn81dWiHF7SrdKe+5Qf9bK9TfrL3ATv3&#10;rv5yUOWHw4b2D4VmhdY+HfpuavLbyNvlF37b/tTqbruvi1SsqWlcuy46+7NvqqdNiE19I1S9apfe&#10;8bMOX3PLn7pF82nap72o5Nc/vyZSg0gSIuWHpSbw4j6uR4Hym5480Irn544BSzzyY9ExF+12+I+H&#10;FpUUVqweQ9arUFUy+eN5gmTZnPdWzZ8ca6qVPtf7oVH6YXZpUHtoseVE99CsK2rqmv765pyJU2Xl&#10;pttYfQPFQNuzTcR/QyCUfNR1seOBR+6838Fduu+gkjGDfVFWyitF+aYoBwqe17Mm5wGSPOKM3jbW&#10;VNavXbVwyker585SPqeN1qySuXP3suMrCxmwPv/88/++/yF9L6NHbjZG1HjsTnXBdhQ15qaR77DK&#10;f/eo+vrFXW+dWLwHCfy6xmhdYUHH8qpzO756dLtpl9fePD88iNYMUjwNiUR1LF4Vj+c3NbWPxYsb&#10;o0XrVr90ekND0V7Tn7518vcLv1pS5uMSZOZIPL/db59hZEzZYANWclRZ5GftCsjrqqC4iJajh/OV&#10;C6AyYEnBecDGthayYamt6emM1jfGG6PP18QfbHS7Q7+Jyo9fDypM+7N/Vy+f8/nnn73/wQTdUPXs&#10;zHV8U4tu2HKh6kL5qpFU997/4kN3fOaDGVc3XcKeiZRnaiBktMoP5Sm7VTivmExX6iwoUdYrMWBF&#10;yIZVeNXHvX91xD53vzgp8enrnpXW6eT03phWDzgVsdewPe679/52HXvQtfnfT/38s08/nMCmt4zS&#10;EiHRnbYqr13vAdecMGhJZfKeD1f+9Zsqei4gFfSN03t2K8xbtk7ZK0/40+xQU4zO7qWRz2/f67G3&#10;l972ly/pIxk+Q1EyFCUuOKn/pWfsNvHbWoJw0vD2fY/5w27J/7Vt066oqNhtTSazdhAnDTFMprf7&#10;7ru/U2e1+HH2zI9ratZ+/PFUeQyVsvPIaNxUuG3x5d+81juysuyndyZWzUjWrV5156mRApr88CiI&#10;qoSWhEeTiWgy2piMNybCXXbpd/+/Y1/+MxRr0jMExdBWNXlgFRQMP+PT/gWvn3Fz9+49aAmh+a3A&#10;bWTaOmbvO/DAvY888jgyYBm7FY9l5IHl3MGLechOIs2mEvnijq7n7GpDUP4pj6fQMgMRxxFt9DK+&#10;ltKXi+1K/Qqoui/9o59Vbt6UR7gZ44HYKihTKoAdYJrsSdXIPEqmPvLHM3DIukLR1HKZw0q0ergh&#10;4wIdUTa1bJiq7lSh8tqjpcKx6DQkczbC4OhMvpGyuoMqviB89GGQmLI6eTc36lh0SZ1b/QOp4HjL&#10;G7samaIQPvunVwZpzyldlRJ1OwYIfJuSHEtYcMYg9M1/U6cKo0nS3qShqBE2j8qNeEjbNDMZbf6w&#10;3Q19Jztj6f2xWLDVsxrkDv6KC+cNUV0p4bjN09C1x41TCA7KVhUzTeBiq0vaectKixlCansbp+25&#10;R6oS8022ISkoKlc8dFEZVv5X0qxUEuax6PITjd6lmJ0i7QOgPUlwi8dXrQjrtmf0m7YpqD++iYrJ&#10;vDgx6W3LxTFKvuKfB5R1RmWHt18QhSBrYvVhlxBq2XBaDhfW686MZUgbGbnguo3L1EtbPaRxiwBo&#10;4dH6Q7cwqVY7cBXNZiXRhrVKSSsHG6NLwXYCOkExtakXBYINWLyQUDlh0Tv2ueYlPLygUrbBlRGm&#10;dhwTD1ltX1MWUhuhyIZ8LUrXFjTQrmzzcwTYr22EhM8NV24KBLOX3OtBxaVrUvScG4PVNSJanvKT&#10;GPhrXo3vKXgZDBmRE4HR+lonq3sDc38gRZt8aiYdKv5ac6RRM3ALknmM62KW6ndi8tLPgMsLm/62&#10;5iwCwVyn+5ySQ5PJ1C+y5td+6WOYLnZfLkyNeXCCQtYsG12fmZJKd7/WS6Lg1Qob3vdKrbOxxmUl&#10;VqrdaT2p9LVSkmp2ZrWeqDDT0xgJ1loyUNlOXeqcBmxYwXymWny0mKUH4hVfVn2Z9HS7d0RUKzaV&#10;bfXLijJdmbXLslWO0pmqsLxmmX9a4O24ae8hXo8gXZWjT3SrzmyeksxYPlnEsvnKtpqkeeFuVviC&#10;2sYfpU+iU4clVtf45dkn0O5XNoZgVGY4Z/WdX1+xeF977TWnnfbTww47cs2atfSxQ4f277//L3oO&#10;X4cOHa666loxYJ188oljx943evQVL730si/hhDJgvffem1deee1LL7785z8/M3jI4EMPPbxz507v&#10;vfcW2cVuvPFmukXkbeDAgePH/4v6IzJgvfzyq6YDF0G3faAjYDwmpudU3nDDdX/729/lVxaykdFC&#10;PXofUFAHH3zQ+PHjm7Hd7rBD31hp5z4Dd9u1Z4eZ85etWle9pqqusrZh7bqq6LxvDnvr6b3eer7/&#10;1Ek7rpwzoGHhbmu/HTHrnZ9Mf7bHwgmr1qytqq2vrm+saaCzid5U1zbQjXQ7RUJR7dKjQ5+Bu1Lk&#10;lIRWGlnlTUYWvGMDv9UjP1/1GNG2dOQW739e575tDz/nsJGnHzpi54E10w6q+8+wof1CoU9Di28O&#10;TZ26Ylbp08W3ftnj3Mig/Qs6dyipKGjfvrRTx+KB++1Wvv+RBXufHK7oVFgQn7GAtljW/THPlaih&#10;FkTUr15FfBbnFxbn06t6U8QnvS/KLyDv7kI1sNDDC7VbAT+igvfdJFu1Ogv5VB97dS2lOyjv1R2v&#10;q97xpuohN9cse5bOqkVPrZz7vx4Dd+/w54/Knvxv3oPv7H3svfscd9++x9+//wkPDD9x7PAT7959&#10;793777FXh45lBxyy0/BD+h14aL+DRuxw8Ii+Bx28w0lHUnlTDxmepG/FgQ5Vwc3Y3CWW5F6/vHiX&#10;fr37lTbu2D6y68Degwf0GDKgx6H7Dxmx/+AR++952PAhRx449IcH73XMYfudcPjw4w7f//jD9jvu&#10;0H1PGEHnPj8/8ceR7r0PHHHIoLMuO3LUrUOPOcNJzZ1VZcqETBRNYXjGW9/QQO2zvr6RGlhjYxOd&#10;9KehsYk+0WtDAz2JoCnaFKWHY9Jrl6VfNS2M7jz+T23n/PfQyreODb/zw4IPXy+67OzC1363+Bf/&#10;qd9peVN0aWMTnfRmRTS6hiJcWV27pibS2HTG/jvd+Z+8HSKv7/Pr60/qndxzQLX22eefhFNOPewn&#10;ja5WhZMtyQx0m9enmavg0qLE6YVJMkpEyEhCxuaGpnh9U4LOukbvrG9UVxqiicamZGM02RjLS4To&#10;ltPy4pdE5BF6cpjuRM/vvI+m4XmojQSpW4k5eXsSVcWZ3jRGyVWTD6LNrwS+kVxBiXljE/mpNalE&#10;Zag9a/83qn78fuWP/rPm8PdW/eCtFYe8umz435fs+6eFez25YPCDC3a/e8Eutyzuf93ifqMW9bpg&#10;Qfez1/Q4VXeA9KA89bAK3nxMr5bgFRPyc7ytCXljTtUDkEBz7kmp0F/KEmWssUFlVckFmexZZpSs&#10;SP6bonMrw8fv05tWFtc0xg/pW07WKzqT+XkLa2JFhRFKb9G6KFnp6KRIl1Y2KYuS0URmZpz81dE7&#10;zlhQL55wSkux3Vl8uCTDnn+R/ehd1f5lIuzSG5D3GeWWDkIqsqVmc+SSxs/ukD/FSz4rOuDnoSTJ&#10;w2oarJMVnSyEZMOin+rVr/U06FJLhdRkjYZfsUXfzDn/oPw9fkSPBuEzHorLGz7pPZ0yV+YnRfLz&#10;kXVa7H6oPlJ+nDyIZ5zM9tW8mLMufhQ89FGjQH4j7hYqlMqTebgP/7bJD7jhLXnUGNFIqky8ZUyk&#10;TQtyv3Ye4d0H7Y8H8quD7VPFxOA9Eo7nhPLrgmdZMIMtSUikzlM0HM4bXpl+xzfg0hNkM092TCnB&#10;Bi3dnHPoDt/Msb3+X8uVmEI4VSNpfLfEwtk0qlFkxlGTKUpdj6Z1DrhDlayYPGkbWlo1lKl/kFSC&#10;pQpcEy9rTlDGOZK2XPIzcSKzAW0a/CZtTnz9nGcRk4T0qe41ydoy6hspoFHUWkq49WpExpZhelR+&#10;BpNk3hbJLDF0pC/Ng6eEt9ylIThZMlnVTA0im4+MxfeqzKFjvL/YZOTOo/ijhqqaJD8jVTsa8Lo6&#10;59c7PTLT7dHpq72KcutfdxTaOmKarm7DcpXblx1rOTm37VrmS2IK1PbAQLUHhjXsla/iFV9OFhJH&#10;zNMJtFYqjsHKsUhrFWBTscC0ackKvLRAPrhzUkpTqXm9IFHcMYwK80rPN+lcmXYh0iYaQOddJjLi&#10;6SBrlLRFk43v7B+hAHnef1a9mgiUid/kj9GbNYNWq+p8ZJx++dh5wqV7Z9Y/qe3fpxDStlcpoh5a&#10;OmmkNm+53RVrD5xxb9Q7FknTErBa5k3rN7rElxn3Q5oE0upBp9ayfR8U0Azj8OAAPcDK+5geopMD&#10;izKYcrZcbp7vnBz6xp6Zc2PvEN1hlEiWCY6Jy+nMM82F0iXLuI1ci4rXh42Y27w3aFCf2HCqcygO&#10;L7ahWxtE6pvU9E0nbp7JkK2cvuq2/VS6MjUjGL5pmCgh/c8WX622Nq2Wi88eC7K/BxvTJQ7DPFUk&#10;m2sFzUp5TgLr1nn2G9wcNnNXipLzKyWtcTIll6l1umLm6DhPfXvE0mXAUUY/+tGR06dPt9s3kRlr&#10;8OC9fv7zM90cjRp18fvvf/DSS68Ex2x+7rfdPqaiovwHh42QeynOE0441khy8pRTTlqyZCk5T8lI&#10;2Yw59cBZS4DKdkAy1eRRzRJ50rh69Wrqz8zwycsjfUsfshmwaDfI/v37z012Ofcn+3z1He18Vb26&#10;qrayhsxSDesqq7svnVFWv7q8a2F5z8KyHoXl3Ysqeha37VPavU3d4Lp5NZXLa2sWrVy1srKmjp5U&#10;SBu+19Q1VtbUrly1ZvHSZYuXrfhi9nyKliKnJCghh10ayTXQdMXYWYDVEKb5y706Bunf6YPcHilt&#10;X37gGYf8+sT9B3XfYfWnw+Mf7Thot1Dog9B3t4amr56zou//lT22euef04buNJUqzQ+1KwyVF0cq&#10;2hS2a1fcf4++xcMOKhhy1Lqm4i++K4h6S4F4Y1G2YdEGBGTAEouVMmPRmV/EFwvyCsh0xZYpeT4F&#10;b6/JN/KskU+2gmkz1u0X7tqxQ9mSmd8t/Hr2gq9mzf9q1rwvZ8794tvvp38796tZxRXtY40LlP2l&#10;rrGhzluAuXrR55+9cfUnr1/77dRv5n8zrbamafoni6Z+snjK5MWfTV7y6eQl33y5omunsl12bJ/e&#10;WJVRJegv3GaRUb0wanLjiNesra9cQyah6rWrG9atql+7cvWyxYtmf71q7qzV82aunjtzzaK5VSuX&#10;rlu6MFpX26hMSMrIQfPv+poqmsIP3bkPzXtP+8nw8gFDctJEqYG4zZCoUHPRdgduFGzDYvMVWVC4&#10;ibAxS53UYiL1axqWxmpWhgaFvx2z5oGrG164Lvb3+/IeaR+pnlo/4LWGg8hAsLqpaTlZrxqbVlJs&#10;jdG8+ibSzw11jStWVr0+ae5vjztoVW1pr7x32x174Rn7rCJLgTYlZPyjJ/78o3F2rs2TODAZOy0c&#10;J8/ARGOMLVNkwIomG8hWpcxY8bpGdYo9iy5SzsmGpcxY0URTjHJKdoxTQ9GDkmSVMAO+gA1LBgX+&#10;hhe8wjsfGSuhAktGdKph9U7VslBXukld4INqwxoHyCJBCfBw3v40o1z2GmOJmqbE2ob4nEVr7/rj&#10;u3c9+c8PvljyxfKmhavJO1F+EVeuyWypUXvIqW3k+Pdme2qTjnNFlhk6Xana4kTlhw1sRlpUbtnC&#10;qYxZJEt0rqwPD+heUVWvvAd37kh7o7FvaF5kyrKm8uIwxfrZ0no9o2WQXy6obVdGDmViaqKWpBLt&#10;271s2VrKMHnJypY66icqMTPpn+tMAaQIYh8SlyPfAkm2vVE5xHalFlHSf3MH/+qlV43QrUVr5uZ1&#10;3y1Ru5LcFcgLr8Olf2l73nPKjFWg8lV68u/LT70zr/duWmmGQ9Fl36/74PW8gQdSYHXG1F0yuVHj&#10;Llm6Jjto8QY0vM+BOcwzb82iTr2600yBiAP7ripSMrUSR0GlHLWLinFe5WcBqJXo5ic+3p+Ypx5a&#10;WmQNlXFMl+6S5dSzYal7lWVMZrzaYmVng2ISEMua41GrKkx5IpA3rZZ9K6oBW7lYQFSKnKw3W+Nr&#10;nglI3nkXrOL17vVNR+xU2BglTFTatKNtHJJ7nQEpif3oDRUz6hAzIzYBlEjryR2PE5wCmAIavG6c&#10;xuCir6XtVHwDLI+Lj79NmtsWu5A6yXhDAJYhyUiaoklKLmDLzo3NnXZoe42xG+kI/LP2QHiZsFi9&#10;KEMyTldqnuGpP2Iw5cKwOUG/yP12GuBKkBYJqUyxhUmsehBt6t6KntjJbYk5mB4W6Z+pxCzEl63A&#10;6VvEVEUBKCnOta52bkLSLtRiXl4kwotlxHjE33HWfHVAzLQQ6kpIqSEmpe022njC+lhsJsbeY/sb&#10;Mz2UJm1N06I4tDHaJwfmTpk8WsnmbIp7l7qo24rhrxtuWsm1cuZ86/bZAtBPziQreWDHPVFU9vCm&#10;t9q45vawtvJMvWp1oGXQE2OuVzZemRWU4oMm3TP3ULKiyZixlNstPypbKTdpQmL+p0PcC3mBt92+&#10;XV33t4M0LS7TJa9IGcG6t2YO5B8iBcOZz/qvlj/pC5wfkbT1yqsqWaHLTOVPBoWSUrycSpOZU9oB&#10;n89A4LvXCZ72zhZUSNqgGxhputv5mtZWadMMEgxE4tyaow0rJwhGCaaxjOZ0v7QX3dql5/fpYi1D&#10;Rqt59iu6Is6ypjXZJmW0odPIZNShGiZ/mTFnqaVxr/BwM2MM2RSdDHsoRDBpK6JacchwQ/o5PYzi&#10;zHI2lBbSTqu80YZR7rmDdkIGWvh6xSE3bbiwB3SRqfP0efI4m27VC8ffeUvYAxFoMXOaEXdeiq2/&#10;0xX3HkvIKkFnbDRgwIBevXq9/vqblMb11189ffpn5IHlHzwlyXOKnshUVFRYXb2GTlpLaDOUbvjk&#10;3f3CC//Yd9996XYK3759hxNOOO5Pf/qzhq0FWAs5i0CKUJlkrLtDdXV1kIUpIE3P6KtsBqzevXut&#10;CbUZsc+ghctWLl+9bk1lDVmvquobyBRVVVPTu2ZpScdIcaf80k6FZV0KS7oXlPTIL+6eV96rcHLJ&#10;Dp06r9t12MQObWdVrpm/bNmS5cuWLlu2ePnSuStWfbG64X9VdXOWrlhN0VLkq0NtKaEsYqjHE3bo&#10;JoMPK4KagwxQlIZzqMiYW48MS/Y5fp/Tj95nty7dVn12UOjjnv13DiXfCs28KzSj6cNF/X/z2SUP&#10;vLTiwXtf++O9L4x/+X9VS9flh5LlZMMqyisvLWjbtmiH3frm77L3kvaHf70gnxuj6t8ldnYaUE4B&#10;ZIQK59NZGCmgk01adEYKZMDHQz3e005mBt7B19VYkM1YeQV77NSmU789O+24Y+eddujSv1/X/v26&#10;Ddix+8CdeuxMZ782ncLxaHX5rT/qfP9xvR87dcnX1y35+tolX14zf9pfBwzb9eHO919W9MBR0bEH&#10;nzLukFMfHHHaQ4ed8fDhZzxw8BG7HXzkbrsP6XvhGYPSSaFMxjKYtlJuaKbbpp2/yLNMbcQQKS6I&#10;JOOxhd/P6P7V00fPvfWMb3599tQTTpvx68O/vWGHb/+0Yu6MhfMXJKNNtGDaayRiPZG22aaNXzbs&#10;vDRXzUWTaNdERSYIcshiK4R5w8YUsfgW1K2tWxfpumOouJx/o6V80JLHGK13CzV8nSxtqiusb4qw&#10;DYjOSH1Tfn1jYWOUuMXzItFkaN66psf/M7tLj+NDtZ/t3Lem+7BhhwxbwP40zR7s0b9hR6Q41O4X&#10;FbTIl0xRyaYY2aQSDXRGE/V0srmKT3mvPbCU9YpMXXTyflgx2rItcn04Wu48K0+6ILfBaVFxewFH&#10;H1GLIOuJWAmVoVAZf6LapM6+V2IDopPe8qFMWiJ6agWLrAThcTN5/NRHk5UNyXX1iUp6xl8DmdpC&#10;7/x36inHHXzqiYdM/uwrq78UPPPjs/r9WT/pXDbtljmDsW7IFXNKzyGpk7iRechmT7yZyAgrOaS/&#10;ZH5TVs9otDYWLivKr6xT+7XT8rWeZXnKmymemLKsobiQ/iamLqszQwbVVv45ffUPh3S47zd7tymh&#10;hz8oWIfv043c4GYtqv12Yd2sRfWcDT64i9cOZHquw70/L82R37CkSLZjUDlnQ61yGCPfMYVUuWKJ&#10;JUyZs4xVjP7m16yIlJQnyUarzE5ykviqxYN0oXjoiUXdd+1w5IWlux7GWVKZr5n6YbikTbJyVWLZ&#10;3MTSOYnvpye+/yI+Y0J8xsT41x+pUHQ7e3upFzEgktMVn8r/yr4a85xV0twzix7kyTzbs+QNu2ax&#10;AxtP+7UJQM/5TTDRS3bKq9joZxqaaSIrErEWKP2r1Cwv9tQ2LJm76hmsmb/oWYwZk0oEtmmK+UqP&#10;CfXgU+rCjuVYlLTrg54ey1RJxyNpmmmu9FD6dv+ARAeyAxEdi7YU6EyZqDVLM5Q0AxkdearGdsc6&#10;XuY9W4NJXFeSzqUpqcm/fJZdqjwF5qVmC60DeixlWMYFtvNFW0BvJikDFtPQ9fzSTB0Mdr0dWYr+&#10;dJA7gzg3mK40t4a1RAhPLyUunVNstReeV63OZiZSmVomOPPs0Cj2H/mvBg0UxmzgbmbM/IOLbtcS&#10;tx6S6nxwgqk1KVUjomNky4fC2iVsH8+p6MahgxqR5GLxdnQmW3qkwusIxT+Tl/Dxo9LFemXaZ7AC&#10;/JYj20akRxFLldG+xm7l3WJmXY5gqbJbjzZjtjLGaIeMbp/uTytGv7omGKcF6fmnEUhbECOlWvBM&#10;G9eyYdutV3B9yTCzFBm4UfHWjKXfiKFJCir/tQFP3puW5egZadZMlN8wGe4/jLeuduPVjxSRDIvb&#10;qXqlnyyUIdV4ntKPEfzIIX7+JfeNKgfaK8y1LaY0MedCGho6iy7ONDE4Iu1oDi+gt0Y4W/Jpm4ai&#10;Iog0W/3BCpcsVDUayFVK+qLRISLlKRlI0xw9OXcbq1Rv4MxennTfOqNE523L49lId6TLU/Z8tqgU&#10;ZpqSmnt/BxT4vqXg01eqX8BsGNN96yZv/hih043ea/K6nUsWZRzHYQLW4QCXTFmyJc3M0Zeg06qa&#10;JW/SNDas1BuM7tGTbO4KvN10rIL3fluUrXWMetOFTy+LabJndV6zWc8q3hmArE+T2KCMWG3jaQxX&#10;wxi9JPnyCwAPDJo9UsOcfPJJ5BI1fvwHnkrOHE9FRYcxY+6++OKRYpPS+XAE/8Ybr6Otqd5/f7x8&#10;tZi2fl6+nByvSKIPO2wEXZk8+RMzQDdi7pjnjfCrr9yyyPId5ffQ4O6Q7isuzSvoczYDFhnqFoY6&#10;HLBrz9kLl5Hv1TrypSJHqsYY7fccql7TI7GmuENeSceCoi55hV0jfIbpLO5UNL2pTbfejW3Lojvu&#10;PmOPfSbvOODjdl0/Keo8qaHzR4s6fRHtUbViVf2a6jqKliJfmGzfSwxYHkenMC5ceq+MCtKNyBd6&#10;oGKmMHou4xtK8135vXbp/4Mf7XfAgK5VM/Zr+l+nfruGkq+FZj4Y+ib0f1N6//LPe3zx9+eqX7u7&#10;5tUxC1+4d8ITDz15y2MT3/g4P5ksKQqVleSVluZVlBV2HTSoqN9esTY9xQVU6x4zoFNTI1n8ovdo&#10;Jz8YXpAjq3H4R2yTY6PTXDsk/zCr9tViL63G6kU1yxZUL1lEZ9XihZWL6FywbiGdiyoXr6la3li1&#10;IlG5PLl2WWLNkkTlisSa5fEOPXuWVRR9tDr0yYrG6u+/cGubMZG3SLRjx4I25QXNyH26NplLa/FE&#10;nI16BCYvnGyob4jMm3Bx4o9HR//SN39RaXlFslO/4rLynonFB6/+vzNW3DWo+uMFixdFG2r9jnhO&#10;HtPkJzcNRKHCYZpUUzPQHolkPiEzBK0OqyevL15AqAwT+iATVqi+pteOZMThaYS4+CYitK91KB7p&#10;vWDhm9+OfqH69qdq7v/h12+W1jWUqLOpoL6psIHOaCFtxdMY/eukeSvWrg21PSbU8EWXtqFD915o&#10;Vm/5vIFczyC7vCt9veSqIpM9Tm6zeHjbr3Ytq29sSpANy3HCEhtWvKJdfMcBiR37J3q3TXRrVGf3&#10;pmTPxmSfptAOTeGdYpGBsaLdQu12iY7uU+eNpiVbjuVQuh3XquW1RdWQaVurhDi6mfV3aiUhH+Lp&#10;puxZvLpQ+WCRnlIGLBWpPEyYxs1hMqaRta2O/MOUZ1gymlCvagVbiLzKYlTAV9+auHZdrYxabPev&#10;qaq9kdgVS5bQaauKds4STya9eZJaWW3KouKKkO1Jy4p2E5MFp5xRZXLTSwujcSXgyveOTSYD2xWw&#10;d1J8ysJ6muHR6ro5axtVMdSEQOmKqXOrSosjc5c1VNWpzaRIvA7bq+vcZQQhQfbGRtoSi3OhFwha&#10;RybjjGUuyBI97VtlFaCKUD2BSy0h5FNexA3LLiXU/luhaKMyoNdXquypOUoinF+k1gJGyQhFq20r&#10;I712T1Z0Kd/vJDO3CkVXLKI9sRLzvk4sm59csTBZtTZZtSZEqz6jTbT1oco4W9TMWk0vRTZqsWlL&#10;6oLzQ++tnFP6xkjAz/rjGbgcbAOwet5afFj7qym0tmqxpUDb/XjbfG3/M6Y/VhQ8EBBvF1lPqG63&#10;djEzT9e5cqwSespizBTuL2RiwuK5pf83EzujNGYwnmF6JitdOn1BF1Q+ScqOFtXzKnVFTBMGgzDg&#10;6xycOYmRw/DzWPJ3+icTN365yzm1GcTM5UzsdtAo8990GVRktJpKq60CJfPlQj6YLl3TN3tCSZac&#10;w+TX+2uyqYxBTmkCIP1JOpkUvWPHT2bM6NaG29nInRaRNt941eFJr8ibCiveQdqGxe5kyowlNiwr&#10;8IEq1lWpR6mBgW6mHkHEwKHpK7XRktxcPKOIKQ7dq2tX50lky606jlxW+EpzkrZkGqyTmsmhL6dG&#10;dPySotW3tlvpdiV51bWiP2hRZ8lnvyFtDGSwkrYYgayJWX9yRsw6mN5diz5x9mUvfV0OaVnaRC4K&#10;ieOX8ZsKKwpIwgUlW5dNV5gnDYaNU1r9s4pYnRzLhpVFY8Oyxi1H03gNQ+fKFN8uItRPG5QHJios&#10;5ucB9Rsq/1wqPmwqq2YrHt7xyljSrLz4ZCVN25Wk9ZE6dhfVxbWmwzhvTb2lj9bVh857Lw1pvMHD&#10;DWrDem3c1JHR69x/arHylI1Ut5Esq2fTZZSbnP/06acMzMxlq2DdBpRt1Jfhu1QQzSSc9utch5uZ&#10;43b1JYcymjl4S0rAwDw2jULJIC/pMi2xp0ljfag0d09QgKxcil5jByzZrVi2YeO2bVcOSvbVq9Z1&#10;0gw9xWXUWqA4pnymkFnrzq92Ncj0d4gk+b5LUaJ2+C+tWY/LbFet+1RTdqXizA/JUvrUCNMwzlAg&#10;vryegkrTjtraKvdUA/wmdZFem6vndN9nZJjSIH0X0gyKiBatofANKH2R2/tF23i6zwyf3OyZMP4s&#10;8/rBL2hHdrpMxqkhQ/aWnbDkcId3tI06XXnssSdWrVp1yiknu4q2uLj4ueeeol13aSf1U0453Y1h&#10;3LiHTjzxeNpOixYh0sbt69atM7Ik4mz7ed3Dp7VhycyRJlwpetUj2IwBi/arL+vQtW+vHouWrRLf&#10;q5qGaC35ncSSNfWNveuXlBRFi9sVFHaIFNDZMVLYKVzQiQxYoWWhDusSeX375FcU0zK4tp07Jjv1&#10;qGzbc21hp9rCNqFiWlRXXVFVXVRd30TRUuQ79O5R1qFbhXK0cfsAoWnahtf1mSGaEWDDxPxWFNRZ&#10;upqLdhsx6OChPermD137Zo+dh4RC74ZmPhKaEXpyyk6jnihd+8UEsgZJFZI1qGnmhLr/PjXx9XcW&#10;fD2/KBwqKQiVFOaXVhSUVxSF+g2M7LiPtl5x2qbi7chGTzXMfIKljJURb1DgjC+MX45u4ypSGS2p&#10;kUVhUdeee17Qc+ilPYdc0mvopb2HXUJnn70u6bP3JX33uWSHfS7pt88lO+570U77XdT/gAv7DP55&#10;MlzWpgM9Aiw+8+DnGo/7S8P5nzSuerxh5aMNyx+uXzauYdkjtIsg7REUpiVASmQy9XWmuaRR+y3r&#10;HtVvfGQ8amqqmP3eL0LPditYGe24a5wqNL4ukohHwvFIQX6spEOncPVBi+4fXjtpxapVsWij2gtM&#10;be+ts2HdTFL1tm0V2RUZZZowq5VVaosrNkKYtbXi/FNfp/1raO0VfXVw4+c0iFOPLZKZKWVEeWCp&#10;s74mUjR39e7Tph08d3bvZE1BXWNhbWNBTX3RqnXh1ZUFtfURiqmhcU11w8sTpoWTjcpkGYnsMXCN&#10;z+HHdf7xvVfioVWa2/PmrKXJ/arT8NKi4qK3Tuq0Lp+8r5Q7VYKe+EGuVWTJ2nuf8JNPrn3wiZW/&#10;HbPqxrvq73o2/MCz4Sv3yhtZXXBJddHo6pIrq8qurqy4dl3bG9Z0+33V2Q8srSjV2+Y5WfBUq+kN&#10;vV7RXlHM2dBCPkDi2sa+S2onKeXcpPaWqhPDFoWhb5XBJUpiyZXMTkbkN9YYC5HRipbWqcckGusV&#10;vaFi1dU3vvffKYccOKRTxza0H7oc0sJk8yjxU5JtsMQjhw+9ukz/NRedbkTxp5zLTlJaLGTxoPIU&#10;I88m3iVNyRIZoVRx1WMHCVI8OaBtQThKOY7TWdkQ79iuqKYuRo5Y7Nykfsie8l1VaVFk0epaWbBB&#10;9/5g766Tv6lW3nJRSlH8yTmTsgOWzTBfMdt6yXVtKVITD91O9SMdZdkmEdWo2fdNraVkex67QinO&#10;zEswqL3kw+160nM0E42JuFoLm4y07VI47KiCoUfQl+wIR09kLFSDDyq1slipHCvrFdkclQ1L/Qyi&#10;7GD6MTtqkaBx+OK/4oFlLHHyNmVgqbQe54vnDGp6ylrUSp5no5Sq5iGxOw3itsruZDJQMit0VAGk&#10;xHbfId5jS6/gNkuftBB5EyyZnEqHztMT3Y8IcDOzlLyINcCz5+rgZlbj2Sjcqa8M9LRLDls6xJzh&#10;HCZRsaX4J1gale58vK5T5mGcAzuk1tfY5SclgcC8KzAOtwC8+Zuh7p/R6d8DPVWhZ/0arGTI++Bc&#10;lqxyReheSSa6xqAg1WztCDpeJy5ndmQqTYbTxvKQfiCnm4HRHkb4fHmU8YeXlqv0dJVYoM6qQDat&#10;iGixhUeVT2pam0113fM1PRCVhCxcZ0DqFkXamh0HykTAazealS6DM0Ow0yJPeiUWDqoAiWlSZ9wK&#10;nFSaK1HKWqS+tkv2lD0uMJyQmN2ey6lbX2DTbmS2Zg+3EswA198R2jqxUsUKQGzu9iGMTnflpGQa&#10;u6ldqR1zsnWb3eUdg5YWJgljRnqya55fdcis0+gOkR3TxNR76eS8WR3bplh/GF5cTk/xeQOxlL7X&#10;ay6iH/izkQ3bg6j+gv2pVHchLc0Y8ZUhUnyyRM/JQkL+ecXT0F4GuKSBj76ayjIn1ZwcbZNWG0h0&#10;qV/xFT8ZX0N1PtgknGtWzE0RjFAb+XYUR1DTGMXlV1++LHLD8ekcqYxgVlysgex7fLwvss7wjYT4&#10;1FgmJi297m9rLb1bh1+PSLLf4hM9rQZFIC1YL+n1SN0KXxbRtCxMGF3vbs8qMqwDuIpNG6VUQ1YT&#10;DBlFmBhFE9geRhdWTNt60p9q9PHnlO/J0kDtICV3ONli83LP2sc3uhDZ14rOrBrgYrB6dkuSe2Zc&#10;XM3avwLdj8Ispiual1TXVMpJg3p6pfkIDerpDe3Fu57C7iogodH8wWrDhuR+gLJxxZWX5Z4NVwrd&#10;NN3Rl0lCJTdwoKwffEMk1KbuZth5LwpMbQo8c+ZMt0A0DzrzzHPKy9t3795n1qxZ7lf//e94+vjb&#10;315fUlJCxi+rxEznripRhiNGqq3Um9bLGygTigxrkjQ33tY9swdWp04dV4fK99yx66Llq2jNYA09&#10;iy2W4JMMWA0Do8sKSsKFbSN5bcL5bcP57UL57ZN0FnRITlzdtbw80bG8vKygfWlh27LC8ralee1K&#10;wm2KIrSxVEVRpG5taVOkgGxhFC1FTkmsSpZRckGVrkFqiDL0lpGVTB7Zku2NeRwidlwnzS+c12mH&#10;vkP32rlLbJelL/bfYyj5tYW+GxuaHXpj4W43vNw7VrNOdz5ODhL11dGv/jv1g8+TsWRxfqiwMFyU&#10;HyE/rHZ9+hR33ilS0Uk0p7+L0oMHdpIUe7Mc1mqlnmFsdokxDzNmfwWestp6VYLVpsch+QWLCyKf&#10;FOR9yudnBXmf01mYN0Wd+VMLC6YW5k8rzJtaGJlaUtY0YJ9jVixc89Xkr76c9PX0Sd9Mm/jN1Akz&#10;p0yY+dmE2Z9O+O7jj777+MO5H384f8aXy8UqJDjT6Sen5ft1S4YpSJqWqrDQDjXJeMOyr0+LvFFS&#10;WBPrdXTJWf8tOuPVSJdhofpVpEtCZLOIx8jMlR8pGbroyXbzPly1YlmIHo5DjwUMDmFMNp2Oyh0M&#10;6DGgb8js9TQ0hab2QG4+YkyhQzkmqld1KosKu2XV1Td0blzcuYm2XWenGflNlN5QM6E1gtFQu96R&#10;bkce0fniG6YffP5/Kw4qrm0srK7LW1sVqq6NV9XUrlpdX1enNoSvq/3Pp3NCTfNC8ZWh4t3blEcL&#10;8hq93Yu87YFkSyN7KtcU26c102+kQZ7ssF+pYKvaofR/e5XVkhaUYSsNS3/0ozXX3frC6k7/91Xi&#10;5VnqfHpa0z/mdFzb567CnkeVlDeVljeWt2kob1dPZ1nbhuLSaH5B/JQfVNr+1cmP10XaPtZ2Jlpe&#10;wmTMiRFj5QLKbljKhqXWbYoblrKwiEscMedN9OmJpnW67GRkVUhCtKN9qvWKjFmN8VBFeelRR+5b&#10;XFpMpiEy0AkMVgm0ibt4V/GiOe1p5blisf+PBm484HjhnJEcknCxqallg+qfOsWRTPlg8Z7uknPV&#10;D8tGIeyBtXfXIrFe0dbmiyqjS+rrw8qpiRzG6EyQJWtdleoa5y+pYpWlXnboUf71/DpawdnURDvp&#10;cyloXEPb+dutrozzlPVokgtmjynap0yPgNSUifcdE0MtCTwbrpQHlqyCtAgUWb1rFftesXkn0rZb&#10;rDEZa1JnfrcBwnPNyw+R6uO1gYmSnYfFKtc1rKyMr6s1pisyZtEDFo0BS+3tLusH6SnJ6h1/0g9C&#10;5Z3c2aLpeWD5xmQy2vdeWYx4VCqLWDzFKD0fH6LA1Bs9UbBC4Pnq6+WEqoqle9e2BFmyLd1JwD7g&#10;NS3dwYuFQu51ZqZSX3riaSxYxiBg+ixrReF0OSKxbNhtaPij+OcErrsOISaTkl1TXjtncubIGqJk&#10;2j106mwmM4MXjtZsYWQD26ENhZMlbno9p9H/jqVFg9GGExNAV1C6mage5nr2AWuz0ckyaf1PV5np&#10;DWxNSHmdereVpgdxtluW2OQJ34aSV8PyTiyPrNb0kCP9kNoxMvjSE7IsICoNXpildmyzpitedseu&#10;LraeebzPTkRi+ZOqlOzI4lNxRzTCqTtqHUKGPRJa2orOuhZTzo7wcQ89QzKFZWHVaUuVmsOYXfTN&#10;ehcWQ0fyxeU1AK1VLchWxyRWmtQKM5nPrbtzq4Xf69Xh8guFWP/NinFRshoUw3LGDl71OaVWdm1x&#10;xOI3vNWDNu7IVnDuaF/Xi2kJBrRncjBKSteh2261vUrPJjmjRpWk4NOVK1NbUwJDTULbqjPiosWC&#10;B55kvFJPYyQLlo6AIhELltn8nsrLzVupBU7A3QbLmV/7LQVZbSu+u9IWKSCXPiEVcQ4c5grbBo0A&#10;29l+5jQCMZkOQwRfatQTZqNfrPYQIdcNzYTUjTJVmwRam5up4Fdpg2a5P30BTauxGdSlTa++cqiI&#10;QD1seDwtiiHHwE4wo7mziFNLSm177VxvMl2Q7mWkd9aHVo16sCcuWDJ1F53tK4ae0up0zUg4bUvI&#10;kLfcNGh6/ZIjeN3ZBFMyO+jp/sppF6qcvHOH7HhhUdgY/IosE/Vg9rwMeLrTCxNQ87ZOwzSoV6ar&#10;6ko6bVIHHLA/vVcakh9G1FqH696VVTlRbkleVF9PZaFh+5VXXf7b395AI3jb2Yiacj6m6JIc9Ia9&#10;nXaz4vWD/xMFSI8jnDZN9sDyJTF79uxFixaRCxVdv+CC83r16vnll18FCuLmkL/S+SDfLnK8Ou+8&#10;33z77bdr1qz26RTdJyvBtgMY0zP7mgVVVsB6ZYdCdixMdabGU5n4tmvXbkVTYWlRHj06sC4aV3vp&#10;xJL1sVBtYzxeV7N7cmVBCVmvImTDKmgfKugYymsfirRJ0O5P/1vdaad++eWF5cX5FSXkhpVfVlpQ&#10;VFYUKi0IFRWEKgoK1q0pi4YLKEKKliIn5yZKqH379maIr5WAHVwxHN/YigHIDlSCwoKxOoKHpUah&#10;53fdcadB/Xep/njY0J1C4bmhhfeEZsbm13S4Y/bp0ZUL9PDTX4f0Kb7iu/lz5ucn4wWRUFEkUlQQ&#10;pq3Yi4ry8tp3C7fv7owQpUNlm4ea8FmHG/WYd+M+wU4U+glpZn7HMz6ekapBhrdTUpJWrNGIojiU&#10;WJlSO7bTEr1APhI0SSMflXkF+XUD9zl+z8POHvKDM4f94Bd7Hf7zvY84fZ8jfrrfkSfvf8Txw488&#10;dviRRx145A/77byHzL0VORN7oNFbkdKBHA2SIrUZm2dBOEEWrGMbJ7YpjzU1xsOdBlI0eR37F5z2&#10;Qv6+lyeaGpPV65R3Da1jihSW1Ff9MDSpcs2qynVrKAnP8coXvV/n20ybN1INQXWnTBLkB6Y2BiK9&#10;IKvD6KS5tNpNnJxqeAmhPGBuQGxBvEltBqTHSGwjVR5Y0XCyKdJ2YNPKb6Zf/MK60RPaRWsTBXUN&#10;tHIwn8xw5FtUX0db0deuXtFQU3XowIpFS6pD0bnJeGWoYHgiVnLK7ss8HyD9zkiJ/chvaGBppVYq&#10;KMeOie4q709brenm/PGPOy4tSVZR2SjOQw5aM+rqJyasnb2cNlKP1TbEauuj9Y3xWSsa6OKydrcV&#10;dT2YjFZFbLSi9AU5RbX/7vXql1vPPGAz4yNthEnnlD+S9UaZTtRawajagEyc3dgni3doUlticVXw&#10;ijxlz1ImHO7hWTgzWa/IpEVaaNiw3V98/cPX3p6w5567kD1LCzPvG8X+ScZiLI/0E5clsRHzbub6&#10;r1pRq8zGpHbslIJUAXtgaQOQSIWSFm0MUlkXA5Y2opuf/HfvXqwMOtFouCn2/syq/35TKfasIT1L&#10;wlQY3ihr1iJyXa1TZqNk8vC9u9XUK8crOtV+ZdoDS/X20q6l1ze+Vr491NQHlXf2ujKlJ31B98q+&#10;V4SX9IqCz9Yra8sT87mqUqohtg0R7nBhabiia6yJVr8m442JVQ+fv/rJKxddefDa1x/mZwyS42ao&#10;48nnF+6yV+mZN8Z67VE5Z1H9wmUxstsqhyzrgcXrB7XlSlvYlNWK35qHJxt9R1rR5lsGc/qzmpxo&#10;YwIrci1w7MJmh0FmssyF0ENG40RgJ5IqHrtXGFvpJAlxtpAnHOpFQ7IUSBRbQHnovlL3PqYXUmHt&#10;2kadfWvVVZ8lF8aqoSaHvAO99nwQ6xXvxiVeHmYZlvlkzFvWtsQmLp1N+5hEbTaxky0xWchgx+kt&#10;jdVMXxKjnc+1xPuGs8ir3Z0InDiFHz8tWxswzCyQJ4EpBhOf8uZ4xH3HjnWcALbTtyMpZ3LpzQrM&#10;lEHfSWFk4aAQ1y8myxqGcFEqLZhDtwMUCxZf8UuBNk7qq9qUYKSJUxVaqvqU2mTPY+Xjpxx59EMD&#10;ZOsoJXamVJqYR4Dl3syEJEodt8m/E1Z+uzNzIs6adkp0A6erEJFXXUhfcrIgkFsFZ9RbVed7QKIM&#10;vEyz5cGX3lBWN11bGdysjFAaQ44Blk4GpP/WsxKf8PAH3YYlSdW+tcGKNbroeHmon8yX9HKd1FZt&#10;ZIXzJwVVD1dUpadt6fUzIswKO8m3qAfbF9vnybqjfp1hmaYGRV+kU2Q/MOFgucvxkI7XSqj5/dTV&#10;LSI0Isb6h1Ptj6zlheVVzHS8fxlXOjd8eiaG6v7FD0sGiUZSvDfN59QrTjMFY7K+MDY5k0qWuLJF&#10;LojShhCZN6rCkw7Zwk6asmPWNU9d0bWmVbuKQ1ejVcAumDQqTre15vH5QjRjKGxhbJsneIZ+wWkG&#10;meoqU36zVH3ubSkQeaBVZkHl625Ej2mx0X2+JyRmdKCHiaIhAz+EWG3sTOn1MEhq35kRuNp7vUqa&#10;oT2liJkJ11xb1tKvm4y0H92QjDLnAbj+qdcspcyo4zNgT1NWLTPOjK8ZKRLrVUVF24pydZaUlBUV&#10;FU+aNJmSJDMWdRyS9vovJPTnvYYWrdVUurOnzGWT5y+R9eoysl55wTw5yiSrRs9YkUwjxZ4uIkPV&#10;4MF72vWDtgum3dbJjPXpp5M6d+70zDN/5G3dO5x44int2rWtrl49evSll1wyetas2ZyJNJottVyP&#10;Pvo4pXLbbXfwV27lsfxr04z04u5Qwus4aYplouUuUw/hrLLlHopnMhkNWORBVZ8soKEK7QQta3lo&#10;ikknPfV9p6ZlPfKripJNs5aWvvtltzc/6DL9P5H4/Or8imhVVclnlaWD92hbmFdamF9SkF9amEcW&#10;quKSQtrMO1ScHwk1llbXl8bC+cq9glalkOkmlGgIFZSVlcso0wxJnY5BdyoyAjBVJLNdO1KxTULr&#10;BxkW6Laf16HXkI5LDi6dR24KoVX3hGatW7W86D89H44MOKzjSVeVH3dN+fHX0mvZcVeXHX91OZ3H&#10;XVV+LF2/stvuwyjx/LwQnfSnsCBSXJwX69g51KarGV+yApNRnZ55qjkf+RbRSRNGsWHZ07NXyJNi&#10;nGd28Xt1C71mVp+UmkpLuUaI6UpHTpW0KF7/WbxuUrx2Uqx2sjprPo7VfBKt/iRW81m0+vNozdRo&#10;zbSyskJr5kgdRPoVhfPJGxHkpOjJKKUsAVXzd4lNj+W35+15aqRQdH/+wZcWXzA+0ntv2kktVF+n&#10;nDeKO3Vf9b8+lV/TVv9xehweJUeGLTsz8XBkGZl4wzq3FBQJzeCVzw+ZHsgHi/deUu+NJYucgJQh&#10;ha1aPeNriD2jNR5+ahUVtYFIskEV/NUeu7xX111FUlfXWFtXX1NbX1lJ1o5kY328vjZaWx1ds6pt&#10;Yf7Vp49IFvRIRBto77Vkcuf+ygtHbBEphxUCfsMbUuTUnaeOm8r7k5VVN+do95L/DK+ojcXWNjUW&#10;Xz76hc/XVtaR5Yj2AouRz09tQ7S+gaxLsXW10X9MWdvU8ZZUeWMDVpOR7eAoU3+26seOdGUaxh5Y&#10;sjZQdrlS/2Ufd94NvZ4WAWrTkKzpVCv0lJ1HrbeLkxGmvm5drH5dqKmyIFZZlqxqG67qmFfVrbC6&#10;d7E6h/YpHPWzAy766T4H7FSyR9taWixJ+afVb9pYwn4/1IqkdbGFWBuv2H6lVxmat4Y5a1LKOVk2&#10;ObNqPSnlipdiq5zzkmzZ0F0d1gOLppI0QSA7/b7di+hBiaTRFq1qmD6fLJhxMl2dNKxjtzb51BZI&#10;nj/8cvXcRbXiNnrYXl1o43a1z77ywCKXMT1UkVyxPds8SoqwGDuQY+1U15Ra11YepSKVBxZnkrPd&#10;qEy0bL6SK3Y3Lck5mya5AykqpY/xhgRtckV+WFXjX1jz+iO1X39KiwrjUaXJOv/q+sLOPShM0ZCD&#10;2l16V+cn3i/5xTWNxV3XTJlRO2tevLqWYyOTpawc5E2uxItM79fFblmeN5l6p7of9iW3gqcbOz83&#10;QW+oxM+5164Ddkt2OzPlgstkTAxBetGWVhrSS6pprp7uqtB6MyyeqmqHC7E9+KYnPm0jsx0ZoOqh&#10;qu6T/W1C98a217XmBxnPscVKJor8RqxX/OAONY3knRO16UC/1Z5RenYpmWTzgs4wd4WB0wwd7XWd&#10;b32TNqI5MRtHMFlCpWezYuQTM5dr6rIU1IIj1lSBqaAeabiqSfaJNlNC1b9783df5q3Vz/YSPDix&#10;80l7WQptxgFeb8TA1X+ejJuRlly04x8D0PQs3u1Sm/yqn1UW0Iky9JJhhhhZpTvTQqGRmT0wVbXK&#10;0/rowSz0OBMxTgpkOwiUUYO226tG5Eaqx226Bj0BlHxKLgK/1xg0jrgGung7L7HCa6YbKgH2E9P1&#10;znu164cmMm+VV16ay4MPZSMyTuPs9cQonI3rA/m2ta4CecNtoWdJp5mnGGODhFGWKdOuOQvyE6A1&#10;nWutrzwuTU2500JP2+imw/WhVxPrZqhsWGbrUsXCZM+kawbdxoRn4mT5kLoM1ouZ4Bq5TR1CpSt4&#10;QP70Ry8ka3HTBpVocXth31J+QoVkXAx9ZpzM9cfOfWLB0tuZaQ0qdcN9vnrVTUJPN3wVpQP5shgc&#10;muVSJu2Vpys3OPCx0prNxOcF0gOndMMnUUme2cqU09ih5JcgsxEYP5zBKn3T9LT+146ceq7uTOis&#10;2jP2r5TJns5CphF0BmDN2bAs92AFpBegbeRqKqx09Z5rYXOa1DiROcKkRUu3cd1h6bYnXQY3Ov1I&#10;T9ZGImtOJ+LEbKf3ejIv6su8em+ylIxTyEbDGbY3F43Op7dGwX8DF15e7GE0NufbrOjWwzYe8knn&#10;xXtm5Fo/EjZNcFf4c4ssGZLFg9dcc5XMBum28ePHyxv5KvcVfDpJIz7W8SqnrHBxZFVjXV1N0HrF&#10;2oo8ZsiwlT42K3heDypjBi+4jLD4UNdpp6qhQ/c966zf2BB33nnX0KF7f//9d7QTVtu2nehs06bT&#10;4MFqVyw699xz74qKjl269HzppVfdPJAxa8cdB7700stuWrSQsF8/dZFCkhPW8OGHzJw5i6qaXvv1&#10;G/Diiy87kmx6Fv2IW17gbrszTsns3S6jK4PZDHhtiehNRgNWcXFJdVNo1bo6Gn5Rp0imq+rG2Ora&#10;puWVDcuaIjfU7//Dlcf9Zs2Pbq859PbaEad+d/R+r/z08Yd7v/thh1BBYufeHeihcgXK4FNUkEeP&#10;oSuk59EVFoQK8sMrV5SuaciroWkbrepQv3jlURK0vKaktMx4MpueQA9w1cBPhqF2qCNqQDcFXToZ&#10;OTj6QaZn3OQL23Q4JDmhqNtO4fo/hmZ+1zA/8k7nW8KDj77g0oNufOSC254ZfdtTdF52+1OX03nb&#10;U5ff8vQVNz91xS1PXHbexYcWFtHDhlXW+HdVteAtUtY2XNpOj+51Ty8P82KPBXVG6RTrlXrlXwX1&#10;IMJ1EZGlhcbnQhuwyIZFMcjwy3fQUp9u3PzFemVtWGp/Jlp3RRu0pzvZmqZPyVWD2TVIy7UrhSlK&#10;JaVTlB+qmjt4GpoY2DQnkk87btOeRo1h8nRx7oq07VV49iv5P7opHCkK1VTS7DnSlByS/D4ZzqPn&#10;p4lfoBl6pk0sg+bSzJxOX3lgqVk9L2RTTlg8x1eHWChkYi8f28QalAGLIhF3OlmlGg+tnR+a+0Xx&#10;u/N3Wl2bT4vdyNdKnzXVDZVrmtauitZUx+pryRgXaahZs3jh8Yd0CkWiobz6cGJxQ1OnOVUVFAsL&#10;gPfrsPUp8Tz2fE8h9NV+GtVtWwnjIVaREjUBtbC+Parrt22T8f47rmjTffqCmrqmeF1jrI4WAtdH&#10;yYalzsYYWVCmzq9eUt8rXrB7gDIJe0WZtCCdgLaVmHBeh2LCGPaqsWq7CdsFmblyC2LIvAxPiCvD&#10;kPq+prZu/oJF6hGI8WT/7p1emPTt/334tTr/99Wf6fzgqz998OWfxqvzufe/oPPp/07/47+n0klv&#10;nh3/xfMffb1jjy6NZMKl9YT213fnx3htChL3LOuLZaxBgs9MBiKUN7H4KG8r2cFJFUD5kYkrluTd&#10;atyGpuTyymiPDvnDepSEmmLhxtj0uVVfza0Sh6xDdm77g13bkUcZPZfx7r/OJKOhMvYkkmoDrK8X&#10;VlUtqyevOOWHJZu4m4mp2KXNPk5aQpRDp/YfE1FSkww9W6Ixd4QuUobVlE7teKXMSfo5hLKCUD+M&#10;kGKRKgyHGusSi7+OdOhDH9QSwoZErCEZo52wyBWrSekw0tHdLx3bY+QtKvjqxaEFM0IrFkTKKkp+&#10;cGKnu/7a5enxRSddVPXdiqWn7ldeRpvfs2eYdoPwuYxp31In86RDWFm7gzN6LxpCtk6w+k/MWGLJ&#10;krGgnSoqQ4qeg9LzW8UeZF2VLBxJSVITrS0TNmP3ksmKN1H1JkKqSlytJSpMhmqi+K0LnIywTJkk&#10;mDOq0+Yha6hi65V2weKZpJixlMMOF4Sf42G24rFvxFFCDEJ6iuWzUGh+pkBmlq7CGgOLpOud2udG&#10;TIDawiZTW2GrJsPajKVtMLb87E/kjZk8OHa3azNjkx5caw7dmcuN+gvhqi1W8jaA3jNzaPxeP2SG&#10;ac5gR5sKnEG1eWtk38Ri1Z4eVJmaS+n4fBN6XdNa86mEedJrzItSd+oQ0xV7YvFFKZhp67LLgLgK&#10;aYmXVmDgeNMCvuh/iIC0BFMg9TUHkkGrllROjb1FnRqwZTbTernBJmZGXF48ukpURmUgI4Z2tdsg&#10;j1W0mZl+tzIWTyNvHKm+aARAJyWN3WfD0gJjM+g2Pq0UBJWocnk8BGljflaHsl7xrxUy1OJpkrHC&#10;pMQohdUNgY1YvDO91gqywbnYlGVfczkc3y7b1HXFmZpwR6DBIZwtjjeUtdXnz6FbWyk1Z6TF9M26&#10;xln+xAhtlkBqTWmqTZSn5u6Zs43WFPViZUecjJ1Wq0fhXlN0BCnwNs2AxR/CGT4IFe8Or+kFhvj+&#10;vGROXEfnJeGVgfPujESt+hKdKQ1M5htai3KT1cHEMp5m/OvKqVPJQtrNqO+D+4U3eMperk38bbP1&#10;6NTJJs6ar3HlnM9mM5leT2a7zdOcdooqmx4btSGrm0XJy1AzXXZlLGQS0o1AFFjW0vl0ZMuMQj4B&#10;zJKIbZH8JjX3kgWdETtRF41pfnG0xTfGNdvhtrjuaI5GVp2Am4dBa0xdzcW6zz77jBgx4uaUg9yy&#10;8gsKmxWTTAECSxSzyw19S1OLmpqqq666wud7pVVO6PPPP+3UqYP84utYo4Jaxa/TMqWZTnGl6HJX&#10;N2ZN0dR2UKNptZml4KZhSP+sf2wyQ2fdQ6ldhn2HO1S0YzeVVkYDFo25qhqi//1sxpzFq2YuXDF7&#10;yeoFq6qXVdVX1tV9kd/nf71/GB/xs6E/PefYX5w98uJLbr3pmpN/+bNnw0dftnBE/x1pr6vCksLi&#10;SITWNOXLk8vpf0F+knyxliwvWdmQXLCqhiKkaClySqKqPpqXn69+AuT+l57lR6f5zdn81iHl0eMG&#10;UQNaRaQ2Kd3q9Y9HNCuODtq1dzg8ITTvvdDM0FttL6rf55yCNm2o8OQTVpgXIuOaPmm7KzppzWC+&#10;slhRvgvy9VpFPUAnSaINsfIL7YjYPAVLJp0xtQKNDViqhamPekWTMbjpWrPazFvqIpPrWJRO1hHW&#10;0GSVWQUZqlSE3inWMV7n4xmq2JjFi3/41W/Yijew80W2w6+vZD7nTShZnQYmbil6U9VNpF/d3Ego&#10;P0S27UY28AVEkgzMB19YeNlHkd2Oyssrp0J3r52dRzu70zqslukPv67iT+4ogq1Xak84tTKM11XR&#10;5kxmbyZ6BB67CKltsBrmVuWrSjPmQbV4MB6aOzm8/Ovwiyt2HvnFD5+auQsZzGmXKzlpl6dYXR2d&#10;aoP3+tq8hpqChprE2q/z6h8PNb4UzlsRapo8c0FeYU+yZpg1pPSGPVLU6eyAJQ43fh1jB5vNVJY0&#10;jEA3l9eu8INjukRLy+atidZH4/WNsdrGWE1DjJ4iKq/0sa4xTk8mbIiTdbZtShq0kpO3w9BfSMdu&#10;+2B91Yy79GBRPlKLZVuV2rhdQVcOTbxOUzZElzWb7JZFb5YtXzF//qLamjpCREbtoQP7njJin9MP&#10;2++Mw/f72RH703nGkfv/TJ0HnHHEAWccecDpR+x/2hH7//Tw/U/5wX4nHbbviSP2OebgvXfs01Pt&#10;+65mMmwztk5Meoku21UUeTpd7yZlE6LcmjKy7xh7YLHflcqqciLTSyCV4VPto8ZPJxRFW1OfWF0b&#10;69upsDA//MNd24Z5d/OpcyrJkhWixY3R+M49Sgf3LVc+WvFEdU2TcsWKJ9uVF9AGWFeevsf9F+91&#10;+NCSvOSqFSuXLVmpdgEzjlecVzk8i5teaGxdN5VGMvVDOVdzuji7j2kzm7a1qU3BVEVQnKrssvI6&#10;Wb08sfK7cHGbSKcd6aPeA6sxUXHEOe1Pu6HdCaN63fj8Hh/Wdz7totCcSaFxZ4QeHxl67JLQ7aeF&#10;Ltwv9Nd76Jb8br0rTj2v+yvTOt72ZN+LRtMmhux5JYnIBFcNX8RPQ1sLZeLJ/bE4YAlG3Ws5IyMz&#10;w2OlK8KlF1Yazw/ZnJ0fRZZHzrG8Vkv907Mx4zphxk0mFrFh6eVSxqfJ2GQ805VPzo1pRol2YDpi&#10;Oxp3AuZNE3XEyrBs5suqdxNHF5kkG6MbW43YOct6RohVy05L7epBHiMYJWfmV6b9cgY1PvOLlTZ4&#10;aTuCMVXpvtZMesWep6fxyjFF7RImxitrlvAMKtbyYOC46/Nc65Az0NEDIs9o5cGUryTvmrE3KjbB&#10;RAU5NeCZrsx007HD6BGfLrsJwCummpuDSi5E9rzOUE3ovVmJCCtXNXeIWrDYWqVelB1S/aeBDQmn&#10;1LLUoDI1GXuI/gXLSozIk2yMJfNoETk9n5a6lUA8RLAK2jNeSU4kHR47OWKrza6ccyMw/FcLlA2v&#10;mpWOwmDgKZixUbOruNKpbDQSd06hoN34RJq00Du1I6mZSjG2Ai3MVpa1EBsZ97KqNu4zv+Z7Ds3q&#10;NwW9G4OzmaixX3kltSQ9ORZNIA6Z+umK4r5kdqaXgaZMxbzF3XpQpwZv7hRTqwNvaGrlQyAbmbQV&#10;IyVjGXLlWku5EQJTfi1yTuXpskl5dMNmOzi704mwcOb5v1ge1e9k/IAZqwil4HSTqmvzsGybmOTQ&#10;UrSt0FWFfmnyiVbwg24wutjeJ8PBqF7/PNl3l8iQVhc6fic3vjj9yXuqxM6zfRpdtxWv6Ulr0o1Q&#10;vzfNmNtI5rLmyMQbOmW8Ia3BIyvkVvwyh2KkgeBX1Nmyk0P8GW+XezPF4Epqlnryxd6ScFrDerra&#10;0dKcL9Eb6kWGO/LOdBletrXxRTSJo1H04Eg/UcqG52Ba1WwIvSA6k43mhMebFZiH6eiC685Gl12r&#10;Hr3UW3zQZMymqy2dLay5tNWsmjaVXbN2kdpaVi9V8qsUGwWrbndM50Z+9NFHj0hnwCosKCoqLG42&#10;G16AsFp1KGfmu3JvDjYOdcuDDz589dVXUe+WLmYrqiZyq9z8QmzUV6bc6QFCOlUWaA05Ng53xOFW&#10;hpU31QT4cUuqecg+aY7dUUmHNWAFB9zeCFC37owGLJVyJG/+0lVffb94RSVtuU4WCdU1FuaFi4Yc&#10;2tBv17ZtitskGsoSTRXx+h55saMG7/TwTZeUty3/fH6b8x/7dOLs+dTJF5LjFQ3gIpFoMrKkMm/K&#10;14XLq9tFisnZKo8ipGgpckpCxWx+hZYfvsyvvnZgq4deur2KGjB6XQupJ69O4+ZQl/3ge/Uz5PKn&#10;Q/NDH0d2XzTwvJKOHTM1fZsEAWC6KgaacinNoiZkaoMf4q46NTsUVusHaZWQWK/Uqd+L9cqa33nC&#10;xfHrLlEyqgcXsniInKTI/mWUnNbOogiVOxDvq6wWD0aTBbtndbxy7FbKm8KatIK7o/mmBFkbrh1a&#10;UK5Ylu24O+U2ymwk3Cm2jLavDjc00sZFNEVOG3ekvHPRL54K7/IDWgdWXr8snFegN+lpgQoJKmJ3&#10;SEm1JPtHy6bdYp5QPjVqSk8ONcrkQe8rq6oWL17akfYj4qqzpGvXEulQtz6JwZ3WJsmJpakp3ECe&#10;VvoMN9QTg0isIb9ema7y62vJjFXYNC9eNT5aSYbI4lDDO8sXrzhw5+WqxUp/Zg7nlwmpXTW6pFbg&#10;t8amjNsMltSuW/Yid6W6+tAuX/YuIlmri8VraPcrNlrR+kG1DZa8b4qR3YiMMmrI7j9oIwx28dHj&#10;alfBSM07rc/y1u1OMVdLyRRbgU82LFnRxhYhVRf0prKympgTeenZyFFPtr6ixaMk3/VkwlEGHVqz&#10;TK1IPcqP3qin/iVJmvQkhp6vSIJG3WYj3chrdhml9VfWIwgZEtAZeO6DalFKq5Fq0M5v1CzNpvry&#10;o77yxtJuWEpoVJlIaqqqa6T41Q0qxV4dC+j9Xv3KaQmhMl01qZ2wyBK2V58yun7kkE4hEm7eyl0U&#10;yuH7dJOufsceFRecsMv//e6QP1y595/fnbPTgP5K5+hhjjPLFf9OqhFPfFT6VGtiBKKTlJFsmk6M&#10;ZMcu9U+LvViWVHHWrqvUm7hXr6Q3kV7a8452v1IeWI3JHlc80vWcG3tccne7w08mP6BQY23ow6eV&#10;A6o+w6HDTgu16xT62W7arh8KFe68Z4er7znh+KN543jrBKFW+IgLOU8qXTOWfmaisqVxfalC6EqS&#10;nYTtq3ErUQGU6Us56bEfFruBqFXGshqGHH7pVEYXZTWgRUAyebatRcaOrHllUq1tWNrziG0KIup6&#10;nGm8mzVx+cbO0nW8gS7E/Sha3psxa0sQ2610Bni9j556OnNJs6JQr+jSP+Roo4Q2/qQqR9/oVhVC&#10;HAqMPjBzZ05aF984oFg/FLGp6f88vQ3YsKwhyxjm2AfLgFbxWYXhzYR1Zycs5AMXXMb9+o0pkLG6&#10;CDo5JAm3yJ79Qd5xVMb3x9gJzGdN2AI0nmWBSFwDgpdyumkCjzPkhUchGrIukFSv9t+xWysp5yt2&#10;wDJCpBq6+BPq5m5G9hTAmJG8LJtdxBU/SZqT5Ur32RYsKyGtbVgC0ZipuHTeKIfzr/8l9X7t+ltF&#10;3UYvv7QZP3GlTcirk73F6bpuWpxjb3M3z/eKK4kR66rU9PVnU4li0JJK1y++mmfeouDFPZV3XWAz&#10;mlIO4raqvTQDE1vbFi1VbcARU7IsJGTTlZIlsUwIGiYgRnizGN3oM1t7OiBXiRYOr5J8EzWnGvQg&#10;0Eib11qN1PuagP7gKBkz/jXwFTFpvxa8tvIwNf0rgqzrUWUyjZf1pzU3uq2NpdUIiC85tzkG3wfU&#10;ovu1+UqQeAHNB/8AxkhqIELLLd2EylWEzn0Oa0++bDv3lJN0KObpFUJIDLNmKqKf2Chy6a9C3R6t&#10;SnBbWnpg6fRL2pA5w89WMRv3O19tSIVq8cuabrpKtBqg+RynFTatRXSVefbHtNH58+1vhc2nb6TJ&#10;aC5WdHYUYUegrLiMzHtp2Ev+hETPmdYnKsWMkQJfBXNoSqNbrW9C4JNHM4QPAswsaTakScP0MKwy&#10;5AcPrTZVSpJhWR5mMy1fuEem+k+Hnp5fTb84r1g5n5b10Ktjw5Jos2ie5mtyQ0Jkcrwy3ZnE7f+U&#10;Q3p/+9sLP/3pKTSizxjWidKrFdPJptxlx1GBnPg++sdaWXKpE0wXXkVor1tJc6RAKkvqS/pMK/Pq&#10;IzmcGGnyC4vXlvWgMKMBiyYiNBWIFBRFyAJF7lE0maEzlKwoL6eHtOWp1Wjq8fY0oZBNsihzU2hP&#10;rFDlCz+vaKjvfe2fQmc/uOiGvyy+99XK+17Me+AvPd58q//XM3eqz+sUKiyiqChCipYipyRo8kGe&#10;AXrrAf2zs4wCxUTEpKRvMzBsB6gnJv7+0ARTVwfu2G6/vWaH4v8KLVi+dmnB5HYXl/TtT+sX6atH&#10;H5p8y0VPXHPmA9f86v5rf3X/Nb+4/+pf3nfNL++79lf3XnvWPdedfffvzr77tnPvvu/Cu5665K6X&#10;brj3/bsenvHMk7UTXg+vmONMkWjYp1aasSeUOGHxWMqanHUV6AGcjBtkwwI1HpVqVPVH1jEejdHD&#10;wHQxRQsRXNmWqZSfeMYJFQwKNXye4nglLlfpHK+MH1Yo0ag1oyMYdg6SQ5sKBLH1kaI9VMVF1K5p&#10;tDaMrJW+tTjBdGK1VbwBEi+Mbs5BLEMmfaMVt3DKl4Z3tua//LuxMqmoCb542SxfsZJW/NIXJILK&#10;RYZtWOTrptZlNoU6dkvQgtHDOiwe1+v9bvE1BQ21+Q21wyu+u373/10xeGLvsnX5sVhefU1enfLA&#10;KozWHbxjuGEZLd7rlheZlqibfHDnJYuXqK3ZuYLl1FZRo9ithlc/X/tGu/6iBtSzHvzYMCxxrg4P&#10;F+XNOKLNgK5lavVkjJ4iGiUzFp/qjTJdxaK0H1hRXjKSCPx6oAwHibhaPJt6uN2vOxNyJmfKA4tX&#10;EbIPE/vlKKOVeiu750dXrFylmKsHL+pZHHspJfPDofemf//ip3PaFOa9M20uvaE9xd6dPu+lz+a0&#10;K87751fzX53yffvi/PdnLHzps+87FOdPmr309alzS/Ijaud97amtp1qeKcs6ADm1YKaO/MgwUaH0&#10;JxyWZYJaWtijS+yebARVpVq1as3atevs7JEmPn06KZfj9mUFHckvk0xXtImbMmPFyPeK9NeO3cuU&#10;AYttWOyHmByxd1e6ywXbv1eba3655wdPHH/B+b9WMzH7e53OpdiBzGpj/qts6HrHNOkblRnObqkn&#10;jk6MnY1Yal1hbNGiZWQx1LY6tetWOK/HIMkGma7o8QW0eDBY3TUr2HSlJnXqTUFR6KeXh35ydujU&#10;0aHfn+MGfvvtf1FbIkROlpXXlLK8yb5fdr0UqXrXM8CRWa3MpUCi7c2YSL2VmZdekK0FR1tByDyg&#10;1mvRaVbhme7Ds8HaebY2MTjzPDP0MvNVPeRim6fta104ujcSxW06I7ft6sAyruX+3KzRk57XTo1k&#10;aq+Upd4vylsJJLcYY4+hbYam0tSDWkAuGTOc+Vb95UzoV20V4mLLSVVsd2/X/mF8SbvReL8oyThV&#10;Z1obrYy9SSZ/AVuQsTDJLToPnujogYi6zRuzBEe1LnqmJ12WNoPo0bM3IzcGEfO9HWG7N3llN4Y1&#10;UwzJnF8T6xzYjHhDLplciLQyZ7EiyKGNgvqpdjoBMSZIn6+ao27u/vG3IJYiGjTmgw+xIwGCzQAy&#10;Iw11V0rD1kMpO7mQ7oml2bWT6zmoHl2KI6W7cSf9ZqC2v5Vy80GWOuUBpKXdVLdXoTISMBXhbXMm&#10;xfVG+RLKqgIj61IvNot6waBeNehvjFrGRO5t/qzMiNRYO6cxTPD8U+sBO6zWS9P14yQ4fc+zXlv/&#10;XD2mJUjyY0TDqATJim4nqZMafUXrCKe9OI1Cy6aOXs+ObfzaJK1bu0JqN3TnLlILmhYvXi/Mw1mR&#10;HI1cMujl2Wux6/vOk0G/NKaRTUfrpktNq7OUr1JjMlccy5ijmR0JYQ9SM9+QDcVUNRnxkE9WRQX1&#10;k2hdeQ2c60srtXBZhoatlohEJGJgCyklynC4KNJgCXQGvkjSTX3dAOmiy7mkgchFKeZ8dzBgmju1&#10;wvI6Iq2rWQqCCsSME1wLrWMq8roVURZ2UmiEytqz3AiMXSig3bNWV6BgNq2WkuEJtxp1WsWq3uhZ&#10;nlFIMgzRDhxOCgFpUh7HmQXM3KceoB0Pfz3765Vra+T8etbXZMMiq1bWw7bHYKg2bdpUVfkmPkuW&#10;LBHNnMuRg+OVjiZbjLmmZqLSI1XbTjM1KGcwFQjipZgxbYdBIJ7ALfpjzsx0VkTqzKEuBubCPI+w&#10;ZdRDgUAqyrGd3YzTH7Q8qpQMVvnkwUHM1Jq+UB65h8Qr2neh6RxNxuriiVp6Vc4d8erGeF0sPGn6&#10;9J3brj10j26fXt33+Z+1PWanipKmtqGqNrsXFlw8cNXbh3107l60XXuhMoRRVBSheu5JmJIoyw+T&#10;W4zeBET/RKweieKNuSWPZqpg5znOhCddKdgT/4SjO4di65Kr/x1aGPpH8Xkreh3aRI9boyfLNSSW&#10;fTNt7WsPNLw9tuGdsXXvjG1474HG98Y2vKvOevr4zriGd+mkj+Ma/vlQ07/+EP3v44kPngp99Kfw&#10;oi+NyZk7ee2BxX5Ynqukv00qjLKIgIsmc0IzYpB2zptKqLWHrB3MCDfcJZG3cyJvl2S4OBnuopy8&#10;iocn6z/zrw10NrqyawZdxytzMaEMWL7Nlgw4PajKpenaW2zgoPqhEVEiuaqoOz1fTZVFNvVKfyQb&#10;Xrgq/O14WsZWU9w1nIzn55PYBY7mtZvvBh2chznKA4utD+x2JfN5OtQz02IxWghI1itaFiZtaVZ9&#10;AWlDsTYog2Gcdm0LlZSxpTESOqrdwnf3ePuPA99/f79XXtjnvQt3mH7Fzp/997S3uxVWkeOHWnHX&#10;UL9b78ZzjqBHda4uKJ0Wq45FK0uiy4o+nVliGyu/MYYsbxyuv6eRvxF0Z8jgGGd9Y0A/lVgNue5R&#10;vn0kFrVd3r5dXYfSUJ1aNkn7LdHZqM7GhrpGulLfs21k546rkw1fuLfRHIO8VtdVpRqwvGGNwzjw&#10;VvnXsMMb77vEey/J/kvKKStKCy7rV6xcSTY1XWbzczq1oiZlEE8sWrF21ZKlZPZctGINvSHrC71Z&#10;s3QZmbcWr1xLb8ioQGFWLl5MCS9dVblqyRImJLMFMwvjiZj8/mPnO2a249UBNTrlxyQdLztz8RZS&#10;4rLHB2edft+nF+K1atVqnXNuQ5RYrw6euO69Q5naBotOEqNo/PA9O4qhap/+7dj9So9AyQOLdgNM&#10;2xrIwCQLB8XF1hZHJpB88nWWIPrhXF3nvp9zbhbqkQ1b9jZWl9TOWbRp24KFi2tprSupK70HVjLS&#10;tku4XU/JBtnMlRMWmZsDR0UXz/eKmkG7zqEXHwh9NSF0/LmhSe/asLEl87/7fq7yH5RHOtpRFg8e&#10;6MU+t8yM78nmr9PSYsAwRcc7Q2ftiiUjOq0jZV2i3lNOZYE3m1a7FPJmQ7yckJyw9CIabSmUIZW2&#10;SuiZsp1EG9VnBdmnrDIOgDJqvzRVKxsYabsPz4PSHnp2LfYtCWZCahG3JjOvRKIyHKuV1TbKcGE6&#10;TasZtBHJyYE307U2Id98Xya37INgNmXX1gZrk9JF4v3dGS8Fdn7j4Xilu0t3yEzRfKN3fZdaksMM&#10;lEwMxlbC80s7yVQOY3aPMLvQx1hW7ExD2+QMax9lJ3dcCNsr+nKuNbJnJgwau2QfaJU3vVpUJ84m&#10;Z+PrJ3ZotmGJ7jK62yp8PSEwaWcdJ8qjD7TASN4ZnDGVcCRO4zJCwr6MooTVLwjsNemXJj2jYgd0&#10;GaboQxYMs8a1tklTbAEnOTZZEKGRy07FiVnAvNr6dksrBERJi7jLrxWerU0NmETb22J6eXKl2XjI&#10;sZ1YbFicH/a64uwJGWX00csGudiic1Vl8cl9iAxJ9T9f16uj0M1PVIjXAr2KcaU7EMLfULQMSPH5&#10;VfLozgMCFg6D1HjtiduacVLj/khbW2QcygNuKyYikbwtFCenJDeNHUMXzZ/Z5j45jUmK4kbcbIym&#10;innZrG0zGW0sXgivBiSDVsJMh2BqwwzVjaCKsGpK9j5tFs6ozNNQMHmxX6VcaA7dxvxeN06tNER9&#10;ZDNAZf7Si2n98puhn8gpMs63r+uwvYe/R80pNk+jinrQkmP+SA/NCkxUvA4gvbMekfLIResUO45L&#10;FQXdfO0oyIvKCG4WUTY5a7lAWY3pCWUOkYjUi+LX3aTYr2QgYi0SopD50AMwafDeRa/fy14hZL36&#10;6JOP1vqPjz7+SFaKuEezGkQC77333q+//vrSpUvl4/Llyy+88OKCXDfAUomqTd+rK7Nn2ycwuQR1&#10;wpx++mn/+MeL6rki/iI6n1yRTJV8Ly4Z9enM+FpH+jBOLgJ407fNtGOTlIvSC3qdmJnW2MGtlg21&#10;y7CREyfntsNSb2icT0EyGrBqamo7FCVChSUyFKXZATfTRKKsfTIWi8TitdH46miisjG+rp42d48u&#10;q07OXjj/6P5V0XgBTY+H75Q35pjEm2eueeesmU+ePPmS/ad1rlj+wcoetHtUKJLP5jAzFi4s6VgS&#10;ommtXjkoP1xqdeDBkiLqCY7uuL1WYEvLb7y7igvzDzo4lKicm1xdN6Fuh697/jpc0YFWGykLRTLU&#10;qUfncJsucovXEE2DtGNQ8+O5cjTXP4/rn2pkSCVZ4+2+9ZzTuE1aeZH9CPhnSR5hE3oy4ekRlq49&#10;8dtSTljKoY3MJ+pXvnCXxlCvF2euGvV+6J154ZHju1YXnTby3w0jJ+53wcQDLph44EUfH3LBxyPO&#10;mzTinEmH/XrS4WdP+uGZk3505qSjfjXp6J9POvbnE48b+dmP/rFgAD0eTTuI0TxVO+q40pAq2Tk1&#10;NTO+T1V45A8Sn9d+j0Qj+XXIc/3SbLzV9PnL1TfsERv/FPnx5ScSS0v6K7+/goJ0+jMXpZRe78p+&#10;RrKEUJawyRbj1dU16yorlXuKbA2USL6ysohMB7RBYKxJO2GRMY1ENUEPnatTD8usiDUdXLKsJ23j&#10;PjMy/7WCF/7QeczzPerWNeYnY+SHlR+PHrT7dyXxKZHI3KZ1DQ0rKxqWtGlaGv7P7BIzcrRDSPtG&#10;HI/0R+JpFL4VdSvaunQZOpdw9ax62kRKofaH+OO3Tzzw8yF5ifraOtotvaZGXukBinU1eYmG3x47&#10;oHDNjW5lq0FrPBJtCk/8ghyLnL4/RSKcDDlJ8lvj76asQXrPfPaAqyGVX1mltqOSyYFsbKSnQWQ3&#10;TK6pjx9zwB4n/GDfeWsbTjhgj5P4zfEH7E5vltU0nX/k0AuPP6iyIX7Bkf/f3HuAyVFdicLVuSdp&#10;pJE0QgiQhJGQQIicbZANGBuWDIux1zYGg2FtgjMO6/f7312i7W/BiwPrgG0WmxwNGJHBBAESIARC&#10;AYWRJkia2BM69zvx3lvV1T0jvH7vlVo91VW3bjj5nDr33gO/fs6SwWzxs8fue+WZx2SBV6irMrOE&#10;ECpgteuJS+QQW1WQwzlKNfTAEGzAkLLmPOXq8XRHjGJBztrwyMBQBmJb7LwZp25Ou13x8aA9J9Ha&#10;7aVIHoOgHz1gWgLW2PO84w9px6mPhJjJLcnW5kQto3fp0qd0qRV9xW+8RUm/NI4UbotAVhGZ8bAG&#10;lrikuOIWH5QtUQI639HbjyMlMSeBI5j6uus+BqU8wxgi3kEkJ5u8+cfaGNZgj/fU7d71F3lnznZL&#10;jj71EAhHCD3zOtVi9qr1y2LOSFmwcjjTkPPI2OThcTjWTpiahCI4JMYurrJFfIMVcICEpmnhFEKe&#10;FCSLKrIWVVWJ5wgfVRSKCeQ8qIVvBBtnK5Uu8zgmJB3DGMYndOlHCD/bPqnRYVSfnEiIgWWDdZZN&#10;i+o4i8aUEqyqTAyAR0QvYAJdJQcObpHOl/0GsVOYk6URCEEzaTV53AgLfS8mUQwFnK7uTs2q7pBT&#10;G+sQCGv8Q4HOzTMVsaWGHjebCppKozEzTt/2Ha6Gl5lWqn+NCW4f4AEZfyRo8LHxTrB0oO9QsIpx&#10;LEihOe4hPEEgEWIk7AkGBTc+K4dualYtEb+WZ4bxBSyUMNWVEkApEwrZmpFo1yk4w+EgSP2k9aw0&#10;pGWGx12kADyHqyQXVCaj0RCorzREZhbXsBTy4hvyYfQrltwYFt2otodrCAT2FAMCRElIaNVPCRS1&#10;8mUUMplSL1kQkXDCV1gkRClupVnT/FKBJqMTGs3YmRcd30zCS9I9ozBUlBiBKMxjtKllRmIT+QRi&#10;CSIvlf5MWEryHSw/KyAtmk38UWmXB03EqW1j3/nlAXWfttyg246EFuINiI4QcaYlXFJ0nnLFzwQS&#10;MRjO6iETl/okmCthFR3cKcaVH9y2T+wB8DLtQqiclsqUKlQtpGklnVQZ6r8FQPP/9k9HflBHmfj0&#10;tKrvocj0I18IyKHFGhCoZm2LsL8VaFX9ZOUxkWoFArUkqAUS1yjcKgrVyCUV1UqldRgkhJXULhKi&#10;J9InOtZYvZ+cg8NSfT/xRrW+mk842VIqV0W/O6JGTRIWMfwW2cd+IfAfDyfAm0ce/OHDDrSfww/6&#10;8JGHfNjPeq4EHgfJxxxzzO508Erue+wx+7nnXkjAJIO6hyZeDU6EhMLK1BCDYUUvv/wr11//o3gc&#10;lygJSBgftBwpVl0yjHVD9Ksx24Xnx0OHVmvLVclA4gi9zyLb0K+Sg7GfEHFKJjBRlNbJZfvHOrQ8&#10;TiE78Dbgds0A1sDAwK7JrJduselClXJLOpWpJGCtGtqsq9iVK/bkijtG89uH86u3DA7m8p9cmKjk&#10;t0UK8NleLsC0rIFSqa8EE5hGKisHd18z1BxJNUCmlWw4yO9L0y27pUuwFA7bLSaUbY0YMRJ4hDws&#10;vx6tTUqLF6T23nNtOVMsdUYeaPnW8ORZhXgqW6jkYFUor3LQ0fvF9jyM2I/5VRvn16ZtuyYPPi1x&#10;5HnJYy9ILrkoduxFkaM+XzrgjNL8JV7zVJ+VJRYU2z74wWiN6EHK3kFbDevkJCyJZBHwxYrgrBxc&#10;A0t2IeSoTyU6a+nmnn3nHvzNJXstmTPlxx+f35EvnXPE7mcfMfvsI+acc9Tcc46c+6mj9vzMR/b6&#10;7JJ55y+Zf+HH9r74uIVfOmGfSz++6LJP7vfVU/a/8pQjps47967uw2SSI0wTYrvL/fgMrw/GmEHd&#10;BSbf8KwlZW9SJZ8rwjLh/imExb6O4Z+fN/ari7zhgUrTNK+SgJSMjkXnQqgZ8zhqHuMKYimgNM/L&#10;cmPYARdjguWuKDUIPkOZzMjoGJvjAvtKZW02ninAUlcYw4IPTj3m6REwFXKkMrK1MrylMriu0rWi&#10;surlxE/f3/3fBhbcu3YGLIoOkwpjhWy0mD/zkL5CJl6ONeS6J+W70/n1qeXrU50jMoVQcV39V0IO&#10;MP3JsbGUhRkaQvl66gcRDDOzLleCRaFgKh0tcGGOl7e9tD2+/JbzD56eLOaHB+GTo+/2VOlXFxwy&#10;ufz7+JhNpQGqhchGqRiDbSGXvQsz4qow4VcQCm7hIMNFEPGhBbBoCSwJHgrMARf2xbm8zRYvClaU&#10;GsqXTpyd+kh7Zdtw/rjZ6aPbIaRVPH5241HTMej00IoNf1q2riUZe/jNjb9/cW1LKv7Eqi23vbwu&#10;GYPVoAgyRNz0kfwrUZ7spLnMJu/vaSUp4QgMAwG14FrolISFoU46hxjQ2OgYBmH5KX4l73lNqejM&#10;Kahd+PjYAdMpgAVZfMU0JVfL9YNnGLQevf90uDqWpSxL/3HfUxuGhod5KpcmRThpBhLk1PYr8AoC&#10;ek4LSFHuGG0CAOe8pBSGegDQsFzX8MgISlWeJwKDxcmDuL5hdKbdepJnHsO02eABEwsP/5R38Glk&#10;y5Ps4hN4+/H1n5rCIw/+ATpAq1eLe8geIolRiTCoJ8AuAe6ZyD1npLjySH9K9YxSI7TYgdSD0cEo&#10;h/88SLMUOvWGw2fisKu8tWZl0DRwSd7RRqQ1JXeHdagPVIRN1l9szsltGZlwpB2mHRJDQdS7ULFT&#10;taESR+MTocuYA2QkFK4CnWFrCpOnR//QHWVNSnUJZ9ieaGsSsDODpeHRIP1wIsdPA1V0LsQv6UbG&#10;EdcTcQt9gFTfQsOdDAbXjdJMLXYppUHFkk6DCo1eaSFR8cbQcPAqhpHaSDIiO1A5swM32GJAOkZ6&#10;gLept3Cf/yhdq7RyCpNUwd9K0MayEJ1t6EYIRmtT046tO3U/rVfF2FAdYhCPciz0kAwn0Y7UGEZs&#10;WFBr5piIbbzJQIG70o6e0Fi4k1yE4c/v85ijzId6zp9aHiaxluEOawUaEApfasBBUCp8qxM6uUUT&#10;TBPIcP85zcq+XSFQGaHP4NctVNkk962/jgpUHXfDeEwcVNgczEgWLgw/p4A/cCUode+rXERprzJR&#10;dRznxQn7EN3iLw4+SoSSVw1TLUhD5B7CF7UmwsFax77G3c660ltYv4rfWQrzmJVz3Qp1+FxsJw5W&#10;DHJU6VSpVjFVVW8VTyv3I23KKh9GdDic5co/aTS07UCDOze0MCgE6WgnIFWnqO1XjR4Kf0sVoYX8&#10;43eKCB062sFhAylXXeNEwDnu4I0oqa4/hKN83Ac/woapEkgUkJAz/ZIUTuJj1sP8x9ocfgav3Xth&#10;Q1UF1ipgphbWFptHAkQB6bFTLp3R9uMClAuo9qQfKO8QmMy4oqBUNWBXMR2DFWSwj/7mxrkdj1VS&#10;qUo67fGnoQG/4Uo8/sFJ5dhjj4X8Jg5gwfLt8JkIBDDxaniwXsmwHoUyTSKebG6edMMNP7722utM&#10;haIDYV3dgw+FOR+cauQ7fHU5P/z6URFV3VP3+ZoyyTHxRFtqRYFHdkKqCSk7VCxWiV5hUqQAFl+S&#10;dxqO+Su8BYiDizUDWAC4qV4G57slYeYaKftSsW3KlIFRXCQGEhWiuUImV9yQLWwZK3SOFN/ZsG5y&#10;Q3bOtFQ0uzla6IkWe6KlHq/U5eX7SyOlfCb3cmZRJtIchWiiZCGBpo9A5dDE9HgWlpVhY0M0g1Gb&#10;bG7Lf2KQiUoBhPbC+VFvrLfSW3py9aTXRxYMZytjxUg2X4Y0pKIXWXTQnvudeEJk3of5/ZNKZ+xE&#10;tHVGYv+TP3HJxRf/x/9/8Y+/d8HV3/z09y875cpL9zrudPSKxgbFCAuRcqyhzYcTzTAdQGZNyvBp&#10;ASx5qcVGBb8A5cmAnLIOPzOj6fmtMJOtFGmMRtPRyLzGxFGTGg5vbjioOb2oIfWhZGq3eHJaJNFc&#10;TsQw7hDLjEV7hyPdQ5GOAW99n/daT3nu9FRH/GjcLQgrzIWsMSUWCPyp8szGZ2hDvtaSwLN4vHtw&#10;bP3MoxoHtmMEyJmpnHv6l6M/OKyy4vFoeooXgz3aorHh/o5dj3p3CAAVsPOqmzfWUq2eBSkE0mg4&#10;F4WtOghLgE+P02B9B1NY5LVCKp+N5nMQoZUYFhruMJcwHUlPiTy0vfUH7+z2zY65Xxmc/0SxLVLI&#10;JXJjsCpWLDvqjWSOXzi4VyssQp/Odjbmt6QKXfHBdYn1nbylRYhIYxWqB3YbogpVo/IZaK4d7JqN&#10;cD6wYgyCk5BKUx3DumnVfyzN3nrbNw++46tLrjx54VdPXnjXVz9629cOfmrjjdPHrnVahIXbo+Vi&#10;rFhIFLKJ+1+wGVhSRgbh77hvCPQj4gF4Of2Ho1UQ7IZ9BgHyxocSF8qOHqEPGVjwXPf2vvc6erMF&#10;OTFXgHxhCmFv2BRCA1/SlwHb2ogMBJhLHPS7AlEX1q1sp9KEQSQWjoxACAsCQHAtiBeaQrhrm41e&#10;wc/DFrYNPHpG/2PwObP74dMb0yBhsZpD953a//Q/8ue2fz06mYzlCuXN3ZnX39n26tvbRmGLAzqW&#10;vryVTHtZF0+cI3KIHKJnOwCv4OpdQlqUgUU+i/ogKOUhSAtbFjjRBCpNqZDRlmmR5mlmUEetqRz5&#10;XuXINZImmV3zdn7Vq5UdXV42i2V239+78GbvtK95H/+Ct8+R3un/7P30ae9jZ/PjMH9wdNVbGnxg&#10;/KuxygaktRUxoIwFZJ6OBJ9gLBrG4pGR2eccfFHvkcOG0pFdTU6RIEMKG+OgGa3JTN8sqBky4py6&#10;82ioIVbV0jOR3LAgHolDrk9CcboolTjGvj9ODVyTFYzGhiXda51GfZGq6BX86fCF9QOiw0rIoEwx&#10;UPPVp6AzSpQNAGMFi3ctqSXmJuNBvG5/S8QpvjcSxuukMWsaA0IBU/Icn5QjT3qYM/ERHY9eFKgW&#10;1ucYUfwcQ5mSfjRsI0tY+/WvjWLwpDGJnMjCP04SkIgAUYJijuAQOBBq1LrxxGUc4qOoo2JxLKtb&#10;YTEiM9Nt7r7wOl3F+8bO4bUgmWqcqIOEjjTa6I+IaIUMSpf8uOWAqlEni0IYkmXkRIVJmHAQROiH&#10;sh+hKn0LoLEsS88kRh3PxfCsqg2DCMmYYwZjHrPZWEIvYgo6PRf+dOSC+nIOr5n4C3uYYlIyDu2y&#10;qpqyp04XA594gmAOGgBOJBVNpg0qz7CyIJRZbSKorQrNWMHtah4Rj0HDn2ggzMQ1AjRonhkSUUGI&#10;Kc1q6RhxIO0YKSSaWVe+p2GycYgSVRIEXXgwdYoNQxpWaNZvnFSxtQ9VSobBUQcLTfg3CyiVBKL1&#10;fWAeryrmabW5hMNV8pB0MUmFIhtE0BgJIAoNQOPSYL12fcN3fMTx+vp/4X5Qv4R2IZRggyUDQd7Q&#10;iv7H6MKpnRlaxOvOQXDc7rB8YbyLZLOazupYdV+rXQDj7Lodczvs9tw5d9BiXa6dGZyLV+WXaij5&#10;TbAQVhZv0UCB5LNKUFYLZKhpNM8PgYCBF1Rm1eNBFYFvTuHFrf3wrht1CHNn4PJ3L1vd02Qq3dQ0&#10;qbGx5brrbrjmGhvD4q7AUjdJWDHcGNT+551fbBbZ/jNMpkxpe+21V3p7e/r6eq666ptchDUX/Hz6&#10;6cfb2qasWLFsYGA7fK666ltwZ968eVu2bBgc3NHdveXMM093YBv57ne//dxzT8Ijb731WibTB5/v&#10;fOcqQDe08uabyzOZ/s7OzfPnz2cC/u53r9q+vfOss85kKcrH9773nR3bu84+6wzV2xKKZTNDPBdR&#10;wkIP/Kya/y6RQOASgiq1A1gZ8H76etoiIx4sg4L+AQSwCqnJM2DiRiECG4HhkjCF4dEdowWYurR6&#10;pLx1x6Ylu3TAK/9IsSNS3BIpwWdzJLe9nMmXM+XcSOHVoTnRhmZYu53NCNQbUG1L+9RYNjfUBzEF&#10;jV3RWIm8jUGncohNIhlr7UCWGBhQw+zdRz3Y/i7j3ftievt7HUNZSPEoQwgumyvjtKN49KRzj9n/&#10;nM/GDz07Mn2ul2z0InGYVBjd6/DYQacvOeMTexy4oDipoS+a2FyovN1fer4ju/XtlbG+Dkwi06U3&#10;JFbF1hJLMhpgRSJWmm/lpF/hSjFESzge8cTwhRjtqsMzZGCQGMzK53e0JmPFspeCuT847vJwobys&#10;K/N85+DzHf3Lugbf3Da4ZsdQd2Z0y8DwKCwkhlGqSk+u1F8oDQOKcPlmL5OvNMRjsEgZ5BSVMQMr&#10;ZDafkBiBfWe1qip1h/+hnlgCIgFrD/jSjtb5EAQtvv4AtFrYtCLzL4flb708Ekl6zdNhHiuMChb3&#10;zifSbx/2jf7hbNvktpBdCMN1ZH1TxchHWI+IsoEoqQY+sBQU/HX8NOe0XH58OA3ZWvmsV4APZNIU&#10;vHKBFnQvwKrm3tl7DX1i76E50/MNkUK0kKuMZEqw82CldET70L9+ZPsPj+2ND8XyHfH85kS+I1Hs&#10;iv32tTaMyrDz7HKmOgUuZ8I5Tq0SnyEgTP22RJVuARSU85HeVzLZTA4mPFbHsF7rXfb1Ny7/Y//1&#10;PTPu7Jp2x283XX3xXy45KP6n1qRuRYvbDlL0Kp+AJfXvfjo1PAb5cECltmnrU1SLei3FFEQLh+PC&#10;7TwFbywLa+bTQmhysHIzL4DlKoAqV/L+e33k6YFGmPR610bvpUwTbADw0ObIirHmbMG78LgDv3QK&#10;TiG86PgDvnr2Epi//Jlj9r3sjGMh84x7RLEB/XLaQs4hz4ReNMv6UowWTEoSAx1ZEvqJ7gsSDdJN&#10;NpuDFCxVxU7qGKFgznRfAKsaKnAFMrqGRvJ9gwAB4TsIq8BEwumTG6DZd97vY/GeGS08/mIH+0pB&#10;MJFLpRYB9wHlBmCHTgniOHacVEgTljDnMzuWA0FCyUg2JQmidRLA2mVhaG/5Ymr2hxKz55fXryrd&#10;/mPvN//mvbcK5kV6iz/mHXqSd8lPMIA1c455HOYPjo5A8he6iJCEhXlY/JFFrGniNN6lzdrlKvZc&#10;hkSjY/bgGBz7zU5ygOPTCROxc2mgYgDG0osyLGCOOr02MOuTq8sOT3H2AXYAR4Ff4uiS7CMyp3Qe&#10;SR+zIzFDkgQzEf7i84gG03AKQ0gsQ1pBiAMFSoaERvPFWpoPjta5CBLLg1GtBoHfnvFxoJE3Tg9M&#10;WypP9QLxAa+5Zk4onsWAp3VwOIrKtCYnRmGT5UrRVBN8oIgE0yICUx4UC0r6TaBmXOkNiVPZAYpl&#10;Zp/AZ/zC0LiOvviI/ND4iAlDEp1KRo6GpigT3HlAVhbXOJCJgwhpuBpfbUIbdFYy5pcmKud8QSdu&#10;CkfBfi8nayqhMEUQefNkYJm2x+TjSAfEFSfY4/NqfNiojeNWBcJX1DJbUkJzknTE4pN5S5lKZsuJ&#10;femG1bQE5ytxFRx40yRbNuGUai2IJRCMIXgUD7wCFa8QyiSk9M5/6aK10OWi3mKiJM7llpQ+DUi4&#10;YU79tDForZZYhAAtcl7yr2gKIUsjAhNzA1ceIEGifMuOciaFWP+7etThbPuUFAmp2RUEKgtZRnCP&#10;zKHRfN32NWAnkFBALNErGshHBzWHNIr5ty5dWdSzNGI5JT4GtapACQOFHYAPT8opjCUrxPyDE1yG&#10;XDSXGAl+iNYrr/f80tL3hNCXUB2RkhxGHzAVgs7lVX9kFMTFprz7YL0eOcLcoeqJjOHvX8Zgj8WT&#10;czg/fIX+1j7trLsxXnvUcdtZH+cJ4YxDXuO0oKKIpZQRT0oTwihGfCogJVOJRZSVFvWHL1JX/rCk&#10;IqYz9F8lL6p7L7LCRacIs3FGGpAfzJz0Las2sIpRX5YpBkWmmWThuj1htY2HzNr366LSh3SFuHS/&#10;pbnV/YS34IquqhL8OFzGkxY6aXFOzC06qXH4ZADAEKYuhsawAo9bahFdZ+67FRKFRrxPf/rcf//3&#10;a6ZOnQHzEC+99EsQnOLSEIQ67bRT//OnP/vMZ87713+9evLkdmj6y1++BArccsvPn3zy6cmTp914&#10;409/8IPvQ0lukR+58cb//Kd/+vQPf/jvLS1tEG677LJL99573o03/gim6zU3T37iiSd/9atfTJ06&#10;ZeXK5Weddfrw8DARKq3NgTW0nXDCcbTetOmzaC8qZrUMd14PLI1iVma0WMQkk+h81czAgntbt25d&#10;EOmOpFogGAE1Njc3DJejyeyOSN+Wct/WYu+WQtfGkQ3ruru2dwyXMsXcKXM3VorvR0vvR4obIvmO&#10;ymhfaRD2nC+XhiFLq/Xt0fZYEucP4jtZjptCtemWRcl+WLrYxQOdi+HDO1gZ60GVdogFYe0bqQth&#10;MHnSqJf3cqORZS/3977+Yvfarv6hYu9QcXC0OJZHbznWkDzjs8ed9bWL5pxzafOJlyaPv3TGKV86&#10;4vOXXPS9i+d95MB8Q2pwtNyfKfT0FrfuGOt9/fVC58rYUDfa3DxhwUThyd/hZCtZ8x5jWHCFcq/k&#10;lplCiEpQlhZAuwkNCrQhMPGD1gTCIeOehqX85nc6etdvG1rTO9KRyW3O5DsGx97qybyxdWh559Br&#10;HQOvbB54eXP/c+u3v9HR/+L6ba+s73prQ08xM9TqlSbHI8mIlwBPDmKPKFLwJRvEY0QEhjOWmJu1&#10;Ga/+HedxmIoWT67vz6/8xI87pi6s9PUMfql99IdLvG2bvMlzvGiDh+k4sVJ2xCtlV51z67Ke4h67&#10;zgIHt14DRuxaAVVTfgufRDxYg4leSuKMNohewR/DLtUnmwux1yuJAtBGLpof8/I52KCNYlj4gRyh&#10;ygntmav27vzqwu5Td+tfMmvkvL0Grz1s6zWHdZ40NzNjUiHXUSl0xiF0VeyLPLZ60j7psVdGk5py&#10;wSayuJaO2WmvMOU73y4w/CMVq9rYs0h+3Y8P5fqKOYhxgpSA3lath7VpZOO7Q++s6n9nY2bj4vTA&#10;h6cPUAM4bRB2Fi0X4hC9GhuO7uhL3nBXkl3SnTxY3ECCJsMcI0FZiBjC6kqu+yVwd2JJFIoBiiiU&#10;yl8/Ysol+zVAjuRlh7adv08aAlgXHTzlU/NT0J3H3tp492vrWlKxR9/adNtLayelYgeuvezAd7/Q&#10;lIjBvqJGDkoUyLXJCfIS2dIEHHYH6Smxz4GhacIp5vYAneRgph9M6XUcBKkEHUx8sK1ZknvhAYhP&#10;QawqQI6kmVBS5PLFLd3Dq9b3rd00MDKGKxQ2NsQP3rf986cuaEjjMvBPLesq5Ec5fqBLrIjHJB6U&#10;XXdFnArqOS/FgjDnkBbja3RsDEZhHTZKIWHfjacQRndZUAuzhZ4t+VWvw1zv6KLDYp+60tvnMO/x&#10;O7xLPup971Pe+ncwjdR/wPzBTKYkQQHro5ozzn3QDzuVMkdSN8fSYBY7ZH7/hJSc4xI7HpvgVF1u&#10;Yh7Jv2N/FUNqFCAhQc2Ol6aZcD6mFYbSQVqm0EQ4GGpUmWaNmAgIhzw0hGVdaJkeZWNb4moym5uo&#10;nYgCusg0yJh0h8/UxKYKt8SuX5WrbIrRA+LZSsSO65aajSPqyB8pR1fcyIX2RCMdDHnWzKGmrVCf&#10;9E4tKr/j6BAIWb9kCOgqWtVubZXQs7THYLO/tVmsk3PmNGYhAVSKV8H6aCa8yuFUimoE03OYagIH&#10;Vem/qsEsxJAFMYcJDKXJGn8Y2VHUASCN58OzOcXLYJtOrDmKYZkNCygpW1AgCBX6cLqlA+HhG/vE&#10;ZVkhNBPDckiB41fuBT1XtrOUylENX2GURzRwJnUchbGzBXAiCGQ2HwOYI840CAlzGJqx+CWj3P43&#10;hqzGxwJSiUUhlnJEj/I1Y42KENYM5UsuEm+cirxAQxBbVMnN6ZOhBsuc0jHtqp8znU4qV7M4DBHG&#10;1EzYDaesJRTWr0xzKhBZtMiHTTNCGpah9Ct9Y0o0hlan6BgmPzN5Q/NXWUBx2Mx3BH6rcAgWs9LM&#10;fTo4RIIco6/6kAHVbz/kOa7NEI2lNOUgH6gRZGzciz0jdIoXyMzgEIT0lPo7LqpChzM+hsMfq+u9&#10;12qpznXFlAghIRV6wFAQP84/7d8a/au6bJ24MOyMQ+YfYEQhGipMZ32QmuUZUsRqzrBochiZN3tg&#10;0cIaU7iGKGW88bKXIBBneLN9YM+VF51byu7OoBRdeimUJeVmUKEGYeN0mrlTXyuoEcR0YYwEMs+I&#10;YMJbVaukSpz8DUgJfZQ6G48nIcwEa67zBEDz+d3vbn3ooYcfeeTRmNk9LIAd/09ImNJPa1NTa1Mj&#10;fcxJo7krJ4Ee1cI8UBIkW11/PeZhQVdZvNQQglplPaGD7dx888/vu+8BEFn33nN/LptbtEjWDFmy&#10;5Ji+vr57730AYlj33ns/lLznnvvhVf1RRx2RTqcffPAhuPLee2vAcTNS7aMfPRZ2jb/33vtuuunm&#10;e+65Fwrcffe9UOCoo47cf//9H3vscSh5//0P7b77btOmTVu8+MDzzvss9dJKj0svvRiWP9bV2Zmk&#10;hYaVttnwUZYxVI8leahSG75FgM3/aGmwej7q5s0dbeXB6fkdXttuMH8wV471bF4b94qp1inJGbtF&#10;Z82NzZqTnD41nh8qdq1NpSsf3WVzZairkumtDA2WBrLFvlJhAFYbKsImhSuzc7aXJ8Eyv/KiE1ou&#10;FaHaqYW+9ujolq1bQghPmdhly2rdSQ/WwiRkBKAb/97G+FiuUnhzafeTS7ds2g4BrB0jhd6R4lCu&#10;PFzyxuKxvQ6Zd95Xzvjy/3fR5Vdf+unLzjvokx+uzJiaTSYH8pWB0cK2IQhg5ba8uS665pVE50qo&#10;lLa4QjuZZBa/PORNFWl5L9pgEXfOpkQtG9XiJCxVoyyQ1MrleUs4i5CCWXBHNhbs6Bvuy+ZXbR/e&#10;OpR7cM2O0WJ5fltqRpP3ocmxvabE5k2J7YUn8Q+1xuCz56TYrk2V7Ojo6+s6l63p2tE3DBuV4bpK&#10;KE/pdTDm54wnIHil2Z05giKZnwbAxBNv7PA2f/xHa9v3r6Qao/HGSrwJxwnpS2OZxOCWgYbpKz5z&#10;5xNbKjOnTk6lYdcA9basG1ajH7aDtcZDxgfERIoQV0CrDhOvdB3cOoP742jTUKEMSVgYw4LvPIax&#10;YHNIDGPl4VNJV7wT2zPfXrjt2oO2Xbmw9yPtmeZUKZkq5weiw1thtXSvNOyVRyoHJYZhGuKrIzyF&#10;ULjPvB4O7YB/trP038FE0FB0BASydCUf6bivNw+pd1nYVK5CqViaV+G0B8SQ8kqX7L4xias/wWpE&#10;kniVzyXzo6mRTPz7v06MZDn9ynS9ur9kwwUvyxWYiMcBK4A5zjyxHXdVs4ULX4VYEYTdeAohLIMe&#10;OOFdCGEKIVTGuxCmYMZlKdffty2dsHKMTWy2F4yKtAgQ+8va9RhPV9UNhilPfsRgMvRc9a9jBnDV&#10;EsAyo+dcE3h0KJPf3j/WNwjLecmY4VZzY2Lm9KZd25tSiVjfUG7Z2z2PvLBp2cqefMHmQj747CYY&#10;igE4GzCWVc1Ow9IV/APJTjpY/ItwBl8wFgWYI/NRMpSbfsU5URzAKg92YWg27IhPnhbfdY/SxtXl&#10;O35a+fMfcN/Y7/3Su/4er313r2rLFZg/WM4M5fO4Fj7XrwfvCUhbAkoyFidEUUiJFnHHbtAQ1X9U&#10;/wvu0Q1yjkXPyUitgrM5IlqMDUUGGhuWNEeJ1x03i/NIBMnmELAvohE+zcpxU3I4dmXjcFJcsznE&#10;B5d3GZK+42b0IHEISVr1rHEC7rJzOANWUmadod6y+N5s4ISKagUWk72az6L+hQMtZNXGNn9pwWqR&#10;xEyE4jeaeom26csVARwRoEYDGpmtMXIK+aFq9SLWv73FNjJdNuJDFtmXtqVngm/rFWDtCn+eNUgU&#10;yOSIBEmZgnRJ/nNmDgcpNUKlpgpHOiR1kM8Z7LaAdV04uGf1Os2ihsRn1Owc6xGWc5wdTW5T+hV6&#10;8FOF5RE18NxEanawKVRjgnE8FFx9UtCiMFc6IBQGycANiRhitaam4VfzOkDNMxm3IWaiPASHcXaq&#10;I4IMQyYH8gf98sj1+5iwqGDwoHUHhOicAKGWlAecqDTzjNVuPE5NQqNXffRqg8WP+uyW5qUx7jHW&#10;JfmYOBrtnlCuKEmnPcMfDhfYsRtKZ9ZVYjFGow9A3CP9ZgqxqXAmQs9i0f7nsWLEivbBoDemsLxj&#10;pSSROlExvKa7Qx9cg1Bw0BLXh6SDhmL8GK3+5aK8lhk/Xh0WSuGuQKgty40xMwfkGIxS0zwRu7Js&#10;tTxgqVjXdXUfD5Ns43c/tIPjP/Y/WkKkgpCdUJ6fHG17ta7XKREgkL+974rAkGiQ9p6FmRKxay1b&#10;3grpyLijE23siiJHnojp5oRy1L7c6VCNGQizHvfVsqHRJuP0mGBv2LoO6E1HTRlrgvIla3FQPiKz&#10;j2FcbogEkSpnecdq+66yyIzFtlUXK9r+zlEOYx+OVCrNMSz8OElYF1zwxWefee65Z5+HNZV2rmq3&#10;9Lgk4xQOMX4YtJSHdcMNP6JpgwRrn30lUA48Xqs2eZY6BqGrHb29MEzuxamn/sMLz/9V4EmyBwr0&#10;9vY+9NCfH3jgoRtv/Mnxxx9/000/gXOIc3E9p556yvPPP+8S+X77LYJlpt55592WlmaIdkGxlSvf&#10;hm+4Xg1GSL86+eSTbr75Z7Uh7MgfNRA1bmWMTJflAVYQwKqb8AJzf9avX79PZXM0mog0TSrD28um&#10;KdFJUyONrZWGpkpDc6y5Nd42MzZrz9GZu2abWu99fdexHaVKf6HcizsUliD8A7PXINepGPlrbnG5&#10;oZlUNm9+W440tkC1ByW2rd+wkTwuGYAxnWWortwzVDI+uchjfdtjUPG2AUjQiFZGB7Mv39n56JOb&#10;N2/rGShuGyz0jBZ7R0tDucpwOTISTY41pvNNjaPwSSeGKpHto6Udg/mevnxX7+jGN1elli9Nbn0D&#10;FuqWDdrNcuwSvaJAFYeu0Iyk0BV9IA8LU7HICGbbFwFAjMWGE20+yKtfkREl1lMRZvzBrVyxOJor&#10;dgzkescKmweyr2zpa4l7W/pG/7K659F3ex5Z1f3Qqs4H3tpyz1ub73pj8x3LN8Jn8/a+3VoS+Vy+&#10;o7tv5dqu4RFIZ8GGZGH4oEwKEBUBl1+djg9niyW28/nZFGxeCfYQpoSgx/Buf3n1sVe/dMp/rZlx&#10;0HAincoN5iPJjqmLVp1/5wun/ebVHbFdpk5JNDRB2g6bX2z3cpILHIlEjD8Yawg/wjtKQjRCU8Bg&#10;30nMmtdy9bTpUCX2h3JzdqyYG6tkx6I5XBILY1gFTcXCJDbYlxDCQ/ChtKwyFBiMDndGS6NeZQwW&#10;Livnhyrr+yo/6ZkU7K9PfAdvkrMmfSRmre5nnZ4D3cVG1xV6nh8a6cuWRivlLHRMwliYjUWThHCt&#10;7rJ3Ykv3hxohykVZV7lEPpvKjyVzI6nBvsitjySfezuBBOyzDCyE/YZDqNEZgcQlGAftFIcwl0Hb&#10;vqvXYwGAV8CKhsduWlW5q6uhUKrcsrry8LbGXNn73ZrKk/3NEG4+b8mBnz/p6B2jpS8cd+DlZ30U&#10;Nl0s5wYqI90OHI3C0muqvJ3fPrAC1aqdg6qY0q9wEUFYD9/tHVvuDvR9JAeUDxsOQlJVKgURYy8z&#10;UlizceCtNTve3zpkKkklY3vt0Xr4fjMW7TU1GY+u3zL4+4fe5btbto1u760OJ7GMgP/W15IuUD+I&#10;Q9VToJ2iQO6Q01WmqXx8xKOxOM/s4w/7vcU3H8w9fHXh1bvKW6UPpp+RVDq2yx6xeYtj5/xzZNoM&#10;78+/8y48wvvtv3sHHuMdc0qAZGH+YOPH8CLFB+LYlHygWUl2MU1jTI3uYjCDkzXoD36cGAmlcFAe&#10;ASVe6ZDFo6QBGm0hMpT+qEAVwcW+LsewHJdVixnhRg4+z3HkCZDGHdXcDXFyrOOsVXLYgEIePuea&#10;V463u9ypD23tERqE2cdezWz8a1Ja7PYrJFfFaGb9YStEfKgNoxEAI4f9yKLbKn8sDNm2VUfYeKxq&#10;8TJcnd1RFQFGkolOo8Z0OqC0bG5JlMJ2yERVNB6Et4S9qP9+ke4yn3GhTSEHw8wqvkAHTqFVZoCF&#10;E+BNK3wxIeK2lRznlZQtg2OGcCBawijlQ098qUMsfdwsP9Q6qHswkA9ihWlU4gBYh/5mcidzQAIn&#10;HEIhh4D9D7pJfwwWeagyWkq+0rAc8p7MzsMcfgKLuOoCaZ8/x20pG8owuH3nIxwWkAFckUPD2ltC&#10;FHxJ4+LsMCmQ48O4QnPI9Iku6YNMA/itNO9DCA/cqcdHNgQly7PaqDAQ16gD5bwzfs9FkofTr6g+&#10;NkYcya+wJIuORYfme2rCJjWmTMoOnh2y9fpELlncCH/acSsbUJsq9YNWkKESlh0mEiejkVC/YE0k&#10;JiX6ciBLM+bwjnqlnGhkCJDrNaTLrE+EbA+Bpcu5jEfninteRUWBC3U8s+CjxgipZR+O1xYTon1a&#10;6EqUr6haw2nisFNEngmTvpSeVbSFNOpI3Ql16f9GoQn20S+fqzvKQmrCx9+EORtBMe05lBYkwrAy&#10;yhz2Xs3eizJGlHNpEb90LlzBYlpVOV6X6hzdVQM0DiBE2AsgbQ3MeMp+Adk5YYhPuKBlc5dBxN1z&#10;dAqOniSnUVuuprIj3ym6GKeXLKJqHEFpAzEsJ39KMqQmtUy57bY/3nrrH2A99QmDhAtWN7yzQzOC&#10;S1oGoEIMy4gSsfqqeCMgGoOCSytj2pzS1va9738H8qr6+jEaNW/+vEMPO+See+9j2oX/MOnvX/7l&#10;uw888CCEq2655VcQlrr77j/Bdc60gmP+/HmHH37o3XebRyIQkPpf/+v799//IEwehBlOb7+Noas6&#10;B0xgBDto06ZNAjgHay4tG2yCPnXQypMQ/a+EweHCABbvnKCf6lj2hg0b46Pb9xpa7U2bDctX0Yjx&#10;H84YIXvJi8eKjY3l1ild7ft/rvL9M985/6drD3i1p239YOOaoUnPD8y6cdsRn99y/l3ZIymAJU4X&#10;usfT5uw99n4iO7Bp02YyfjjtXIEQnqlSiz5qXn/nXRxkcwtpZsj66u3IvnBr5333bn5rHQSwuvoL&#10;2weLXSOl7uHytix8Kp2jle6xcmem1NVX6O7Ld+7Ibu4a6X7+9fRrS1Odr8bG+inkx5EpsWN4NrAJ&#10;V4Enp+EqB6wi9IhexSY1Mo7nCFDiFa2jiVOIUfTBRon4gbQKiMDAul2w8PNwttgQ8255dfM3Fq74&#10;9SH3/Obgu2899K4/HHrnbYfd8afD/njH4bffdcR/3334H97pGZqWjmHQrgwrkRc3bR1Y39XDWyOG&#10;cV1d0puYyeFKXahu64Z1LbvNa5yxRyKVbkw3ptLp/tFiR3Hyuyf+5IXPLX3syneev/i55af97K34&#10;npm8N6ltSjTdBAsEVWIJLxYv46LaYq8XcqUy5AUlMBsojgucazsTVndQEW6Ch0FCWYfboZWaY1tZ&#10;Sd7tNY6NlHKjFZjjCGGsLE0nzMHCWJCNBZEsTMXCbwhdlcYihaFIrs8rjsJsyEpuyMsMVO7vSP5w&#10;25RcaIajKNQQsFsjyHdzooISvelYvPeZTM/zA5nesbGBfGm0XIaAWrbMkSwkqFxlcjl/bmt3EfKt&#10;sskchq7S+ZFUZiA+sCNy62Oxmx7GMIMjQ01XpBssdH0YkN9WkHLiFSywYbpuzCIV+6qdtXqgeNhB&#10;Ecjg6iVTv39YY77s/eAjU79+cAOkz3376Kn/vDgFBPDcqo0Pr1jfkoouXbnxjy+vgV6WR7rLo9sC&#10;3Qkhcp85BX3BuRIsRXGkSm9wBdbuAlGEcTe1RSwq1JcjcRW+kFw6GWtva5i9a8vkSSnIN4VUrBff&#10;6NreN+bic/qUhuOP2P28T85fcuhufP3xl7aeePQs4k52aANKWZyOAOmanpuwBLjioCfQYdc1qCTD&#10;RKZN4XXBCUbbvdLmFYXnfpv941WFl+8p91alwbZM8Y4/1/vBb72r7/Sm7+Z1ifpxxwLzB5tOxWxh&#10;TPWClFPJSnLa8+dlmWwsdnjFJaL0MXPgLXbjdadChohMbxNnmR+2ByORPwo+cRxN9EfoBMuYEIfO&#10;riSgUSgDwx3ilOqkMesmG1dUQhg208eJfbCK4LQeSd8id9bVwaRLJVbBcpkpTg4lBR4PFnB0iLhS&#10;blxMtJGUIxTVE5IOXxpjmCnPgNCIKSkghElKWpAnCsWVTxLQM3qcUeCKAeoa+/cagSDgVCQ5mcIF&#10;NvmDoyMMBO4JQ8sELiw5sttpAzqCWkm+grhVAv7HE0l4GUJBrDimhAPOKe5DKNdolIo/iXpofzUm&#10;IVPedOUsSdoyAKcey2Q6nq0loVqOQDkC1WzWRyPzZRwaicW1qfr2j1Z8ZSE9HIQsQSdjwoERGbJ/&#10;7XobbHP5wgsEVwJwtcZhVJOEJ2xYerOUJgacIQ7HpzcZsqwqtAkhUSU1RrJiWIaqQQINEzgBRA06&#10;CCM5E7i5Yt8jlls02kCD4fFIGF3CWMqDcIc7q5EmCV0KPRBry6EL/JlJxy4tcTzLDWKpSDI1W7ya&#10;LqkgI2DRQnQ+5Du/aBysOSQOx2E4CWWZFFVFrLKU/Oa4lcgMlS1WfgjrGfHEbXHzQWJxypoCVq4Z&#10;+uJ7xpqrklRMJTS1YeJH0CqZ+JNBUNpxsapgCpAhW0SqxFckKgiJ2arjb+FMFX7VJ8pqDaTaUPig&#10;Q/77PGdktq2+hmD5YO2HmKGBilSb1avflAn2rV5fWaCyPpDYpSVivx430tTWh7zs35Z9XACIUFR+&#10;Uwbkv6wXRXbySd0K691VXRuoIKhurTXCU41ZXakAF2NGuxEU6eOONqiWfA9U2zXjj3j8Fj9YCZd4&#10;JkbbrDjr2WYfrCdhTxGN3X33HwcHBq+79kcsuM468/RXl722ds06fSBy9913QBzqmmtugLDUk0/+&#10;5c4775o8efrNN//iqaceh9AVFIO12Jcte3XNmrWmjfvvvwu23bv6atwBDNai8mddBccG1Z5xxmmw&#10;qFaQORVgTMNKwPjXTEWSKIsTpDKvB2QRd2N2i30tthlfxnqXL18+3+ts71oZmbWnrCMCE0A4ZBON&#10;luCVPqQTNKVi09q8Pef9dcG5/7LL909O/Pj4wnUfz199duXfrm/48svtJ+dbZ1XiCcgQAKMJeXfW&#10;nu09qxbGdqxY8aasVGpMVKMb2U12hZRBu7V7DK+GM+0TL8EUsMjiffKTGkVglHZ05J757Y77/7jp&#10;4aUd73VtGcx3QqBqoLC1Lwcn3YP5LjjZnuvYNrqxc3jjyg3ZJx6Lv/2XxIYXIiP9JhWCGYbgzkYQ&#10;z44wmDNLurJH4MoTETOOgYsp3PTh1CuydfEvBBsgtwe+AWJlWMoqVywlvEoyGsG1pTPv6F0OS3Bh&#10;+uAsxBLO1aQAVpSmg2zpHaiyVevwiQDTRjEmogiIManSSt9bLz16/92Pv/DiS2++89q7a1Zv6twx&#10;nIPJmF19/Z1dnVu3bOnu7uzv7e3fsX1keKSUHS2MZko5WJ0qD4slwcL1MPj316+D1p9dtrxv3TsQ&#10;DMnnYfkqzM/6AMyN09l0V05+3E80bAaIDDS3no+kbyumM8PF7FglN1aGPCzKxoJgFoaxYHksjGRl&#10;vSJ8Riv4gYvD3tD2SkdH9MfvN/xmuKmIJFFHl4TIO3b1woRbdWFBidt5koxgUMf7nhvZfOe2TE8u&#10;s2OskCkXhyvFkTLmZI1hV89PdyYKidxoOjeSzmbSo0Ppvu3Rrq3xr/0y8tM/Q9oMbrPgg7OjeYNG&#10;tN+GMAVxEfcaewWQmjXVW23Lb7xh9yeeOQjBLD4plCPmytbtAzCFEG7xFMLhYnmkd9NwZmAE5+JR&#10;14xh7YQGpLFw/YLwdu/gLoSwVJwigY3vYEAJJFhwtasgYe4ytXGfPdsO2af9qANmTm9rCKXbvXZv&#10;5esXnDbvy+cGVlUXsvTbIuYiMRuJYxGcqgEoywkdc5Dv/OFpU/ihZCxGS+qT30ud+sP0WVenzrs+&#10;fd61iSPOik6VaFpIV+cs9C67zjv3K9W3Zt75SnLv/eA6tgvV+xrVJDDnLwcTCFG6BhXJPGYUE76h&#10;txlyTXJTBKFU2LzaNLxrnhRsaaRAUGv1oLiRqN1MxoqkrZjoFbn9+I9dTuP7G4dLfGFXd8pSO6I3&#10;1WMl18Yus0TV2QW2FJyWxizSnQGJWciluU/sDrP1rPYze+tCuMyX5iNl4AoEW3w6VeShJTMrsRgF&#10;xK/IVjzBiN0502O4w424PITdMiLEkRiiT7SjVr3oyEw1cEtVDv7lYZomoEoSUBKP4RbEohaYsu1A&#10;h8RyhDIxhAVBLI5hwTXiCk67M+FFhqEYQAxpxTgWdLHvowR6ScgdEPQJofIrKRMuQnCyqJey+ACF&#10;tuCjqT9cC3fEDJDLSxty2YyTAtc8c5i4kWYTcihWBmExr1hRzRdQI6IRHfZS9vMZ32YOiYDfoUuB&#10;nsnxNw06lOZoXYIXTdlmqPgjZD5GU660kBEwWuoR7OmEUw4nCIGoYaulicrZ7rLJjyxFhPx1hqJQ&#10;mdRGFCNfkrnJCNAEToc3iVKr1Dp1yHjBQgz6h8Dg8CJftwxtqN//nIoNfhuAa5/ygu46OJWrRsEZ&#10;vBBTqcyjTEqFmqgZQwFCt/gnoMwFdVaYBxSnHY8rL4KA8f2mRFZllACMnJ/2Gec15wSeC9QoWyvI&#10;0IyfyWwtYsCVrEILcttIWcaU7wixPqqw66BY0KtCrYp2akPi/+CdcIsqOGwTzHCNlf+RXk6g/Q/a&#10;jrCfTwCauhQbRtm76A5YIqw7WZTTmeg1/hliWob3mJ7k5+2onaqV8+qNl/W2yL26sFP6N7U5jdpY&#10;AvODI9lYYHJavYzbjNapYRyc+IVEON/sLFonDOedrfiDlzfBjIlU4RRmFRAMgdWq7de/+S8ofNxx&#10;J7JsgWysU0875cGH/sw1wOe3v8UCH/vYx+Eblq9KpZL33HMfnEMq1pYtWyEyNXVq22mnnfLAAw+b&#10;Jn7/+99AgWOPPQ6+IV0LPlzb4sU4eZAmEvrk1fTp02bNmvW73/1m+fJXp0+f/stf3nz22bg7oZ+Y&#10;5QIzCE/nVKuda0NKMIYAKCuw4tCOam6eWoP4LelMmTLloMMOe6Eyv7D/EdGR0VKyyWttjaYbIqlU&#10;MZ2sNKcijUkvnajASjTcJqwfDLtWZQsVmD04ko9ncU3sMrj+g4Ox/Ei5uSn55ivHJja+8frygYFB&#10;ekTVlNoNPL0El20SN8daNhrgorwJI0qEClzAifA/59jiDy/IvP1u4kf3NG7cEZs9s9LWCovpRNbm&#10;FsTmfyS5y5zmuXsm9tgDMnziU9pg5tPotgFYBL28eUOxuzO/Y73Xsy7a36FbaNF7NnECqC1xInBS&#10;DJsiMhw1Og2tyV103IS/aVXxfLmUxwWhSgXK5YacFVy16K7/+IfDTjgjlYyMFMtf/eusY3ZrXtWT&#10;mzslvapn5NDdGh5Zu+1nhy9riI3BUzSZDSYbUhgLl83CtZo+8eyZXzl875c3DEPrAKRDZjf+6rX3&#10;/vuQ3zXFITYUefTZ+Nevf3UibCM0Vv2uINQWc2oE0gEzLp6GKVUNiXRDuqk5Obkt3dQKyVbplkkN&#10;jU0NzS1NzS0tLZMg+An2djoOuz+Sr+FVmqbNePSdjrktsRdff3PdbTcqusftb7iOz2WHLr3k0oce&#10;fkzqUYvAVmfIXCqQP4iMQmFmfvSz0eLcVCyRiiZSEIONwopAmCUGa50RqtFPI0qENZte6WuGaafD&#10;2ZG7I02JJCw6Hlju2t+2v7/ci69dfsmVV17R3LpL7dHiY+MrbmAbIKREZcpHWlr3a44nIolUDLw2&#10;cNYWxce+ObUTel2EPRbzFVylvhB5ZFnlPx/zRvPozvmmFTvKRLw6VzYF0yShNHYvO9J/yaWXPPzI&#10;UglCuINxRu0Xyt6+/3zNmUcv2jSYf78vT1vHUa4jbkEAZFGBaWfNqXh7M26dmi+Vm3BldNjgsdwK&#10;pONVBnIl2Erwd394sO+526ladNORO53/3As/kvHXly85/4orr5jWDtF5b2iw59JLLnls6TNELbjf&#10;kEpO51nS2Ntmno5Yl4xpMi54eTXdNZhtEzFb1BsaF3VTBu5PNzQngMiqLOBq+v7SxZ+98oordtl1&#10;HvR1oL/zheeXPvQQwDwQ5HWfQ8I58c4r0FPkxdEocg7xOprHTDOM+QQ6jCvmyXZTsqKxSwxVBHrf&#10;hd9ub9+lsbGpDqMaBvj0eWcs3OeAXWftbT0Do5zY2dNsJRtHEBdUBX0NjR2AEgpALCkcI68TiA5k&#10;sSN0jxB5HHNwXFkU08hr+E1VsFUnVViDMmBXukEabscRNSaswXkSauj57UVHTAQGWd0F0x2qmbun&#10;BjOPWZtX/cM98oVkJXBo+2m7rN3njqNKFqNbwzHGnmbeh0IOtCkmQ2NgcImxSx3TNqx8p8vW7pVf&#10;2isMaUkNpGQJSvDFESonlMe7hEnkCovS9EGaNIjCA4QKQYrGwxtN0B/Y3kR8fTv1Q81edTwsEaDp&#10;4ZpXov2ZdtkOcAhaYyaS7i5SAdlJErJo1LTYjhz4MIcaqRkCPGNYZAqNnCbk4oxIziaTYUIttLsc&#10;ZsHC9EU4QUuD1tg0YzcjIfCatclU2lkkBqUHY06RZpBn+IKxZuoRxhN0yGjE75PxC2FRxhq9oGLw&#10;MN4dMBpRgUNXVhSGYrAgfVjCIMqQABMl2ClVGOqTXXQ0xENRHg734NtEJVruiLUSSDIh8CVUhVu8&#10;kt3LPRDKMrEwYRlmAMticiaQkqekANbOPMIzoMW2NBAxwsx2S+Ak0lK7J6FMidRL/ieiW9/EsgLn&#10;lQq4ViZ1NEVpMJK7RTFTZl/hOSZwEW8MdIP1qlFaXApKbccdwcwSJBREBETbv2AZesw8S0MY/01n&#10;zbaYtiyyiBYYNgQnEf1Kcuaq4N8+auvwIb72DxcAYaLfpUMLgxqasAYW/ucvhwFynFZEdrqlrIzd&#10;iR5WN13NYjtRXVXRYP2W6oH9aTFFfvkhMWuaO8JqhLeN4sA45UKajrk9tLrS13TYIFSjIKUb8FmZ&#10;qEaDI/9cnnCqt8xSD3EyUvOcNI88ik1Igj9qV5KEYHDDxCNQobSALG0HQXLdvhTQ3hD3VMkKK9Kk&#10;U478D5MKAQjJQ3UHJEKIy9Qnk78rWTmV+xXCuKTryCRnDG4lgQq/9a1v/OM5Z51wwkn9/X0Md8iE&#10;uuDC8//h5NMZGldd9c1z/vHsE074BCSTwG3YhfDJJx/72c9+cc0115955unXXXfNSSedut9++37x&#10;ixecdNIpXPl3vvOtc889Z8mSE2BNd4bj73//29mz94B4FgS2Zs+efcwxH4OL8+fP/8tfHv7GN74N&#10;8xBNr/beGy7+GS7CAvDmohFfxmYCAtp//wNWr16NC5P4l5Rl25VLnnTSJ++77/5Ia2u7i1KXtlyr&#10;ZObMXRYsWrzCmzN00IcrLa2VXDTW2Og1potNaa8l7TVBACsOASzMsYK6YfEjyInIFr2RvJfJxkey&#10;3igsyjMaSZUjmcHWFS8eHNuyetXb3d0wr421ory6FCVKfiAZbbycuWyyTtqVPtYRcQk9lGNhWXVv&#10;8ezyRZ/M7T6zOFyIbu2NvbYq9twbiZ4MpChFoq0z4jP2jE2bnWidWvTiKICG+7z8SGWwuzLYExnu&#10;pfVeIScFMlNQXLElJHErZmaylclnVlNDpQlDWk0Q6Z7axzS1QAJYEMbC5a4wf4p23v7KP+3/0SP2&#10;AMsoW078qnzex/ecumJrdtak1Kb+sUNnNdyzuvOC8u3JSo7erFlXyNgc1+Y+87UPL3h5wwibVIfO&#10;afr5svcuLt2egh0ZPa+nd+zHt44zZ9UReGgW+sSrSALftRCWZwpVqgQ80qtguBKLwZzAZLKhZXIk&#10;mUo1NaeaJ03ZZbeGltbGZnTds7ncpoHM+j/9PKTRepfCpRcEsC6++OI//xl2SXCPGqLOXsYz2kOv&#10;AEthHVHMnpiMzYI5YUlQWB5Esmh9H2AvSI4T0y+XK67Jeg9k4m9DOC6ehHBRaAjC34LtEtMxBLAg&#10;mNJSO4DlCLnx7AYkDFSikUS5ce/Ght1SDXuko+nov7Vt3yOOC1RlRr0V75dXbIg8/mZlJI9UjtsO&#10;ONYQizzHdGdSdriMfjhdklMIYCHMH3syXE84HTeMAvXM//z3Djrk4FQiUqC1p1BL8iQC1I4YyYIT&#10;8hU4qoUFKM6Fd0HYjIzm7rn9nsFXHnBUL1vbBshuaxbyX770C1dcccW0GXPhUmZwG/T88aXP6ihx&#10;RDyBwFcLhuiLecgZhDhQ+OHHjlr6PhIMQyAsC5hKN4BPGnxenjRdwfsQwLriist3mTkPfvT3d7/w&#10;wuN/fgRg7leEpiJ1SmHrkIH+vjF4naAHKYVxhhFawO1kuqFh8uS2hgZY/E5A5lQfrPzcfzxt4cLF&#10;EMAiRGM2DQlRQpD/4CfF5XVqDDGBBUs+yHGN7vgYgiq2RfOgDKUF5UmYstnFW8ESE9A3JNn6wlfY&#10;GYKKujRKM4YAld6Yp7gsKhhOPmPRzRYuNqWcZyEdTrk+fpMfxnE2vfFhVCpSw1fhof6YumtWYrti&#10;Rjxzqlk3nWMPD/tsjCrEOgGDkURwswEshpO6vNQBfsABqQBTh2BBqyRADRoHWrQt1CK5cqJqeL9l&#10;usj/MBkJJw8CV8EbNgxgcRfx5RjHdWhHNt5BhZa2ttEHJQA7KBeVZjxiBgQ8eqFbdfqxp1wP2Ee8&#10;rwVDD1eAw8A3mxJ4H5mBXo3QBpoMZO4VA4woEwrxnEgYHgbnEhDBgv/46hJCVhTDovW3+BvndFN8&#10;WoMlgiumbSU16hRe4I6aw70vsOAHBY2W3Gz9mG1PXaXaOcpIqLHszAzn/KcAljO7BgsLXCxoTAc4&#10;ZGCIX/gUwUYJRAhFya3TYBPDU0YDnTH+pqYpEfYlXU6olOGD4xDUkKhiFPEETdKbbjeIhMQ6E4QF&#10;xLJfbQYCWESg3E+yLR01JnKP5ZJUwsMJxk4leCe95HQxmvNIWCPACpr1PZRwNC9iAetRMhsggTK3&#10;m1Aarf1kMEOdFJzgH0d4BKhIfnJhXzERjmHlmU+0eBCMZuj6qNRUK4AV7JxL6K7o4nZEJOkNRxsY&#10;jFkCZHaW3/S07bYDHl9HQwZshHU48ATzVTcdwy38wb/b1aCsmEhDIeq7OqoxfkWBpselvPFrdEpU&#10;k4YoHxYwnOUq2bvEp/T+HVef0P09JXTFqr6a6Gv2Jmwc1qpQPcfsS6YR/8VvOgue+BqiYenY6uLO&#10;tVpto6xbSeiB2CO5LrIHrQPe2JSW1WNTx4po7pgjuJxhKvJN5+Ser7POMAIQ8g0jfEz26geh150i&#10;nPqF/c078mxc6lUisvUbwSSX/NKx8tqrL82ZO8cUv/76H0MI6b333rvu2hugJMzsW/rEo3OdAtdd&#10;d8N77629+eabGhpw57Frr73h2muvv/XWX69e/d61115Hj0x56qml7iMQ6vrFL2555hm4OHfDhg3H&#10;Hns8PPjMM0/suedcbvf99+HicbwYvBvAQlLQERvZxZYC0M0hhxzy1ltv25x4CRCxncW2D6wrf/Ld&#10;d98TmTptV2xHLRdWF6Ta/dIb9oxvm7J48f7rvBkb5hycPPSgWC5ejsQKkxoirQ2VpmSlIV5Oxsrg&#10;U0IXSpVovhSh9KvK4FhiaAz2viqlivnXVszd+Ppe0e0r31zZC0MSixQeodAG8QEzl6oBIGxifrLx&#10;JMeBeme0t9/gCiVO1NmwFBaurgylcWpdpECvOw1qrfRnSImJIqErescmuVeyNgqLDfk2Kfq0YLDU&#10;xWPhQ2wRgr1la1ojqIAxLNgmD+NW8BKYMyIoYkSPR1MNC7/18x+eMPfdnnxDIjpWKC9oT33twdVb&#10;brqiUoBNLqvNABxk4vxrb//84Wu6ccNB+Lnvrunz/7Qi85urPNhUT4e6U2wcNBuqHg6rrZrfCBa0&#10;zjTbQnDC84nYIISgT7KxKRpPDfZ0hj9sIBpyEj4gCGBdeOEXH3vsiaonagDALwsJXRDHKuRyo3uX&#10;8vtHKjMjXjLmzU7Es5Hy2kKpEKl0l6Jd5chmLz6cbsLQFSYx+SuXX/6rYYLsa1dcAsGUlskzql0I&#10;7n+oaguFClVPbKQ5jJQ04daBtjfZ4jzZBJ4IwoRZzR5C1E4xOA1EkyOYgXXhF7/42F+eru6zQsLX&#10;Zab26QcfN2nBIbFUI2+KhJFc+iBr0B5eEDTSlUoksuDWUsoN57rWZje/q7yjnbSaXZgqMEgKYF0+&#10;bcaecBsCWF+88ItPPAXbbZjDVaXKlgRaesNGIBU3LhzppqIQo43u6XVsiFxuDiOa/ldhRcF6yZc+&#10;xwEsuDDQ3/XCC0sfffQptzRVYXvFAh1gm4ddA8GbdfEq56FK1B1XzQIQAU0mk1VZhz5Emx/nnH3K&#10;AhPAsq6XeLY4eDzkrQafOoCSamrCMzAwqx75hviwvOQRubpAwromGq1CiEEMykBzNCGEr2Sth8CQ&#10;1PYiyBjBXX3K5ptEH+wCNZz0QRLRcZr8bfhlUpXgMlENq7d9TMuwY1JTPGMBidBJ/Ip8VMufPkST&#10;K0bQIKCIP4uiAT6+/qimMMaDLSBnRNs6WCFlkkzmUXGb6Z7oAdW2jD4+jM2gpMJDRESRmmHsgloB&#10;JwMiPRjCgrxNQ1SUPclbBFKMhwM9Esni98cSZnKRETA8mFSxNe2VFT9izTB4XFYExcf2Pcc2KHyF&#10;O4gKipiuOTaCQxMwkCzXmYZ4DvdoEiSmzdL6XglMsoX1IiEDS4eEu8BCKIsSsmh3CtwdAYNnAmMG&#10;rzEkzamf4nzU6CMMd1guyo3fwr0WGazGkY0iKYOZ8rRfspiDbA8ysl0PTYnG1wjrOmVBiTBRcEnC&#10;TAhKfJ+LZGM4zQawOBcPOZG3zZVhCk9gB5B+uScSXMTKuXZMwFeblSNXXBfFwhjWjG0/sA1ctUQA&#10;GRxo5/c4Rh3QiVuQyUs5V7xO2RmRB03ONmkWoimsVW1WmQDMw+MoHXQGNS2H8QiquiwzdQc5zBK7&#10;OrmuMA4PRVSJLT9bOZCRsVhCk9GyePMRI//gqqmUDMQAmouzjBe60QpCO2TQbq0aggtfZxLjgLJD&#10;fcZf4WvK2vRASCQtbAh2VBaRISOVXrjAcp6sC+JatX3A6xbmBgE7U5MbHFG8+NhjQpUFBhwGWHNt&#10;54DjlrZVqBziqDWthsBrJypDILPQbvKy8KG+qGKqmNCYAlRqqFUVC4KbvWX+cr5dS4qfq+ntWcFd&#10;Fy5WhxmEkThmuUerEpP+k9d7nH2GRrvE7FiwGeEnK1dWCwjnihKWq1qUhwMAtMzt3qg3IAeIO4GM&#10;CRQNpZfQ56q65xdpdYhEJLRTq1VSJJ3Ml5+GVFnstde8W/7rZ2eeeW5/H07648tGsGm1KODoHO9A&#10;Ttavf/3L008/u6+v1/STtFkomfr7o5WEyezgWKzxg6/3SkccceSKFW+IFUQqm5akcA0I7/TTT7vj&#10;jjsjM2fO4c5ylapr9YeFJ56l0+mDDjowl5q8Mj5nZNGB8X0WlJubK6lEuSFZakgUUzFYewmKxYrl&#10;eK4UGytEx/KRXCE6PFx8972mlcv3K2xK5Ppfe205ZAFQk6QOiAF0WXTLjkZpkNUvsVxd6536W0X1&#10;AWNaUKINKFpCyN6GFth1ZKMJ395SWoqof9fhp7tkXrA1xpaNDkZaVuA5ASxH12G4GuYAgtFchBWs&#10;eLKkhK4d0eO1nfBPjfsfy8YEJbmXxt56duTZOw0dUyvWrAFoxQ4/xVtwFEx4s7S++sXKi7KnQG2p&#10;VodR7at2haqvcKjQoBfwocWCwimklE9B1umYuRUut3JjQ1/4whceX/p0jSrCnvJdE5GHBEeyWWQ0&#10;RVTp9SvO4eAlgB0Hsao1o3FC+6tyxAlgKU6dmnZGAcoY4I/ymTHDsBq+LQTMOjAMQCL6TMPGTg54&#10;rb5nK2Mj/QDzpU8+V91h261QCDn9sE2JWjZ0J0pVsxn4GVHkyjj2pxmo6bJTM96UAFb7nlAgM9jz&#10;hS9c8PQzL4ZA3TCzfwxBOnUteeqar7lqu02HpSKoWksJUKyM0s5dcvHnrrj8shmYgRUZGMAA1l8e&#10;f6YWKsXJUWVmER5A/M4QmYWSH6ahXoZL+GeddfLeC/bbddYCvuhYYUSSIk5VDDMQWcL6oSCi3ZBG&#10;GA0bkjANSW3IshQ4x/gj54pgHpa8PqVkeOEZcVvc2kOgVofate/4lHV8MFJGLyvx7QWrO9HD1rJw&#10;2hQ2FRD4OiBGonWzDFUxCYp5QLAWzcmOqXHFrIMthbgzfEiX5S9FsIwJw1Wb0AHVL4Mxfp/BDxq6&#10;gnBV704L0qR6gIY2sKhoZEMFKHmJLpzIUUBucxCDJnlgAAsjPLCRrUwlk4iDbp9CGUsY6+GJd5KH&#10;pwOxXOv0molClT+/BmBq0n8EGAND54QeJTByNFDXfiJriMlUaBMJFFfY5ggIPyazXctQiHf9pAQs&#10;HB2uTw/TxeEVnZnGgqOiQem42I5wPfDanpXqBdYiSgyGCxmbZFmKMLa0LVlVnMyojzP2eHxsLymJ&#10;OHSIQLMrtbFtWMX6Ag8nV07NQbEo4SHENflZvOyDxjNljSQuT9xHfEivSTj9StHh8B51GTrJoXTz&#10;4ocXFxRT0CBJKxVTgYGCEsalB7dyxa9le2ETNS95n1OBncWDqcOnknxAZlBrGE9EHuYyEwbYZMGE&#10;LOFzJlkJYJFsMjEsttWlI4YdLbHLjny2opry0Dd0BybETyGHSkYx+X2kGFZeRArXLPKmig2rHqyq&#10;lgwnS/bGZ2PeYdJ1CV7wzCFYFYHuWe2+Bu5UG4tVIKuhYh31GDRMJtz6BAoGDEaWhDtzhJicNmI4&#10;YRNEKF2Fkzznf9z8mmgHq8tpFUa2G47itUV5p2NmJI6I08sQk2aNUczavB8OtioYBCDGQ/d/i2Q1&#10;15kBzIMB9YjFsO3x4MLOK79TQIFNqoli9/b9inAch+7plTMBgqU6PKYQoPYoi4MFjeUu3xXSN06/&#10;JtRPU1e9AfkE5c4QbN2ytUkm5LEa3TPiZbxe+Q0nQ/tOoDzIAH6+kIawGwYtWsKWNL00lfnK+MVP&#10;eJdoIK4AlZEZcU49kIsquNCsAxr6yEeOeeWVZUxqxG1sBYghwLWeffYZt9/+x9jUaTOcxX45psyb&#10;WFGU1a4AjNeBJDu7ulOR4oFtldbujYOr1g917yjDZKnmRKURpirFy6mYB/PtvHI0n40M9hfXbyi8&#10;+Mqkl5/dt2vFgkrXlvfXQGIYzMoywp+GwPSM2gBzzAOOmgSGjBHDslNIuoo5w6jD6H4fr/rZ2f4S&#10;fmVOI5kkfeMe0je/oKNvmXuiL6sw/RpnAlJ2BuWP8MRAWaYdrhTLuFIV2AYwWxDXXJcEE85al/p1&#10;BVMa3tj7bw29+FDmpYeGX3p45OWHR5c9Uti0yqVy7Tv/xdFWtq4pv/mkt+Jx++l418cYhl7GYxcr&#10;FhAwjqKqgnQI6AOo5P4pxdaWnIpcLj2egPWPIFi6VMztu2jR5o6tASar91SwDiY5hCyHq8BbgL1O&#10;4UMbWmHWCb0nryscnTEZAChDy9+GdGrRooVPPPFEKt3sdI8kzYTRFHiQf6q5Ke/0OetKV45xVNwE&#10;WqmykFycyvPFQnYRwHxLeBrduDpEwC3UYpDh0+CkBU1BdiNdUrVq21519LVgAyPyqX0Xzlv6xNLG&#10;psnwTC47Aj3furU79M1pkOncjgbo1B+oCpprNcNYxiKpRfX2SVhtceHCvZ5YurS5BRcxzI5lLrzw&#10;cxs3dKgbbXBOeSikCNi/5p/szpkFhzUTz+bk2QKmpJ5o0p7WEGzSuV71LOeV7LNw/k0//VlLc5sg&#10;DSU/kjk5SMofoq9I3KulFqYdasAqQBBMLao9GBD8T4HOphVqdTK9ZAEwCdYYReuIMJVncs8vNgIs&#10;Kw2KyS0xJZLV4g/xNrl8uHaEWw/rb1Z/RtqTZNL/LKYIjDRACYQYxqeLyi1icptGHenudoOBwooa&#10;uS4gHmVIBBdRzAoj+5Pv8qP8x0kqsRd5YMLcPBb4MrlIRFi08ohsFgnJR2xN04GZ0jp0QStWhjcw&#10;mkGFKaRB78/phIhArCSGojlI/9NtmiqiLWlKC1/B+Ji+i+clqPSDK1Jpv4hBqDlNfOFRWtCxnYEK&#10;VmdncV8ITi4JYDKM5MARKE38DiFDyWYynY0lGDkS7GnTZi5VwtehuqD0VyJVMle+ZDxrwI4jdyxQ&#10;lGOJl7l94iR2Y+gXE26VPnOIlgiXMcP/ZYyme4b4xXI07hCreAaqopF7ZXSdxDRlSJSKZWIQEiK0&#10;feOGhLeYFpBwsXPYAuUzWRtbiJ4FmRPZEFaiSzoGc4Kl1fzl5xz+F2ElAxL2svJRK+NiVgr6tAsS&#10;FIFEGIMQIIqACIxJzAUaSySTp2c5X0cozCxyWcDtU8EBEeGnrPCbDJLQe1Z9unQTahPZKIiFjj6u&#10;ssWgVTATpPt6l6WPSmKBRxGZKiB5JEKQQZnJzwXlramNxWQtG4CLhUNRGzJ3edChQ/ygF5m9fE/v&#10;XAPOw86DAd0xXu+EZBUWyqU1IVMbZlVIrDUaVS4sCtSsokUspPMoUExytXrnTKhKrnXofLwhE9yl&#10;c8qwfM2ghHlffrK4982a1n6IJpYWa6OPKZHrEyFCZxJWMF4Pjkp1jeSayLB5bUfnCOeFanLykUZd&#10;tIbCrQZ/mLI7R7L1UbNTde1U4fFJQunBhXC4dDCUozxjqZJFog9LVS3/rf22iovIiet3icGKea/y&#10;oQ/t1dGxhQibyduqLKXEyD77LIAF42PTZ+ymW1XxhlVgj8GJyZDkkJaaaWT8ZTKZzs7Ohkpu74bs&#10;Im+gfeP7ja+94b3wauqVFbknXok+9fLUv77c8vQLu7++bO/Nqw4Y2Tgts7G34/233lrV29vLFg1R&#10;u9jurLVZu5vlloRRjchQg8TyE56RzeegowbiWE0LxKpOAnC0ZcWilAdUNaoVoq+tcEVMiW3hkHDu&#10;Ey1XQS/0IEqFU1H45Z6uckVvfSm8xSte8VwVXecrSDhGZNWjZYeKhRbdWFPYkzupLkKJu4qkq2k8&#10;VFqxVDRf9btXt1g9mHATpVKuffqMyZNbR8fG4G103QeCItMlFXvPN0hRFoFqawnPoCkB5dRgndTS&#10;fOghB8LWpG+8sTyZopWw6/gWEzRJyHyqKmullTMoR6joYHyWvDPCkKLUjLHHSsXs9PZdAOZjowBz&#10;d6qavy86/CBrWvEWIBQr4rQPpi8CLBZ5OGzsjc9YoKs6YoJKS0vzQQfu198/+MaK5Q0QwPK8fH5k&#10;xoxdW1snjSG1SM8ZRfbJACjcal068PkRYgQE6aSmMuc5tqZ4kKBampsP3H9R/8DAihXLm5qh55Fs&#10;dvhT5541MjIK0wPJwpCPiUxpOIPvyJI06ubZ8uzruQEPW8Y6hRoLq743gStTp06ZNq3tlv/6TVNz&#10;Gxv4DGDCHC/Pgthhe4kVmPGv+LcPLmEwDMBLforVplqRq5W6hdhJKXEyrEwhJEUlOsrxvP2+aBXD&#10;W2eVnWq2+jixxLQqT4nqo0E5LIF3g6sPyqMGPBY+1mxVDDDgCNX6Isvx5BmEYncyAoxxq+AVVjJO&#10;oShqfVCKqao2Eh2AapWkeM4MA8cU1tEGOEJgIHa4YJ7JmaMk9O6X4lBqrFCGFcanKJ7EUJbYh1jz&#10;GGWi3BPYX5UL0cMcuKL6JFBChgLXYQ8xf5wYFj3B2T346gKqpbgVzOCjf/jF23/K/oacn0u1ElUz&#10;rqAFtTBQeJLja5aGN2RP0GUJxAaTGkoOXQmL6HgI/mpdSeyK1hAWQca8xb99Ogb7IIiiEsqIzI78&#10;ZRlSIGRCijA6WA0A30BKVIiDOJLGqNTF45S1sOwoOZgooOdzWVeAzgxZuApEIWHCRZbsmCaFZIh0&#10;hDKYPgQJNHwbwqL+ElgEEJY2FWlGdPAbYRPA0uRrGgHhyqnWMpd1YjmuZBpQE9hgybAg8wzVKv/l&#10;imJEsaLcyKAyVTuSyUhBhjPvQiMSUNtggYD9p2mDuJ6FeqZ4h54QcnBEGZ+6LO0LugZ43C8sfc6t&#10;oTJGuvnIeHw60V+rDQ5WSRSGhvCeSCEl6BDxU+OS0KGO1DCDoxPoSTMef+C5qlZbrrpBhZBLIhPu&#10;KZO+v3jg54TrCi0YQPVOVlalrgMEzNWN02HtApe0hcNsAcNKE+moYtlHaQYdqhRYR9C7DRYtDiPT&#10;RA3NDLX2fV0emEjPBC6KXNOoijr5S5Qu8pLJxzrJ/u22DZlI6XBcy1XmHmEkkaY8cJN7K2LYTHJ3&#10;jIAQlqw55HB5ZopPmJLrFQzhkImjIKTkhDs1EdKeAPHXECa1umFB6kgtw2YhT9WpyNKD24nafBfK&#10;3bWRT+IZtA+sAb9x40biMnqjxzTq58p99lm4cuXKyL6LD0cqlzd1nEFNP+TdmWoGv6KhLuAtWPek&#10;vb29ublp0qRJ0E5zUxNczQxnoJaBwaHhzFBnZ092bIwTs3FShmRoA7nbhQaMZUSJivRSkQw+7LRs&#10;x62vqczcfElZkr5bkV8NHBFK9USIgwC3JgQYp4yr6c8vazX6jg4JT80kcNB/SaQy8+TZ4rQsY1W7&#10;GDnytp+tJzKefKSh2nc8DjMemGEAZ4Xd2sKpnvSqfsr4ZeHwDhC+2N3cMwGCMoDKVqN9qpjGucCn&#10;IRQ4HlC8SDE/1tDYuP/ixbvsMgO2Q6wiAtVJOMlWsAxl5NU5vWsldwUPfrnNPg+gnFwgfRVDs8LR&#10;5uYJFfKg6DY2mR0aCOn20FDm3dVrHn300eHh4VTDpHEHRgzNpWqIGwuuKkg6tdt7oULIhblzHmjZ&#10;wTDcgZ0NRxobGxczzNMpPzmr00J6liGpQONX+fxySxwaF+aIAlmUVxxa8UYJ2uxOABaYG4lFXQMw&#10;xK7LZIbfW7MOYZ4Zbp40HZ4aGxtqop7PmNHOPbeDZs9LLX7uIHxJW0oV0n/a+4wHyCXFXcZniJbU&#10;CIDH4RxwyE40EY8jp2uYucOZkffWrCVqGZnU2g6PjY4MHH30EV//+lemTJlch3gYCow+Y/o453JT&#10;BmrLaHmBIjt0thJTw0TodnBw6OprfgTL0rXSWm+OuSWaioEsbqY6tuTcs7XkTlYxHTMt1+QKRp08&#10;IBoGTVCukz9l2NmyWMAFsGlDWOOGGjvQp0w4vsSyvYoLVZ7jTc7f4ZwNLgz18MwlXqUIX2nQgS8/&#10;aLF46VVAGzAJktWurhjWqHJZJC6Nhz1kIVgxPwnYWLsY2bTgl13rxtEhLiIlh0eyShhQVk1hnfBT&#10;IEBgkJdRWgivcdVYlHsu45PoIA+WFaKSJ1Wj4hkf1fgV6V+WBHhJOJ8wyyETMV4o7Ih1RGGtKJxb&#10;Jx+JfcG8b+oOAgpn5uNKUbRgFM2241lltB6l7YONHsmIsAm6jbEsfulHgof4HsmJrB5eVoleUzHA&#10;WdfjCX1Jzp9AAOmDnA6VbgJ3Wr6KCITXx8UEJ24UQne0iHsStkCB5GC4IhP4eEIsLn7Fi7ijxSVz&#10;wiSTSyZ6GFqFhsngEbJmpLm0QODiyJCwKQtC+IfYo9XjZF18bBShyDMWGZJYnTyruVEOeJVCqDRR&#10;A5JKGFUSzAhuzixC7idLOEaKQEd24BHLDf4YCqYpL7jOPU8cFtrhOWDEKFInsa1IPLYTeCBIh7IO&#10;jphzhEVZTI3rJJo00xLdag1gOYAl/9g0IhIgiPG6XZTswN2oCo04GNJTRyCxGiKcUY9JixL3aHib&#10;x8Ygp90C8HWrLORDMom/SJKRqmLw4n8WMAgMAr2x8hwB4SMfoSwLWpKhIh0s+vQZFmiKCYWQv3IX&#10;ooIwO3qSTgpJETpV1fl6aLtmOmHnM5GgIzFgYo706lmn9ZL4YWr3y8lgl/08VW3EGc0Sbt6xhA1W&#10;IvRfK+4VXj60kjoXGd8KSvo78Yp9XXMFi6PE/HWH9URIzumI9kI0j79PDnWNN1h3cFSnK3yMJmDR&#10;QpOUaE467IAtVENOLk8hZMkvoszCqIZFFyDBWv0U+8uYTeFWnBBPtfkbQJSaXsS6NYhJL4tHTuqU&#10;J2khDGTNPKJ2HjpGvfEblQETvbzP8rVNHOVcCTJdGJQsS4yHRbxfY0DCIvXvT6R+U6ZWQ7WYol7H&#10;/PRWrxuuPBHgBUSCv30XwE6IQW0kZuNA7MFp31TmK+MvH3jcbV+5SK+54suthI1a4JyTTz6ZFn4A&#10;5oolkwkhN1gvmzWvwDBy++23Rw48+MPcd2NIGaOW7CUeuY+Rg4B1gKOmB0+eF16mWXJi2IgF5Yte&#10;OfXxiyFWkbyYMflzZDZxN8nEx7rBu6Cf2CRuBmdIM9g9EUoBwnF/mm2kxURxKuMAGveHnWLW/DwB&#10;gX1OqUrHXgbXBM/V8GRGNbaQnIvxLAMQ5IdRkGM71aVovskSQ4BRrYvdGsbRkWGNGRoNMZmchu2j&#10;osrN+B37ysdgE62vHgTC7mG9MKOtBGuNkd0fOiiBXLjEMdqv6rbcgT+hMim0urpiFV7lJ9I0f7Cu&#10;kKvCYTjlh8I3aHsEbABmtQCQjNQJxbDtrAuIQn4UJm+Sr2Xp0n8aJm+JYJnTtd6gqhPSZolgmAqf&#10;Mb/tIP3DC/zCmmADr2S6sbGpzQRHctlMIQ89LzlmM/UnXD/4rzpiUkdhR+KCNSjRucu1dF4Y1UJ+&#10;RyrdBPMHJdDvVUZHhwp5IHVIM5R+aK0ITJmshkCCu/TTNGnbDcp6/x3tIgADq/bJtQlzJuzbkEin&#10;m1smTWPhqVaUhHX4inpJJoJBCDaKS104kdcGsbUwL0TD+hF/kEsobh2HPmjnddAruPEoxrBgew2J&#10;PrAM403kdXlpRhcBgLpLWiDAtaqcyN+XlGZ23nlUaOphyAQwViCfEVUmtUVcU01v3AMGjwawghY3&#10;qUPr0lFD5APTibRLqRW0V5CutyqrTTvNWu4SI8fa4jR0HDyDkmlJBs9kz2Sk2sLQCpGd9Fz9O7Fl&#10;mJZorRBGNYsAOQhhGh7S+YM8XY5eKjBUuE1eeYitGfqPFjeYQrC8OQR3YK0onOqHBweZIJDIoSaM&#10;8ehCWBK+Aie+UjGT9ATnOizoHgEam+Y5hvQSQyOV8OqQ9rF1VhIggFOIh3OuqYscHKCLAlVBgsZ5&#10;cGt2HpdEu9hj5gAWBc4oBQ1yvmBiOxxJfGtJKCAnwm6yyAEsMUsodkaRNY6FEa4IF2rRGGp2mIpA&#10;QDihgL0YRfSHAli2Nd360ASwjEiXqZfymsLwIVctQpxRJxZ1gBEUDRS8IkxLQFCKG5ohtsPIHuhV&#10;XqlKwotKo0Ituni/8jtVpyRMrXGURuxQDtwgB2oAiwOXxjaioJjs/0gBLI6xyQIRBOZqQS8cw82p&#10;+EbOpSART3PW7QgDSpuf4W7ac99vQRUHsJRo4F0Pm7BsYQvD4jZquDirL4BlKJNeKzgBLHiSYvIT&#10;DGBZaWVgoEmmxPhWyjvih/Ff/U9hZYBp9RF3iRHHItORzkJPwgoaeqBGpEoXiqQwDVyVLghapFJJ&#10;ZmuaoXC2WL0uqh2c19LyQT6zllVQsUhfQyoyCs4qI1OKRuInkJ3+FVA3Ut2EazUK3KcrSepUsYVT&#10;KZ8qFLgPos5co8kwbZjEmMhQq5SpYUbqgUoWiQWT1KUkXNmemNAuqoNDOSpulbhcQAWQ6tBfna76&#10;CFt43mEaAxkC104FsFwysR1waFK3KOfXyxIC1wCWyEyQe6gDrE5h1IqOd8Y1XgDLQMOBElsbE8Hj&#10;eAVVOky0rrrlavVofDYPqdZxIOp3ztUh4uYHqN7fvhsKsFLAr+XC9FJQJPrK+MVJ4HG3fZUTRsI6&#10;fXUrYfrFeA6ekH1GuOTXZYYD5SoZif8bIf3NlXPSg+8AAAAASUVORK5CYIJQSwECLQAUAAYACAAA&#10;ACEAsYJntgoBAAATAgAAEwAAAAAAAAAAAAAAAAAAAAAAW0NvbnRlbnRfVHlwZXNdLnhtbFBLAQIt&#10;ABQABgAIAAAAIQA4/SH/1gAAAJQBAAALAAAAAAAAAAAAAAAAADsBAABfcmVscy8ucmVsc1BLAQIt&#10;ABQABgAIAAAAIQCnJK7GpwQAAN0KAAAOAAAAAAAAAAAAAAAAADoCAABkcnMvZTJvRG9jLnhtbFBL&#10;AQItABQABgAIAAAAIQCqJg6+vAAAACEBAAAZAAAAAAAAAAAAAAAAAA0HAABkcnMvX3JlbHMvZTJv&#10;RG9jLnhtbC5yZWxzUEsBAi0AFAAGAAgAAAAhAK/nXCbgAAAACgEAAA8AAAAAAAAAAAAAAAAAAAgA&#10;AGRycy9kb3ducmV2LnhtbFBLAQItAAoAAAAAAAAAIQD58lvL+PECAPjxAgAUAAAAAAAAAAAAAAAA&#10;AA0JAABkcnMvbWVkaWEvaW1hZ2UxLnBuZ1BLBQYAAAAABgAGAHwBAAA3+wIAAAA=&#10;">
                <v:shape id="Picture 3" o:spid="_x0000_s1030" type="#_x0000_t75" style="position:absolute;width:37367;height:20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nScwwAAANoAAAAPAAAAZHJzL2Rvd25yZXYueG1sRI9Ba8JA&#10;FITvQv/D8gredNMKIqlrUKG19CDUVrw+ss8kJPs2ZJ8m7a93hUKPw8x8wyyzwTXqSl2oPBt4miag&#10;iHNvKy4MfH+9ThaggiBbbDyTgR8KkK0eRktMre/5k64HKVSEcEjRQCnSplqHvCSHYepb4uidfedQ&#10;ouwKbTvsI9w1+jlJ5tphxXGhxJa2JeX14eIM/B4ToeOlXWzePnbb/iT7vJ6RMePHYf0CSmiQ//Bf&#10;+90amMH9SrwBenUDAAD//wMAUEsBAi0AFAAGAAgAAAAhANvh9svuAAAAhQEAABMAAAAAAAAAAAAA&#10;AAAAAAAAAFtDb250ZW50X1R5cGVzXS54bWxQSwECLQAUAAYACAAAACEAWvQsW78AAAAVAQAACwAA&#10;AAAAAAAAAAAAAAAfAQAAX3JlbHMvLnJlbHNQSwECLQAUAAYACAAAACEAn5J0nMMAAADaAAAADwAA&#10;AAAAAAAAAAAAAAAHAgAAZHJzL2Rvd25yZXYueG1sUEsFBgAAAAADAAMAtwAAAPcCAAAAAA==&#10;" stroked="t" strokeweight="3pt">
                  <v:stroke endcap="square"/>
                  <v:imagedata r:id="rId10" o:title="" croptop="18112f" cropbottom="20165f" cropleft="23631f" cropright="13548f"/>
                  <v:shadow on="t" color="black" opacity="28180f" origin="-.5,-.5" offset=".74836mm,.74836mm"/>
                  <v:path arrowok="t"/>
                </v:shape>
                <v:shape id="Text Box 24" o:spid="_x0000_s1031" type="#_x0000_t202" style="position:absolute;top:22596;width:37338;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RjgxQAAANsAAAAPAAAAZHJzL2Rvd25yZXYueG1sRI/NasMw&#10;EITvhbyD2EAupZFrS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AodRjgxQAAANsAAAAP&#10;AAAAAAAAAAAAAAAAAAcCAABkcnMvZG93bnJldi54bWxQSwUGAAAAAAMAAwC3AAAA+QIAAAAA&#10;" stroked="f">
                  <v:textbox inset="0,0,0,0">
                    <w:txbxContent>
                      <w:p w14:paraId="550D5929" w14:textId="77777777" w:rsidR="00BD0551" w:rsidRPr="00ED2784" w:rsidRDefault="00BD0551" w:rsidP="00ED2784">
                        <w:pPr>
                          <w:pStyle w:val="Caption"/>
                          <w:jc w:val="center"/>
                          <w:rPr>
                            <w:rFonts w:ascii="Book Antiqua" w:hAnsi="Book Antiqua"/>
                            <w:noProof/>
                            <w:color w:val="000000" w:themeColor="text1"/>
                            <w:sz w:val="20"/>
                          </w:rPr>
                        </w:pPr>
                        <w:r w:rsidRPr="00ED2784">
                          <w:rPr>
                            <w:rFonts w:ascii="Book Antiqua" w:hAnsi="Book Antiqua"/>
                            <w:color w:val="000000" w:themeColor="text1"/>
                            <w:sz w:val="20"/>
                          </w:rPr>
                          <w:t xml:space="preserve">Figure </w:t>
                        </w:r>
                        <w:r w:rsidRPr="00ED2784">
                          <w:rPr>
                            <w:rFonts w:ascii="Book Antiqua" w:hAnsi="Book Antiqua"/>
                            <w:color w:val="000000" w:themeColor="text1"/>
                            <w:sz w:val="20"/>
                          </w:rPr>
                          <w:fldChar w:fldCharType="begin"/>
                        </w:r>
                        <w:r w:rsidRPr="00ED2784">
                          <w:rPr>
                            <w:rFonts w:ascii="Book Antiqua" w:hAnsi="Book Antiqua"/>
                            <w:color w:val="000000" w:themeColor="text1"/>
                            <w:sz w:val="20"/>
                          </w:rPr>
                          <w:instrText xml:space="preserve"> SEQ Figure \* ARABIC </w:instrText>
                        </w:r>
                        <w:r w:rsidRPr="00ED2784">
                          <w:rPr>
                            <w:rFonts w:ascii="Book Antiqua" w:hAnsi="Book Antiqua"/>
                            <w:color w:val="000000" w:themeColor="text1"/>
                            <w:sz w:val="20"/>
                          </w:rPr>
                          <w:fldChar w:fldCharType="separate"/>
                        </w:r>
                        <w:r>
                          <w:rPr>
                            <w:rFonts w:ascii="Book Antiqua" w:hAnsi="Book Antiqua"/>
                            <w:noProof/>
                            <w:color w:val="000000" w:themeColor="text1"/>
                            <w:sz w:val="20"/>
                          </w:rPr>
                          <w:t>2</w:t>
                        </w:r>
                        <w:r w:rsidRPr="00ED2784">
                          <w:rPr>
                            <w:rFonts w:ascii="Book Antiqua" w:hAnsi="Book Antiqua"/>
                            <w:color w:val="000000" w:themeColor="text1"/>
                            <w:sz w:val="20"/>
                          </w:rPr>
                          <w:fldChar w:fldCharType="end"/>
                        </w:r>
                        <w:r w:rsidRPr="00ED2784">
                          <w:rPr>
                            <w:rFonts w:ascii="Book Antiqua" w:hAnsi="Book Antiqua"/>
                            <w:color w:val="000000" w:themeColor="text1"/>
                            <w:sz w:val="20"/>
                          </w:rPr>
                          <w:t xml:space="preserve">: </w:t>
                        </w:r>
                        <w:r>
                          <w:rPr>
                            <w:rFonts w:ascii="Book Antiqua" w:hAnsi="Book Antiqua"/>
                            <w:color w:val="000000" w:themeColor="text1"/>
                            <w:sz w:val="20"/>
                          </w:rPr>
                          <w:t xml:space="preserve">ROP </w:t>
                        </w:r>
                        <w:r w:rsidRPr="00ED2784">
                          <w:rPr>
                            <w:rFonts w:ascii="Book Antiqua" w:hAnsi="Book Antiqua"/>
                            <w:color w:val="000000" w:themeColor="text1"/>
                            <w:sz w:val="20"/>
                          </w:rPr>
                          <w:t>When Demand During Lead Time is Fixed</w:t>
                        </w:r>
                      </w:p>
                    </w:txbxContent>
                  </v:textbox>
                </v:shape>
                <w10:wrap type="square"/>
              </v:group>
            </w:pict>
          </mc:Fallback>
        </mc:AlternateContent>
      </w:r>
      <w:r w:rsidR="00293A49">
        <w:rPr>
          <w:rFonts w:ascii="Book Antiqua" w:hAnsi="Book Antiqua" w:cs="Times New Roman"/>
          <w:sz w:val="24"/>
          <w:szCs w:val="48"/>
        </w:rPr>
        <w:t xml:space="preserve">Figure 2 represents lead </w:t>
      </w:r>
      <w:r w:rsidR="00317CBF" w:rsidRPr="00C73CB8">
        <w:rPr>
          <w:rFonts w:ascii="Book Antiqua" w:hAnsi="Book Antiqua" w:cs="Times New Roman"/>
          <w:sz w:val="24"/>
          <w:szCs w:val="48"/>
        </w:rPr>
        <w:t>time.</w:t>
      </w:r>
      <w:r w:rsidR="00C73CB8" w:rsidRPr="00C73CB8">
        <w:rPr>
          <w:rFonts w:ascii="Book Antiqua" w:hAnsi="Book Antiqua" w:cs="Times New Roman"/>
          <w:sz w:val="24"/>
          <w:szCs w:val="48"/>
        </w:rPr>
        <w:t xml:space="preserve"> </w:t>
      </w:r>
      <w:r w:rsidR="00317CBF" w:rsidRPr="00C73CB8">
        <w:rPr>
          <w:rFonts w:ascii="Book Antiqua" w:hAnsi="Book Antiqua" w:cs="Times New Roman"/>
          <w:sz w:val="24"/>
          <w:szCs w:val="48"/>
        </w:rPr>
        <w:t>This is the point that I expected the demand to become equal to 0.</w:t>
      </w:r>
      <w:r w:rsidR="00C73CB8" w:rsidRPr="00C73CB8">
        <w:rPr>
          <w:rFonts w:ascii="Book Antiqua" w:hAnsi="Book Antiqua" w:cs="Times New Roman"/>
          <w:sz w:val="24"/>
          <w:szCs w:val="48"/>
        </w:rPr>
        <w:t xml:space="preserve"> </w:t>
      </w:r>
      <w:r w:rsidR="00293A49">
        <w:rPr>
          <w:rFonts w:ascii="Book Antiqua" w:hAnsi="Book Antiqua" w:cs="Times New Roman"/>
          <w:sz w:val="24"/>
          <w:szCs w:val="48"/>
        </w:rPr>
        <w:t>When inventory on hand is 0</w:t>
      </w:r>
      <w:r w:rsidR="00317CBF" w:rsidRPr="00C73CB8">
        <w:rPr>
          <w:rFonts w:ascii="Book Antiqua" w:hAnsi="Book Antiqua" w:cs="Times New Roman"/>
          <w:sz w:val="24"/>
          <w:szCs w:val="48"/>
        </w:rPr>
        <w:t>,</w:t>
      </w:r>
      <w:r w:rsidR="00293A49">
        <w:rPr>
          <w:rFonts w:ascii="Book Antiqua" w:hAnsi="Book Antiqua" w:cs="Times New Roman"/>
          <w:sz w:val="24"/>
          <w:szCs w:val="48"/>
        </w:rPr>
        <w:t xml:space="preserve"> we place an order. Inventory goes down at a fixed pace, </w:t>
      </w:r>
      <w:r w:rsidR="00A3482D">
        <w:rPr>
          <w:rFonts w:ascii="Book Antiqua" w:hAnsi="Book Antiqua" w:cs="Times New Roman"/>
          <w:sz w:val="24"/>
          <w:szCs w:val="48"/>
        </w:rPr>
        <w:t>and</w:t>
      </w:r>
      <w:r w:rsidR="00293A49">
        <w:rPr>
          <w:rFonts w:ascii="Book Antiqua" w:hAnsi="Book Antiqua" w:cs="Times New Roman"/>
          <w:sz w:val="24"/>
          <w:szCs w:val="48"/>
        </w:rPr>
        <w:t xml:space="preserve"> is represented by the line</w:t>
      </w:r>
      <w:r w:rsidR="00A3482D">
        <w:rPr>
          <w:rFonts w:ascii="Book Antiqua" w:hAnsi="Book Antiqua" w:cs="Times New Roman"/>
          <w:sz w:val="24"/>
          <w:szCs w:val="48"/>
        </w:rPr>
        <w:t>a</w:t>
      </w:r>
      <w:r w:rsidR="00293A49">
        <w:rPr>
          <w:rFonts w:ascii="Book Antiqua" w:hAnsi="Book Antiqua" w:cs="Times New Roman"/>
          <w:sz w:val="24"/>
          <w:szCs w:val="48"/>
        </w:rPr>
        <w:t>r</w:t>
      </w:r>
      <w:r w:rsidR="00A3482D">
        <w:rPr>
          <w:rFonts w:ascii="Book Antiqua" w:hAnsi="Book Antiqua" w:cs="Times New Roman"/>
          <w:sz w:val="24"/>
          <w:szCs w:val="48"/>
        </w:rPr>
        <w:t xml:space="preserve"> downward line on the graph in F</w:t>
      </w:r>
      <w:r w:rsidR="00293A49">
        <w:rPr>
          <w:rFonts w:ascii="Book Antiqua" w:hAnsi="Book Antiqua" w:cs="Times New Roman"/>
          <w:sz w:val="24"/>
          <w:szCs w:val="48"/>
        </w:rPr>
        <w:t xml:space="preserve">igure 2. </w:t>
      </w:r>
    </w:p>
    <w:p w14:paraId="16560043" w14:textId="77777777" w:rsidR="00B0075D" w:rsidRDefault="00B0075D" w:rsidP="00EC7AC6">
      <w:pPr>
        <w:spacing w:after="0" w:line="240" w:lineRule="auto"/>
        <w:jc w:val="both"/>
        <w:rPr>
          <w:rFonts w:ascii="Book Antiqua" w:hAnsi="Book Antiqua" w:cs="Times New Roman"/>
          <w:sz w:val="24"/>
          <w:szCs w:val="48"/>
        </w:rPr>
      </w:pPr>
    </w:p>
    <w:p w14:paraId="7C54BDAA" w14:textId="7DE33043" w:rsidR="001101B0" w:rsidRPr="00C73CB8" w:rsidRDefault="00917AEC" w:rsidP="00EC7AC6">
      <w:pPr>
        <w:spacing w:after="0" w:line="240" w:lineRule="auto"/>
        <w:jc w:val="both"/>
        <w:rPr>
          <w:rFonts w:ascii="Book Antiqua" w:hAnsi="Book Antiqua" w:cs="Times New Roman"/>
          <w:sz w:val="24"/>
          <w:szCs w:val="48"/>
        </w:rPr>
      </w:pPr>
      <w:r>
        <w:rPr>
          <w:rFonts w:ascii="Book Antiqua" w:hAnsi="Book Antiqua" w:cs="Times New Roman"/>
          <w:noProof/>
          <w:sz w:val="24"/>
          <w:szCs w:val="48"/>
        </w:rPr>
        <mc:AlternateContent>
          <mc:Choice Requires="wpg">
            <w:drawing>
              <wp:anchor distT="0" distB="0" distL="114300" distR="114300" simplePos="0" relativeHeight="251701248" behindDoc="0" locked="0" layoutInCell="1" allowOverlap="1" wp14:anchorId="37DC71CC" wp14:editId="02963A5B">
                <wp:simplePos x="0" y="0"/>
                <wp:positionH relativeFrom="column">
                  <wp:posOffset>2593340</wp:posOffset>
                </wp:positionH>
                <wp:positionV relativeFrom="paragraph">
                  <wp:posOffset>122555</wp:posOffset>
                </wp:positionV>
                <wp:extent cx="3498850" cy="1967865"/>
                <wp:effectExtent l="76200" t="76200" r="139700" b="0"/>
                <wp:wrapSquare wrapText="bothSides"/>
                <wp:docPr id="12" name="Group 12"/>
                <wp:cNvGraphicFramePr/>
                <a:graphic xmlns:a="http://schemas.openxmlformats.org/drawingml/2006/main">
                  <a:graphicData uri="http://schemas.microsoft.com/office/word/2010/wordprocessingGroup">
                    <wpg:wgp>
                      <wpg:cNvGrpSpPr/>
                      <wpg:grpSpPr>
                        <a:xfrm>
                          <a:off x="0" y="0"/>
                          <a:ext cx="3498850" cy="1967865"/>
                          <a:chOff x="0" y="0"/>
                          <a:chExt cx="3499338" cy="1968158"/>
                        </a:xfrm>
                      </wpg:grpSpPr>
                      <pic:pic xmlns:pic="http://schemas.openxmlformats.org/drawingml/2006/picture">
                        <pic:nvPicPr>
                          <pic:cNvPr id="15" name="Picture 15"/>
                          <pic:cNvPicPr>
                            <a:picLocks noChangeAspect="1"/>
                          </pic:cNvPicPr>
                        </pic:nvPicPr>
                        <pic:blipFill rotWithShape="1">
                          <a:blip r:embed="rId11" cstate="print">
                            <a:extLst>
                              <a:ext uri="{28A0092B-C50C-407E-A947-70E740481C1C}">
                                <a14:useLocalDpi xmlns:a14="http://schemas.microsoft.com/office/drawing/2010/main" val="0"/>
                              </a:ext>
                            </a:extLst>
                          </a:blip>
                          <a:srcRect l="29808" t="25926" r="18331" b="31054"/>
                          <a:stretch/>
                        </pic:blipFill>
                        <pic:spPr bwMode="auto">
                          <a:xfrm>
                            <a:off x="0" y="0"/>
                            <a:ext cx="3499338" cy="16265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25" name="Text Box 25"/>
                        <wps:cNvSpPr txBox="1"/>
                        <wps:spPr>
                          <a:xfrm>
                            <a:off x="0" y="1688123"/>
                            <a:ext cx="3495675" cy="280035"/>
                          </a:xfrm>
                          <a:prstGeom prst="rect">
                            <a:avLst/>
                          </a:prstGeom>
                          <a:solidFill>
                            <a:prstClr val="white"/>
                          </a:solidFill>
                          <a:ln>
                            <a:noFill/>
                          </a:ln>
                          <a:effectLst/>
                        </wps:spPr>
                        <wps:txbx>
                          <w:txbxContent>
                            <w:p w14:paraId="4D9C91D4" w14:textId="77777777" w:rsidR="00BD0551" w:rsidRPr="00ED2784" w:rsidRDefault="00BD0551" w:rsidP="00ED2784">
                              <w:pPr>
                                <w:pStyle w:val="Caption"/>
                                <w:jc w:val="center"/>
                                <w:rPr>
                                  <w:rFonts w:ascii="Book Antiqua" w:hAnsi="Book Antiqua"/>
                                  <w:noProof/>
                                  <w:color w:val="000000" w:themeColor="text1"/>
                                  <w:sz w:val="20"/>
                                </w:rPr>
                              </w:pPr>
                              <w:r w:rsidRPr="00ED2784">
                                <w:rPr>
                                  <w:rFonts w:ascii="Book Antiqua" w:hAnsi="Book Antiqua"/>
                                  <w:color w:val="000000" w:themeColor="text1"/>
                                  <w:sz w:val="20"/>
                                </w:rPr>
                                <w:t xml:space="preserve">Figure </w:t>
                              </w:r>
                              <w:r w:rsidRPr="00ED2784">
                                <w:rPr>
                                  <w:rFonts w:ascii="Book Antiqua" w:hAnsi="Book Antiqua"/>
                                  <w:color w:val="000000" w:themeColor="text1"/>
                                  <w:sz w:val="20"/>
                                </w:rPr>
                                <w:fldChar w:fldCharType="begin"/>
                              </w:r>
                              <w:r w:rsidRPr="00ED2784">
                                <w:rPr>
                                  <w:rFonts w:ascii="Book Antiqua" w:hAnsi="Book Antiqua"/>
                                  <w:color w:val="000000" w:themeColor="text1"/>
                                  <w:sz w:val="20"/>
                                </w:rPr>
                                <w:instrText xml:space="preserve"> SEQ Figure \* ARABIC </w:instrText>
                              </w:r>
                              <w:r w:rsidRPr="00ED2784">
                                <w:rPr>
                                  <w:rFonts w:ascii="Book Antiqua" w:hAnsi="Book Antiqua"/>
                                  <w:color w:val="000000" w:themeColor="text1"/>
                                  <w:sz w:val="20"/>
                                </w:rPr>
                                <w:fldChar w:fldCharType="separate"/>
                              </w:r>
                              <w:r>
                                <w:rPr>
                                  <w:rFonts w:ascii="Book Antiqua" w:hAnsi="Book Antiqua"/>
                                  <w:noProof/>
                                  <w:color w:val="000000" w:themeColor="text1"/>
                                  <w:sz w:val="20"/>
                                </w:rPr>
                                <w:t>3</w:t>
                              </w:r>
                              <w:r w:rsidRPr="00ED2784">
                                <w:rPr>
                                  <w:rFonts w:ascii="Book Antiqua" w:hAnsi="Book Antiqua"/>
                                  <w:color w:val="000000" w:themeColor="text1"/>
                                  <w:sz w:val="20"/>
                                </w:rPr>
                                <w:fldChar w:fldCharType="end"/>
                              </w:r>
                              <w:r w:rsidRPr="00ED2784">
                                <w:rPr>
                                  <w:rFonts w:ascii="Book Antiqua" w:hAnsi="Book Antiqua"/>
                                  <w:color w:val="000000" w:themeColor="text1"/>
                                  <w:sz w:val="20"/>
                                </w:rPr>
                                <w:t>: Demand During Lead Time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7DC71CC" id="Group 12" o:spid="_x0000_s1032" style="position:absolute;left:0;text-align:left;margin-left:204.2pt;margin-top:9.65pt;width:275.5pt;height:154.95pt;z-index:251701248" coordsize="34993,19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sAa5rQQAAN8KAAAOAAAAZHJzL2Uyb0RvYy54bWykVttu4zYQfS/QfyD0&#10;7liSJVs24iwcO1kskG6CTYo80xJtESuJLElHzhb99x6SkmMnKZpuA0Qe3oYzZ87M8PzTvq7IE1Oa&#10;i2YeRGdhQFiTi4I323nw+8P1IAuINrQpaCUaNg+emQ4+Xfz6y3krZywWpagKpgiUNHrWynlQGiNn&#10;w6HOS1ZTfSYka7C4EaqmBkO1HRaKttBeV8M4DMfDVqhCKpEzrTG78ovBhdO/2bDc3G42mhlSzQPY&#10;ZtxXue/afocX53S2VVSWPO/MoD9hRU15g0sPqlbUULJT/I2qmudKaLExZ7moh2Kz4TlzPsCbKHzl&#10;zWcldtL5sp21W3mACdC+wumn1eZfn+4U4QViFwekoTVi5K4lGAOcVm5n2PNZyXt5p7qJrR9Zf/cb&#10;VdtfeEL2DtbnA6xsb0iOyVEyzbIU6OdYi6bjSTZOPfB5iei8OZeXVy8np6MRKNSdzKI0syeH/cVD&#10;a9/BHMnzGf47nCC9wenf+YRTZqdY0CmpP6Sjpur7Tg4QUkkNX/OKm2dHTwTPGtU83fH8TvnBEeRp&#10;DzmW7a0kcsDYI3aXP0OtTzci/65JI5YlbbZsoSWYDTAdGKfbh3Z4cuG64vKaVxVRwjxyU96XVCLM&#10;kSOsXex8RVq8otU7cHnKrkS+q1ljfA4qVsFt0eiSSx0QNWP1moFS6ksRIXbIf4P7pOKNcXeCGDfa&#10;WNpYirg0+TPOFmE4jS8HyzRcDpJwcjVYTJPJYBJeTZIwyaJltPzLno6S2U4z4EGrleSd6Zh9Y/y7&#10;OdFVD59tLmvJE3W1wdMKBjl69SaCaRYha6tW+TegbitJPM1CsBIRiNNpPIbLgDMbjeAtqsooCtPE&#10;E1wbxUxeWt02LH0kPBE0Moqs299EAXTozggHzgcz6igvxvE4nUxO8gKcUdp8ZqImVkAoYLlTT58A&#10;vfe132KdqxrSwvIsCm2eUlRi/Yfbr0XFC8seD8F2vaxUB1lo/7prT7ZZxSuqS7/PLXk4am5Q7Ste&#10;z4Ps+HTVWO3M1euOGWKHrfdl0ZJ1tVPfKOiUhjgUkIJbhzpTCw7o44lXRmi1RRcyFQJyQvXQu6Le&#10;Wm/vpZUsqbc1GR255Lc7Ohys8eQ4NrRnyjGZ09E4AZnHg8ViNRkkySobXF5CWi6vpskoGifp1YHM&#10;uqSFaG/XOkcBKP4/n/+Bx5Z+lnAdEzG0xR1NV/fpj9HHcsi23PfalasrQNqqfSly8aHIPdhsvxR7&#10;gilY2W2zfYWYPea7embnvaV9lX/VXqJxlkXxyFPK6uyaTDqe4C7bKmIQZeQuOXSK/5wRbxh9IH5b&#10;gsbv8d7TuBE2XXwYXhHbTr64ZyWzX+9d++26rZ6tRfEMREBg1061zK858umGanNHFR4nSAE8uMwt&#10;PptKIGtFJwWkFOrHe/N2P2KL1YC0eOzY7N5R2+WqLw2iDpWmF1QvrHuh2dVLgaqH6gZrnIgDylS9&#10;uFGifgQpFvYWLNEmx11IxF5cGoywgHdczhYLJ/tmedPcS7RY34ts3XjYP1Ilu6plEN2voucVMvW0&#10;ePm9rjDJBernNXeVzeLqUezgBsed5F5RkE6eacdjt+vlXXrxN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Ck2Uj/hAAAACgEAAA8AAABkcnMvZG93bnJldi54bWxMj01rwkAQhu+F&#10;/odlhN7q5kOLidmISNuTFNRC6W1NxiSYnQ3ZNYn/vtNTe5x5H955JttMphUD9q6xpCCcByCQCls2&#10;VCn4PL09r0A4r6nUrSVUcEcHm/zxIdNpaUc64HD0leAScqlWUHvfpVK6okaj3dx2SJxdbG+057Gv&#10;ZNnrkctNK6MgeJFGN8QXat3hrsbierwZBe+jHrdx+Drsr5fd/fu0/Pjah6jU02zarkF4nPwfDL/6&#10;rA45O53tjUonWgWLYLVglIMkBsFAskx4cVYQR0kEMs/k/xfyHwAAAP//AwBQSwMECgAAAAAAAAAh&#10;AJiLq4+YDAMAmAwDABQAAABkcnMvbWVkaWEvaW1hZ2UxLnBuZ4lQTkcNChoKAAAADUlIRFIAAAZA&#10;AAADhAgCAAAAdi9q9QAAAAFzUkdCAK7OHOkAAP/KSURBVHhe7F0HYBXF038lnVR6J6EoKNIUBQWp&#10;otjAXlABQQEr/m18VuzYsXcFFXsBsSEtNAFpoXeSUENNQnp5yffbcnd79d17KSRwx3G5d7c7Ozs7&#10;2343O+veuWGZy+XyuMu95CwL8ZR53C43Tjz04I3RUU5f4z+u5fRGOMrZI/6s3I3A9AkO8of9l15L&#10;cfHUXV5e5iovl4KCDLul1AgrhDB/Kz3nZBFSeCXd0rAkdSVxljoPUO52u/GbJFlGUnaVlZeX+sqL&#10;SsoKS8qLS3xFpa6S0jJci0rKfSSOu4zyUoY/NCbNGKLjSVl5mQ93oFDm85WDHN7Q3LiRqTJcEZD8&#10;9pBMlbt9ND2aQZI8/ktXdgM6TBTsliWD/xAb++ki8gAP5R5wQsXpQRGSHLHM0gIk/5jACKc015Rl&#10;cEdyw2XBioCF5CJnRBh7rJS5KOUSl4SqBOTJqF6oflAeOE2WbVwhHCon5BL/6T8iTOmO/EI4cqH/&#10;qBQoL+p0FHVCzmWGuSgYjzyCLrZKdwWqVJT0pUBPCcxkJh9cYga5ZwlSjaDqw/Iq6zbROi5eKbJS&#10;A8yFKb+R64tpWFlUxqLjqkUET07GHb0hdcdDDrfXS6QBVSOyIIdBYvShpHVuNwLjwqJ7PF52Jx94&#10;h0egSINRioy2qgBsZN9GELll0OiMn6ikkmiUjP800xilTHgrx9svVo+pnEllZnVbUHam8FT8pB2S&#10;A8g6b8WpVN/FMFxrraKpZGGQIar7lnT8SkGQlhRWF8cuEVJvjAtD3fcYlJiShNT2s4aHipu11aQB&#10;JcpL1ZBoLT29UE5KT9WeBMCxDd20EcSouaPRWD9gfdD8SA086eV5x42KiIj0P7JK+1d65WLgt7xK&#10;q5tBsalliZuLxMPfaVpk41jSYENUFpUGKu2xlChrNaQSIuxL//gARGilpYaS8Sx1hnKTIzdDcv/B&#10;4zL5Ew2hzTavyPSZ1J3JbbA6DX+FY+O9tmswiKLTAaW9U9glLQtr4ck4hPZGtLTxH5pABjO8DWZ5&#10;ZSIihEh7JOaVCk4aklAV5MMTqW+Wg/PhGldfSoyPeGh0ngQfArESYQ0lewUmWTlJ5cXpsaLjLask&#10;DqLmrLKyjodUX975eLxe9DT8v9AjIQirHLL2spRp48A4YN01+U+bbCYGJXkl51xCSkCeVWnIwjsA&#10;SV+UwR3LCe1qlZyyEZ/ShUiJMhlJIycp6/q/VG+lSi13wlQEVCrkhvbKUueLG0iByIMdYn1WtMtv&#10;W2PIkYamMD5VjRc0jSwlZStB3qZLtZE25rRz9ZX7SPsOKrSgyciYlL6XNOws9zyzQhNhkAO5XBBM&#10;6j94leD6IFQUNqojnTgf5slNBm81uIbT/p9rmDQokwbGjIbNXkZuoA1lr8zeDAdsQhx1cka9tPGY&#10;T5WswbjQugj9Z9J/CMaBrAUarZHTV9oMgWWlqisPpRjyPIoOC8SBKR+uSjWFzkxZL0v/kqpEOire&#10;utBncoEKUmThheolN3ys3WHjQ/GQW1g+c6JTJgT2EUWnN0Th6WCSdOtkAANuaHNIajq9kTJKfslK&#10;xhhkTBNB+fhcwIXRUUkxzrKSUldpqZsMlnx4qGRHzB2lwkRqUGzSRFSjqCq1wvSVjkS0yqwMQyQV&#10;k5p6JX3aliPjvBWjhJRi4DmURkO0JaDFRWYgdK7MBMIaCXbDfsmDIz4ypONDKRwTIvsp9Tw0/4wa&#10;oU2unJaHZM/jLfd4cJbh6vUCarlg8CUjR97+5bSvjx4+SntlaWZMVVbRK0GmotDYvXTlJRMfHz91&#10;6pRx4+7KyMgQhcdCSjEkYUriFkYx2nobGxsz/fnHr7rjrtxtm0HDS3JLwnh5S1UeQokgu1SsZSTf&#10;qkZMqxGILGsE61PxhEyRAZDQbo4CKC6iai4P7nGCbQTylbujWiY+OvHpV774esWKVSRHO9cvJaEo&#10;euV1+zwuXAlARcVu1AJRVacM04qt/JQVr4z0GATlYf8YEU6KNtBii6DTdjq/o+H5gIdEVg0N5eaI&#10;02S9EYN3GG/iCIB1EUS7JQCFMyoPQGkfBH5pa+AqxllKYKwSXznuS3zuYoAsKBSaU9oTeqW5HX6W&#10;+0ppQ4JuC5mm0yLCLW18KGhFqDd/6P6zvShu53Ak4EjAkYAjAUcCjgQcCTgScCTgSOCUkECoqTnA&#10;KZF9J5OOBBwJiBJYmpu796mnewy+ZPSo0VO++vLo0WP0Gw5Byhn8IR8yYiUC1vqHMjQVGxsLAOuu&#10;u+46ePCgREQEVckHHokUwwKN0XmZgRgAWM8+fvWd43K3bGAPCVZFopYBcCK4HP8pQ1oUyRK+DtFI&#10;NC2O5AiYM0V3+JcygtwS3IqJgkFXDNhCbPpJyx3RsvXDzzzzxpfTVq5kANa6f8kfoFcun5eAZz6P&#10;GwgUoENY9zBuOVgmotIUvaRAG6BEzhmDcSmTrjLyUQ/xOdZEQSQJdCa3HJVWoa0stAQzceiHQ1ES&#10;ZZZ/Eo4ZrjD8UfWpXE6GAtn0Swf7mshZ4+gWA9IY5MkBLIL5AbEqg+GVqxAAVpkbgB8ArNJyD4yo&#10;KKQK6IogWRTLIig3TYJ+8fEhyzDUAkoNgyxijUXhLgqjlpfHjhh2blQU48A5HAk4EnAk4EjAkYAj&#10;AUcCjgQcCTgSOOklAHuYkz6PTgYdCTgSsCmBf49lZrz40nkXD7rjzjs/nzrlyJEj0qoojoNQOswI&#10;SIJWpF8sCbUpFntAjri42C++mHL33bDAOigaXNEQnj/+mrti5XpDJs/t3unySwcIrxho4o6Jif75&#10;qUeuuvPu4xvX4ncItUoiWAh9T+yw3ECYOMBD7LPIY2pMZYBhEXSOWFQJFk18rRpFsgh6Ra+EBNaq&#10;MdslumyM2WRFJ7Z7+Pln3/jqOwnAWruYBi4L270idPdK7771ruOH3L5iYjwEMyJqNlhWirO8rKSc&#10;XWNf+5XKClAOA3QIq5R/urBOAvUYfEMWJ0iQIgvG31P7OyB3orUUAZsIMkWsIynbHLEjJnmyFRYz&#10;Luf2WVQOHA6TLMIoAZZralJIASpmb8VBQCY8tlSK3VEMiwJeALBKyzwwvyot9wLAIlfCJDogLCoB&#10;PRgB0jxT23ukzQw4EZ8sR6EmnJLFmMRauSvkuiHdIyJoos7hSMCRgCMBRwKOBBwJOBJwJOBIwJHA&#10;yS8BB8A6+cvYyaEjAdsSWJp9/MjzL5xzyaAxY8d+9Mmnhw8fIsCBDOxQ9INBV8IKQf5bTES3opAA&#10;WF9+OXXs2LEHDx7imJb0B+Sef+ndaV++Y8jmsNvuffqJ+7nRETcFI+lHR9eZ/tTDQ+68J3vDasA5&#10;zLqKrR8kPymGwlYR0occzGKA/XebDyzcm82Su7B53A3tm3y35cDCPVnsSe9meNKIWWDBTROBZIBS&#10;UXMjhmERTIYYAXG/R7iPat3+0Reem/zNjyoAK2Tn4pg9/9Xpc3tomx7uOgkEljI5tg+Mipv8C10L&#10;6vWGx3rDo30lRWXF+eUSjEVAHbdryc4OhEAhpVLoysJNYRa5ij/p/RP3lbCkiCEV80jCV0GSh9xx&#10;ELlz5ZV4c4uBHoWGwi2PuyTKm49lj7SgmS0YAjFQiWWdkIKrHSoAaokmQliUtrwmneBQFMmCcypf&#10;uafU5YH3K0BXZQS98pa5AFoRTwrUMQqBsSIiwiPDI4pLSgqLi0tLfQS34s6byBJ45j+ILMDEskK6&#10;itZ3xcVnh4WZidR57kjAkYAjAUcCjgQcCTgScCTgSMCRwEkmgRDHAuskK1EnO44EKiCBpcdzsl58&#10;qeugi+66+6533nv/YEYGMAMOYFG/1gQSISZT5C9b8yU4vKIvVQsNldcJCQkMwDpwAD6wKB3i9s89&#10;Z97i1WvgxMr4+GrKW7eOuP+xR++Sl/lxJAUmXbExMx5/cMjYu7PWriR8UAKww8JBESvwCIiJ4FYA&#10;syQHWBTGcbnuX5T2zVfvsiRvuuWeXk2iFx/I+fbr99iTG4fdPfmCltQ5MLF3otBVuY86fKJIFneG&#10;hZClNDzEEt3uzEeef+7tH36VAKyUhSF7VsXsWhR369vlxQXlGamevFxmFqUcoMMgrQuu2tonKv7d&#10;nwgA5wkJi2v83MtvPvV/jxTlHmXSZl5hEfvfDe3i4+NSUlz3328gr+wi14gRC+JdWXj3+qREXhiI&#10;Ts2X+KI/vv6Q5AkFsO+YLzu3GGLy+UqJNVRYaGhIaPM43BN7NGr+RSXJ+GQmV6yAyTJC6peKeaSi&#10;smY8MfmQJMmSR5LOj7vOIXAb3lG4Lasw66G+MMkimRUALHdMdPSkl1587LEnjufl+QB1+Uqo7RXB&#10;sejqRrIGk1ifUUANOlh4Sf+uoaEGgnAeORJwJOBIwJGAIwFHAo4EHAk4EnAkcDJKwAGwTsZSdfLk&#10;SCBICSzPyc19aVKnQRfde++9r77++v59+4AaSAAWw4hkh/GST3LJGIvaJJEAxFURW+HGIxC8oV69&#10;el9//fWYMXfu3buXgV8Uv/K89+HXX3z6hiG7I0f/D69wfeC+29W4GEHAYNI187EHhoy7/+jKf6nV&#10;FQF6qKt06phe8ubuJX6T5LWEdOc6V/kve3KXHCqc9uXbLF0Yecn2X8CzLmgQflWzKOowHDgOXC8h&#10;CGAsYk5EURss/yP4DlxSsb0DAGnFdezy6Asvvvfr7xKAtWZh5JKP6vW6ydv4dO+O9Xv+eLc4Z587&#10;LLQcnsxDYsJad0/of2tM646u//4i5mK9r910fmS9938mKyA93vD4pp9NmXbH6JEF2UeIfygqJiJc&#10;t+ffdUkEwFqWff+jcRqRAb1yFWYPHZGSlTYlsf3Qz15py9cV8nWCdFNAeqzYuP/MNg2jIjxb0zNz&#10;8orLykqP5+SSLJb5outE16tfFyHbNmIu1blDLoZYst0biAUWoUnXUQLXoy84gEXBLQBY6zLqbssI&#10;69P2UD2I0eX6YWO3LBexF8vKyGrT6MiN3eEPLAR2XMgs3dbBix3ZQCMmus7nn302+o47so/nlML9&#10;VSkOH5A1spaQbgdB3aSxTZ2Iq6w8AFjOF5gga7oTzZGAIwFHAo4EHAk4EnAk4EjAkUDtkwDZddk5&#10;HAk4EnAkwMCN/IL8V17pNHDg+PHjn5/00v69e8k2cPKeeLiRtzvkWyLydYBMfuK+dpKfKG4b1aBB&#10;/W+//Xb06Dv27NnD4lAAy/3Rp99/+tGrhuIfPeZhvML13rtu44sXBe9bcfFxvz82fsi4ew8v/5fw&#10;BQdYZGkZtwQKAWhFvGKRqwRmEewF9wxZ+2Vf7tIjxbDwEpMedtt9PeuFDG0SCesrslksceeEZYPE&#10;pqiUOn1iiwdLmBUSHItzh+7uuLO6TnjxhQ9++3vVqtUE99qxZkHMj/c2+L95vp2rQ3JzU79+uDR7&#10;JxpbUC0uchUXukrc0ae/PDu2TUfX8pmuvjetPyeiwScAsEKA6UTEN/3hlxk3XH99Yc4RLCGkgCHf&#10;vPPP5S0TG8clJ6c//XQrkW+GXgEhGjo2eWj7Lilbkj9/tycLQBfdMe/sNAPl5cvXpSXExUaFe44e&#10;LyzILygsKgRKFB0ZUlbuOZ6bHx8XX79uXOuG1A8XjU/BQQpgSX6vGCllCSH3nMVFm5EXnryr5erU&#10;4tyj694ZHgsSH61slVUYD/bSMrJOT9hz/flRrRqEk8xSDIvuv0sArKioyB++//6GG2/IPp7rKykB&#10;V8VFxQCwCGzGdvBFGbMDMvF68i8d1ElC5Zz660jAkYAjAUcC1SkBLF6/7vjxhcXFSPTCsLAfY2ML&#10;yssHZWdPiYk5U70/7D8lJaNycv6Oi2PPxYg/xsUNUhvSZuqI4EmPzMx8l8uQAku62rwhbvT5rj9+&#10;/IfY2KYejz6z+rfILwuvkYlZSbHMDggLez86WgzzXmHhpPx8WQIWBa0XoBwYBXFddnZjj2cZbOID&#10;+fzjl6tAsxmEojLmzYqbcZhBhwSxHo8dQQXKg/0kZDWwWegyJyjljaWlL9SpU8G8WOhAoLlG+Lty&#10;yTdOjUKa0Qk670FHBCdi0eDni9HRd+scpFrXXH12ZBm+V1BwZkiInmAQknSiVKIEHACrEoXpkHIk&#10;UNslsKqouOjVVzsOGPDgQw8+8+yze/bsBYQCIywCg3DfVwx3gqsm6sqbA1o0AEWGqLttHNQURzDC&#10;ql+//vff/zBq1O3p6bslAAvNj/uzKT+/8eqTiPC/h5+TpSc/wQ2ejxtzM15JSxbJLX4kxMfN/L/7&#10;rxx33+Gli/ATCAgxFyLry8oQMoRagQExYv6wyCvKkbQpH8Fyph8oXJbpe2fyMyzdu+97skeC98qG&#10;oWz5G7EwIoAPACyySK6Erp0jDtjLyrFykAbxEJfsdJFcQuezJ7z00ge//7Nq1RrCHwCsuM+ur//2&#10;/rKlMwCtFR3dkzHvDdfx9DoD/xfetveet8fmHDhYb/C4tg+975r9peui21I6hzf6Aj6wiC1SREKz&#10;73+ecdONNxQeP8JslCiWRKT+x4LmiYlx0/9Of/MlBcCS0ausLNeI8cl92yempaV8/t4FLFcUe2Ie&#10;xOhaP7drxdpUr9cbGhpaXFR0+OgRhGnfummrpnULC4sWrNgaExNTLyGuXZNIyS88NcKSlxDSZYPE&#10;1TpZOUgwLObxSio5Amz9k9p4xcH6KSlpJQfW/fxUIqTz8qIWgK6KfHEFh4GyZV3epWz05U3K3aFs&#10;C0IgmcRjfVl5ZGQ4VOTGG27Iys4uLSktLi4uKS4iVlgl8HJPXGIRKVC0C9qH/4VXXX4mNjh0DkcC&#10;jgQcCTgSqF4JbPL5Lj1+/OPoaAY/4eex8nJM1wdnZ38eE3OGBGABq7rh+PEotzvV55OfLy4tret2&#10;IwwgifG5uUvi40UwBfNGDRE8ueb48Z9jY1kww6R7hTCXl1Vy6FlCMoYP5eQNc6HJlyGvLGKCx/N6&#10;nTqyGPHwgqwsQHh/xsbKD82y6pcxUZg25VVxrmwmZJEpSGAy1Te/xfF+YeGs4uLvKxvWFNOtSBJm&#10;BQTFfjE//9OYGADBsqoEl5C1DuiFbBEeXD2ZD9VzPRcVZaZ7gSZnUU2C05OAGLAZWA7W2usdnZPz&#10;mHn2g+PZiVVBCThO3CsoQCe6I4GTSQIpJaWlr79+Rv9+jz46AX7cN23YUAZsgdgyEaMXgqJ43bvS&#10;Dh7PId2Z2REfG9OhfUuyFR3f2o4EbNWq1S+//HLHHXesW7dW8n8FtMY7f+Hq5yY+iABPTnz90osv&#10;AGzy59+L5Se4wfPLLunN3MYTwJ0bgXkaNWr4zz23XDF+ws5ff/DSZYP4tEsQK7qQkJzlPsBYCB+C&#10;3e4ICoMtCLH+jy4IpNjU7LBma0LqvfLS/7GMPPToi11LDg3I3w27KxIGRlh0Qz1YACFaabkLN8Qd&#10;ObyHwyCLAFvUAouQcjW76LLHJr/5zarNsMBCXEBmCF5EVrpRbCe8bjM39uArcYU37xxzzhWRCU2B&#10;JhVnHibvfMSRVlkx97JOHT2RgzDIfJhzIyPkxA0fUuQdu9JDRK+ADdGTvWF+wQg1sgSUrQckOJS7&#10;pKSkqIgAQ5FRUXExked2OT2pZWOgQpEREd6QUCRHQSJS5pJnMUJj3sIl8xb+O2/h0vmLluKKkiWy&#10;YeAVt8dizq/cx3KiicerrKzzuzQgeuN2475/q5zuDfa5yFfyrI3pRwCghdADGkAcuXsBY1HfanRf&#10;RJppGGCVdD/3nJ7n9+jVp1fvfn36DOzXe2C/C/r3KS3I9+XnlxYWELk5hyMBRwKOBBwJVK8E8svK&#10;/i8v76OoqIFeL0u5vdt9vsfDeiuRl7Cysl+jo9+NihKfIyTCI9jZHk+s272vlKwTFw992y4/sUi6&#10;SmVg2N1Y90EWubBmFRFbejzzi7HAnx//FRd3DglpTIVm5wiUMZs0K8iVnVQswkBVmkraZV0cN4SG&#10;Hiwr21FSUsEU9dHldCuYhCH/KPGeISGoMmI9CjqhQAdIZuHBVf+QEJyiQlpIJlCZB8qnGf2A6NgM&#10;zIKhRG4NC4MdVqBZc8I7EnAk4EjAkUD1SAAABDGvgQUT/arKja7YOjRqzIO3+QXF7739gsWZm1+A&#10;YMRCiwIm1HaKmGsBpmDQCjXXIje4AsQgvo5KS3FD17mVi0/Yc7ZsjFrd4F+Il+IedCUZtbLiBkDS&#10;8kLmT5w4rKLgEUmJLvXjT6hZVVnZ3PDma8MavvDsQ8Bz2PHS8w+nhDWaHdGcmPtgRA1kCf6XYOKD&#10;RWylvvLSkjJYApWWlpOt9ErKscStuJic9IasbxOMgYCjCeAdcB0QLCorLXAV7N6cv+2//JwcYGBh&#10;CU0If6Vk/QXBxwjgR92UM9SJzATwm7hgJ7gZdT7FwCkJotKiV/K+hDLCJYNhio0Ugd98WCgKDAsQ&#10;UXhETER4hGSYRuQFCYdgk0Huqp1b0oGHHj17MVni/3k9CdBIhE/kT1duMkfv5HTnFIVm0XK+qGsd&#10;qgEeAFjXnR9x9mmh8XSZx8EDxTSq5E2NlCPdPJK6TyPFQx1guUpLV61YtWLZf8uXLF2++N+lCxct&#10;W7Bo2cLFJfn5JQX5pQUFpGCdw5GAIwFHAo4EqlcCO0pLsVarG0WsNAea5Q2lpUlZWfUzM2E8Ir8l&#10;zTX/OKHE2OfztfF4EikuI8fCKip9YOnDRplF0jIFJP0PRX+O+nw9sXyvqIjxg4dgCTcyb5oAMsP3&#10;5uWxYLhBmF7Hj2/z+S48fpz9BE2kBfr6zGreIsvsyeKSEpnI6Ly8oTk5jEMcuMFPAHOirIaFhv5U&#10;VIS4eIhXXxYVjQsLk8Wiz6mZAOWQZ2ZnM2qEbV1B2FEfpG7BlZhxMIwcMQEid+zV2Lw8xoOeeU14&#10;MS8yBVl6zxcUiMUhci6qjYWsUIiierCixPWxfFIIGomJzB/zEY+oshpbJCFLg928WVAga51GnWT+&#10;kfa/JSW9JURYn5BfMRrqgFguZmX0fVGRmUhlrsAY2JO1VCwyTXSWysqSEkMlt1mzzOqyKEl9y6Np&#10;YcS05NZArrkssL6CGDZETfAhltZE53Ak4EjAkYAjgRooAQovEVwoFCgGMKOQkFAvLjjC6BWPCXh0&#10;3PJAAB4Y4elJMBEP/oaCJjW7oaSY/Y3XCyAFB7HGWrBybvJK8Ql7jugkMokTFoqN8kJDw8LCCIwV&#10;GkZehoaTMzzMGxbmYWdoOLkPj/CE4yac3ITieag7HK9whs6PbrUuotHTT9zLsLOnnnmT3Tz79Pj1&#10;kU3nxbZxh4S4Q7xA12Ak5oazJqxOCAnFE7LcjaA1eEWQNALTcUfkAG8IPMdBHbLADpiUfMCCq7Ac&#10;rq8Ofvfq5vvOz0nb4fLGNLpsuCvnGLPA8pEVigS+IWNLbtoE9/Fw/MSswKhJGIIAwIKjq6GdR45c&#10;e9XIBdhzEF7b4fcKKwdxDsXZPpH4Smf4F9UvumxSMcfCPfKJYsjJzdmzd8++A/tmLVhGjchcBQUE&#10;SkM2wmBARoFGwQLLFeUtPa/HBWCxR88LorzEQRgPIN/Q8GyjSnIQrArLMIlIPhweiT/RkdHx8fEu&#10;F04Gf3H/XmyFI1uDSkAxatPlRgZ8voLj2bnHjuYcOpR9YH/2nr2Ze3Zn7t5TWliIs6SogCwDxYjc&#10;OR0JOBJwJOBIoBolgI6pjdsdjg5Gk2hZ2fHy8m+Ki9fXqfN1ZOR7DIKhuAnpwNSB832+JwoKhmFw&#10;4fMh2A15eR9ERGRERyeUlwMdUwWWDbton2iYtEhhflTUwwUFG6kBjsjPzXl56FiQhMKbEACxPioq&#10;IrF8vjfDwhBsc3T0ytLS/aWlyVFR7WASFRWF50peDOPKOVXfxJWVyUQ+DAsbGxr6GwAsKhDc4CeE&#10;wIVJIyJ8B49nBWVmZwnGB+Wt6EcsZN8wp4YCxMM78vJ+i4xEXl4PD/+uqIiXBfv2E5DC+ONKFguK&#10;FXK+yOtFojj7U3QSpXCW2702Kgr3ckHLxQQ3as3dbjm8PoNiEUwICVEVh1puTG2Q00ZudyJFD/XJ&#10;Xeb1MuFDvBiOLKD3uDZzuQwkJjAfKxWB3yQ0SrLT55O1Dq8M+c/z+faXlTVioxqhvsh58StG40ok&#10;Vj3pXlNG13g8xiKVdA+SxIkDqgj2/ESnqaBxMFRyOzXLoi6LkuRti9TCQMf65uQ0zM7GSQBKdS1m&#10;rQFvhaQbfXGbNUQoF5QOyiiwWuOEdyTgSMCRgCOBapEAwANmOgWwCFhTWBiAofDQsHAMr8LxDzdh&#10;EQCeCi0Pgk4RnAlgk3QAUcIwlaBO5C9e0TAM3gphQN6D40fJJ3uCV2++/UXrpOahoeEEuAIz9BoW&#10;GoEbIFeeiEh3WFhIdJQnJspbh5y4D40mN5460d460Z7IaG9ktBtnHZx1PFF1cMW5IbzRY4+OY8DZ&#10;C5Pe71Ke9dyL7+Ie2M6Tj929PqKJOyrSHRnljiKnK6qOB/dhUZ5w/KzjqVPHFRXpiYzwRoZ7osI8&#10;kWHuOsDI4H5d2RCDLBwsI8AUPagNWFEhECJXQaG7LLJBTJeLO0z6NSapg2vW567SEgQhgRnQREzd&#10;2BpHst0hWbpIrrBIKin3lRJwimJYfft27tuFHH27JMJrO/xe4crQK2Z+RaKwiDq96XteR5wDLugy&#10;uO+5l/XrMXTQBWS5ZFn58bx8lDFKpEm9KL6hJCEkZQFO1kN8553fK8pLdzPkOBVBrJRdKqm1nct1&#10;DBzGR8Qv2QrvXRTVIrCeJzUv3kUALFejJuFkjSLbUpD9o8AVWbZIPY3hEyfQLNBF/H6XDh541ZBB&#10;1117ybCbBt8yrLykGLZwPpzFRG7O4UjAkYAjAUcC1S+BnWVlZBW37sC2Hc+FheH7xdleL+6ZU23D&#10;Y0JREWALLELEWwTr6vH0ovfXh4ZirZxFjgyTBgUkh0QREdAPDEb20Q8xIj8AoS6kAUTe5ABirDk+&#10;X+Pc3A65uRmyJ0/LzIpx7ZQFGNhcVpYJR1ouFz4csYxrjjGhoV+XlKBL/6ik5JbQ0AhJJoY5NRQg&#10;HoL/fvn5yMstBQVI0YI3vG2Xl4eQnfPzwZXZYcaVHD61rAzL91CIIgUImUnekPlm8O9ZWopssihm&#10;RelXsMddLpbZ90tKPokgTrzNkssqL4dgF/h8I0JDl/p8WS4XruDQUGIy82DAZhKavENoGq0LIi9M&#10;mS3EaL8SGZaRIUsLYU4Fx6z0iyRuWBnZjG6o5HZqlkVdtpAkhANIlMGgrFXxm5a+uM1kiG+wMMKy&#10;aM38FqgTwJGAIwFHAo4EqlICWEJI4ASCMhFLp8jwsIjw8Mjw8IjQ8AgMS4Ef1asbO/mdLyzOhvXj&#10;QwjmxQAvciVAGAGuAFzAaooQwRNvCLWcCuE+NPT2aHh12aX9OnfqSKhRggxKA3oFMIxYYEVEegFn&#10;RceGxsSSa3RsSJ1YT524ENzERHti69Az2hsT5Y6u44mJdrMzOrprWP5rb3z6Ks7XP+kSkjswKrdr&#10;SO6kVz/C+dIrH3bxHpdC1nFF1/HGRLqAjsVGemLqeKIjvVFRoZF1vFE4Y0Jw1okOAS4WGgG3ThSG&#10;IQcWVhDciZcTXcpYXFhelO9qfNtzXaZuOmPkhIQDm13T33Jh2SE2JgRMBP9acDZGfHgxZ/jkWysx&#10;RqJIFrNZJw8BThH3Ujizk5dNTEmZmLJlckra5LSsKVmu6Qy94hgWXRZIACECY5E1k8ySi5/EPgvp&#10;wuEWW7pI0krbl4khX4PYcG5GRpE3tmaQfvklf6I8lFsWiUFz5Lf0hOJO0W4McbKwWnDb0dgfVsXv&#10;PBa2OzNyXmqDQ3mNsjLAf1bnNo25CRZdOYiDLlVlqybZWkJCkVzLylYsWSqr+9K588mqUwST5UYF&#10;5ByOBBwJOBJwJFBtEsCiv4Zu9yqsqNcdtENgPRfpHgzv8epDWBW5XDDH4ARYTyIdYkSFFL0zTVpN&#10;gaZtxYOchHwDz9l7qGnGprKyZ4qKNtWpk1qnzgVeL8uCYV70ccWQ+iTkJ/Hl5VeFhHxfUoKzk8cT&#10;rhYjC4ac4ub30lKgLRfAnabMg2FODQXocgEKREYO0FOWtihqOWV4JdsWFYVgKZGRYM+sZE25MmNP&#10;UwpGzLOkkWVgT3OgVAEWpcwqIIx5miwYkWJZWA1btrKy/l4v3LPBTzme4DnhQScxsehtJmGoBmYP&#10;VWov/TBISFRC+zpgqLqa6LqawrjAtgyAAp8uKkK54MTNfLpXg7aATCqaXsnt1qygFEDTaFinxQPr&#10;i9ukIcovLz9QXg6zPqOa4Tw7MRIQpjTy3Ma5cSTgSOAUlQBZQIhFcy53nchI3MDNd3hEJD/DI8PC&#10;gXBEdDzjtN7nn3Nhr+59ep/X98Lz+vXpOaDv+Tj79z2/Xx+cPTp1OjMc6FU4kC8SntxEwG4L8Fc4&#10;zKaYJVcYBcXwp1XLpp9+/oPh2bp1S8QJC4cNGCEiY2HkJgSkAK/VwSLB0NjYMABYsTEhuMbFhcbF&#10;hMTFhsTGhkTHe2PiQ+LjvHFxIbExntgYL30eGhd7UT3fQw2zHm6QieuguqUIP6huyYN1jz5U9/DD&#10;dQ9fHF+EYN64GE9cDKi5Y+ND4+M8sQkhsXEhMfEeUCbPkSKgseiQ6OjwhARi/OUJQ9dHMSwCRbnK&#10;SlRfO+EDq6TA5YkAf3Xd21e68rIJCkPXD+IgaBJ1sg6rI2qBRCgRIyQ6VCDu5HGUlWVRB1hAr5gb&#10;rOnfTU7LSJlID6zMg6sp2QKLGlUx0IpAPjJuJSBZZJEePcuKiksPHM5yeULh3r15wzgJn6IurqTV&#10;h7CiUoyt2JaO3PbKwwys5JA9k3Kii8kX3AJP/Oq9kZ+sqPvB8hYrUmP+27g3bUtK6yYlA8/BXlJs&#10;raX0mZ35L6Me3Nkr6t6MrNYsyspcsfhfUFs2Pzln3z7iXZ6532KewpzDkYAjAUcCjgSqVwIAXLA+&#10;6JbCQtg4sJQxXVxC78Vm2ewesWaXlr4Uih1/+dHI5Vrj8y2mFH4oKYHdkNlhljQoYA3RKkoBzACe&#10;gEmXHX4QayFF4naVlR0qL0esfWVlgOfgGxJP1rM+1CRf+rhiSDn7+hsE6401iaWlOHGjySwLj5xi&#10;feU9hYU9JISLPTfMqaEAWUjIs1K0w5orOeOJLhekp0lUloBZMSH6nV7vxLCwHVhGF2BRyrnTDwkM&#10;SUGwEOlLxcWADuPKy3H9paSECdlQYmZqzNL1y61hdD2r0DfY+Bww0jd9Bu3rAMiiOKDSIILawWqW&#10;dRnJySF8W7d7V1TUfnriBj/x0G90OXdMyZf7fNcBCC4vt1mz/IpUUx/1NdRvWmJVEnXVrCFCuaB0&#10;IEzncCTgSMCRgCOBGigBYosDX05uGB5Fw/1TnZiYSHZE0BMXAE8RQLLCCQ6FK/4yMyt6T58S3Ioi&#10;V/hJrLciAIGFR7JFiFgzSN5E4CENHhHe8YwOgy7qe/GgvpcM6jf4kv6DBw+47NKBl1920RWXD+ra&#10;uRMhRKgRwpQaSY4mjUWIMGyOgnFWeFx8WGxcGGAmAjDFhMXEhcYAsYoLA8YExCo6BvfeuPiQuHgP&#10;kCzgWfFAteLJk4QEPCRX8gRXvE3wkpuEkAQSJhQ3cTiBiIEazvjwhLhwYGQAs5AKUoxLCItLiKzX&#10;uCwyLi6W7LPEDg/WwPmYOby0EWOZN6osLLbcHUKXyJW5vCHcAzoLhVG3N4w8JM+xOSxGtBQVovds&#10;qR15QtcPyihVl759+/YYClsnesZjC0JigQVyhbJJFH4QKyt6SGgUwcWo8RS3oirPLyzeezi3oLAg&#10;sUkCN79SnLIz1+xgA2qBk9xDR+i9l3lw5yfRG/KqeT13rzb5caHH09LSUrak0CM5eVly2pbkpMbF&#10;wy5q0bYZnLsznIpbYlHeCHQFeArIG93wkiwyxGpWLGksJhjWkvxDh7B1IdaQEuu70BD4UkOWaqAb&#10;OYclRwKOBBwJnPQS6OdyzQ4Pv6uoqGl+Ps6niou7kO6OfHxheWf3cHt8XVHRmfn528vKBhQU4P5Y&#10;WRnMr4B2taYRcQLMgsunV0JDby0sxE8EgKWDKEBpY2D+zDBpUPg6LIzxM7Sw8P3QUDzR8yPyxpiM&#10;cbvX+XyIBfaeCAlBrJ60vwR7DxUVwd8WguEhgC0EGI8dW6Q8GsYV3zJRyE9EInh+OjXowIkbTWZl&#10;GYKTq7zea6mzfJGOPqeGAmQyeb2khMkZzDM6dGAS2CFK0pArOQCchH0UGvqBlCgKV4xrWEwIwzhE&#10;LGTWb1FqJKkpUzFjhqQQ4AKK6eDK7uf5fOxeLzEzFZJTsebWMLoh/5DbeW43sFSxrM0UwzBRQx0A&#10;WSCDrGZNLSlhNUtfRoYszSwtHejxsF0RWSz8xEPr6GKWW2Ebb5crxuUCfRw2a5ZfBRCTMCt9fVr6&#10;uqkvbkMZIom9Ph9s4mRRBFZ5nNCOBBwJOBJwJFDFEiDgS4i3KC8/sVXLdWtXN27aOCYuTsKvKHhF&#10;ACVyITgVs6XCykLioop6vMIzil9x6ysKXhG0CsAXzKgiIrDuj/wk8JWEcJFbxCPEEZehXhStYgEo&#10;QRm8IklIrrVg0wVfVPgdQyywwmAJFRPNTLFCY6LpisKY0Dowy4pjawxhnxWGJ/QEqgW7LXKNIT/D&#10;cI2JCSfgVzTCkOf0IeAwUGPQGHlOKMQBIIuIjYkgNGMi4hPqNGpa74xOu45mdu7UleNEgGXWLkuO&#10;ef6ypJm5riW/EvMqoFnwHQB7K+w5SK4lbOUgRbJCXdc8sKiuJ2nBYoYyRcbW//6nn2+64fr87CPM&#10;3TmQHGKS5fG8/IY7EY6usrKmLEtxZUyePGkiYgC6gn8C3KdlDSUU4H/KlfLjt3cwbqhtFEewJG8e&#10;7CM5sxYjx7HsvLz8gsb1YuGRjK4XJO/5Sx5V2ZaQk5X/sG9h7JA+U+NuZ4ZvTkrOui1HDmYexptG&#10;dRt26hA78OwmBL2CV3x4KAAoRr48U0Mq+Hv3lcGd2XfffnfD9dcfP5ZZUlxcWlRUAn/tZLfEUuz1&#10;COesuGFsIzwxFLzzjsTjcEnhHI4EHAk4EnAkcNJKIMvluqWk5OvQ0PjKziIoX11S8n5ICFaxVTZt&#10;//QeKi291OPpL7jP9B+nwiGqTpgVZu1UJ7ClvPx1n+/dkJDwU10SNSv/RS7XPaWlD3q9J6SVqFmy&#10;qEncKG6HaxJXDi+OBBwJnBAJ7AwPj5r6ZVT9+pH16333/Q/NW7Y857xzY2LiYH5M+KFjPGo2w/9K&#10;z+S1YGZckwizZ8+++uqrcnLz5FiMCltLRu2D2B+6vEw6+LaIPIyUNPHv5J7z0mOD7n04P2Mvaceo&#10;0ydKkGznx5yhe93UqxJDSYh7KRqO2B5J2/oRtAZeL4ivKO7piSwepSvu5BuATWzjaewAVOYG8oQo&#10;1MEV/DSFHi0s3pqa/tu33zzx6dQ8bLF99ChJcfW/C2KfGdzmb5JVOwcBsJasYHmPiI7/7sefbrzh&#10;usLcLDdW0VFzJLYyccdO16e/HAGAxTy1k4OZXNEbYp9FDvJk9vfj2A8mMMkNAhUDZZ3ISh6xy68V&#10;p1a8sCXwi6FaNLoqP/y5CiEj0pdDsmKlGzdiv0agaWTXRmrSRSy26LJEZgiG73uhod99++11112X&#10;m328pLjIV1xcUlhUWlJchm+SPrIpFQ6WJVKW2L1y+G2tsrNV7Dg/HAk4EnAk4Ejg5JIAerRBJSX5&#10;LtdPlY00gfI1JSXvVTZZO+I/IWjFvPLykdQM558qQAPt5NoJYy2BT8vKoBivGTn1d0R3oiTwEB15&#10;OoVyouRvlq4DYNW0EnH4cSRwAiWwKyKiztfTXPCXHhub0KTxypUr92VkHM/JpYASwQ7k3ecokEAf&#10;GX+4VD/lwBQQDJ45IRZ9xBAaloSEYLHksIBOeq0kj3CAPbzb1ucSg3i6Ny7wJYJVcYCKPCCBlIO8&#10;IjgVsc8GaEL9orML2YJPuYHDKPoYhtw0BP1P9zWm207jBblgdz9cQK9+VMRp7U4f9OgzBw5k5OYe&#10;Z9v8uFf8uyj28UG+kvIy2F1h995SVznuS4ljLHL1EQSMgGCCm6w2y9cxJI94tg8L95UU45RkTPbs&#10;41Jie/aRb7YMNVKwIvpTjS9xvI6+kHEryVCKyVuwoFJQKmqBJSXBIiqkhSToLTfoktSW2WlLB18n&#10;KKFXYJ6uQySurOA8i7prp56vIFM8C/F4i3AUFAC3wj6DMLyCuLE5JCkOYFjl8DrPtmkEGU/hDde1&#10;lOC7E1hnnKQdCTgScCTgSKA2SiDL5bq2tBQ2L+2rkXsYdIz0+daXl/9YvelWYxadpBwJOBJwJFC1&#10;EnAArKqVr0PdkUCtkkBqZGTM99+7QkLcISFRCQnx9RuERmBXOgoiUdxAMLWS0SsLGEvMvBhMXr0m&#10;4xwsBW58RW8kfIwjN9w8i4WirNg9CD4iAGbqNW8yOsP9QHIoi8Fash0WR7tIVGbBJa/Go9Fcu3fv&#10;Pnz4sPTW5V62eDFJEuZTrnJAT8SDFO69Xi9x7EQvQGtwwQvur1wxbONQngTpkb8ETeLykMJZZ1+E&#10;sYhrdCYqBdKjv7jXdP6Con/yvSxgMSp5y43ctHZY/A0lQMQmawvjE6JAfqkzL+IzCw+BYXHTMMBd&#10;CE69yRMzKwYUArQqL/WVAsDCskFqfYXHRBLUcIzE9Hhyh1zRIjPTrhY44RwJOBJwJOBIwJGAIwFH&#10;Ao4EHAk4EqjlEnAArFpegA77jgQqUwJpUVFxP/9MACziT9xLXIqH0CVfBD8hyANFmAh8QMyiSPMh&#10;GQZx7Ikxo8K2yG8ZAFOMthRLK0KSWBhRwyKCcDB4hx5APJA+/UFTJpAQR9EY4mWeexGo4mxJbAjm&#10;WQSLYgZYdIka3C1hxVpJSUlpaWkx/DCRo6SE4CnkkOyw2F+KVzGcC7EZesUu7sWL/0VuCGhFYCqS&#10;O7hsAl4F9ApGRiR/0iFtq8elxGA6BbujUmcZZSZRoigVFEnwQ6URiBxezrOMvoGuxnhKkCZb2MeD&#10;MLsuKTnBUEvymCUlSvmgyzOZDvDnlHnKCc2NdIPQBL1iYsMiQmJjxf3ZEqsriBv+whCGYlrMVkso&#10;SM/Riwc0pys2ncORgCMBRwKOBBwJOBJwJOBIwJGAI4FTQQIOgHUqlLKTR0cCNiWQHh1d77eZBLoC&#10;bgX0Cn6KQqjRDMGXqBGQgmHJ0AhpRagbUj1upYAYoj0VecqRLIqDEWSMIBsE75HwKwnAoqAWQa8o&#10;dMaTp7mhJPQolT6nYhiNKRYHTyhqQtYEAr8iwElJSXEpICziSRxISgm5JxAWzIAIwEVWFOKWQi5k&#10;z26CZUmLExki5F64aCnJidcTQrfSY7ZX+A/8CrfkhrqCwg3JEcPmmNmZ6g97wvJNcR/JlkzMhnXR&#10;KriVJCwuDgXzUllTCYs8NeCgZIvFlvxxSEvA0GjOdY8Zd0LBsXWL9CHFDhmCCFlyizeyApGBitKa&#10;TY5b0YWJBFTjRl3ug316NzsCP/fO4UjAkYAjAUcCjgQcCTgScCTgSMCRwCkhAQfAOiWK2cmkIwF7&#10;EtgdE9Pgr79hLkTNrwjyQq7UZ5FkfiWbXIkgFFvXxREPwUiIwBQUv+A4hrRIkGEa9C39Rw2wOEwl&#10;WWER6yW65IzaYUlQjpIMB0Z4xvwiWXIAmT3FZoqaYBF4CgAVnC2RpWvECIv+Z/gVtb+iBzXV4ptB&#10;Mg9askMtirxQC6wFi5dTrglyxeAqXENgfQX7K2KExdAsZmemwFYc6eHC4aCV0WtBpLpyVeykKN7D&#10;ASzlL18DKceTYCpm28WsruiaP2HVJXkiQFXSEkHZsRYjJoBXHGuSEuEi5zAdCcpMtbjxm3RDLbKY&#10;WRsNww2y6D3NCzXskrWs6KMPDn/2mT3FdkI5EnAk4EjAkYAjAUcCjgQcCTgScCRQ6yVQ6rgQqfVl&#10;6GTAkUClSaDRPfeG3nYrMbzCkjeycpC52yY2QNQ+ivkvUpxQcRBK7ZZKY2ylYFt6kEsGaRTrLgbp&#10;MPiHLR6UTJQEDItCLBQ0IVveqaAWayRLfCu5eSdkqPsljk7ByoqBV3wtIbG/Iv+JfRbDr3Awwyvu&#10;5J2sfiNE6D/C28IlK/kqSK83lNlfMdMreoTQJYRsHSHH5mTXTiQ31DsVW2LJLbD4gjzyi76kB4e2&#10;mBw0KiCZS7F3MrQk3TBAiKOLyjpMJkgJWjTQKjkZRY7C6kXFRktCwlh6IsckYcGTGDW0YnZYDLvi&#10;Tt0l5+4cuOJlzTiSQDYJHCWSog68ZNsurhiSpsoiUOdIQdmUpY48BPd4r5cAT0VBcSW8T9ZIGQGk&#10;opQvsrB50WlIKwivGY8GpWFY5iq7OVMQ0kBluKYImiSWJ2ObC18uUEumJB3RGwFyGQgIthqXVpFl&#10;iVofvDEQAjGNkA4VAXktKitMsaoYhZeCSG2dATMCuCtTYGaE3MJQMdEkybHl0oRBwiNbrMsOLmCl&#10;DCWUX1pYLMHZ8jcBQ7koakdbbrFKsyaFJiWHUtp0GlRHUidItY4xvpVWxJAluQlibw1LVJ+yPrBh&#10;GFNqcv8kFiw3E6VtoISMU0xe/qW0DFLTodV4UcJy0ekEYZYhc2U2EmTgVIzoWxaRZRJmtU+ORFSd&#10;lCnReLI7CfkaJDteFL5gcdViTbwSQG7RmZkxuXDDZHYj6aq6DDQKZSJS1ZBDVFJx8Ttj3rxQbL2h&#10;jYmFHMXGRlU/xQ5NrhtSByRXVV2dlZkyT9NYSQ0qOEtW3ZMLZBU6iiR0raZGfhquhH5TaGNYIHVM&#10;Xq7qmq8vHKNcK/KXlZ0+0rT+Rq2PRE6VVdOWkH+nJB/YyCc3ab9qljPuCIMbnfOmnje2zPycNS8s&#10;o2zYo+qExI5L5l1qklRdDc2b0H1wcVJhswhUEEwE8lUsRCWyZkQnp6cf39H4kqwZP6L4SDrqasdH&#10;+axyS7MDSQ0UHRDkwgTMlIPnmH/qJgkLPTHJp0pjxLoqfbwVC1zm11CgSv2T6WgUXRCYacJCTZLn&#10;Qizn7ML+snmRmH1BT+mtEI7LWNRIowZLfKaElWuDXFbqJ6riEwSoiIiPzFm7XQbG2IISxdGLtEiG&#10;546pB9dsJjKpMBCC+cOlNhHSEFnImFqjODsWszrTV0LxWzbuaj1TWiSz6i8IT2pLhcEUUyFJdKI6&#10;6u6FWiIOx4QOQap8hvxrWzbNRJglp24TVfrNdUzJsP9xtpwFqXyVPKkS0vLLxSFmWMWbYfcrKoKh&#10;UrA6IvAk3SrFopa5TmLstdiEMEsWtl0b8RxEjVfwFw9YY0o4UQbRtAYrisaT06VPBkZwhUNaexAq&#10;KSkvLSkrKXUR/87kOdnWjRe1tnfm2VMN0aWStVQu85eWlSFgmkYdsaBSao3RvuBzETFRgZ5aXZQ+&#10;hj0nAuO9K21JcBJXTRJoxZoX6mWcO3GXmmABN5CrCOv3ufDFWYPMocKqxJY0kZJGrEwtOHpFWzl+&#10;4U9Zu8FjGxSC0LWbvKVglyIshOKACQGw+M6CZJtBhldxDItZX5GDKDQzvaJAluTYHbegQx6wpYSk&#10;/16yPCXkx48982e6C/PsqoSZJpjFr4AeuqOiY6+6pf5dE6hIeSmiHu9MSz94qOYuykuIj2vapJF2&#10;mCq3SioBGo9r5CCmwlO/MBkkGIwIFDGqKoW6PdI14HZ1w2Y4WqUNGnR/0YWqIzcxvFvnLYWiI7bo&#10;a6So9OfSeFvq8VXtsyGbygjPJBf6QZ3fYZ4yPRQ5k+nL3GvS9suKREFqWfjchk7tJWtDUuWYdSNZ&#10;Nc2mGFLnpZ8Ai20peUubYyGY4SBLVE9Z0PShNGxWWmvN0Eug7r+uSNlVMWHIkSAYoRSNh9v+lDXA&#10;96xrYpGEoSoDrPhjuRtg0IoazhC4NB5G6bOvk4Httt12QEspqNsnMWjl0Nc0MaxS00kOA22Zrktp&#10;KZM4ZdorSV4uFT7VZnH4AFGYq3IAwFh5LHpCdbOsaxh0ZWsmVqnqq1tYJbTUWiq6pqekpG59p6gq&#10;pyFXSu3oVn5vzbY0S7RWBCELVrwHWP20wY2ybpBhpb6qCldT0mptFmu6sWTsDJmsGjMpPv3eRhWe&#10;W4wz1Zc0VwEppBZbVkPa2guolHpyrykgoZIYK6rhIEc7gjHJtJIXSdZC7oTGUsUwrZzq4tK2KHKt&#10;55WddTBKz0PhGz7x1PRkkmCoKPXInPQthjMhS0ebYVV+tIIDWSSvPNW8p42/rHzqLlB6J7ZdSnCx&#10;LaBJ0KZCnOzQe1kQghjUdURsYmggzaixghWQRjftBjQvlDaBdpGsWMhaDXkjKsnBC//Lp5R6HsXi&#10;lOZ5DMWz4MYyq5K20OKUOxs14ivzr/4+IZWNgH0ZNTP0mdzmCiH07bDBTJxpsKzrvErpJF/R0vXb&#10;Bho3KsJTozI3lbydwJoWgrcXtHlUWg+tIJRWUU6bSVykZig9ObxlB6AoGi9IhZaYNP0Gx8AAzOmB&#10;AlDfQdT9NWNF0jRJdZXWRFYQfe1SvOSQb3vUFRH2KAOYReBg8hWEXjmEwrOtUOH5Mqm0ZmidrghN&#10;OgLDojYoDavKaDIwsdlUmeZAyLHYVch1ks+OGDJFF/ExGEu+0sWDcu9D2lLaoIqNjg6hEnonQWOZ&#10;KgoRpbadt+p80Mq7ftrCcaMs1epBLUXeKiiCUnXL2j5aCkZ7It62sYE3GYoQF+IMfSVqS922EwSW&#10;+3YHFAu1YzAV0W5ue8X8v5NndDRDv8lhUrrioXGuv388/c4BocVQU5Ny1Ci8PJcmPZjScyiReU0W&#10;ppyaxtW0W1Ix4Pa6fOEhWz6eE3/DqAb3PSkLZccuoFeHB1/U16baVX+wv2YnY2fMFs2aWgO3tj8k&#10;GHVamlwZVHp1sSmNpiR98Yky9VAVozhGCaD/tle++nKxiKfNn/JbGMr5l4mVLqhH2cpIwgA6MSQT&#10;bK45MV0O5Yzphv8mWRb7UdJymGWWv5CosGE4bVv4RZnksOaOjd409DS9v9CN8Vv2R4uMGrOl7vpo&#10;klKjLyIGdoui+qu8SSEGxYgkSjVoqTS7qi5BmGZaFLkRH0b6GqAOmw1VAsh2wCQCZFHNCp+eMKBW&#10;6gXlaZI0Z9WuSjfJjjI0YJoeQK7tBFVGnHZCBxRGPU3iUWX+2dBXlx1VD0J7BplDTediLolAZGTE&#10;hbblC4SemYQqg4aF9P2Rt36vb8T90RNZkVt13rbzZp42ywyk4CovjZhpucu9vr6TVUaqYmfjtwtW&#10;BxB+qVPQS9EgqKabluOYdnfaEALnkixp/8bxKqZ2bP6gADsCOiPybDF/EmibZthIcJremXEv99X8&#10;XvmjKm7lhwg+yhQUWjpJS3225suRuheW5vWs3guKqAL4AlFQ262WX6JUQlR2CrzIASxplQw3NeC+&#10;UJQy1zFBqo085+Rj+IpMfWWNE8pWXYIyQqUrN1Z42gbbQHHsdeeqObEq49oSlV6aSl5V/jy0eSU0&#10;Qs5sl77Ci189EGiqw+pkaJY6kzVVD15zdLnSPjDMtnEHKpE1yAjTSEO2JE6UGkyGL8SIHP+pUyG2&#10;7oquuAI3DJMk/7FOikZCFVUabyUNVpXFvHICbK0XMbyiNIkfaEKX3IhMGvIsyc4sjzbK3a/IbdCw&#10;0BV7BaZLw7IuKC8V3aE6xGsW61jo2JJ2vhTMYpvFcb9XUkDySMZQFTRKlLVcjxlV1WhNPUvSAF/y&#10;3IrZYAnDAGksoIHp2E8NsC5LRmrRVAJVN3Ny88UgLK63ZF0gXytIPbqTe6rAFLSivq8odsXAKgJ6&#10;wYac+75ifwgt98quTU8fcYEny1eWhwB+lUJoZ0mm5I9Een2gBUAstJXqYd52mqQLULKOu7xuyLYp&#10;S9ot2M4CIRNLlq6oyegV4xMYVtfOHfG5xyBvAaDG5h2Cmq7fcNreRvotDNEYRZMPLXa6MYGlQPoZ&#10;v1pnHIAPVqgeausT++1XKFrCfiPYy5a9UIaKITxUmBERY+Gzq4VYpFemGVKJjENX3DiFCI7Wc0kT&#10;lHqrbifVAjbJtPzYjBXeAFPN4wdPWB450hZfVlilizdR1SD1qZKi+dUh2+mox7JSD0Los2ZYuHB9&#10;p09t09cHDHCQbqXngdQBf6pTgRyZ1BEZrWVfhYSRgTKNDVAYFfhEX+n589v62VESViry6Jf8EAdL&#10;FoUWqOT85D8QVVKakECEGkwKgdA/cWHZrENq2fnwTR4n02E0n6sJw1bBZETVoEjNi1/tEbouQwIG&#10;zZS66dL/MonCGz5ZwGYpGwRQOhz+gUbVxQidjzID0EwU+AjEomdTG1GpmNBzqh328+Ci1NWRbIlR&#10;kZABn9pHKshOQfFkdE8jAEZbA02cqMok5UWYaoEV6vyEIVfyPz4/VHKlrZ+yWOQGTxkuV6gum438&#10;lU9VrNEVp4ta4EXu+g04MZC9VMFt820HaRKn0rYJawNWCpGgU1ci+kW2NKVTCUkaVBu5HbZBno8B&#10;JSNyttqKebymK64MGNZohljxlRE4s5DhsQnSQCxeuO0VVUt6qvESo85enOmDurY62chhQONYv/2R&#10;rQSlQP7aL/9NgUkNkmZP/EMJg67Y3Ia+UmqqPM9SURJ/aKY+QiXX1Xehi6eNNbvQf9LBGnH+lOqm&#10;NNQT+iDekRj2UvqRgThdYW0aG2rTto2iUgyWYoAV99bOgCv6g1lZEVstQLQc92KqzbEr5t/cvfLM&#10;uu1vubDsCAWw/CiCXC8Isit9E+KduPIxllVEaYzEp8EMySLPpU86dnQKRnZ13J763i1fL+ywYh+L&#10;AaxuydKVtQLAOrtrp5CQEA12ydXATvaNw/gtJm00XhTssbq5ESckXG3V1VdTMYLnujpiSlpZHWlV&#10;VxqaMbJFFo2MKuy07LJNCmlklIkD66jkvk2vFpIE7KRhQ1oGTbCCJYi6KbStAY/NbPBR84Io4ytx&#10;6CoVm2KA5XccVtlZq9wBqL9xg5r7IDESPvySui/piz1tGeX/koZZcRQYt5UteTv0KqleKklpOgsu&#10;LtbZ67sVrYBqvsDsCLU2hpH7DI5j8YEAHQyovkiIhci0hxWaUc9CHhsKgw9PDF+a9F7qIbE2pvBW&#10;/UoGLPyNW2keFGaFEatY76Xqz0f4sraLI35ZJGyMa13FxJmb+RTYSCZmWbYWhenAUDOGMNVhpQVk&#10;hS9hePxLFof5lHrPXOAKR5CNciVVKlVxyHxx7IoBWMqkTS5toUht8hFcS2auK8obdU/P1FbSVlYT&#10;OYuqh/7Z5hwbMG6cF+VphUvUjn4EJ1D/2Q4whKqEzAxONM2ImITYZFrWMc1LqXTUojKkIDYppP2h&#10;Jin8L1tqRd0EycMbRsRA9cRHYrqqESbosIVa5CChpNmBPCugzQTnVMe+oEXqZiLAcjHNRFB0go7k&#10;T0tVclBJSAJDJGGxkBy6og/FCirfG1pVCQKXha9thYUXcm4VFIsnzdF7aY7FniqUjCu++pM6y4Zm&#10;2iFqkKJ7kuYwdFQypKKmVRx9lXYZLCvbuDtv1fac3YdL9hw+BAot6kc2rx/eOTGmXdMopoyEAPXg&#10;TpIHgHX6def7AGDlW9tfqdArzjXRa5AUqhWr9zz31ASLdHLkN5ArpQBtm054ojze+t6tP/575qoD&#10;IA0SxcXFS5bVDgCre7fOoWGhdoZXsp5ZD4lsVT6LYZVcAqzsuQrwW+ELrJKOIbxuzYa/im4rE/YD&#10;aUem6ph+xpj2k6lASLXUTQlZsiq0EkI4q0GRpSbph/PKkEgZJQslaaNz5R0lq6Waw45aq1KTOwB1&#10;Ayt9QJBUliejNQyrQGHVhKhqaemnH6oBCuswtCNaOwK3yGpF67DYIVdMojYrT6CJKN+HZEkJTZ0B&#10;yh9oAjU9vH0F0eqCgZzUrUNFlcdQdJVAtBJI1PRSNWx3xaZdaCdUw9VAMmbYPOkJaIOZdtTWbZf2&#10;LWnulMSkWwOezLKkIygqNIkk2aQrf8VuR5yW8SSM6pLYDSpM6vtdmUuzVxbStqCmlpL0y06lVw0D&#10;NTbY6p8GkghEjaojLJsk8kU70nIZqYT5IMIWH5XSdjDxC7MlddIKyCmqqG5YqB8P2MqBkltdg+5n&#10;IOAn77bUwKiXFZOtFPnalYN5OFUF8T93MEK5bEjLNIi2JdIxymLK7Qk3aJHMUsiiLGafoh0R6iq+&#10;Duxm4ywlQ/IdR680FPxyqrBuZtBnJgU7jVTFS7riFEwnHTY0QLFvkqESxpAc13A2zoPIkyPjGmQ6&#10;+BZKgha3FFAyU9DnyLStomqoryCaJ8LHGZVmSTZUIMJ0FtAruTuYVfTH8sML1mc3SohxRbjIiaPQ&#10;lZXlKsrc06tTvYvOaVQ/LpQtkcXSWBAlAFbbq7r7DpdaA1hU4TlWxWoIg2PZhb0QKhf5Rbpw1oFw&#10;YI90ILRfl20o/DdbBMBqELLj1xUdV2ewBIoAYNWSJYTnntMlPDxcbHL8VRtezIYaKsX13676S0Vj&#10;HkgrjjhRlBXbjJD/cvPLQhUEMBlHVkFKlUZSL0jTkbhmFKyEM7rTM2jaLfAXtCJroskDrgDyqx1U&#10;BxBVDmowhlY3GfxbsK2hUzAM1LA4cksrNLHyp1mVfYXYBlcwE5VTx21R8R/Ifwj/uRVpKFMJUee1&#10;zW5lpOqfr5oQwqx1MJGAIigpgDZghb/c66Vy6pRG5WqEn/7BrAQpE2IPoJ7cmbY0xr2wjW7NiCKN&#10;ZhpXYFEdzs8cSOnrDDPPx0ISfiUPjoSBKxkx2SgloW81yIdxviyybCkNdTEbSMDeOEFtUSGLQicE&#10;1YBRmQzZEEq1BuELZWiayvJIoezsFGNVcKwfW/HSVf/RVQrxtWEF9Z8hXVvtv621IhrgKMweKWuR&#10;+8+jeXw/bYOf1sbQGsGoIjMWTUfQRkJT5Uqag1kJQp590zk4RwXIZFxngSVxaNqeswpi0qBSenTM&#10;rcqPjT5eykVFCqwqal8V0LRYeEvKSdXTGJlMqQxKRP7UstOOUQ1zwgP5kbrp8kQ/0lG6T6rixmNp&#10;cTGPqFbcDkqCkJQNZlwHMwu/m78/7WBZfDwikP+JjUnMtIysrEJyk5WV1aZx2LC+LRrFh0umqRTA&#10;anNl19JDJWV5VhZY6o/+JCR9QjEwti6WFJKCyclfrwhSBkHKqzwFs2RaZfwI2VPHE9IwdOdva85a&#10;c5DJtaiwaPGy2uED67zuXSMiIiwtsCwHGiajJH9NsK3aqa0IMkIgxzbt5QNpjQIJa4tvw0DGElFX&#10;tOCpV1NMbfehSVbpgwzGsYp1rxmzpkrjd+ArUZT7L1vyCF74Rk29MpnQo9+KJlePstnKvhSoUuoq&#10;J6Y1vdNCV3rTPPupm4iuwhINkECAwY3aqgCKx0w8pi1fALRrV1BrRTEqFcHYnGdVF8pv517jZBSs&#10;+tW4jJj0HbpvFGKGhVG2n/xwbQm+S9HGFDoL8wGRUSTGqElfY6v10+Va7k5U4I0wJTD/Nm4qdc6j&#10;wXsTUepypA6nypk6mwaDA3PBmZez0gkLn44UBE9cTVHBRrhq645iZkhyZMh21TKgpy4Wh6b+KUbs&#10;ck1VTIXlIYXJiM2g/TXMmnFr7k8KVHwWgQJpOoPjQJt4IClq41o1DeYtkFn2AzApUDNtWmTmedNq&#10;DOOW2pCo/vHHQsujTCDMjQD9yklJXssi/616bBKGpeJPo+Sm3Z9qVtd7v/2JkQj8t44mcgigkljW&#10;BLk/45xYDOasa5RpLytb8yG+oGTiD5XBn/QDYWW9hf5++kfa+tSieApfdWnvGtqD3LAjOSVr+rIs&#10;3ADD6tYm+q7L2slVjgBYSZeeVXKwuCzPZA9CAlBRvgh/FLTiN2wZIrdZpFvXMP7JmEAYBuANw7Co&#10;p32C5UqL6wnkJQC7RoroqeMNbRSW+tf6TmvIekgcBQUFtWUJYY/uXSMjI4OoX5qqolcslZ7oE/Bb&#10;1UhpGlYcPY5ls6VRMVGRviUIcUmKF1zUGhvLoJDNRvq6AteZCNvMpWD0KcUQmiWbRGgwOzpoQU/o&#10;KZUZgzAl1prDMlLVr3iBiCTgsEZjKc3wVZrZGK40CGBkpePN1vii2mVuUMDBlHkwcQIuvdoUwaK2&#10;+h9Ma8dIrCrWUBnXULZqsLIw3WByM+hoLNt6qXmSs2eNphjALyymXzqi/DiVoHsgEfWQjH0ltRH7&#10;HZuqpO2LrVt1raR0OVfL27SjV8cLXhbCGhc2ZFRWnqg6XPauBquxxgpCz2kVMW9X9KpwsimAwVcp&#10;sWTJXMvI0Md27y3XbW3uA5SGOF4zUAI5cwGStdSniqhb4EMjdfno2ptgNF8QhmEfKtI0zKw4H1CN&#10;BIUXpL0IrjFQGn42u+c1yLgI/SiAmXgsDJeMotirTPZCaegHFUlDQ+4lZGHJAawUX+xhtbnW6oiq&#10;0fWjdOo0A6h6YlC1XFiDo+6DpPV4vC0SIoj9ufRYXLvH+Edjt37X8ee+2nZaUjSxvYpwTbwxHs9T&#10;0lwpW7JG9CVPpkzPSsnIwnLC7Rl7nx/epUvbuqzZI24Ny3ylZb4SP2dZaVkpCeMjN8U+X5GrYdNm&#10;Xy9u/ktKi1/Xtvx1bd3/veJq0LTZJ/+4GzRzN2jadEpyeI8BJDwol+GKDRJLSMSyknKaVnkpSRQ/&#10;/SftK2V9Iz0DUPjc3Lx7H3wsffdeJibNz2AanADjYO29fFLOrY63335r4ID+Tzz+WGlpqRiRbXWp&#10;OaQAdIcV3Zmfnz9u7Jg9e3Ybv8aeLHRbFpkyp8YIic/5Ex5Y5io/L+/mm24c0K8vO9+ePNkvw4z/&#10;vLy8+++7F1d/wgj4vYYB658i81cNuXJPenpA0fWBIZDx992LK84xd4xmBOWHFSTOC1HWJV7ebHcd&#10;LihdEqyM5UOrItCNEcNv4xoiCpvu2MMOaNH/HnggPz9PQ4tpj9lJdG/cWFD2ut0F+XkPPjAe1yAk&#10;AKZILKqQ7FBuSOrKDhoB1TJGavWqVf379cU5dMiVu3eno6TuvGM0u4F+4iqKRH5rrZSr1DSh5Ixm&#10;wKosRDCQmyR5ST5sgyW51NQqYaQAKKBbbxk26KKB7FyzZrVR+XLlkhkoyMv73/jxuOpZ8ptBC20J&#10;5BXXu3feenvNqtWyAq5ZverJxx/Lyjz2wPj7UVI2Nc0vz6o6Ya7tev4h3mE334SWnJ1o1QPJo6pa&#10;gdTYMXfu2W3WjJvWQcMUrbNsITd9RIk+dvgy6TJItXXZLItqDhZQ0TuBaTuDouTtLbtXTnkDcBNJ&#10;0cKFnsinNpy69OlIQ6dUvK2TX2nqoy5pSlPfqunqi9CzKOmyvepYjwO2edejZF8ahXKxaAWikY9Q&#10;C2Q2dQov1SOhQ9dlWRqxsdZeOcVOXiUIHkY9WlBaBn+aLQlEyjjd/p0eoibwRxI/8hDdH/UT816a&#10;RNCJlv4McHRvN7hhWpqHfL4rTlZVc2HFNECDXrGZJKOmEFF+y/Mmy6JhDqXVpz57loWmJGQoF5m4&#10;/ym3NNPTsK7/aUewZmH8EDfiUkWKz0YFqRrLTygJncapMmr28ZUQYNXOSGmlykjWJUgTZGnXTWHW&#10;Js331G2C3/EDnygaNMpSO2I4xeCNp9hMGTXHnHpgTYG9wUJQQy7jYbD5PMpqWsRnK9ZTE2FZmmHp&#10;0yKXyp0Ur9h+GdUS3leZgQ72W2eV+lMN5E+ovsktjdTiUD7pSWybJFWdOu37G4ffMfWb72mfoagv&#10;N27ipJh+e5ZuymyYQNErmF8lEsJAr6b8nZaSlpW8JQs/E/GQLiQMjYhesvmw1+P2ejxe0kX7PeQm&#10;k3AODgmcCxSruLAI//c9e/eW/klbBybtfWZswa7NO27skbdzc3FRIUKVFhcDGmPbJFCMDgsPGTDM&#10;l+vSlO3inpKIECUAJNFv5qo2gKBlfuvp6NF3tG3bdszYsWFhYX4DCwEMm2IiIqlx04cVo/AhCVM7&#10;9l9uCqVfVP1UTbYrJjpm6tQvkxcsmD1n7sGDGW+9NdlOvxMTE/3Ou+/iaidw1YX5/vvvf//jj7Zt&#10;202Z+uVvM2cmJiVWMC0xX5LgXRXOrJoplU5IbZEyrNSojNHARXi2bt26Hj174sqUxLChjYmJeevt&#10;t3GVSGvVxkRLWWNFXkJJ3nrrbVyDwJhkuEpBrmUd5blXhKDXT4sC3Z2e/ubkN5n2ktJH0ygpfjTV&#10;T1zF6Eq1UFcBMQxoTlbTZEMO1kpX6smJCfJRoD1WmZm02ahHkZ5SWtDMmM+/+GLuvHmvvPLqG6+/&#10;npeXa8khiRlNlQFXi6bJbHARjAAMkuF56d2795J/l8gML1my5Jprrq1Xr/7bb78j6GogLai/sLrG&#10;z1paRLxfTJk6f37yP//MPnTw4NtvvRWMBOShQiVpkKgw/nLs5z0bjOh0W61x2t6kcmuBQ606JSA2&#10;JubtilZr1I2P9MuoLzDqWQSkxkgdBXWWvrrJlO2qt/pznTBeor0Xq3fsqdKMKw+VWuCvKKSOSsOX&#10;sXx0zEvBKFZITjM5q+Wgo6OOpxOapvU2kiGRAv1yxNomVQ8nDhsrtb/zJ1y/bavJhIFPqfxGr6wA&#10;IsxkNuswmAwRr8HMQQt1G0PX3PAJFZ08MRsH8YmSX6q5KtxDSVgLiFhlU6oNlpOlQAgaDkvkhsUY&#10;XjSE2ILGsDDvtYpr3IIIqqiPrhWgrs1UByCfBDREDEdrtJbJkIE5z1qO2Qck6SADcuGbrxjYsH5Z&#10;taCkoYDlC/+qITWV1m2uvVB22+1qDydXKVH+Qm0wKhbSCFoqGavWDBphqIjmZMtCuYmtVNVVzYhG&#10;51QtnVni/hAPKUGGzfBTsZ4iDEmtCk2egVeSihKPUuT31Gnf/TVrzs/TPscV9zSURooq6GfXgXzu&#10;sh3Q1Zas8VPSgF4xol0S43EFnoUjCxBXhGtHKiYsEhiL1MiehD6cPulkP8mmnDjhHZ6c+Fnqo9cy&#10;d5mvHNt1wjCK+o8PCXGHhHhCQrzhrdq1/WlVXL/LQYe2tbDW8nmbNG/57fKWMzY0eu07mpDPVVbu&#10;9hGC7tJyXAlx4oWenixdDTMIIGiDIi1/RWHxHtZYt48df8W1t940Yiwz0WL2WW9/8Cke/v7X7Pc/&#10;/gI3uDIicnj5iZ3E7cHFCnwAmqibzOLjp59+ZEYiM2f+xujgBj9vuulGZmiAK+779+v39ltv431+&#10;Xv6dd9zxxutvjBs79pZhN+/YsWPkyBEzZ85UVXaDIZ7qO7m6ZVC3OupRmIS5usPCQp986qmNGzZg&#10;Do/oMDy58YYb+vbp89bkyYzabzN+w088xCscd4werQn59VdfsYfs7Y8//ojwOH/77bcqbankLCDd&#10;0aNHv/7aaxMefRT3uHIGZhAG2FuFK/pQny+E2bhh4+hRo3bs2A7jJuSaRUxXi+XKK66Qn/glq8++&#10;hE1IfRP9baRmRsNR6Vmpr3T7tm3XXH01rrhHfFiO3XnnHT/99FP//v0G9O/3O1U52F6NufMOGICw&#10;mzffeGNA//6/z5z5zttv4wZXpF1a6nvsscfwk71iSgjdu/32kTN/n5mXnz9mzJ279+xmSdx8800D&#10;BvS/+qqhxKiE0oeByS8//8RsVX7/fSZjEDf4icCIYqgA6pG4MNmw3U1GRUbWb9BAr+0woaOquJuW&#10;ez7T5Ndfe1WGgfTqLQ8RKM36Ak1SYf5b8Z9GmWUK0ARWEVBTmKqLtWPVylVyDdIKQVX4eMltBrgu&#10;SKXMfmrmaCw0a2dw26FDhwYNGrAwKLubb7qJlSzsZVGsq1etxvPVq1c9/tj/ZWYeY8rACo7YMPbv&#10;9w7Mi9xuXFH0uGFatHs3Ke5Vq1fB+MhQNW09NK75hE/wvHPHDnDLeMY9nshWckLD2BfIEX7iyppQ&#10;MQxM8NhbmyeVlr2T9umkiDzusPCwJ558csOGjUwmkM+NN93Yr1/ft95+C/Xu//5vAqTEZIV7PBED&#10;sHmqTEp+NYTYDHJqd9yBOvsjCOJkpDSpsJ8I9vobryMJWRtsZsU6mG4mbbv6VWmz7hCvIgmYwDD6&#10;mmFed6UaJIWQ2ypj7IW91lU7dWzWkqkom+itQWOordScNDdekDMigTYCxkVv1T2Rqdw1/FjJx+Bj&#10;koEU1ASFai28EI2tRDkr5muiqZuByMgjZhPGWjPzQ5wqc8SvinQwALJakEQ7Uecf2SqMj/kFuPiU&#10;k7KuHqwIUJMaDWUv+DyRfbDns1zSIygzXTbB5Gty5BkJnULy1AgRQ2NYrSTNa3fllKgxThIweiLm&#10;SzWP9osX6FBVDSntewPwQQiijmxESq+qiohZZdKKXBGGXixCcRrBw7rEOM6ttB30zkYLKMVQUxSb&#10;B97eKs2uEtQgmNIyW2lYAPW6uoMq7YhxqZiVDEd2NKVFKzNDoskNc8lEjXsolmJ+MNsfea88pjxW&#10;EJkdgEIfRrZWkqFyCVaTwiIDKptP9pxVP/q33D3la4peffM5njEM60uGYUlgl4jhMAns2r9fArCw&#10;5SA3tkqMj588FhfX9OSstDT6nBzx2/celxtTNG5cogLgBsCIni5ylrtxQnLl5Z7yMk95uZfeU1m6&#10;wyOaT3y/7T+72vy9M/6We7FOEETIvogSuAbEq8FDrx354aNtQ85yhYaFnz+IUANNmQ4hRZJgacmJ&#10;iugfMfuSID4FxbNXPpiF3vO//wMUxbCqI0ePsXhffvPD1UMum/nTVw+Pv+vzL78tLi7BQwRundjq&#10;3Tdemvb9zz3OPRs3m7duB3TFwt8z9nYUSU5unrwm0S8Lhl+izJSO9xN0rJSbm7t//35YiLz2+uvf&#10;fvMNTCRwzpk9+48//oD1ECxEQOTTzz59+OGHZ8+Zk5NzfHd6Gp4gVrt2bT/6+ONvvv22Xbt2U6dO&#10;HXLlEL8tn8a6TwBuJalLiieiiGiX5B42Ijy8fv0Gh48cwaNPP/nk4UcemTt33vHjx9PT0sH47Dmz&#10;//zzrx9++CEmOpp/zqRdM0LefPPNCxcujI2NPXgQHvoJ+ZycnP379uHh62+88c20aYhuBm6bjBvs&#10;fr0hXyR4H0Ki5ObktG3X7uVXXomOjsZ1wcKFf/75JzinDLjxVuHqG8KVPl+gRgxbPv/itNNO+/LL&#10;r4YOHQKyLAnoiZzZpydO/PCDD0tLSm2RNUHRWdslnfxOk3O17ql+Hdi/PyEhoWnTpqGhoevWrmXF&#10;m0NUbl9ycvJrr70G/SHLPOkwiLaS5C3kM2XK1M8++6xXr1642bhxY35eLuDLSZMmzU9O/v333+fM&#10;mYPgCADdQwCqe4wEofD5Z5/ddNNNMEsB3PnRxx+Vlpbw4t6/f/78+a+++hrVc3LMnTNn5u+/f/fd&#10;9zDdElRPagB5Q0lbSw7sC2MNoZlVC0+RAEyurrjiissuHbxq5UpBhlJ/IGX5008+pvq5CIGJflJZ&#10;oBwfEdRbTkKieelKQpMzZqjMoiZ8QDUhKSkpddcuxNq6ZUtsXFxKSgruFy9ehOcm5a8aW3ER0Zyo&#10;BuVSzZeX/0hdPy9XhJ87dy6UNjwinBYcaU/+mT37OLR9//6ePXouWbIYz5csXgxjvYjwCK4MCPkp&#10;bXloyPTd6YngP3UXQoL/OPC/lvCPWHiubkwMm8OAHpI8ovWDKm7ZugX3uOKetYeysooNI8DipKTE&#10;1NRUBEBgsLc2JQX3i5csxnO5ythiwmBEa9jayIyQt5Bbgwb1jxw5jHvI7ZGHH54zZ27O8eNEwj17&#10;QkpMVrgPCw0VAxCYW8kTiQt4ccGCBU8//fSHH37AG5BcUlJ4+PrrQFlfZa2lnkhubk67tm1ffvll&#10;1mRbnHZaTyW6Wg2ZAsrVkpPSPTBT6Rr53JZeWEr0pKEgqY16pi10Qoo28IemiqZ6YVAHNRGtRzAG&#10;gVk7Z5C81Gv6nQMpg23erDJqHFcQR+K6XNsYl0i8GbEpcC728ZxjZTJlnEFtMGXOaDFIEKQhykzq&#10;UKRelnXmvMeVB3/6LlgW1AmtF+r8moARat3zqxWmesUKVNV4CnMD+Y00YqFDKjqMUf5o5hL8JZ8G&#10;yWYQZLJEZrmYMnFrDflGQbI4KT7yYopi2QyZKIBOGfz2HaoAGpmrBqx8JmtVV6y0R1NxbHbj6s6N&#10;12htA6aUg40OSSlZWh/Uh9JiqNpDQVX0asPLyqC4/HTcuqKRKUmilpXXuI2wNTDQsqcrI7lllLKs&#10;fWAg1BPaTFipNKui7CIfKjMpG8vHeA0XCFC8hRtTEtCKHz72F3+kk77yEViLVHmKcHEcm1DQceYX&#10;jRCaH3FwJmaOo2RqWzBu9MlbGmkRnVoqykq68inTvuXolTQaFDAsbkjKaZGc8WxLBBT0CrHHD43H&#10;dfL0LDhxz8IdlhCSVYTklhCijtmwyp9kTGl/ZetAZiPopZaIXhc5mfky+UlPmG4VF+59ZtzWgS22&#10;XdTyyJTXIW5aOGVsJAvqoc2Swpq3bjDiwdNmrA9PPM3bpCUALhKXknKFULI0CZaQcKOMIVifKWmC&#10;Mk62U2J16kQBhwJQhfPbKR/WrwfXX8ScCsjUWWd2wP1pbdscy8w8kEG2OERgPKxXNwHB6tXFmYCH&#10;R49lIvzK1Wuffv7Va26+ffG/y48e4yiYXwYM+w2zfpKN/2lBECjk6quuQkgYF+D+6NGj4RERderU&#10;+eSTT1h0zPOXLV360IMPXjRwIGahRwh4RGJ17dqVCYoqOE3fetKiHoBJM2B1V63rAEGWuPKXRjFU&#10;ewg2DGBn6dKlD/7vfzC0oVwdxtwYbH/88UdScdJqCKwtL2/Dhg1dunbF84EXXdSoUSPWlJCMX301&#10;7qSMHzEaIVq0tnabZ1UWqMCp6EhOgGv0ufDCSy+9ND0t7ejRI+BW5uoMXhxHIiLCo5GvTz6Whohc&#10;IApZOvxkmcXEEpkFfTwBBYgFUJGYWTOyuk5R6LmVdp8PT4z1SjXk5fr466+/ksy63ViNtXjxYla8&#10;gBevklUuOhoqR/NCs0HexnTt0hVT8YYNG8JmBzfIGg3jhu+nfn37Xn755ZhysydMNxg/9J6YgTAJ&#10;4DlK9sjhwwcOHEALAMEOFfX82FEIFgoDlEfqWoQ6JDUEXKtJ9ZPeakeorNdho2tl8iF3V8jpX3/9&#10;9corrzz66CMESmP6TGsKuwFCKTJM9JM+hHr/T1BvMdmhQ6/686+/XiU0H4UbO8PyZWpPNMFFNJxp&#10;An7iIWr06tWrh1x5JdZ1wvkRwC+mMIan6in/IZW/LBOpCBTFkJQVxEeMGI5SS01LfWnSJKxZhnXS&#10;smXLHnrooUEXXTQPNffoka5duyBYAeOkSxdZGUjLQ0NeREMePXIEigEjIzxfk5Jy5ZVXrhf4F3Qy&#10;0BGYSXhaor179Vq8aBFucMU9H6HT4tM1jIchRtiH4nnKmjVXXjmEi/f4cVYF1C2d/8GUcS1TPSVd&#10;nzCgZS0eabFJ2/jggwMHDmAtNhgAyo+yxhX3+gC0Q2DaKFcfpjZH5AZEqbOkmzhiSIQ3bkLjYapX&#10;drKn1kkDEQq1LlDxVpKWGJSjjZzpg1QdO7WOsp+qoW1kePNv3HrZLgtt72UQUWsZZBVFayBgzodg&#10;h0AJsm6QHPI9ey51MCYNtQE3GpEYTAI1DbpQb9XtvtA1qhtaxqcuMJ76kYDJaypjJb+SRLgouAik&#10;zkVIWGwIqlXheWLkjwQUqQbrfGYqTadZMWrHECZPTMPJL+ShhzZNIYSSJBMtTV8+pHv+l5sMEGsC&#10;NolV1hpJllnSKkI2q5Om3Uq5GTfatptn9VhKP7KwS4hNRxSNNtcQK31RTWo0CIPG9EE7R1MVOdUP&#10;9WFXC5hAjEeX8uBX3TeKMjJpeXjNMmxr7fTZYhipFTEynVSbTAbSHKv0SKryGgJSCcuPjdsiRQ9s&#10;M1BNAXm+uHJKlYnhTuLBfyqaIDUhklpLNZE3QzQuI8JMrxg2JYNYMoLF1qORg9oDSaZZrJILy/n8&#10;IhA8gMQh5mLiqbRwhCPGnQRQMe7oEjxuFkYbH2mBISjSySGrfcJfl4heATBhrxmGxTEn0n5RTI7l&#10;nKzT8yU2jgE4lYXA1NEVO7IKsZzQxW2vpOd42K55rFzN2cJY6sxd7rTpUntibUh8ZJErQ6w8IV75&#10;noFQhDePyxsRFhIV5g0P5R61lNIiCw0pyDV2U/9mmwe0PDbtbXcIJRhCabIrKMsnsXJkYBnvbAlj&#10;TPwkMW1Db7cAKxxOBMK6delkn15ADSIjKzeqotrj+zzm223atLnh+uvzcnPxCtOSL7/8EsZKOLp3&#10;765qi8l005BH1m+qmFK3surugDfF2q5cJs1KZt++fZhTYWbFuPrqq69gt4LznHO6h4aEvvIyYfv6&#10;66/LzcvVZ5CNHDSHmHF1JyFXFT8l4FfsqiwIYgccg9WCsCADwAHYQlMccizYLpHiaN36+uuuQ3Ho&#10;uZFHJLLyiqTE8GL2NWSNc8ELUBSS+ehL3ReitBgAgYl0nz59cMW9wD/jRQIE2Gidj1ZUnRXvvqk3&#10;9J9+/BG2V7ANBLYlKC8f72pLnDY24kMqH/4U9wBTJr38MhTmxhtvBKsiQc6aIjuBlvCQD0aV0bWq&#10;mZYDwtTum2++wc+1a9far85MvRfRA5VOlDsyBhBQT1MsXyXvgto3a9asVatWsBLKzs4+99xzsW/p&#10;rl27wBKem6qxVKysrMSBujQcVtUqTocFdLmQd7gAQ6kdzMhACbK2NRpe7b78EuY8OLqfc06zZs3x&#10;dMWKFZST5sLQisCOaHlYyHMQsjn4b5mWlpadlcX4JxZPlH9lTuBvgqcfnpkPVlxduhBwbcOG9QAK&#10;cS+O/qWGEU0QbxjBRsuWLdNSYYIM9roT9nZx9vy2EvoAUlNhHpWKmKomOWEhBVQXbSMeiW1j93O6&#10;M6kSCbvd7F4TgJWWVL4STX8PTYkoQ27bkzUbczqVQJShu1SeNigEUQpBRLFfx52QhhKwK3Mj3EQ1&#10;v1Vpn5EqKhRUbQBXKVVLoZ5Gmk2slQmzQFrf4gitlTyxVkZHvNMSh6C8o2Ttj91T1yMrjPDcWMhE&#10;EYg0yVJaf7GRN2s8xbQERqyZp4TFqi1NW+SMsz7XUA4npDbxsZHUB6r6QmnKxR+yOUUFSlDu2eRe&#10;mGSZ4UzinTggl8Zumk6adxqSyDhWRWeVKqsrMqckRljyqVlUSNKnBSLprOkAXigdgReTzlr12L7C&#10;iyGlEQjp15R5r0ZHmL6ZJ6CeMVC+BVEJPwT5SwEEdI+nSuIrZSMTUheewqEmgPJCgzrxIbJBK+NX&#10;2bRjDEFBDUpGJ16pRVDGiMqUT547SFqvbY20UtcmKObHouKYDpPk6iYmHJwuVV0sTfMhqKdKz4ji&#10;EM1RtEdSWrGIZVVX1JQiQgQcwgWumGTbqzKfdM+fqrEtDiRJyw8FLMuykaWDSLHCCVVLVQnZqkHW&#10;2vC1jRxlAqesyZEAdI5eGYAMSjMC9GrwxQMJhqVAbtz0jENXyC9Br2BCUNqqYaS8RFDOzUTqCStL&#10;lTuyEWHb5jFyjSdLwZQ5KnArBlpxqysBYArxeIA34RpKrnABz2soHod5Q8NDvWGIyeTEWyn8Kc08&#10;4svPi+t7eURMVFR8nci4SE9YqBtIF2AsXOFHHgQpesWtuih0Ja28FxmTSsGyqGy+jI6u0+H0dus3&#10;bkb4bTt21k1IaNKYQBVmBybVCMPCB3SIc0vbEdW9rTra4MGDO3bseOToUbAEJz6Gc2+GBoiTOoYQ&#10;KKM49lZu3/ScKcHVfYVRHrBuEeuJYHlRJzoaXME4B2ugNJ9BBg++FGzDWEOu8MDjwD8JWV6+efNm&#10;uoSwJhykhjZu3Dg0NMQOV7DSOuusswDeWbNep040sk/F4gJZiAjL96QorLjFq8sOWV7EwujJjvgQ&#10;CwxgvRKb3gOAwP2WLVsoCxKKJA18pFGWAWHeR5IGvLxJkyahYWEgcujQIWWUS6fZLGs4gJhAUExd&#10;EVKUgIBCcQ4Qk+s57ArpHIHN5GUxSWQNc0y7GG5sawziytGYdRhtk7UH12TKsKwJgnpLedNFtKCJ&#10;sJCDXhOAWnbu3Pnzzz/H4lNYn+GKcsETPPdbprLecEHJY1Ymd6nOsyaB92PSY2Tnrrvu+uCDDwAU&#10;hoej5tYn60mlA4tDsbYXC0WBEOFeVgbS8tSvj6JUQoaGIgz4P/3008E/ruCfxApFVxE8kGGRd0gG&#10;9L/44gukxaVENQQshYeHQ7vWrk2RGzgoJw1M2YuOpuwl4wmea0aXSjPp585kVCpNhCS9JyZ7rG0E&#10;shkutY2yTJiEN0DCnTvjXh9ArkKI3vGss8jaUiyElBoQvAWKxx5i1S2rUxZEhDbfKnuWeRPm/yoa&#10;qlK2UlqTqZHNRJ1gNU4CflsoIQBvg1RzJkWN/A1KpCmtSXSxuTMc3GhnxJoJJ+1ohCZTai5l/nlj&#10;KnZr/kdHfsWj4kqEiaSmW+77NKTUwtTWaDNhKsn5E6OVNKQeROjhjURRDZVdDYbqRaQ8kXtATSvt&#10;t4QCCyCOJRQQS5zksmGMPKOUOlahPNloh2M4vIdXjVE0qkw5lL3j0Lh0+M8GcvLQSRycGfQA4izB&#10;GD4KTBImodkUls6R9SF42Yjzf221pZMX8WCE+ORemnpLSagfUznx6TkTGkP+pHvJxISHkX+aE7dY&#10;RGYxv6Lp6WqHukyE91Zgn2mZ6Gq6wo9ROyzPtTWaoWPTjBkD7TLqrCpFh6qeCKs4oqLpFVatv0Z1&#10;Us8ns6VkNYDrrGhrJd9TgIuZYMmHWGeYIZSipzKwpEqS8CQP3C1UVYgkVQ/Z/TnWLhL0ituKyXMr&#10;WpOIgNhVMJhhoBVDr4YPu5H8HHY7zksGDWBGZ8y0CxAdDnyBLikBflXSpXVcUeZe0fwK95PHJ+KU&#10;Vg4iSYJelRTm9e7cSEYSpY2CyVbHzGEjWdOnGEYBaSJ2UnTTQoY6hQLDYjAWLV9sJhnqZSdHtdhK&#10;QPLKVVZ4/PDnL0f3HNh6xvaWX68MadnGS9ArjxvhOWUGh3EjLJ40ZYPzwwYWbO+Tyjtuu/n6X2b8&#10;AcdYr05+//bbbsL8wYI23iIMHGMhPFy/M69YNg+mQ5rBj2Hcjz/+ePv27R988H5RUZEcQG7mMVe5&#10;/vrrBw4ciDlwYqtWZPI5bhxWFF544YV4jrdySNxgGnnmmWfedtttM2bM4O20n7k8T1AzMjHLI5JA&#10;irfeeivWoAFrgFegoUOHQjsxmRw7dqzIlcT2ALANMxPOZHk5+IezeRYSDo+YrZPYpxn2bzZlbieY&#10;WVqY32KlD7iCUycLrpCv6667bsAAki/4P5KpMYQCkpk+fTpaH4mTcvhrnzZtGsQ1ceLEcePGIftS&#10;FNacsZBEqiJZOxlRDXzYqFfTiKmfwHQIbLAgeAOHVnhCYBeZV6FHZ89E1dI8ad++PcSFFZeyuIAR&#10;yLpHGjeJ7qjRo2GdBLOvZ555hkmAMsBf01VWhDbw0BtuuAHL05hgOZ88pKpDsSMco0ESTFLTLrvs&#10;MggBxYcihiGVPoNEP1G/Pv4YweSs8YeffIKHKCZS6bg4XFhtKtOEJZpIU6PY8Kit0QQEgJUQnGdR&#10;kyVyDz937D7QQ4KxNBrAy5q9FTUfEga88uxzz+E5ya/QniAOsvn3338DSlOy4MamDWHj7rpLExLc&#10;wnRR5h8O76z4D2RiY4a1AIHKyMig5ldU56WSlsvowt69YR0J73VQGlm87J6xpx8ZByptw/DGbSM1&#10;LWQSlpWHSLhXr7//+gu5wL2Bdgnqi70F9A0IjK3QZYAgyLI6ZU3ETgYNJgzCmFV+a4eUOICVexab&#10;9J1gtUMCIs7C6nWwhyq/WvgkALJmdPQticEES2ReaqYMB0XGDNlv2exJSercFd4NsTk9MTtC8IsY&#10;asnKXKhfmIrCqN2oZK1WfYi1UhJpHF4JmKNp0dHRAJ+e8pU4giWWZDAhc8lvqER07Sp7oJ50EtLY&#10;lJDG0xsC0becN+1onwFatvLO5sv21DOwUBJlmbgyNZcIcc9egaTP0StKQQSaNPdUZPyZEpSlK2fZ&#10;Ir6JRJhtnKrVkIBAGXA3GcLoaoddaVoiX9o2TSCqaUwq0lab9ex2s0BU1eADgvgNwWzgV9XP1ZCP&#10;aiWTbJUk6Ym6dvvPvKL5OvCJG3NJ9ddI3biicchVWUqoxFHQWN4WkPZAbHH9s8haFpa8FsdlqDC3&#10;DuA1h2NYvFUiD0fcctP3X32Kc8SwG/ETGNa3X3767dRPbht2I2sgCYIFCAu2V8z4qrQELsjbNI44&#10;v2MCFklwFumCQfwSzLIIeoX1g5f2bNr1tHpyTtxrzmnQqn+70kPF5fmlBHhi7SnUi64QlJ+QlOlq&#10;PmQAjSiQs4Ls/NISnzfEExkbCUirtNhXmFMAgzAKySFIuReIVlhIWTHM4so95AeMrbzhdcKxXyFr&#10;iKkveBqYuX1nV9YmsAYa7t2jQkIahqXP39F5eQZjuqCgYMGS/wZf1NdOaZzAMH/NTu5zAVlQwwqt&#10;yjnRpEF/auEMfyigv/dGmahw3oCy/fvv0ueff46BGrTmqOszeRYMa/ZkbpmBIJM1oxkkOb8Z4Wg4&#10;FZzfwHIA05wHy2aFdYEiLAalz9RCQrmkDATEZkCBrWVY8Wyq6UsfS+2XnEnIymasQgxVosArxMdJ&#10;GhlQ73333ffUU0/JOG8NzKijAzWwUKqZpapolKqCZkBi0St2QKpeifxXIqmAJCAHNst4QAIJLmlN&#10;LL0o/ArHDpPyiMoCIZMHLZKBhTwQY/Mh2RBKhng5Me1ElE19+FSPmSzwpTscWDIZ3zG6bMMWuGHh&#10;bsvIwJnP56wk7FdMJpFtSE9F2igdgYaNSmU0y6HzRUlkZsNfmTa7YVeJmv3YOkFQQgJNGyKpsK7b&#10;T8NvwfoNYMisfQbM8lpxChWWoikBjolSIykGR8C+gNQ+7fSKZIJCw7z8GUXog6ESMjWVTaoU5+3Y&#10;vE6CdphqKtaTIEwVlW80Tqo23RiMWwaoGiTlKQsg/DeXlZQlyhz3ciX5vQLKJOWIVxnZzInhRDxF&#10;IbfirSgt2o7x7FOnVwS7ogAWuQLE8vlKDmcV/7T88J5jrviIeKSbxdLmrq84etXj9DojL2/bpF4U&#10;z1E5dTHFjKE8YcSuipy4CaPXcHLjDffg9ETi6nWHe0MivJ4IT0h0WFSDmJgmMXUaRYfGhnkjQ8Ji&#10;wqIbRkc3iYlpHFOncXQ0rg1iI+vVqdMIP2Mi60dF1I2MiI8MiQ71EApeL6VDruEkCZIWO5EiY4Bx&#10;Qnmz9e2g6jQ6WMrBtQ4Bp0brlqrOaBpmmaIljhZcmxIAXqLOGHArGDrhIOYDd41TLZjS8hkca7YE&#10;6QdaDKoIzWkGLS0lL6y0NYfUvgZG31isFRC2dVTaGvs5WKsrBlJyrjcus1XCUlsXmGwsSFcaISkN&#10;wRRY1/cZFreuwgcCW/JU/ZVEhd8HUjhO2CAlUIHKGmSKfqMZV16/0ZwAJ6kEzBqSimTXfuNUkVT0&#10;ceV0Na8CrYaVKBOboqhcOZBuWjrMpFTpKfolqC+FQMvFOAn2Nd3Gt0F7oVSJaK2vlKkhtwWRJskU&#10;meIy19qvEMfBdLctemgWPxHGrUa56pfieEMjDT0V88GJ/IbR4D9VP/gwSnglRVLS1Q90VTxp5K3k&#10;UojHI9gfyGsnUwL/1vMnEtAC4/SrviYB9BXcPiW/fbHN1kMTzD4DhiErp1ZWkAmL6EwzBVNJXaly&#10;0JJb+0ihuZGjYlvG6yNLiuZal3WOf5GQBJyiABX7g/+yA34KkqkiE1VUzKEU0JunFYhwWO6kWY08&#10;u+E3fNYl4+3KVIMFUFy5q9SfOIuXqp7EjGTCxhYQUu9XxASLGGHhiIl0XXl2wmmN3FsP7IHDWlch&#10;Aa2IGVYhMcw6nJU7sEvcyMvaNa4bpUzAIJM15zZsPeg035HiskIfERMzwiLLAMV7iipS+cMOCy+J&#10;FRY1nyI33NqVCpEsRRIneCgX2XCClhVAPfaIBifxZfMrtlMkAtAn7DmBuuqH7Zq9vfPSA0wJYIGV&#10;vHh5rbDAuvB84jNYr0v2G1Or+m9AxYKwWHOMGxCTZoV/Iqr0WXsgVawKDLAMRSU9NBSFzWbXXuHa&#10;JMY/AgQmq0BCm3Brlz3SgAVvXchTIRTME7Sp03YzHUDOdCQrkFW77FVXuIqIobp4rAXp1HYxVrpG&#10;13aB1AKdO4lYrHT1syObiiRqod6VrvkV4dNaDpVCuTpFYadYWRhDkMUiut9So3YE8uDX1FaapSsH&#10;Fq0PSOr8E7wYnT7SzfHkTDAKZD5EARXuP1mbEzZ0ohMjKRUJyWKWHHLSZkNoLrBKUQkLOcv01Qkp&#10;4je6o/QMS0igQm7pT14EJsNRiQz5K5KUKFnF9jMdkEhqSdvXWsuQflXUZjpVXcQ22WDBKitTASVq&#10;J7BYj/liMEm7BAss2VKK4vhK/TNBMCUzS1KVmRcoxdsVsUwSD8lAUE2VJKMchhmRrKQkjmjd9wep&#10;Kq0WRV/kPQfpDV8Qx7Er0GWWnfTKvEQxdIs3ZaClNGkMH2KNGP0jb6oIz1clsLoqKcY/6v8KFlgE&#10;wCIL9Shit+1A4Zr0/D37S9IPFoBkm2bROHt3atitfX3Aejw5yaiJAFhtLj3dd7SovLCMQVeENwRj&#10;GBZbS0gfEqyKrzEky/4YcEW8j+CtwirLDOVayQ0TJATEDDfpC6SGMJCTBGBRY1mKXglIlhtWWvXC&#10;d/617WQAsAJqQlSBreq7EVXpmTqe6pcRSc2zgPi10zoEE6ZiTZ3tLGgDVixZuxk9sQK3IxytHOzE&#10;sZt743ZYY2hlJ0ESRRgLMgqWsFiFWKz1katHuWu9mPxnoLYL0k7l8i8FdYjaLpNA8+uErxQJVIUq&#10;BseYyIl9ZbYf0iZX1SaQ4BKyyG+li8KmxGinb/yl1fC5HT6FWSufDWoNwbW4lQBeSbxIVgxyVGFN&#10;icCvYvzAUqUAFp3yUhMmJgVxnEN/ybNUdsNXEUqTS9EcS59fEbYJTg1ImjqJ6EmJT+R7MaJ8z27s&#10;FA2XB0UF5JJXJaQeBYqUZfp6CdBpKp+0K4pn8Yi8Ev/b11a7Ie1Lww7FoAvaDnHrMJWbkYrzo6eg&#10;ArCIpOh/bkPIqp8CFstWVRLGI9ITVYjDOVRV6UHds7NVhBwfl6oxRCRBUbzBodWBIWX8IiXD2gIh&#10;cfJeii81V4ZSkiZMvLGiVYgia1J7w5YT0gaHYuTU1xMOYhnGYCCaDrtRA/FSQ8VBISY7UKc+6cvK&#10;KHpFjmL4vmIQFv1HREHxMVxCQkJCw8g/HCGhod4Q9g+7/cH9FAAkJiJq4YQbT4jLHery4CQrB3F1&#10;YVmfJ5z+xBX3EeTGG4ElfuTeizPS642iZ52QkCivpw45ce+N9nijPF7cR7O39CGuUR5PVAh5QhYP&#10;ghqIeAhZdrJUeOr0J2GGXAljIUoRnMC6V5HawrWWklCU2PpOChpQJC1J1S4GctICSXWuNNGNqjfr&#10;WQ1GCX5zw6gJwexJVE3XtvhEkZsmZMGMKll7nBqGshapX4FraOqFrA2gUxcicx1njI6dbGlTtBOH&#10;8SCNwGzH0CqImaYZqSX7WMBzykZ+mroWIBs1NLimNphx6UdP7BV9DRWBw1blSUAe71QeyYqYZFYi&#10;Fw6p2iEBuaU6seyKDabIidlzoz7IbpdqM6dVUTcNs2aTH8OhiGFcm0OL4NINNJbFUMcen+IwiQ1q&#10;dIf8TJ6zsQEQO4xmt/yVAXolj2JUQdhEUzKKkMY5NAjniU03pWGQQkVMQuGdey0gMTj6ox4y0Pm1&#10;/Ij765H+aEYXqr3SyDth6zQelFmdaDdWE5/IW66xKYs4cRFH6WqB0RongX1saiDOMPhkQUeL5VoC&#10;vXSxjOZomnkHE7ycIMcwJWkGqqJ+w9tTVL9kJH3Uw3N2o57k4RTIhdc2qbZzMIdpn615k0pSkgWW&#10;HF3SPan+cqoSZR18SpVVmeCo2wIJ59a3KebFJeeBzedZMyA3CrxecQVnas6wPOVeo/PSlIs3QXz+&#10;xYnL7ZQwL5PqOcG0yst98OpOdyek0B5ZYshaFWD3LLOcP9Gqi+YBOwVi20GARNhfCm6ngBm53eQk&#10;T8h9mIc8J289boo6EU9YEdJ9JEAoryfSC3DKw/CsqFDhxEPyHP6zPJEhJC4iRrqJUVU4cX0FytjK&#10;kCdEPF6xFAFa0XvAaixpgG5Cr1G5lblKa6Tc8rJUpAZPTFNonPW3QiyjuCqC6thKEpLO8eRlkpK2&#10;+5vL6ugy+Zsw60ec6sT8JW1ELPDGQ0dFYN1u6VuWkvLSKCnNM7kNMEvaOil9LE14qRdXKYC+tOxm&#10;3F84qgzGLLNmUY9Y2i/1yq3pmhqkZVrKqWFF8yeGynpvpd0BtR4GeqJ6pOshKysHpxidE6otp5is&#10;neyejBKo+d/kZalXbn9kszBrkXw041qbGazqYGY4oG18UNNX2u46qX2CYgAlGF1ZZtk2fYFKwHGU&#10;GTWfwEq6rYxPhQkrH5bQSSQ5xLET40I/+9A8MZs1GM0jWDqGI2VlEq18pDSXpqbCqibtlGnpogUl&#10;9DXdb92XiQdcFlVdARz69iUgqgjHg7Uf5NgyYFbKpH7L9dq84NXDem5qxRt2ZtdEjauo3SFflMfN&#10;myTOJesruTeg4dWnlD5rd4KA2ZSOjt9RSjJoJyHkciMgwuhCFlU7NxqKnktWxrwkk0uSnkJINgAT&#10;4T/hnk0vyS6E7W/oUJZdXF7ko8sGyRpHdsPdYHmppNhz3ONkjvA92JeQlh4x++KNtZZf3hCRpYLk&#10;hHEms5gDsIbtCgnyRtsRttMG7ukNX0VI1xK64dY9LmzLD1uwCyErvZR1Gw8cPFwrfGA1adSg81ln&#10;VNsAyLyRNRwF1dKhkf3WyAlZtRLw26kbJU+0jkR0tK9qC6dmUXdKu2aVh8ONI4GTTgJB9UcVlUJN&#10;a9lOiBBkIdYcaQQkBzO2GcRhoCJCBAOwQx3BfGIrrePRJSAhRopFObeU8qet4vRXnoVaQSoy9wHJ&#10;yx8bRu/9JKApgoAVyYw8HWpq+NEQDzLraioV5T8YkVZ+nCBFEciSz8pnulIpCqCmCuEkiRC8RMF2&#10;+A8bwLQAyvAWRbJ2omZV7LWGslpn6S+mYka12TyuNZyqYYyvlSQ5FSyoBPHKmJkA4jGWBNFwSXGT&#10;MTm2DFVTKyv4cOcXyR0YN3KjgCBbqeiFF3svDuLQnjjeAvQEp1ZcVpR1kurdjz9vqACKtPgdHF0R&#10;J1mSCzz5KXkCLEteBSzfyQuDOazIPHTxcuA4JhhkqKN8Ee45NskCcHjS7W7TolnNR6+YSP+anVyp&#10;lcsh5kjAkYAjAUcCjgQcCTgScCTgSMCRgCMBRwKOBBwJnAwS4IaKMoQk/WauuCRgidzzJ/RWfkVt&#10;FwX7RdmOUV7+Ja8TlIJKNo1sUS3/z8Amvq5QRp6UuHJgITzD4oSYahLyS54LEcLTZ43DemKmTSB8&#10;OGO3WrdiqBTEV73xYU1KhQYSX2DOUWEJAMcsKi4JDwsFWllhYg4BWxJwZG5LTE6gGikBR3trZLE4&#10;TJ3qEnAq5qmuAU7+HQmoJXCKtwmnePad2uBIwJGAtQSCQT2In3jjEzZeFqcqllMwlSWBICDIykr6&#10;lKXjyPyULfqTIOOO9p4Ehehk4eSTgFMxT74ydXLkSKAiEjjF24RTPPsV0RwnriOBk14CwQBYJ71Q&#10;nAw6EnAk4EjAkYAjAUcCjgQcCTgScCTgSMCRgCMBRwKOBBwJ1BwJOABWzSmLIDlR7dEZJA0nWmAS&#10;cGQemLyc0DVJAo721qTScHhxJMAl4FRMRxUcCTgSECVwircJp3j2nbrgSMCRgIUEHACr1qsHfOs7&#10;RzVLwJF5NQvcSa4SJeBobyUK0yHlSKCyJOBUzMqSpEPHkcDJIYFTvE04xbN/cuiwkwtHAlUkgWCc&#10;uIus7N2f8dvsBWUeb3xsnYjQsF5nn1W/Xt2QkJAqYtchq5EA3Bzm5RfWiYpwnLhXm244Mq82UTsJ&#10;VboEHO2tdJHWRoITJkyYNGkS41y8Z08mvzl5/APja2O+ai/PZhVz6YrVtTdTtY7zli1a2uS5WeP6&#10;1iGfe/V9unMU21KJb+tUJj0iN2wTJ5frqYfGhoaGYsdwm0nXumBHjxz9b9l/xSXFvXr3qle/Xq3j&#10;/0QxfIp31qd49k+U1jnpOhKoLRKoKID18Te/tm/b5sJzOyHDYyc8161DmxuvujwqKqqyMKx167Zv&#10;S0+99opBZCRQXr5nz54lK1JuuubK2iLfquYTMsnJzY+JjnK7VZs8VnW6dugfOJrzz8pdPGQh/mYp&#10;schPcrBH557RsudZSXZo1oQwNVnmNUE+Dg81WQKO9tbk0qk23iwArEMHD02dOvWss866ZPAl1caP&#10;k5BZxQSA1bN7N0c+1SOBfRlHGtaL85vWoaPZCGONYT376nvjx9wqbwXOtibnF0zNyX1Z9vGcBx97&#10;6fP3XoqNjY2IiPCbbkUCIM1DGYfSUtNyc3MJHd2A0a15JATAq+jo6BYtWzRs3BDfSgMdbf71+1/n&#10;9z4/NCR01t+zrrrmqork4pSKa7Oz/uynZdv3HF27M+Ovd0cx+fz4V8qqLfvEJ7VRbjazXxuz5vDs&#10;SMCRQMUlYAvA2r7mn33b/qN9nhu9LjqzcnJDusC/t4ZOevLhX96/b8O2vVeN/3za1E8Gn1lKAiIU&#10;7yNZUFfzdt2bn3EhvjIFZCt06GjWtz/NuO2GqxPiYwpKyv/5c2HdxrG9z+ta8ZyfHBQwKDmemx8b&#10;HWUh1YzZZ8Q36RrRtr/LdYYrpMC1472M1M2N+73rckW6XKmFadOyDqQ27rep0gUyddba4Rd3NiSb&#10;XSQ9LiQY1sRJb33wzF0RYaGVzkNVELQj86pI16HpSKDiEnC0t+IyPAkoWABYC5MX7tixo6Cw4O57&#10;7j4JclpbsmBWMR0AqzpL0CaABZaAYfkBsF557/6xtxQUFGIeTgCr8jLyj1zoX/KnLD8//5GnX//s&#10;nefr1q1bp06dqstpSXHJiuUr4mLj6tevHxYWFkRCxcXFR48ezcrOOrv72WHhhIJ9GGvGrzP69uu7&#10;acOmffv3RdeJ7t2nd53oKsxsELmrmVFsdtaPv/bbI/de2WvoM+v/epplRP+kZmbQmiub2a+NWXN4&#10;diTgSKDiErDlAwvoVb3m7Xr1TOzVo1WvHollTTruDe+6N6IrrjGx5GsV0KuO7ZqFeT0+n2/xvnp7&#10;QrvsDuvsa9Ch59mNe5zd6LxujSLCj2Vsn5eXl4cAATHdsF68yxX/3/ptGAQcPnZ8enJyy8Z1A6Jw&#10;0gcGBmmdx/gm52cdWJO1Y15h6abCQm77lIW7Qo5excdAyFV1vDV1AT8/WvDWRzOewfnWjMmTZ0zE&#10;OYlckXBKSkptQa+YmPzKvKqk6dB1JFBhCTjaW2ERnrQEcnNyDxw4cPvo22GmsXv37pM2nzUyY9YV&#10;86oH3rJ/6vPXdfADQWe6InGDTrS2R+SLBTELB1ZFLa8IZkVssCiIxbAsV3mpj3zxrdIDHKxasQrQ&#10;VZPGTfClE1BUEAciNm7UuEH9BmtWrfGVBjaMR+7WrlnbtXNXjP/PPOPMf2b9k51FTNicw68E/HbW&#10;MLYKCy0fMX5qSER8r2teAsG3vl+geeI3lRobwG/2ayznDmOOBBwJVLUEbFlgJf/wQq/zWpVmrqWf&#10;XMof/TZ68iSO9Iv8ZeS49h08XFxagn+b1q9euWzxmzdTW2V6bNhbr+X5dyckJERGwvAngOOPPxbv&#10;2LHz+usHbdt9aPKHUyZPHN+qVSur+Iuf6zVhFgvQbtw3XwwzdGqAQJ+1NnsZAHcnOCiGJtnHc+Ni&#10;o63s2gp/ydrxZ+bSf5MuSnI1H+XK+Dl16Zomg1+LyHh98+wDSd3jXYmXRdR/vNJzMnXG2uFDOs+Y&#10;tcCacpcufYaOGLnmry+EYFVXOpVA2ZbMK12aDkFHApUhAUd7K0OKtZ6GmQXW7Fmzc3JywsPDd+7a&#10;GRcXN3zEcCGrqXM++men8rtu9+uv65ZgLQpEWVlXG0xNp82gMQPZ+nE839lG+mFbxGISwVGwnVRV&#10;BjSrmLIFFtCrX9+83w4LXQdr+lMeCTjUmr/etENBHya4uOA5oOQMM7hrz6Hbnv4sLjw+LsJV4Cp2&#10;wWq70NW6Ydjj917TunlDM/qf/pL8x6K1flO/rHfn0Vf3lYNVogXWMy9jCeEteQX5HMEqK/NRJIsi&#10;WhTU8pXlFxY8MOGlaZ+8VqUWWAczDh7OOAz0Cl6o/ArEOkBYaFjGoYzYuNhmLZphOmDHCCvzWObq&#10;lasv6HlBxsGMpcuXntPtnBbNW/z6269NmzSFJNq0a9OylXqIrjQPrIUxbEMqmA/W2iitGU0pS2p/&#10;5BSrKGm7zNvprJ/5aMHTI/rMWJaenJI2/e/k1L+e5k9S0lO2ZE35bjqe6NIT5kh8lrT7uV7z+y1+&#10;spd/1iphCO0/ERrCTvZtknKCORJwJHDyScAugHXBua182SlkkXy56/Ff6r727P8dzCqaMfPPqJgo&#10;l48s5i8uKc0vwrKDfCajyMjolFX/Th7Gf+LJhj31mvUYW69ePXjICkiOcxdt2LBpVdPGDf9N2XZw&#10;65ZvvvnAKjppmV2T/DfE1dcKB5TZQAOjic/Mzk2IswawlhaWpkYU/ps688+kkQ+6clMLt8yLOOfu&#10;1E9eSOqXVBjfPyu3a+PESwNN2m/4qTMWDB/SRwymWTmIkSg7ah2ApZc5Br5+BeIEqIES8OuLtwby&#10;XBGWbLUYFUnAiVsbJGAGYP0x84/LrriM5eDlSS9fcsklnbtoloEHNKkzA7BkVCtz9Y8/rEiQMawg&#10;ZBcQP0HQr6YoZhXTAMAqcj0z6ZmnJzztCnfBjiVleXpWYRbhkiI7Qy/p3HeoMYCFIMHhUEwEQcS1&#10;D7qBvj5wbn7hqEc+aNqidZf2iV3ax3c+nX+5XLsVk/M0zM/LCo+98PBN0VFa71EMvbKD9yFREcOq&#10;RABr4svv3g8AKy/fReEqilpRqyvlT3l+QcF9jz7/yfM3Htu3uiT/oKGqXXDt+xV08Y7Fg00bN4X7&#10;jkAXQOj5YUT27t97TvdzPF7/zrCAXi1furzvhX1BanXK6rT0tMaNG3fr3C0zKzN5YXKrlq1ycnPO&#10;Pufs5i2a87RIe7CzjQryrqIKbkG2BgFY1sP7gsLiV6YuTcvIysrIwjU+whVRL7pxTP34eBd+pm1J&#10;Q7uw4Zf/qxOpWTRakelPReIG1pY6Y5XA5OWEdiRwiknAFoC14IcXzz+3RVnWWrZW7ctFUUu35PjK&#10;fSFeZbdBj9tV5vKgqyYYl6/c7XG3qZdz/yXKvirrd9dr3jMYAGvPngNvfP5DFj3OSGzwwtOPmZfR&#10;7mkjn3Y9ozG6Ehtcdj9q183cRsvcRKt2KAI+4x3NzK6XEGf1Kax0HhYOEg+hIUCMklylB1xZa1z1&#10;4RJrc2FhfGEugZHi619d6RlmAJbGAqtv3z5k2SD16Y7RNo7xY4ePGGttgYVivfmD7SQwLS8Xfu4a&#10;RUFKpWzlb0pykQZQ7s+/SDbkKi4qKigoyMvPe//ddyykYShz+wPfSpfzSUCQ+cS14z23cjPr149J&#10;5SZnk1pOQVFMZLjNwIEGs9ViBEq0RoavUjFWSo5PIIeGANbff/ztK/PBRLr/wP4zfpmxZ9+eiPCI&#10;0XeOVmdWM/GTDBmoIZX8jsxDjyW02bmTWWypjbX0FBiepZo3utq4dmaymawqCUpPftJGnQRsKGRo&#10;TLawkBOn9LsnrFhBmNLbj61cs07M6TldydY01XaYVUw9gLV27dopU6aPGDE0sbOELUo+JbPALjCs&#10;G00BLLwPAoeShRBoXDMAi68fk9kudLWK0wJYQK/ufe77vj0SyWcwhARaJ7vOdLniaAM59fsFMDx5&#10;58kbNBiWzXQZETGw/X7cb9/x9KR3YIGVm5dP1gwywysOXjEIizyDD6y7H3x2zo+Phbn3R4Tmc2cQ&#10;klOIsoLNn70z56rxMyvo4n3u7LlnnXFWUbEgvgqodXhY+MbNG3v16eXXoS3Qq0ULFw0aQLZgwgEL&#10;rF1puyIjIrEUEbgVfFisWbumfr362PFpyFVDOEe04ThHZYZpWG0p8H1MbFtUwRSzToPWgyWlB7D0&#10;uJUByFWdrYTfzvqZtxaMH9HFFRGXkpY95bvk5GUpzeo37H5O0zfvH4LKkrIle/J3yXDQoTPC0oNQ&#10;8hN6M671Bx+QVSzC/EgaYF988cWzdlXP4hW/2a+AFjtRHQk4Eqj1ErDlA4v4biebAJL1+zhv7ZX7&#10;/ij3R6M87w73vTu85J3bit+5teitYYVvD8t9e1j+2zfnv3NrAW5E9IpEp67cgzhatGgCwy6gV66I&#10;+P79B1tR2L1ojmtgb//7IPd6cvGki0njvNhkgWEQbJ6YKNShAtui2fQo3PAecdw+/x5X2mfotl0h&#10;Z7jqDyM3O6ZlzX++cP1rOF///A/758sffL9ha2ppaSmGYQFnuxCI1RB6Dp84fjiuNii0HPbFYnpM&#10;av3B1MWulr0Htps1fzEi7k7f1Y4W+OLnJuxCcbIgT08z8d1iWu5PPDYBDtqyjx/PzMqyRq9oRfAv&#10;cxuZcoI4EjCWAIDUqhPNqaO9VSrGSimgmsbhJZddAvMroFfI3ZCrh9xz7z069Eqb79Q5/7gGjRkz&#10;5vrumStXZ7qSBg5KWLEq1ZW6ClZVAwcOHDOoDUGKxlguNYyvW/fYsSwN5WOZdQeyaJokEA5PdmKG&#10;isM8CYTJRMI4wNEcsMaOYyuOtaEP2xwjfKoOEbGqZvTKfreSfTB74qTJE998euiNI1wHs4HsJC9Y&#10;m5y8dvrf9JzuZ8E+EsIqwqB9WlUkLpM1oCuCXqGFo40cip19x9If8/7bxNArTMVJLHWjSB4WuYbf&#10;0Kdvl0SE9FsfDdNNr2JHTMcys/fuz9i7/9De/Qf3HTi0L+PQ/ozDBzIOZxw8gvPgwSOHDh8r9ZW5&#10;fJnlxWllRVvLC7fgLCvaUlZAztw8suKvqKiogpZTBEAjZmCVc/CRvI3h/Ly582T0ChkBbgXbKxG9&#10;wipCohLZQjEkdBvYPfOfjz6ao6qc+mqb0O06Uo9p9ZYrshJs5z+cgL71EFTl2IofPmKHOjkrbarO&#10;VsK6s166JhWml1jonbIlPWVZGvnCX+h6/K6+4B4mimlp2SkpaayO/bV0sy5L2z+4uRc7niNDafHY&#10;/sGufnQsffF2Mt4mhzLA7ufi/ln8VrkKBzh1xioVFpVDwJHAqSgBWwAW3V6X7QDMMSz0htKewOQ5&#10;RVD8IVT+fI0bij/9YOlbP+dlRN7cvd99rvihn80NeeuH3YtSDp+KZWWSZwxMrKUR0bwDzsZndXA1&#10;P99FHIYeIOFLC12NOzTu2qRxUhLOB2+/DOf/RuK8FOcDIy4bj3P4pfcPH3zfbYPvvW3wPbdecvct&#10;g+8adsm4YZd0bJ/0+Q9/4wOaHwDLaGCa5XIRD+4fTp04eerESVPtliM+/5ADdnO70ndTBIv8lQHL&#10;xfNnMSDL5erV7+LtcxYF7n34pReey8rM/PTjD+2w5Ffmdog4YRwJGEqgsNAUwFq7eq18rlmxBufq&#10;Fav1p7VgTxHttRCjoXxglFRBhQyUgl8Oj2cf/3Pmn+TjTXUdYhZsZCcVFlY7Md38CNYQDIRKOpvM&#10;PwEenc38WgV71G2TxNxr6ZPAk7r+yJMwnEJSmzbHdqZyBEuKiIeuzEwJ1pKZZLPT6kevGAN2KuaU&#10;KVNSkpP7duga73LhHrH69ujcpW/nvvQcegnW7PtHZSqCQ1UkrtbwCtyzQUKhAc8zF6wh6FU2QbjM&#10;TrwFhuUXwAoo3WA1VhsPA163xxMCOyUvFtuR7bfZSX7gKt34SkuBBbFBNL2SsTb9T39XykE2D688&#10;AIty5W+4T/ju17/fj7/8ePjIYQbAYcSIlYOy7dW1115bUlKCD4cNG6kcmVFoapALrcqPMu5sVG1h&#10;HUUO+LGSK7I+mL71EAVKsHV2cC989qRdna2ERZuQsnkf+L1q3NTxE6fD1xUW1aI2PfLy37hOnJw8&#10;YuIU2GSlLEvJcmU99vY/upyR7/fs0Dm+ajduOPWFhbE0HW8Dv1INsO1JqVJC2WkSKyUhh4gjAUcC&#10;tU4CtgAsil/x3pXvo1JeTreHkPtX/PSX98A7Y6BXk37JW77taHH6kkWL5hWXY8lF2fT5qSkbdxkn&#10;1rJV66DAC3+s1+j35Oua9RHdvzDkfFf9UVgp6ApJghN3V+E8V0gHV0SSq/HdrsQncEokyKCLgZHU&#10;7p2Nqxh6iRKmocpdfXt2S9+XgdV2wX0YhPnVxLHE9mr8eDvmV9I6QfZJiOUUCJZrzqLFNg3u7Bbf&#10;1Cmf2wzqX+Y2CTnBapsE4OW6qllGzbJI4vR2p7OzQ/sOp7U7rV2bdjhbJ7VObJmIs2Xzllu2brHm&#10;0K/2pqelI5u4Vl1O8dX9t+m/VR19ULYWoz7pSZPIOuKKHIFS8Mvhpo3EtCQtNa0iXFVxXO0kEPu0&#10;IEV2tXVkpu481qaNFdwV5DzTVuq6QCcKvQIjfismwkz5bsrEyROTU9ZMnDRx8oeT8QSGV8mS+dX0&#10;7xaYGTRpMloRHCqIuNwACkyIhlcSepVlVFRHsnJhY5UFbMv8xFuEST9w1Kysg0hXT2rtBr0Bi3/l&#10;whAKqFVIKP55Q0Jx4h8OL65e/Axh2Ja3VLsxt2pc7T8ZeyEqF8AC22k7/TdKdevVvfyKy+Hr6ljm&#10;MT16Va9+PRiXgf3u53bXZSJpIIw6XTojSTkcW9vHbCn9SKBKWo9qayUs2oRDOb43Hx0yeeLQyROG&#10;Dr1xKHCrzKVPr5/+AB7GN46fPnnE9A9HTJ6IpcZD4a7DnprUuFB2msQax7TDkCMBRwLVIgF7ABbH&#10;rxiogd2AYYeFhWvcCIt+PXKVk1WGVkcQy82mLT6WcTzrwO41+zMPn57UIMwd8+HD7R+5NfHzn5aZ&#10;pNRr+DiXbgVZy9bttu9iJjn4kFAtYq3ORGx8o8C2j1muve+lfvsC/F5lbf7FVbrJVZqa+tXrroxv&#10;snI3Z2RIECXhm5YmgaoIYsWALVbS+AdbL2ZuV1xcCPTKukzRZ2rM/gkt8nWImF9NpqddI6zWdKMa&#10;pfgIgrVr/i5pwahgdqV8K6rCcrch8+pUASetapLArL9m7dm75/cZvweRHuLO+nPWzBkzf/nply+n&#10;fGlBoajI/15R+HY9feZ0VgGPHjv69z9/HzpyCD/hwwi7wFqz51d7t23dhto9c+ZMRgeWOIZHEEKQ&#10;oyxZuESEv82SsGEEZMqFXzGKiVpk04KHClKw5hBb3R87egwFunnTZtxXRNpVFpes/pOtm2gqbMkO&#10;DChsLspJnfPDCpeVPZU+Cf0Tff4EsyvBGKvK5FA5hP1WTCSTvGbN0KHkw0/fS4Ykb8EaIpdke5XY&#10;95IufYd2sc9KEDiUTDyguIoBlIReyYZXQKAwTpC3c9Eyb7K6UBXMPEzw6QoJMPQqGAyLAFgErgKA&#10;RaErgl4RJAtXPOfPvBhFMXsryfiK22KxT8aVdVQigMV8R0THRNtxCpJQNwGrkoFhpe9JF22vgF4h&#10;a+jFWrdpjZ2dgskmw8iJiZV88LYIux5K9pd22opgEq+2OFZtArZuKHKlpWVhNwNcq5IlMpbm6xqq&#10;dw5lp0msyow7tB0JOBKouRKwBWBRB+FkET01yKE+l2h3O69gzNz8MXPyxs7OG/NP7p1/59z5T94Y&#10;XP/KHv1H1qjfjo2ccfi2Xw/dxnIfRGe8YkfB67c1/vgxWMW7nr2PeILMK/TlZh11ZaWZSRTekr4Z&#10;OEda3N1rJPGG1HLYqItnTaBL0Oa7uAkPXWmGReA0QO0+fH5HOaWphWk/b569OekibDWYVJgV4crN&#10;KCxtktSv6+aZ/7r2zouP3rxxa8aGrQc2bNm/btPetZv2rN2YvmZD2ur1qavX7Vq5dgc512z7b81W&#10;BbSsgMxgeMXMr3BOnGBmhCUt0ccCfZQVKz+l+Fwwtps1a5fs8KzXk/B9RYsdvrCeGUYXE1ZhufuX&#10;eQXk40StIRLYt3ffjF9nyMwAgdq3fx/Wf+w/sP/9994PlMmLB1+M/QGwngK+bG8bwVtFQyLFJX4Q&#10;KMQ6dPgQ1qCAFACO9RvWY5NyYFi4t/OdwK/2nnb6aTt27kBlYuzBsMjwCFQCYvjze5+Pb/J7du+x&#10;TiJQmyYxCb9iFDNlkU0LHipIwZrD7du2l/pKc3JysLnv3DlzWdaqAkysQDkSjzUu7kiGIFbU8xQW&#10;D9KFhOQBAZLwXlkMxBOTvc8QuMvSQ5Y2CVh3dbsOjm+o9xrzJKg3LhoGHA0kvrRq/uG3YiIL2HMw&#10;JSU9eRnxe8VP6vpq+vQUcn6XYgoGGeU/IBxKQyCwuBaGVyYIVP346Lg47iTLdBUhvLnHuVo1MUdA&#10;Ak9XzKaIWwWKYWGgHIIlhACrGHQFkyty4vCEEsssWGARI6yyUmzjLQ2Pyedh6ROiaolDRZWXwmGV&#10;cMAN/dGjR7HPA3yx+zUgZUzXrVsXGNbK1SuZ13asHGToFY72Hdq3aau2oIJzdu6WimxOarqyD+0K&#10;Xbr80U5s9iAfdROOkXWFBBLnVV7felRUktUc306bUPUstRz2DEwD6ABbGIRXfbqumpH9asiok4Qj&#10;AUcCAUvA1i6Ei35+5dyu9UuPrKZfiuARi68xm1849oo+2p16SAhlfXz5V7/9e/TowSGtFu47EJrY&#10;5z58bImKirLJ5lXPpL9+R4OtOw8/9saUNb8+Pf6tlWtT9mWlTS89sn39eq3jQZs0T7JgmK/uPXCo&#10;eZOGmM2aZS0r5ZrCw5sjGiRFtH0iIiI+a9mw+PaXkhWFpYWFe3/JWj8tvkP/Hb7H+Tc69odd+J7P&#10;9BG9nN31dAJjulzD7nn8kxcfgP9IjGTM0n3r+wUjhvYhe3uzEHScarjAQbcLof9SIhsTzhmILQn9&#10;u+z3TyywEIYyt797UWCJnRqhtbsQHt/45+/prS6/9MxYmn/ycy3VovjO8sPKkIz1TlKfffpZSXHJ&#10;pZdd2pLa/1XKAeTrrrvvsib13+p153Yz3gENDrCweBC2S7/M+OWSiy6Z8vWUUcNHHc85ztCrIZcP&#10;wTf/f+b+M3yE6eJcOy1GpeTUmsgP3/2A9SMwFrt91O1VlJyFGFmKMGvasX3HkSNHLuxzIX5aWFoZ&#10;YlgANNEXdjunW/0G9RnBQClYc7hg/oJOnTv9+uuvl1566ezZs2+97dZKFJThLoQsC3JmxftKTNoh&#10;ZSgBs4qp2YWQrKpDfAX0yVa6VOnhiLHj1/z1hX05B7q3oEjZOi7b4I8ZYgtsSzxLDONVn1Zxmq0D&#10;f0tenZmdAzdYa819rXduFYeNCBMaxVzZt5vIVdDp2u/H/e5C+Pjzk0fedCX2GeTDJ7J0gW8+KP0l&#10;yNVtYx5Z+dcDYWXbw0OyOY4lmV7l5hb+OPXfS8f9BAyoTp069gtUE3LOP3Pan9Ye3qaCpiBHzM3L&#10;RY7OOvMs9EHFpcVNmjcxpHlw38GA0mrUrFFA4Y0CG+wYWGGaJ5iAdWf9zFsznh47ZEFKOiywUtKy&#10;kpOTU+c/DY7zCorveeWviWP7EuMsPE9JM9qI8ARnzU7yNWSsYodVJ4wjAUcC1S8B2xZYxMyHmzoz&#10;GyzqF1LLMH3EHvMbAB+NGtT7cn3X48UBbwzfKr5w1OOzH3tjelT5XlC8uHuDkj1/l3ojHn3h1eqX&#10;VI1NEWMia94YeuVKHJVVGC+HLMzF9zD4ce8a0e7qrM3zpG9z3HMo8yaq+BVlr2mp+vfWL6XRu0vr&#10;EeOf6XvjSOzqTc4R5ARWpT8nPhDQJBbgVa+bP3BJllYnoGT8yvwE8HSyJAm06pvFovel4xsXr43r&#10;fTM5esetXbzxeLXkFLUD6BWS+uPPPyoxQb/oFdLCGg2zFGFihVfrN67fvXf3l9+QdYg7U3fOnjv7&#10;8ksvJ/W5sBBAdoP6DawZrgnae/2N1986/NaqQ6+sxYg52KYNm4AQpe5M7Xa2auprv6zhugUltWTR&#10;kpQ1Kbm5ufYjyiEtChph+vTrgwU4aHcbN2lc6egV6DO4zc41iKw5UYKQgJ2KCdurFHoS8yvi+iol&#10;+W9uewULrCnfpdj0gSWyF5gtlTpjYlyLzQ0JV7LHK37DCSmv1JT7n3tG8rK0qTMWAKXCyV7KuWMP&#10;gV5hfo6QhtKOC6fhzdMFahZEMdmMggHT+AkvPPTkqw88/vL9j75498PPjvvfxDHjn77j3idH3fPE&#10;yLsfHzFuAtArFLqvOMtV7t/q1ma6ZsEkj6aya9OAb/C9ISs7q03rNm6PG26tjhw9UkGWnOh+JWDR&#10;JpS63CMnTp344fTpfyenbUmJjgrLziHeM+tEhkWEhTz/1k+Tv0uePh2v0nz0eW087DSJtTFfDs+O&#10;BBwJVFwC9iywfnnl3E71So6uZOnR9YTk/9yCsUP6dcZteno6c/6NtYYc1Sp3tWrVAq++nLGo+1nt&#10;kpet3LI9ddS1A9u1bmX/U9Jf/6a//c2cnC0rx9592y1X9ax4bk8+CvhGkbb3QGLzJhYWWHKuX//8&#10;D2w1yH7Crk0CqNhXQWZ3RbeqUd9LL4g91jld2jMk65Z7n/BrgXXySZvlyFDm9r/cnqxi8ZuvSa+8&#10;hjDFRUVYeoDFdG9PflOOorXAcu1Z8s36eMnYCj92t7z5AjQnyp3f1JQA1uk2a8zNZzQU582ZB4Xf&#10;tGkTihueaNu2bRtAklLQffv2NWvWLNCIi5au6N1T79eWkMG2g23btP1s6mc9zu1xWtvTtu3YBvci&#10;A/oN+G/lf106dQkPD8cKx8KiQtgWtWjVAu5F9EnbaTHgvh1usLCQsFViq0CZX7lmnRjFzNktNtfD&#10;+rjmLZoHgR/ZTMJCjH//+TegQDAAqwSgSEEYgoECaQp8ZdnHsyFtmL8FAcZZcCjL8PPPPhcpGxp5&#10;yTZTNiUD4o4FVqCKXdXhzSqmxgJLskaCa3OVaTPYy8J/CtaMHx+YBRbLWgXtsBgR4FmioDRGVdYy&#10;1AfOzS98/K1vPZ66XdonDh9ChpryAWALhidREfn/d8dV0VERGsqf/pL8x6K1MP7yW2pI9LLenUdf&#10;3ZeFtN+P+7XAwueE48ePMz/lOLL3L2vcvFFZ8RFh66Nyn6+gpPBYeXFGRGhRaIjH7Q51ub3yB8n8&#10;gpJ/F6b1vObVClpgzf1n7umnnQ7jKb/SsAiAcd/BgwcbNGiAfUIAYx08dBD7jg4aTDx76I8TYYFV&#10;kczV0Lh2Oms7rOfmF0VHBWxAYIdylYaprOxXKZMOcUcCjgROlARsAViLf3m1e+e6JYc5gCVvPjin&#10;YOzQfl0U1qmTb2qZRbctxItyAmBdMaDHoSPHtqfu/uG3vyeOH57YomloaOiJyvBJli6a+F2797du&#10;2TRQAGsLAbCkgy0WFNErcfEge0PDnt35dOal4bb7njyVASy9zO0PfE8yDQwoO08+/QyMX4AafPj+&#10;u2JEawALIYFcLYJVVqveFMcK+LBI1wzA+vijj28bfttPP/6EJWYxMTGjRmMTz8AO5PTZZ5+94447&#10;2rTxt1GSmvCCxcv79DrPMLHVK1Zjz0Hi64qaYjGPV/gB3AqTCoApbZLaREREYH3H5q2bY+JiTm9/&#10;uoaOnRYDWxCCAtxg3XPvPYhutjLOzDmUDKNYb9UEB1iLFi66+ZabLZLAK8NU7CRhIUZo4FZs1rh5&#10;C8C+oVcNxfzQkAdrD1zYvP2PmX8UlxTjk0yPnj1atWqlF5Q1BQsOA1M1IbQdyQRN3IlYdRIwq5gi&#10;gAU7C5sMBLSEUKYZNIYl217pASybDLNghpDTrj2H/u/labm+iDBXsQtQFZA7OPKsE/vehGGtmzc0&#10;o88wLL+pi+gVAtvvx/0CWGhC4aRc3qpi1aznO57doTR/p7REgTmWReNdhO++YeHRIRFNPCEJbq8C&#10;xhWX+HZsO9LotEtqAoAFI1Nkp+OZHdGv4cPMsaxjcM931TVXGUrYAbD8Kp6dAHY6azt0ammYUzz7&#10;tbTUHLYdCVSbBOwBWL++es5Z8aVHVmnYmp0/9qr+XfAwNW0326IOKxLJjIrCV0mwwHK7pvy68Hj2&#10;0SPHMjMOHimkH6Pef+5+jPjhyrLaMnkSJ4Qmfkfa3raJzYMEsBToittgyciVaJAlG2idTSywSOne&#10;ev8pDWDpZW5/4HsSa6OdrI0afednn36sCWkNYBEXWFlnAboiMJYrSAzLLF1DAAv7vq1du/bGm27c&#10;s2fPzz/9DG6vufaaFi0Cw84WLVr0xx9/dOvW7frrr7cjGTlM8uJlfXv1MIwCAAvAC9tnkGFYsLqK&#10;j49v2KAhMKykxCSgV2TxY0kJQLflK5b36U92wBAPOy0GLLCwBSEctnbpSpr3IA7AKNboVcaBjIUL&#10;FvY8v2eLloFJVWbGbxIWYmREiouKUcoo4quvuRo/A4Wf/vzjT2xvcu5558q7aAVKwS+HQUgeUfxK&#10;JjiyTqwqlYBZxZQBrCpNXSYeBIYlrhzUAFiVy3N2DvHiFBcTvDcov/zY78f9AliatOZ+fXuPfuf5&#10;8jZwD7HUlyjBsMrK3aHxIZFJb3xbonhpYA46yLbfNAwJRd07UPTrqYfG4hsw3B36zQ4LUHELLDSV&#10;mVmZcH2FFg/78OJjCfYzgXfIuPgqXINpM3cncTA7nbWT/ZNYAk7WHAk4ErCQgE0A67VzzorTA1jY&#10;c/BqCmBRiyuyhFDZbJD30tIjvuzQNeJ/z7/2f3dgA1xMtJyCqbgE0MNt37W3XesAACw2IqJFRdZ8&#10;Cu6tCPpI9sChRcn/8XEU923GVx26XMNPbQBLL3P7A9+KF/rJR8ESwBLXDaqWFlZcDmaTkO++/a7/&#10;gP4NG5LP+3C7jjViWAl43fXXBZQitkM644wzgGE98sgjzMbH5hGoYc6e9D1HDh2R0SssFYmLjcMG&#10;hSnrUq67QctzQC2GTYaDCPbrz7/CDKqouCgI0zabyQUqRptkKzGYHQ7/+O2Py67k676RdKDWcJXI&#10;rUOqSiVgVjGrGcCq0jzWfOL2+/EgAKzzB/b05W4ko2Uc9PMDG4V5wuqH1DnrlakHxo+5lfsa5cbx&#10;5DUBrcjnRPIn+3jOg4+99Pl7L8XGxtofQjMAK2gn7jASw8a76FNatWgFGAvn3n178WEmsXWine+m&#10;Nb/QayyHNaSzPlHyOcWzf6LE7qTrSKC2SMAWgLXk19fO7hhXelRrgTUrd8w1A7oC7ti5a085oBB8&#10;SvJgBSHtdMtdbRKbs8X8DMTCpxs8HPng85MeHhnQXoS1RZQnhE808Vt37j69TUs7Iwn4wPrf7ZdJ&#10;LswIfEVHR+SjHvtHh1QYLHGAi370o285jMXuyTaTpziApZe5/YHvCdGTGp6oPwBLsruSbbEqKT+G&#10;k5Ds7OypU6bKkBP8mADAwnHnmDth62QzZSyyWLVqFYyYXnnllcsuu6x37942IyKYHddIMjWgV4cO&#10;HmIrB2F7lV+QHxMdA/QKPko2bt44ZuwYTboBtRj2ea6BIf2KUQSDsNYv0D0EkeUKUvDLIZKAs61L&#10;Lr2kBorXYalyJWBWMR0Aq3LlbE3Nfj8eBIDVe1BvX/5GPiouKyNjZfrJ1xPWyFuny6RPd94/9paC&#10;gkJuDM83gSbOHWAXz1yTYvneI0+//tk7zwe0qLCCABZ8VgLDgs0XekYY/KJzARYGk+QQeO0y3/y6&#10;OkvtZE3r1OmsDUvwFM/+yarVTr4cCVSWBGwCWK+f3TGm9OhqTap/59x5zUXdeC/MTK6oVQ+FQRj0&#10;AayD7kdILgQ5uf3BFxwAq7IKD3TQxG/Znt6+XSs7IwnixH3kZaw4tu44hBHR6W0bbdp6QHDazoZK&#10;ij8s7hpLcpbVtXN7Vq4jHjillxDqZW5/4FuJpX/SkBIBLAJSrc3iWWNOr7gHLPIsWC9YxqIynITM&#10;/G0mkKAL+1yIK2B3DNm//upruDKBH3e21szO8dtvvyEYTE0BY4GOBTiip/bvf6vPP9fW1nj79+LT&#10;+AFD9Aq7Ew68aKDehbydFmPnjp0bN2w8s+OZbdoG5r3LjmRYmN+mE/lAMtiO0H6sgELaF2NAZCsx&#10;sDWHs/6ahY0O/1v+33k9z1v671Is2KnEpB1SNU0CZhXTAbCqs6Ts9+NBAFh9LulTVrBJGhtL42L8&#10;DQWA1fnFj7ePH3MLICpmbCX7JGUjMjYwA5b04BOvTH1/UmAA1uy57U9rH5wFFlLEhoOtWrYKCwuD&#10;4VVWVtbxnON1E+pe2O9CuAGxM+yszuI7ydKy01mfZFkWs3OKZ/8kLlkna44EKkUCFQKw/soefe2g&#10;c4CHbNu5h5jzkKWEdCEh3ZCwvMxd7qFWPeiQ3e52SU3xZ9RDjgVWpRQcJ4ImftO21DNOS7IzkiAW&#10;WBTAokAjL3pqX6WztKIh2IaS7IYMqiSIkljSPfDUqezEXS9z+wPfyiz+k4WWzgKrmjKmn4QAUmH7&#10;vokLNObNnffff/9hBP+/B/9nkzOsHxwzhlg/rVy58qeffgrIlfuK1eu6d+tkJ6H/lv6HvQgZq3Cp&#10;ixtme7V77+4ePXqY7ULot8UAugTAbvee3fePvx+Uq2jZGlI5q9NZSa2TLJLAK2s/6BZS8itGQ/up&#10;gJKrIAVrDv/56x/skIgMYgJZr369wZcONhNUQDzb0SsnTPVLwKwrdwCs6iwL9OP2kzPbAMSQAnxg&#10;9b20X3nhZr69Ef2+S8dhBMDyRJ71wofbAGDlFeSzL4gArHz8L8GvyK2vLL+w4IEJL0375LVgAKx8&#10;4kEsoMNX6jtw8ABWDh4+cpg5pEf/0umsTocOHTq/9/kOgBWQMIMIHNDwPgj6NTzKKZ79Gl46DnuO&#10;BE64BOwBWNPfOPvMaL0F1u+Zt19/cXfZzRUADropFg7WN0vEuT8s8uKORxwLrMosdDTxG7fsPLN9&#10;G5sA1gMjL4UhHNCoLTsOYkR0etvGm7bu4x/7mCGWuP+gZMsuGWCVd+3cga0ovP1/pzSApZe5A2BV&#10;RK1rCICFJRILkhekp6fDP+5dd9/FcrR+3Xr4sWL1C0P2cXeNi4yMtM7sDz/8sH///iuuuAL7DzJX&#10;7o0bN2Y/7UgpZf3mLmd1sBNy+b/L8W0cMEd0nWigV3CvC/QKtldYsWiIXoGmnRYDFli///577wt7&#10;w9GJHTaCC7Nyxcp169YBKwwuut9Y9sXol1QVBbDm8MjhI0sWLcGa0ILCgiFDh8iu4quIGYfsiZWA&#10;WcV0AKzqLBf70rYfkvEPAKvfZf3LCrewD4bMkwNzz+4ObeiJ7PTcB1vuB4CVl0/G0XTjZ8H0iq8i&#10;zC8ouO/R53/4fHIQABZsu2xKElwVFRXBYgvmV1g5CO+K6BkBXR09drRpk6aJrRK379juAFg2hVmR&#10;YHY664rQr+FxT/Hs1/DScdhzJHDCJUBmZf4P5nXS/NiRunc7PXel79uZtm8nrun7d6bt37lnP73Z&#10;tyt9P+2u2fJ/56hMCXDM0DZJaqBefnqbRlg/iJv27ZqecVqzM05v0RFn+1Ydz0jsdEZSpzNbd+7Y&#10;tkvHtp3POq1rJ5ynd+3UHusHuVGW7bQQ8IGP0vv9n//drAMheeLDBirzE8+xw4ENCWC14Hk9zoOz&#10;dnGpYLvT2o0YOeK24bfhvHnYzTbIuLDt4Pjx4xlcBSwJBjLyTzvRMWewEwxh2p3ebuOmjcCtAHMw&#10;9ApTCwv0ipH1q71YOQjbqypFr+DEfcvmLVjkaDOnQQSzL0ZGPKBlnob8BErBmsP6Deq3SmoF52vY&#10;tLca0Kv8vPw/Z/6JaxCidqJUigT8Vkx9KvK3pUphoHqIJPUbGWhC/W565qoH3hJPPAmUyAkPX1a4&#10;OTcHwFBxbl7x8dyi3JzCvJyi3LyivPySouJS5q6dfDTkhcrsr8hGhNQNFvMuW1ZaQqwyAz2wFt7m&#10;UeorPXLkCPZmhfPHnNwcdCtr16/FtoPZx7NjY2Kx3S3oBJq6Ez5oCdhvE7Zv2w5nZ3C+GXRaNTCi&#10;/ezXQOYdlhwJOBKoUgl4J06c6DeBPVuWNm0YVlZwQBNyW2HXM9s0w8OEhFicdeOxqW5MQlxMfFxs&#10;fGxMQnxM3djoBNzHk4f0c5Pr9zmLBl7QNSoqymLsPmNB+tb07K3puB7cuvXg8o0Ho8PL6ibE+OXz&#10;FAyAEc2hI5mN6te1M6pYumZ7zy7tmJSo43Z6I7sr4+72yUaEbLmgvFch9/JOvZsxEHLGrPlXDugJ&#10;ow/rORjQq/j4VvGuoq0HUaDu9KNF7ZvX+t0nDWWek5tfJ6rWZ+1E1aC8giIkXf0CRLqx0VFyrmFg&#10;FS0dhg/xMlBYJAiRHs/Jq5sQZydiZFRko0aNMNPYtHkTVnlEREYMHjy4QcMGFnEDajHs8BBcmA5n&#10;dOjUuVNcnK1sBpeEfTEy+gMHVhRNC5SCXw6jY6I3bNgAd2z2dw+wI6vVK1bD8f9BrA7ae+Do4aMw&#10;9SopKlm2bBlcNW/auAmdOeZC+/buS09L37t7L3YJaNGqhR2yTpiKSMCsYsLNXYtmTcwoo9+/+n9v&#10;33DxeXYGABVhrxLjzpi1dsaStbn5hd06JNoki/C/vnn/jZf0kE88wb3N6PaDWUtbpGM/JIuVum7G&#10;3D+Wb0xJp+fuTSm7N67dg3PT2j379xaWltfbtr/0tDatDhw8jGYB0BG55ubl5OTlYFvZ3HwMMPJy&#10;87AL4dwFy2665jJYAWNJu818oQrDaxUWANrBsLDJ4JGjR+rVrYfRHTZlgikWDGHAAjrHtq3bwjYZ&#10;N/CE1bwl2fk6aK07fOjwogWLdmzf0bBRQ3w3spmRUy1YQJ11aFho2t60qIgofPk4OQQVUPZPjiw7&#10;uXAk4EjAvgRsLSH8d8abXTtE+Y6t0dDFEsLrsISw3LUz1b8PrMQWZBA2ZsKLfp24A8Aa0qeVnNbU&#10;GQuSU9IevaVv+zbKQ/s5PLlDoolft2lHpzPa2hlJwAfW/SMulXEpZhLHjKqYWRZdDUruiRNR8pR7&#10;4qfviKpwVKu8fNSDT/v1gcXQq7QMV1ZhtqswKx7wTqGrb4+s4Rd3rtWFYihzZwlhRcq0hiwhrEgW&#10;KjHuvozDzRpbgVAVSSugFqMiCZ3wuFUqxkrJ3YnicM2KNR3aq9aozl84Hz5u4AAOBl+Y6N5w7Q1K&#10;/zttqn4vy0rJvkNElIBZxbReqjZ1xtrpyclD+/YdPsSqV+06+AFDaa/5602/pVCRuIbEYUgFNArX&#10;y3p3Hn11X78MIACLIobUP7Gg8+kvyX8sUpmBmyVtf2Gg/ZCMMVQufGkAHmTG5ydfTx9x05CjR49R&#10;lw7kP7sho7Cych8ZfJUVFhQ++vRrf/zwcUBLCFevXF03vi7wJtRxCykhtbz8PKBXkRFkjTycKuIn&#10;0CvEIuhVm7awwAJqhvYBYTp37ewN8Zp5rpj+y3SWEAIz51nkWuYrKS4Ze9dYoFerVq4CpoZVikXF&#10;Rc4uq2aFYqez3rxxc3ZOdseOHVFSS5YtSWqR1L5Dezt1quaHsZP9mp8Lh0NHAo4EqkgC9pYQulz7&#10;jprYclLMo3Vi8zaJzdq0apbUsinOxBZNE5s3SWrROKkZuSa2wpPGzJzHXjayxGBZha4Rl3R5+d3p&#10;W3am24t+CoWioBKHnuxkOzPrOIKRgREpDcmBO/vLXDIw92W0rBhcRQZRzJW7lAD2obGTVsqWtLSM&#10;7MTG2VkZaWlbUvAzJS1lyvQsAJR2otfYMIHKvMZmxGGsZkpA9B9f6RyeOtpbpWKslHI5URx6vNp+&#10;v9+F/QYNGASXN9deda2MXmHOiZlqpeTUIeJXAsFVTKBXQHZwtaYPoEp/+mWJBahIXIskwDZAJUBL&#10;NtkgwQD+sDOQg6FXSE48NXiWSI+u1/N/BsICCQvT3djYWABPZgcUwOv1hITinzckFCf+4fDi6sXP&#10;EE8IzJ+83lKfL9CkW7RoAbsqO7bDx44dg+v43NxcrBlEKnCtCC6AUoWFhsFOCl9JwRD8YTVq3Mjv&#10;F9OhVw/Fec1119x4843Dbh024vYRo0aPAnqFxYiw62zetDmaF6BXcK0VaHZOnfB+2wRsdvzG5Dfe&#10;fvXtxx9/nInlcObh7Tu3r1i+AmhpbReU3+zX9gw6/DsScCRQEQnYssBKWzc/fcP8gmztEsKsxDuu&#10;u/gcaoG11+8uhK1aNAYcMvb/XvJvgTVr7ZCLOy/YCssdV2J8dnJycmL7vjDewYEnOHEM6hbWoYWJ&#10;K+XFz/WaMIsJpd24b74Y1rIiAqrhcfHVZd2m7Z3OaGfHifvbU38/s13LTu1bxcXQFZ0Mp8Jgje4g&#10;ySEs1mmQ5+wlX2TIdyREEWQf37PvwCvvfTH19UexAsjaoXW/BxYkNk5MSUkZcUliSoYrLSMrLS0t&#10;PiJ+/I3xrEBJmdJrl8T4PufJ35CFInS5Lp60+MlewZUD6HzWurJVwFDmAe1eFFxmnFhVIYGAdpKq&#10;Cgb0NHPzi6KjqmpVRUAtRvXkt4pSqVIxVgrPJ4pDvQWWJjuwmICewGICa4VmzZmltcDKXP3jDzvb&#10;XH9dtwQWL3XORyvrkp+42dlmzECyr2RgByL+s1OJUre7QtyMkJxoYCnV2NBmFdPM0gf99Je/rWMA&#10;FsyRYIR1y+WdvN4A/BPBtMqOBZahxGzGhaeq+MbxegqyOZVNOyxmb5UtQVdx4QY2WYZ8yugVe5vt&#10;cmHRskWikPZ5Z3exoyTLV6X07F6Ze1w8+cJbY0Zen5WVXU62H6RfGdmuOrgnf4khFiDmcQ8+M+fX&#10;LwKywEL0lNUpEWERCQkJ2PHD0A4LgBS2ncV+EUCsYGaFnzAWgz8suH6H7RgintH+DEBgAMLgbxG7&#10;x5ItCL2mSwhhgQX0Si9GoFc7t+9s1LARbLswFNyfsb9vv76JiYmqkEpjwNqBqqzpQsPjr9ER2ah4&#10;i2dHxUi5WwzvgTNiF5eOnTvOnDlz2rRpM36bsWQpscBq2qzpyv9WIoH+A/ubJFORAXaVDKoN+Tx1&#10;xiq2tMEJ5EjAkYBaArYALHR46MbQd6LzEwxxXEs2HLhuENmFkJvnsE6XYCFIRHUD70ls+dm4x/wD&#10;WFgzOHxIH8JnkSubIFbZKWmuIedh4MGPZ77Pnp6c8vH4Tt1P5yNoJVOkZXYFj3jUNv1AE7920/bO&#10;9gCsTdt3T5sxb2f63rw8WyZUZsIoLiq+48bBfXp0xRdFa/8FU2etnfJ3VlZG1ppvhzBqz3yEJymp&#10;vw6XB6NAsrJcromT3vriJXmNgNBHVqhAq6SvDUjmtU2hHH5Pcgk42nuSF7CN7MEHFqaj85Ln9e/b&#10;f1faLsTAlBm9PGbJgK5w4AlmsDHRMfg+MXvebA2ABfxq1bGEzLpnSwhWZc0wA6ITUGAbQjnRQcwq&#10;pimAVVZ+9YNvi0jQD6/dF1rDACyLhX4YAACHwmEHwwoOwNKjV0iOAViaBYly4UPa53brYkcX/ltd&#10;yQDW48+/de/oG7OOHydwFfPeTu6IO4dy4MnkcyIArMJR9zw+b+aXAQFYoIa1e2tWrcHaQLhxJM6t&#10;1I7YEeDo0aP7D+yHhRdGdMUlxXAVjxsM+I/nEEOe9qe1R1MAxATo1Rkdz8A9Q6/M7LB+/vFn2F5p&#10;xAj0asumLc2bNQcKhmPu/Ln33nevdnsKLTgOGlVV00lSKxIGccBd/ctAAwwBLDuaEnwYv531+o3r&#10;5y2Yl7otde3ytTNmzZCXEGKDlP379lsCWNKX3YAH2FUyqDaUkd/sBy9ZJ6YjAUcCtV8CtpYQoleD&#10;23X4kUWvif5GPqTs89WBErZFDHr4IjTJ5zf9jMQWpdk4qG3O1OWut5KzJyenTwYCIlnrsMhZWa6J&#10;I7rcOXHhio2H1eR2T/ts17hv9PY6aHPZMXLabhYDT0ZOm8YfP7cYT3ZPG9mL3vCXPKCUwPMvTsL5&#10;1NPPPPzIhLvuuddGNqopiAgpWid5WlLT/xt77TtPjYH7qoqcsL0CeoVhEBTDbybnv9kH32DfmrqA&#10;nB8tGH9jZywIfeatGZMnz5iIcxK5ggistIxJ9ep3sfJCKkdeTrTMyCH9JsUqP2BfmbZ/cLNS6n65&#10;tRnAvsxtEnSCORKoNgk42lttoq7JCQG9AnutE1vjhIMbeMXCNLXD6R1wg2ubpDbo6DGF0GUhM3Vn&#10;QpuBbRJ2pmZq32GO9+Nq/hT35Phx9WrpIX2LX/y5LrYBNRp0TireyKQx0fxozhxqsXVsxQ9Keiz2&#10;yjXrxLMmy1/PW0AV88uZ6xiFbJgV0eOb3/mTmpZrcKg/8eGKcR7AWkKMA9lp72ArB4mI6CkuP7RY&#10;uki/wFqNVP0GsMedQfnnYofCoqISfCEsxrWkmJzkwA9c8BOwEewiA6UPmAkevs8595x6DevBX9LW&#10;bVu3bN0inzt27gB6lXEoA7udAt5CSoCzY2JiYGMFgyzySbq8HDuEZB3PikuIg+srv+gV2GMguHgA&#10;vdqwboOIXo0bN85kc1XYe+myyJsTub6TZkDdkqiaF9pmsEOKKTyiz9GOubpfL5uLJnQb2L3uzp00&#10;nqYdQ5vGLLX0DY4c0qxxM0vdbktl0SZg242nnn+q4+kdL7704ixXlggm5tjz8kHyajXA1s+SxHKR&#10;Rt/CtIrOncQhuXbELsa3M6UKqEkMtF444R0JOBKo1RKwBWBheRqMhwFYAMYSDzQub0/99bl3vrp/&#10;4lsjH3z+9odeGPXQC6MffvGOh1+881GcL8FlO9YM4hz32KS7/u+lux6bZEdYWTTQ0C6uET1wxo/o&#10;i+Vm5NlbM8i5dmt2VmHWxMnJeHL9E3+qCO5eNMc1sLduyeDi5yYA1lqMY1LrD56WICxAG7v60YcX&#10;z5oABKRl74HtZs2nUFb6rnY6Mk88NgEuJ7OPH8/Mynr/3XfsZKSawthDBcEMyhGFCLMpLP2r4AEi&#10;ZBzj8ac/dKw5/hJXYmN6JrqSly3okpjVpX18ly7xfXH2IKfFkBSQ5Kx2rVmRohxhXLd48Tfjdn1G&#10;S3Hx1A9akwfSEkN1gF5PomjJKtLFlb+M1LbMq0kHnGQcCdiXgKO99mV1MoZka4jmL5iPK6avm7ds&#10;xrl2/dp1G9aRc/26lHUpm7duPnDggMFqI4pfJbmS2iSsWKXMErViSp3zT2b368eMGTPQtVNYG3hs&#10;xbE2eDhmUJtjVrEJNVBwDULQ67tnrgQoljRwEE0wdRWMJrDdI0i4sOhnjLyOkXFwTtdOMivife0o&#10;xkAqJls8iHxl0bzZ8YR1ooQADs3OdAHD0rCX1G8kViDCWgoneyUTYT/ZK4RBSIuscXyPLj+UZQVs&#10;i0U3QLK4b1Dy56VXXsX5zHPPT3js8fvuH8+hK2mVQeXKE1THT3jhoSdffeDxl+9/9MW7H3523P8m&#10;jhn/9B33PjnqnidG3v34iHETbhvzCDHKCvwAugHwq0nTJtj7tXef3r0u7HXBhRfgPL/3+W3atIHt&#10;VVRkFIZzWDYI3Arks49jw8PjWEvYo2ePK4Zc0bNXz45ndcTaNEwErG2vGGsa4JuhV4mtEmXbK6BX&#10;cKRlkA+CI2X+w1Fr+b2+3Ujodh1pSNCUCO2QEmznPxyv0jQjSopox46pkbKEpDYSgqVjLMmswRFC&#10;GjRupqnbb6ksSrvMhcUNv/302xdffQE2AEFGR0bDBxbMr/ATeKUdNbEcYIOAZpYkkmw57Asy+KbT&#10;qqnSp/8Js+DyQxqS60bsKo5sTamCUXY7+XbCOBJwJFDrJeBhH1iCO4b263TzZReMurrfhDuveemh&#10;ETZPtsDeIkXAVTAvn/x3+sTpWTC/mvJ3GkyucNw/hJyJiXETb4yfPKHv+BsT8VBFR/ZDrnq6aP6s&#10;dgN6tyDPLuh78fY5C3ezJY/txg6/gD907UrbXd6i94B25O/uhXNcPLyayxeffxa2z5989EFw4qqK&#10;WEQC9GuhHeIQO2ymIH/AWBU8QASkrMuRCpmU3JCL+8hn3759+NmjTxecXcjJqpGYBdJx3ky+5Ny8&#10;6/ZFn99MCw/l6Jo1gTz7YPv2Xel40jKpHbDHRVJEfQAqGVuysSM/HiYgmQdA1wnqSKDqJeBob9XL&#10;uKanwKaX/fr0wxW2V6e1Ow3X09udDsOr09qeRq7tTmud1Bo21yykmJ9dAJBaJ+JJYus2O3fuYq/k&#10;5lu62bVzZ902ifF4Fd/17DYSCRcgp24kLonsysw8phWU0A2AgmsnJrIf/bACnqUzSZxuZGYLXIyR&#10;UBLVUDm7y1mgg2tNLwY1f2YVUz/GhIckbD7InjMAKP0gR2nwvKgkYAsdfRKV/IRsQ2x8tsKKPmkV&#10;oSbR1PlfwHZb9rxO3spEKGDHToRBSCuGJb/vWYQCl5gcXe/NncNT9M+Ehx/Mz8sFmIOB31uT3+D7&#10;3nAvGZU8sHjyoTGfvfvip28/N+W9l77++NXvP3vz5y/fmTHtvd+//+jvnz6d/cvnc3+bmvz71wv/&#10;nIbRF8CmQNWbiciNlX8eAmZRj/DezCOZmzZtAjV8nYXbb1xxRMdEA+eCd6qBgwY2btKYhSS4FY3L&#10;6FinDjMuMQB2yoNJF5yQyCsHGzZqaEYhvuu1d955kQt1/8fVrIUwbjd2MVtOGEbxlsQomL4ZkZM1&#10;yAUo1I3Tti26xs2wxTNk0iJ1QsRvS2XWJrA8nNfzvHnz5k1+f/L3X36/+t/VbVu3JSPmnr1Ob386&#10;0CsI3KKM7A2wDWZJrOHlg+pFzNwKCx3IxIkO0aVZFUnbYECuYcl6SmWd/UD13wnvSMCRwEkmAX8W&#10;NJYDGbavirio0M49ovjfD6UQFljxsMCCHRZu2BJCuL564KP08R/iTJs8PY0OaNT8tWjVevvchXuC&#10;HX21uHCAa+7CxQvnugZc2MKYyJQvPguWelXF40P5qiJfCXRnzFogn8nJC0CRLB6cjFWEUyfSU7NE&#10;lCbZbuw3ixYt+mbsrv97nn3cUR7i+aIniFv3FsM+X/RN0ue9e8tBWCw5QCUwb0ii5su8qnLu0K39&#10;EnC0t/aXYYVywBQAPrBwhe3Vhk0bcG7cvBHmV7ji3LZ9267UXfDgrrPASt0FXGn2x+SYjbtd5jZY&#10;FeKQRq7b/bo72TGAuoVPiCcri9jV+mAzw1p32K+YsvkVySNgHXrUWCOsVo3i9GeWy4WHYNvCB9Zl&#10;vTvL5ldrD5KN8diJe5ZlFtdvQZNYfO0h7PezEX1tOjkNI0pDfIZWuZ55+unMrGPvv/cu+8nMs+yX&#10;lF/e5AB+tymUty+0NYQ2Sph5rQJcJR+NmjYaMGjAwIsHXnTJRViJNvjywTh7nN8DxlaRUcTEXnNY&#10;+L0SE9QvPQYyvm//Pub3ChnxJ5akAXde1921YrVZ+5I69+NVdWnzcBHBx60ObTPCw5J2BAZhQszM&#10;NNhk2Whd/PGuem+SuhTGb0tlrWl/Ja/Rc7N582asLoTDMvYqqyAbpy6YnQG2ZU4XP9/78yQ63H5J&#10;8PKhieJ/QG49paqKihZQ+TmBHQk4EqixEqgQgIXPMvp1hZplhvqfdnwn9b1x5Iix40eMnzh+wsTx&#10;EydiJA0JPn0DbK9ajR8aP35o4oi+idJgRpRtr+FjXR8+PU0NYfWC2RWHtRYnwxhLAqf4wz3TPpce&#10;EgQrNTnVHL+qkeVY64xsC13jxw6h5/CJ44fjai7WFsOekSGsVkntDOBJEqLdrnRS5MYBqqTMap3M&#10;q0QKDtHaKQFHe2tnuVUu13169wE+lZSUBPMrfL1v07oNuWnTtlXLVi1btGzapGlUnSg44VElCvyq&#10;zUUcVSJzRzMEC+4yj+1Mo7NDAnkFcQgUeOzUubNdF8E0Y/bcqkTNgmC18qLYq5hfS96viOEVRa8w&#10;PJLhmO/+3FB5DFWUEpY4sZV6mhN0O/tDrxBm9NV9ZQyLhJd8YNmJK7NOxo7sS2ch0Ct2Qy6dmfWX&#10;7hBAKo5lffLRR6oP1/6cZAUnNTachiMqv4edIXRwPFRWLDjqeuftd1588cWn6JFxMOOHn3/465+/&#10;7r7nbhvolT0uGNakal54m5O5ZhUxACWv9c2ITDypGxCyH+XGJHPN3BWu7t0oVE5iHSN6E3TzxVKx&#10;SN1eHhHKsk149eOZOXkFIq0ff/zxmWeeef7558c/Mh4mdYtSF3X7pGvrd5J+3/y7UZJ+B9j6WZJA&#10;pnUr8qEfsyr+TDMCr4wBub0m0bY0nYCOBBwJnDwSqBCAVUViuO+2K1f/+bl4smHHyLfSR0xeO3EK&#10;Mb+akpxm6DgJNjnfDJh7c29+3E6xrF5PvNT6Q/rs/3aNfWaYZFzVrnXq03h284cu+SFMuGbN2mVq&#10;f1VFGa4YWbuu8SuWSpCxjfytYmBAPLh/SM2vJk31Q5n1sKQgyZ2LlSM3ucI3IFqArW+nhaoPQLBL&#10;xGBqUIlHjZZ5JebTIXUySsDR3pOxVAPOE7eS0M0QYHPB/AGzZUYiXYJftaZTPHokYRWhsQ1WQtcB&#10;ZHZIDLV2ufyZSBhyLlD4mEwyAV9h8SB8b2EhIYWwkPgxpPDTGtGIImAh1KgINiumaH6FzhSnPBY6&#10;gUZYXQc/oBfm/G+flhfrqRYD0qB29h9UYVgUcmLAk524jJ9W4S7EIGejOCBf5GxFTpmIhm1mZoVt&#10;h8zOqnGBVaM0saLM3D7qdlhaPfbYY8/SY8hVQ24dfutLL71Uv359P6Qz1/xE7Ts//vjHFQkXMdNL&#10;g4M0PdQQVNW81E04NpfGdHUf0JUaamqbEZFUQtdrr0NjIiW3s81117JIiHU2Jy/QD6LBsUrdpoj9&#10;tglTf15w4FDm5aMmHTycCasruOF/c/Kbl1xyyeplq9Py0obPHH5np/veueSj+1Y8ZZyi1QAbMQxm&#10;SZwOBtez/o8MwJNdkgUWpl/SVIssitAPyG1mWgnmN/sBU3QiOBJwJHCySMBttM1Qjcvc1Y8tnDKx&#10;z/S/ud8HMmYrJOO2yR+m7Jp3X1DsMvvXz2U0ixHZM+32m+cO0D0OKoXqirQiZVP3LmdUV2qBpfPl&#10;DwuH39AH6wfFaHB9xQbc4srBEWNHArIMjPqJC12TZX7ipOKkXDsk4Ghv7SinKuNy6eKl3bp0g/kV&#10;NgtjiwRLSskVSwjhCQvGJmxUADMK+KyBc/c7x9wZNC+YkP4oTA2DpnMqRDSsmMtWrunZvRvLfomv&#10;HFsNMgAL5lcYAomf8fCzT6s4IDtD+/a9fnDHyDA/ewQDclrz15vBCVYflwFYdgiCQ/BvH4ECWbha&#10;l7cUxE+bcVksiwzCvAsAmRhg6YrVXc46045MUtZv7HFOVzshT8Ewn3z8SUC5vuPOOwIKbxSYrSqU&#10;MKgKk6shBKw7a0BXD038qKCQ2slGuH55/ym4G1uycMnGbRvXLl/7v8/+d9uPtz1/0fN39bwrKz8r&#10;Pio+wEwZz5ICJFKh4M5YpULicyI7EjipJVA7AKz+/1sIW3QUBPYfJMXBr+TBrnkmHxb8FJu+aSbg&#10;1YfbsWZbi2rVZAXAZGPl2k3ndD5D3EO35jD89g8LRwztw/xeyQe8tsP2ipYjuQDGmjhheC0CsGq4&#10;zGtO6Tuc6CWAeppTUBQTGX6inDs42huEWp7wUguCZ4soy5Ys63hGR2w0BmVA1sLDwlesWsF25MjK&#10;zsI2ZD3P63nkyJGiYrJzW3AAFsGtVhyjPMALzMk2q6zc4mDUzCqmBsC6/qG32eaDFgfwnW9evscO&#10;gGVGxC8OZWhvxaj5jYt9A+F5XQ8eWWdKxrBsolfBlREArM4dbX0OXLthkwNgmQnZAbCCUz9NLDud&#10;dW4+WUJ420OvvvnY2AMHdn385sd3PnAnmvRRI0c9O+3ZK1+9cuyVYy9o3e/ev8cce4Q1yPaPEwxg&#10;2cm+/cw4IR0JOBI4ySRQOwCsk0zolZgdNPErUjZ273JmTQawmLkcOXSGV7IoaheAVZNlXona5ZCq&#10;dAmgnh7NOl4vPvYEAliO9gZarCe81AJl2Do8LLDWb1zPwsB1dJ2oOmd1PGvDxg3YOww2WTDO2rRl&#10;E1ajlPpKWZiKWGBVLucnMTWzrlwFYJX6rn/4XTtCsANg2aFjP4x9C6ykfiP97BtokirDsAJFvuxn&#10;ASEBYHU6s4OdKNjvwAGwzAR1IgAsO4VWy8IEOryH7/bHnn2sddPWu/Yfy8pIu/OuO8+/9Py+n/Zt&#10;HnvGixdNuPzMy2tX/gPNfu3KncOtIwFHAhWUgBsD1gqScKKfWAmsWLOxe1dbRu/Vz+ei9esnfzg9&#10;LS3Nb9ITx4644orefoPVkAA1WeY1REQOG4YSgIOhfRmHmzVuYH/t9qFDh7Zu2dr7wkqrHY72Bqqc&#10;QZRaoEmc8PDw+Dvj1xlDrx6K/ddPODOnJgOGFXP5qhRlCWGpj6ztFNyWlZk7OfZrgVW5Qq7IgsTK&#10;5aQi1ABgnXVGezsU1m/act7ZXeyEPAXDfPrJpwHlevQdowMKf+oEPsU761M8+6eOnjs5dSQQhATs&#10;AFiLX7jwMWmbiXZjp312s+QF3Tw9RPkiyVbIIHh2oqgk8N+aDed27WhbKLQ0L35x4eO9aBSnpGxL&#10;TggYoMyDScKJY1MCmHj/8P0Pt9x6C/ZmWrN6DXYsLSoqatSoUdduXRckL9i+fXvLli0HXTzIJrWq&#10;DgYoZEfq7rZJLe0DWHNnz83Jyel1YS//HnDtce9orz05KaGCKLVAk3DCOxIwrJgigOWIqKolAADr&#10;zA6n20ll4+atxgDWnm9GDZs7oEaNflPnfTKH7wWacA4W9MabZxBBU5Pu6K9zno7nqxKso9qRmhMm&#10;QAmc4p31KZ79AJXFCe5I4NSSgE0AS0KjCPrhksEPc1E5sEj1qdHy1evP63aW7fRI0exq5xowkQGR&#10;TknZlpwQMECZB5NEDY9z7NixX37+BWgR+OzXv1/jxo0TEhKioqICYruwsHDv3r379u7r07dPQBHF&#10;wH/9+dfOnTsvuOACIFZ4/tuM3wA3XH4FsZbfsWNH8vzkGvV1F7xt3LLjzPZtbQJYWNX15+9/Ii+l&#10;paXXXn9t0FISI/rVXuweZTMhbJRuFrJSiIB4pdCpIBG/paanD8kYPrQpWCfYKSgBw4rpAFjVqQkV&#10;B7CAX32Z2npX0m12vvRWQ9ay4I1uZd2BHJNS/wogeQfACkBYlRjUb2ddiWnVQFKnePZrYIk4LDkS&#10;qDkSCBDAInjHgj4Lb9s9atiH20kuZIss8tmJPIJtT58FksWW9Fay4VIMf2qOBGo9J8tXrT/v7MAA&#10;rKQXB8z9wkUhLBHAUhWT8EJ9i/Ln1lu1XnRBZ8CmzJ9/7nlNEmFhYRdffPFpp58WGRkZROpvv/W2&#10;GOu++wPYglNk5oknn9D8DJSZt98mnPTv3x8Y1r///ovrQw89BBsoPLQPY2VnZwNvKigoqIiTnSlf&#10;TIGvhPz8/LvvuRupb9q4af78+VcOubJFixbfTPumQ4cODNgK+li1atXq1avvuKPi2yQRFgCFrFm/&#10;uetZHWwCWP8t/6/MV4ZFuIVFhX379U1MTAw6I3JEm9pb8YROGgqBltpJk3EnI9UpAcOK6QBY1VkE&#10;ALDsJ2dkgUXwq5af9VkwareEYJHhk+ti16xdsMpq+aVy33uRdhRNB1pjW3/4IVnwICx24AOzdmPx&#10;bq60ssHmoBqI1RzXQMHoikBYmWcTPEvEpOR7zUNquNUG8JdLssAi1lwuCQ+zLysnZHASOMU761M8&#10;+8HpjBPLkcApIgEAWNxRq3mGl9D1gJ8C7djzzehhc/sLxtF4lUzxDPmGkVGi4MfiF/os6LPg8V67&#10;vxn1rGsioeMclSUBj8f774qU87t3KSuz6cuMF03LL1mhKCWlKabei0YPSx258PELUH6jvkh1DXjq&#10;s5tbIswXSV/hprL4r4107Mv8wIEDX335deNGjXfv2f3Ek4+npqb9/NPPwLD69Lmwc5fOQeQdy+W+&#10;++Z7RLzx5htiY2MDorBv7/65c+YiyoCBA5o1b6r5GRipffvee+99oFcdOrQvLCzKyspcsuTfa665&#10;GqgcMCz7ABYssP78489NmzZDOAExIAeG/dYff/xx1VVDp339zRVXXtG2bRu8+uLzKc2aNTuvx7lf&#10;fzVt1OjbGawW9PHTTz/t2pk6YGD/s88+O2gickQoz3+r153brZPNCvvTDz9fMeTy2bPmHDl6pE6d&#10;OtdV2AjLjvY+9phVcbz44gv25VCJpJBo0NSsI4rZMcyd31LT0wcdw4f2ReeEPKUkYFYxl69aK/vA&#10;OqUEckIyCwDLprQR8ryzdZ04wa9affb4BdJoig2GH9s1lo2axHs5f+Iomrl3IIMuea2DPOgiw+8P&#10;XWPpUNzuoFqBq+Tk8OinzLNH908CFLU64bpr6IJC+V55mDrv0zmuAdJqQvZ8gAtDiIEsinNUuQTs&#10;dNZVzsSJS+AUz/6JE7yTsiOB2iEBt6/UBoDVR/aBNehFgB68U/6HZrHd2K8+vbnl7m9G3/phEu16&#10;ybGEAh14zu7l6DDQWsCD1A751HQuPV7vkv9SLji3S5ldZ/xy0Sx5YXT6bZ+2+pKXlK6YWnwz6tbU&#10;kQsed70wenff/sRi69Nei0Y/63qKFeupewQk82effa5d23bbd2x/6qknIbLnn3+hZYuWmVmZ9wdi&#10;PCXLOi09ff68+Viyl9iqVRAF8MUXUxBr5MgRLK7mp32CWD/42uuve9ye008/rUnTplg/iLgEvQoP&#10;DxTD+vvvWRs3bbxr3LjgTNK+/fY7oGCwS9q0aRPYAIgGTpYtW7506dJ2bduGhYcPGnSR/XzpQ+7b&#10;t2/evPkF+QUtWjQffOngipBicaE8//63+vxzu9mpsKm7Urdu3XbJ4IsPZGTM+WeOr8wHZ15NmzSp&#10;CBsBaW9FEjqZ4gZUaidTxp28VJsEzCrm8tWmAFbQ2/lVW6YME2L7FeJY89ebNjkJIopNyppggQFY&#10;3bQAFsGV+tIhLkGl+tLxsGYwLA+MGZwljqINQ5o9tDeoltEqJZ9Za36e6xoAEAoI1eqEayUAi9/L&#10;D8W3iEx+HkvIrNsNyFdwonViBSyBU7yzPsWzH7C6OBEcCZxiEnDDtYq/LIs9KA2rPFC9IiDWR0kU&#10;oTLvs/0l5rwPSAJeAFjL11xwXlfbu0kqRYPyetbVP+mjeRRq1JWyi75/amTqs+m3ftpr8eivWj2V&#10;9IWDX7lcAcn8uWefa396+y1btzz51JNYCMYssHr37t2la5eACpoF/u6b73C98eYbg4iLKF9N/QrX&#10;W4ffyqJrfgZEc/HixXAvBQ9NWL7XsFHD888/Hz6wwm0AWBkHMoDBlZSUNGve7IJeF8DP+pqUNW3b&#10;toXb9bPOOis+Ph5sZGRk/LvkX5ibXTL4EoaOmR0ff/zxDTfcEBcXBzdYM3+befOwmxs2bAhI68MP&#10;PoScr73uWvwU465Zt1H82bWTn+07sTry8KHDgOqOHj064vYR1iKyQxzKs2jpit49u9upsLP+mtX9&#10;3O5169VFut9/+z1WETZo0ODSyy61YMMvD3a09/HH7RrEvfCCqTVWpRBBTiuFTgWJ+C01PX1IxvCh&#10;XHZ+Syqg+ugEru0SMKuY/9UkAKviQFIFNyusSPSrHnjr1zfvt9aTgACsc7UAFvkKyBApepDPvaaD&#10;YYNRdEAAlgCEWWVJg0O5XMCvfsqkMFSgANbczIQEV2sCfdX2ulZb+LfTWdeWvATB5yme/SAk5kRx&#10;JHBKSSBYACuZfmYi/XXqGG5pBbkxyEODhhBca15/JdApJd+qziya+MXLV/c6r5ud+TBlRjtISm3n&#10;6k+KzKCYSHHOg6Mj/vqr1KTUpFvt21/tTtsdFRkVGhqanpbeslVLl9uFGXjjJlZ4RFWLq1LoByRz&#10;BmBlHMyAlyisrYOrpk6dOsGOJgiDI/g7X7pk6Tndz0lqHeQ30GlfTYMEht06jMlB89O+cOAWKikp&#10;CQskN2/evGXzFsBYMbEx11xzDQAswFigY7GKEBAeHK7n5uauXLkSTp3WpqxlABbbOrBjx4579uzZ&#10;tm0bfoIa4XYY51bP3q+//Jqenj5o0KDWbVp//tnnYAP79GE7QoSc/c/sI0eO3HTzTfpYMnDgF71C&#10;3C+nfjnwooHL/l0GR13tO7Q/+xyyivDI4SOgjyxgcSKKo8MZHeRU/BKH8ixYvLxPr/P8VtjcnFxA&#10;cnWi68BbFnwwITkAcziG3TIMgJ1FYVnzEJD22leJkzuk/VILSA5+tSUgavYDL5y/sNxVDt9qZlES&#10;kxKT2gTZyNhnwwkpSsCsYlYWgAVzLTG51PlfBCp/ETwKDkgKLpaGz+CIvPX9guRlKX17dLn/BqsN&#10;QwBg9TjHls/EZSvXaAEsjK3YwJge0i+Tr7lyYGUUbRhSGJgpIQMYVBPAalXCAG44RX7tas3MrhQo&#10;i2BZczPPJo9lVEsMidzw5/GrFautQPXHCR+oBGx21l/P2XBhpxYtG1qNCgJNuiaEt5n9msCqw4Mj&#10;AUcC1S+BoAAsClyRD02YO/6TKtnvsCd8iSAL0Y6BW9Q0i/p8l15XOKN792f9+fvm4uO+gZe2bH/G&#10;qbukjZgGLFvdu0dwABZb3ylBkPpioqXIy0y8t1d8x7OO70nf07Rp08OHD8NyZP/+/U2bN02oRwCO&#10;Wn0EJPOJEycC5gDugJvU1NSvv/oaecceeV272holi4KaNGkSfk6YMCFo6QFNQ1zYgjEKmp/2yb7z&#10;zjsA4AYPHgxULjMzc8uWLcjazTffjIcwobJ2g5WTkwNpEOutouLefXpv3rQZSwjHjRsHh+5//vkn&#10;AKy9e/Zu277tqquuatmyJWAsZpNVuQeAAzvoFdYPAmUbMmTIiv9WpKWmYQXfjTcR2zeAbjhvG3Hb&#10;ksVLDh06dNXVV4nsWROH8iQvXta3Vw+/ANaihYuAmsEDPYA5t9sNgzI4vMc9xGJthAVmLHiwo73W&#10;9koWVlf6YqpEUiAeNLWKW2BZl1oQFlhMVjZVsXL1HwAWFjKXCu4voWAwpWSpoHruSt3VsVPH1q1b&#10;V266DjULCZhVTDMAS1w/yMCpgDCpQKPoYaMggKQgouglFhwRZn7l1wiLeLayB2At1wFYavxKRrBc&#10;an8aKt8aulG0+Fa6lwdmynibfiy2P6gm+NQuJskEClNxqcrPUdV3ZdLlhBqzLBqtNeAvl7TeUA2I&#10;WVbpkuISbDGMjj4vL08TsGHjhjDBdhoEawnY6axBAQAWricfhmUz+44WORJwJHBqSgAAVkmty/mm&#10;TRnz5mF3lMS0LSkuV8pr79pd8FLrcuqXYbfbs+S/NRec27W83PRzul8iVRQg+1h2ma8cFlhFhUXh&#10;EeFYNYZxTPPEWj9qCUjmEyc+ExMdk5ObM3Hi05AzftaJqhMSGvLAA+MDEvvWrVt//XU6/Kafe273&#10;gCKKgZE65YFwwpgRf9onC7/py5Yux8rB/v37YboLL1FY6HfGGR1gfuUXwJo06WX7CSHkhAmPBhS+&#10;EgP//vvvK1euYgS9Hi8ArOHDb4PpGX4CtktOXrBh/QbM/APyQO/1hkgWWFZrt4HcTf9lxtCrhqDi&#10;yDlasmTJ2pR1qFB33Dk66GwGpL1Bp3KSRbRZarUl11gVu3njlrp1ydJU/W6YgFZJW52f2/287tHR&#10;0bUlU7WdT7OKiT0f9G7FNegVg66CcIllH8aq1QAWM79iAJa1ERZ1zd7Fji5hd0jsxWEnZGWFCcDs&#10;yjjJNApCXV1tSwC3b93RuGHjiHDtJipoXtL3pNdrUBdDiMoSzklJx2Zn/fWcjUN7JE5fljawW6vG&#10;dU+eFttm9k/Koncy5UjAkYBfCbhLS2oBgLV79+5169ezzDRr1WHJrM2uiMSUFFfaluSoult+m/GO&#10;33yerAHcHs/i5Wt6nde1vKzGAVhrVqVgCWH9evWj/5+9swGMoroW/yaBgCCPyIdAQJJoiMFKRWkr&#10;BvsM+oqgpaK8WiS1JH5A+It8aZ/E2kZeFfAVy2cLwY8ELUp9jwJaBWmV+J4gtiJYFDBEExBiEIFQ&#10;PgwJSf5ndjbDZLPZnd2d3Z3Z/Y3jspm999xzfvfO7MzZe87tcqHEQx09dlScHfqf/fWdIh9lXX+d&#10;LbrJOPPPP/981aqXJK5NZp/9+tf/qf7ZPrH9iH/7wTVDrjFurEx0Wl5UJOVzJ0zwnhPKu8zi4mJZ&#10;tu+nP80RL4wyHewPq3r07DE5P9+4JmpJSeK+Y8eOvXs/bXS6TcVpdcVAJYxO5l716dPH+wys1S//&#10;8Ybsf+3SpYuguHrw4K+PHhVRM2fOkBlYJStX3jJqlGj4j13/uH3MGJlq9N///T8/+5krY5dHJcUl&#10;KjO2ZJXAUbeOdCvw+p/fEK/TyFtu9tc6rfySpUvvuP12WdBQjgi6w199NejKK2+99VZBJ8rfeNON&#10;cvztt95+7DE/HOgJ7dq5cmC1nXxQJqn97e9/rzpUJbOufvKTO1V9JFTzrbfflt8k5X18QvzP7r47&#10;sNUVjYzeXzz2mEFoTz7xRFslTREiwk2RE6QQn73WWr6Q8XjQINhQF5PRVb7vMy0WVR4p3VqUYGcZ&#10;Zt/93nfUSF62UBNo68T82w5vDiyPnix/VfXp+Wpr0pO/k6H8Le/RkACEaH4rzZPVFiJxYH3vmsHq&#10;p3P/6zdasbqzZ2U+7JnTpxcvWqge/NuHO793dTgcWIrfakW5s810JaQhqFW8K99+TplUddGQsWMH&#10;J/k7TvwqLxeQgwcOpaWkiUNc85LLj0DypSy/58miumfrzqYPuMzfxZT90sHuhY18WYuNf3jrkwk3&#10;X3Xi7Il1Gyv/7dqU3j2ixIdl0Hy79zL6QwACgRGIa33nGpig0NX6urry/e2fDB48uKa6Jql3Umlp&#10;aU1t6s5tSar36uc//+n111/b3PqWOdm/0JJopk8M9tu+lVEivzjVXaq+0bbalDLv3FD6qCs7grtc&#10;j2INEW3Xrt07Wz+4Ies7BpLxGxJoYiGZgdXU2GIGlhclZZ2+6/QOrMrNzhst2eRe6w4D91pS4cOL&#10;XCXlfUXavcNTTTRGJ8o488daOQLkafCWW24ZOHCglyxRblrP/818tyMP//zhwCwTx5PE7u0U169z&#10;k3NKslCpEzH82uTeVByOckMvE4W0ivKnkRBCSVbVuXNniVeSlF7i7RKPjPj1Luh0gbirZPvud5X5&#10;ZX//+98//vhjcdtJKp4xt4/xqNuJmhOffPyJWCQ3x0Ozhrola5cqknb9/ffelyEn+dckx5Z4Uf2y&#10;UaY7yVKGDz/sQi2rHK5bu07Unvz/JgvDqi+rpkyZ8tKqlz77/LNf/tIVkmlEvgwedRVCL+eCUBUf&#10;lnrTr9klwCWrvRrnJdO+5L4/MAeW8dFrxJwYKWOk1+yFQr73xfN78MBBcSW3Fc0qg7zfJf0kiNXd&#10;tPMXZ6NX54Dg6C/pmgCPB9sQ7/eXSFtqtmq0Zuef1nx+qecvJn80NPC18ndPDiyp13rylE8/lJde&#10;8F7XFAdWAI6nthT2KUo8Vm51tfTtXj6SKuLA+m6rtQU9qvH3Dz/6blgcWAGdO5GvVL6vvHdPZfqV&#10;9ogh3itVrcNfHZbvuPbt2jc6Gi8feHnblxf13i/AE8oXAt1VTImSVO4X1UNaq9p7A6K0m09fZf35&#10;3OCX9arXP5lwm7IgpvIr4Madt153eWpyDx/tnH9q8fLM0vphx6PUwJ9fvCtp0Hx/iFIWAhCIHgKW&#10;dmDV133zyft/OP3Pr1IzB+/c68gemr2zsjI1KalkdUllpeOrr6pbeq+kV0J1JW3u8LYcWM0XeuVb&#10;wfFkm46qtsZN4Go7L/F/vyHruxZ0YEkOLHlAkszc4mVQc2BJQIqko/ZI4YuDX5x3YHl7PDD8jBGy&#10;k9TKzENmtLvg1j4sI0sQmqjeq+teFWni0Dl2/Ji8UceVeHbkB17Z5E/pJom2kyla8kuvOIPy7mmR&#10;w9i7JpKlfu3atVImMzPzpz/9qSTDWrZsmVZF8nPJpzLvTD7dtm2b5AKTtPQGTROt/v7hP757zbcj&#10;dcIaGb2tHa96655oe9ZVawgmihLhAUvzXtGndT57rbV8oeTxoMFxEoZiXxz4ovLzSnFgtfUjljxk&#10;yhoCMov28it0D5nKQ57D+bgX6i04B1YgXyJGv1xE9o7jFx2/6GpPP60E+Lzd1onZlgPLTddgvFeq&#10;qLYkePcW+fQliWR17cIdGxaYOGJ8ymwdLbj/hCNFl+fa42wsxYFlzC0l/WKwpIlW20WUXFLKy8oH&#10;XDpA772SVSNkUue5+nPiwFKdWfIFPSBzQAujPJy2AZ5Qvli1Fuv2I6hxn1SINHQY+bIWM1e9vmXC&#10;ba6lCfYfPlGyunTCvw/t16t7mwS+aF5Yy9tsPuNPJcZL+uqTlp8bNN8/oZSGAASihYAVHVhnTh89&#10;fHB7/ckvj5w4OHjo4K5dk4T2/v01MvUqOzu7ZPW6wamp4sMadcOoe6bc07IjvM+Q0n5qUIo5Rjg2&#10;fS6LI6a8qL7fVC4f51XerczgGqH6oJTLvDp321nzgDa9q+VvFvpG1ZlWd+9vUVG+JbQyzjcTL12x&#10;Qpko1obY5h9HXGrotXWfPy6X+NItf88eZkUHluTvjG+Kl1k5sq6cTPM5fea0eD20VMFuZ5BMMGnp&#10;wDp+jfszUvMvZuqPZcqmHZEUpJ/r5mvVtJyNpU7l0mZyOe82hly0fbtyuPX8rp27dut1GzzoCjdV&#10;rczcy3XJyzO8Xy4JrQnVh6Vv0XvwoLnXzJrjNZWVlRJYJ/4pWdVRJnO5yT9+7Phrr70ms0vkEf27&#10;3/tuSkqKuQoEJk0Gz85dewYPGhhBB5ZlrxiBIQ1DrYj3muk2Shqsvbv3qvNAxb07IH2AuiihrE6o&#10;tiVPnuIOlnPn4z0ff+/a7zUrIM+XbztubO230aYzeLnMOmTakuuyfv6Jz+2qrnzguNTx+XHHRZJn&#10;ztmq7hLdekpV63Z1mja31nyoWbjkqx4y9prja5QvBte3ifLcvN3ZXnNzXjRR/FdJd6RV/Kmm2YPl&#10;XW1FbMBfK0YcWMF7r1REHuUE78BShRtxdRkc5wZFqZOt1LlX8mCvCk/ppTix9B/pGxUH1ncGnw8M&#10;fOo3T8unavyg3MAsWvBbrfAHO3Fgtdldcu6ePH4yuU+y6sASd5W25qnED574p6svZAbWlYOubCFF&#10;ORHd7v083rB5PmG1+7rzN4nn7xLdvO5uXqfz15ZLb7rJ8ZZr/n+zHOM3n0nNmulUcFro8wrQmqbB&#10;W83frdmiX1vzo0/3iw/r3p/ckJnez3MPKU82lXnuP7R7eO5oDjdx+0ikakdkIa9NatSL21SuuU8p&#10;EbjaubOkOfbW4DkuxQyab1wgJSEAgWgiEC9zGKy2H9+7MbHdkSuuTr/h5mzVe6XcdvR2DM6sKVle&#10;IjOwJAgqNTX15Xc2tNJcCpavuFvcXMo2Z4ti2pYnf/H5xBdKN28ufTJtxeyXvlDsVYp9nvqr0mfu&#10;ukR7/8JEx4q737lhc+kLE9M3lW5RivUb/8xmpeLmJy9d8cKWpqxHNz85Qq7SL2x+9q5+uqad+jkx&#10;fvFS8ab01P7uFZsfCpqbXlFxg1OfH5R7EisKO56URl+Y+HnxSwfctG3VWWrTzQp47sotT7qIZN/n&#10;FCjfPdqbJ52W6nft02AHRt++yX369U7q3nXQ4Cv79k/OyBww+Jqrrh4y2ON+3bCh59XoetWN1xx/&#10;67nnNlee16Hybfnd/55777ljyPEPdx5XjsuRz9Nuuveee+7Nzh5+z02XyqPHHffccVVX1yOY0ygp&#10;c/yaO5QyNyVtf3tHjasLjm8/luY8mHZ8+4eVLQkMvlJJ56RuyvvWJ4gR5tY7rZ749a/b2gO7AnS6&#10;4IJuF13UsYPkGXftciQwUQHUSkrqOnjwVXfccbskgn3rr2+1lvD+e9sk/m70j0b/+7+PTenfP4Am&#10;QlLF+bOzjxM2pIPHnqM3JH1hnHPEe824qgZKSiqffZ/uc4tilskR6peN+LNkk18aujgnzMrCl+fh&#10;H6/43JGW2tX9q8HYZbZratpFn39eqVyWP//8orSUJOf1ueVVXdo/fjxp+L23335Hi0u62mJKy+u8&#10;x8t7s24evkSahd9xjWP7moq0e+694xpFIUVy18G3y5eL7Ddd5PpGaFsTgZCUltqUkpa0fYfrG8q7&#10;2opKgX+t+Lrf1LxO8kaNKzR38z5zSj5VJ0P53IyX9C7KoPdKhIjrSlK2q76qmlrXLu/VyVlaUKFb&#10;czLyte0/Hp55+vQpcbgcrzm+8LdP6z+K5DXcwDnukGxXru1PzvslccGob1rvXj4K8Cbwy4NfevRe&#10;CTT53UsFLhcW+RKXa5HsXu/9lJOr1Q2b5xNWK/b5W2+r93Wt7xub23KKXaMyksLnry3DU/TvPQtp&#10;++azcsf2pJuUK0l2qr83lgHfatbWuMbwWceJs47U1JTccdlPF63/fP9Bz9+b/e4qnPj5L5ofkdQy&#10;np47XM81rT5SCm/6wZPKU0xBQRuPRU0F//GwzH8/8c9/Hq+pWbJwQSDf4NyrGDnTKQOBWCUg96zK&#10;Taul9gsuuthRW3OiRrso1zgk4U21BA/KDCxH6bbSpI4OyY/jqHX889SpVporDiZ1K8gSu7aW/iX9&#10;xusVP1VTVvYPyt/+vy9UY5sPau8vSUlzpKde4mhS3lTsV4ttnZM9fHj2cJmV1XzE+UXRqtHyFT+T&#10;YsPvXpH25DPi3PJeMX3i3VkufTyIFYUdm34h0n62ory8woO2LVpXlfGkUnOxL16+7xcVzUzEY+c6&#10;7qySVbD50SxPve9NYBCj5eD+Q+Vln5Xt3aff937yqexyRE9VuT2556amt55/bu1O+V28ybH/8wrH&#10;5/Ln83/afvz4sRPqkYuuuTrF69BVyqSlJillUi5NO15RUaOa31xRDjpkKo97h17l9GHJq0fhvpkH&#10;gchSZ6IRZS7oJDFGrt1IeXPLtO+QOHLkyJyf5rQWe/MtI28eeXP37t3NbTFIaTJ41KzYQcoJuDqj&#10;NwB0Ee+1AHT2UmX73z/0mJr9gw8/EEvLPyv/+JOPP6/83BEfpz4X6UV5GrpGL7OKB6tG5lXJJVe9&#10;LLe+qisXZ9cV2/c50la7LoVbfYk0C0+6KMlxUZL80qG8ab7+79/83PPy/SIzL7RvBM+aVO74MOlS&#10;5XtHvj0+/3x/Mxzfagf2teJ6NPX1jymTsGQ1w1C4wHzpHvLPlaf63l3VXd5739x8No8X/lLG7O+W&#10;LnY7HsFruO+rgcwCeqvmmjvucW63X5UU7q8bCeSXuVcy7Uo/90rc4uIK1BK61zfUy53DN7W1buZ4&#10;PG1dd3r6GzZPJ2yrYh6vMBqNi5oRDU/xdrXx6+aza9JFFW9t1i4LLch7vwK07laDX9binHU4XVfK&#10;xLbaE9NnLZo+63GZn/7IE4vaGir97npm8+Ynm+RB4/6XDyi2e3zuUC/+rT9SnqpcTzHN3DyeDr+e&#10;XSjnzvLfL/U9Ytt+DLH0ieb7Syrcp15gqKkFATsS8JyQyK8binn/NV/2//z1kwWPPjZ1uqHf4rzL&#10;vyjt37p0z6rcW3nicI1yXa4RZ1aluLRqamuSHJXZQx0791ZWVtf8quAh+YnYL1X9K7x1zvDiNKc3&#10;7Mkf+Kipec0Uf5DDj4oe5Z73wTnFedvUn8pbL4Xesk5aiudYd1H0/pe/UMvKe+c2p1RXVzu4VS8w&#10;4B4/depU3z59L029VL+nX5ae0j9Fkri3slN+B5Pfyj/csV/9RLvbuEe53Qjxpt5qeNyMMQ+xfoi3&#10;LYELLnBfVjycpjB6A6Md2V4LTOe2atWerf284nNtl0BgmRYh26BvDZK8V/369pNr8tVXKbnb1WVG&#10;z2/i8TleUVkTqDpJqfLjUOX+ygqZxpUUnqu625dIG5rv3/z8hxc5n/dvSvNhnPI0W/HW88r2lrz7&#10;3PXtZAxJVH6tmDW1yhhC/0qVbtspM626dnCUrHsnd9YieZX3ckSOtyWo9Y/ZRUXLPU6O8U+VNkoH&#10;fDflq3XFO9u8yfiWwXr8wz89v3bn/p1rn9+sjlo5vHZny7NZDjk3VwlHjZTW/+2s99HHe/R7a006&#10;/0vnf3z8j+07tv99+99l3yb/bf/77r27Jcu4mv1KrjnduntZPcbXaevHCWvKfaNxIUny2+sdF314&#10;nmBLOl6uAK0xGv2yrlVcV5WV+6fPmi3OrKQkx9P/+cimV/7rlRX/5XWQSEyJEnjyouvu3stzhx+P&#10;JG4tPvfsCl8Dtc3PjZofcANUhAAE7EwgPvipZ4/8/PxM0UULFgQvUCRcePHgzr2ulOXS9lfudNS6&#10;vFeyCmFNTWVS7U5H9c6nf/3LYUOvbWvKre541g3OaVfKkS3KZKxhzuA/2bQy2nsPb9JS+qkVm8vr&#10;K7aWcP5I2xW9N93UdElqerPCzT/5eWxUbcuZu7pJXtvE3u+uX95f8QtxTG3xZvKWOb+ouP+Ft9/e&#10;/PYNDs1YOeh4YvPbb79wf4UEM56vHnCPS5SK5CQSX5W2f7z744OHDiqTyE+f9miCs6uk6a4XXaQ8&#10;OenKuB9pLunqX2etlDSZdqXWqlQmY0kOV7X3nZ+6vzc4dH0zD3DefSCTrA3qTDGLEJChp64eGCl9&#10;GL0BkI94rwWgs5cqN/3g38b++N+1vXuP7j2cW8WBCklWeKzm2NFjR/eU7dFubHSiUgbLTwqb3UKR&#10;jF9mZeWD48clwZUrDLH1Vd33xVl39fbcrmdfQ8urvSbk/Juki7qqXxPN3w6evyakQNpNebIkhHO/&#10;Ma3CGRPpW22fPdjWienz9lKbNmXKJCyfzXksoPqw1D0wCaGoJWnaVbESM6h6suRVW4VQ+9StaX2c&#10;oJf3Zl3DA76b8jaiug7OvqZGvKybnYNTboSy88Qze9E1t98z5qqUlLSLxO8qx487Z0LKsNeGeuXm&#10;txw3ysC+45oaSdQgFffLdMMblaE+vL/urubb3zr/8568b61Jct++nbt0VpfTlVlXcuMul5Svj35d&#10;V1+n0m5oarzggk5SUdIPqG+MnLb6E83h4YR13ewd3/lh882ehyuM/r5duw9sfTeoO/39u/kUUV2v&#10;Gn6Nc66pz7PeewGDX9by037lXvFeLXR0TJKf9seMzF7y/B+NNu263Hl57mj9kfsRs84FN50Nmm/U&#10;Um7LIQCB6CKguD+C3//z8V/J1XrZ75YEL0qT0P/S73dKuLR0Y6UEC8oFWvVeyevC1TU/mzT9ym9L&#10;6kePmjuvx7o9q+CJtGd+duONw298rOL+X45rEUKnD6drEYrnFCK+r7/8Qqn4jsM5A0vEXifusGcm&#10;DJ+ozro9v7ds1EPF5nuEFq1oB/ViFYeTQ1X4xjlb3TX0MMvY9aXedj9ecteKt99+wvHY8BsnvuQK&#10;SXSZoymw5Z2/pA+/Xol9VKx2fSoHHX+RWjf+7Jny8sovWjQdaI8romVFQnWTp5luF3WT53n5pUUS&#10;Bp/nWbNzXfHzxcr+J7l9yk6RprtelS1PTn9yHpQfB51HxtyYpB4prXQ4+ouv6sO1z6/76LhTjqtH&#10;UrKby7xdc022NpVe31/uA8bAGG5+YjHj3DHQnAlnKK1YhoCjQ2KiNj4joRWjN4ATKuK9FoDOxqu4&#10;HuGHDB4i7yShe0ZGxsDL9VNQz4tKumrM7WkVa13XZ9f11vhlVnxOEsit/JKgXsPdr+r6L0q3S7qq&#10;Q4uDbbTrLOnhS8Tjt7Dz+q+o9ZbyVSJzw9y/HFs0ur+iIi2tv3baOs2Rbx+fahvpi7ZOTDcHi4c/&#10;xYclR9XXILeAhYgPS929KBD8XC3jCbBEDdVppc94pWXF8jIJy7gDy6yrd6B3U94GlZyneXk3Ot5+&#10;vnidzLFSS7pudZLEg6WEyR7fL6PddSaqH1VWyJxCqSL3XZKG/YQc+ZeLLqp4W7m/cm/r29/KlDrO&#10;V89qDMgYIDkoJeGjLFeiptWToEJZf1BeJSN+7z69EhMlF2Sruj5O22YrPJ+wMj90s5zFaz90NN/s&#10;ebzCaI0qd4zOW0r3+8aWZ7RfN5+Vpa4b16uvSjJy1nsvY+zLutbx+PKSghnjbr1hiCxylZSUKg9N&#10;FQe+bHN8fvHSROX5wnlvn/ZEgZLRxMtzR+uP+t21ovmpau6Wth+LwmU+9+EQgEBMEoirrfWVEiDI&#10;G6Lgqm9/d/1f/vzGmJGS9MrlvXpw6uO33nFXcFKjp3b79u02v/v+8Ouvra8/58uqL1ZPmlA54e1Z&#10;WVvn3VSSWrJi3CWt34gMjwd9yTb2+Wdl5f2S+yW6HuCVha7UFAmyMM3WbVvv+PexxsREuJQ/zCOs&#10;Ks1DwI0Ao5ch4Ubg0z17JaZbDm7fuV18WJ/u+7SpsamhqUH1YX2488PrsnyFssM0aAJtnZgf/uPj&#10;6757jRHxEZyBZUQ9rYw2S8u7t0svM4AqUr2tpQa9fCSrEOqnF3mx6x+f7LlG+RnV4lvNR+vW1lyd&#10;d0PK/ndKdiTdPkYWuZGM9h+tK3VcnVaxwzFcOaB9pC9z3q4TImJH0vDc7JQgbJXMpd98U3v2bK1z&#10;ypUriF7euy0lEUQLnpUPQmDkqxr8sp41b9m8WZNF3dPf1D40uzh33BhJgFWybt3Gkqcib0MQGhg0&#10;P4gWqAoBCNiYgLLwkJX3a67/0Q0jbixZV7Nzp0PmXk2ZWnjLHeOsrHCYdVODB5VXQ/0oI1XpbuWf&#10;Fm/6paSXb96irFDYtFXmXamf6g4aEu57IGlLKYsC4r2S7Vy969c5TSVjhvhuK3Ry/GQeSVVDBwHJ&#10;NiXA6LVpx4VSbdePd9cMHiLfDenpA2QKVubl+iUsuIiFnEBbJ6bxu8uAJ08Zb8KUkkbmark1FEAV&#10;kSDTrNpaatDLR8ZnYIXylDRrvKkzr9S7Pk1m1/5pTTWVEsmb8i8tPpJFv51ReC3v9/7lquzBEvl7&#10;IiiVEjt06JrU9eJeveRV3qu7uQB1BgalqrlaBSPN4Jf13Fn5aiudLugwPOvKhSUlEksoi1wF07QV&#10;6ho03wqqogMEIBB+AvHWn3c2dPidt995397DfW4aMfrW2++yvsJh1VD50lZvUdrYD6zOv+mmf1P2&#10;3GfTfv3IdS0nR7sqXjLuFxK3mKsU+19nvKQiTXfwpnlbg58O7FRTQgUlLYKk5ZdZV2e+OSPphCUB&#10;lutu1ZQmwiDEJ/Mw6EATEAiMAKM3MG6xUUtZDyQ2LLWcmW2dmKY4jRBimIAsi2Nk93bTFfEz6PhH&#10;60tKVir72p0XDf9XJeZVUl9JQvaS9TuVJZyTul5UUXE8tX/X88GFslpDU9erbrjasWOts+I7zoX0&#10;9v+vS8jVV/1LUBGTslCx2xmnLl1s3mmY8q8TxgSppHnKBMXqvBr+f1nfOfp6SbZSUlLyyLSfWM4c&#10;f88L/823vcn+IqI8BGKYQNyZb74x/M1OQcsRuKBjx7+Ubv1BdpasRmw55VopVLX/0P4v9h8+fLi1&#10;qj179Bx2w/XWN0E0tBdzWyBFybARYPSGDbVdGirb8+mp06fq6lz5lVurPTRLfvdgCy2Btk7Mnbt2&#10;h7ZhpAdEYPCgKwKqZ4lKJz5av74y9bbbnAGFbFYlEONf1jFuvlVHJXpBwCoE4k6fwYFllc4IQI9O&#10;F3TctHnLiOHDznxjAwdWAAZasArMLdgpqGSQAKPXICiKQSCcBDgxw0k7htuq2fXq+p01SYNvu20Q&#10;7itrj4MYvybEuPnWHptoB4HIE0h49NFfRF4LNAiUQGL79p9VHrgsrX9dfX2gMqjnHwGY+8eL0lYi&#10;wOi1Um+gCwRcBDgxGQphIdDx4suv+vZVl1/cISyt0UgQBGL8mhDj5gcxcKgKgZggEB8TVkavkZKy&#10;RFJgKYlL2MJFAObhIk075hNg9JrPFIkQCJoAJ2bQCBEAgagiEOPXhBg3P6qGMsZAIAQEEgqYgRUC&#10;rGETKWu5fFaxf8ClqXV158LWaIw3BPMYHwC2Np/Ra+vuQ/loJcCJGa09i10QCIxAjF8TYtz8wMYM&#10;tSAQOwRkBlYMp7CPBtuV5XOdG/0YNgIwDxtqGjKdAKPXdKQIhEDwBDgxg2eIBAhEE4EYvybEuPnR&#10;NJKxBQLmE4g3XySulDASaHZd4b4KHwGYc9GwLwFGr337Ds2jmAAnZhR3LqZBIAACMX5NiHHzAxgw&#10;VIFATBGID99zf0xxDZux4iyTtpiAFTbgTtow57phVwKM3nBeK2gLAgYJcGIaBEUxCMQIgRi/JsS4&#10;+TEyyDETAoESYAaWXZ9D1R7nN4pAR37g/Q7z8DOnRbMIMHrNIokcCJhIgBPTRJiIgkAUEIjxa0KM&#10;mx8FAxgTIBBSApLE/dFIZvz65NWfL1z7l7felf2ThIHXpX7x0qPrjnz76rTOZS89uiXupssv9qyc&#10;fKoWM1H3UMg0UT3PojokJu77bP+Ay1LP1tWFvDHjDZzv1k/buXrTS7fajLxFmRvvnXCUlD595gXn&#10;ed18al9guFmbjQfDdlmiIKM3LN2gH//qNTAszXpohLMpUuT9a5cT0z9ekS/d4jvuL0cvHvGt7sEp&#10;5f2mNzjZ1LYhAbOvCS1G7Ne9rx/U4vlK+6bQxqH+uyMCg9Ns8204AlAZAhBom0BCQUHkHFi7X/35&#10;KseEJ+/96U3Xj7jp+utSOzkcR3e9feDCa69J69x9UJveK7FGK2Zi34ZCZrDq/d+7/3fgwIHKygP7&#10;KyorPq/4/LPPL730Ur1QWadj3+dOB9bZ+mAbM6v+V1sXPLP/+mlTJ/1IuvWaNOlVH91qRfJeYFiR&#10;uVl9Z5oc6dOvr3aNAfXUNr7ZbDwYNywMJffv33+i5sSJ4ydqjtccl+3Y8YsuusjqV4wwcAl3E7rx&#10;3+fg71d8mnxjWz/GhFozzqZQEzYknxPTECY7FdJ/xw1s9/aq31cG6cPyftNrJzToaoRA2K8JLe7K&#10;BvV007H1w5f+uyMCg5M7bSOjiDIQiFkCCbMi5sA6+vbqD9PvvevaFj9NH/347QOdh4oDq+zlX6z7&#10;alDzm4SDy55Z+5e33/26z/VXKpddZ7F/cTsox6XWMy+8/e5f3v40QamrlHx7yeJlr8qRdz9OGDhU&#10;eZBWJO86uuOFt2sHX3tJJ63K0bg+h884m7bQYNhfeeD73/9+imypqalpaWktvVeiaMcOiWWfVWZc&#10;llpbZxkH1ukv3ns/btCP9A9srbtV11ktyDf34NGLf+D8PfNI6XOPP7PpL28f6+PNoRnWLrMi87AC&#10;MNKY1uP6wq1PT+dp3nx2O8/Qgy//4k87HGfK39dOWCPNUcZFoKbmREpqStekpKSLZFc2NzSM3rCM&#10;Fd347xn39dtfX3xTj4+9fRN12ub+6fkr5McJ8RXPbNK+DZu/vFpXaXE2efyubP4SDAsDGtER4MSM&#10;uuGg/47rlHbtxV+/9H8+T9KPX5m36sj5G1FneYdj96v/sTnuB9866vGmV3fOur5AdReEqIMaSwaF&#10;/Zrg9a7s/H24+vB14bY5+jsxuTHz8EQW0sHJvUosnQ3YCgG/CUQuiftXn37UNFD5EcAtRFI1oTm9&#10;k/PNkY1fZf7XE7P+a/wVO1a9+rEr+ZOHgx+/8qfqf7vfWbLnxtVbjyglu984ZZZy5Ik7ev9li1a3&#10;uueY/5qS1bPJcb7Ktxw7tKZDGrXpj/Bzjed85GrSetwfsYHnfzLSSs+sn/7bkRd+Me/lT3Sd26pb&#10;PZKXg47x0ln3j6z+v7e/kuplf/1Lz58p3fejK400HZ4yFmQeHsP9akVO20Xz/uMXyq6OBE+nZ4uz&#10;+0vlDM2464k7rnb0HDlt1owbuod2oPpljk0KN8n6At5VZfSGpyubr3hHNv/fjl49evn4JvLwPaWd&#10;Lz9t2nP+u8lxpPnLy/NXm/fvSucpFsZVcmmrmQAnZhRezFvcMXbv1evI4SPqvWubJ2mvnj2//Oqo&#10;UuaTvdW9HB99orz/+OPdfXo6v+zO3yadv7/VzlnPFwROMdsSiMA14fxdmetJyvMTkDIOW92JhX9w&#10;cq9i27EdhVd7+sJ6BCSJu/LEE5HducRE611xXzmPa296jsweoBy54vLBjiNfHVE/bX3w03981POq&#10;b3VzlTy8Z5daUn7demzefzwmPyacr+sq5mhZ5XyLkQHSmkbDuUb14J83vK6++dPatfpiTkYKqoj0&#10;YFuN9si+56knbm96ad5/LNnylXtvqt3qkbwcdOyQWo89s/HwkWql++SmcPcL//2ppayzJnNLIXKd&#10;odMeeeoJZR93Rase105PDyey/ty3ypmFJmG+AAD/9ElEQVRoPbyeyTQ0Nqiqlu0rU9/s3rvb+lcM&#10;u+D1R0+nA/exeb/5a8+fPXhdDx/fRK2/p85fIXtkXz9Y923Y/OXl+avN2Hclp1W4CXBi+nPuhLt3&#10;AtVNu0fV1iV23Z22dZL2+FZmn4/2fuxo+viTI1fdlOnYtfcrx9GvqptvXL3d9LZ1QbALK/R0JxCJ&#10;a4L8NKjelY3+Vpv34fobMLcR7vvhq+W3VVCdzp12oNeloLDTKATsQiBe83GH+03PHr0O7/1YfrAK&#10;6bb7tUfe6v6wcr2+3fkMYLPt3Llzqsa3jrpl7fp1a9b8STtieUvkB5z7Rzr+76+7/dJU+3595K4r&#10;pGK34Q8+8nDPdx957DWZxMMGAQh4J9DY1KgWGDBgwJ69e3bv2d3Y6DoCuvAS0D8qSJSQ12+iAL6n&#10;AqgSXvtpTU+AEzPKx8ORvR8dvuLbyk2Lbmt9kvbMvKqX/JJa9o/qzCuvyLxKvFdS0ZHpzIzBFlsE&#10;uCbEVn9jLQQgYCqB+Mi5ajNu+jeHBPp91dLXJ9a5zb+S+dgffXJMDn5V+u7OXpnfUn7LllKtD2YM&#10;+rbrYNPuT10lpWCvHj2UeQif7mwluamph8z6VoXrC0SOifuEtHP15zRl5P25BmXXqydPp6K78mpN&#10;l6lzsHr6Qccjed1BnTk9bhhzs0zOb57KFXFLrc7cGiNBO5Gb+8vT6ambZtnWr34R7257KaDM2Wwe&#10;AI0NjepupyuGNUZv8J3uPv69fxN5+NTzd9N5sZ4FevyuPP+10uqsjNDs62jpZePjhBPTOCu7lNSd&#10;TWUvL/o/x78Nu8I5sL2epN2+Ncjx0ep3Dw/K7NEk74/8Y/NRh/Le422S/qDVb1bt0mvW0TP814RW&#10;138f3zL68q0fzXRDPSSDkztt64xVNIGABQnIDKyIxTX2vCHvoUF7n/7lU7Oc+6J3vm7OfaWqpFww&#10;nXvPXl+tkwJP/9Vx80+u69n2wW/9eEyvvz6jSHvpiKvkwIzB/1irHPm4afB5gZrki4b/5PsOtUqL&#10;AhFj4tYdt9w6Sj3yP//9x8Zz9c69QV8mPl7JYqa8Rq4f3Zs+snWRq0+febPXmHED3XpThe+RvO7g&#10;L1/9RCn26WpFlMgZNlwyllnDRisytwaZlh2knWWujvNwerY4zbVTfoB4ot9crF0QrNLvFhl+3tXI&#10;yBigFvjkk11y/6dsypys8wwZveHqx5bj3/s3kYdP2/puahbrWaDH70q9Ju5nZbhoxPpZzIkZjSNN&#10;+Z5y3r6udYz/j2k3yIoZLe92PJ2kPS/u8eXhI70uVgrL+53/2K2+b+PuV/tatPrNajT2b2ivWpG4&#10;JmgjVr2/8v4t43Ynpn13tP5CCcng5F6FcwoCEPBCIO7o8X86XUWW3cr++KstvabmZfewrIaRVKxb&#10;UpfXNr49euSNx2pORlKPWGob5rHU29FmK6PXdj165H+Lf7src+YD8uON943vStv17XmFOTFt3Hnh&#10;Vd3wBSG8atGa2QTseE0wcXDa0XyzhwDyIACBNgnEfXX0hLXxlL3y+NZeU3JvwIHlqZ96dvuXVze8&#10;9aNRNx05ZnFHpLVHmT/awdwfWpS1FgFGr7X6o21tjvxfyaK31CSRPX9g6BuQ70q79K0HPTkxbdx5&#10;YVHd/wtCWNSikZARsNE1IRSD00bmh2wIIBgCELCxA4vO80age9KFf35z8w9vHn605hSkwkMA5uHh&#10;TCuhIMDoDQVVZEIgSAKcmEECpDoEooxAjF8TYtz8KBvMmAMB0wnEHTp8zHShCAwbgeSLL1q/4a3b&#10;Rt1U9dXxsDUa4w3BPMYHgK3NZ/TauvtQPloJcGJGa89iFwQCIxDj14QYNz+wMUMtCMQOgbjfLFwW&#10;O9ZiKQQgAAEIQAACEIAABCAAAQhAAAIQgIDtCMT9af0btlMahSEAAQhAAAIQgAAEIAABCEAAAhCA&#10;AARih0DcXzb/X+xYi6UQgAAEIAABCEAAAhCAAAQgAAEIQAACtiMQ9+627bZTGoUhAAEIQAACEIAA&#10;BCAAAQhAAAIQgAAEYodA3PzfPxs71mKpdQjENzbOeOD+E/90LZ74/Isv3/D9662jHppAwC8CTc7N&#10;4WhqbJS9scn50tjY0HBO/pNN/efcN/VNd952s1+SKQwBCEAAAhCAAAQgEGsEXln/5oUd2ye0S0hI&#10;aOd8SYiPlz0uLi7eucU5HPJeXpV/Yg0O9kYTAc0hYNCouAOHDhssarVir6x/beiQa6ymlUF9tm3/&#10;8Npr7Kq8QRu9FDv5zxN7y/bhwAqeJBIsQqCFA6uhQfFgicOqsfHcuXrFcVUv7qtz8n99YzwOLIt0&#10;GWpAAAIQgAAEIAAByxIQB9YF7eMU71V71YnVXtxX8QkJ4sJSXnFgWbbnUMxPAh0v6KT4YVXHrHNk&#10;u5yyeget6qtVJMfJPBi7bn6SsVxx9Yk3NjfLdQYKQcAMAjIHyzkPS3lV3ipTsRzKFVbcWYoz65wZ&#10;jSADAhCAAAQgAAEIQCD6Ccjdo3Nmv3I/qdxVqjeY6n2m8i8bBGKRgL0dWPb1/jRfeuxrQVCax+Kp&#10;hs1RTUCNHzzvunI6r5z3HA2K70rZ5U1DVDPAOAhAAAIQgAAEIAAB0wg47x6dt5Hyv5qjQv2J1OW+&#10;wo9lGmoE2YhAfFB+iIhWtrUPyDlE1Cfe2NxtdI6gKgSMEmj+WUz5aUy7QCk3HM4ZWLIZFUQ5CEAA&#10;AhCAAAQgAIHYJuCagSU/iWpzrpp9VkzBiu2hEdPWB+TA+mDpz3J+4tyXblfOor8vz/mP16qamqrW&#10;Pqa+abE1f2q2t8u/ftv3+qKnn1b3P7x/1HDd8o1Pr/y7FD+67Q/qG/M2p/88RnfzKCIJAhYjoLqu&#10;muMHlcue8rOZMv1KNovpijoQgAAEIAABCEAAAhYloN5AOlNSOGdeOaMIFV0JILRoj6FWOAj4H0J4&#10;aO1jC5oefOGlYtmfSj70gTMu1/m01tjrR7NfmHtLL/ekWq5Pzc615Tx5jW1lf1706tfXTZg5dabs&#10;uRl7S/6w7WjbNfeJ0+pvX7s+d7XS7dqcmT/7TjdjzRko5YfyBqTZrkg4hjZtQCBCBJrnYTmvfEo+&#10;d4eS0915jYyQRjQLAQhAAAIQgAAEIGAzAuoNpHIn2dCoJb5i7pXNehF1AyKwfOmCturJDCw/JwFV&#10;Hfqif98+aq3et91ytcsF7EWO6iY2fTfsAzr6t62fZoy+u9n9dNF3bs1ybHmv3IvXR51A0TxZ8/x7&#10;8xxFLt+56VAiLXDL/26WXd/Zb/9141/ffN29+wMax1SCgF0IqPcWEjmovqrzsJiBZZfuQ08IQAAC&#10;EIAABCAQcQLq3CvtflJ9+I24VigAgVATeHrer0+dOjV/7n96bCje7xxM13zvugN/XPbnKl1FVbKc&#10;Th88M2HW6186kzp9ua5wwvh7Jowv/PPB5k/PH7xnwu93KOWrXv+lUkb2Zz4MIBWUsRlYR/eVHb08&#10;/TKd8+miAQO6f31MmYNV/uaCF/7umoylvpfX18ocX29buWDJG+LjctqlVNVKOt+8/8aSBQtkX/X+&#10;MZfco++vch5ZsuCNzwz4uVxyzXfrRdqDpUxubXhn819Uj+VfNv657qyyuTkwQz3okQ+BCBJQp3m7&#10;ea+cNxzcc0SwW2gaAhCAAAQgAAEI2ImA+guo3oelLXhtJzPQFQL+EPjPXxWcbt4ef+yR1lXjXbEt&#10;aoSLof2ae0t+891tD98zIWfFdlcV5clMneLoevPBilmv9J36h2dL/jCpadt75w9u++5c5eCzU5vW&#10;vVbVuH3tmn4zlD9L/nDv1QZbP19MdUIb2RzduyW5lXMcPar6rfRClPeX/mDaDwc4ul9797QHRl7a&#10;ooBWUhJiHR3wwLRpD9x6+bGt25zuqvI3X/h0gFRRDjq2/a3Zq9W2ck7lo3DPuj67vr6+rr5u04Y/&#10;b/jz+rNn687Wnh31wzFuxvozhikLAbsScP1K5rwOOEOocWDZtSvRGwIQgAAEIAABCISZgLruoLY0&#10;UJhbpzkIhJ/AIzMflLlX+u3haf/PTY2Akrg39R71ny8+M+fOg4t/+qwzi7si1OUOcr6pOnTwkjtv&#10;vVo51OvWO4aqn8pBx4E/Ffz0vtyf3rd4yxeHDjX17ttv64LH/+ye9d2IT0pt1FBJmfVw9FhLl5LE&#10;9XTv5kxo5cThEqO9935Q6l77Padv67L0AY6vFdHHvj7qOPr+i4t+t2jR717/9JjLN+ZNO7XZqNyz&#10;bxxRVyuTruT/2tqz34weM9aDmeE/G2gRAqEn0HxJOd9S81XAdaEJvQq0AAEIQAACEIAABCAQJQTU&#10;KVce7zCjxELMgEAzgQfz73XzXql/Trr3Z3pI8X5PfNKmafX64cSx/bd9ILOwlMAY5xyD5jeqR8tV&#10;Un9w2P977oUV6n7fNU29fvir516Y2LT0/ry7n/3Q0OwvvbZGHVhJl6V3//QzfcqrY+X7jna/yDkp&#10;Sy9Ee+/9oKdP5VjGyAcfnKzuI5zuLa+bIiQq3VdOo2rFddW8eTST8xQC0UrAtTqM0zztRzPX+2i1&#10;GbsgAAEIQAACEIAABMwmcN5v1dKHpb/bNLtN5EEgYgSWLH/udyuKfy/7MyXLZH925XLZn3uh6LkX&#10;WjqwfLla3D/f8dobX6rHqj7824F+fXrr3UAu506vPn2/eOX1HUqhL1//0/uqe0sOOra8+rr7fKte&#10;o349+47+hw75PQ/LqAOr6aJrvpex7403P3dZUv6XP2xzDP1OqvJn0kXdjjqTYUkUYPm+gD1YIsZR&#10;9rfmZFpGiBpW3ogwa5X575dXnf1GnYCl7M8V/b61fhE7LWgYAmEg4Brx51tq/vGMVQjDQJ8mIAAB&#10;CEAAAhCAQDQQUO4odRlUXQmwyOMeDX2LDYET8D+E8Ko+Xz42YdJ9ss9a13fqY6NUB5brAa35zdV5&#10;D2S9v1Qp9ozje9e6Pr0679f/7vjTLGfdCZMk+HBHkfq+8E/9Rjvl+LUpRhuMwrv0B/mjHG8uXbpc&#10;2Tc4Rj1w55CLnHUvuubajPINzuPljnTXpKhLLxtw9G+rli5/8zPnFUOdQtT6jf7gpf82fqhj20tO&#10;+WpFX/OrnPKib3/5DyUSNvjN2W/u+mnuTyfcKx6surqzv1v8W3dLAx+x1ISAzQiomfZspjTqRo5A&#10;nLHt6aeffuaZZ7Zt2xY5TWlZIeDWXcahGOvnOOt3dMAEjLMKW8lossUgtMBMNjh62yqm6RZY6wZN&#10;oxgEooSA04nFBgEInP/u+OiTMpvi+Ms7//vtzMttqvw/9n767cxMmyrvRe2Vz69obGjIu3+yVmbJ&#10;ovmSv3rqjP/Q1zp3rn5v2b4ZD9x/4p+n1OPPv/jyDd+/PvqAYFGMEJAsm+KmamiQfxsazsl/DeeU&#10;TVY0kE1ezir/1p3t2r33nbfdHCNMMDMwAvJE51fF0aNHT58+/cYbb/SrFoXNIuDWX8afM6KmowMm&#10;YFYXmCgnmmwxiCUwk/0dvW7KaKdJYK0bNI1iELA7gVfWv/nNyeOJytYhMbF9+8TEdu3at5MtISGh&#10;XUJ8vPwTr/2MYndj0T+WCXS8oJOYHxfv2pT7YPXroeWrckDBFOf/DCy/ZkmFsrCoH0rxoZWtKO97&#10;mpbPeVyWK/Cze+7PvT9fb9qUaQ89OOPnbsbG8imK7RCAAARMJPDaa6/ddNNNv/zlL02UiSgLEqCj&#10;LdgpqAQBCEAAAhCAQJgJ2NyBZdsgPKWbLed9CqNLLczDnOYgAAEIRDWBJ554Ah9WVPewyzg6OhZ6&#10;GRshAAEIQAACEGiLgM0dWKGdJhVC6fivOCchAAEIQMAnAY/fQ/v373/vvffy8/P11cW1IZN0fAqk&#10;gDUJ2Lej3TS3Jl60MpdAW/fHbq34LMbgMbdfkAYBCEAgFgjY24Fl40lMURpCaHASVyycWtgIAQhA&#10;IEQE+vfvP3To0GXLlr388sv6Jn70ox+dOHEiRI0iNvwE6OjwM6dFCEAAAhCAAASsTEByv9l3MTw7&#10;qy7cGxtjdrfyKYFuEIAABOxCYNy4cStWrNBru2HDBrsoj57GCdDRxllREgIQgAAEIACBKCYQ9/cd&#10;u2xq3jvvvW9TzVFbCMQ3NrqtQviv1w+DDARsSqDtVQjrnYsQqqsQ1iX1YBVCm/Zw+NT2d1kumXKV&#10;lJSk18/LQnhSeM+ePVu2bHn44YfVKrKI4Q033DBs2LCBAwd27dq1LTv1WqnyRdT27dt37NihiZo/&#10;f77IkalheiEfffTR3/72N4ltVMMbPZbx2GhZWdmHH3546NAhTb6mbUZGxrXXXnvxxRd7rNhaVSnm&#10;poZEX4rVWVlZMsXJZ9e61X3ssce+973v/eu//quKy9/+0przt6KRjjYo02cxN4YHDhx45plnJEZV&#10;lBeH6c0336zn5q80lUAwPaKOjXfeeWf58uXqqJBNOuWqq65ShXscAz47OpjebEt4wGecJjDgE0GT&#10;EKIB7PPskwI+F+UMYPCE+soTfJcZGWmUgYARArIK4Zl/HnMuQtghsb3yH6sQGuFGGdsRuKBTZ+Ur&#10;2PAqhHEf7PzEdkaisAUJ/PPkab+02vnRThxYfhGjsJUJ4MCycu/YSzefT3StzRHnwsSJE7XjO3fu&#10;1J7k9YXFhSQxhl5ovPrqq+II8PlcKg+lb7/9tix96LGk+IZmz56tepeefvppvftJKy8+oF//+tdt&#10;afLVV18VFhaqvgkvm3hS7r///tYF3JwX8vwvOrSVHawtIapYcdzMnTu3LU3eeuutG2+8MYD+UoUH&#10;UNFnRxuU6bOYvsDhw4fvu+8+PUDpYglf1cj7JU0GTzA9ImPjxRdf9DioRB8ZVw8++KCMPYs4sII5&#10;48ScIE+EUA9gnxcKKWC6AyukVx5ROMgus9d3DdpanwAOLOv3ERqaQsBfB5aEELJBwAQCvXpdLHvv&#10;Pr2T+yb3u6TfJbL3v6S/7Cn9U2RPTUmVPS1V9jRlTzOhSURAAAIQgIDDIXNP9BjE7dKaiqxR6N17&#10;JVWkgJGlDFevXt2W90qEiLtH/B3y7C3S2nI0eFlKTypKdZ/eK2lIfHY+tZXH0csvv9xLbnsRIl42&#10;j4NI5q2kpKR40UQgCIpwDkAjHW26PuIwcgM4YcKEgFsJpkfUsdHWoBKVZFxJAem4gNUzsWKQZ1zw&#10;J4IFB3CQeEN65RHdguyyIK2jOgQgAAEIGCRgzgws7TcWnz+2GFSLYhYkoP2k6fZzq6qqv67TtevW&#10;MgPLgr2MSoERYAZWYNyo1ZqAz/ksrauIx0pcLdpxCdN76KGH9MXkwUyN/zKyeZwe5fGyb0SalzIe&#10;Z4pNnjzZiPdKEyurMboFLQagamtNxH3Qq1evAAw0fhcUio42KNNnMe8Ma2pq9NGmQUrzCLl1j0hg&#10;19133x3AOpvGe0Q08WmLwSER/BkX5IkQhgHsEYW/AH2WD+B09tlHHq88wXeZz3YpAAF/CTADy19i&#10;lLcpAX/dCEHNwFKXv5UnN2VrkO2c8tJwji3KCGg9K72s9rba9TY9SVAbAhCAQDQRcEvkVF5errdO&#10;gm7cvFeydqHEhamXcXnjtpShFJYqPvlIHJk8B6pC9u/f7zH2UA5qZeSNW5m//vWvbq1s27ZN770S&#10;T9ynn36qNqGqKlF7bkIkn5dPVaWKVBS3iwiRV4mUdKsiWbrcjsi0I7cjEmyoh+aWO9+nDqYU8N7R&#10;pjThU4gY7iVXms/qaoEAekRWJ3DzXul7RMaJjBaDrYe6WPBnXPAngjUHsCnkQ3HlCb7LTDENIRCA&#10;AAQgYIRA4DOwVP+F6sBSXzS/hvMjvBtG+NuijPwA5tqcudXkvesf0V77ccxf1ykzsGzR9yhpkAAz&#10;sAyCophPAj6nJHiU4KWWhPLpn/w9zj6QaKPBgwdrksW/4OblcZPfuoCbBNVJ8eyzz+pTrbuVcUul&#10;JFX0s05azyNT1fMppPWUDXE8uWV8d0sm5TbprPXsldbzvEQT8TJcd911bt1h/Kcd0zta/42satWW&#10;Mj6bbs3QIwG1lQCk+dsjrRPYe9RHQszuuuuugHvEiC0+z18pEPwZF+SJEJ4B7O+FKLDy4bnyBN9l&#10;RgYGZSDgLwFmYPlLjPI2JeCvGyEoB5bTe9Wg/qdtzklZyn82JYjabgTi45T/ZEvQtvgE+S8+PkF1&#10;a6nl/R15OLAYadFEAAdWNPVmZG3x6Q7w6znQzd0jk63GjRvnUYLbw7+bn8tNKzV/uV5OaxdD65Tw&#10;rZ+r3TwsIqSyslLWSZQF5goKCtpaItA7IrdPPWamdwu6dPP1uCVybsuVJrVaZ6mPSgeWFwJGnD7B&#10;94ibr9CLPq0j74z3iBFbfF4cTDnjgjwRwjOA/boQtcXN5+UuDFceU7rM58CgAAQCIIADKwBoVLEj&#10;AX/dCAE6sFwT+p2BgxI3eK6+vv6c/FevxBCea3D6r5QoMzsSRGc9AcVBpUy6ik9oJ/8ltGvfvn07&#10;+a+9vJdNPtJ8WB5HXtHSBfkPzlRcXOo9iPqiNBCHA4uRFk0EcGBFU29G1hafT3R+PTe6TTWSWL+2&#10;vEJu3iU3V5ebVh7lBFAmsPsEvxxYbZnsRYibW6qtVR2lI1rPOzNukbkdrY4KgzJ9FnMr4GX6lZFG&#10;jQwM73LC0yNGbPF5cTDrjPPZkBdtw4artZI+h5ZbFZ/ljQyeAMroz9NwdpmRbqUMBDQCOLAYDDFC&#10;IHwOLDXxlSR7qq+rL/ussl7+qas7J+6rc+LBcuZIamQSlu1HneqikulWCe3aiQurfWJi+/aJGZel&#10;tk9sLwfksBpSKHa2HnlPP+XKGfzzgl/hwLL9UMAArwRwYDFAzCLg84nOLweWW2Zi7+4VfdNuk1yM&#10;aOVWxi3Vt18eltY2ypwUiTuTVEeSr8otpZebUUbU8O6qcIsn8miIqqHPOWVeRoURpP46CAzK9FnM&#10;iEdA081faW3x9CLHbV5ViHrEFAeWWWdcWyPHyIkQngHs14WoLXP8HTwer2BGTnkvDYW6y8z6akBO&#10;DBLAgRWDnR6bJofRgeWceyV+q7Nnz5aVV0yZGPiyyrHZVTa1eumKlRnpaR06dBBPlszDipd5WJ4c&#10;WL/+VYHewMef/C9mYNm0x1HbCAEcWEYoUcYIAZ9PdD6fG/UJqtykGVFALeOW5cqIVmaV0XxDn3/+&#10;uUQUHjp06OGHH/aiuXcHVgB5oIwYYtx9E/Cju18drRY2qLnPYm4FWqes0uvmrzTL9ohxgF5Go1ln&#10;nNaEOEn9PRF89ohf3Wf8ohEAQJ+q+ixgsFEvckzvMr+IURgCXgjgwGJ4xAgBfx1Yga9C2ORQsrbL&#10;qnRK/GBdXYzwxUxlnl19vboaoYwBj0AemfngqZbbw9P+H+ggAAEIQCAUBCSjk17sDTfcEHwrbiu+&#10;BS/QoASZYKJm8OnVq5ekSJec3N69VwbFRkexUHS0ETJuKfCNVKGMvwTczjhOBH8Bhr98pC6S4beU&#10;FiEAAQhYikCADixnDix1CUJnDqyGc5ayCmVCR8AZIyruqwZtDLi19WD+vW7eK/XPSff+LHRaIRkC&#10;EIBAzBI4fvy43va+ffvaFEVZWdndd9/tFgAltsgqgStWrJDM8RJCKOFjNrUueLWjpqODRxHdEjgR&#10;ort/sQ4CEIAABIIhEKADy9mkmudK9WDhwAqmF+xUV/FfKVnO1CT9HmZgLVn+3O9WFP9e9mdKlsn+&#10;7Mrlsj/3QtFzL9jJTnSFAAQgYBMCsmyfXtOBAwdqf+bn5+s/ci3AYuyfMFsvoVKXX365flKDLCAo&#10;KdhF2V//+tf333+/rHuYkZHRtWvXUCvmBk0Ua6tFLx+FQkkvHW28OZnaY7ywRUpatkda8wn+jAv+&#10;RLARLisMsOC7zApWoAMEIACB2CEQuAPLucag04fV1Cj+jPAgK180TILVndukDUE2uWGSXoYRyVJm&#10;2KJyn80aLKbIOa+Drv24OCOt+FQjRAWcviuX94p1JkMEGbEQgAAEjBN46aWX9IWvuuoq7c/09HT9&#10;R24xaMabCEPJ9evX61sR15Xk4WprzcSQ6nPNNdfo5X/55ZdtNeflo1Bo6KWjjTdnRweW2zD2gl3S&#10;RRlHEYqSwZ9xwZ8Ilh3AoQAevMzguyx4HZAAAQhAAALGCQTuwJI21ChCmYVlfN1o45q1VTJr4T5p&#10;bt/Cj58QX5LL7aM4fMQXpG7DhilOLv0h8XVp/qHzx29Z4daEXrLLCaU6mFyiJ73urNBalNJiW/40&#10;nYaaikpZVeZ5HdKnbXljomPiG4ppWdKKB3P0ooLnGKgErcfxXgWKkHoQgAAETCPw9ttv62ctvfzy&#10;y3rR8vWk//PNN980rWGzBbkllGnLdSXRVWa37C5v0KBB+kN//etf22rxf/7nf0KtjCbfe0d7VMOj&#10;v7K83PfvcGEzymBDbsPYS4+sXLnSoMwQFQv+jAv+RLDmAA4R8ODFBt9lweuABAhAAAIQME7ApwNr&#10;54sPTJym21/8h154cxxCuGZgaW2nZ1y5dfe+Db+ZvlU5tHX6b5T5WOKBUrw/d65semOifOoYNWai&#10;s8LHZcrtmvqpUmvdCsVRJP4iT5sq2f0TpULRrc1H3URteezKtoi30FCnj3cdVGlu5rgZa7yPzS2p&#10;+ivbih80ty2kQQACEICAFwIfffTRTTfdpC8watQo/Z/6cEI5PnHixG3btnkUKKIk+dTTTz8tjhJx&#10;EoV/no7bc7tHPSW6asGCBaEeEm7QJIu8x2zNq1evfuKJJ0KtjCrfZ0erxSRZmF6frVudt0i6TQAu&#10;XLgwPDqb2ErrHvE4PKRHli9fbmK7AYgK/owL/kSw4AAOgGTYqgTfZWFTlYYgAAEIQEAI+HRgqZSu&#10;vfd3KxY597u/bQlu5WUfZ10xQFQRz5K4pdT3V2a0iJXYMOkWh/NTTWNxTvnUXpMsJeV9W+WNiFLr&#10;ahq21se7Mm7muBnr0xAKQAACEIBAVBIQ75L4mMTZNHjwYL2BkjTKLUWU/CkH9WVkaT+pqJ/HJE4N&#10;eWYWUfIqzhrxiEkuqmeffTbM6Nwy0Yie4krT/GgymUjcE7I0YRg8FK2hiWvvmWee0TJeyRv5U1ZI&#10;DDUi4x2tavKtb31Lr5JoqDEUUfL+vvvus+PSadIjblMLZXjoe0Q9HcLQIz57PPgzLvgTwToD2Ccu&#10;KxQIvsusYAU6QAACEIgdAgYdWBYCsnX6AIm9GzD9ysempcuUphW3uN63VnHAFVny6YRX3D9Ra+nC&#10;91wF9JKVeVjTB7Su27oVETXsCXc/lypKwhX1Gur1aUsHL6C9G2uhHkIVCEAAAhAwiUBz2scW/yYl&#10;JYmPSZxN+kZk9o0kjWrdrBx0m5gjFaW6JlG8QuKg0VeUKrIaoEkWGBXz4x//2K2ouNLEUlXPlJSU&#10;ttwToZgs1hqaTF4TUKoy8kb+NGqYsXLBd7S0k5V1/hc7tVmNoZCU93b0XqmGjBs3zm1463uk9elg&#10;jLqPUh47pa2DmqwgzzhTToTwD2BTgEdKSJBdFim1aRcCEIBAbBKI+2DnJ14tlxDC33+glfje/1s0&#10;YbD8JYm8z507V1d39syZM6dOntxbVv7LWTNjkaDkpRqghDHKNKuiFnEbUQvj1/N+m5mRfmGXLp06&#10;dUpM7NCuXbv4eMUNekGnzvIaJ384tzjlj7jWr8phhU3c2nVrZzxw/4l/nlJJPf/iy/96fYtcLVFL&#10;EMOikYBcEiUrYIOyxoGsyqouzSpbfX2d8l/d2bN1zi2pR+87b7s5GgFgk2kE1Aunv5u4qGSpPi+1&#10;fvnLXxqMd5NnOZl+dfHFF+uluWnlMfFl8GWMKCnzU3r06KG3RdK96xNmGVFD+4LSbGxtkUyzKiws&#10;9DnhS2YG6T1rxlOChqijZZ6az4lIPnU2yFCl57OwzwIG5UiP+JxBJqPXzUlnvEda2+LXaejWkJHB&#10;rMpvfcYZqevzRAj1APYIx2Bfa3V9lvdZwMgINFjGCPa2usyvoUJhCBgk8Mr6N8/881iibB06JLZX&#10;/mvXTvZ27RISEtolxMfLP/II5nKqG5RJMQhYkIC/bgSfM7AG3+0KHvzPH/Z1OP72+5Y5sCxIILwq&#10;Se51Z0KoGPFehRcurUEAAhCAgA8C8vT71ltvefdeiQgp4BZL6FHu/PnzX3zxRTfvVdj6QJQUBbw0&#10;JyYsW7bs1lu1jJRK2RBlJRcI0taKFe7rvejVE/IyMyg8fAx2tOjjFm3npl44dTaXjPSIuFbdIuz0&#10;TYgbN/yhr23ZGMwZZ8qJYLUBbO5gCIW0YLosFPogEwIQgAAEPBLwOQPrfK3Db/7nnFcP9v3Rf/7H&#10;zb2ZgRWz44kZWDHb9RjuhQAzsBgeZhEwODFHHD19+/aV9MNXXXWV8aYl2m7Pnj1btmwRp482t0g8&#10;IzfccMPVV1995ZVXtuW6Cuc8CMln9OGHH77zzjuahmJsRkbGv/7rv6oZvmRqiQTxaVa7zT4zoqrU&#10;NVhMSkr6LcmGrumj4pKVywS+qo9elPH5PiHt6CB1Ng7HCEmD0gwWkxYlpf3f/vY3mWmlTrYSl9Y1&#10;11zzve99Tz0XjMtpfeIY7BSPZ5zHrg/4jJMmgjwRNCWDHAzGLy8BwPfZWT4LGGzUiBzV0mC6zC9W&#10;FIaATwLMwPKJiALRQcDfGVi+HFj/eO6/vrxVPFYOR/Vf5vzqz4f6/fBXv/pBL0IIo2O0BGIFDqxA&#10;qFEn2gngwIr2HsY+CEDAHgT0rgrxbck0OnvojZYQgAAEWhLAgcWIiBEC/jqwfIYQOg69+qtpD0yc&#10;9oB4rxzfmaR4r9ggAAEIQAACEIAABCAQHgKyzoCsMygLKcq8JONp+9PTWyxOHR5VaQUCEIAABCAA&#10;gdAR8OXA+va9i1w5sFbIm7u/HTpNkAwBCEAAAhCAAAQgAAF3AhItKKtnykKKsuCgrKjYlg9r27Zt&#10;+poSeQpKCEAAAhCAAASiiYAvB1Y02YotEIAABCAAAQhAAAJ2I+CWTV/SoslULL0RkulJVmC87rrr&#10;9AevvfZauxmKvhCAAAQgAAEIeCNgpgNr+PDhrpU8+SdKCXAyQQACEIAABCAAgTATkMT5+hafeOIJ&#10;mYqlv9VKSUm566679GXEyRWp9TTDDIfmIAABCEAAArFDwEwH1ubNm2URFrYoJhA7JwaWQgACEIAA&#10;BCBgEQISDPjyyy8bV0YWi7zvvvuMl6ckBCAAAQhAAAK2IGCmA8sWBqMkBCAAAQhAAAIQgIC9CIwb&#10;N+6tt94Sz5RPtWXu1Ysvvti1a1efJSkAAQhAAAIQgIC9CODAsld/oS0EIAABCEAAAhCIRQI33njj&#10;q6++unPnTkmJJV4qPQJxbMkR+fTw4cMPPfQQ3qtYHB/YDAEIQAACMUAAB1YMdDImQgACEIAABCAA&#10;gaggcNVVV91///3ipdJnbBDXlRwRNxZ5r6KikzECAhCAAAQg4JmAHw6saQ9MhCIEIAABCEAAAhCA&#10;AAQgAAEIQAACEIAABMJMoE0HlrirtD3MOkWwuby8vAi2TtMQgAAEIAABCEAAAhCAAAQgAAEIQAAC&#10;rQm06cBa9LsV2i7VxJklfwY2CctGXqGSkhJGCQQgAAEIQAACEIAABCAAAQhAAAIQgIClCHibgaX6&#10;rdRdU1r9c8aD+cbNwCtknBUlIQABCEAAAhCAAAQgAAEIQAACEIAABNwIeJuBJUVl1pX66vZmwZLl&#10;oIQABCAAAQhAAAIQgAAEIAABCEAAAhCAQBgI+MiBpXqv3GZgqc4sNghAAAIQgAAEIAABCEAAAhCA&#10;AAQgAAEIhIGAOLCaPO6Lflcke/NHokmT040lhZX3Lfcw6EkTViPQetgEr6HnodjWEOU4BCxGQL02&#10;6q+QXC2DvywgAQIQgAAEIAABCMQmAf3DUes7zNb3mTxMQcCOBPw7u73MwJo07QFlV+XJG/FnaX/6&#10;1wilIQABCEAAAhCAAAQgAAEIQAACEIAABCAQKIH4piaHx33h0iJ1l09lU9/Iq+Lpdavif9u/d27+&#10;16OGJQgoft1WwyZ4zdoaihyHgE0JyHys85o7zxo2CEAAAhCAAAQgAAEIGCGgf+ZqcVfZxvO7TW+Y&#10;UTvGCRg5F/Rl2pyBpS+k+q3UTf/e38a08m86t4CrUxECEIAABCAAAQhAAAIQgAAEIAABCEAgdggY&#10;cmCZjmO9czNdLAIhAAEIQAACEIAABCAAAQhAAAIQgAAEoo9AZBxYGkdiCaNvSGERBCAAAQhAAAIQ&#10;gAAEIAABCEAAAhAwl0CEHVjEEprbnUiDAAQgAAEIQAACEIAABCAAAQhAAALRRyDCDixiCaNvSGER&#10;BCAAAQhAAAIQgAAEIAABCEAAAhAwl0CEHViaMcQSmtuvSIMABCAAAQhAAAIQgAAEIAABCEAAAlFD&#10;wCoOLGIJo2ZIYQgEIAABCEAAAhCAAAQgAAEIQAACEDCXgFUcWMQSmtuvSIMABCAAAQhAAAIQgAAE&#10;IAABCEAAAlFDwCoOLA0osYRRM7YwBAIQgAAEIAABCEAAAhCAAAQgAAEImELAcg4sYglN6VeEQAAC&#10;EIAABCAAAQhAAAIQgAAEIACBqCFgOQcWsYRRM7YwBAIQgAAEIAABCEAAAhCAAAQgAAEImELAcg4s&#10;U6xCCAQgAAEIQAACEIAABCAAAQhAAAIQgEDUEMCBFTVdiSEQgAAEIAABCEAAAhCAAAQgAAEIQCA6&#10;CeDAis5+xSoIQAACEIAABCAAAQhAAAIQgAAEIBA1BHBgRU1XYggEIAABCEAAAhCAAAQgAAEIQAAC&#10;EIhOAjiworNfsQoCEIAABCAAAQhAAAIQgAAEIAABCEQNARxYUdOVGAIBCNiAwOOPPx7HBgEIQAAC&#10;EIAABCAAgbYJ/PfqP9jgvhYVIRB2Ajiwwo6cBiEAAQhAAAIQgAAEIAABCEAAAhCAAAT8IWAzB9bv&#10;nZs/BlIWAhCAAAQgAAEIQAACEIAABCAAAQhAwN4EQuTAKl80bNiicvPRvOnczJeLRAhAAAIQgAAE&#10;IAABCEAAAhCAAAQgAAGrEgiRA0sx95UJcXFme7HWOzerwkQvCEAAAhCAAAQgAAEIQAACEIAABCAA&#10;AfMJhMiBtW/3VtkmvrFlWrr5OisSiSUMDVekQgACoSUgSdyb2CAAAQhAAAIQgAAEINA2gR+P+2lo&#10;b0mRDgF7EgiRAyvkMIglDDliGoAABCAAAQhAAAIQgAAEIAABCEAAAtYgEEoHVtYVA0JmJLGEIUOL&#10;YAhAAAIQgAAEIAABCEAAAhCAAAQgYC0CIXFgbZh0ywoxc+vufaE3lljC0DOmBQhAAAIQgAAEIAAB&#10;CEAAAhCAAAQgEEkCIXFgjfr5wiwxKpQzsDRmxBJGcvjQNgQgAAEIQAACEIAABCAAAQhAAAIQCD2B&#10;kDiwHOkZV4rqYZmBRSxh6AcJLUAAAhCAAAQgAAEIQAACEIAABCAAgUgSCI0DS7Fo4sKFV4TTMmIJ&#10;w0mbtiAAAQhAAAIQgAAEIAABCEAAAhCAQNgIhMiBNeCKrBXTX3GELol7a0Ad582TcMKwgaMhCEAA&#10;AhCAAAQgAAEIQAACEIAABCAAgfAQCJEDS5TPWrhyWnp4jHC2ctUXX0g4YRgbpCkIQAACEIAABCAA&#10;AQhAAAIQgAAEIACBcBAInQNr6/QJi8rDYQJtQAACEIAABCAAAQhAAAIQgAAEIAABCEQzgdA4sMpf&#10;f2VrNFPDNghAAAIQgAAEIAABCEAAAhCAAAQgAIGwERAHVpMZe0uFw7gKYdhI0ZCOgMcxEzwhU4Yi&#10;QiBgTQJygohibBCAAAQgAAEIQAACEDBIwJq3tWgFARMJGDwXXMVCMQOrfNGwW1b4pwalIQABCEAA&#10;AhCAAAQgAAEIQAACEIAABCDgmUAoHFjp07Y0ObeiUWCHAAQgAAEIQAACEIAABCAAAQhAAAIQgEBw&#10;BOKbmhzB7K4AxOCUoLbNCDgnDLoNm+BNCGYcUhcCliKgXhgVleTEcL5xvQZ/niABAhCAAAQgAAEI&#10;QCAWCGj3kHIj2RywZak7XpSBQPAE/D2VQzEDy18dKA8BCEAAAhCAAAQgAAEIQAACEIAABCAAgTYJ&#10;xIoDKy8vj1EAAQhAAAIQgAAEIAABCEAAAhCAAAQgYEcCseLAKi0ttWP3oDMEIAABCEAAAhCAAAQg&#10;AAEIQAACEIBArDiwKioq6GwIQAACEIAABCAAAQhAAAIQgAAEIAABOxKIFQeW1je/d2527Cp0hgAE&#10;IAABCEAAAhCAAAQgAAEIQAACsUkg5hxYbzq32OxsrIYABCAAAQhAAAIQgAAEIAABCEAAAnYkEHMO&#10;rPXOzY5dhc4QgAAEIAABCEAAAhCAAAQgAAEIQCA2CcScA0vrZmIJY3PEYzUEIAABCEAAAhCAAAQg&#10;AAEIQAACtiMQuw4sYgltN1hRGAIQgAAEIAABCEAAAhCAAAQgAIHYJBC7DixiCWNzxGM1BCAAAQhA&#10;AAIQgAAEIAABCEAAArYjELsOLK2riCW03ahFYQhAAAIQgAAEIAABCEAAAhCAAARiigAOLAexhDE1&#10;4jEWAhCAAAQgAAEIQAACEIAABCAAAdsRwIHlIJbQdqMWhSEAAQhAAAIQgAAEIAABCEAAAhCIKQI4&#10;sGKquzEWAhCAAAQgAAEIQAACEIAABCAAAQjYj0BUObC2x8UFuZvbgSXOzVyZSIMABCAAAQhAAAIQ&#10;gAAEIAABCEAAArFGIBwOrKSkpLjQb186HN8JepfuN1HTPOeWlpa2d+/eWBtY2AsBCEAAAhCAAAQg&#10;AAEIQAACEIAABMwiEA4H1vHjx5tCv/0wiCbemCg8sxYunBiEDA9VCwsLx4wZs3bt2szMTLM6DDkQ&#10;gAAEIAABCEAAAhCAAAQgAAEIQCDWCITDgWV9pqOK3li4cGVGxpgNk9QJWMOGDZPXSRuCU33WrFni&#10;vRo8eHBwYqgNAQhAAAIQgAAEIAABCEAAAhCAAARimgAOrJbdP+aNfW/Ifqcpg6Jjx46myEEIBCAA&#10;AQhAAAIQgAAEIAABCEAAAhCIZQI4sNTeHzVtWvoo5yb/pI+atmWLhAQWjYrloYHtEIBAdBHYWb3z&#10;qbeW1p6rjS6zsAYCEIAABCAAAQhAAAIQiAkCOLBiopsxEgIQgMAD//2LWe8+2GNe74K3CqpPVQME&#10;AhCAAAQgAAEIQAACEICAjQjgwLJRZ6EqBCAAgUAISEq/zr2u2Pb1X6Xy6YYT896d1+fpPnnr82RO&#10;ViDiqAMBCEAAAhCAAAQgAAEIQCDsBHBghR05DUIAAhAIL4H4+MROIzIb4+v0zZbsLLm66OrhK4ev&#10;27suvOrQGgQgAAEIQAACEIAABCAAAb8J4MDyGxkVIAABCNiLQGNjXW3p/os//0lCfRc3zUsrS2//&#10;4+1pi9KWf7Cc9Fj26la0hQAEIAABCEAAAhCAQEwRwIEVU92NsRCAQIwSOHXww26vvL+kKD39H/mJ&#10;Z5LdKFTWVE5+fbLEFZIeK0bHB2ZDAAIQgAAEIAABCEDA8gRwYFm+i1AQAhCAQNAEch2O52srv/f1&#10;jnnvfTzorVfTts/pfHyQm9Sa2hrSYwVNGgEQgAAEIAABCEAAAhCAQEgI4MAKCVaEQgACELAOgREO&#10;xxSHI9GpUOqX747v8X/dqkZkvlssu7xprSfpsazTd2gCAQhAAAIQgAAEIAABCKgEcGAxEiAAAQhE&#10;OYFNDsd2nYk37Xzq34c3yQGZhCVTsWRC1sWfj+8U/y9uFEiPFeXDAvMgAAEIQAACEIAABCBgKwI4&#10;sGzVXSgLAQhAICACsx0ObQ3Cc4erf3Lw6SlT+qqSJCXWJZ/MzHhj/a0Jv0pNSnUTT3qsgHhTCQIQ&#10;gAAEIAABCEAAAhAwmYA4sOR3+GB2UUj5JZ8tlgioPe42bIIHEMw4pC4ErExAO1+CP00ClFDlcDyt&#10;q3ps9eoxSdvmzElLTHT9jCELFFav+9Hoz/7y/C2rhvYb6tYM6bEC5E41CEAAAhCAAAQgECABj89c&#10;Vr7jRTcIBEDAv9ODGVj+8aI0BCAAAZsSWONw7NKpfmDy5Ju+F79kSXqXLgna4a1bT/xlwdVrRr3z&#10;3r3vjbtyXGtLSY9l095HbQhAAAIQgAAEIAABCNidAA4su/cg+kMAAhAwSkACCeM7dlRL11dXH5wx&#10;Y8iQLsXFmcnJHTQRZWVn8vPLup359stjX66YVjF96PSkjkluDZAeyyhxykEAAhCAAAQgAAEIQAAC&#10;JhHAgWUSSMRAAAIQsDyBSoejT2GhpubXJSUnNm5MTe24atXAQYM6a8erqs5OmlQms7EkJdaCmxeI&#10;G0teSY9l+e5FQQhAAAIQgAAEIAABCEQzARxY0dy72AYBCEDAjUDvWbM6Dz2f4mp/Xl5jba1EERYV&#10;ZWRnJ2mFT55smDq1fM2aI3JEZmDJPCxxY8mcLNJjMaIgAAEIQAACEIAABCAAgYgQwIEVEew0CgEI&#10;QCBiBPovW+YWSCiqSDb3+fMvGz++l16tuXMPLF16SDsiWbEkNxbpsSLWczQMAQhAAAIQgAAEIACB&#10;GCaAAyuGOx/TIQCBmCTQafDgXo88opl+ZPnyk6Wl6p8zZ/YrKOivp1JSUv3ooxV1dY3aQZmERXqs&#10;mBw4GA0BCEAAAhCAAAQgAIFIEsCBFUn6tA0BCEAgIgQkkFDcWFrTaiCh+ufYsT0XL06XCVnap5s2&#10;HZOUWBJUqFeV9FgR6TgahQAEIAABCEAAAhCAQMwSwIEVs12P4RCAQOwSkBDClOJizf6zlZVVBQXa&#10;n1lZXUtKLu/evb12ZNeu0zk5e6qq6tyQkR4rdscQlkMAAhCAAAQgAAEIQCC8BOKbmhzB7+HVmdYi&#10;TMDjgAlep+DHIRIgYAkCjlYXVecRq20yA0vmYWlaHV648PS2bdqfGRmdiosz5VU7IksT5uTsFk+W&#10;R0MMpsfaWL7RahzQBwIQgAAEIAABCFiQgHJb28ZdpSXueM1wI2AIBPw99ZiB5S8xykMAAhCIEgJ9&#10;Cgs7ZmZqxlTqAgnlYHJyoixNKLOxtAISRSixhBJR2Jb9PtNjjVo1auDvBpbsLKk954pYjBKUmAEB&#10;CEAAAhCAAAQgAAEIhJgADqwQA0Y8BCAAAasSkEDCVF0gYe3evV/Onq1XtkuXhPnzLx09uod2ULK5&#10;S053yezuxSbv6bH2fr03b31e2qK0x0sfrz7lTY5VsaEXBCAAAQhAAAIQgAAEIBABAjiwIgCdJiEA&#10;AQhYhEDnoUN7TZ+uKVM9b96ZnTv1ukk298LClClT+uoPLl16aO7cA95N8J4eS1xXs9+ZLW4scWaJ&#10;S8siNFADAhCAAAQgAAEIQAACELAsARxYlu0aFIMABCAQDgLJc+d2SE3VWtKvSKgdzM3tPWdOmn5p&#10;wjVrjkydWu62NKFHdb2kx5JAQgknlKBCCS0kPVY4Ops2IAABCEAAAhCAAAQgYFsCOLBs23UoDgEI&#10;QMAMAm4rEsoMLJmH1VrwiBHdlixJl6BC7aOtW09ISqzWSxN6VMp7eizxXpEey4zORAYEIAABCEAA&#10;AhCAAASilgAOrKjtWgyDAAQgYJBAl+zsnvn5WuHDTz3lFkiofjRkSBdZmjA5uYNWsqzsTH5+mbwa&#10;bIj0WAZBUQwCEIAABCAAAQhAAAIQcCOAA4shAQEIQAACjn4LFrTv3VsF0VhbK4GEHqGkpnZctWrg&#10;oEGdtU+rqs7KPCyZjWUcIumxjLOiJAQgAAEIQAACEIAABCCgEsCBxUiAAAQgAAGHwUBCISVRhEVF&#10;GdnZSRo1yYQl+bAkK5a/HEmP5S8xykMAAhCAAAQgAAEIQCBmCeDAitmux3AIQAACLQh0HTmyR26u&#10;dujL2bNr93peH1Cyuc+ff9n48b309WVdQlmdMACmpMcKABpVIAABCEAAAhCAAAQgEGsEcGDFWo9j&#10;LwQgAIE2CbgFEla2EUio1p85s19BQX+9rJKS6kcfrairawwAMemxAoBGFQhAAAIQgAAEIAABCMQO&#10;ARxYsdPXWAoBCEDAB4GEpKT+y5ZphU5v23Zk+XIvdcaO7bl4cbpMyNLKbNp0TFJiSVBhYKxJjxUY&#10;N2pBAAIQgAAEIAABCEAg6gngwIr6LsZACEAAAn4QSBozptu4cVqFgzNm1FVWeqmfldW1pOTy7t3b&#10;a2V27Tqdk7OnqqrOj1ZbFSU9VjD0qAsBCEAAAhCAAAQgAIHoIxCUAyvOERcXpzCJiw9KTvRhjWKL&#10;1L6Wflf+Y4MABKKRgF+BhAIgI6NTcXGmvGowZGnCnJzd4skKEg/psYIESHUIQAACEIAABCAAAQhE&#10;DYHgHE/iwYgTh0a8y48VNVQwpG0C0tfS46oHiw0CEIhKAu179xYflmbaydJS74GEUjI5OVGWJpTZ&#10;WOdrnWyQWEKJKAweEemxgmeIBAhAAAIQgAAEIAABCNidQOAOLKfTSl4Ud0YCM7DsPhAM6y993eyy&#10;VHrfcD0KQgACdiIgUYQSS6hpfKigoL662rsBXbokzJ9/6ejRPbRiks1dcrpLZndTLCc9likYEQIB&#10;CEAAAhCAAAQgAAGbEgjcgSUGO71XCcrWrp1N7UdtfwlIX0uHS7/jvfIXHeUhYC8Cks1dcrqrOjfU&#10;1Oz3uiKhWkyyuRcWpkyZ0ldv6dKlh+bOPWCi7aTHMhEmoiAAAQhAAAIQgAAEIGAXAgE6sJS5N85N&#10;8WQoLg0cWHbp8WD1lL6WHpd+18ZAsBKpDwEIWJKABBJeogskPLFx49GSEiOa5ub2njMnTb804Zo1&#10;R6ZOLQ94aUKPjZIey0hfUAYCEIAABCAAAQhAAAJRQyBAB5bYL9FjSixZQny79u3aJyZGDREM8U5A&#10;+lp6XIkaVXxY0IIABKKZQPfc3K4jR2oWfjFjhs9AQrXwiBHdlixJl6BCre7WrSckJVaQSxO2Zk16&#10;rGgef9gGAQhAAAIQgAAEIAABHYG497f/IwAgTbI1NjY0Np47d66+vu6zii/ktb6u7lyD/HdOjqsF&#10;ApBMFUsRkBhR1zy7dso8O/FetW+feFnaJfKqHJBPm1P4X9jlXxS3pjNDluLbcvo4W78qhxUL49au&#10;WzvjgftP/POUau/zL7487LqhlrIdZSBgnECj83LX0CAXv8YG5TIoF0Jlk8uiXBjP1imv8m+3i/ve&#10;edvNxsWaVVIf8CvXZr/E1lVWfjJwYGNtrVpLcmOlvfyyQQmVlbUy8UpWJNTKJyd3kDxZ+vUKDYoy&#10;WGz1x6sXvb9o28Ftrct3bNdRYg8fGfZIZo9Mg9IoBgEIQAACEIAABCJC4JX1b56q+VoevjrI81ei&#10;8r88fDkfyJT0Pco0kgTlZ0I1JiYiGtIoBEwh4K8bIQgHltNHJQ9s4rBSvFj19efqzylPbs5HOPVx&#10;ji0KCKgOKVeqM5lt1759O5mCpVw6JQ2WK5BQzPR35OHAioKxgQkagSh2YImNsgThgcmTNWPFgSVu&#10;LIO9L2GDU6fu27XrtFZepmU9+WSafr1Cg6KMFxMHlrixxJnlscrI9JHTrp0mr8YFUhICEIAABCAA&#10;AQiEkwAOrHDSpq0IEvDXjRCgA0ssVPxXyiwr54SDBuekA2WTuVfq9Cv/fuSPIDKa9k6g2UklPiyX&#10;G0vJ4e6MIdS7/P0deTiwGHjRRCC6HVjSU2XDh58sLVW7THJjDdyxQ14N9qC6FmFpaY2+fEFB/7Fj&#10;exqUEFixyppKcWOV7CypqW3RtCpN5mHJbCyZkyUzswKTTy0IQAACEIAABCAQIgI4sEIEFrFWI+Cv&#10;GyEoB5YYr/qwmj1ZTteVxKc4/7caGvQJjECcxPw1J2x3hQcqq08q3isRqM1Z9Xfk4cAKrDuoZU0C&#10;Ue/ACiaQUO2y3/724EsvHdZ3n+R6d1uvMBSdK94r8WGJJ0v8Wa3l976w96Qhk/K/ky9vQtE6MiEA&#10;AQhAAAIQgEAABHBgBQCNKnYk4K8bIXAHluq9cr1qXivtiB3hoXMbBDRflfisNH+W3nsl7/0deTiw&#10;GG7RRCDqHVjSWdXz5h0qKNB6LX3DBn1+dyO9KWsRzp17QF9Scr0//niKfr1CI3ICKyMRhU9teWpn&#10;9c7W1UmPFRhSakEAAhCAAAQgECICOLBCBBaxViPgrxshKAeWZryWFdjf9MBWw4c+Xghok608Zgr0&#10;d+ThwGKwRROBWHBgSX/tve6609tc+dElhPBbe/YkJCX51Y+yFuHDD38uQYVarUGDOi9ePEC/XqFf&#10;Av0tXFpZKrOx1u1d57Ei6bH85Ul5CEAAAhCAAARCQQAHViioItOCBPx1I8SbYkNzhJm2Bl3zWnT8&#10;G0UEtF42ZcwgBAIQsB2B1OLi+I6ujFH11dUHZ8zw1wTJ3V5Scnn37u21ipLfPSdnT1VVnb+iAiuf&#10;nZq99idrK6ZVSNhg6+xXG8s3jlo1auDvBkrUYe0518KLgTVELQhAAAIQgAAEIAABCEDAXALmOLDU&#10;1FdaJix1FUK2KCOg9bK5QxBpEICAXQh0zMzsU1ioaft1ScmJjRv9VT4jo1Nxcaa8ahWrqs7m5OzW&#10;r1Tor0x/y6cmpS67ddmXD30596a5rbNf7f16b976vLRFaY+XPl59qtpf4ZSHAAQgAAEIQAACEIAA&#10;BEJBQEIIPwpYLjmwAkZnr4rGcmB1FaO0OXjnE7zrk72red8V4+M8hRBeay8saAsBjYCxEMK6bhf3&#10;vfO2m8PPTR/2G2Sgd2Nt7afXXXdm507Vig6pqVfs2aNNyzJu2smTDb/4RYVEFGpVJBOW5MOSrFjG&#10;hZhVUs3yTnoss3giBwIQgAAEIACBIAk4QwiPtE9M7JCYKK/yfzvnltAuISGhnbIkfEKC8kzl3IJs&#10;i+oQiCCBC7v450YI3IGlea/aWIUwghBo2kwCLleU8+LodRVC/0YeDiwzOwlZkSYQOw4sIS3eK/Fh&#10;iSdLpd4zP7//smUB9IBkwpo794vXXvtaX1fWJZTVCQOQFnwV0mMFzxAJEIAABCAAAQiYQgAHlikY&#10;EWJ9AmF1YDXHDDY0NDTK/w0N5+RNU5Psyov1YaGhEQJx8apnX9z8sis+f3kjTn/5X+/y93fk4cAy&#10;Ap8ydiEQUw4s6ZSqxx//cvZsrXcyNm/ukp0dWGeVlFQvXXpIX3fs2J4FBf0DkxZ8rcqaSlmssK0c&#10;WJk9Mh8Z9si4K8e1zp8VfNNIgAAEIAABCEAAAioBHFiMhBgh4K8bIcAZWFrOK8VrdU72etnO1YsD&#10;S/YGZ+4ncWDhw4qCUSezrpSJV06/Vbt27du1b99e+cfpyBKvlubD8nfk4cCKgsGBCRqBWHNguQUS&#10;Sm6sgTt2BBBIqALctOnY44/v1y9NKLnen3wyLWxLE7YeyTW1Ncs/WC5xhR5zYEnarElDJkka+Nb5&#10;szgpIAABCEAAAhCAQPAEcGAFzxAJtiDgrxshCAdWY6N4qs4pvqu6zyoOymt9XZ34shSHlrivnLOz&#10;bIEMJb0QUNxXcXEy20qcVxJyLQHY7dsnXpbWT16VA07nlhp37e/Iw4HFwIsmArHmwJK+O71t297r&#10;rtM6sfesWX3nzg24T7dvP/nww59JYixNgmR5nz//suTkxIBlmlKR9FimYEQIBCAAAQhAAAJ+EcCB&#10;5RcuCtuXgL9uhMAdWOK/EleVTLw6e7b2s4ovpkycYF9qaG6cwNIVKy9Lu6RDh47OqViKawsHlnF6&#10;lIxWAjHowJKuPFRQUD1vntanme+913no0IC7uLKydurUclmRUJOQnNxh/vxL9esVBiw8yIqkxwoS&#10;INUhAAEIQAACEPCLAA4sv3BR2L4E/HVgxQdsalOTQ4kUlKBBiR2sqwtYDhXtRUCZZ1d/Tvrdmbzf&#10;XrqjLQQgYCaBPoWFEjyoSazMy9MyuwfQTGpqx1WrBg4a1FmrK86sSZPK9CsVBiDWlCrZqdlrf7K2&#10;YlqFhA22zn61sXzjqFWjBv5uYFuZs0zRASEQgAAEIAABCEAAAhCIcQIBOrCac2A1iRtDzYIV4xxj&#10;x3wlSlR2NUrUucWO7VgKAQjoCUjSq9TiYu1I7d69+glZAbCSpFdFRRnZ2UlaXQkqlGlZa9YcCUCa&#10;6VVSk1KX3brsy4e+nHvT3NbZr/Z+vTdvfV7aorTHSx/3mDnLdH0QCAEIQAACEIAABCAAgZgiEC/+&#10;h4B3cWKoSdzl/5iiFi5jNyxaVB6utoy2I32t9LgyA0txXmm70fptlwt4HFIRAhYnIAtaqBpG3yYx&#10;gz3z8zW7Dj/11JmdO4MxMzExXlJfjR/fSy9k7twDbisVBtNEkHWTOibNun6WuLGKbyse3HuwmzRx&#10;Xc1+Z7a4scSZJS6tINuiOgQgAAEIQAACMUtAuXUM4lHd4rfHqAeBwJ6PApyBJdcR59QbOaWUQEJx&#10;ZuivLOWLhqmL08k2aYN8smGS7q9Wn7Z5UZKSw/z14EhTziYD39qS0LZkg3oaKqZrpXzRE684HIZq&#10;Oa1tq6QKfJhsPmEaoKeuMelcYZLpV4GPMmpCIGoI9FuwoENqqmqOhBDuDy6QUJUzc2a/goL+ekQl&#10;JdWPPlqhX6kw4gBzB+fumLRj84TNYzLHuClTe65WwgklqFBCCyXAMOKqogAEIAABCEAAAhCAAASi&#10;gEDgDizFeMUl3KTGkrmxyFq4Tw7uW5j1cVn5hkm3fOz68+NbnN4l9dOmNyauWKd3NomnRT5WnSgb&#10;Jg1btM/h2Dp9gMsL5vJ7KU4YzQXWwiOjesluWaFooiusOc/EgaP4caR+8yFppoUovQS9PbrjLidR&#10;s46qj+51Z+HWopQWW3vTdLrpNXG9V/V3ynv9la1bp0/4zW7lDw9W6OXotXU/vuE307cK8iuvdCkp&#10;BESajqOTYlu2txrj53s8GqeTRMEpjQkQCDMBCSRM0QUSygysIAMJVf3Hju25eHG6TMjSzNm06Zik&#10;xNKvVBhmSz02R3osK/QCOkAAAhCAAAQgAAEIxAIBQw6sT178fw9NU/eST3RUlClYzolfTS1nYEkR&#10;1fE0YLrjzlvT5c8rM5TX9IwrHR+XaW4pcTZNHDNKJy/91jsdZRvKPnasWLeo7OMrMwY4XV3iBRM/&#10;l+qGUQT/xuUCk+Nbd4sw17Zh3YqJbyhOMfnbY2HHnSvlU6XKqDFKIYfoogToqU3Icb0Efd+3dVwp&#10;ozRZdGtzaTdRWx5zOo1abi1002nSqhWhkZW1cOXPr3DVV4VrVrjZeL6RfbsF1MQ3tkxTkMumtCF/&#10;qnLSp62885UB4lBcOS1dL8GbjS31V/qa3Fet+5UjEIhhAl2ys3vk5moAJJBQ8mEFzyMrq2tJyeXd&#10;u7fXRO3adTonZ09VleWWDSE9VvDdjQQIQAACEIAABCAAAQh4J+DbgSXeq+c/cAy59/dPL5I991vG&#10;iDrnWIkzSfVcuVxF5eKbanZLqT6QIr3/SvFwOabfMv3KiRNXTJ9+ZbNvS3F7OTdxFokHJ+sK8Ws5&#10;fTHNxz1qpC/sUqK5nMwIczhFaRW9i2otXzGkjc2IKE231pp4oetmRWsgrrqjipSpbbc451h52Jz+&#10;rWbPnxtSY31LKQhAAALuBCSQsH3v3upRCSSUFQlNYZSR0am4OFNeNWmyNGFOzm7xZJki31whpMcy&#10;lyfSIAABCEAAAhCAAAQgoCfgy4F1+M2NHzgcfW/7t28HwG1U0RsOiRmUf650Tci68g03l5WbVOds&#10;oTFFzteWvi35RJwyA6Zf+VjzzKLWVaWAGkLovfCAK7Kk5ATJL9VyU2u5ghB1H+mPi39KJpe1rtua&#10;juJCesKDn0uvm14Tj61rIYSt5bdpo4QQOiG0dnjJQcmrJeGc+xZ+/MSicr2EtmwPoNepAgEIxCCB&#10;hKQkfSDh6W3bTAkkFJLJyYmyNKHMxtKoShShxBJKRKFlOZMey7Jdg2IQgAAEIAABCEAAAvYlELft&#10;g4+8af+Pkoee+9v5An1ve+Q/br5YfmBvbJS16Orq6r45c+bUqZP7Pqv45ayZ9qVgvubiRRqgxDzK&#10;FCfvLjvzmw6xxF/P++2Ay9IuvLDLBZ06JSYmtmvXLj5ecYN2+Rfl8TJO/nBuccofca1flcOKhnFr&#10;162d8cD9J/55StX3+Rdfzhp6bYh1RzwEQkVAWdnA4XCuztkoy7Iq/zm3unr57/zWvVffO2+7OVRK&#10;tC1XPRfVrXXKQhP1kQzuX5eUqAIlN9bAHTs6ZmaaIl/St8+d+8Vrr32tlzZlSt/cXNe0L1NaCYWQ&#10;yprKp7Y8JTndJbN7a/mZPTIfGfbIuCvHdWzXMRStIxMCEIAABCAAATsSeGX9myePH5GnLdnaO/+X&#10;xy7ZEtolJCQoz1/yj9ilrpRmRwPRGQIqAX/dCD5mYH11+JAITf7hryR+8JEf9nUcWv/iX6ph7ZtA&#10;+rQtnmIkfVekBAQgAAHbEkieO1cfSHhg8mSzTJFs7oWFKeKx0gtcuvTQ3LkHzGoiRHJIjxUisIiF&#10;AAQgAAEIQAACEIg1Aj4cWBf3Up4WqqoPy6v+faxhwl4IQAACEPBJQLxXkgxLK3aytPTI8uU+axkv&#10;IPOt5sxJ0y9NuGbNkalTy622NGFri0iPZbyXKQkBCEAAAhCAAAQgAAGPBHzlwPr21UOk3pfVXzkc&#10;n3ykxBIOueoqUEIAAhCAAAQ8Eug2bpzs2kcHZ8yoq6w0kdWIEd2WLEnv0kWZNq9uW7eekJRYFlya&#10;0KPVpMcycTAgCgIQgAAEIAABCEAgpgj4cmA5rhr/6G3Jh9Y/NU1Zi1BiCccHks09ppBiLAQgAIGY&#10;JhCiFQk1pkOGdJGlCZOTO2hHysrO5OeXyatduGenZq/9ydqKaRX538lvnf1qY/nGUatGDfzdwLYy&#10;Z9nFTPSEAAQgAAEIQAACEICAiQR8OrAcjl43P7To95IDS/aHfmD1dLkmokEUBCAAAQgEQEACCfvO&#10;natVlEDCo82Z3QOQ5rFKamrHVasGDhrUWfu0quqszMOS2VhmNREGOaTHCgNkmoAABCAAAQhAAAIQ&#10;iBoCBhxYUWMrhkAAAhCAQFgIdM/N7TpypNbUFzNm1FebvACIRBEWFWVkZyed95SdbJB8WJIVKywm&#10;mtYI6bFMQ4kgCEAAAhCAAAQgAIGoJmCmA2v48OHqQp5s0Uogqs8FjIMABMwkkFJcnJDk8i411NTs&#10;z8szU7pTlmRznz//svHje+kly7qEsjqh6W2FQSDpscIAmSYgAAEIQAACEIAABOxLwEwH1ubNm5vY&#10;opqAfQc6mkMAAmEmIIGEl+hWJDyxceOx1atDocPMmf0KCvrrJZeUVD/6aEVdXWMomgu1TNJjhZow&#10;8iEAAQhAAAIQgAAEbErATAeWTRGgNgQgAAEIhIKABBJ2yc7WJMuKhKYHEqrCx47tuXhxukzI0tra&#10;tOmYpMQ6ebIhFHaFQSbpscIAmSYgAAEIQAACEIAABOxFAAeWvfoLbSEAAQjYiUBqcXF8x46qxuK9&#10;Eh9WiLTPyupaUnJ59+7tNfm7dp3OydlTVVUXohbDIJb0WGGATBMQgAAEIAABCEAAAnYhgAPLLj2F&#10;nhCAAATsRyAxNbWfLpBQoghDFEgoaDIyOhUXZ8qrhkmWJszJ2S2eLPuBa6kx6bHs3oPoDwEIQAAC&#10;EIAABCAQPAE/HFgPTft/wbeHBAhAAAIQiCkCPfPz3QIJJad7iAgkJyfK0oQyG0uTL1GEEksoEYUh&#10;ajGcYkmPFU7atAUBCEAAAhCAAAQgYDUCbTqwxF2l7VZTGn0gAAEIQMBGBPovWxaeQEJh0qVLwvz5&#10;l44e3UPjI9ncJae7ZHa3ETEvqpIeKzr6ESsgAAEIQAACEIAABPwl0KYD6+lFv9d2ESrOLPmTSVj+&#10;8qU8BCAAAQh0zMzsU1iocfi6pEQWJQwdFsnmXliYMmVKX30TS5cemjv3QOgaDbNk0mOFGTjNQQAC&#10;EIAABCAAAQhEnIC3GViq30rdNUXVP38+Y0rEVUcBCEAAAhCwC4Hes2Z1HjpU03Z/Xl7oAgnVVnJz&#10;e8+Zk6ZfmnDNmiNTp5bbd2lCj31Neiy7nALoCQEIQAACEIAABCAQJIG4bR985F2EOvdKX0aO/GbB&#10;0nPnztXV1X1z5sypUyf3fVbxy1kzg1Qlmqrn5eUVFxdHk0WaLb+e99sBl6VdeGGXCzp1SkxMbNeu&#10;XXy84gat2P/FFwcPGTE5LTXlO0OGrF23dsYD95/45ym1yvMvvpw19Foj1SkDAQsSaGxsFK0aGhrk&#10;TUPDOeU/51ZXL/+d37r36nvnbTeHX/+4uDit0aampvAroLZ4ZufOT6+7rrG2Vv1TcmNJaGGoldm+&#10;/eTDD3+md1pJlvf58y+TbFmhbjr88itrKp/a8lTJzpLacy7Ieh0ye2Q+MuyRcVeO69jOtS5k+DWk&#10;RQhAAAIQgAAEjBB4Zf2bJ48fkact2do7/5fHLtkS2iUkJCjPX/KPyJF7PP1tnhHJlIGApQh0+Rcl&#10;d22cjGnnpjy0qGO65atyQNE7zkcOLCniFjnY2p8VNvuvG37D759/NmzNBdNQSUlJMNXtWFe8VxPv&#10;nXD/PT+7L/fueybk5N49/mc54+6+686cn/z4rh+PvXPsmLFjfjRm9K2jbxlZUbnfjgaiMwQgECSB&#10;ToMH93rkEU3IkeXLT5aWBinTZ/UhQ7rI0oTJyR20kmVlZ/Lzy+TVZ13bFSA9lu26DIUhAAEIQAAC&#10;EIAABIwT8JEDSy8o4gmwtn24/c3Nbxu3jZIQgAAEIGApAhJIKG4sTSUJJNQmZIVOz9TUjqtWDRw0&#10;qLPWRFXVWVmacOvWE6FrNIKSSY8VQfg0DQEIQAACEIAABCAQOgK+VyFU27ZEEvd/nl7/4kuhY4Fk&#10;CEAAAhAIKQFZizCluFhbkfBsZeXBGTNC2qIqXJYmLCrKyM5O0tqSoELJhyVZscLQeqSaID1WpMjT&#10;LgQgAAEIQAACEIBAKAj4XoVQbVVNg+WWDCsUCiETAhCAAASimIDMwLp4+nTNQAkkPL1tWxjslWzu&#10;kvpq/Phe+rZkXUJZnTAMrUewiezU7LU/WVsxrSL/O/mts19tLN84atWogb8b2FbmrAhqTtMQgAAE&#10;IAABCEAAAhDQE2jTgaUvpPdbWcGHNdy50ZEQgAAEIGBHAn0KCztmZmqaV4YlkFBtbubMfgUF/fXQ&#10;SkqqH320oq5OScMfxRvpsaK4czENAhCAAAQgAAEIxAgBcWDJilTB72HFtdm5hbVJGmtBwOOACZ5R&#10;8OMQCRCwIAE5NTStgj9NokGChBCm6tZprd2798vZs8Nm2NixPRcvTpcJWVqLmzYdk5RY+pUKw6ZM&#10;mBsiPVaYgdMcBCAAAQhAIAgC6g2k/k7Sgje6qASBIAn4d4oYmoHln0hKQwACEIAABLwS6Dx0qCR0&#10;14pUz5sXnkBCtcWsrK4lJZd3795eU2DXrtM5OXuqqupipN9IjxUjHY2ZEIAABCAAAQhAIJoI4MCK&#10;pt7EFghAAAK2ISCBhB1SUzV1D0yeHIYVCbXmMjI6FRdnyqt2RJYmzMnZLZ4s2xAMWlHSYwWNEAEQ&#10;gAAEIAABCEAAAuEjgAMrfKxpCQIQgAAENALqioTan2d27pR5WOHkk5ycKEsTymwsrVGJIpRYQoko&#10;DKcaEW+L9FgR7wIUgAAEIAABCEAAAhAwQgAHlhFKlIEABCAAAfMJdMnO7pmfr8k9/NRT4sYyv5m2&#10;JXbpkjB//qWjR/fQikg2d8npLpndw6mGFdoiPZYVegEdIAABCEAAAhCAAAS8EIgeB1ZeXh49DQEI&#10;QAAC9iLQb8ECLZBQQgj3h/1KLtncCwtTpkzpq+e2dOmhuXMP2IukWdqSHsssksiBAAQgAAEIQAAC&#10;EDCXQPQ4sEpLS81FgzQIQAACEAg1AQkkvGTZMq2V8AcSqk3n5vaeMydNvzThmjVHpk4tj4WlCT12&#10;MemxQj3ykQ8BCEAAAhCAAAQg4C+B6HFgVVRU+Gs85SEAAQhAIOIEuo4c2SM3V1Pjy9mza/fuDb9W&#10;I0Z0W7IkXYIKtaa3bj0hKbFiZ2nC1sxJjxX+cUiLEIAABCAAAQhAAAJtEYgeB5Zm4e+dG10OAQhA&#10;AAJ2ISCBhO1791a1lUDCyrAHEqpNDxnSRZYmTE7uoHErKzuTn18mr3YhGQo9SY8VCqrIhAAEIAAB&#10;CEAAAhDwl0AUOrDedG7+gqA8BCAAAQhEikBCUpJ+RcLT27YdXrgwIsqkpnZctWrgoEGdtdarqs7K&#10;PCyZjRURfSzVKOmxLNUdKAMBCEAAAhCAAARijUAUOrDWO7dY60jshQAEIGBrAhJI2G3cuPNuo4KC&#10;usrKiFgkUYRFRRnZ2Ula65IJS/JhSVasiOhjtUZJj2W1HkEfCEAAAhCAAAQgECME4puaHMHv1oRF&#10;LGGI+sXjgAm+reDHIRIgYC0CDvera/CnSXRLsEggoUCWbO7z5182fnwvPXBZl1BWJ4zuLjBuHemx&#10;jLOiJAQgAAEIQCAAAi1ua1vdVVrrptcMlwIWxSYBf0+NKJyBpSEgltDf0UB5CEAAAhEkIGmwxIel&#10;KXCytPTI8uUR1GfmzH4FBf31CpSUVD/6aEVdXWMEtbJU06THslR3oAwEIAABCEAAAhCIbgLR7MAi&#10;ljC6xy7WQQAC0UdAogiTxozR7Do4Y0Z9dXUEzRw7tufixekyIUvTYdOmY5ISS4IKI6iVBZsmPZYF&#10;OwWVIAABCEAAAhCAQJQRiGYHltZVxBJG2ajFHAhAIIoJ9F+2THK6qwbKioT7I7QioUY4K6trScnl&#10;3bu3147s2nU6J2dPVVVdFPdCYKYZT48VmHxqQQACEIAABCAAAQjEMoGYcGARSxjLQxzbIQABexGQ&#10;QMJLdIGEJzZuPFpSElkTMjI6FRdnyqumhixNmJOzWzxZkVXMmq0bSY/V5+k+896dV1NbY00T0AoC&#10;EIAABCAAAQhAwIIEYsKBRSyhBUceKkEAAhBoi0D33FxZlFD79ItIBxKKJsnJibI0oczG0rSSKEKJ&#10;JZSIQvrRIwGf6bEK3ioQN9bk1ydX1lTCEAIQgAAEIAABCEAAAj4JxIQDyycFCkAAAhCAgKUIpBQX&#10;x3fsqKrUUFNzYPLkiKvXpUvC/PmXjh7dQ9NEsrlLTnfJ7B5x3aysgPf0WMs/WJ62KO32P95eWllq&#10;ZSvQDQIQgAAEIAABCEAg4gRiy4E13LlFHDoKQAACEICAdwJuKxLWrFt3bPXqiEOTbO6FhSlTpvTV&#10;a7J06aG5cw9EXDeLK+A9Pda6veuGrxx+ddHVJTtLLG4I6kEAAhCAAAQgAAEImEXgH7s+fn3Dm39+&#10;fcOrr72+bv1ra2Vf9+qfZF+7fo3sf1r3P7KvWSv7B9s/lEZjy4G12bmZxRo5EIAABCAQOgI98/O7&#10;ZGdr8iO+IqGmSW5u7zlz0vRLE65Zc2Tq1HKWJvQ5GLynx9pZvTNvfR7psXxipAAEIAABCEAAAhCI&#10;DgJfHDw08d4J99/zs/ty775nQk7u3eN/ljPu7rvuzPnJj+/68dg7x44ZO+ZHY0bfOvqWkRWV+2PO&#10;gRUdfYwVEIAABGKEQKoukLC+ulp8WBYxfMSIbkuWpEtQoabP1q0nJCUWSxMa6SDSYxmhRBkIQAAC&#10;EIAABCAAATcCsTUDi+6HAAQgAAEbEUhMTU2eO1dTWKIIJZbQIvoPGdJFliZMTu6g6VNWdiY/v0xe&#10;LaKh9dUgPZb1+wgNIQABCEAAAhCAgHUI4MCyTl+gCQQgAAEIuBPoNX1656FDtaOSzV1yulsEU2pq&#10;x1WrBg4a1FnTp6rqrMzDktlYFtHQFmqQHssW3YSSEIAABCAAAQhAIOIEcGBFvAtQAAIQgAAEvBGw&#10;bCChKC1RhEVFGdnZSZoBkglL8mFJViw61S8CpMfyCxeFIQABCEAAAhCAQAwSwIHlyMvLi8GOx2QI&#10;QAACdiHQMTOzT2Ghpu3XJSUnNm60jvKSzX3+/MvGj++lV0nWJZTVCa2jpF00IT2WXXoKPSEAAQhA&#10;AAIQgED4CeDAcpSWloafOy1CAAIQgIBxAr1nzeo0eLBW/ovJkxtra41XD0PJmTP7FRT01zdUUlL9&#10;6KMVdXWNYWg9+pogPVb09SkWQQACEIAABCAAgSAJ4MByVFRUBAmR6hCAAAQgEGoCKboVCc9WVlpn&#10;RULN8LFjey5enC4TsrQjmzYdk5RYElQYajjRKp/0WNHas9gFAQhAAAIQgAAEAiCAA+s8tN87twAg&#10;UgUCEIAABEJNQGZg9XrkEa2VI8uXn7Te/NmsrK4lJZd3795e03PXrtM5OXuqqupCzSeK5ZMeK4o7&#10;F9MgAAEIQAACEICAcQI4sM6zetO5GWdHSQhAAAIQCCcBt0DC/Xl5VgskFBoZGZ2KizPlVSMjSxPm&#10;5OwWT1Y4WUVfW6THir4+xSIIQAACEIAABCDgFwEcWOdxrXdufuGjMAQgAAEIhI1AfMeOEkioNSeB&#10;hF/Onh221o03lJycKEsTymwsrYpEEUosoUQUGhdCybYIkB6LsQEBCEAAAhCAAASij8DK4mdfKHnu&#10;xZXP/+GF4lUvlrz0h5WrV73wx5f/oLcUB5aHfr/uuuuIJYy+8wGLIACBKCAggYQyD0szpHrevNPb&#10;tlnQri5dEubPv3T06B6abpLNXXK6S2Z3C2prR5VIj2XHXkNnCEAAAhCAAAQg0BaBCXn3/Sz33nvv&#10;u/+ee+9T97x77svLuwcHlo8xs23bNmIJOa8gAAEIWJNAn8LCjpmZmm6VlgwkFPUkm3thYcqUKX31&#10;GJcuPTR37gFrgrWjVqTHsmOvoTMEIAABCEAAAhBoTUCdgfXcs888/9yz6l78/LPFxc/jwPI9Wogl&#10;9M2IEhCAAAQiQUACCVN1gYS1e/daM5BQZZOb23vOnDT90oRr1hyZOrWcpQlNHDukxzIRJqIgAAEI&#10;QAACEIBARAgwAytY7KxLGCxB6kMAAhAIAYHOQ4f2zM/XBH+1cOGZnTtD0I45IkeM6LZkSboEFWri&#10;tm49ISmxWJrQHL46KaTHMh0pAiEAAQhAAAIQgEB4CDADK1jOrEsYLEHqQwACEAgNgX4LFnRITVVl&#10;y1qE1lyRUDN9yJAusjRhcnIH7UhZ2Zn8/DJ5DQ2emJZKeqyY7n6MhwAEIAABCEDAngSYgRVsv7Eu&#10;YbAEqQ8BCEAgNATcViSUGViS0D00TZkjNTW146pVAwcN6qyJq6o6K/OwZDaWOQ0gpSUB0mMxIiAA&#10;AQhAAAIQgICNCBicgdXkcAS524gJqppFoPWYCV5ykOOQ6hCwMgE5QUQ9NjMJdMnO1gcSHn7qKSsH&#10;EorlEkVYVJSRnZ2kUZBMWJIPS7JimckFWToCpMdiOEAAAhCAgJ0JWPnmFt0gYAqB8ycoM7BMu1gN&#10;d26miUMQBCAAAQiYQaDv3Lnte/dWJUkg4YHJk82QGkIZks19/vzLxo/vpW9D1iWU1QlD2CqiJZv+&#10;4Nwdk3ZsnrB5TOYYNx6152qXf7A8bVHa7X+8vbSyFFoQgAAEIAABCEAAApEiUFffIPvZunO1Z+u/&#10;OVt3prZOr0l8pNSyV7ubnZu9dEZbCEAAAlFPICEpKUW3IuHpbdssHkio9sjMmf0KCvrre6ekpPrR&#10;Ryvq6hqjvssia6CaHmvPA3vEn9WxXUc3ZdbtXTd85fCri64u2VkSWT1pHQIQgAAEIAABCECgNQEc&#10;WIwKCEAAAhCwMYGuI0f2yM3VDPhy9uzavXutb8/YsT0XL06XCVmaqps2HZOUWBJUaH3l7a5hZo/M&#10;4tuKK6ZVFN5Q2PtC1ww+zaid1Tvz1uf1ebrPvHfn1dTW2N1Y9IcABCAAAQhAAAJRQwAHVtR0JYZA&#10;AAIQiFECsiKhPpCwMi/PFiCysrqWlFzevXt7Tdtdu07n5OypqmoxU9oWtthRSXFdPZ79uLixxJkl&#10;Li03E6pPVRe8VSBurMmvT66sqbSjgegMAQhAAAIQgAAEoowADqwo61DMgQAEIBBzBCSQUHxYmtkS&#10;SHhk+XJbUMjI6FRcnCmvmrayNGFOzm7xZNlC/yhQUgIJJZxQggo35GwYmT7SzSLSY0VBF2MCBCAA&#10;AQhAAAJRQwAHVtR0JYZAAAIQiF0C3caNk12z/+CMGXWVlbbAkZycKEsTymwsTVuJIpRYQokotIX+&#10;UaOkeK/Eh0V6rKjpUAyBAAQgAAEIQCD6CODACrxP82wSpRK4hdSEAAQgYB8CNg0kFMBduiTMn3/p&#10;6NE9NNiSzV1yuktmd/vgjxJNSY8VJR2JGRCAAAQgAAEIRCMBHFiB92ppaWnglakJAQhAAAKmEpA0&#10;WPpAwpOlpUdLSkxtIYTCJJt7YWHKlCl99W0sXXpo7twDIWwV0W0QID0WQwMCEIAABCAAAQhYkAAO&#10;rMA7paKiIvDK1IQABCAAAbMJSBShLEqoSf1ixoz6ajtNYsrN7T1nTpp+acI1a45MnVrO0oRmjxRD&#10;8kiPZQgThSAAAQhAAAIQgEC4CODAMoE0sYQmQEQEBCAAATMIpBQXS053VVJDTc1+u8V6jxjRbcmS&#10;dAkq1GBs3XpCUmKxNKEZoyNAGaTHChAc1SAAAQhAAAIQgICpBOK2/m1HAAIbGxvPnTtXV1f3zTdn&#10;Tp069dnnlb+cNTMAOX5ViYuLa2pq8qtKYIX9bSgtLc1tNpa/EgLTMyK1fj3vt5ddmnrhhRdecEGn&#10;xMTEdu3axccrbtB33/vbxHsnSAc1NTYVP79COkrpLOVv50tTY2OT49/vvKuhoeG1Nzb+eOwda9et&#10;nfHA/Sf+eUq14vkXXx76ve9GxCIahUDwBOSSqLhLGhrkTUPDOXkjV0jZ6uUqWV9fd/ZsfX392bNn&#10;e/a55M7bbg6+OX8lyBVJqxKeq6i/GppbXiIHK3V+q9Ti4u65ueY2EWpplZW1MvFKViTUGkpO7iB5&#10;svTrFYZaB+R7JFB9qnr5B8uLthfJm9YFJPZw2rXT8r+Tn9QxCYAQgAAEIACBgAm8sv7Nfx77qn37&#10;9okdOiQq/yiPXbIlKJvy/CX/iHC5x9Pf5gXcHBUhECkC+7849MXBQ0ZaT0tN+c6QITiwPLAK3v0U&#10;vAQjXRiRMkYcWI3irmpsapcQp7itnA4s+Vu2k6e/wYEVkV6j0VATwIEVasL+yi8fNerExo1qLcmN&#10;NXDHDnn1V0hky0vY4NSp+3btOq2pIdOynnwyTb9eYWQ1jOXWa8/Vrv549VNbntr79d7WHNTYw0eG&#10;PZKalBrLlLAdAhCAAAQCJoADK2B0VLQXga5JF4nCceKUdW7Kr+6qU7blq3JAMSyOEEIz+/f3zs1M&#10;ifaUtbL42RdKnnvu2Weef+5ZdS9+/tni4uftaQ1aQwAC9iPQf9my+I4dVb0lDdbBGTNsZ4O4q4qK&#10;MrKzkzTNnS6tcsmKZTtbok9h0mNFX59iEQQgAAEIQAAC1ieAA8vMPnrTuZkp0Z6yJuTd97Pce++9&#10;7/577r1P3fPuuS8v7x57WoPWEICA/QgkpqbqVyQ8tnq17LYzQ7K5z59/2fjxvfSay7qEsjqh7WyJ&#10;VoVJjxWtPYtdEIAABCAAAQhYkAAOLDM7Zb1zM1OiPWUxA8ue/YbWEIgqAj3z87tkZ2smySQse61I&#10;qGk+c2a/goL++r4pKal+9NGKujol8xqbFQhk9sgsvq24YlpF4Q2FkgbLTaWd1Tvz1uf1ebrPvHfn&#10;1dTWWEFhdIAABCAAAQhAAAJ2JIADK1S9Zs1YwhLnFiqbm+UyAyvUhJEPAQgYIeAWSFhVUGCklgXL&#10;jB3bc/HidJmQpem2adMxWZpQggotqG3MqiSuq8ezHxc3ljizxKXlxkGSvhe8VSBurMmvT66sqYxZ&#10;ShgOAQhAAAIQgAAEAiZgMwfW448/ri61ENJNaAYpXyQ88MADQQoJRfU85ybLJu7d6yHvbMDDyK0i&#10;M7DMIokcCOgIbJgUN2xROUj8INAxM7NPYaFW4euSEi2zux9SrFFUcreXlFzevXt7TR3J756Ts6eq&#10;qs4aCqKFiwDpsRgKEIAABCAAAQhAIEQE7OTASk1NFQeWLGnHFjCBwsLCMWPGrF27NjPT/cdhE0cY&#10;M7BMhIkoCOgIbJ0+QPVs48kyOi56z5rVeehQrfT+vLyGmhqjlS1WLiOjU3FxprxqelVVnc3J2a1f&#10;qdBiKse0OqTHiunux3gIQAACEIAABEJAwE4OrIqKihAQ8CBy+PDhQc5+EgnhUdXfVmbNmiXeq8GD&#10;B/tbMYDydfUNsp+tO1d7tv6bs3VnapkmEABFqkBAIzCqqKlp38Is5994svwYGKnFxXZfkVCzNjk5&#10;UZYmlNlY2hGJIpRYQoko9IMIRcNIgPRYYYRNUxCAAAQgAAEIRDkBOzmwwtYVmzdv1k9xeuONN+TP&#10;NyZK+1kL9xma/CQSwqatXw11bF5X3q9aFIYABCxCIH3aFvUahCfLeI9IIGGvRx7Ryksg4cnSUuPV&#10;rVayS5eE+fMvHT26h6aYZHOXnO6S2d1qqqKPRoD0WAwGCEAAAhCAAAQgEDwBHFhGGY4qemPhwpXT&#10;0o2WpxwEIACB0BFo05NFcKEn6BJI2Ek381QCCRtra0PXO6GWLNncCwtTpkzpq29o6dJDc+ceCHXT&#10;yA+GAOmxgqFHXQhAAAIQgAAEIIADy8AYWHcLCWcMYKIIBCAQAQKKJ8s5QdS1OYML8WK59YSEEKbo&#10;AgnPVlYenDEjAr1lapO5ub3nzEnTL024Zs2RqVPLWZrQVMwhEUZ6rJBgRSgEIAABCEAAAtFOAAeW&#10;7x5WEs9skalXo6Yx/8o3LUpAAALhIyALEyrbLSukyYlKrLMr2lm8WPiw3LpBZmDpAwmPLF9u60BC&#10;1boRI7otWZIuQYXnHZhbT0hKLJYmDN9JGERLpMcKAh5VIQABCEAAAhCIRQI4sGKx17EZAhCwOQG9&#10;58qVm69olNMm8bg782NtfeX1cpsbabr6Ekgo+bA0sQcmT7Z1IKFqyJAhXWRpwuTkDppdZWVn8vPL&#10;5NV0gAgMBQHSY4WCKjIhAAEIQAACEIhKAjiworJbMQoCEIhSAuWLhmlzrlzLSigTRFts6bfeqXiw&#10;du+LUgYBmyWBhLIioVa9du/eL2fPDliadSqmpnZctWrgoEGdNZWqqs7KPKytW09YR0k08U6A9FiM&#10;EAhAAAIQgAAEIOCTAA4sn4goAAEIQMAKBJyzrgZM36roosYLtnJdudTct1sKZV0xwApaW0yHzkOH&#10;yjwsTanqefNOb9tmMR0DUUeiCIuKMrKzk7TKkglL8mFJVqxAxFEncgRIjxU59rQMAQhAAAIQgIDV&#10;CeDAsnoPoR8EIACB8wRaxgu2QUZJ3NemdyvmafYpLIy+QELpVcnmPn/+ZePH99L3sKxLKKsTxnyf&#10;2w8A6bHs12doDAEIQAACEIBA6AngwAo9Y1qAAAQgYAKBAVdIYCBb0AQkkLD/smWamDM7d8o8rKCl&#10;WkXAzJn9Cgr667UpKal+9NGKurpGq6iIHoYJkB7LMCoKQgACEIAABCAQEwRwYMVEN2MkBCBgfwLO&#10;wEA2Mwh0yc7umZ+vSTr81FPixjJDsCVkjB3bc/HidJmQpWmzadMxSYklQYWW0A8l/CRAeiw/gVEc&#10;AhCAAAQgAIGoJYADK2q7FsMgAIHoIuCcgUVqdpM6td+CBR1SU1Vhshbh/ry8KFiRUGOTldW1pOTy&#10;7t3ba0d27Tqdk7OnqqrOJH6IiQAB0mNFADpNQgACEIAABCBgJQI4sKzUG+gCAQhAoE0C6dO2vDHR&#10;seKWuEkboBQ0AQkkTNGtSCgzsL5auDBoqRYSkJHRqbg4U141nWRpwpyc3eLJspCWqOI/AdJj+c+M&#10;GhCAAAQgAAEIRAkBHFhR0pGYAQEIRDsBWYXwlhWKkeLDamvDt+XHKJBAwh65uVqFL2fPrt2714/6&#10;li+anJwoSxPKbCxNU4kilFhCiSi0vO4o6IMA6bEYIhCAAAQgAAEIxCABHFgx2OmYDAEIQAACCgEJ&#10;JGzfu7fKQkIIK/PyooxLly4J8+dfOnp0D80uyeYuOd0ls3uUWRqb5pAeKzb7HashAAEIQAACMUsA&#10;B1bMdj2GQwAC9iIwqqjJ51Y0yl42RVrbhKQkfSDh6W3bomlFQpWuZHMvLEyZMqWvHvbSpYfmzj0Q&#10;afy0bxoB0mOZhhJBEIAABCAAAQhYmAAOLAt3DqpBAAIQgECICXQdObLbuHFaIxJIWFdZGeI2IyA+&#10;N7f3nDlp+qUJ16w5MnVqOUsTRqAzQtYk6bFChhbBEIAABCAAAQhYgoA4sJrM2C1hDEqEi4DHMRN8&#10;46YMRYRAwFIE5LzQ6xP8aYIE8wlEfSChimzEiG5LlqRLUKFGcOvWE5ISi6UJzR9SEZVIeqyI4qdx&#10;CEAAAiYS0O4h3e4nLXWvizIQCJKAf6cMM7D840VpCEAAApEmINnc3TZytwfVJ5IGS3xYmoiTpaVH&#10;li8PSqJVKw8Z0kWWJkxO7qApWFZ2Jj+/TF6tqjJ6BUiA9FgBgqMaBCAAAQhAAAIWJoADy8Kdg2oQ&#10;gAAEWhIoXzQszrUWof4D57qEeLGCGC0SRagPJDw4Y0ZUBhIKodTUjqtWDRw0qLNGq6rqrMzDktlY&#10;QfCjqnUJkB7Lun2DZhCAAAQgAAEI+EkAB5afwCgOAQhAIFIENkwaMH2rND7xjZbZ3PctzJKjK27B&#10;hRVMz8gkLMnprkqQFQkPTJ4cjDQr15UowqKijOxsl7GiqmTCknxYkhXLymqjWzAESI8VDD3qQgAC&#10;EIAABCBgEQI4sCzSEagBAQhAwDuB8kVPrHA4shbua3JfazB92pamNyaKC+uJReVQDJSABBJeogsk&#10;PLFx49GSkkCFWb2eZHOfP/+y8eN76RWVdQlldUKrq45+QRAgPVYQ8KgKAQhAAAIQgEDkCeDAinwf&#10;oAEEIAABAwT27ZbZVxMfm5buseyoMeLB2rp7nwFBFGmLQPfcXFmUUPv0ixkz6quroxjXzJn9Cgr6&#10;6w0sKal+9NGKurrGKLYa00iPxRiAAAQgAAEIQMCmBHBg2bTjUBsCEIAABMwnkFJcrAUSNtTU7M/L&#10;M78NK0kcO7bn4sXpMiFLU2rTpmOSEkuCCq2kJrqEhADpsUKCFaEQgAAEIAABCISMAA6skKFFMAQg&#10;AAEzCQy4QjJdtRkluGGdEl94xQAzW4xFWRJI2HfuXM1yCSQ8tnp1dIPIyupaUnJ59+7tNTN37Tqd&#10;k7Onqqouug3HOpUA6bEYCRCAAAQgAAEI2IUADiy79BR6QgACMU4gfdpjSpTg9AGt1htU1ia8RfxX&#10;bcYXxjg5P83vmZ/fJTtbqyQrEkZ3IKFYmpHRqbg4U141q2Vpwpyc3eLJ8hMexe1KgPRYdu059IYA&#10;BCAAAQjEEgEcWLHU29gKAQjYmsCooub1BuNabM61CSW7u3tyd1sbG1HlU4uL4zt2VFUQ75X4sCKq&#10;TjgaT05OlKUJZTaW1phEEUosoUQUhqN52rAGAdJjWaMf0AICEIAABCAAAc8EcGAxMiAAAQjYhoCy&#10;3qBzwcGW28Q3mpq2tJHd3Ta2WUnRxNTUfroVCSWKsGbdOispGBJdunRJmD//0tGje2jSJZu75HSX&#10;zO4haQ+hFiZAeiwLdw6qQQACEIAABGKXAA6s2O17LIcABOxJYFRRk9vG1Cvze1ICCTsPHarJPTB5&#10;suR0N78Zi0mUbO6FhSlTpvTV67V06aG5cw9YTFPUCQcB0mOFgzJtQAACEIAABCBgmAAOLMOoKAgB&#10;CEAAArFEIAYDCdXuzc3tPWdOmn5pwjVrjkydWs7ShLE0/M/bSnqs2Ox3rIYABCAAAQhYkEB8U5Mj&#10;+N2ChqFS6Ah4HDDBNxf8OEQCBKxMIOhzZMOkuLhhi8rbkKMkco9rld496EZjWkDHzMw+hYUagq9L&#10;SmRRwhghMmJEtyVL0iWoULN369YTkhKLpQljZAC0NpP0WDHb9RgOAQhEioCVb2vRDQJmEfD3/Apq&#10;BlZcnENJJOxwxMUHJcdfpSkfQQLS10qPqx3PBgEIWIXAvt2SyJ3NbAK9Z83SBxLuz8trrK01uxGL&#10;yhsypIssTZic3EHTr6zsTH5+mbxaVGPUCgsB0mOFBTONQAACEIAABCDggUDgjien+0JxYcWLRwNn&#10;RsyMLulrpccdTi9WzFiNoRCIFAFl2pVru2WFw7F1+oCWCxC2+NSRdcWASCkave32X7Ys1lYk1Doz&#10;NbXjqlUDBw3qrB2pqjor87BkNlb0djiWGSJAeixDmCgEAQhAAAIQgICpBAJ3YCmTcNSZOPHxCczA&#10;MrVXrCxM+lqZhKX6LHFhWbmr0C0qCIz6+cIso4ZkLVzJSoRGYRkv12nw4F6PPKKVP7J8+cnSUuPV&#10;7V5SogiLijKys5M0QyQTluTDkqxYdjcN/YMnQHqs4BkiAQIQgAAEIAAB4wSCcGA5/RcyGSdBtnbt&#10;jDdJSVsTkL6WDpd+x3tl635EedsQSJ+2xbXk4BsTHY6shfvcVyA8//cW3Fch6lYJJBQ3liY8pgIJ&#10;xWrJ5j5//mXjx/fS45V1CWV1whABR6y9CJAey179hbYQgAAEIAAB+xII0IGlRq3IPByZfCX+jHYJ&#10;OLDsOwb801z6WnpcmXTXHLrkX31KQwACARIYVdTUhI8qQHjBVZMQwpTiYk3G2crKqoKC4ETar/bM&#10;mf0KCvrr9S4pqX700Yq6ukb7GYPGoSFAeqzQcEUqBCAAAQhAAAIuAgE6sKS2GjwoE7DatWvfPjER&#10;ojFCQPpaelz6XQ0kjBGrMRMCViGgy4nlKRnWpA1WUTTa9JAZWDIPS7Pq8MKFp7dtizYjfdkzdmzP&#10;xYvTZUKWVnDTpmOSEkuCCn1V5fMYIkB6rBjqbEyFAAQgAAEIhJdA3Jb3PwygRWfMSmNDQ+O5c+fq&#10;6+v3f1FVX19XX1d3rkH+O9fQ2Oj8nF9lA0BrrSqql0qmW4mfUuZeifdKvJUplyS3b99eOZCgTMJT&#10;3Vhbtv194r0TnP2u/CdDwPW/802DDBbn/7K99sbGH4+9Y+26tTMeuP/EP0+pBj//4svXfvc71jIe&#10;bSBgmIAMcimrjHIZ7XIZlP+dm3JdlCvj2bNynZR/evbpf+dtNxuW6l6wfNGwAdO9rzU48Y2molGt&#10;GtD7muUcDViBGK8o6w/uufrq2r17VQ4dMzMH7tih5XePHTiyCuGDD5YfPVqvmSwrFS5fnpGczE9Z&#10;sTMKjFpae6529cern9ry1N6vXSeOvmZSx6TcwbnTrp2WmpRqVCLlIAABCMQGgVfWv3ni6GF55krs&#10;0CGxvfKfPHw5n7+U9D1qGh8hof6cGRtIsDI6CSRd1E0ZycrUKGVTE223flUOKwDignFgKc4K52Oa&#10;81Gtvl7+V57bGhoUj4U4MKKTcGxZJaNEGUbOS6QSK9quvcy3a754ttMmgAgUHFixNTKwtiWBsDiw&#10;mv1Xnp1U3roEB5ZZA1ZmXe297jpNmszJ6jt3rlnCbSSnqqru4Yc/E0+WprPkel+8eIB+vUIbmYOq&#10;YSCwsXzjovcXyavHtsZdOU7cWEP7DQ2DJjQBAQhAwBYEcGDZoptQMngCYXJgiaJq4mCnq+r85Bp5&#10;65qCw4/8wXemNSQ4k50p06yc6frVTXH6K44tncsfB5Y1ugstIkMgLA4siR68ZYXDf/dV888YKhpm&#10;YAU5RA7OmCHxg5oQmYSlz+8epHAbVZewwV/8omLr1hOazhJa+PjjKSNGKD+jsUHAIwGZhyWzsWRO&#10;lszMal1AHFjixhJnFvQgAAEIQAAHFmMgRgiE1YGlPgspk63UV+c75+MRj0jRM95kAp/zP9WJ5ZzX&#10;5/xXP7NPrMWBFT1djiX+EwifA0uWIfQ/kTszsPzv0jZrSCDh7oEDJY+7WkK8V5e/914MBhKK7ZK+&#10;fe7cL1577Ws9rClT+ubm9jYROKKij0D1qerlHywv2l4kb1pbJ+GE4saS0EIJMIw+27EIAhCAgEEC&#10;OLAMgqKY3Qn468AKKom7wFJ9GTIlRwkrkyBdJU5X8iQldpBXNvsTUPpRCbqW1Feu4EHn9Ct375Xd&#10;Txv0h4AdCIwaM9Hh2PrK6+V2UDZ6dXRbkfDMzp3V8+ZFr7neLJMpV4WFKeKx0hdauvTQ3LkHYhMI&#10;Vhsk0PvC3o9nP14xraL4tmLJ+O5Wq7KmcsabM9IWpcmrvDcok2IQgAAEIAABCMQCgcAdWKr3qnky&#10;jnM9Qm1T8n2zRQMB6Udl14UOqrOwyBcYC1cHbLQagVFFb0x0bJ0+YNgifFgR7Zsu2dk98/M1FQ4/&#10;9ZS4sSKqUSQbl/lWc+ak6ZcmXLPmyNSp5SxNGMlesUPbHdt1lGlWex7YsyFnw8j0kW4q19TWLNy2&#10;UNxYd625a9vBmFvx0w4diI4QgAAEIACBCBAIyoGl6asl825OHs+/UUhAn7I9AkOVJiEQ6wTUHFiy&#10;iQ9LOx3d3kzaEOuUwmR/vwUL2vd2BcpJUOH+vLwwNWzJZiTv1ZIl6ZLHXdNOcmNNmlQmud4tqS9K&#10;WYuAeK/EhyWeLPFniVfLTTlJmHXdc9fJLm+spTfaQAACEIAABCAQdgLmOLDUhO7NOd2did3Zoo6A&#10;1sthH6U0CAEIQMBaBAgkdOuPIUO6FBdnJid30I7LGoX5+WX6lQqt1YVoYzECEksoEYUSV1h4Q6HE&#10;GLppJ5OwZCqWTMiSaVkyOctiuqMOBCAAAQhAAAJhIhC35f0PtaYayl5wfFlqvGV1pUHlRdK2q+sS&#10;qpW148ZlUdKSBOJUrZz/yIsy2cP5Tnntk93u8p9pWpPE3ZIdiFJhIhCWJO6B20IS98DZea0pE6++&#10;LilRi4hLS1Yk7JjpntAnRE1bU6yEDU6dum/XrtOaejIt68kn07KyulpTYbSyJgFZo1DmW8l6hbJq&#10;YWsNJbm7zNWSRO+S7t2a+qMVBCAAgeAJkMQ9eIZIsAUBf5O4n3dgNZS9KN6r7+f8mxE7nZ4q53KD&#10;Dodz+UHZnW+cTiznVB0jYihjAwLKKoROx5UkvpLkV/HxDudr3JaX3nL6sO5WbcCBZYO+RMWQEcCB&#10;FTK0lhbcUFPzycCB9dWuldQ6Dx2a+d57ltY49MrJ0oSPPlpRWlqjb6qgoP/YsT1D3zgtRBuBjeUb&#10;F72/SF49GjbuynHixhrab2i0mY09EIAABBwOHFiMghghEIQD6517vz/ekPfK6btyzbdqaFC8V+ca&#10;Gs+da2qQ14YmcWI1NinOrBghHvVmKu4q8WHFx7VLiHMuNylvlDTuCQlxW15+q132cziwon4MYKBP&#10;AuF1YGnJsBxZC/dtmZZevmjYgN2PNRWNaktPZmD57MGAC9SsW/fZ7bdr1fsvW6bP7x6wWLtX/O1v&#10;D7700mG9FZLr3W29QrvbiP5hIyDzsGQ2lszJkplZrRsVB5a4scSZFTZ9aAgCEIBAGAjgwAoDZJqw&#10;AoEgHFj/e+/377rJoA2qA8vpumqqP9dYX99YV9dQV99Y39DYIJ4s55wsg6IoZnECiq9K9nZx7RPi&#10;E9vHJyYmtG8f375dvPiztryyud2/Pqs+GzMDy+L9iHohJRA2B5biq5q+VbNFdWC5HFrqH57sxIEV&#10;0t6vuOuuY6td6aUlkPBbe/YkpqaGtEVbCJe1COfOPaBXVXK9P/54in69QlsYgpIWIVB9qnr5B8uL&#10;thfJm9YqSTihuLEktFACDC2iMGpAAAIQCIYADqxg6FHXRgSCc2CN88OBpU68Eu+VxAv899+vq6+v&#10;q6+rO9cg/8lhZyihRBWy2ZyAEisYJw6s+IR27doltGufmNi+feKPv/uePIGID2vb/5S2uwEHls37&#10;GPXNIBAmB5bLUzXxDZlt5XRlOVw+K5dfqy0XFg4sMzq5TRkSQrjn6qu1QMIu2dkZmzeHtEW7CJe1&#10;CB9++HO5SdAUHjSo8+LFA/TrFdrFFvS0CAHSY1mkI1ADAhAINQEcWKEmjHyLEAjAgbVdVb3hf+/7&#10;vmEHlpr3qv5c09m6htrac//zwfemTJxgEQSoEVICS1es/Pfv/K1jx3YdEhPe/1Np+xueaZ6B9cHE&#10;eyc4HZfKf84R4vzf+SIz8yTCVP6X7bU3Nv547B1r162d8cD9J/55StX2+Rdfvva7Q0KqOcIhEDoC&#10;LR1YMszPqZvi2BfX/tk6cfHL1rNP/ztvuzlQNVQvldN7JSJaOLA8/K1vBQdWoMyN1pMZWDIPSytN&#10;IKGGQlYhfPDB8qNH67UjslLh8uUZycmJRuFSDgKeCJAei3EBAQhENwGnA6tapg4kdpAZBMp/Mp1A&#10;mVGQILuSz0VehYAzVbFr2a3oBoJ10Uog6aLuykiWMe3cnEvGqQvHtXhVDigI4uJ1IOLU1FaGdocz&#10;cbsSMNhYV98gj2bRChS73Agoj+H18niuOKVI1c/wgEAYCezbLbGDE8e0kekq/dY7sxxbd+8Lo0I0&#10;pRHoNm5c0pgx2p+HCgq0CVkxTikjo1Nxcaa8ahyqqs7m5OzWr1QY44gwPzACI9NHbsjZsOeBPRI2&#10;2LFdRzchkjDruueuk13eBCafWhCAAAQgAAEIWJCA3oHlj3rODFfiwJBoQZmHJXGD/lSmrI0JSF9L&#10;j0u/K2Gi6lKUzu2Sfn1XPLfymedfeLbkxedXrip58aUXVq1+8eVXVv3xv1/+7zWvrFm3Zt2r6157&#10;XaZfpaWm2Nh+VIeAVQk4/VtsESMgs64SkpLU5mV1wv15eRFTxWINy2SroqKMrKyuml4nTzZMmlS2&#10;adMxi2mKOvYjkNkjs/i24oppFYU3FPa+sLebAdsObrtrzV1pi9IWbltYU1tjP/PQGAIQgAAEIACB&#10;lgQCdWA5PRfiuxA3hkzGkXAZwMYIASXHmUy/Ut1Xuu3bg668ddTNP7x11I9G3zrmttG3yz7mR3fI&#10;fvttY2W/Y8y/yz72dtm/M+SaGGGFmRAwlcCAK7IcjhXrNngUWr7oiRUOR9YVA0xtEmHGCbTv3fuS&#10;BQu08ic2bjxaUmK8enSXlKRX8+dfOnp0D81MSYz16KMVJSUesnFHNwqsCwUBcV09nv24uLHEmSUu&#10;LbcmKmsqZ7w5Q9xY8irvQ6EAMiEAAQhAAAIQCA8BnQNLYgoNxg+qviun+0pxYCnBZGHK1y5ZX9RA&#10;37i4SZ6f4oxjk3TIOhlGJEuZYYvKfbZgsJgi57wOuvbj4oy04lONEBVQu1tZZTJcnR4iQxALAbsR&#10;SJ/22ETxYN3S+gohVxLn2oQTH/O8CqHdLLWrvt1zc7uOHKlp/8WMGQQSajRk6Y/CwpQpU/rqe3fp&#10;0kNuKxXate/R2wIEJJBQwgklqFBCCyXA0E0jmYEl87DEjSVzsmRmlgX0RQUIQAACEIAABPwmEMwM&#10;LIczgkyZhOU+G8dvNfyoIMtsSXP7Fn78hPiSXG4fxeEjT3DqNmyY4uTSHxI/leYfOn/8Fpmu0GLT&#10;S3Y5oVQHk0v0pNedxVuLUlpsy5+m01BTUSmryjyvQ/q0LW9MdEh6ZjFNZll4Mkcvyg9gJhd1Li/p&#10;dGBK75ssG3EQgIBXAqOKnNeHrdMHxKkeK+c715VErmDO7O5skSQggYTxHV3peCSQ8OCMGZHUxnpt&#10;5+b2njMnTZxZmmpr1hyZOrVcggqtpywa2ZUA6bHs2nPoDQEIQAACEPBFwJcD64N9149/X7/nrv9G&#10;k+mchqV4MsSl4ashkz9Pz7hSshVv+I3yCKc8xP1GmY8lz2/K092dK5vemKjkMh41RqYryPZxmTJt&#10;Sv1UqbVuheIoEn+Rp02V7P6JUqHo1uajbqK2PHZlW+a10FCnj3cdVGlu5rgZazJQw+KUvnb2Oxnc&#10;DTOjIARMIyCu7mYvt16mcoXawuwr0zAHLigxNbWfLpBQVieUPXBx0VhzxIhuS5akS1ChZtzWrSck&#10;JVZVFavBRGN/R84m0mNFjj0tQwACEIAABEJFwJcD6zsD3n3pWuf+7fz+ihKX9b0gVLr4I7e87GM1&#10;2Ys8t4lbSn1/ZUa6XsaGSbc4nJ9qB8U55bMRTbKUlPdtlTciSq2radhaH+/KuJnjZqxPQygAAQhE&#10;KQGnF6vFxtQrC3V1z/z8LtnZmkIyCYtAQrfuGTKkiyxNmJzcQTteVnYmP79MXi3UkagSFQRIjxUV&#10;3YgREIAABCAAARcBvQMrzhUVpsaGue0fHFx+wOHo32/CEN1HIiTsgWRqyMyA6VdKsheZ0iT5YNT3&#10;rbtUMh7LpxNecf9EraUL33MV0EtW5mFNH9C6butWlIQ0T7j7uVRREq6o11CvT1s6eBmY3o0N64g+&#10;3+mSOI0NAhAIDwEl8Djo5H/hUTXWW0ktLtYCCcV7RSBh6wGRmtpx1aqBgwZ11j6qqjor87BkNlas&#10;jx7sDwEB0mOFACoiIQABCEAAAhEgELfl/e1qsw3/N/H7/35DGyp884eCf4gD6+aZ1/5SHFhSuLGp&#10;vr6xtq7h1On6E/+s+9P2K385a2YE1I94k5KXSs2d/EZTjEyB+PW8394x5OOu/5J4Yef221/f2uGG&#10;ovh4xQ2adFF3eY2TP5yb4tkSH16rV+WA0mtxa9etnfHA/Sf+eUrtw+dffPna7zrHFhsEbEhA1jVQ&#10;LowNygoH8togq3U6t/o65b+6s3X18lpX17NP/ztvuzlQ+8SBpaXN8++So56L6kb0b6D8/atXPW/e&#10;oYICrU76hg36/O7+yYre0upahKWlNXoTCwr6jx3bM3qNxrLIE9j79d6ntjy1+uPVtedqW2sztN/Q&#10;addOG3fluMgrigYQgEAME3hl/Zsnjla3b5+Y2CExsb3yXzvnlpAge4I8bcmr4FFzQMcwJ0y3PQF/&#10;3QhuIYQeJ181ObZr06/aKGB7boEa0BzKEyPeK+0ROAJT7wLtIupBIFoIjCo6n7tPmUVqynKs0QLH&#10;cnb0njWr89Chmlr78/Ikp7vltIy0QpLNff78y8aP76VXRNYllNUJI60a7UczAS091qzrZyV1THIz&#10;VdYolJUKZb1CWbVQ1i6MZhDYBgEIQAACELAbAZ0DS1y3nt1T3/zhf46JXTePTe7vsYDdbEZfEwio&#10;IwF3vwkoEQEBPwgoTixla16EAkeWH/DCXZRAQoPEZ87sJ7Ou9IVLSqplZpbMzzIogWIQCICApMea&#10;e9PcLx/6ctmty1KTUt0kVNZUznhzhrix5FXeByCfKhCAAAQgAAEImE7AVxJ3aXD7ofPZr0xvH4EQ&#10;gAAEIOA3ARxZfiMLf4WOmZl9Cgu1dr8uKTmxcWP41bBFixIzuHhxukzI0rTdtOmYpMQ6ebLBFvqj&#10;pH0JSHqs/O/kV0yrWPuTtdmp2W6GyAwsmYclbiyZkyUzs+xrJppDAAIQgAAEooNAyyTuHmw69usF&#10;zdOvosNirDCTAFOwzKSJLAj4TaDZkaVNyfJbAhVCSeDi6dM7DR6stfDF5MmNtR5y7oRSBdvIzsrq&#10;WlJyeffu7TWNd+06nZOzp6qqzjY2oKidCYzJHLN5wuYdk3bkDs5tbYckzLruuetklzd2thLdIQAB&#10;CEAAAvYm4HMGVrdf/uF77/7he2rudjYIQAACELAOAVlGQs2F5UrvPnHMKOsohyYOh6xFmKJbkfBs&#10;ZSUrEnoZFxkZnYqLM+VVKyNLE+bk7BZPFqMJAuEhMLj34OLbiiWukPRY4QFOKxCAAAQgAAG/CLR0&#10;YDU1yQpVgex+tUlhuxPQBondDUF/CNiUQLPjyrkIqmyyKKFzi7HlJGzRezIDq9cjj2iqHlm+/GRp&#10;qS00j4iSycmJRUUZMhtLa12iCCWWUCIKI6IPjcYmAdJjxWa/YzUEIAABCFifQLyJvojhw4e75gLw&#10;T5QSaD2gTRw/gflOqQUBGxCQNQ+cPw0Evbk7rrIW7sNxFTTVkAuQFQn1gYQHCCT0irxLl4T58y8d&#10;PbqHVkqyuUtOd8nsHvKuogEI6AiQHovhAAEIRJaAcvfYfA9pg9vdgKbBYBcE/D3LWq5C6G/tluU3&#10;b96sTgJgi1YC7gOEFFjBnTLUhoA/BDZMimuecdXsuNoyLd0fCZSNDAEJJOy/bJnWdu3evV/Onh0Z&#10;VWzSqmRzLyxMmTKlr17fpUsPzZ17wCYWoGZUESA9VlR1J8ZAAAIQgICdCfhM4m5n49A95ATwYIUc&#10;MQ1AQE/AFSuI48puw6Lz0KEyD0vTunrevNPbWNHMRy/m5vaeMydNvzThmjVHpk4tZ2lCuw3/KNGX&#10;9FhR0pGYAQEIQAACdibgM4m7nY1DdwhAAALRQ0BZcZAkV/btzz6FhR0zMzX9K/PyWJHQZ2+OGNFt&#10;yZJ0CSrUSm7dekJSYrE0oU90FAgRAdJjhQgsYiEAAQhAAAJGCJiSxN1IQ5SJIgJaNHYU2YQpELAH&#10;AYkj9LZN2mAPM2JRSwkkTC0u1iyXQEKZhxWLIPy0eciQLrI0YXJyB61eWdmZ/PwyefVTEsUhYBoB&#10;0mOZhhJBEIAABCAAAX8I+DED6/qffeCPZMpCAAIQgICZBJQU7resMFMissJLQAIJe+bna20efuqp&#10;Mzt3hlcFW7aWmtpx1aqBgwZ11rSvqjor87BkNpYt7UHpKCJAeqwo6kxMgQAEIAABGxBoM4m7uKu0&#10;3QZ2oGJECJACKyLYaTRGCZS//spWxXRXHiyPa0UQYmj1wdFvwYIOqamqlhJCuJ9AQmM9JlGERUUZ&#10;2dlJWnHJhCX5sCQrljEBlIJACAmQHiuEcBENAQhAAAIQ0BFocwbWuy98R9ulvDiz5M/AJmEN/Wnf&#10;2a8+UVNbA3kIQAACEAiUwL7div9q4hs4qQIlaIV6EkiYogsklBlYBBIa7BfJ5j5//mXjx/fSl5d1&#10;CWV1QoMSKAaBkBIgPVZI8SIcAhCAAAQgIARarkKo5DZy7YqvqknxW6m7Aks+cnqyZL8hd7tWUj3u&#10;ZbvozW/ee2nllUsHz3hzRmVNJdxtT0AbJw6mYNm+MzHAZgSyrhhgM41R151Al+zsHrm52lEJJJR8&#10;WGAySGDmzH4FBf31hUtKqh99tKKurtGgBIpBIKQESI8VUrwIhwAEIACBGCfQ9gysld8RNO82v7q9&#10;ead4iHFwG78+vqCq77jSWfVHLh6+cvhda+7adpDlw43zoyQEIAABITBqzESHY+srr5dDw/YEJJCw&#10;fe/eqhkSSCgrEtrepDAaMHZsz8WL02VCltbmpk3HJCWWBBWGUQuagoAPAqTHYohAAAIQgAAETCfQ&#10;pgPr+gkfyK76sNQ36ibvVWeWX9tlL5Tkli/q9MFt8/v97bbLb5OpWNc9d93qj1f7JYTCEIAABGKZ&#10;wKiiNyY6tk4fMGwRPiybj4OEpCR9IOHpbdsIJPSrS7OyupaUXN69e3ut1q5dp3Ny9lRV1fklh8IQ&#10;CDUB0mOFmjDyIQABCEAgpgi4JXE/H0P47sohsjeHFAqTJqcbSw0X1IUauv70AS0xNbVH7oRpF7xY&#10;VvbN16Xff+/e9xbcvGD9p+vTFqUt3LaQ9Fh2G3PNw4AIQrv1HPramcCGSa41CMWHFdfGNmmDnS2M&#10;Kd27jhypDyT8cvZsAgn9GgAZGZ2KizPlVaslSxPm5OwWT5ZfcigMgTAQID1WGCDTBAQgAAEIxAIB&#10;LzOwtl8/QdlVCvJG/FnanwGguXj69JOlpdNGHbvwwgRJV3HNxd97eezLmyds3n9i/9VFV5MeKwCk&#10;VIEABCAAAfsSSJ47Vx9IeGDyZPvaEhHNk5MTZWlCmY2ltS5RhBJLKBGFEdGHRiHgnQDpsRghEIAA&#10;BCAAgSAJtJnE/d2SIequTrpS3yivsvk9AUupJEsv9V+2TJYMz83tnZ3d9eGHP5cbzdSkVJmKtWPS&#10;jpSuKaTHCrIvw1ddm4dHEvfwQaclCIwqavK5sUKhncaJeK8kGdZ550tp6ZHly+1kgAV07dIlYf78&#10;S0eP7qHpItnc5UcyyexuAe1QAQKeCZAei5EBAQhAAAIQCIxAmzOw9OJcfivnIf17f5vsNHiwrL50&#10;eOHCESO6TZjQ6+GHP1PTVSR1TJo+dHrFtArSY/mLlPIQgAAEIGBfAt3GjZNd0//gjBl1lZX2NSci&#10;mks298LClClT+upbX7r00Ny5ByKiD41CwCAB0mMZBEUxCEAAAhCAgEbAkAPLRF4SMfF1UZHcoA8Z&#10;0uWhh/r94hefl5Wd0eSPu3Ic6bFMpI0oCEAAAhCwOAFWJDSlg2Ry95w5afqlCdesOTJ1ajlLE5qC&#10;FyGhI0B6rNCxRTIEIAABCEQfAX0Sd8nIrQ8O9Ou9UTISSCg362qmD8m9On/+ZU8/fXDr1hP6+kP7&#10;DSU9llGgkSnXPDbiyOIemQ6g1ZghIInb/dpI4m6/oSGBhH3nztX0lmSRR0tK7GeGBTSWyd1LlqRL&#10;UKGmi9xdSEoslia0QOeggg8CpMdiiEAAAhCAAASMEAj3DCzRSZZekvt19QZd1sAWH9bq1Udee+2o&#10;m7qkxzLSf5SBAAQgAAG7E+iemyvfjJoVX8yYUV9NCqdAelUmd8vShMnJHbTKMss7P79MP9c7ELnU&#10;gUC4CJAeK1ykaQcCEIAABGxJoKUDy99JV2p5/zcJJPxq0SL1Bl1+LF28OP3DD0+tWFHVWhLpsfyn&#10;G5YagXZ9WJSjEQhEDQEjidv1md1J4m7Xrk8pLk5ISlK1b6ipkQVP7GpJpPVOTe24atXAQYM6a4pU&#10;VZ2VeVhuc70jrSbtQ8AbAdJjMT4gAAEIQAACHgmIA0vzWoUPkczAunjatKqCAq1JycAq72fP3i/r&#10;B3nUg/RY4ese/1oycfz45UClMATsSMC/s4vSsUNAvhYv0a1IeGLjxmOrV8eO+eZaKj+MFRVlZGe7&#10;HIIiXDJhST4syYplbkNIg0BICZAeK6R4EQ4BOxCw470uOkPAXwL+nYsRCCFUFZSICZmBJffomr4T&#10;JyZfc82Fsvq1l5SrpMfyr3spDQEIQAACNiEgX4uyUK+mrKxISCBhwF0n2dwlQcH48b30EmRdQlmd&#10;MGCZVIRARAiQHisi2GkUAhCAAASsSSBiDizB0X/ZMrlBb6yt1dCMHt39jjt6PPzwZ0eP1nvh5ZYe&#10;K2993s7qndbki1YQgAAEIAABgwRSi4tlqRO1sHiv5CvSYEWKeSQwc2a/goL++o9KSqrld7K25nqD&#10;EQJWJkB6LCv3DrpBAAIQgEB4CLitQhieRl2tJKamdp8w4cvZs/WtZmV1feihfuLD8plyVUuPdUPK&#10;DeLDGr5y+Lq968JqAI2xCiFjAAIQgIB5BORrURbq1eRJFCGBhEHSHTu2p+TZlAlZmpxNm45JSiwv&#10;c72DbJHqEAgpAdJjhRQvwiEAAQhAwOIEgkjiro9tDNTK3rNm/XPjxjM7d+oFZGR0evLJS59++uD2&#10;7SeNCM4dnLtj0o7CGwpXfrQybVHa8g+W1547P6vLiATK+EfAxLRX/jVMaQhAAAJRTqBnfr5bIKHk&#10;dI9ym0NsnvwwVlJyuax6rLWza9fpnJw9VVV1IW4Z8RAIFQHSY4WKLHIhAAEIQMDaBCIZQqiSkaWX&#10;DkyerA8klIPJyYmSvWLlysOvvXbUIMDs1Oy1P1m7ecLmjw5/JG6sgrcKqk+xDLlBeBSDAAQgAAGr&#10;EJD4egIJze0M+WGsuDhTXjWxsjRhTs5u8WSZ2xDSIBBOAqTHCidt2oIABCAAASsQcAsh9DdjvAlT&#10;cToNHiy/Nn+1cKEbDllFaP78Sz/88JRkrDBOStJjLbt12Z4H9nTt0PXqoqtJj2UcnT8lm/udEEJ/&#10;qFEWAhCAgBECHTMz+xQWaiW/LinRL3hiRAJlWhOQH8ZkaUKZjaV9JFGEEksoEYXggoDdCZAey+49&#10;iP4QgAAEIGCQQORnYImicqd+dOXKuspKN6UlaUVhYcqpUw2ycpBBe9Rikh5r1vWzvnzoS9Jj+cWN&#10;whCAAAQgYAUCEl/feehQTZP9eXkEEgbfL+oPY6NH99BESTZ3yenu1+9kwauBBAiEiADpsUIEFrEQ&#10;gAAEIGAdApZwYEmshERMVObleeQyZUrfjIwLpk4tD2DZINJjWWeooQkEIAABCBgn4BZIeKigwHhd&#10;SrZFQP1hTO4r9AWWLj3k7+9kEIaAZQmQHsuyXYNiEIAABCAQPAFLOLDEDIki7JCaerSkxKNJsorQ&#10;uHE9A142iPRYwQ8UJEAAAhCAQDgJSHx9r0ce0Vo8snz5ydLScCoQxW3l5vaeMydNvzThmjVH5Hcy&#10;liaM4k6PNdNIjxVrPY69EIAABGKEgN6BFRdZm5Pnzv1q0aL6as8ZryRvRUFBf/FhVVYGuMIg6bFC&#10;0L8RHjMhsAiREIAABKxCQAIJxY2laSOBhG4LnlhFURvqMWJEtyVL0iWoUNN969YTco/B0oQ27ExU&#10;9kaA9FiMDwhAAAIQiCYCVpmBJUzb9+4tvzYfnDGjLb6yfpAsTTh7dmUwywaRHiuahi+2QAACEIhi&#10;AhJfLwv1aisSnq2s9PIVGcUcQmTakCFdZGnC5OQOmvyysjP5+WXyGqIWEQuBSBEgPVakyNMuBCAA&#10;AQiYS0C/CqHDEYFFCFuY023cOMlT62W5JVlFaPHiAZKuIvhlg0iPFfhI0sYJE7ACh0hNCEAAAr4J&#10;yAysi6dP18pJIOHpbdt8V6OEMQKpqR1XrRo4aFBnrXhV1VmZhyWzsYwJoBQE7ESA9Fh26i10hQAE&#10;IAABTwQsFEKoqie/Nn8xebKXKAmZ8C/T/ktLT7z00uHg+5T0WMExxIMVHD9qQwACEPBFQBbq7ZiZ&#10;qZWSBU8IJPTFzI/P5aaiqCgjOztJqyOZsCQflmTF8kMKRSFgHwKkx7JPX6EpBCAAAQi4EwhRCGH5&#10;omHDFpUHglsCCXtOm1bldbklSbwq6Verq+t/+9uDgbTRqg7psUzBiBAIQAACEDCdgIQQphYXa2Jr&#10;9+79cvZs01uJZYFyUyEJCsaP76WHIOsSynTvWMaC7VFPgPRYUd/FGAgBCEAg+gi0DCE01b5XJsTF&#10;BeTF6jV9+qlt23xGScyc2a937/YPP/xZXV2jKYqTHstvjEzA8hsZFSAAAQj4TaDz0KGS0F2rVj1v&#10;ns+vSL/biPkKclMha8XoMZSUVD/6aIVZ9xgxDxgAFiVAeiyLdgxqQQACEICAJwIhmoG1b/dW2Sa+&#10;sWVaekDc+y9b9sWMGT6jJOT30h/+sPuDD5q89LVbeqySnSW15wJc+jAg66kEAQhAAAIQaEFAAgk7&#10;pKZqhw54jbWHXWAExo7tuXhxukzI0qpLwk1JiSVBhYEJpBYE7EKA9Fh26Sn0hAAEIBDjBNwcWJHO&#10;4t7cG5K2tkt29lcLF/rsHslbMWVK36lT95m+9LWWHuud/e8M/N3Ax0sfrz5V7VOf2CigjZPYMBcr&#10;IQABCESagLoioabFmZ07ZR5WpJWKwvazsrqWlFzevXt7zTZZ+DgnZ4/p9xhRyA6T7E+A9Fj270Ms&#10;gAAEIBDlBEI0A8tJLeuKAUHQk1+bj//xj5Lsw6cMWT+osDBVYglDsfS1pMcqvq34vXvfEzWue+66&#10;vPV5e7/2rZJPnSkAAQhAAAIQ8IuA/K7TMz9fq3L4qafEjeWXBAobIZCR0am4OFNetcKyNGFOzm7x&#10;ZBmpThkIRAEB0mNFQSdiAgQgAIGoJKDPgWVaQqMNk25ZIbS27t4XBDP5tbnfggUSJWFEhqyELasI&#10;ScrV0tIaI+X9LSMzqx/PfnzPA3tuSLnh9j/ePmrVqI3lG/0VEoXl40wbM1EIB5MgAAEImE1Avha1&#10;QEKJst+fl2d2C8hTCCQnJ8pNhczG0nBIFKHEEkpEIYAgEDsESI8VO32NpRCAAATsQiC+qcmh7iZu&#10;o36+MEvEBTcDSwTIr82ydviR5cuN6KauhP3nPx8N3dLXMrNa0mOJG2vatdMWvb9I4gpJj2Xi+NFE&#10;8QYC0UTA4Yy4Nf0ya+SqSJnoIyA/7VyybJlmF4GEoetiuamYP//S0aN7aE1INnfJ6S6Z3UPXKJIh&#10;YEECpMeyYKegUowQUJ7QdbeR0XR7jC0QCNiNEJoQwvSMK+W6EtwMLPXC1Hfu3K8WLaqvNnS/qK6E&#10;XVb2TaiXvh6ZPnJDzoa1P1lLeqwY+f7ATAhAAAIWIdB15MgeubmaMl/Onm0k1t4iyttLDbmpKCxM&#10;kTyberXlBkOme9vLELSFQPAESI8VPEMkQAACEIBA8AT0Dixzw8EmLlx4RfD6JSQlSTKsgzNmGBcl&#10;y2BfeGFCGJa+zuyRGfPpscwdM8Y7mZIQgAAEYpeABBK2791btV8CCSsJJAzlWMjN7T1nTpp+aUKZ&#10;6D11qsnLH4fSAmRDwEwCpMcykyayIAABCEDATwKhmYHlGHBF1orprziCSeKuGdJt3Di5Qa9Zt864&#10;aXK7mZ3d9eGHPw/D0tekxzLeL5SEAAQgAIHgCchPO/oVCU9v23bYwKK9wbcbsxJGjOi2ZEm6BBVq&#10;BLZuPSEpsViaMGaHBIaTHosxAAEIQAACESGgT+JurgJZC1dOSzdJZP9ly2QSlrixjMuT280JE3rJ&#10;0oThub+M0fRYTMAyPiIpCQEIQMA8AhJIKL/uaPKqCgrqKivNE48kdwJDhnSRpQmTkztoH8jCx/n5&#10;ZaFY/hj6ELALAdJj2aWn0BMCEIBA1BAI0Qws4bN1+oRF5SZxkliJXo884lcgobQst5sPPdTvF7/4&#10;PJz3l6THMqnPEQMBCEAAAt4IEEgY5vEh6x2vWjVw0KDO5/2GVWdlHpbMxgqzJjQHAUsRID2WpboD&#10;ZSAAAQhEN4HQ5MAqf/2VrSZz65mfL8stSaCEX3IzMjpJWvennz4Y5vvLmEmPxRQsv8YjhSEAAQiY&#10;RkB+2hEflibuZGmpwUV7TdMg9gSp6x1nZyedx36yQfJhhW7549hjjMU2JkB6LBt3HqpDAAIQsAmB&#10;0IQQmrcKoR5janHxgcmT/QoklOrdu7cXH9bq1Udee+1omDsl+tNj4b8K85CiOQhAAAI6AhJFmDRm&#10;jHZA5ikbXLQXigETUNc7Hj++l16CrEsY6uWPA1aYihAIMwHSY4UZOM1BAAIQiCkCoQghLF807JYV&#10;IaDYMTOz6223Vc+b569s+cl08eL0Dz88tWJFlb91gy8fo+mxggeHBAhAAAIQ8EVAckRKTne1lPzA&#10;s58VCX0RM+XzmTP7yZLHelElJdVhWP7YFOURAoEwECA9Vhgg0wQEIACBGCQQihDC9Glbmpxb0Siz&#10;ifaeNevE+vW1e/cGILiwMEVqzZ69v66uMYDqwVeJxvRYTMEKflwgAQIQgEDgBCSQ8BJdIOGJjRuP&#10;lpQELo6ahgmMHdtTfhuTCVlajU2bjklKrDAsf2xYRwpCIMIEDKbHyluft7N6Z4R1pXkIQAACELAD&#10;gVDMwAqh3fEdO8qvzZWB/sI8cWLyNddcKL+RRvD+snV6rMqayhAiQzQEIAABCEQ1ge65ubIooWbi&#10;FwQShqu7s7K6lpRcLpkKtAZ37Tqdk7MnPMsfh8tK2oGACQS8p8cq2VlyddHVw1cOX7d3nQmNIQIC&#10;EIAABKKXgM0cWNIRnYcO7TR4cMCpakeP7n7HHT0efvizo0frI9it+vRY8oV9+x9vL60sjaA+NA0B&#10;CEAAAvYlkFJcLD/wqPo31NRIvkj72mIvzWWtmOLiTHnV1K6qOpuTs1s8WfYyBG0hEAYC3tNjyZ2w&#10;3A+nLUpb/sHy2nO1YdCHJiAAAQhAwHYE7OfAEsR95879atGigFPVyk+mDz3UT3xYZWVnItthanqs&#10;imkVE66aMPud2fLrk/wGFVmVaB0CEIAABGxHwG1Fwpp1646tXm07K2yqcHJyoixNKLcWmv4yy1ti&#10;CSWi0KYWoTYEQkrAZ3qsya9P7vN0n4K3CqpPVYdUE4RDAAIQgIDtCOhXIbRNPiNJWCs+rGB+YZYf&#10;S5988tKnnz64fftJK/SZOrO6+Lbid/a/I9/Z896dV1NbYwXFfOgQZ5sxYwOYqAgBCEAgCAI98/O7&#10;ZGdrAliRMAiWfleVtWLmz7909OgeWk3Jtin5CiSzu9+yqACB2CDgMz2W3AzLLTHpsWJjOGAlBCAA&#10;AaMEbDkDS4yThcMlXCKYX5jlJ1NZCXvlysOvvXbUKK0Ql1NnVu+YtOPE2RMDfzdQfoAiPVaIkSMe&#10;AhCAQPQQSNUFEsokZfFhRY9tlrdEsrnLWjFTpvTVa7p06SH5uc3yuqMgBCJJgPRYkaRP2xCAAATs&#10;RsCuDizh3G/Bgi9nz5ZkHwEzV38y/fDDU5b6jVSdWS1xhVf1uor0WAF3LhUhAAEIxBqBxNTU5Llz&#10;NavlNx6JJYw1CJG1Nze395w5afqlCdesOTJ1ankEl46JLBBah4BBAqTHMgiKYhCAAARinIA4sJpc&#10;u93CwSTlx8XTph0qKAimC9WfTE+darDab6TazGpLp8dSxkzz+AmmG1x1NVG8gUB0EJCR7WaICecJ&#10;IiDghUCv6dNlqROtgMTaB/MzD6gDIDBiRLclS9LlFzKt7tatJyQlFksTBgCTKrFGgPRYsdbj2OuL&#10;gP42svVdZXTcLWMFBHydBy0/t/EMLDFEUn7U7t17srTUP6NblZY5/xkZF8hvpJK0IkhRple3a3os&#10;00EgEAIQgAAEDBAgkNAApNAWGTKkiyxNmJzcQWtGFo3Jzy+L+NIxoTUb6RAwiQDpsUwCiRgIQAAC&#10;UUigpQNLJtTIHu//Hjky/ZctkzQfjbXBrrY7dmzPceN6ym+k1pznb630WOoIsduUvcgNUlqGAAQg&#10;ED4CHTMz+xQWau19XVJyYuPG8DVPS04CqakdV60aOGhQZ41HVdVZuceQ2VgQggAEDBIgPZZBUBSD&#10;AAQgEDsE7D0DS/pJ7tS73nZb9bx5wfeZrIFdUNBf7i8rK4N1hwWvjEcJpMcKEVjEQgACEIgmAr1n&#10;zeo0eLBm0ReTJwf/M0808QmPLRJFWFSUkZ2dpDUnv5DJXG/JihUeBWgFAtFBgPRY0dGPWAEBCEDA&#10;FAI6B5akM5JNeZX//d1NUSZAIXKn/s833zyzc2eA9XXVMjI6ydKEs2dX7tp1OnhpIZJggfRYzuGh&#10;jhE2CEAAAhCwHoEU3YqEZysrWZEwIl0keTblpmL8+F761iXnpqxOGBF9aBQC9iVAeiz79h2aQwAC&#10;EDCRgH4GlhoUZj+fRHzHjpcsWCCpak3hkpycuHjxALm53LTpmCkCQyck0umxbDlaQtcdSIYABCBg&#10;HQIyA6vXI49o+hxZvjz4fJHWsc5emsyc2U/md+t1lrWPH320woJpN+0FFm1jkADpsWKw0zEZAhCA&#10;gJ6A7UMIVWNk0aULhw49vHChKb0r0/5lCaHS0hMvvXTYFIEhFWKt9FghNRXhEIAABCBgmIBbIOH+&#10;vDwCCQ3DM7mg5NlcvDhdJmRpcuVHMsum3TTZeMRBIAQESI8VAqiIhAAEIGADAm5J3JtjB+Wwz13m&#10;30gZy8zCSZ4798iiRfXV1aZQl7vMOXPSqqvrf/vbg6YIDLWQsKbH0gJMQ20V8iEAAQhAIFACMj1Z&#10;Agm12hJI+OXs2YEKo16wBCTPZknJ5d27t9cESbKCnJw9VVV1wYqmPgRilQDpsWK157EbAhCIXQJR&#10;MgNLOlAJJFy2TH5hNrEzZdp/797tH374M7vM87dAeiwT8SMKAhCAAASCIiCBhDIPSxMhC56c3rYt&#10;KIlUDoKA5NksLs6UV02GLE2Yk7Pbymk3gzCXqhAIEwHSY4UJNM1AAAIQsAABfRJ3Z/Yr14wqOyVx&#10;1zB2HTkyISnp2OrVJoKV3Ks//GH3Bx8sl8WDTBQbalH69FjDVw432FyJczNQWBsq9suYZsA6ikAA&#10;AhCIHgJ9CgtluV7NnkoCCSPat5JnU5YmlNlYmhZydyGxhNZPuxlRbDQOAd8ESI/lmxElIAABCNif&#10;QDhmYCUlJcWFa/vu6tWv3nWXua0NH37RqlX/fvXVC80VGwZpV/e5umRMSWluqcG28pxbWlra3r17&#10;7T+2sQACEIAABJTpyam6QMLavXsJJIzssJA8m/PnXzp6dA9NDZnlLTndJbN7ZBWjdQhEBwHSY0VH&#10;P2IFBCAAAY8E3HJgqXmttNRWRuZhiVgf03COHz/eFK7t66am3BC0derUP8rLHwqBYGuJLCwsHDNm&#10;zNq1azN1P9d7GjfqwAiH95PzFgIQgAAEgiQg65z0zM/XhHy1cOGZnTuDlEn1YAhIns3CwpQpU/rq&#10;hcjyx3PnHghGLHUhAAGNAOmxGAwQgAAEopIAPoio7NYAjZo1a5Z4rwYPHhxgfapBAAIQgIAlCfRb&#10;sKBDaqqqmqxFyIqEVuil3NzeslyMfmnCNWuOTJ1qs5QFViCJDhBoiwDpsRgbEIAABKKMQMscWHFx&#10;rok1PpcgdCsQZVRi1ZyOHTsaMv38LD1yYBkCRiEIQAACkSXgtiKhzMCShO6RVYnWhcCIEd2WLEmX&#10;oEKNxtatJyQlFksTMjwgYCIB0mOZCBNREIAABCJLoNUMLMUjIW4sv/bImkDrYSfgGiRhb5cGIQAB&#10;CEAgUAJdsrP1gYSHn3qKQMJAWZpZb8iQLrI0YXJyB01oWdmZ/PwyeTWzGWRBAAIOB+mxGAUQgAAE&#10;7E6AEEK792Cw+m+YJBnehy1aNClYQdSHAAQgAAFrE+g7d2773r1VHSWQ8MDkydbWN1a0S03tuGrV&#10;wEGDOmsGV1WdlXlYMhsrVhBgJwTCSID0WGGETVMQgAAETCbQ0oEVH+eIj3e4XuWNrz3OWUBe2WxL&#10;YFTRGwsXrszIGOP0ZCnOrGHD5HXSBi8WKf3uHCpsEIAABCBgHwIJSUkpuhUJT2/bRiChRXpPogiL&#10;ijKys5M0fU6ebJB8WJIVyyIaogYEooyAlh5rwc0LUpNS3ayrrKmc/PrkPk/3KXiroPoUK4RGWedj&#10;DgQgYGMC+CBs3Hkmqz7mjX1vyH6nyWIRBwEIQAACliHQdeTIHrm5mjpfzp5du3evZbSLaUUkm/v8&#10;+ZeNH99LT0HWJZTVCWOaC8ZDIJQEJD3W9KHTK6ZVvDz25aH9hro1VVNbM+/deeLGyluft7N6ZygV&#10;QTYEIAABCBgi0CqJu5oAiy2GCIyaNi19lHOTf9JHTduypampqWiUdwLKIGGoxNAowVQIQCBqCMiK&#10;hPpAwsq8vKgxLQoMmTmzX0FBf70hJSXVjz5aUVfXGAXWYQIELEtg3JXj3rv3PdnlTWslS3aWXF10&#10;9fCVw9ftXWdZE1AMAhCAQCwQiG9qcqg7GwQCIGDi+NFE8QYC0UPA4brAyiWWy2wAVxiqhIKABBKK&#10;D0uTLIGER5YvD0VDyAyMwNixPRcvTpcJWVr1TZuOSUosCSoMTCC1IAABgwRkEpZMxZIJWTItK6lj&#10;klut0srS2/94e9qitOUfLK89V2tQJsUgEDAB9e5R2bU3zU/u0XOrjEUxT8DfE6RlCKHMqpEDMrlG&#10;yXDkz+5vs5S3NQEZG8o6lba2AeUhAAEIxC6BbuPGya7Zf3DGjLrKytjFYT3Ls7K6lpRc3r17e021&#10;XbtO5+Tsqaqqs56yaASBaCMgKbEkMZa4sUiPFW1diz0QgID9CegdWOKScGZkV3wT6hsDu3i8CDm0&#10;/zjwzwJlhDgHCU4s/8BRGgIQgIBVCBBIaJWeaEOPjIxOxcWZ8qp9LksT5uTsFk+WxTVHPQhEBwGZ&#10;gUV6rOjoSqyAAASiiQBJ3KOpN7EFAhCAAAQgYIiApMHSBxKeLC09WlJiqCaFwkUgOTlRliaU2Vha&#10;gxJFKLGEElEYLhVoBwIQcJAei0EAAQhAwDoE9EncnfGDyi7Bg9p7A28IJbNOf4ZHEyWBu3OQ0PXh&#10;AU4rEIAABEJAQKIIZVFCTfAXM2bUV7NafAhAByGyS5eE+fMvHT26hyZDsrlLTnfJ7B6EVKpCAAJ+&#10;EyA9lt/IqAABCEAgBASYgRUCqIiEAAQgAAEI2IFASnGx5HRXNW2oqdnPioTW6zXJ5l5YmDJlSl+9&#10;akuXHpo794D1lEUjCEQ5AdJjRXkHYx4EIGB5Am45sJy5jdQ87n7tlrcTBc0koA0SpmCZiRVZEIAA&#10;BMJNQAIJL9GtSHhi40YCCcPdB8bay83tPWdOmn5pwjVrjkydWs7ShMb4UQoCZhIgPZaZNJEFAQhA&#10;wB8CzMDyhxZlIQABCEAAAtFFoHturj6Q8FBBAYGE1uzhESO6LVmSLkGFmnpbt56QlFgsTWjN/kKr&#10;WCBAeqxY6GVshAAELEWgZQ4sI8sOupdRV6NjiyUC55eqjCWrsRUCEIBAlBLov2xZfMeOqnHivTo4&#10;Y0aUGmp7s4YM6SJLEyYnd9AsKSs7k59fJq+2tw0DIGBbAqTHsm3XoTgEIGA/Ai19T0py7ub83H7l&#10;cbef4WgcBAE1yBS/ZRAIqQoBCEDAOgQSU1P1KxIeW71aduuohyZ6AqmpHVetGjhoUGftYFXVWZmH&#10;JbOxAAUBCESQAOmxIgifpiEAgdghgBMidvoaSyEAAQhAAAKeCfTMz++Sna19JpOwCCS07FiRKMKi&#10;oozs7CRNQ8mEJfmwJCuWZXVGMQjECAHSY8VIR2MmBCAQKQItk7jHy7Qa5+4zg7vM1FLKOGfikMk7&#10;Ur0XsXabBwldH7EuoGEIQAACJhNwCySsKigwuQHEmUdAsrnPn3/Z+PG99CJlXUJZndC8RpAEAQgE&#10;ToD0WIGzoyYEIACBtgkwA4vRAQEIQAACEICAo2NmZp/CQg3E1yUlsighXKxMYObMfgUF/fUalpRU&#10;P/poRV1do5XVRjcIxA4B0mPFTl9jKQQgEB4CbkncdfOqfE7CUguoU7HYYoqA2uN0e0x1OsZCAAIx&#10;QKD3rFmdhw7VDN2fl9dQUxMDdtvYxLFjey5enC4TsjQbNm06JimxJKjQxlahOgSiiwDpsaKrP7EG&#10;AhCIJAFmYEWSPm1DAAIQgAAELEUgtbiYFQkt1SM+lcnK6lpScnn37u21krt2nc7J2VNVVeezLgUg&#10;AIGwESA9VthQ0xAEIBDFBFo6sFwJsOJdmbC0lFg+3kQxH0zzREBZhdA5SNggAAEIQCC6CEggYa9H&#10;HtFskkDCk6Wl0WViFFqTkdGpuDhTXjXbZGnCnJzd4smKQmsxCQI2J0B6LJt3IOpDAAKRJNAyibuW&#10;mt2Znt2fPZI20HbYCZC/P+zIaRACEIBAuAhIIGGnwYO11iSQsLG2NlyN006ABJKTE2VpQpmNpdWX&#10;KEKJJZSIwgAlUg0CEAglAdJjhZIusiEAgaglIA6spuY9ao3EsFASMHH8aKJ4AwG7E1DPOdUK9Y32&#10;GsrTEdkQMIOAhBCm6AIJz1ZWHpwxwwzByAgtgS5dEubPv3T06B5aM5LNXXK6S2b30DaMdAhAIFAC&#10;pMcKlFzs1NPuIdU32u2l3W+V0R8CAboRWiZxV0LDZI9zyBsjuxRWq7DFFAF1kMhG18dUv2MsBCAQ&#10;MwRkBpY+kPDI8uUEEtqi8yWbe2FhypQpffXaLl16aO7cA7bQHyUhEJsESI8Vm/2O1RCAQAAESOIe&#10;ADSqQAACEIAABKKcgAQSSj4szcgDkycTSGiXLs/N7T1nTpp+acI1a45MnVrO0oR26UH0jFkCpMeK&#10;2a7HcAhAwCABNweWc9qVMrnG391gcxSLDgKSA0udfccGAQhAAALRSUACCWVFQs222r17v5w9OzpN&#10;jUarRozotmRJugQVasZt3XpCUmKxNGE09jY2RRsB0mNFW49iDwQgYB4BfBDmsUQSBCAAAQhAIIoI&#10;dB46VOZhaQZVz5t3etu2KLIvyk0ZMqSLLE2YnNxBs7Os7Ex+fpm8RrnlmAeBqCBAeqyo6EaMgAAE&#10;TCbQchVCNe+Vv7OvSIRkcqdYXpw6QnB+Wr6jUBACEIBAkAT6FBYSSBgkwwhWT03tuGrVwEGDOms6&#10;VFWdlXlYMhsrglrRNAQgYJwA6bGMs6IkBCAQCwTacEJIgJhfeyygwkaNgJrBnQ0CEIAABKKdgAQS&#10;9l+2TLPyzM6dMg8r2o2OKvskirCoKCM7O0mzSjJhST4syYoVVXZiDASinQDpsaK9h7EPAhAwRIBZ&#10;NIYwUQgCEIAABCAQmwS6ZGf3zM/XbD/81FPixopNFDa1WrK5z59/2fjxvfT6y7qEsjqhTS1CbQjE&#10;LAHSY8Vs12M4BCCgEtA5sJS4MGcGd9erP5OwwBlTBM4PkpgyG2MhAAEIxCiBfgsWdEhNVY2XtQj3&#10;5+WxIqHthsLMmf0KCvrr1S4pqX700Yq6ukbb2YLCEIhxAqTHivEBgPkQiGUCzMCK5d7HdghAAAIQ&#10;gIBvAhJImKJbkVBmYH21cKHvapSwGIGxY3suXpwuE7I0vTZtOiYpsSSo0GKaog4EIOCbAOmxfDOi&#10;BAQgEHUEWiZxV1MbGU5wpKbJUmrE4wiLuqHRhkFqX6uz9PwYK7GCBzshAAEIRCcBCSTskZur2fbl&#10;7Nm1e/dGp6lRbVVWVteSksu7d2+vWblr1+mcnD1VVXVRbTfGQSCaCZAeK5p7F9sgAIGWBAJ3PDlX&#10;oouTLT5eeQVsjBDQetzZ+zFiNGZCAAIQgIBDAgnb9+6tgpAQwsq8PKDYkUBGRqfi4kx51ZSXpQlz&#10;cnaLJ8uO5qAzBCCgEiA9FiMBAhCIBQJuDiynV8rArrgunLs4rxIS4hOYgRULg8Vpo/S19Lj0u2v2&#10;XcwYjqEQgAAEYpxAQlKSPpDw9LZtrEho0yGRnJwoSxPKbCxNf4kilFhCiSi0qUWoDQEIqARIj8VI&#10;gAAEopuAWxJ3I84rVxk1kXd8QlxCu/iEdu2iGxPWaQSkr6XHpd//P3vnASBVcf/x3b1e6L0KCCiK&#10;NMUCohI1ihU1MfpPUWMUFRWw94q9gR1sGJMYjQVsaBIDFhALTRFpSu/1+t3u3u3/N/ObmTfvbbm9&#10;wnHl+3js7b6dN+UzM7+Z+e7MPMp9aFgoGCAAAiDQpAi0OPnk1uedZ5JMCwmDa9Y0KQKNJrHNmqU8&#10;+miv009va1JEu7nTnu60s3ujSSMSAgJNlgC2x2qyWY+Eg0CjJ1D9JYQ0T4unX6WlBkjSaPSkkEAm&#10;QHlNOc6TsOQ0LCwjRNEAARAAgSZEAAsJG01m027ud96535VXdrFT9PTTGx94YF2jSSMSAgJNnAC2&#10;x/IUgIsuumgNfndp4rUCyW/gBNwCVlLLB9UMLBIw5PQrf3pGIC09vYFzQPSTJUB5TTlO+R5IhXaV&#10;LDS4AwEQAIFGQ4C2wSINyySnYPbs7c8/32hS1wQTcuGFHe+/v6f9aMK3395+9dWr8GjCJlgYkOTG&#10;SiCZ7bHOeuOsxpp8O13Tpk3r2bMnZKymkNdIY2Ml4P987jcqbb/cM2L0oeJ9ErpEJBKpqPCFyytC&#10;oYpgWfm//jMgFAqGgsFwOf2jyxXkQLjA0cAJ8Bb9Yt+rVLF0kNSrtLT03574fXpGSlqqf94HC/37&#10;38GTsNq0bS/KTkAd8hGF/KBC16u4IAvZu9PfnTD2krz8Qib08muvHzZkUAOnheg3XQIV0tyVl5Px&#10;q6BXOsLykIaRTGNZkN6VlXXs2vPcM0+qe0z2TEmyzXUfAYTY+AisPv/8Xf/8J6crkJl58E8/pffo&#10;0fiS2XRSNH9+wXXX/WyLVrTL+6OP7k+7ZTUdCEgpCDQFAntK90xbNG3y15PX7Fljp/fd3707+sDR&#10;jZ6A3SO68MIL77zzzh71tfF6c8Ynu7ZvEkOv9Iw0+pOWTqMxMSCTB4246JVHWlgQ0+jLbeNOYFVl&#10;BFvAurdKAhYNgkinCocrQnQGK4Kh8mCwnN6XhyPlFSReRXwYJjWCsiafMplCZ6qfVg6mp6ekp6Wk&#10;pfO6Uf+c9xf4e90OAasR5DOSUEMCELBqCBC3NzgCoS1bfuzXr3zPHo457Y3Ve+bMBpcKRNgmsGZN&#10;KU28oicSmoudO2fQPln28wpBDARAoNEQ+OeSf5KMNW/DPEpRx9yOq8etzkzNbDSpi5eQaK2n3spY&#10;ELAafWlEAplAnQlYJE+JH/LlfINImE4hXVXQGzn1SgpYOBoFAbFWVO53RYoVbd+eKqUrsXrU75/z&#10;3gL//rdXr+RhBlajKB1IhCLQgAQs5BkI1BaB032+Oy2/7vb53q8tr+HPPiKQktKsT58nc3IOMeGX&#10;lxcsW3ZRaemafRQjBAsCILCXCXT1+Y70+Tb4fELIarpHPZSxIGA13eLYxFJeZQHrszl6CeH2Dzu2&#10;39h3YNfklhASVyFg8TwsWjFIMha/kRexSKXxlDveqZ1eScXijc/4zS8/bty0uZO//Wmc1LbtarqE&#10;8NDBgxoPNaSkiRGIKWDRMkK5gFAsIQzREsJgvVhC2MRyBsnduwSe8vmOkiGQvEEC1g97NzT4XhcE&#10;AoH0nj3vb9nyOA5s165/r159S10EjDBAAARAYF8TqFcylhCwtm0SSwflEkL6J3Z0wRLCfV1IEH6t&#10;E6iqjOB3BCyKy44P/YULko8TrxEkwUr8Ey+8alC+E39wNHgC6hGDei8rscu/3Omf/kVyB/vbKfWK&#10;0lnVkhc9AwsCVoMvLk04ARCwmnDmN+mkt/H53vL53vb5pvp8wSZNorElvlu3a9u3P7+o6IcVK8ZU&#10;VCBvG1v+Ij0gAAIxCdB+WLQrFslY9YEPBKz6kAuIQx0QqKqM4BawqhtBM+EKM6+qi7AB3GcWjcfc&#10;KbCqJQ8CVgPIckQxaQIQsJJGBYeNjUAzn6+gsaUJ6REE2rQ5PT9/bii0EzhAAARAoNETqFfSFdOG&#10;gNXoSx0SyASqKiPUjoAF+iBQ1ZIHAQtlpjERaEACFn5maEwFD2kBARAAARAAARBInkD0z/D1ULqC&#10;gJV8hsJlIyBQVRkhUCtplpte8fbtOBotAZPLtVJm4AkIgECdETCVF+pVnTFHQCAAAiAAAiAAAvWZ&#10;AElXr7zyyurVq+vJmsH6zApxA4H6Q8A1A2vdmjXbd+xIPnKelYPqI0ZIyRNsIC55Cyz54ry2a9t2&#10;v549TQqqKp1iBlYDyXxEMykC9XwGVlJpgCMQAAEQAAEQAAEQaNQEeCxTb2dd2eyxhLBRl0QkziFQ&#10;VRnBEbBYvbrqiktC4XClRFmkMrOu6E15eTkN4cxELOzgXinDhuJAbNpODx2URyAQSElJoTcZ6enP&#10;PP+SrWFVteRBwGooBQDxTIYABKxkKMENCIAACIAACIAACOxDAj179qw/27Qn5gABax+WEwRdlwSq&#10;KiM4Atb8774j9aqouIRHYokPe80gSVfiCIfD8i/LWMl4Ulkg+L5eECDRykhXqSRfyae30iNdm+Xm&#10;kIZ12NChHMuqljwIWPUidxGJWiIAAauWQMIbEAABEAABEAABEAABbOKOMtBUCFRVRnAJWJddelFp&#10;aVkyqMzcK5Kt6AiFQsFgkF75I+8CRTO0kvEKbuo3ATHrio5UeZBulZ6eTq/0Pjc354WX/nroYYfx&#10;XNyqljwIWPU73xG7qhGAgFU1XnANAiAAAiAAAiAAAiAQnwBmYKF0NBECVZURqi9g0YCN5luxdPWf&#10;2V/RX3oXLqd/YZqFxTu6NxHojTiZvHgwhVYOkmSVkkryFUlYJx53FMlYzZrlvvjyazQDCwJWIy4A&#10;SFqSBCBgJQkKzkAABEAABEAABEAABColAAGrUkRw0DgI1JGAxXOsaLJVsKyspLT0v599deWlFzQO&#10;gkhFYgJPT331hGOPysrMbNa82Suv/gMCFgoMCBABCFgoBiAAAiAAAiAAAiAAArVFAAJWbZGEP/Wc&#10;QFUFrIAnPbTqL8mTJlnRTCva90osHQwG6zkXRK+2CPBiUcp33uystryFPyAAAiAAAiAAAiAAAiAA&#10;AiAAAiAAAiAQj4BXwEqeFO/ULjQssX175Q8uTN5nuKzPBMQaUb1KlOIJDas+ZxbiBgIgAAIgAAIg&#10;AAIgAAIgAAIgAAKNg4BbwBKTryLJn6RgiR2vQiF6bRw4kIpKCZgcj1TIooIDBEAABEAABEAABEAA&#10;BEAABEAABEAABPYygWrOwOKnEFLczDysKsVz1eThtPO3PMbMrNKd0Y5njrH9SMZncjN88qpKg03S&#10;mfDHiYMVvt+fTCgmGnGCsy7Hj1D0N/aVKiSkUig+n1g6yJv0Y/JVErjgBARAAARAAARAAARAAARA&#10;AARAAARAoOYEqilgccAsYvAzB6salWGTVtJdKyctmUhakpJ9hOBDWhAfw4cLkcu+RFqX0Yec66dM&#10;9QRt+6y0GxaYlNdjPpQ3RHslQoynp1kxNFEUbtlPJw69x8356FLfpR+JpA1jacubHNuraGreb3uf&#10;eq5v/CNC5Vv14Zu+c0/trX10QverFLki5vPNHd/HJRAmDjfp/LNyvMqZnnQgcAgCIAACIAACIAAC&#10;IAACIAACIAACIAACDoHKBayNb111xumnqfPxr93w9DysiorqQe3dt//cpStnPjJ+rrh/Lis1pEAJ&#10;9efcVyMfXUrf+kaNvlT6vmSFmDbF34q7pk8VQhHpRbEO9tn7jbhhyqn6qserObf1j5cKVwyt+CSO&#10;A/vmSY4nsd4QVy4lFJd+NGdcb/VN73G3XTp1Oslvj4zvfxtdddOQWplOURQogiNulUcl4Sadf7Ru&#10;lNxi/lXSwOAQBEAABEAABEAABEAABEAABEAABECgpgRIwDJPHYzl19ePX/7qat/I2997/4PbRvp8&#10;s+4d99bGmoZp3b9qxZJhB/WhC6TDkCzF7/v31eINKy9jTvHJb819JE5VGgfjM7mk9/HcJ+MV32ti&#10;GB2fxJHxJMeTWO+9o6YI1ekUe/kh6VJTp48huW70qFg0jA+VRsyGXCnApB0kLD9J+yIdJvkATDgD&#10;gQZKoGr1Aa5BAARAAARAAARAAASaMIEG2uNFtEGgSgSqVsUrn4El/FuzjlSrLt170tse3bpULYQ4&#10;rnmBWx85q0goNKeo99HO+xw0jL694M0oqUfeZS3fUw5sn8U8rPF9ou+NDkVoRhO9Ohd7RcsV7Rja&#10;8eHr0XFIgChxYsXKRrkg0Za9xC1TWb/yxaMR/ZWI/CnqLvq2knBrJVPhCQiAAAiAAAiAAAiAAAiA&#10;AAiAAAiAAAjsBQL+z+aoVYHzv5t/2SUXlZSWukPZ+NbVY/66Wl3recGUyb8RAlZ5OT2MLlxWVlpY&#10;WJSfn//pZ3Nvv+mavRC9uvKSZKM+YhkjzVGaImQiHHEJ3Pvg48cfO6x58+Zt27R57R9vDj18aCAg&#10;ZNC27TrQq58+yMMvPvijX8Vl4bf/3envThh7SV5+IYf08muvHzp4ILiDQAMlQE82YMNIb+iVLST9&#10;D4bkv2BZKESvwY5de5575kkNNI2INgiAAAiAAAiAAAiAQN0QeHPGJ7u2bUxLS0tPz0hLF/9SUsWR&#10;Ig8abdErj7d4yIUDBBoogarKCJXNwNo49wtSr3r+aqSYfeVb/eqYJzy7YDVQTp5o097rclcnqFeN&#10;Iz+RChAAARAAARAAARAAARAAARAAARAAgcZEoBIB65s3aAcs38jfXzPhyQ/eu+1XlPJZesZWY6KA&#10;tIAACIAACIAACIAACIAACIAACIAACIAACNRbApUIWLzvFYtWG9eLlYQ9u3ett4lBxEAABEAABEAA&#10;BEAABEAABEAABEAABEAABBofgSgBy71hfJdznuKHD55x+mn8OMLJ53SJ8bC4xgcGKUpAgAsJDhAA&#10;ARAAARAAARAAARAAARAAARAAARCoEwKV7YHl8x0+4YP33tPnhCPqJFYIBARAAARAAARAAARAAARA&#10;AARAAARAAARAAAQUgcoFLKACARAAARAAARAAARAAARAAARAAARAAARAAgX1IoDYFrJEjR/KDPHE0&#10;VgL7sKQiaBAAARAAARAAARAAARAAARAAARAAgSZLoDYFrFmzZkVwNGoCTbaeIOEgAAIgAAIgAAIg&#10;AAIgAAIgAAIgAAL7kIBLwHJv4B5jr/Z4DvZhAhB03RMwxaDug0aIIAACIAACIAACIAACIAACTY7A&#10;qsnDK1/kMnzyKh87FO9wgAAINDoCtTkDq9HBQYJAAARAAARAAARAAARAAARAAARAAARAAAT2PQEI&#10;WPs+DxADEAABEAABEAABEAABEAABEACBuAR6j5vj2qrlo0vJ6bBJK10X54zr7WOH4h0OEACBRkeg&#10;CgLWmWec1uiSjwSBAAiAAAiAAAiAAAiAAAiAAAiAAAiAAAjUdwJxBSySq8xZ3xOB+IEACIAACIAA&#10;CIAACIAACIAACDR5Ap49sGaOEVtnjZnpU5tjyY20zA5Z/K37mkXQvfGW8AQHCIDAPiUQV8Ca8d4H&#10;5qQYkphFHzEJa59mFgIHARAAARAAARAAARAAARAAARCoIoHpY/x9xs/VN80d34fUKFKvTplq/KFr&#10;rp3fhXhl3ULupp7CShgOEACBfUYg0Qws1q34NBHkj2efdeY+i3L9Dviiiy6q3xFE7EAABEAABEAA&#10;BEAABEAABECgCRGYOnWq2S9r5aRhrEad4r02980P9bMLV02+QOhdl37k7LEl75t6CiSsJlRukNT6&#10;R8AjYEV8PnXOeO99ei9fffRqPvKVd96dLl3Swe737nHUyGOfffnFvRtGLfk+bdq0WvKpPntjykl9&#10;jiTiBgIgAAIgAAIgAAIgAAIgAAJCiTLbuvced5vYAD7WtblLVzKsmY+QfEWS15RRDjzaHV7sHD91&#10;4mStcgEsCIBAXRNIMAPr9DPPOJ2iQ4oVv+GD3rOGVZfHvAXzP5n1v7oMEWGBAAiAAAiAAAiAAAiA&#10;AAiAAAg0AgLDDuoTlYpLR1vqlK/PQWJeljpWrVhC72hRodkhi9/IFYdG5WoEXJAEEGhoBBLsgcWz&#10;rpzDlrHqOpn5RTNe+0ddB4rwQAAEQAAEQAAEQAAEQAAEQAAEGjiB/n17VyUFK5ea7bKqchvcggAI&#10;7G0ClczAMqIVT7zalxqWJPGsPPY2FPgPAiAAAiAAAiAAAiAAAiAAAiDQhAnYG2A5W2FFIva6wiaM&#10;B0kHgX1BIBCJ+PgUh7MFlm/GjPf55B2u+I14dTurky2wHDCfyGNfgEKYFgFrCyxX+akZJOMV3oBA&#10;YyVQsyqCu0EABEAABEAABEAABOqMwJIV+3Szq8baH0a6QMAmUNX6HHcGlu2R0q3kJft9VQOrufsZ&#10;8qi5P/ABBEAABEAABEAABEAABEAABEAABKIIjBottnmfO/6Rma6vVk0eThthDccm7igyILDPCCQl&#10;YO2z2CFgEAABEAABEAABEAABEAABEAABEKhDAqxg+aaeYqlVM8f0oUcT+oade2qV9tOqw1gjKBBo&#10;/AS8Apa1iNBeUBj3PRHi1Yd1fIyURx0HiuCYwD7JccAHARAAARAAARAAARAAARAAgbogMGrKykni&#10;sYTWkwjlIwiHTXp1HPSrusgBhAECMQk01BlYs+SBTAUBEAABEAABEAABEAABEAABEACB2iXQe9yc&#10;CItY+hg2aWVkDuSr2sUM30CgagSiBayqzsFi9ziaFAFkepPKbiQWBEAABEAABEAABEAABOoVgVFT&#10;6MGAseQkITxZ30h3ngcHxrrGt3keMMgX9QHxql6VAESmaRJoqDOwmmZuIdUgAAIgAAIgAAIgAAIg&#10;AAIgAAIgAAIg0AQJQMBqgpmOJIMACIAACIAACIAACIAACIAACIAACIBAQyIAAash5RbiCgIgAAIg&#10;AAIgAAIgAAIgAAIgAAIgAAJNkECjErAuuuiiJpiFSDIIgAAIgAAIgAAIgAAIgAAIgAAIgAAING4C&#10;jUrAmj17duPOLaQOBEAABEAABEAABEAABEAABEAABEAABJogARKwzGMHG3zyV69e3eDT0PASUIvl&#10;p3pPwMRdIFD/CVDFxrM7G551Q4xBAARAAARAAARAYN8RoN6j6UPW/+4uYggC1SNQtRoWNQOrqoFy&#10;napnB9YS7t0MqX85vnfTC99BAARAAARAAARAAARAAARAAARAAAT2KYFGtYTQkMRawn1aqBA4CIAA&#10;CIAACIAACIAACIAACIAACIAACNQmAZeAlfzsK4pCLa4cq80ESb+wlrDWkXo8xGqovU0Y/oMACIAA&#10;CIAACIAACIAACIAACIAACBgCjXMGlknes/JAfoMACIAACIAACIAACIAACIAACIAACIAACDRcAo1c&#10;wPpEHg03exBzEAABEAABEAABEAABEAABEAABEAABEACBRi5gzZAHshkEQAAEQAAEQAAEQAAEQAAE&#10;QAAEQAAEQKDhEmjkApbJGKwlbLhlFDEHARAAARAAARAAARAAARAAARAAARBo4gSaioCFtYRNvKAj&#10;+SAAAiAAAiAAAiAAAiAAAiAAAiAAAg2XQFMRsLCWsOGWUcQcBEAABEAABEAABEAABEAABEAABECg&#10;iRPwCFgRn696ZxPH2NSSbwpJU0s40gsCIAACIAACIAACIAACIAACIAACILAPCDSVGVgG7Uh57APS&#10;CBIEQAAEQAAEQAAEQAAEQAAEQAAEQAAEQKBaBJqcgDVLHtVihZtAAARAAARAAARAAARAAARAAARA&#10;AARAAAT2AYEmJ2DtA8YIEgRAAARAAARAAARAAARAAARAAARAAARAoAYE3AJW8vtfUZANfB8krCWs&#10;QbHRuV8jL3AzCIAACIAACIAACIAACIAACIAACIAACCRFwDsDK3kJy3aZVFD1zBHWElY7QzjrcYAA&#10;CIAACIAACIAACIAACIAACIAACIBA3RDAEsK64YxQQAAEQAAEQAAEQAAEQAAEQAAEQAAEQAAEqkkA&#10;AlY1weE2EAABEAABEAABEAABEAABEAABEAABEACBuiEAAatuOCMUEAABEAABEAABEAABEAABEAAB&#10;EAABEACBahKAgFVNcLgNBEAABEAABEAABEAABEAABEAABEAABECgbghAwHI4ly5bdtuoUXXDHaGA&#10;AAiAAAiAAAiAAAiAAAiAAAiAAAiAAAgkScAlYFXvEYSN5oF0a554rPesT5ME15SdmXLSlCEg7SAA&#10;AiAAAiAAAiAAAiAAAiAAAiAAAnVGIHoGVlVVLIpqI5GwDpzywkVloTpD35ADaiQ53pCzAHEHARAA&#10;ARAAARAAARAAARAAARAAgSZEAEsIvZldvmdPaMuWJlQEkFQQAAEQAAEQAAEQAAEQAAEQAAEQAAEQ&#10;qN8EApGIj091VHUCFrtvRMdPf/rTqssvb0QJ2gtJsTLdW35qEJrxCm9AoMERIDMorKg2p+a9uCJt&#10;pMvM1qCa4FYQAAEQAAEQAAEQAIGmQED0HnmonaCfaXU+G1z/GREGAUeGSrpKYwaWF9UBU6fu/8QT&#10;SQOEQxAAARAAARAAARAAARAAARAAARAAARAAgb1LwCtgNfkJWL60jh3Te/TYu9QbuO+NbtZdA88P&#10;RB8EQAAEQAAEQAAEQAAEQAAEQAAEGjsBzMCKm8Oly5Y19txH+kAABEAABEAABEAABEAABEAABEAA&#10;BECgARBwC1jVm3/VuPbA4kwj9erHfv2KFy1qAHlY91E05aTug0aIIAACIAACIAACIAACIAACIAAC&#10;IAACTY8AZmDFzvPMAw888KuvsgcNanpFAikGARAAARAAARAAARAAARAAARAAARAAgfpFAAJW3PzI&#10;OfLI+pVXiA0IgAAIgAAIgAAIgAAIgAAIgAAIgAAINEkCHgEr+TWERKtJLCQrmjevSRaMShONndwr&#10;RQQHIAACIAACIAACIAACIAACIAACIAACtUMAM7AScawoLV121FF5H39cO7DhCwiAAAiAAAiAAAiA&#10;AAiAAAiAAAiAAAiAQNUJuASs5OdfeVxWPdyGcUcgM/Pgn35qcfLJDSO6dRXLJjH1rq5gIhwQAAEQ&#10;AAEQAAEQAAEQAAEQAAEQAIFKCWAGViWIaDf3SiHCAQiAAAiAAAiAAAiAAAiAAAiAAAiAAAiAwN4j&#10;QAKWez5N9WZh7b0I1g+f90yfXr5nT/2ISz2IhWv/q1qcj1W9woe7QKABEagH9RdRAAEQAAEQAAEQ&#10;AAEQaAAEGlAXF1EFgWoTqFpVxAyspHj9/Je/kIaVlFM4AgEQAAEQAAEQAAEQAAEQAAEQAAEQAAEQ&#10;qFUCELCSwjlgyZI2F16YlFM4AgEQAAEQAAEQAAEQAAEQAAEQAAEQAAEQqFUCELCSwpnWsWNS7uAI&#10;BEAABEAABEAABEAABEAABEAABEAABECgtglAwKoC0eJFi0JbtlThBjgFARAAARAAARAAARAAARAA&#10;ARAAARAAARCoMQGvgBXxRapx1jgaDcODZeedt3PatIYR170ZSy4hezME+A0CIAACIAACIAACIAAC&#10;IAACIAACIAACDgHMwKpCaej/8ccdb7qpCjfAKQiAAAiAAAiAAAiAAAiAAAiAAAiAAAiAQI0JuAWs&#10;Onr0YY1jvdc86NGjRwK/0xN+yzcm9mGvRTyux9PkUcvhmnJSy/7COxAAARAAARAAARAAARAAARAA&#10;ARAAARCIQaDBzMDy18mxZs2aGoZTcx9qGAHP7RfJo2fPnsuWLUMNAAEQAAEQAAEQAAEQAAEQAAEQ&#10;AAEQAIGGSKBhCFg0rSmy94/jjjuu5llInuz9mFYhhDvvvHP06NHvvvvugQceWPPUwQcQAAEQAAEQ&#10;AAEQAAEQAAEQAAEQAAEQqHsCHgGrnq4hXL16dR2gmTVrVhWUoThOyZM6iGryQdx0002kXg0aNCj5&#10;W5JwiTWESUCCExAAARAAARAAARAAARAAARAAARAAgVoi0DBmYNVSYpuiN5mZmU0x2UgzCIAACIAA&#10;CIAACIAACIAACIAACIBAIyLgErCqN/+qEdFAUpIlwEUFBwiAAAiAAAiAAAiAAAiAAAiAAAiAAAjU&#10;AQHMwKoDyAgCBEAABEAABEAABEAABEAABEAABEAABECg+gQgYFWfHe4EARAAARAAARAAARAAARAA&#10;ARAAARAAARCoAwIQsOoAMoIAARAAARAAARAAARAAARAAARAAARAAARCoPgEIWNVnhztBAARAAARA&#10;AARAAARAAARAAARAAARAAATqgECUgIWN3OuAekMPAlu4N/QcRPxBAARAAARAAARAAARAAARAAARA&#10;oEERwAysBpVdiCwIgAAIgAAIgAAIgAAIgAAIgAAIgAAIND0CELCaXp4jxSAAAiAAAiAAAiAAAiAA&#10;AiAAAiAAAiDQoAhAwGpQ2YXIggAIgAAIgAAIgAAIgAAIgAAIgAAIgEDTIwABq+nlOVIMAiAAAiAA&#10;AiAAAiAAAiAAAiAAAiAAAg2KAASsBpVdiCwIgAAIgAAIgAAIgAAIgAAIgAAIgAAIND0CELCaXp4j&#10;xSAAAiAAAiAAAiAAAiAAAiAAAiAAAiDQoAhAwGpQ2YXIggAIgAAIgAAIgAAIgAAIgAAIgAAIgEDT&#10;IwABq+nlOVIMAiAAAiAAAiAAAiAAAiAAAiAAAiAAAg2KAASsBpVdiCwIgAAIgAAIgAAIgAAIgAAI&#10;gAAIgAAIND0CELCaXp4jxSAAAiAAAiAAAiAAAiAAAiAAAiAAAiDQoAgEIhEfnzhAoBoEarH8GK/w&#10;BgQaK4FqVDHcAgIgAAIgAAIgAAIg0AQJNNb+MNIFAjaBqlZtzMCqKjG4BwEQAAEQAAEQAAEQAAEQ&#10;AAEQAAEQAAEQqFMCELDqFDcCAwEQAAEQAAEQAAEQAAEQAAEQAAEQAAEQqCoBCFhVJQb3IAACIAAC&#10;IAACIAACIAACIAACIAACIAACdUoAAlad4kZgIAACIAACIAACIAACIAACIAACIAACIAACVSUAAauq&#10;xOAeBEAABEAABEAABEAABEAABEAABEAABECgTglAwKpT3AgMBEAABEAABEAABEAABEAABEAABEAA&#10;BECgqgQgYFWVGNyDAAiAAAiAAAiAAAiAAAiAAAiAAAiAAAjUKQESsCL6rNOAEVhjIVCL5cd4hTcg&#10;0GgIUEXntPAbHCAAAiAAAiAAAiAAAiCQJAG7G9lousdICAjYBJKsC8oZZmBVjRdcgwAIgAAIgAAI&#10;gAAIgAAIgAAIgAAIgAAI1DEBCFh1DBzBgQAIgAAIgAAIgAAIgAAIgAAIgAAIgAAIVI0ABKyq8YJr&#10;EAABEAABEAABEAABEAABEAABEAABEACBOiYAAauOgSM4EAABEAABEAABEAABEAABEAABEAABEACB&#10;qhGAgFU1XnANAiAAAiAAAiAAAiAAAiAAAiAAAiAAAiBQxwRqJGD55eGjf4Ea+VPHaUZwNSEg8ppy&#10;nLMeBwiAAAiAAAiAAAiAAAiAAAiAAAiAAAjsfQLVF55YviAVIxAIQMvY+zlVX0JAjteXnEA8QAAE&#10;QAAEQAAEQAAEQAAEQAAEQKDJEIgSsEiWSvYk7UqcgRT6V30hrMmgbiQJpbym/BZZD9mykWQpkgEC&#10;IAACIAACIAACIAACIAACIAAC9Z1A9YUnXkSWkhJITaF/qfU9oYhfLRGgvBY5ThqWWD2KVYS1hBXe&#10;gAAIgAAIgAAIgAAIgAAIgAAIgAAIxCdQbQFLKBdyNVkKKxqA3EQIsF4pZ2GpMtBEEo5kggAIgAAI&#10;gAAIgAAIgAAIgAAIgAAI7CsC1Raw1O5XKSkpaXSkp++rBCDcOiZAeU0ZTvlO0iUWEdYxfAQHAiAA&#10;AiAAAiAAAiAAAiAAAiAAAk2TgP9/n8/llC9auOjii/5YUFiUDIhIJFJRUVFeXh4Oh4LB0JfzFoRC&#10;QXoXLqd/4fKKCnJALpLxCm7qMwGaYicWitKEKznPTqpX6UcfOYT+tmrZ8tXXXh88ZDDLWB06dqZX&#10;saW/PJzZWfy1fhVvRYL9705/d8LYS/LyCzn5L7/2+qAB/eszCsQNBBIQIHMX8fmETZSGURxhcYTY&#10;MpKVFH/KuuzX+9wzTwJJEAABEAABEAABEAABEEhA4M0Zn2zfvD4tnYZfNPASEwjkaIw2cpGH2JU4&#10;RQ2ysKkLSlJDJlBVGaH6ApalYclBGo3QQiExZisPk7ZFh4/GczgaOgG/jwUpXjkoJ9spA9qyRfNp&#10;f/3HoMGDIGA19ExG/GtOAAJWzRnCBxAAARAAARAAARAAASYAAQsloYkQqJGAdcVlF+/Zk09TByqF&#10;FYn4SMDy+SJywgHNOBDCFb3KjyxtQb6qlGLDcCDnYIk5VVLtF9I/vZKS1bp1y+envkIzsDgZVS15&#10;mIHVMLIfsUyOAASs5DjBFQiAAAiAAAiAAAiAQOUEIGBVzgguGgWBqsoIzgys9evW79y5kzSsYFmw&#10;UhRSvRIalhKr9IpCvsJHpZ7AQYMgwI+b1A+dFPNV6X1mViapV23atOm+X3cIWA0iHxHJvUoAAtZe&#10;xQvPQQAEQAAEQAAEQKBJEYCA1aSyuykntvoCFlFjDSt5fEalMnqWuBfaVfIEG4hLXl8tX5xXW72i&#10;r6pa8jADq4FkPqKZFAEIWElhgiMQAAEQAAEQAAEQAIEkCEDASgISnDQGAlWVEZwZWDVJvUfJqolX&#10;uLfeEjDPHIz58MGqljwIWPU2oxGxahCAgFUNaLgFBEAABEAABEAABEAgJgEIWCgYTYRAVWWEQK1w&#10;MUvM9DPo8LcREjC5XCtlBp6AAAiAAAiAAAiAAAiAAAiAAAiAAAiAQJIEakfAMvte8fMHcTRKAtjd&#10;LMlKBWcgAAIgAAIgAAIgAAIgAAIgAAIgAAK1S6BGAlb0Ju70PEJ50OMI6bmEOBo8Ac5K8XBJma/i&#10;6ZL8jEns01+7FRG+gQAIgAAIgAAIgAAIgAAIgAAIgAAIxCdQ/T2wzMbtSs7Qf+jxg/IrPIWw0ZQ7&#10;XjtIO7jLBxCqF/GWUmj2w6rq4lXsgdVoygcSQgSwBxaKAQiAAAiAAAiAAAiAQG0RwB5YtUUS/tRz&#10;AlWVEWokYPFkHHHoKToVNEdHzM2poH/1nBSilyQBv1atAimBFDrkH97iSylb0qOqljwIWEnyh7MG&#10;QQACVoPIJkQSBEAABEAABEAABBoEAQhYDSKbEMmaE6iqjFBNActsh8QLBukIhcQLC1lS08IkrJrn&#10;Zn3wQcy4EmKV0K5SUlPT0tJS6aC39NHe1r2qJQ8CVn3IXcShtghAwKotkvAHBEAABEAABEAABEAA&#10;AhbKQBMhUFUZoUYCFotXoXBo89ZdoVAwFAyGab+kcFhPw6poItAbcTJ5wSBNuCLtKjUlNS09PS0t&#10;vVOH1mmpaXTFaFhEoKolDwJWIy42TTBpELCaYKYjySAAAiAAAiAAAiCwlwhAwNpLYOFtfSNQVRmh&#10;+gKWWDgo1auysuDmrTuuvPSC+sYC8dkbBJ6e+mqnDm0zMtJZw+KFhBCw9gZq+NmACEDAakCZhaiC&#10;AAiAAAiAAAiAQD0nAAGrnmcQoldbBKoqYFX/KYRyp6sIrRcUyweDwdpKAPyp5wTEPDuxVlQ9ibCe&#10;xxbRAwEQAAEQAAEQAAEQAAEQAAEQAAEQaAQEqilgiecMys3aeQN3WjfYCFggCckQEKtE5TZnlPuy&#10;DGC3/mSwwQ0IgAAIgAAIgAAIgAAIgAAIgAAIgED1CQSkElWdk3Zpr6jw0WMHhaARhoBV/TxoWHeK&#10;Pc5olzMhYfmoDJjCU/NUVK8c4i4QqL8EfKKC+OQJobfmJgI+gAAIgAAIgAAIgEDTISB6j9yNlD3J&#10;+tvjrZaYgOSAABOo6lHNGVgyGJ6EJWZhkZpRpYBXTR6uH2A3ZmaV7ox2PHOM3/IjGZ/JzfDJqyoN&#10;Nklnwh8nDlb4fn8yoZhoxAnOuhw/QtHf2FeqkJBKofh86hmTqrhVvcQlEQScgAAIgAAIgAAIgAAI&#10;gAAIgAAIgAAIgIBNoAYCllKCxU5Y1VhHNmzSSrpr5aQlE0lLUrKPEHxIC+Jj+HAhctmXSKcy+pBz&#10;/ZSpnhy1fVbaDQtMyusxH8obor0SIcbT06wYmigKt+ynE4fe4+Z8dKnv0o9E0oaxtOVNju1VdGH0&#10;ftv71HN94x8RKt+qD9/0nXtqb+2jE7pfpcgVMZ9v7vg+FLSToMThJl0teO8zleXQr5LmBocgAAIg&#10;AAIgAAIgAAIgAAIgAAIgAALVJlC5gLV99uN33HI9n28t9QQk5zPKWVjVi0Hvvv3nLl0585Hxc8X9&#10;c1mpIQVKqD/nvhr56FL61jdq9KXS9yUrxLQp/lbcNX2qEIpIL4p1sM/eb8QNU07VVz1ezbmtf7xU&#10;uGJoxSdxHNg3T3I8ifWGuHIpobj0oznjeqtveo+77dKp00l+e2R8/9voqpuG1Mp0iqJAERxxqzwq&#10;CTfp/BN5LbdAk1NacYAACIAACIAACIAACIAACIAACIAACIDAXidQmYC19PWn/r3ZN+jCe+6/4YRO&#10;vu//9vjn22szTqtWLBl2UB/ykXQYkqX4ff++Wrxh5WXMKT75rQmYxKlKI2F8Jpf0Pp77ZLzie00M&#10;o+OTODKe5HgS67131BShOp1iLz8kXWrq9DEk140eFYuG8aHSiNmQKwUIByAAAiAAAiAAAiAAAiAA&#10;AiAAAiAAAiBQTwhUImD9tGQBRXRA/4N9vnb9Dunk823eVksCFi9w6yNnFQmF5hT1PppLn4OG0bcX&#10;vBkl9ci7rOV7yoHts5iHNb5P9L3RoQjNaKJX52KvaLmiHUM7Pnw9Og4JcjdxYsXKRrkg0Za9xC1T&#10;Wb/yxaMR/ZWI/CnqLvq2knDrSXlENEAABEAABEAABEAABEAABEAABEAABEAgioD/08/k6r04B60f&#10;VDOwzj2Y33f89Q1XHNdObNweDgdDwZKSkqLCwg2bttx+0zUNGC/JRn3EMkaaozRFyEQ44hK498HH&#10;u3bumJObm5WVlZ6WnpKaGggIGbRjp8706qcP8vCLD/7oV3FZ+O1/d/q7E8ZekpdfyCG9/NrrAw+p&#10;fGIdMgYE6icBWlpLS2orysvpKQf0Io6weGBnKBgKhYLiEH/LuuzX+9wzT6qfSUCsQAAEQAAEQAAE&#10;QAAE6gmBN2d8sm3z+vS0tPR08UL/UlPoX2oKHzTcSklRQy055MIBAg2UQFVlhEpmYLU77o+0ctC3&#10;aBptgCWUrMZ60N7rcl9yqFeNNYeRLhAAARAAARAAARAAARAAARAAARAAgYZLgAQs3o073tn2mKse&#10;vud+cZ4/iJLZqf/BbWM5brgEEPNqEIhZWqrhj+eWxEUR34JAQydQ8zoCH0AABEAABEAABEAABJoI&#10;gYbe9UX8QSAZAlWrzpVt4m58W/r664t8vkG/PqZd1QKAaxAAARAAARAAARAAARAAARAAARAAARAA&#10;ARCoCYFKBawf37rlhjvo/NtC36AL7jmXdnPHAQIgAAIgAAIgAAIgAAIgAAIgAAIgAAIgAAJ1R6BS&#10;Aevg38j1g+KEelV3+YKQQAAEQAAEQAAEQAAEQAAEQAAEQAAEQAAEFIFKBSyQAgEQAAEQAAEQAAEQ&#10;AAEQAAEQAAEQAAEQAIF9SaA2BayRI0f6cTRqAvuyqCJsEAABEAABEAABEAABEAABEAABEACBpkqg&#10;NgWsWbNmRXA0agJNtZog3SAAAiAAAiAAAiAAAiAAAiAAAiAAAvuSQG0KWPsyHQgbBEAABEAABEAA&#10;BEAABEAABEAABEAABECgoRF48bknpz4zaQqdTz/xPJ1PPf4cnU8+9uyTj9lJgYDV0DIW8QUBEAAB&#10;EAABEAABEAABEAABEAABEACBxkLgL5dfXRjruOLqayFgNZZMRjpAAARAAARAAARAAARAAARAAARA&#10;AARAoIETuObG24rcx/W33OlJUxVmYN1xyw0NHAiiDwIgAAIgAAIgAAIgAAIgAAIgAAIgAAIgUO8I&#10;3HHPA2Ya1l0TH4qOX1wBi+Qqc9a7ZCFCIAACIAACIAACIAACIAACIAACIAACIAACjYjAw088TRrW&#10;I5OeiZmmuALWPfc/bE66k8Qs+ohJWI2oYCApIAACIAACIAACIAACIAACIAACIAACIFCPCDz3wrR4&#10;sUk0A4t1Kz7N/fzxrttuqkfpQ1RAAARAAARAAARAAARAAARAAARAAARAAAQaL4FEM7Ao1TTril89&#10;b+6a+GDjZYKUgQAIgAAIgAAIgAAIgAAIgAAIgAAIgAAI1CMCleyBxeqVZwYWi1k4QAAEQAAEQAAE&#10;QAAEQAAEQAAEQAAEQAAEQKAOCFSyB5YdA2yAVQf5gSBAAARAAARAAARAAARAAARAAARAAARAAAQ8&#10;BCp/CiHfgE3cUXRAAARAAARAAARAAARAAARAAARAAARAAARqhcDWrdvo3LJ5y6aNmzas37CeznXr&#10;19G5dt1aOtesXUPn6jV0rhbn6sqfQsjRMntg1Uos4QkIgAAIgAAIgAAIgAAIgAAIgAAIgAAIgECT&#10;JTDkkL5VOuMKWDZBe9MrbIDVZMsWEg4CIAACIAACIAACIAACIAACIAACIAACtUJg2+6iKp1JCVi1&#10;EjN4AgIgAAIgAAIgAAIgAAIgAAIgAAIgAAIgAALVIAABqxrQcAsIgAAIgAAIgAAIgAAIgAAIgAAI&#10;gAAIgEDdEYCAVXesERIIgAAIgAAIgAAIgAAIgAAIgAAIgAAIgEA1CEDAqgY03AICIAACIAACIAAC&#10;IAACIAACIAACIAACIFD7BPr27BLTUwhYtc8aPoIACIAACIAACIAACIAACIAACIAACIAACFSVAKtX&#10;MTUsCFhVhQn3IAACIAACIAACIAACIAACIAACIAACIAACtUzA1q2iNSwIWLWMG96BAAiAAAiAAAiA&#10;AAiAAAiAAAiAAAiAAAhUiUC0YuW5AgGrSjzhGARAAARAAARAAARAAARAAARAAARAAARAoJYJrFi9&#10;Mfq0w2gwAlarVq327NlTy3jgHQiAAAiAAAiAAAiAAAiAAAiAAAiAAAiAQL0h0OA3cSf1auzYsfWG&#10;JyICAiAAAiAAAiAAAiAAAiAAAiAAAiAAAiBQmwQSbeIeifhqftZmZOP79fbbb8+bN69uwkIoCQjE&#10;LDA1J1bzcggfQKDeEvBJS4sDBEAABEAABEAABEAABJIiUBvj9HrbN0bEQIAJRB+NZxP3YDB4ySWX&#10;zJ49O6kKD0cgAAIgAAIgAAIgAAIgAAIgAAIgAAIgAAINgUCj2sTd7/dv2rTp4osvPuuss+666641&#10;a9Y0hCxAHEEABEAABEAABEAABEAABEAABEAABEAABBIRaDybuFMqaf3grl27unfvvnjx4k8//XT4&#10;8OHIfBAAARAAARAAARAAARAAARAAARAAARAAgUZPoME8hZByYujQoampqffee+8777xz9NFHb9u2&#10;DZOwGn0BRQJBAARAAARAAARAAARAAARAAARAAARAoCEJWJRb2dnZ33///aBBgx544IEWLVo89dRT&#10;yEIQAAEQAAEQAAEQAAEQAAEQAAEQAAEQAIHGTYAELNr5vYZn3SHKyclZv349h3fTTTdNmzZtwoQJ&#10;tB8W7ey+aNGiuosHQopRZmoOpYblELeDQP0nUPNqAh9AAARAAARAAARAAASaAoH637NFDEGg5gSq&#10;Vpcb2AysK6644umnn37hhRcolVdeeWWvXr2++eYbUq8uuuiiU045Zfr06VVLPVyDAAiAAAiAAAiA&#10;AAiAAAiAAAiAAAiAAAjUewINTMC67bbbXnzxxbFjx77xxhuZmZnffvvtH//4x+OOO+6CCy447LDD&#10;rr/++vPPP59kLMzGqvcFDxEEARAAARAAARAAARAAARAAARAAARAAgWQJNDABi5L1u9/97uKLL775&#10;5ps5iZdddhktIaTjvffe69ev3/z58+mr3/72tyRvkZj1/PPP07MLk4UBdyAAAiAAAiAAAiAAAiAA&#10;AiAAAiAAAiAAAnVOoG/PLtGnHYuGJ2BR7J944ol169bRbu4enqRh/fWvfyWFq2vXrj169Pj000+f&#10;e+65P/zhD926dduyZUudw0eAIAACIAACIAACIAACIAACIAACIAACIAAClRNYsXqjx5HnSoMUsGh2&#10;Vdu2bSdNmhS9VPDII4+k2VizZs1atmwZbY9Fe2ONGDGiuLj4jjvuqJwWXIAACIAACIAACIAACIAA&#10;CIAACIAACIAACOwLArZiFa1nNUgBizCSIPX666/Tvld+v3/AgAHLly+PZkuTsMaPH//KK68888wz&#10;M2fOpEcW7gv+CBMEQAAEQAAEQAAEQAAEQAAEQAAEQAAEQKByAqxbRatXdLGhClj0OMKSkpIdO3bQ&#10;ZKsOHTocddRRCTCcd955Y8aMmTBhwllnnUXztvbs2VM5M7gAARAAARAAARAAARAAARAAARAAARAA&#10;ARCoWwIx1asGLGAxvZYtW9IjCP/zn//s3r07MU96fOHw4cPJ5dNPP92rVy/a3L1u+SM0EAABEAAB&#10;EAABEAABEAABEAABEAABEACB2AQa5ybu1cvtDz74YMOGDY8++ujQoUMfe+wxkrSq5w/uAgEQAAEQ&#10;AAEQAAEQAAEQAAEQAAEQAAEQqEUCjXMT92hAtBPW1q1bKwVHM7ZGjx79ySef3HvvvU899VT0HvCV&#10;+gAHIAACIAACIAACIAACIAACIAACIAACIAACtU6gcW7i7sGUmpq6ZMmS5NnRrlj77bfftddem/wt&#10;cAkCIAACIAACIAACIAACIAACIAACIAACILD3CDTCTdw9sLp27frWW29VieCTTz65YsWKTp06HXvs&#10;seeff/5dd92Fzd2rBBCOQQAEQAAEQAAEQAAEQAAEQAAEQAAEQKB2CTTOTdwNo9///vdvv/12lZDR&#10;7u//+te/evToMW/evH/+858TJ0685JJLquQDHIMACIAACIAACIAACIAACIAACIAACIAACNQBgUAd&#10;hFEHQdx6662hUOi+++6rUlhHHnnkV199VVZWFolEXn/99Y8++mjLli1V8gGOQQAEQAAEQAAEQAAE&#10;QAAEQAAEQAAEQAAE9jaBRiJgZWZmzpo1iwSsxYsXVw/Zb3/72/79+x9wwAFnnHHGsmXLqucJ7gIB&#10;EAABEAABEAABEAABEAABEAABEAABEKh1Ao1EwCIugwYNOv30088999xqM6KnE55wwgkff/wxrS48&#10;6aSTpk+fXm2vcCMIgAAIgAAIgAAIgAAIgAAIgAAIgAAIgEBtEahrAWvm5Mmr4sR95syZNUzVG2+8&#10;sX79+ldffbV6/rRs2ZI20goGg1deeeWiRYtoS6xjjjkGiwqrBxN3gQAIgAAIgAAIgAAIgAAIgAAI&#10;gAAIgEBtEahrAYvi/eEYv98/fPjkmTMnjxkznN6PGSOvTJw+3fk4hr6NK3UlSDxNnrr//vtr+DzB&#10;2267bevWrbTF+8aNGw855JDaYg1/QAAEQAAEQAAEQAAEQAAEQAAEQAAEQAAEqkFgHwhYvtEfRT66&#10;7ba+06f3vf4gjrK80l99kB9H07fjelc9Qf/4xz9oP6yDDjqIHixYWlpadQ+cO0gL+/HHH0tKSp5/&#10;/vma+IN7QQAEQAAEQAAEQAAEQAAEQAAEQAAEQAAEakKgrgWsUePGjRs1yjeKjilTRvUeN4ceAEhv&#10;xJUp46ZMUR/7TJ7oGz2qOumiZYC0j/vo0aNpWlezZs0GDx5MiwGr45G8h7SwV1555dprr8VCwmoz&#10;xI0gAAIgAAIgAAIgAAIgAAIgAAIgAAIgUEMCdS1gJRddEramVEu/Ut4/++yzX3/99b333ktbYl12&#10;2WXJBRrbFT2dsGvXrjSli96sWbOmJl7hXhAAARAAARAAARAAARAAARAAARAAARAAgWoQqJ8CVjUS&#10;4r3lwAMPvOmmm2gj9nXr1tXQO3o64fHHHz979mzaD4tkLMzGqiFP3A4CIAACIAACIAACIAACIAAC&#10;IAACIAACVSLQaAUspnDCCSfs2LGjSkSiHffo0YM2dN++fftTTz1FMla/fv1efvnlGvqJ20EABEAA&#10;BEAABEAABEAABEAABEAABEAABJIk0MgFrOHDh4fD4dqaM3XhhReSjHXHHXdcd911F1xwwbx585Kk&#10;DGcgAAJNhwA9VJUPTrJ4FwjIP+pK00GBlIIACIAACIAACIAACFSTgOxDurqU6E9WEyVuazwEGrmA&#10;Rbuwjxw5kpb+0UMJayvTJkyYsGDBgo8//pjWFd5333215S38AQEQaAQEbJXKL1UrJWM1grQhCSAA&#10;AiAAAiAAAiAAAnVFwPzyKTuUzu+g+E20rnIA4dRHAo1cwCLkb7/9Nq0BpIcf0l7spD3V5KGEJgPJ&#10;w61bt9555533339/fcxVxAkEQGCfEIieY0WdDd3nQG9jn+QJAgUBEAABEAABEACBBkpA6FYu8Uqn&#10;A/P6G2iOIto1JtD4BayWLVt+++23b7zxxhUVFfvtt99ZZ51VWlpaY27CgxtuuCE7O7tWFLFaiQ88&#10;AQEQqFcEWLGS87B8gZSUAC0kxAECIAACIAACIAACIAACSRCg3qMUr2R/EopVEsTgpCkQaCoDquOO&#10;O+6kzZvHjx9/44030jys2sra//73v5dffvmePXtqy0P4AwIg0NAJ8O4E/oDobQToD+9fYE38bugJ&#10;RPxBAARAAARAAARAAAT2NgHxI6jcA4v6k0LDktthQcna29jhfz0n0FQELJMNl112Gb1//vnnayVj&#10;Bg4cSIsTScOqFd/gCQiAQOMgoH4rkxqW6G3QC3U9UlIaR+qQChAAARAAARAAARAAgb1NQIhXQsNS&#10;/UnRq8QPonsbOvyv9wQCkYivpme9T6Qngg888MDdd99dWwsJzzvvPPLqwQcfbGgYqh/fiC9Gmam+&#10;d/rOmpbDmpdk+AAC1SZgVQoq0VRHRB9D/m7GzyFkCavm1QQ+gAAIgAAIgAAIgAAINAkCPOdK9yfp&#10;jexhWgOxWIMyDKlAoGERqGpd9v9n1pdVvYfcV1RUlIfDwVCwpKSkqKho0+att990TTX8Sf4Wqr0R&#10;yooaHPP9/kO1DzRniiZP8WysWjluvvnmadOmjR49miZkHXjggbXiZ/305N4HH+/cqUNOTk5WVlZ6&#10;WnpKairv7NO5S1cxZKcP8nDWaqt9gHg3IN4SSLy8O/3dCWMvycsv5GS+/Nrr9TO9iBUIgAAIgAAI&#10;gAAIgAAIgAAIgAAIgMA+J9BEBaw1a9ZcdNFFr7zyCj1PsLbyYMuWLdOnT588eXLHjh1JxiIxq7Z8&#10;rlf+7CUBi9LYonluvUopIgMCIAACIAACIAACIAACIAACIAACIFBPCJCA9UU1ohI1A2tbw5qBRUkm&#10;DYueSDhr1ix6TGE1CCS4Zfbs2SRjLVu27Mgjj6R5XoMGDaIt5Gs3iH3omxSw2seagdWNYlXtGVj7&#10;MEUIGgRAAARAAARAAARAAARAAARAAARAoJ4TaLp7stDcK5KWaM5UrecQyVXvyuPYY49du3Yt7bdF&#10;q+howldt7bpV6xGGhyAAAiAAAiAAAiAAAiAAAiAAAiAAAiBQnwk0XQGLcoUW+tFUqb2UPbQT1oUX&#10;XvjEE0/QJC/avYvELJrwBQ1rL9GGtyAAAiAAAiAAAiAAAiAAAiAAAiAAAo2YQNNdQsiZetdddy1f&#10;vpxkJtq4am9nM++QVbsbb+3tOEf7v5eWEGIT97rPSoQIAiAAAiAAAiAAAiAAAiAAAiAAAg2FQFMX&#10;sCifJk2aNGXKlNdff51WFO7tbJs3bx49APGrr77KzMzc22HtJf/3noBFDyXcS3GGtyAAAiAAAiAA&#10;AiAAAiAAAiAAAiAAAvWKwKwvv61SfJr0EkImNX78+JkzZ55//vl1sL6PtnV/4IEHKKw9e/ZUKZ/g&#10;GARAAARAAARAAARAAARAAARAAARAAAQaDYEOHdrT2bFTx85dOnft1rUbnd27dadzv+770dljvx50&#10;9uxBZ09x9oSAJbKeNnS/8cYbaW5UHZSDk08+ecyYMaNGjfrnP/9ZB8EhCBAAARAAARAAARAAARAA&#10;ARAAARAAARBo6AQgYKkcpA3XF8mjDnKUNCzaCWvGjBn0dEJSsh588MFly5bVQbgIAgRAAARAAARA&#10;AARAAARAAARAAARAAAQaIgEIWE6uPffccxMmTKiDhYQUJD2jkHbdoqcT0pMQ8/Ly6AGFNP/r448/&#10;bohlCHEGARAAARAAARAAARAAARAAARAAARAAgb1KAAKWg5c2qDr22GNpPtReJe7xnGZj0a5YP/30&#10;08CBA+kZhUcddRRmY9Ulf4QFAiAAAiAAAiAAAiAAAiAAAiAAAiBQ/wlAwHLlEW3oTk8krJtJWJ7C&#10;cdlll9Fe8k888cRFF100bdq02bNn1//SgxiCAAiAAAiAAAiAAAiAAAiAAAiAAAiAQG0ReOuDd+J5&#10;BQHLRaZly5a0uG/evHm1hb6q/tAsMJKxPvvss7vvvpt2yGrVqhXpWbTd+z7R1KoaebgHARAAARAA&#10;ARAAARAAARAAARAAARAAgeoReFuqV2+9/3bM2yFgebH87ne/e+ONN6rHulbuIhGNtnifNWsW7ZC1&#10;evVqWtVI27136tSJ9ufasmVLrQTRGD2ZOcbvHz55VXJJq5Lj5LyshqsEsagfEaxGmnALCIAACIAA&#10;CIAACIAACIAACIAACFSDwNsfvmvu+lcsDQsClpcqbUpVfzZTJzGLHo9I271v3rw5MzNz5MiRtLqw&#10;GuWgUd0ixB37iJatpIsxM2uW6sakITWmtNQsV3E3CIAACIAACIAACIAACIAACIBA/SPwjqVecez+&#10;9d5bnmhCwPLmW48ePTp27FjftqAi9Yr2ev/qq69odSHJWPtwkeO+LedCiTll6qUf0ew0fXzUf/wF&#10;yc682reRR+ggAAIgAAIgAAIgAAIgAAIgAAIgAAIeAtNnzojJ5E23hgUBKwYlWsFHO0/R/lP17YGA&#10;vLrwzjvvpOWEPXv2pFcS2morkjS3q75P75o55pSpPlKvpoyycm3UlMiccb1d2UiXIm5HsA8gAAIg&#10;AAIgAAIgAAIgAAIgAAIgAAL1kcDoUWeefepZ59B52tm/ofP0c35L5xm/OfeM39jRbUgClnvhWJU/&#10;bfb5krynX79+a9as2bNnD72p9JYPKnVR2w54BhbFcNKkSfQ+mUgmEwXS7OggXay2FLHarharJk+c&#10;6hs26XpbvYodhnfF3KrJwx0CUUsL1beu6+QDaWW+ueP7yBvVd7Y/8ffb8ixxdIdnfylCsI4EXzmu&#10;OGkzTYI80YgVw0rTYsXQjkPSO4rVdkbDPxAAARAAARAAARAAARAAARAAARDwEmgwAhat7LOWjVXn&#10;7WlVvOmLgw76zufznMuPO87jTd/jjot2VtUr0d5WMbKRq666qm3btlW9y3ZPE7tGjx797rvv0nMY&#10;62NFWfXhm3N9w8491T3ZqvKYkqbTZ7xv0kpO60eXLlnh2ul95pg+4+eKNYneaV0fXeojuYxvE9+5&#10;/Fk5yTe+TzyFZ7S1wvGjS6eeYrbjklKSs/5RhKCPBF9FJXHu+FOW3qZSM9daPxknhjQfLVFaRAw5&#10;JXS/Fb2P+i9dWTlduAABEAABEAABEAABEAABEAABEACBuiDQYAQseh5fDXmsGDlyvt+f/Jm1dGky&#10;IfadNevQSKSGJ3mSTFgJ3Dz55JPbt2+viSc33XQTqVeDBg2qiSf1796Zj4yfO2zSq3qR4agp9npD&#10;LRu5xKvYaXD703vcq5OGzR3/SKyN4keNsuaIjRpNKhVrZnIG2aUfxQorwVcxYkOymvJE+D73zQ9Z&#10;kUs+hi6Xo67XKVm5lBTCg/qoEEdNSYJK/ctvxAgEQAAEQAAEQAAEQAAEQAAEQKBREmgwAlbN6e8l&#10;pUkuuho+efKYmsdw3/pA+8Tv2wjsldBXrVji8/XvG2va1tJHhp+yhKZYJaXTRPnTu29/rUzFiLiz&#10;lM+sE5QzyC4dHWsBZIKvkoeSfAw9LmVKxNHnoGG0aBI74ifPHC5BAARAAARAAARAAARAAARAAATq&#10;ikATErD2EtJRUz6aNOnVvn1H6+2Dhg8XGy5F7bS0l4KHt4kJiFlFsY+5U6fOdaYvVcbRPTvJyD2x&#10;VtmJguAsWrTXCVYWSI2+Tz6GkgmtbNSH0NjEJDE5rczs+4UiXKPswM0gAAIgAAIgAAIgAAIgAAIg&#10;AAK1SgACVu3hHP3Ryo/oPLf2fIRPFoHep55L6opeL5csGjGrKPYh9reSW1klpTXK2UkuuSpaMOJw&#10;Zk4XW82v9D4ZMdkIV9td8jGUTJytuORuWhzd3uPmyE8rScjyTZ0od8bCAQIgAAIgAAIgAAIgAAIg&#10;AAIgAAL7ngAErJrnwahx43rTvkd00J/eo8bNESJAUuvSah52U/KBFazY+07F5ZB4pZ+cc6T3ME/I&#10;MsqfBGsTY3uUICaJI5lkHicfw8qDU3OxsIt7kuzhDARAAARAAARAAARAAARAAARAYG8TgIC1twnD&#10;/1ojQPODaEGe9VQ/6TOt2Iv3OEDxNe9RbjZ2mjnG7Vj6OTfWNCzXBulef1ZNvkDsDX99jB2t5Ewo&#10;s7H6GLMHlk966OhvM5P7Knl67pS6YpgwLWJ7+TE02Yr27TKT0WplV67kow6XIAACIAACIAACIAAC&#10;IAACIAACIJCYAAQslJCGRGDUlEjko0ut/Zv8ftqI3TxjMFZSSKKSKwV5x6dTpkbt6E67mElZzCuD&#10;ieskbYm7hLDj8kfucRV7laCWxGRwEw+aRE8hVAdF3or79NHW9lgJvko+exLEMFFaaMeupaNpBSHN&#10;cFuiN8aS6cMswuTZwyUIgAAIgAAIgAAIgAAIgAAIgMDeJeD/z6wvqhFCRUVFeTgcDAVLSkqKioo2&#10;bd52+03XVMMf3NLgCNz74OOdO7XPycnJyspKT0tPSU0NBIQM2rlLN3r10wd5+MUHf/SruCzS7H93&#10;+rsTxl6Sl1/IBF5+7XX62OBoIMIgAAIgAAIgAAIgAAIgAAIgAAIgAALVILB05doqyQiYgVUNyLgF&#10;BEAABEAABEAABEAABEAABEAABEAABECg7ghAwKo71ggJBEAABEAABEAABEAABEAABEAABEAABECg&#10;GgQgYFUDGm4BARAAARAAARAAARAAARAAARAAARAAARCoOwIQsOqONUICARAAARAAARAAARAAARAA&#10;ARAAARAAARCoBgEIWNWAhltAAARAAARAAARAAARAAARAAARAAARAAATqjgAErLpjjZBAAARAAARA&#10;AARAAARAAARAAARAAARAAASqQQACVjWg4RYQAAEQAAEQAAEQAAEQAAEQAAEQAAEQAIG6IwABq+5Y&#10;IyQQAAEQAAEQAAEQAAEQAAEQAAEQAAEQAIFqEICAVQ1ouAUEQAAEQAAEQAAEQAAEQAAEQAAEQAAE&#10;QKDuCEDAqjvWCAkEQAAEQAAEQAAEQAAEQAAEQAAEQAAEQKAaBAKRGh0+upv+VyNg3NKACagyI3Lf&#10;HA04OYg6CIAACIAACIAACIAACIAACIAACIBA/Sbg//f/Pq9GDCsqKsrD4VAoVFJaUlRYuHnbzttu&#10;GF8Nf3BLgyMwLINfRwAA//RJREFU8eFJndq3ycnNzcrMSktLS0lNDQTEPL4uXbvTqz8QeHnK0/ES&#10;dcW464Qb8bX/3envThh7SV5+ITt++bXX6WODo4EIgwAIgAAIgAAIgAAIgAAIgAAIgAAIVIPA0pVr&#10;WUZ475P3491+7pm/NTJCDZYQ+v0kRfj9FFaAXqsRV9zSEAk4OU55Hivf/3L51YWxjiuuvrYhphdx&#10;BgEQAAEQAAEQAAEQAAEQAAEQAAEQ2HsERo86M6bn557xG/t6DQQs4Y0QsUjCSpFzcHA0BQKU15Tj&#10;QrzkqVSxjmtuvK3IfVx/y51NAQ7SCAIgAAIgAAIgAAIgAAIgAAIgAAIgUFUCZ596lueW37rVK/q2&#10;+sKT0q4CgRQ6UlOrGjm4b6AEKK8pw3naXYKJd3fc84CZhnXXxIcaaGIRbRAAARAAARAAARAAARAA&#10;ARAAARAAgTogcI6lYf329HOiQ6ymgCWlCyFgkJAh9KsUCFh1kJv1IgjKayNgcRmIF62Hn3iaNKxH&#10;Jj1TL+KNSIAACIAACIAACIAACIAACIAACIAACNRjAuecdjbF7jex1Cu6Xk0Bi+6U6hWtHqQZOalp&#10;6en1mACiVpsEKK8pxynfeQ5WYq+fe2FabYYNv0AABEAABEAABEAABEAABEAABEAABBovgd9IDSvm&#10;Uc2nEEbkUS4OehZhePvOvFAoGAoGw+X0L1xeUSG+rqhovEibSsqESOn3k1gldMoUoVSmpaW3a9Mi&#10;LY3mYYmpWHIhoZCxzFMIaVKeWGDIGmfUq7gg4OEphE2lCCGdIAACIAACIAACIAACIAACIAACIBBN&#10;wDyFMEkZoUYCltawSLMKCx2LpCs6KspJuqID2dM4CAg1igQstdcZTbdLE1qWPFi9goDVODIaqQAB&#10;EAABEAABEAABEAABEAABEACBOiNQRwIWpYcnYUmpig4pXNF/oV7J6xEIWHWW6Xs3IJKv5G5nQsWS&#10;h9j3TOmj1kbumIG1d7MBvoMACIAACIAACIAACIAACIAACIBAIyJQpwKWkrFIv1JaFotaESFuNSKm&#10;TTwpahmg1KrkgkLnhciYbbAgYDXxcoLkgwAIgAAIgAAIgAAIgAAIgAAIgEDyBOpOwGL1yn6VHy3t&#10;CipW8vlWb13qbdr1dlZqwaC9vRXHPTUts0qJWLR40YSxl+TlF/JdL7/2On2skg9wDAIgAAIgAAIg&#10;AAIgAAIgAAIgAAIg0EAJzPry2yrF3P/U1NeqdAMcgwAIgAAIgAAIgAAIgAAIgAAIgAAIgAAIgEBd&#10;EvCXBMN1GR7CAgEQAAEQAAEQAAEQAAEQAAEQAAEQAAEQAIEqEfBv2rarSjc0aMf08Lyfli3rd+CB&#10;9LjEBp2QBhR5MG9AmYWoggAIgAAIgAAIgAAIgAAI7A0CMYdFW+c8XrDyg+SDa9bntA7Dr0nePVyC&#10;QCMj4F+3aVsjS1KC5GSkpy9atGjQoEFlwWDTSfW+TSmY71v+CB0EQAAEQAAEQAAEQAAEQGCfE4ge&#10;Fm3/enLRqo9G/N8Jycfti3/8N6f3Ke2OGJf8LU3W5br1G9dv3Lx12449e/IIQsuWLTq0b9utS6fu&#10;3bo0WSa1lfAasn3y+Vd3bfip0si07trv6ssu8Djzr16/udI7G42D7KysuXPnDhs2rLikpNEkqp4n&#10;BMzreQYheiAAAiAAAiAAAiAAAiAAAnubQPSwaP0bp4743ciqhvvFG7O6/e7Dqt7VpNzn5Rf89NPK&#10;n1auOvG4o7t37dSubWtK/vYdu9Zt2Pyf2V/269O7X78+LZo327dMpv3j7XgRuPD/ztm3cUsQes3Z&#10;PvPCa4/cfX1FRUW4IlIepn/lN11/3Z0T7w+Hy0P0kc6K8hlv/n3AgAH/+te/Wnc9cOwlf7Tj4/95&#10;7cZ6S6fWI5aTnf3f//73hBNOKCournXP4WFMAmCOggECIAACIAACIAACIAACINDECUQPiza+dcaI&#10;c46tKpYv3v6sy2/eq+pdTcc9KSwLFy3pvf9+hw8ZkJ6e5kl4MBj6ZsH3q35eO3hQ/32rYf31n+/e&#10;ef0V0fly9yPP/um8s+pnftWcbesWza69ZvxLL71EAlY5aVjlFfSR3pWXl99130NCvRIClvhuzYof&#10;CMJbb7312OOTduUVGCD+lb+sr5909kasmjXLmTHjvTPPPKOgoGhv+A8/owmAOUoFCIAACIAACIAA&#10;CIAACIBAEycQPSzaPP2sEWeNYCzXPR2gYTsd9J7f0JCejzCN6eXx+gOd6Nsv3v2i0+h3Dcznn5nE&#10;7vkYf+1NDz9wj33Xvfc/Ek3+r69M5bDI5cWXjmUHjz40MRQK0Rt6vePu+2Pmlye46EjGDK4us/6b&#10;7xZ17dLx6CMPTRDol/Pmb9i45fDDBtVlxDxh/e1fM+6IJWDd88izf/jtmfswYgmCrjnbdm1aXjNh&#10;nBKwymkSVgXNurpuwtUTH3w0HCoPCf2qIhyumPGvvx188MEUk3feeefxJyZv37nHxMq/bNXauFFc&#10;8OzFk7+U3+73m4ceGNVx/osXvNVFvfn6sFevcGe4+Taef+Tgsa+cL9nPSrJm0dT/e2qOr/u5j915&#10;qqiu6tjy3t03fnW4uV18/Oc6J55x/WzRPPeNN//1u3N/m5dfGNsRefVelzFd3vqg0wN/GeKK8FHj&#10;/vGXIXRTpcn0eJzAve1/UjSqVY4TR9j+lt5HZ2vCMF24YrusnHm1UoWbQAAEQAAEQAAEQAAEQAAE&#10;QKChEIgeFm17/7cjzjiK43/N04HHH3+c5qTQ+1AoPGH8uD9cdBlJV2X6eONvL/3rIbF50xfvfdX+&#10;9H+ZVE95ZhLdSMPbbTt2P/7I/eOvu/nh++8mgYCv3HLjNRMffCwa0WuvTJ04cSJdLy2vuPm6ay+7&#10;csITj9x/1wOPklxGF6+76vK7Jj4UEywFZ8SyaPWKIhwzuBheOUP4o68ywoJ7mL/lw5tvfZPECjNS&#10;3jzz9id9YxNpCBs3bv5s7tc3jhsTPffKjgPNw3po8pRjhx3RpYslMtRtSXr97fdvvy7GDKx7H332&#10;/HNOr9u4JBVaTLYPPPhwRaTi1ptvMl4kZtupfZsJ46+m8klFvaIiIuZblZePu3rsgw8/IdYPCrm2&#10;XM7MKv956SLyc/r06U9MenLztp3GfxJ6yUGsc+P0uyavP+f+1154hc6JJ7UXQUR8vojwcNCfXxkz&#10;wHuX+TaOh+Iu9u21F64a7ht2tvQz8fntt3P2ozjcPqq9cbn5g5svfuYrHRO6fcNHz/yz81Xsbde3&#10;npm+Ob6fkUiktLSUXuOGW15BX0YivojwhFIkQhc+33/uhsnPLFQXGUKSZwIslv8U8xvZ/1o/E+eL&#10;/W3MbE0YHxeu2C4rZ177Sa51hvAQBEAABEAABEAABEAABEAABKpPIHpY5PP7fWLkKU6eD+UTo1z6&#10;RMPNcvr009Iff1zyw8KFC+i9uMKO/X73mFGM9ukZZXSSG/qKVCTPlegxJrn87LPP7r777ocm3nvH&#10;xAf++bdXJj70+JQnH3vxmcmrflxMHsQbll5y+VUU1SeffHLS5MmPPvbEgw8/cu99D95593233nEv&#10;3XXP/Q8nN551hvATf7v+qdvFED5qmP/t+/OOmChG4kd8PeNb8nbzB09uOJN1ibjnxi1bjj92eFpa&#10;muZqALvekANyRo6Ti231Mz2B/5SnLD14TrrevFnuPoxYvKBjsqXJeqFgyKadmC2VbZairr7ySlHW&#10;/eL9o48/afSpGyaMJScfvP06y6OiTrjVGzVT0Z52qN4Ln7t26OD6Rgg7onJ99+JFt360ib+i93+8&#10;hM6p3+hv7YvfxfC5YtNHM+YcceigqK+0V8pz+vjEPN/at2/544sLHLftTr5nyp2jO6uY0PUOHbpQ&#10;0qUDinKXTu1iBcnXKPFlSsCK46jDqbddPIiCuEjGzkkR0TjqsEPYExX0po/ulAm/6I/3fMgsJJYP&#10;n3dfNO5F6uyEuPwfdNgRYrKo8OHFqbdecuf70kfDVmHc9OGt0vPnF6roexxER8BhKCPpibPn21jZ&#10;6sroqNS5ccVkWjnz+PmFb0AABEAABEAABEAABEAABECgERCIHhb5AgHSMPikBEr9SkgB9I+H7pf9&#10;5U8Trhpzx83X0nuSh5TjgHcIP37cuDtvv/XJxx+SApZYe/jHP/xh7OVj7rjleilFxTjIzbHHHnvn&#10;nXfeeNvtTz4qJls9M+mRv4wdRyddj3eX8YjcX3H55VdfNXbCuKtvuG7CrTdfz6Jbstm06btv1g0f&#10;Ikfc7U4efcS6efM30RvPMF/MtOBJJTT+rtj0/pQNo3mQnuDYvmN3184dKTKVHuSMHCcb4b3gTmR3&#10;LAWLpZy9EGBNvYzJNihmCIoZQvaRgK3UaH1XXDGWcnbs5ZePvfwymVw//Ztw1WXXXHU5Xb/+6stO&#10;P+f/tshDfitqhzn83y9dYeQuz5utH99519vrjrjylQsH8jcLpl0yo9PEu0/qYN74Fr900Qdd7r/1&#10;5E6+xS9c/vSG0eJbcXHhYXTX5k/ued43RlxxHVs/uu+2jae9cInyVX/n8mpGl7vuOKWDE6Inak4E&#10;+Au69/l5Pt+RVz13sVjmF+9o1bLF81OmXjbm0t3yUZqVHRTKU18rR8MuUxH2Bi2xzB8svpXuOQ6C&#10;hk/ewu4v802JRuF4JVB/c8Rdd3SceclTG8+RPGWi3BhNQCpOsRzEi4AnF+w4c57a+evOVicvoj2v&#10;DKHPV0XmlXsIFyAAAiAAAiAAAiAAAiAAAiDQsAhED4v2fHrhiF+r0euVT0aefvppmjpFiQqGQpfT&#10;kHXsNcMPVyPmt2Z8/MrUpz58ohd9+8W/F7Q8floN0z7txefPOOOM2bNnkz9XX3cjaVhjx19PGhZ9&#10;PO644x599NH7H348XhDPPvn4s88+FwqHg8FgaWmwtKysREwAC918w/j7HoqxXDGWP2Lg7GOdwZIR&#10;LMFB3MRyhM/XfbQYTX/Q8Q6vgBDt89szPp4w9uKMjHT66pFHnciEaZ4QxbaMIhp87FGRTHr7xDMv&#10;dd+vew1JVvv2des33Dju0ujbH5o8dcyF58/89Itq+7yXbly3dp1he9ddd1u7tJm1pOVUhg3bc848&#10;OTom3Tp3uPaaCbSE8NJLL3nmmefEjlc0Z1DsflUeoh2wysuvvOziR598fsabf+N7ly9f/tjjT6zf&#10;tNV45V+0ZHnCFC58dcxT33T7zR23kZxE72d0uvuuX3eMfkN+2Bef+kZ7evgVL1/gVqq2fnzXPZvO&#10;fObPg93hmts9XnGInjjajqlkKw+/f/nPU3xXRfns3Nu6VYtnnn1u7BWX79qdjIBlhbLlowfu3Hjq&#10;lEsGOMkUlW3ss7ypV/czXVi8SdjUbV3n070cJDED6qgxHs9d3/okxi3/nnjLjM4mgfbt7CAJhknH&#10;WWNPnNeV144qMq/cQ7gAARAAARAAARAAARAAARAAgYZFIHpYlD/nshHHHsSpuHxS+XPPCVWI3tMu&#10;QmMuveTyq8X8KbMH1ovPTfp4cm/69ovPljYf/nwN0/7y1GcmT55MntAeWCWlwfvuvO2m2+8R6wbL&#10;w13athw1atSDj4pvYx7PTH50ypQptFFXqZCEgqUlQhYqKwvdeN3V9z/8RLIRM8PSI446/OuNUWNP&#10;lzc03v+4010nb77rnneFniWH3rHDeff9T8ZdfhELWI89JjQ4FtpoGRa9Mt5JT4jrFOnJz70y5s+/&#10;TzbCte1uyrTXr7vy4mhfH336JRKwaju0WvBvyst/N2xvvfVWR7Wy3k2dOtWwPev0k6JD7d6143VS&#10;wBJTBWmvq7BYAHvxRRc+/fxUIWDxNliiHFbMnP4G3b506dJHH39i3QaeiiWO+EsI1SStgX987r4z&#10;Im/NFIvW5NpGMYEr+o3nYrcz7nrxqefE+Uded+ccC2a+Gzlj1MCoGWzGz3j+23fYjsnDLpdcKDzs&#10;f+GVQ7+e/snmms6O0/dbobQfPKTrVwtsCAtfGPte59tEGq8c6sXiScI6X6Tbpk3R0SL/DaiL+4tQ&#10;PRA8GNufcMuLt3WaPnbMC4uUY4+DyhhWIc6c0ZXmdW2hhj8gAAIgAAIgAAIgAAIgAAIg0IQIiD2w&#10;+AwESAQQ2wOpPbDEEsJJj0yc/Oh9Tz/x4PNPPUrqlVhUqN3bjEhOosWDjz983yMP3PPgxDvpq7tv&#10;v+n2m6+75YYJN1579XXjx8YESkKA2QPLSAO8BxZdpysJsuHyq6658MIL//zni8Zc8pexl106/uor&#10;rh1/JalXtH17FTLvkItZLnhqVOdNXYceQltee4fD2rPNH7686Yw/HrJg5rdDxej7rqHzP1oQL6Bm&#10;ubnbtu9gRWX8+HF0Xn/dtbfecvM999z94IMP0NwrOvlbckaOt2zdtq9OkQVzvhaSjXXSFc6OfRWr&#10;BOHabO+555777rvvwQcfLJEHiaE094oUWJtt7Dwql3u98UpC3gHLTwtFw+IzfeLTR3tg/SNVHqIo&#10;ulemVipgUbjloh5JOYPXn1pv2nfsun7+Qrlf06LvvlXfWhejY03OqIDG2KdqwMDDLa+0GxOixyf7&#10;esT31UKp6FRs3rTJ16V9/E2wCCgBSX51rhPK5vnzNxw5UIpx6iLZl84dRFBOwh0+blbdBv/59pM3&#10;3frgx2rbMJOW6NRZV2JjbHfiJad33bBFqGExHLixeDJL6mNJxbnyvIiXL9EZXlXmVbB6cAoCIAAC&#10;IAACIAACIAACIAACDYFA9LBI7IEl1St6NftVy12u6els4SeefObhx5584OEn7n3gsbvue4SSaNzb&#10;yaUbaT7Lk089c+c9D/DeVfT63nvv/eP1N5569oV4YEgXoL2uaAMsOllQSEkN0FpCOul6YgGL/Lz6&#10;mhsnXH/LdTfdTqHfeufEO+998J77RQyrfmz694tvRw4daEbwUcNMcrDx5D8NkONrpUnomRYxQmvV&#10;qvn6jZvFLJ7KTnJGjqse4Vq74/STRn67cMmcr7+jFaN80nu60r1b10r511okquJRTLalJSX0lDwP&#10;7QRseRKclK2kUuXzXfinP9CEq79c9EfWtORr5LRzzqfN4OmgD3SLHc34AtbmmQ+PvXScOO94v9Pl&#10;vxcThKRn4m7zpv2vLjzLN+MO4WxB5DAtYDkXx7602AVl038+nNdlyIC2sUgd/MfLO7FXUzaeduGv&#10;pRsTkHPDlk/uHTf22e9869+/59Jx02hO1IDfX3LEd1NkVO95p9MlFx4cPxuogqWkpCQtYFHoMhTh&#10;87eDb2OfdZT6Dz7sm2fdCbdj62V18B/vGjz/Dhlhc0Snzr5isVUYF76msuO0X4kqHu0gZgQGDBgq&#10;UvHwJ5sqYsTZ+taiXVlexMiXeNSryLwqdQhuQQAEQAAEQAAEQAAEQAAEQKAhEIgeFkn1Sp4pAVKd&#10;9AQssZE7T8iSh1jsw88sU47FUwidI+qZg2ITd/MUwnhg6K5LL7306ssvu/wvahUbLdy64Pxz/+83&#10;Z9H6wUo3cTfeJu/SE5PF05TUsGDIXdedIOZfRQ3zxR2Lp92xeRQPwwecOOTb+3hg/usB8dLVrk3r&#10;z+d+U1JcEibZI/5JDsgZOd63BefUE48lxerbBYtpoSi90nu6csiB+9dPASsmW9pWjDZxt1EnZkty&#10;F+tW6ombft+0V/9GO2G9OO01pWgJXctPTyE0AhbdYmeTf953i7UXjf8vPZDy9X/+8/zzzssvKGz8&#10;qa0fKQTz+pEPiAUIgAAIgAAIgAAIgAAIgMA+IxA9LAouuWHEsQeKySgB/x9u2SaEJzk/hd+YnYXM&#10;6P2zV2nH98gXny1L7/+wScZTTzxs3NNdYj7UrTfYMzYefvypmGkuLdzN12nlV9euXVesWHHtteJx&#10;h3Rk5raqFNND991lR5LWD1Z6S904WLJ0RYcO7QYPUJuLxQx04fdLt27d3v+gvnUTpcSh0H7tQwf3&#10;J/Vq1PEj6kN8EsSh5myb5WY/9vADBxxwwLXXXU/LOa8aN/6pyZMuGXPFC1Oe/f2Ff/n7tBfPOe9P&#10;b//zr6ed839ff/4fismXX3557Q03FxQWm1j5536zsJ5jqsXo5eZkz5gx48wzzywschDUov/wKpoA&#10;mKNUgAAIgAAIgAAIgAAIgAAINHEC0cOi8E83jxgpdRYxDysgT7WiUMxGkfv40MwrHy2UEa8V4mPE&#10;98Wspan9HqhFmMHivMcff/yaa65Jz25Ri97uK69opL9y1eouXTr1O2D/NLmJkn3QrKyflv+8cePm&#10;Pr17Uo7sq0h6wv1k1pyTRg6vJ5FJEI2as01PT6OnWB5zzDFJJvbzzz+/4upraP99R8D68usFSd7c&#10;CJxlZ2X+9z//OeHEE4tLzNS1RpCsep0EMK/X2YPIgQAIgAAIgAAIgAAIgAAI7H0C0cOiiuW3jTg+&#10;SsDindpZwZILCD0C1pef/uQ/4N69H98GHEJhcfH6dZvWbdw0eMDBtPCtRfNcSkxefuH2nbsWfv9j&#10;9y6du3XvnJtdX9SrhgW6hmypaL/93r/3bFqRjIZF6lXLzn3POePXYl84ffg//+q7hoWsJrHNzsyc&#10;M3fO8GHDi521lzXxD/dWTgDMK2cEFyAAAiAAAiAAAiAAAiAAAo2aQIxh0ao7R/yaBCz1IEIx/cov&#10;J2HRQQN9HrXbk7DklS//vTTS+65Gjap2Erd9+84du3bvySsokquvcnKyW7Zo1rZ1q3bt2tROAE3Y&#10;lxqyfef9/xRsXVUpv2Ydep99+om0B5xfSLrq8M+e802ldzYaB1mZGd8vXjxg4MCS0rJGk6h6nhAw&#10;r+cZhOiBAAiAAAiAAAiAAAiAAAjsbQIxhkXbP0wpWnD0Sf3Vbu6sXvFY3SVg0TwsuZAwEpnzyY/h&#10;nMG+dqfu7djCfxConwT8s76YVz9jtjdilZmR8fPPq/bfvzftlr83/Ief0QTAHKUCBEAABEAABEAA&#10;BEAABECgiROIPSza/lFKcRX2pC7PJvXqlCZOEslvygT8M//7WdNJf/Pc3M2bN3Xq1Dm/EE8hrKNs&#10;B/M6Ao1gQAAEQAAEQAAEQAAEQAAE6iUBWgPVLCcHQ9F6mTmIVEMi4N+/d714eGQ0M546aV6kA/FR&#10;zqkU29o56yDld+KRDOJUH+QV/WL9VQ54GaV4Ff/0PnnyAq82dvYJkzvnqQD4qrWHWNJ5LYORC5zl&#10;ImedCpUm7asTf5kcEZa1Y5kJ15P0pCNhObQ3QuOo1f4Rj5MOLrlgk3MVJ/aEb9euHcVFhRU07bbK&#10;hy5jToStyDhZqPLVZK9847y4sj7qMpdC+erPzMzKbdbcXuJb5ShXdgMnIIkSbGN3nNvpjxcUod69&#10;c0dRcWGEHpVS9cObfJuz+72KjHODeEdxVZXa1Dau4zJHXLf4/QFinpXdvHlLeisrW8WO7VsLCwu4&#10;tFSv5CWKv8uCWRHVhcCJOpcIHWXXGzZb/kBWVlbzFq04bRRhEfOiguox13Q8KTbBKhgGf8w3JuHq&#10;TSxHbPuysrObtyDmdlnkMqaMO6O37LDLsOsy5bXTrrKmczpWAVTGVdvYuGXUVdpVW+FGJPamMHHT&#10;72ybHaOyuSufOxFVry5WMU2iVnv8l5VFRddAsdyYFJlrKgxvUK7PdtupM5WzOkYLligTqpAgd/Gx&#10;kuCujt6oKYeJWiq77snIii6CL+IpB6Y7Yhd+x4aIe8R/vl0fiRtCx6G7LMduH1SvReePq8JEJc+N&#10;wSmCnpLrRFRuJCzNjtcoilv4Hx/We6cR9DQ4bk+8NUpREowTFA4dEyt7tD3REeK7TZoSlSZ3vnBK&#10;2GedZmG32Cqxh+ZV9A/tuhMjGAXC8srqIGjf2B+7krgqq43CAus0cjLGzjcyumxujVGV76OT6uoL&#10;Rlkgdx5UoUpWUreiAtLlJ7p+cLmKeSTMVGOs7Foh3+tC4SrwCejHiWz0ZW/1SPrGfe3QVaY8Jc/6&#10;6Ck9VS8OVUtnlG1IcHt0XKqeGa4uSeKomsKlbQX/1dVNVT1Z/+RKQGOgVUVnOyJql5/snCzfsnLS&#10;Fj8mYHcrIxseeYgb2EDR3bpJ0RedLKo8/ZW7MHFJ4JSjabVX3EHVaefxrjJOItl0VHCzoY2eq4LX&#10;fqFK7GMVICRdet0hOo1jPA9c7uN2u+LbQZeB9DabtvlLqlCzo6h2IQFGbmN0A6RHtOKi9T4qbGlx&#10;TZdBed+1a3dZNxxoTreLAQgvxbepaWn+xx9/MulMieEwJSWFtkNLT8/IyEinr/m1rCzIr8FgGW2Z&#10;Vl5enlQQccqRgcKVRMs/enmwzVomW9ZfqxsVk7oejUi8VNfE8FXJWI790NKV6p4xVYPVQmwlL3Yi&#10;OBRyRpWa+xRicz7xwQyqhelyRkDiIanyipQArGruJRnVoWRKyUgUHq/s4pq4SnuIRjuOjTxmIdCd&#10;q8pKSFQgyVmd//77427dul5+2WXtO7SjslpZKE69NdlBplbngChUQtpg06v/S1MsDDIfsuLbB39p&#10;dXi1swrpM2c7uSkoKPzPf/6zddv2AQMHV1qgkkpIlCOrieGAk/XGbps896ivrOz49ycfdetKzMcI&#10;5oEo5jEzTsZEQlIAVfS4FjApVSOcXBBYJV15LzljzE4DaTyzs0ZlkLyzsLDoP//57/bt2wcPHkrX&#10;Z370XteuXS67bEy7dm1T2CbETq11lWOuDa6JjFMIVAarUsMNtykzfLMVceUVp4xTLZPplB/GVFhI&#10;pYVivmPwEBHzjz6acfTwo664Ykx6urDASR7G4NjudbB8zbR9jnHSJcfTLCoHlp/OW7s1Kisr+9vf&#10;X1/188+DhxzG/ht3umiY/pDVEuu2TkdVZbqKpDT61iG7gupwek7s2BVvq6FwuofcShrdUzUSdEFs&#10;SuEEJM2sq2QaS60ah6gKphLkum4Ts5DHykOXYXdkWXdxdHlOjvRnSgZH1mSsk7lOGba4WvbBpi1L&#10;hauP5PmgHEQlgPzzVn5PCfR8nbyB0lnNHqjyY4qRKQimODsl2130jT8mJqb/5aHhFCWrTIhOu+xP&#10;iEjIPoaJjyksXLZMu29iG4XLa3TVMEClT8sSpkRpu+LKHS/B2J+dus2mxt174GRwp4X+eeJpmjqV&#10;Lk/RcPIjGrnOLHeu8yc29ioiTumzslRpSwybu1JcGV0m05hPFW0u8sIxheAxGVbKZIq5sybzU/6j&#10;kFjuddoY8l61/J5KYVdCXYS48xrgMsJQua8mDvZHN3KO4eVIefLNMUJaYVPFwe8TcZQRF39FWGy9&#10;VM9ZlTsrdp6a7bajxp1dLJKvlQ5sd6HRYUaZR52HOo/UX22noqoIs3Fd9hReJqdMnrbKppchyhgX&#10;NC44Xv9iRjB2LKp7NWZ3qLqeJXWfq2jGuENVwDh+JRffxK6UBUwqtvEiaEJIvjh6vfK2D8oweIpD&#10;nKGUQ9FKjax0bDdEzUtJodcU/syDBtPZqxB9WuoI8k+8wjOjXnEzbR26wdDlmDUBmW5RtXWrysZE&#10;HyxVJ3kkzC79ZWU574hUsq0g2yPSL3FIE0QXpJ0TSY9UlFPaxShXbuYV3YFQEa8sTDt9HrfJp97t&#10;STxvoqMiLUtUMNFGz93JiRGv6K6FY3hd5Uy3cB475XZjf9LvbcCeCEalINY9jMjbCom2SxVfbn9V&#10;M8MSh1Q6VCsqvlMNnlVKLdvsdMt9r7766k03XS8DVKZIlg8qMqKJJFGpooIkpfJwecXzz03x9+7d&#10;L8lCbjsjLaBz584dOrTLadFmZ0X2xiLflkIqkv7dpUKrapVJUkGkY26gS46/TaC4KG/n1q3bNm3a&#10;HEPJSlxznCRrwUkgoioh6oRoqfVwQvTNpbIgiVLHRNgL2crbttKIgapCyVomfPMFZE2T5kZyY0WL&#10;/JQeyg6GHB+LCqg/yosmAx3DwdxN50hEwDpkiFSxAymWRC0pSHumOzPlombrvhH3lzhtqrzoAqGD&#10;jeLIXiZr3J3bk76l0lLj+Bkjk2N9aVtfO6F2SMqN+0+CqCxfOv+ll185sG+fouISVSRkseDBHBNm&#10;gYCbFpnD4qP8Qn0TLg/TxXL6SFWnoiJMVUccVJzFH/lRvA+Xl5MDeuXvyANRz2St41dpudWr8Ep1&#10;hYUoRsWPHodBrp95+unOXXtZKVKGoVLc3lusAhldOLTl8RQRWVliB+jKnOgmzbFOPt+P33/1ysvT&#10;+vbdv1gwZ8MlyivVLtWAyz+yfjkHF1eJXPAn+6RaO9HYEU+iLNApsDILiKr4R1kjyItXulsRV+2k&#10;zVz6r+qyeEPxadOmNfn8zDPP9Nz/YAr0u68/fWXaq3169ywuLmUzoqMecHoeXBM5CSxompjLIZEs&#10;BrKdlnlNETfFhQIXn+RnWXpUbEVKZMzFjTK9Mp7KC1FQOeIyKPqObEib1i2pWD7zzNO9+wygi/Pm&#10;/nvNmlV5eQXSUuhWha1FzGbCvsjpkS5lpVB/KU4yYJFMipE2TeJrUUGMdeIgjA8cA6Xk8XtdwWQ7&#10;lJuT07p1y9NOP6vPAQfp/ouyU1z0bFmfE8DG0enoGLPmtLWu+uFuwnUTwGTUP/VeG3DnDnFF9P1U&#10;i6xiIxsc2e6Id1ye+UWWWU1NZhJTVEw4OJEKzgzN2houOZ2LJM01N24qCjF+wTAe6vbTTLtQw3wD&#10;Qmed6iHI7rTKffPO6gebouQkg1OlNWTTRJlyZ/JFFQL9WTdlNnj1Hbm0VEL3iJqDk5xsq+Zyr3QB&#10;oyuZXgTbIqchtXHrPFJ+G9lKlUfZIVBFUBf1CtHpEIWFf45iEUV23GVhUe0MP0ZKCRUm17XeIJ3K&#10;r7Uz/iuy0HVFDwJMz1ArICpPdLMibISqdHGafxln1T3Q5dF5yJXIfT5Mzunei+i6qNSZXJQF3tha&#10;9tm6W3kSowPATFgecmWQ+ODqZUkaumBJp3yTGiUxbRZqBElhQfUgSQ4SJRnuE6pEyQoua5AVMV0g&#10;ZVC259RVC1CHTfXZRFkXHkoTznac35hyadDpxNt5TaNZ1eeU3XspkCmCwhO7y6fKgbLNTEDWbGV+&#10;LAzkEXUn5X9pqKh7KTu2YjBN73kk4aky2h5J+0xDS/21u9es7C4XfY4BF3/nMJ+cToX6UlC33TpF&#10;2+VDtAnw3BTDRnAInkbMxMkdQ/PzoSxGWm+Ultr6wN0R9lUHKP+qn5BdafbCdApSVFxjRt4x2q6g&#10;osKIYfxiuPEWZZPXTsvispYxvOBLrs6fO4/i5kFcz2rrC8d+JpUIuzhGR4G/5ZJqVf5oA2WZg9gJ&#10;sdgKH1Wl1LVb/E1JpWEyHfRG1HLZYZKVnXuAYa7vMjpctXnuFeWmfM6aipNVMXVERNzVDwnCFNqT&#10;sOy4yiSIpNoGVhZwb4pi9CG8rDU4Ns+ajrfCGEND5pJtZorQ71TRkoP0chovUe9ddItpVKUO0YGQ&#10;PrvarKqWuXjNTKwkRyGoQXGNE0+rCEnLY8qeyQB3IZOOOBqWe/7sBm4VBOseY0rsKqBtmrolOkSX&#10;/15SetlSEjnBLbNu1VSviAVd1dBxF4YP88b4bJLoC4WCd911+w8/LOHhcygUkm2t/FdeHgqHZJNb&#10;PnjwoGefneLv1Gm/KmUdRaJ79269evXcXpGzojCzIrPF4Yf0Hj6w9wHd2uVmZqSlpZJvoVC4sLRs&#10;2bptcxat+ubHVYGyggNyStoFin75Zc26deud9iFBgbPjxL8oGT6ms8LdH1PRBQGpOEjbxP0ohUzW&#10;eB2a7Ngq0iRXya6mqGZKUZJKsfjxyvQpVb0S1kcOTkyzx/K5Nc89VvEQPSfZuZL9LGnYuEvEv+tJ&#10;IU5Gzek6ysGvNHK6Q2N+5ePSbZteL0T7c1IDIrcHnnFGZWUjySy0i6yr/OrynIw/UW6cYUvc29f+&#10;8sO8r+bl5ReEw2FCr0edTmngVsVM8ZGdGpGt3Pflr7SZlcKvVh/IAAvRKhwmV3zVKFnivbwiGisp&#10;RvAf9c+oZkbMkuWGrH2f3r3uvffedh26e9pXr13x5orudLprjfnklHxnoGS+TJDh9n2O157Boqxr&#10;Nn//z8u/nTdvXn5+oWauvlW1mMVBPcpR74xoyH1SOSYQXUzZ1ktlh5Aq2UdoWz6hCSqrxtkjrJsz&#10;sBCsHeRaxuIOhFQsRThU7wOB/Xvtd++993Tbrx99XDx/1rx5X9NUOMo+/du1NjwSgBoR6Xab5U9x&#10;nVVQqV5wuDyGMsoaFxwqIeSIVU1dkngQJEuVlq645DAlMTQSP9SJYPg995zIgvTs2Y1KS89eB9OF&#10;b7/5d37+rnXrNqnaxRjVKxsNV/vm6XnwwIi7U7qbZeyRGgCwfKuvcoz0hEROvIqnjKIrf1XoKlBf&#10;xSEH9zv6mF/12P8ATiLXM1GIuCxxWyi8566PatB1M85Jcbd8OnksPjlfy2SZEb1CIsNz0XF1HNTd&#10;3ESo7GfjLex1iqWwid6hSIB45QKgMk2GwKHoLhnH2fRMdAaYxLn6lTqXXRVawZC5agyYt3NqZbTq&#10;JhjjIIbwXBVV+VcDQJOn0meOtoWM4yDSqcg6XQ3+xurRWm7thLn6P/HWhRk0dqJVbL2X1GeKie4c&#10;m8LiImPoOB0md5toxUx9Ia+YAb/qkLFioqGoasUjWyq3PO9K/dWzXsRfVYDll7o0cN+D/8kiJtp/&#10;KWRwBdCjcl30OakcITkWkL0J7hOqvoCqbmxBxH9d6NnMme6ihiCwqVolvTD5a3dClPGQCgv1hqj4&#10;S31EJk/h5z6WaR1li6k6Xoayq6pacVFpUp0j4yHXN1OluGjZ4ysGrbtUUlBW4rLsSkkjqe2n3X3i&#10;4ihTLeOmQVt9aauQUQD806bsCqpRqJhNTGZJd8yk1eZWR/7cqOusZXSZrGp0VfdPCGFKB+dsFLaP&#10;f+LwClhsyAxBy+4ps8RlTv2gy71LoVcFaOSs1Hb6sVQVHW0WTe32S0tvljZxeTI2z3CRE0WkGWO7&#10;oV8tWgnfaqvhOHIsN+NxWwf6KPLGFEzbc3XRqsJRxcvKXr6Ts9v+o5ow/klGt1TG9rmtmbTq0QcX&#10;IWNU7A/KfczbEoCy/UoW7d5ypxqJZL3npNZKAhJ5ZeG2w6oq6OhUxYt5rEY4PhPdBEihWw3xpH6V&#10;Kj76/aqCi6GA6M1K+Ub0FLlx4I6B/qFJj1s5NK7s2oq4YTtrCe3i6BhoHd8YEhVXC+XAxUA7ti6y&#10;ubQuUH0xzQn/fCXtjGoJ5RhXpj1VWCJZP9QeHWESIIR4FZa/2jqDXFHvpYSsoxQrY73XohPqLYfR&#10;viRfUM29iW/xWDAmamjFsge2UXGSa/vjuJBsPV0udwgqG2037ttNoVWm0BSr2Ldo36W/HL1EeeIU&#10;MW6bVeOs/5iuDndZnJG3LtkmdgqbLxwK3X//RBqIyeF2OQlYauSnRtzq46GHDpk69QV/69YdXD4k&#10;/JCZmXnooYNDma2/L2oxaMBBl591XN+urdP8EbFYUBRL7jyJwkrlNj0tJT0tPRjxLV+/8/l3P/v+&#10;x2UDsvPSSnfNn7+wtJQmOLhrojdcT43SbAQBR/dhR6bTI/NDjfGEjG1WT8g+hKs66v6ghCr6E1Ld&#10;4I6FmIqVm50y/NDgkP6F7duWtm5T5iv3bdqQ/ulnzT5dkMN7WbC0pLsXnNG6U6R6SLLdV6ZH/Sqr&#10;fs0LSKMm+zEyS7luq7Gc7MeojhH3Sc2g2ypL2qoZAB6ATmqNqfHU5bi10lSXpAtGXK/UFzL3KvMt&#10;htl09260ZzF8cptaK6StG1csWrTol1/WUqJkO2K7lO95ZCZftDwhyjBZV/Gl/j2X58uY2VUsOogO&#10;rOzEymk1PNWGhAk15UZqW+QPd051iVEfVL9JD/mVlRo0sP/dd9/TonWn2KzsJicBjOiqZBcWd03Q&#10;5lWVVWOM7Oxy7hYF3PbdXaX0PRvWfE/MV69ZR8kXzE0LrGsh94XVEF9LM5Q1irkS+ljiYQ2IZ7ex&#10;9KPmLsmRgzMDS+YItYdq4pusNEpvYemQQtQjdW4QFPP+Bx94zz33duzSixLz05K5ixYtXLt2I33L&#10;A1GTWn6vRnVcV3niTUVkZ1H5su3hlTuDm/Iju0uERBUKcTef5S35Km/heX3iN10terCYZ17P67eD&#10;mn2yRkq/0r8RO8VFllMZE9/BB/elmHftJjYx/H7R7IKC3atXr+OvxKvOKtVKyT86/ipZ/t3r0tZ9&#10;k7ZuXsq2n/15W0SkQqU020rEsVzOq5Gv5RX+CHEVP5iR/EanmAAuJUKab0Yx9dNXG+5/n1YvUpeF&#10;q5Ic8ci3LCDx+E5aSHo7eODBR484vmv3XjzhTJpRAYItocHOw3qlaEmP5KESwRmo/qm3TgFVv+ip&#10;OCjzylnCZU/lvwuV7b98zzKBM17W0z3kV2o8bCyISKYsa5xu/qNeTVQ5eziHTOfA7irH6Su420Md&#10;OXbsNYic1abnqysgN1zs2HAzcz4YrIybUmVNMeLrUXDk3ASnTySc2OM966YY93IMLQw6AJ2/Kl2y&#10;ALBXMVsQY5ykQ6m2yPlbruvstypMqofghKcKks4VHZLyxemRaQHLgBJcaASiumVceJV+xbKCDldN&#10;5ZZZouOppw3xYhNZ5k0CVf7ZxpbVMP4dTB0qI01JU42M0ptdhUAnluuHo0DJJDE0bQ+52urKq8oR&#10;CzqyAVVWURUjW7/SkjtnanTuuvOPU8wpVxXdlDG2Hur3QllSlE1w9YblvfrnTJ4dKQ0yK0HqFxCZ&#10;ENlV01qNGifFKpMmhspr1rDMbIJAqvBDea4bH/3LiaoKyvKZmqFKpTIl0jfZg3U0LFFt9GQujZ37&#10;lspMWBXPWAzT/LOwzpOuxM+iYuKDELBEKBx3WevZFpk3DIQruyoCMl+5HLq6CMo6y+SpbDGmy6pD&#10;Cd9qi2cyWBeOmHc5xsauAG6nlhu7tClUqgpLU6BKow5R1Q4mIZtjNtJ2C6HvMUEa6xfDaDjVVltW&#10;2co5MYmVRmWfjOVJFmSDcucVTRwsVU2GMeax24BY2aOCMHmSIMiY7YrHBLvLW7Rn2jCJKY+i9oma&#10;yPUxlSsjdW6l0i17r1LAEu9F50kWUO4acfslf2fyRoqtpQ7YVH+6wF0mV5Rk5B3csUZWpohaNzqe&#10;2P4LB9IoiKbCWwGsck5GWs764D6SSLhAIQQsMUeMfSAAND4SP/uXC71A9CGlaq9skap4rkBUFydm&#10;JhkcCb+tammrqvv4ZSO6DYwuqjKvnMuej9Lqym/5h1nt0PYnxi0KpNtbna5KQlSWyxMlddWw8STE&#10;6bPLVoRbELurolt63cLEgSy8pdLx8MMPfPrpLB7h8QwsXvYkhE96J8eBRxwx9KWXXvE3a9YmyQxr&#10;1arVwEGDVkXap7fp9vCV5/Tq2DKvoKiwJBhkscX5CYq7aaKNpkqcTmJQVnrz3Jyft+y+6Zl3gjvX&#10;9/ZvW7xo0e7du3XNiBm+VZmEbzx3xpDRra1qasV3uu1XzZHqqnsNmOnb6hEIN9ssbfj9VOEO7Z91&#10;1mklvzp+U3ZFaaTAX1Hg85WKMhRIE1H4fGHzG17qFIwEeCxqyoJVuFRXUERAjt2kRCa7QrJiS+mK&#10;BSz5Y76egSW84y4gT5WjKabSxunL3OfgkilftZGJnX0uk+bcajuOW+t5SqtdL2M0Ea4McmJlAkgc&#10;vVgtkcxhvt/x3K61XAI8DpwUxUiPf9e2XxYtWvzTT8vFvWZHCL3cg4sNvQryeh4WsRfXZXnmzjB9&#10;ItW3MLdDfm7b4sxWxRk5vNQ0UhHOKM5PLdiesnVNYOtaLWnRmF7KLmpmFqsqMgjuXHOXif3VhwQY&#10;GTJ4AM2pyW3RPnaemquyiOnkJjbtXFgcbNFNoyxQqrOsypYF2c07Jn0r32SktmxcSgLWsuWr6L2e&#10;j8C1V93OzDnpBIOuUnHfFGixxdeswk/TrcVEA6NqaAVXqbhSmNJylPyJXTSG4VCgOL9F8daWpTsV&#10;Y5mhamKTErB41ZseqOm/Awf0u3fife3a96AorVr+NQlYK1eulqVFWgQz/1nB59LCOSjeL9ocmrch&#10;NLBvt9MP63pA5+bNs9LkzIvqHD3PnnpShxW5Oc3T0jPUFCxZaDhEHtLp3rYYefbvf8DEifd17LQ/&#10;RXTpki8KC/esWrWGC4Y2hrJYybio6qzJk6v0Vf/N/P7t5t0OyDji3NQu/QPZLWiuQXXi7fMtPCR9&#10;/rgX2rZrl52VzWMlDlAFLTooPA9KfTFkyCEkYHXu0rPCJ6qJ0uhlB06XMDms5TE7N4Wm+Mhqo8us&#10;8VX5LtJupUHlkxoN6jmQerG516rZLbuxflwEpKHmYa0UJpSmJdPp/JKvtCs1p0zVbc4N1f3gmsZG&#10;TeNwMolTxYeJnFWaVBuov49Zl3Xq7cTZtpreK5nJGrnJ0ixrolNDVKlxYiwTyzHzNCiOh7qsOaFH&#10;tT02ZZ3WmH1Ap5kzZse5ZCVPfqsKjhwCKONopdpxYAqHiZflkx0NW2qSBYD9EJRYllarxtRzKsQP&#10;YKJZEb83S1mFJ1bJwxhINT5RvXzuEMiirbofjNwMF1RxUPPmlAnlIijvUrC5sslqxK2LkidcUFX8&#10;7cKkuHGVMUVSeyXaLGcoLqaky9/ceG8FRVFMldIH/5Yu67JTxl01zGMWVZ2WlcphJLNPLqvjWqMS&#10;ofFzTTRtuWv6laiYKkLiVyXVYGiVQtFSdUfE0cQnqohy11vONnMELBqKiV6oSC+vZud3agaWU5kd&#10;E8vVxfRRtaSkpoxx5ovxpxrFmbxTJtSVf8qEOaZB556Ur8hESfEqjUbLaTzpQyzdUcseedaY6M4o&#10;Syujr7Jd5pawaFZ+yCwW/9huaQ1LmS5lfE1N8rzxWlWLuOMyVu2L8iemT+xKG6LYBkTXO8eWqoZH&#10;/qlUw9L2zVMu3NFJEDlXQuLZcScnPe/icbWu2zUp2XjIgpiE37XvhEOV9iqmna88RC7r5sV7QwIE&#10;Th1PGIoLjNMGq7JWeQaxqRevrB7LCshzsaSIQ1/yXhL8cywrWWxB2PzqFkZ/0MNdnW4de93M8Wfd&#10;wqi2ySRR2x1PmjmoGKkRETCNlF3OPD0MvdLccuJUZDMTVqxcFnNAKelpYm8eMkUyWGGA+If+kOiz&#10;m31V9KxhTqv8PUU1SHyXfcQpwrVbsKPLUyX+xy2Aurxb2B2vopsdUz+Ue+/tmodVjbyeeAwjZ7a7&#10;2rk+eoKQfUCTHDtdbEGdvHD1lXRnySqVTnMiW2vTj+c5ejHKm4k5SVSPPPLgzJkf8wwsmhvFTS3P&#10;BaGPQiIprzj88KF///vf/Tk5LT3FPObHTp06HjRg0IKS9ueeNvLPow7fnV+4p6g0SKtZwzwL0HTW&#10;1d2yByCKtFBrUv3pqSktczJbNc99eeY3//pw1pDMrUt/+H7z5i2VBW16Sly4Vd9F+60so+q0CrvD&#10;G7VwsVc7Yens8No/Zh5o0T69a7+c/Q5o377F8P7Nx49Y3ardbF/RmvLd2yJbfbs2Bd6f03Lx2ozl&#10;G9Ioa087uuSyM7dOfLnzPxe0pJUDTt01malsn+h4UQSoP0WGi4LhH8lYwOJF0XJdtJmBxfsx8T+d&#10;VSRU0yksHc8gMT+aWaOcBHJOEgJWZfC9BT/KfTJmw/TiE4QW05+Ensc0ty5Dxx/8e3asJUli0eIl&#10;ss4oBYs7zNTYmKaKi7Ds1ZnNfdSoIBTx72nbY3OLHjsjacVyrQBXTerzcR+bZMrslEDzipKMn+f7&#10;Vi7SS9xFHRPSlRxTsOQhFEm5a5IMy+ifylrT5yFDBt5//wM5uW10i2IlyW5WHTZeg+7tLkV8Oan+&#10;MzrkDm2bfXi73OZpSqGg4PNKgt9uL5y/q+T9XcECsSaPb7VMlOW3t4VkuLquW30LcW3bpuXE/Pvv&#10;lwrEciMOPkR1U7OlxXvuQ0sdT7xfktHzzyP65qSppxuoLe7YhogqJKHzjhQ8SJKvxJeW5ZWGy5dv&#10;KfjrR3O77vhRjSxYYZIaorALnL8iD8RSNTVCkBZ50MB+9z/wYJu23cjjX1Z+SzH/8ccVInVqeOmM&#10;PwwcI2DN21i+siDjhrMHHtK9NRWE/NKKvKJIUZDyXbXWYiqTLCOiBtP9ctszmQQHNqWUPp04oFnP&#10;0VOGN1vQqlXbjPQscsZTCLjo8DJCmXSnkTuk/4EPPPBg+w49ydItXzqnqGjP8uU/OwMpy04YrcQY&#10;qqzv/9Vi7ezmZ92e1mMIybMVxTsiRTsiJQVCOSRMMmv8qojKIJVRNR0smf9ylJc64IwFB6fPvvix&#10;rl275eY2Y7bcHnAB4b98WTSPkchhQwcec8yJHTv3kIFJjV7iUeNY3RmUJloNJdVwj4fU7LekowJS&#10;17g+qrrPmPUUIy4PsjbKIYy3a8SFXyVUJZgLuTQXMnyjOPAIVxJwksvCkGoM9aQ7zjD1z7xRXHSn&#10;QIfLxSJ+/8n++YVHBAavqovmbgHCGaLLb5UpVuh0SEZI1+ZeKHKKhe77GFwmT3UCVDlmB1afhrNH&#10;578rRc4Hy73ndqd2cE9e/ZepsFJFQTi9IUsp8GKxSoTlkyqVHnKuuLJsqv9zB5sPtR0df5ZyleLL&#10;sodRPTk8ac9Vq8OmxZ6qpXsCOiainjhFRUzfMhC4znFRtPNalm7uPeiugpUfqrnkAmuiwaVaKjk6&#10;+1TiVLVyagT/DqEELKtJl0GqniUHLX9c4KA1SauucW7p9kKpwIyXEy9HL/Jeteeekx0i3mr9IncA&#10;ZZ+Kq6SqmEIMUlOeZWdXL+lly8MdNmcFa3QBFf0wHUWewCTDURtgUd9NEJE9NJVYngGs+ma61kgb&#10;wmaB06QSLft75qdM1SjKhGt0bO0Zn93eO/VRGVPT9HI54vl+NOchNU28iHFjKs/IknEmoy4kNyO6&#10;ibIi54Fw3ksqvPe0+tVGVSph3GQXViaEZSwdOVW1TeVRb6JtlynUtsl1EhfvhjiWUBVJV+ixnSr2&#10;xgapdkjaaPWjA1dk3ZaYNovLhad0xAzEE3mdK3FZeBx4LI/F0oSW8DcKL3w1LIy+XPtXdGY61bbm&#10;YSSkqSqRrk5OaDqDY4VfaYYkX3yjvDeNl9zsQHUH9P4wcuYRj/V4uxj5Y6qYfCQlHLWliBwOsGmS&#10;/Qg2rNz7sd8YI+LKYPfgL25SvUMlyUua/ZiHy5+oYVb0TVpvkn6qHevlxE9aPehPIzFdzsBSBk1Y&#10;IDGDhtYPhkmV4F1ueRzEc0GqXIic6MarW5avyok28pZVrTxcuwsS7drdk3F97+4UxbhV2TJjqBwI&#10;bIac3NffuP4aUxHVB5Ppc/smw3IsGxchO/Lu95784I+ui5Z7p/RyZ0ePks170bzIssdz0zk37GxT&#10;PlMJeeih+6dPf4+lENoSS77hlTf0kRY2iQlZRxxx+L/+9ZY/m354r+xo2bLlYUce+U1p5wev+l2/&#10;bm03bN9TEgwL9Uqs2ZHjcVfnVXmnOvhiQR6p0kLDykpP7dqu5U/rd9z81BtDMzct+OZrNQ/LiYBI&#10;jyFkFRpOpxzFin8xZmDprqXoYtB/1b3T2RtdvNO6HJh5yK86HXjQgIM7DWiXN7LV+v4H0WS07yN7&#10;3tyycPXWpWmvrz36o2Xtijas8+/ZWkFDb/lD/E3n7eqQE7zmlc7BlDQdT8tvVTaEWaIxK+9vIDqr&#10;WsKSv+dR30II8zIb1RJC4U52hKgvQ8IVZRNV8r+c3feUEV3oRzUuc7r3oBtcCV3YAJ/v07nrJv91&#10;odU1tHNUtYFOh0p96cLsGevo+01Zd5XcKJjxjYe3aMV1aSx2vCqesCl3mjdPncjbtX7hggXffLtA&#10;lB75Cyr/hswVSQwNdB3mvrsSY+UfclOc3Xptx4HrSwNbguV5AX+635+TlppLtln2pKkPWFZeURAK&#10;FwfDh+aET92/9Y/rdu38/L3wzi2yyinfWFKRPX3xR3QdZbhSwdGZIY3VYYcOfPCBh7JyW1dWI93f&#10;x4bqzw34r+2cPbpjrp/KUAYt6E2nX2hFMBQ8VV5a9FsWLC8NRkLhGduLH99eVkhaqxosuSukeyis&#10;WFuBeujv2Lxy4cIF33232NB2MVebo6vHslCAzGFZi4OuPGb/Oas2L9+8W7d3bFhM86eySF2yrvft&#10;0m5wny4PvvVN1/Vz2R7xL/CEW9IW+2exXWG9jOPOHfdBAw968MGHW7XpSjmyetV3VFoWLv5RlRZr&#10;pp4cWZHh4TtFtH7cEfl+T9ZDFxzRuXXu5rzywlLKXdEOCyvLoy8yj2QGxGVRVKQGxd1n2WlR4Yto&#10;UWE6eUjzHmc+Pyx3QYuWrTPSM8UQg0uN6mHLBX0y6vJOEfUBA/o9+NBD7dvtR5eXL/uKBKwfliyn&#10;gmmMkMpru8mSt2b98r+2y95teeEzgVYdK3auiBTvFoqVlPhoqwah8QmCwibJfgWbHtNQWo0OQaFf&#10;2YacM//A9Fl/eaRT5y7Ncpvr3BHZSlWM9REemJpSdfjhg44beXKHjvtJqUzmFKHShl+1hDzC4/ZO&#10;H9zRY6+472PGfpwpnHY9JGZUSuaSWhePPLnj6G66TU3U428ORdolpVnrMScbbdkWOTPLdOA8+Hf2&#10;eVPR0hoWp1LFUyVEFgqrY+DpN3DMjP2zOgqqMMToU7AX8bqpVlbo6qUuae1BRpIriSyxHAdVeA0q&#10;pq2/ZJNpDi7r6kbLnePCM0qnjDHaBkffKjSmL2C3A6oSOZ0ho/CpcblGZ8fLZsnDB3WY2LsiqzJd&#10;jx107hkBSyRTqkl6DCPFLD1JSkZbjHDMcwmFS/5BS9wgBQ0lh8rJOCamirWEaKJoSqBrmidnkSVg&#10;6Q6D9s0jYHHhZcDyncpi27AqkdcBxwthaDRGESeHyoSqvfyUhqUkEpGPqpx7wFv5odU0FRlrrGTK&#10;oKqljh+yBWfWrNmo/0yS/osaLru58sc/pW4Lg6aLr7b8Khvt6Nk1UOmErJDJThtbIAqZDYj0XL3I&#10;H2Gcss91QsZdeqkyj3OZRTHWH7UJEaZM5Z5VG829duvOGaqylcsWa2xyuhV1KtNJvaKHi6s5IHII&#10;TQGpvWZ4zT3DUdt96BostzlTZVIXD2FsZd3nV55Z57GcnL4YBituhbcLuJ0aK2HKidM7ilmKtMm0&#10;AjeBygG69wv+VpleNWgxRV62r9y2cG1SmchRtA2mKwExUh4rsq4eUgwHxsBqVSLaTVQnL7pcxMqH&#10;KI+iO4uchtidyNjk416N4Ykx3J6bogqIB6XbK1fvP0bKnVqhg9GOVI03FiBeWUoupTHzm00S91Sk&#10;YiWWDcqFhNp6iCrO80lIuxGHmoFld4pUu655KROt2p14uWN1BqwstGPp1rkUBnUxdunVBssxXE6R&#10;p4LqLqJs7JQx1+nlhZQ0TBIz0YRswb/Zi7UoUsQT+3CLjdz15HX7B0Xhobu36MkZNnvmYjwySdbM&#10;WNmesCTGLCfunk9U0M4Fs+mgy4pIho7HMa2N7ji6zU+Mu2IbK48d8wRhLQ51NTF8lyt6rsRZYakf&#10;oTh3OFN0L1n3joQSojYGdTogLssjmxgSsO6//9633npbDt9oRywp+8qeRmlp2Z49u8WuWOXlp512&#10;ynvvvV+5gJWVlTls2PDF5d3uH/9/7ZplbtqRR8N18pMKIM0EDAbLwmVlFCSVQaqwqWkZ6RmZ9CuQ&#10;U7Fk2RYTCQM0jg5kp6d2bttie0HpLZP/Pihlw9y5c0pK9H5Y8cyoYwKNgCVshRqmWAZS/rAiWhs9&#10;zDG74rma2UB286zDz+k5YmT/owcd3Gr3AXmfnTCwY0pGkS8407fu775VvpmbT1zR7k8rsw9duq1i&#10;26Klu5ctKF/6aaSsiOgf0afsspO3X/5k11BKRoVs89l0aSFE5bdsP8VaA6q63EFVpow7Q3IVoV6K&#10;IhIi+geWzkG5NvKwtrePG9G6S5uW5Q/78iK+vGBk2GpP5Sne/m5FeBc1vAu/XDTuvs/Wby7Uv/bZ&#10;Dh3br8bA6ktTEhO1rjFrQyybkXz7l8ilx9pGWZLEocRISP6u9Qvmz/9izjxKNLUolBwWU3QFcmQs&#10;/oWSvkoLFfQv++ybjJPz2vZYkt1n487C3WWhgpRAflZGZlZG6/S01qmpmXLNKVWsooryUprlSLZ4&#10;d1GnsuLnTmm2sqjlxulP/rJx49bCZlT3xGxZ3u/dkqusXq2r/g49dNDDjzySlVNFASuWTT02J3Bn&#10;x+zmGamZOdl+mnhFDUkKi7CqN0obeokzRGe4tLgkvyx0z/bQ52Vuv2yiMRoNp2jZDndsXUnM5879&#10;lvyiok41QayWtVodXjch+sdyDEBfkfVY237wVcfu/8oXP10bvjElXKjiIfbMpgpC8U8Ti3gD6b6U&#10;DF9Kpj8105eaJd9nhFOb3bpk8O9/NeTBt75u+/NnxJwXSdMfXXr1MNVVfNSHwYMOfuTRR1u17kIR&#10;XPvz/PkLvvv6m0WytNBwiA2uZZFlF5hivqu44sPVgbv/NOLg/Vr/vI13/xMDJbUvpVR+WNsXv3TL&#10;iMiUillNZoRDXotHIYoFdr7TD2/R4/TnhqR/ldusVVpquhzMm4pquhJW7kjp7ZFHHm3brjvdv2L5&#10;V0WFexYsXCLWuYgYyxbRhMQNkaxOgfz1rb94tNPv7kntfnD5xm+33nU2QaVhKQ9ESEeq8KcHOg8K&#10;tOuVPejE7D4DytcscAQsMywwA2ASsA4/97u+aZ9ccH/Hjp2zsnOEkTE6gl3RdBeZAhk27LBfHX+K&#10;ELDkdC9RDHjGhdq5XdRO/Z8HkHJ4RjZTjkyUUiUKj71XoByMyOKkBrrO3oL8Dc9B0MuLJBKnz69x&#10;MzetrTAzMVx3WmMe4MnhqOLKTTznrFvAckayPDYSDtgxh24+cDjqf6JKaNo708TKW51fMLUn2niq&#10;v+I+fYm1UI68iYwZRLlLDTNS07KMF6ZmqYQ43RynxXBqH5c+jzVXzJy0egb8OqGi1qiYOybI2BtT&#10;tU110UYpVoDK2tp2Sy9vcICorNDclM7A/ouLXFFMIeQbnVG/FhX0RbV1m5qlJb5VWyBJ6UoKGrI8&#10;sdBligHHwtRiaTBZGVPqmKoLujwZPVcOzZV2o9OrjZgOyMSWuy6i5imDodReXZo5bfI3Q6XjiGIv&#10;COhSIkYkevG86sLI0K0hpyvjnZZCqWcq9SoklWqF1zNuNbKgkq9knMy8atFSCAFLmH9rZZ+0LlZx&#10;N5F3FUCuNboQcfXWgo4KRaDn53XoaW769wU5ALOMNNMzVZrLjfBTZbb+/VVmh0qqltvYkrjtksf+&#10;a55caLj80F8hYKWRgEXNh1xLyEuZ9BPQeH6c6IeIqf2qQ2JZIZ4WqP6rDq0KV0pXshHQApY2jwqr&#10;1VQZ0NG1nbPWzgqn7utib9Jt3MX2h93bhF3GU8uhxqapqqtyxeSPJM2NA+cY/+dF4Y7Jsk2JKz4x&#10;bJo7TTagBJ1XO57Jalge7yzbETMK+mLs26zal/DuSr6MncR4KYpq7jx5bflm9y/jxCH+zeqGBEUv&#10;6TTHLI1Od0WM7qRwo/duV4ZKlDDZJxW9Urm7iOgU8nRLbsc5A5SdtvuczvXYJUu4VT/JJ0iFJwuS&#10;EbBUlOwl47pGWL4Jw8ZQ5PzSFNE4UW9SCngkB4glhNwnUr/hS/VKTsOSVpQrpDaW2grIFjbewXDE&#10;S8Jci+9Bgtvi3ZQ4KO2hXYu9gRifZT/MbTd01bVCj+nA6n0Z7z1eqR6lDMNxw+/Wr/+lWbNm/J5U&#10;lyuuuPLtt6cbRzfffMP48VdffjlfrOjbt8/s2f8l9yUlJfLiO8rPiK/vAX0/o6+aC6/o28vGjH3r&#10;rXcOOLDvZ599unLlqmOO+ZXJHSrar7768sknnzR27FXvvjtDNVS6lMfIRyVghe66644333yLdSua&#10;gUWtVmFhoXi4VjhsInzCCcd/8sknlQhYFOTw4UetS9vvwvNH9+vaZt3W3SXBUFmogmZxlRUXl+3Z&#10;3j5vTdvd6zJ27/QFg+Hc3K1t99vW9oCUFu0zs3Oo7TQ5KxtaH41iM9ICWelp3Tu0WrZx5yv/mNE9&#10;tGbu3K9Ug+1ppk1MdWHlfpT8ZM/AcgqXqQz691edh6Z7QbtKt90v9+j/O/Q3pxx21AHdCn7on/fF&#10;kMG9fb4Vvt0v+35eGFkW+Cj3imWtzi3oePCeQLNdhWW794RWfvdTwaI54YXv+wp2HNit/MLjd939&#10;146hVBr2qVlU/Ouf2xKJTiQVIjEPSwzgefq46gXyb3r8QCs5PrcELJ6RHw49MPag408enJGV3mzn&#10;A6Re+fIjkZPXMJItqz7ZsXZeOFjEba7zQyO3w3JKg9hDSyonqoWWtqKwOPiPD1bNXcgrN+3K6uoo&#10;euqeqSLuG7w1VH5WedFr+IkHHDGifaceXOi5k8DGSsxKEXNTxAQKOa6Xllx2kPgRZ/S2rDCvZPeO&#10;9Qu+3Ll6hZhzWmZklfiNuxMdV1pIwJo/f/7/Zn1B33PvUVYbXdRk353yQuooos9NPd8hef/tnP/j&#10;W/3umZt5CBX4PWWh4vS0Nrn5l7SZfmrLRdcU3bXW35/WDJI/pRUVBeHy/PLy1GCwVbg8syyUsWfn&#10;2+eVlmYcuvjle+b9sn7JphyOVxwDaJV4+faIoUNITKmxgBUZlxP4v5ZpNOsqLTODlqP7U8UUQCFg&#10;ccJlZkithTQssTU9naGSsvKy0OuF5U+W2c2hW6Jy41edCp0283fn1lXz538367M5qqKq0Zk98U0s&#10;upHKhcgLMVeNSnW3I688ttcrny29IXiVnJlIcaYKQqJVqi9F6Fb+lEySrsSZliXUKxawAqRhpV//&#10;dbc/nTD04be+qvj2PUeltRo5tTemsQNW4T10yCGPPfp4yzad6draXxbO/+7bL+ZI6S1uaQlQ0V20&#10;I6Vltz43ju6/KS/yyBfb//FTPj0XkBL6/nldOqanbNkj9MrRf13pC4bp7JQdmD/x0Oc/2nzv33+g&#10;jyR8+kIkFFVcdnbvq88/aO6yIoJw9rBW+5327EGRz1s0b5mRkRmr1JhOHFdEP0lvjz32eNt2YvHj&#10;yuVfFxbu/vrrhfwYKqHzcG9cZ7ip8bk/zegW2J7z2wcrdiyNFO/c8eC5gTQa/MheEGUJLQkPRSpC&#10;kVBZpLyswt/+wJ6P/zf8w7994aAaIQiGJqtpBlZa2rDzv+2d9t75d3Xq1JmWEKoBvquSKXXM3Dd8&#10;+GEnnngGCVhat5J9GX5guWzgWR4yg0i9qUQqT0dXY3axIaj8KU8OoaUxlFZGbkXEI1vOZ27LWbsS&#10;vwKK5kv96GeMmzPkYW5aPGCtgiIlHJgOpo6e8l9VKjH0kdEzNk+YZ91Dk3KVjjt7q7ob0oXOoERm&#10;WRsu0Zzadowjq8cDJgwr8Sb7rZLPWDitdqdKXnBNp9JI2KV81XE3Uob6jtsk57A/uUJRToxzXabo&#10;gkv/dDKQ63NUUyWKurGvnm/dcVFBRo0YOFX6v85TkUYdpGkzVNJED1v2ynXx4LqpRzJK/jDNDX3H&#10;O2Op/bFkwRbPauA75FcycU4XlXPGEQoolZznasaNlQjpVKoqepggky0uqclbprToLqTS22TYzvRI&#10;EZq8yVQkAUWEKiuTiLCYf8XVSgShH4vOP9GoXYrlpEjzAGirKFjJk1dNEVZ1T9s3pSmIP66Bio48&#10;T2JS25bzxCj+Sv48INQZER25/QIbBF4Tq3Ofq4cp8FbNkYl1mjOtDCmRUSZcRIp/rFBeK7OjTLK6&#10;WdsPVcM4W03usWVTBUaVO8t4adPAjBiSoqX/OMVdJFqVOgFCClhyIaGYhEXv5JxruYRHLqjkbXC5&#10;h6kmjvEMWaWvCYXUeMhlg79m82Iqq6demfhYBdg2AtoEu6bh8k0eZ+aSy4ZY2We9VRlpuTSWR1PT&#10;F3SO091yNb5j4LkzpIscFxhOqLlXW0gzJrRDNAlwJ0SXb13oPJ/dCXInJH4f18ZsapD2ygk/OiYe&#10;fjGyK8q72MgruxoVw6gSa3xIGF/zpeVhojGK8lXdpiqjw7wKbFR+xkpIdHHlYJVdYgMvVtjIfa/E&#10;OhsjLotiJeqdspPCiAgjKUZnxuqxCdMtjaveJ9BrdGnxaFjeMhDtg7oxdmFxks+rvkwh40phFVFl&#10;2MQ18cuKkK702mXeKkfYTJFYuWZZ/rQgt+OmvYfkegRuqix7os1zvBxQkTF8EhTJSitCdN2J71vc&#10;+Di3uK2Nt45bpiC6W6JLbiyr6TWSshy6rZMnDh7fvLb0pptu/N3vfjty5Im7du2mO1u3bjVr1n/o&#10;OXytW7e+/vqbWMAiNWrt2nV/+tNFt9xy43nnnXvccSfs2rVLBFwhBKxPPvnguutuevutd1577ZWB&#10;gwYee+zx7dq1/eSTD0kXu/32u0jt4vLWt2/f2bP/Q+0RCVjvvDNdN+Bc0E0baBUw2d+h51TeeuvN&#10;//znm/wrC2lktFCP3nuG0SNGHD179uxKtNsePfYLZ7fr3vegfl1aL1+7Zceegl35xXlFpbv35IfW&#10;/DTyw5cP/fD13gu/6rV9VZ/S9QftXnbcipmnLJ7Wef2cHbt25xeVFJSUFZbSGaQ3BUWldCPdTp6Q&#10;Vwd2bt29bz/ynIIwveIEhZHNl9yxQb5VPT+B1NzFZcx8rfoMio/4MqXdfi2Ov3jk5ecde9wBfQsX&#10;HV386ZDBPX2+b30b7/ItXLhtRfbLmff80PmSQP8j09q1zmqW1qpVdts2mX2POCj3yBPTDjvH36xt&#10;elr50nW0xTLXY/ovZksGUtIC4levDHlmpqZnptKreJMhT3qfkZpGs7vTRcdCdS/EbgXyERVy303S&#10;qsWZLk/xsWuHbLqDAihoc3NBrzsLBt1VuGUanfkbXtq++vPOfQ9u/dqXOS/8L+XJmYed/ujQMx47&#10;/MzHjxz9xLCzJg076+GDDzu49yGHtm6Tc9Qx+w87pufwY3sefVyPEcftd/SIHmefSOmNPrh7Ehu/&#10;p0EV7OPmE/sSOfSPVx7Ys1vP7LJerQL9+nYb2KfzoD6djz1y0HFHDjzuyAEjhw06cfjgX4849LSR&#10;R4w+ftgZxx955sgjzjj28NHH0Tn092edHOjUbfhxx/S/cMKJ4+4ZfNr5VmiusVGcWPBAUSdGjnhL&#10;SkupfpaUlFEFKysL0kl/SsuC9IleS0vpSQTBUDBED8ek1/ablwTXhw6Y/dcWq/53bN6Hp/tn/jrt&#10;i/cyJlyUPuOOjX/4tGT/rcHQ5rIgnfRmWyi0izzcXlC0qzBQFjz/yP0f/DSlR+C9oX++5exukQF9&#10;CtScffmTcNSpuv1k0cWqcNKSdEc3QUWo7KvI1RkV56VHSJQIkEhCYnNpsLwkWEFncZlzlpSJK6Wh&#10;irJgpCwUKQunVPjolt+llF8V4Efo8aGbE93PtguJdOOg1iVIXCbmNNuTqArO9KYsRFM15UG05SuB&#10;L6OpoMS8LEjz1IIiUO5qrzjy/fyTZ+Wd9Omu4z/Z8asPtx0zfcuwNzcd/tf1h76wbuCT6w5+eN2B&#10;d2/sffPGnuM2dL1sXaeLdnU+VzWA9KA88bAKufmYWi0hV0zwz/EmJ/iNPkVTQAVaxp6MCv2lKFHE&#10;ykpFVEW5IMlelhlRVjj+wdDqPP+ZQ7vRyuLCsvJj9ssl9YrOSGrK+sJwRnqAwtuwJ0QqHZ3k6ea8&#10;oFCU9DBEj4wjfzq119J1JTwTTpgTqTvzHC6OsDO/yHx0rqr5ZVzYuTWg2WcUWzoIKZctMZqjKWny&#10;2R38J3PTdxlH/d4XofKwkzrrpKKTQkgaFv1UL36tp06XWCokBmvU/Qpv+GnVmKNTDzmJHg0iz3Jf&#10;Ob+RJ72nk8fK8kmR8vnIKiw5/VB8pPhYceCZcdztE+NiGXWeRyG7PqIXKN/wdAvhSsRJP9xH/rYp&#10;H3Ajt+QRfURdUvWwQw5JWVrg+9XkEbn7oPnxgH91MG0qSwzOI+HkwJB/XXCUBd3Z0qNW+VnVFOVO&#10;t0GqKTKdPdXhUr1w3Rl3bGv04MTbYVcNvh5jO+2/KlcshegG0DHS7LNTWbnAmFNH1B0B1ZtWF2V7&#10;y+nUzpSGFtMaxWsfmKQ3IM81nmUtA+R+DofNl9xMLM+MQxOGfBMzJq52zlHEOCB1SlXJG1l1o7QW&#10;3HFXpUTWXoVImU6eKSgjrXQw2W1TXTdnEhUXQHIaJ7LqLgXBipKOqo6H7u04GVPpiM+io2d/ScnI&#10;HkfJjwqqqJLyGalqooFcV2f9eqd6Zqo+Wm21A9JGqhoKpY5IG27kIAGPmxbVAsUonioeLGXJiq5h&#10;uRx7ujVyVr7wV+WQUwCiC6duBFXM1DQdE1EnilbnyQBT0pIp8FwD5SEbJ2E0hZlXCxJ5OoZSTkwf&#10;Rt2kbYyqF6rg2aNSHtHwTAdeo6QUTSm+y/kRcumimf1nzKuCRbfLteNKwyHv9JpBFnP4VaXBU+1j&#10;9RydPHCGp7ImeHLSdSFmfeU7VNfSCjm6fPPtdrF2wOnpjWrHIjYnHHFV5nXt17bEFRn7Q4wAYtpB&#10;K9cSfe8toLFoMniXLx5WzsfYEK17DUpvyIliuW++s2LodEUTRsXcwbZDG5EEAxztndWYxxsLxQpZ&#10;4tblmk28OozHXKfsQ9Y0ua0F11t2yhVMvrJx9L6JDl+PdfQzGRKl05Xdpp2KlaZKCoZrGCbSz0ZU&#10;NUnc6TK9JjYdUj6XRk90ztQUR12rrdptZ1/sfFYuKi3lSRVYO88T32BXmkruijJyXECswzOmdn0X&#10;r3baxczyzjHfTqbFioAKQzg/6aQTFy9ebLZvIhlr4MBDf//7C0w0SMnKysqaMeM9urJ8+Qoa8jgx&#10;dCfk3okPNGuW+6uRx7ED8nP06NNN0f3Nb87etGkzTZ6STQe3IubHAdWcmEJugqAv5CBRjB/pdefO&#10;ndSecTfJ5kbf0i2JBCzaDbJ3796rI+0vOWXokp9p56uCnflFeYUkS5XuySvotHlpTsnO3A7puV3S&#10;czqn53bKaNYls0X37E7NiwcWrynM21pUuGH7ju15hcX0pELa8L2wuCyvsGj7jl0bN2/ZuGXb9yvX&#10;krfkOQVBAVlZGMN+a2gqY8woQN+lG1a3EsbtO33HtweyW+UOP/+YP591ZP9OPXZ+O6z8y179D/L5&#10;PvP9fI9v8c5V2/b7W87zOw/4PW3oTkOp7FRfy3RfbmagWfP0li0zex+yX+aQo9MGjdoTzPz+57SQ&#10;sxRIbiwqNSzagIAELFashIxFZ2qGvJiWkkbSlVSm+PkUcntNeaMcNcpTqmBKxpp4Rb82rXM2Lf95&#10;/Y8r1y1ZsXbJijU/LF/9/bJfFi9bvWRFZrNW4bJ1Qn8pListdhZg7tww/7v3b/jmvZuWLfxp7U+L&#10;igqDi7/ZsPCbjQvmbfxu3qZv52366YdtHdrmHNirlbctZI5xTYL6wq4WcRtZ6RNN4ygv3F2St4sk&#10;oYLdO0v37CjZvX3nlo0bVv64Y/WKnWuW71y9fNeG1fnbN+/ZvD5UXFQmJCQhctD4u6Qwn4bwgw/o&#10;TuPe350yLLfPIFf1Tv6DrDNUVKg+KN1BVgqpYUn5ihQUWUWkmCVOqjGBkl2lm8OF2339/cse2PXE&#10;DaVv3Bx+87GUZ1oFChaW9JlRejQJBDuDwa2kXpUFt5NvZaGUkiDZ59Lism3b89/7avVtZxy9oyi7&#10;a8rHLU+/4vyhO0gpUFJC3D9q4C9/NE7MtfLED4+Ef+cvp5mBFWVhqUyRgBWKlJJWJWSs8uIycbKe&#10;RRcp5qRhCRkrVBEMU0xJxzjXFzo6QqqE7vB5NCxLsRJ2imNkNWjiitz5SKuEAiyJ6JTD4p3IZaYu&#10;bJO4IA/KDSMOkCJBnsjuvPlpRkzZKwtXFAYrdpeWr9qw+6EXP37ohX9/9v2m77cG1++k2Yn8i7iY&#10;miyVGrGHnNhGTv7ebE4l6VhXeJkhdxtYQSNbKeIjBTZdWkRspcIpxCwqS3RuL/H36dQsv0TMHjyg&#10;De2NJueGpgQWbAnmZvrJ1+82lyhzK0H+sK6oZQ5NKGOpiWqSCHS/TjlbdlOEaZYsb6kjfqJimUn9&#10;XKcTwElgfYinHLkWSEqphtLB2pVYREn/9R3yVy+1aoRuzdi1OqXTQRVF22m6As3Ca33131tc+qqQ&#10;sdJEvLLPuS/33AdTuh2krIHfF9ryy57P3kvpO5wcizMs7uLBjeh38dI13kFLbkAj9znQh37mrV7U&#10;qVZ36qEQcZBzVwUpHlrxREFhHNUUFT15VT4LQKxE1z/xyf2J5dBDlRZeQ6UnpnNzyXbNaFjiXqGM&#10;8YhXKVZmNMj9L1bWrBm1IsPETASaTau6m6aoerRyVkC0JZVvnSGVlAHYzPI754IxvM69ruGIGQpz&#10;T1EpDOyHir0tvHAYqjtp4lNpV00pKcbGiCKtQxD9BCsBnCydHndvzNPPiNmouDpYDhcXfxO0rFty&#10;Cqll/pwugCxDCmy0feSQbMCx+o6uYYfSa1R3SXugi6yTh85ARb0zVpDHHZw1OpNk/0s9z0ImRsoJ&#10;6oU9MMMAuwSpIqHGBpavKj8VblV2RW1wFRA2a3b/yBrR6RlmqpaY8kQJIXMi4i//84uKMlVCfrad&#10;fMqUEo/kdzLBruwmZjpennzQGSVJqU6tUa8stUSN+bRznU86PkqaVnPbFUW7H6ObU/bH8UZEk6d3&#10;yfZK1Umr1qisiy5QTt6Y7+w2myukm5xJrIwDT+BiyV8fzvBWiWuOl1bm6YqvzAH/sYBLsyTFK72C&#10;kuegcfMsWyhe0aRlLDHtVj4qWxg3LgRyfCHe8fRCucDbbN8urrvrQUw+sS86SYppErw3xXfk7iJ5&#10;3enP2jixTeG2wPoRSalXTlbxCl3JVNlSy2wkSmZSqYnvQcwOn0sgcN1rOY95ZxUyJKbTGnoa63ar&#10;dxU7dl6CHk+shitJDSspCOytfSZ1m9uRru3c8rtssW7mlQlzid88WVbXJlOltDW0Khn3OkTF5EYl&#10;3hGdGnfKTNclhgdxS7BInYwAvfEGbYqoMhzahDpNGX/B7Y/soHMX3VGv4pfyhDnhqeHVyDV9S80L&#10;u8cW6TyvrJzrZtVxJxPlLGH3eKCKmaP3ceMl2LobXZ7eYwgZI2i1iX369Onatet7731AYdxyyw2L&#10;F39HM7Dcti5Ckhbtof7UU5NOPPEEeqX3PP1KFMSYpUVffOONfx1++OE08YpctmrVevToM/7619f4&#10;Rl2AVSHn4Z0nneazme5QUFDgZaETSMMz+iqRgNWtW9ddvubHDe2/fsv2rTv37MorJPUqv6SUpKj8&#10;wsJuhZuz2gQy26Zmt03PaZ+e1Sktq3NqZqeU3K7p87J6tG23p9+Qua1brMjbtXbLlk1bt2zesmXj&#10;1s2rt+34fmfp5/nFqzZv20nekuc7fS0ooATFUA8EZC6qrNRrBkwtVUNdYeEsKty+q35J1tAzh553&#10;6tCD2nfc8d3Rvq+79D7AF/nQt/wh39LgFxt6/+W7q554e9uTj8548dE3Zr/zef7mPam+SC5pWBkp&#10;udlpLVpk9Dhov9QDD9vU6vgf16XKyijad/ZdThoQkwJIhPKn0pkeSKNTSlp0BtK4wyd/rpR72vHI&#10;wDnkdTG0kjJWStoh+zdv23NA21692u3fo33vnh169+zYp1envvt3PoDOns3b+stDBbn3nNTu8TO6&#10;PX/uph9v3vTjTZt+uHHton/0GdLv6XaPT8h4YlRo0ojfTD7m3CeP+91TI89/+vjznxhxwkEjTjzo&#10;4EH7XXF+/1ilkAdjcaStqBsqabZp5y+aWSY2YghkpgUi5eH1vyzttOTlU1ffc/5Pf75o4ejfLf3z&#10;8ctu7bHsr9tWL12/dl0kFKQF06YMEFJptGV1ad7cXTbMuDRZy0WDaFuiIgmCJmRJFUK/kWIKK75p&#10;xbuL9wQ69PJl5srfaCketOQxTOvdfKU/RrKDxeklwYDUgOgMlARTS8rSy0LErTwlEIr41uwJTvl0&#10;ZfvOZ/qKvjtgv8JOQ4YcM2SdnE9T6SFn9NfsCGT6Wv6hGS3yJSkqEgyTJlVRSmeoooROKVfJk9+r&#10;GVhCvSKpi065H1aYtmwL3OIP5VrPyuMmSJkhLiBWJugvnKJD2UfqCauEQigU4k9ISepy7hVrQHTS&#10;W3kISYvvFytYeCWI7DfTjJ+SUCSvNLKnpCKPnvFXSlKbb+b/Fv7mjBHnnnXMvO+WGPsl4Okfn8Xv&#10;z+pJ57xpN48ZtLrBV/TJLQeHTsWN5CETPZ7NRCIsx5D+kvwmVM9QqCjsz8lIzSsW+7XT8rUuOSli&#10;NlN5xYItpZnp9Ldi4ZZibbNFXfn34p2/HtT6sb8c1jyLHv4gaB4/tCNNg1uxoWjZ+uIVG0rYxquW&#10;nvQgnoSlxjqy9ZdLc/g3LE6SaRhEzKVQKyaM0dwxgVRMxWIlTMhZWhWjv6mF2wJZuRHSaIXsxCcV&#10;X7F4kC5kDj4ro1O/1idekd1vpIySiHzhwi/8Wc0jeTsqtqyu2Lyq4pfFFb98X750TvnSueU/filc&#10;0e1ytpd4YQGRJl3JU8y/Mq9anjNGmm26PORgXupZ/EZOzZIT2OSwX43W1JhfO2O7pIfAkpZ6pqEe&#10;JkpDwmqBsL/CzMrFnkrD4rGrGsHq8Ysaxeg+KXtgqibLV1wH9LCY88L05WRRUlMf1PCYh0rKHw5T&#10;D3NVu2ZUISss5ch0RJQvqh+hHGqvFUtnNO70LWN2POy+jhN51cSqhla5UTqEgeB8y1jImTQLlgnX&#10;b92jbC0yKFzsj8LCbbX8qF6dAaXpqKjxpS1LSddxOjIWclvYMPE06XZJAVwimKcTkkydzjZZN0xM&#10;ZfqNF3yrKhMiMXL1GZdx9V90GsiN3sBddcpEmTEbYTEF1SVV8ZBBxGh7TR9Jl2crgbKG6DGRaeNl&#10;7FTlUI51kZTJktvR6WipnopcR8jzM+USPvmodFa2dP30hGt+bvUWDC39sswsra+uT47YpEddVsES&#10;aTcz2mSdVqZD9qytSqraKNcgSY0lrWtWDVLjT10g7QgrK2UNDqwrUfmhirFmZihK4NrEGxlLvWGh&#10;STWuKsOke36va5ZlZ7iEciHVBZPbDz1bV03jVY8U4czkaafilX6yEEKqnnlKP0bIRw7J51/qYSb/&#10;jOTKGG8Guz7rGux1ZJXYGIVX1SpdCr1FRXKLfVtUZGI60/uxKQvFvIywR+9k0dHZxgWArZA2RC6L&#10;lCBx1lc6JlaMOHs9Z0KeMb90jGzUALDqntX+HVb0jOexrjkhJ/7WE0M9TImOuLsBirqtauDjlTf7&#10;unnvNBaq0qtWjo2VEeZNl0TVc44iWyPuSbjVYQ+XSqtAfI6uAC3wlZLXYWoNK/oGbXvUIFs2Bc5u&#10;OpwkrdrzRhFyjbqybDrxsYthjOgZm1dp1BOW7DhAqlMbahQRZWpkuDppbmPp6Qzatcb6Km7Eo92c&#10;c87ZNCVq9uzPHDsbq2Q9//zUHTt2vPPOm+SM9lO3A3D89Ptuv/1m2ppq1qzZ7GAjbf28dStNvKIS&#10;PXLkcXRl3rxvLGOr2j/jm5X/Lo68fEfMeyi1d0h3JZPGFfQ5kYBFQt16X+uj+nVZuX4Lzb3aQ3Op&#10;aCJVWZj2e/YV7OpcsSuzdUpWm7SM9inpHQLy9NOZ2TZjcbB5x25lLXJCvQ5eesjQeb36fN2ywzcZ&#10;7b4qbfflhrbfhzrnb9tRsqugmLwlz9dHWnVlAcvV/dBx9VgMISpww8JfSPvA6pUxAW5tT7iN+FO7&#10;Htj7VycdcVSfDvlLjwh+3rZnP19khm/5k76ffH9b0O2Prx3y/ZuvFsx4uHD6A+vfeHTO1KdeuPv5&#10;ue9/nRqJZGX4crJSsrNTmuWkd+jfP6PnoeHmXaR6pUf1ukMnhka8+EXt0U7zYOSCHF6NI3/E1jE2&#10;XSkrrmINMZ08GyulrGBD4ZZ1BZs20Jm/cX3eBjrX7VlP54a8jbvyt5blb6vI2xrZvaVi16aKvG0V&#10;u7aWt+7SJadZxpc7fd9sKyv45Xs7tyUmmi0SatMmrXluWiUVNVadTKa2OFVCinoEJsUfKS0pDayZ&#10;c2XFi6eG/r5f6obs3GaRtj0zc3K7VGwcsfNv5297qH/B1+s2bgiVFrkn4llxjBGf5CyQ6IP7aVBN&#10;1UDNSCT5hGQIWh1WQrO+5AJCIUyogyQsX0lh114k4shhBE/xrQjQvta+8kC3des/WDb+jYKJLxU+&#10;/usfP8guLs0SZzCtJJheSmconbbiKQv946s123bv9rU4zVf6ffsWvmMPW69Xb7lmA9kzg8zyrtj5&#10;kqyJjHQ+p/nGYS2W9MspKQtWkIZlTcJiDau8WcvyXn0qevWu6NaiomOZODsFI13KIt2Dvh5B//7h&#10;QN9wxkG+lgeGxncvdnrTHC2vaOVStZy6KCoybWtVwRPd9Po7sZJQHjzTTehZcnWhmINFdkoIWCKZ&#10;/DBh6jf7SUwjta2Y5oeJmWGRUIV4FSvYfDSrLEwJnP7h3N17irjXYpp/RVXsjSSnYvESOqWqqMlZ&#10;PJNJbZ4kVlYrL2R3MECykSorapoYLziVERWSm1paGCoXBVzMvZOSSd+WaXJ2UvmC9SU0wqPVdat2&#10;l4lkiAGBsBULV+dnZwZWbynNLxabSVHxGnloh9VbCEIF6Y1ltCWWjIVaIGgmMunJWPoCL9FTc6uM&#10;AZSDZ7HlvJaN5F+pH+ldFxiFuNEXKhPD/ZI8ET26h2bnpmaItYAhEqFotW1eoOvBkWbtc484W4+t&#10;fKFtG2hPrIo1P1ZsWRvZtj6SvzuSv8tHqz5DQdr6UERcKmp6raZZvMhLGKW0xXkh4yPioA8KX4sE&#10;8ll/PEZUqgP/YG7adTnCkEN8aXGVqiWVAqX7yW3z5U98SrJU0/i0SMLzD/S6J6OL6XG6ipSlSqhB&#10;jB7H2L+QsYQlO2dmeCk8kDHmOKthvfzsSFamc8tiBDdlSkVzG1lOsImV7YuthTmhqo60BuioCvSF&#10;+snEZWFM90m9UTKIHstxapwcEIKLWOBnDieCgowyUzGtFTNNdOgmXdHXe0JxlKxDjy+dvzqGQgwy&#10;o09vOj1B24NAaXfMWFAGJ684cbYbG77TIFLyjSqxTlTlO1HexBsls7CGJaeTCRmLNSxT4KWnlv6k&#10;4DI4kzB+H69FMIXP6SBZCddWUvWUbLlRFViVuypOKvddXWhyyCt8OXlcl3SFtcNS710x1WXAXVKU&#10;+Va6lapXShpml+qDqVUyftLmqViYasIikJKXlTIm+4Xug1sZecjo8176Kh1yDKaVdCVaySu6crM7&#10;lu2sUsL+qaB0jXJsmQFi+n7qZxVWnSxlw2QMy1d6EGgLWcrIcLFzTA6bI/1bGT9tkB+YKLDonwfE&#10;b6jy51IhZsmJjWqVq6Sq7BlzVJ1cl4WLXYsNYou1QszlWsVUVx+3PUhQoE1w1h2Oc6683sN2atw6&#10;dVznkbbrsv3kCJrmR9UgYwRU4YudeDYYHvPDF5I5NCfbbVSZdX0ZPxrJhJfYTbLdzfi+2PaS81uh&#10;8d4S5TC+aXPHKiqOsSLNvscIo+aMon3wFiBTLrm6ywlYvFsxb8Mm89esHFR2TlZ3Za7cepY2a57k&#10;6PTpRCbMO7fZVeYq9h1cIl3fRRdIfcWYILudFlnO5ksvnjS9Mm1UkilocdzIy8ncHyOradhRVJRv&#10;n6KDHxQX6bU6ZSMuw6j677oQo1NEtGgNhcvcujw392vjoi/EavBjGyC5fvB7nlH1wAMPDxp0GO+E&#10;xQc3izQni/au+uc//9WsWeunn36OdnOXk6qc2GdmZr766ku06y7tpP6b35xn+zB58lNnnXUmLUIc&#10;N+5K2rh9z549uixxwTbtPBd0p7TbGcojRxpwRdlVJw6VCFi0/3xO6w77de28YcsOnntVWBoqonkn&#10;4UhhSVm3kk1ZGaHMlmnprQNpdLYJpLf1p7UlAcu3xdd6T0XKft1Tm2XSMrgW7dpE2nbOa9Fld3rb&#10;ovTmvkxaVFfQLL8go6AkSN6S5z26dc5p3bGZmGhjtwFMU9cNw85prFV6NRP9W5HXZskE+30ZBx3X&#10;f8TgzsVrB+/+oPMBg3y+j33Ln/Et9b2wYP9xU7N3fz+H1CDOQlKDgsvnFP/vpbnvzVz349oMvy8r&#10;zZeVnprdLC23WYavZ99Ar6FKvZJh64wXvSBVg5XB1gMZWZW5IsuBlZ4oouflqDouPOUmVPQs0jM6&#10;dBlwWZfBV3cZdFXXwVd3G3IVnd0Pvar7YVftN/SqHkOv6jn0ql6Hj93/iLG9j7qi+8DfR/w5zVvT&#10;I8DKl494teyMv5eO+aZsx5TS7c+Vbn26ZMvk0i3P0C6CtEeQn5YAiXITr2nV1SWG2U+yNVY1QfzG&#10;R+JRMNhs5Sd/8E3rmLY91KZfOQEq3xOoKA/4ywNpqeGs1m39BUdveHxY0VfbduwIh8rEXmBie28V&#10;DTPNJNpum1qR2JBRpAmzWFkltriSIoReW8uTf0qK1fwaWntFX40om0+dOPHYIvXLI8/AEmdJYSBj&#10;9c6DFy0asXplt0hhWnFZelFZWmFJxo49/p15aUUlAfKptGxXQek7cxb5I2VCsgwEDum7yzXhx578&#10;43oviocyaXbLm7SVpulXbYdlZ2RmfHh22z2pNPtKTKeqoCd+0NQqUrIOG+p/4YXdT07dftsDO25/&#10;qOShaf4npvmvOzTl8oK0qwoyxhdkXZefc0Nes5v2tLh1V8f78i96YnOzbLVtnhUFx7Tq1tBpFc0V&#10;wVwKLTQHiKe2yblLYicpMblJ7C1VzMIWuaFvxRydEBVLmclykhHNGysL+0i0oqV14jGJWr2iN5Ss&#10;4pKyT/634Jjhg9q2aU77ofPBNUzNW+INRninETkjRx5qdZn6qy9azYjgTzHnnaRUseDFg2KmGM1s&#10;krukibJEIpRIrnjsIEEqj/RpkeYPUYxJHirPKy1v0zKjsDhME7Hk5CYxl2zBz/nZGYENO4t4wQbd&#10;+6vDOsz7qUDMlgtRiDyfXEaSd8AyEZZX9LZefF0pRWLgoeqpeqQjL9skogq1nPsm1lJKPU9OhRKc&#10;JS/GIPaS97fsQs/RrCirKBdrYSOBFu3Th4xKG3wCfSknwtHegelCEqJUC8VKxFioV6Q5Cg1L/Awi&#10;dDD1mB2xSFBP+JJ/eQaWVuL4bVTHUlg9GS85JJQ6le4BObmrOj5yIMdjIseMye/kdDL5alboyJ/8&#10;lM9qiCr32FIruPXSJ1WInO4AD065QZfDE9WOMHA9spTvecSnI6ebA3WbbsS4ZbCGvs4FtY6M99uy&#10;Dx2oUbesAZZCpUJzmk4eh8kImy61uian/EQF4Bl3efrhBoAzftPUnStc/WSwjqng0aB1xOiumQxn&#10;MrpV4mzVgoLSdVTalaBgt1/W6Ehnmhwy6TP+4MmJMMc7qsfH/Q8nGbbRs8e6Mm+VmsKyFMeen93n&#10;+latIpSFQd6hZSJXkbZouJLCdc30A2VBtOqN1sAYuzXkMMMip/SyLybdLE2qWFm6mlX4uQirUqTS&#10;xVc83Qn22W65rLx1Odb1hkdr5rDLDadC9XPNFyZPTCGTBoA1d/MQRqu5skLSlV3nLuedPuUKOzld&#10;3hK0VGFiN7qnx7vmuU0Hq03adnDZ0VWMK4jIMWdUpyQiaUFUrnF1UofJYJuo/lZXQVnnVb3UZcO0&#10;IKK9kMt2RHPBNkiL+EKI5DlZbOd4IaH8ecWx0LqE6QjF729pS2vnngePZW1cxsF9S/RX8goXhFi+&#10;29dMENZFU8y5XnCh55KtXp2IGbuhLZgxqJ5QnI+y4rhsDmeGNyo2Vk8yVJJdKU9Kw1KteWVUqvZ9&#10;pZCT8a4aniS+xVUSlRnkgmrAVl5IK415VCMQ+w6dUyrf7ZbVKV6ysFlmTZk5uigGGNyL0N6zJTAt&#10;jEosS9tq0O8y6RyKK3LyHk99dTvQXZdKKZhYJa5xKrrc1rsYyM/K0OlVAzIZPAfLapyqVE4cxwlr&#10;h8dQKEwsXdG4pKAwj0/q1NMrjUeoU09vaC/epMnEdRjV84nnUpoNk4Myayga1143Iflo2KXQLgt2&#10;HHQQIjh6tqBcP/g+G0ATut1Vo/dt27ZNT8+gZwuSK5qKtWHDxkMO6W8ng8ZBF1xwcW5uq06duq9Y&#10;scL+6n//m00fb7vtFtpFi+412aSrgcga7o7oUu1t2+mz3IaYxiQxy4biJrd1jz8Dq23bNjt9uQN6&#10;ddiwdQetGSykZ7GFK+RJAlZp39CWtCx/eotASnN/agt/aktfaqsInWmtI3N3dsjNrWiTm5uT1io7&#10;vUVOem6L7JSWWf7mGQHaWKpZRqB4d3YwkEZaGHlLnlMQOyI5FJzXpCuo2qBwN1z+58GjVLKdPo9F&#10;xPTruDL7U9r22G/woQe0Dx+4+a3ehwymeW2+nyf5VvreX3/Qre90CxfuUY2PFYOKkoLQkv8t/Gx+&#10;JBzJTPWlp/szUgM0D6tl9+6Z7fYPNGvLltPdRKnOg5wkyXozH0a1Es8w1rvE6IcZy/kKcshq8lUU&#10;rOadj0lN25gW+CYt5Vt5fpeWMp/O9JQF4kxdmJ62MD11UXrKwvTAwqycYJ+hp21bv2vJvCU/fPXj&#10;4q9+WjT3p4Vzli+Ys/y7OSu/nfPz11/+/PUXq7/+Yu3SH7ayKsQ4Y1k7q9C4y0+cIUiM+imw0A41&#10;kfLSLT/+LvB+VnphuOupWRf+L+P86YH2Q3wlO3y0fpU0i/IwyVypgazBG15oueaLHdu2+OjhOPRY&#10;QK++pqNpNVR2Z0CNIWN3bvw0hKb6QNN8WEyhQ0xMFK/iFIqKnJZVXFLarmxjuyBtuy4nzfBvovSG&#10;qgmtEQz5WnYLdDzxhHZX3rp4xJj/NTs6s6gsvaA4ZXe+r6CoPL+waMfOkuJisSF8cdGn367yBdf4&#10;yrf7Mg9unhtKSylzdi9ytgfiKTHmFFNTTJuWqBWKbQ8jrY/IZmz5PbI/PzSniKwgd1upW3rSSbtu&#10;vueNnW3/tqTinRXifHlR8F+r2uzu/lB6l1FZucHs3LLc5qW5LUvozGlRmpkdSk0r/82v8kzrZcXH&#10;aSJNG2taI92ekZgTJsZiCqichiU0LLFuk6dhCYWFp8QRc7mJPj3RtFilnURWgcRHO9pHq1ckZpWV&#10;+5rlZo868fDM7EyShkigYx7SJNAm7jy7Si6aUzOtnKlYcv6PAq5nwMmFc7rkUAlnTU0sGxT/xMkT&#10;ycQcLLmnO8dctMO8UYicgXVYhwxWr2hr8w15oU0lJX4xqYkmjNFZQUrWnnzRNK7dlC9Nlnjp0Tn3&#10;x7XFtIIzGKSd9GUqqF9D2/mbra70PuxmRhNf0HtM0T5lqgckhkxy3zEWaqnAS+FKzMDiVZAGgSCr&#10;dq2Sc6+kvBNo0TFcFgkHxZnasQ/z3PXOU2T65NrAiqwDhoTz9pRuzyvfU6SlKxKz6AGLWsASe7vz&#10;+kF6SrJ4Jz+pB6HKndylounMwHL1ybi377zKYiR7pfKBUdqttvAcQTZg4o0jPDh5YnJGilmUxdy8&#10;Ky2Bl2wrCcKSOlxVSzXwMhw92FH2XjVNPOxU3UaWsVQoRouxNCetXulpI2rYrAbFejEU71CjhtMc&#10;thmfqnc6vWbMZI2RFUTnRv1OhS5lMt15kSlUAVpBWSIRL3FT6zm1/bfEQwVGi0x2PyiObsTdXEcf&#10;0ANvmTl6QMlijs5n553Ocqu8uK2hMw50WmZ6JwftMQQqZTmUKqkGtfG67JbIYAIV4TFZGX8RhlyY&#10;JXZsM9KVXHYnp7pwypV7nkTEyh9nJUeHF5/ydEQjwqmejImw7vQpeUePx3W9MPXJxqNGSKq8cjJ1&#10;gY4afVhNsNqFRXd3dS6Z7i9XVGWL3PmhBBxWd62KqlxxRden59aoj3ZvRL5Xq8P5FwpW/9XvFMrI&#10;cv+Qx4WxglEWQGaI0LV5IpZ8I7d6UOIObwVn9/Z1tZbYnG+cQZVuCVUeypxUsLWhYCgyfjzwdPe2&#10;TPL5W+1MuzOOuTZyUTFRUaZSiFfiaYykYCkP6HZWsPhhYTK9snoLsyBDsrfBclUFzmYV2ThxtfO1&#10;suy0E+i4jV2MdHBSG9QF2Iz244fkiaZuMLjgc74pq2aKgkd3Mk830C4NZT0w0aHbA8gYtcC+FNNp&#10;gvtjJ5AzQ+eR/pRYcahKpiTO42R8qpIPSTq2nLEc470vSX+i4+/N0EpTqLosysjJWshVUbeUprPH&#10;05B46M69ZVcy1JBW1x52ELsmxIlUDA6VRt8EVyWX3pD0DnpW661bMnIqd+7gHS+UJdbGWDOoNLti&#10;5K+65NhOx422UCpNJk/91KkX0lVBHp0mwUcddaRsR0SPNVkKSbizp3clNE4UWyoroq2ntFC3/brr&#10;r7nttlupB2/3pOwWRncsHV9dfa44gRk3t9xyk1w/+Dn7Q48jXLSI98ByGjE2dM2bN5MrAX0jRx5L&#10;4swPPyzx2jSvvVKfaW4XTby69NK/LFu2bNeunfZdusWTpVtZbye/7AJPmeVRr0xXSL8RUw1Esx2P&#10;b8uWLbcF07MzUujRgcWhcrGXTjhSEvYVlZWXFxceHNmelkXqVYA0rLRWvrQ2vpRWvkDzCtr96fOd&#10;bffvmZqbnpuZ2iyLpmGl5mSnZeRk+LLTfBlpvmZpaXt25YT8aeQheUue0+QmCqhVq1b6B2rdHuvO&#10;lYihNgumWytY8NBV1wzTunKxtuXs1A699u/f+8CCr4cM3t/nX+1b/4hveXhtYev7V54X2r7OMTfu&#10;slC+7ee1q9amRsrTAr6MQCAjzU9bsWdkpKS06uhv1UmPuLgeytiIU8xo0BNrxGPe9fQJOYlCPSFN&#10;j+94hY18sKh+JpqaeCGqHc2oqdgelTum0WK7QHMkaPhMc1TWpKUW9x165oCRFw361QVDfvWHQ4//&#10;/WEnnDf0hN8eceI5R55w5rATTx924qjhJ/665wGH8Nhb2w/1xm2WrE/uL5KpLex5mr+CFKzTy+Y2&#10;zw0Hy8r9bfuSTylteqf97o3Uw6+pCJZFCvaI2TW0jimQnlWS/2vfV3m7duTt2UVBOBOvXOl323xT&#10;8vUbzgavuROSBM0DExsDkV3g1WF00lha7CZOk2rkEkJ+wFyf8LryoNgMyGSpkEmJccgfCQZa9A1u&#10;/2nxlW/sGT+nZaioIq24lFYOppIMR3OLSoppK/qindtKC/OP7dtsw6YCX2h1pDzPlzasIpz1m4O3&#10;OHOA9Pw7VUrMR/mG+pO6YsfMl7jGkO7K7U1branq/PXJbTZnRfIpbeTnMUfvGnfD1Dm7V26ljdTD&#10;RaXhopJQSVn5im2ldHFLy3szOowg0SpDilYUPodBXh15cIn45dYaiJrCZ5M2jYnRU+gWUit4jhWJ&#10;J2andjknS+7QJLbEklkhV+QJPUtIOLKFl4UznnpFkhZZoSFDDn7rvS9mfDRnwIADSc9ShVnuGyXn&#10;J2nFmB/px1OWWCOWu5mrv2JFrZCNyeyYIQWZAjkDSwlAXCpEaVFikIg6C1hKRNc/+R/cKVMIOqGQ&#10;PxietTz/fz/lsZ41qEuWnxIjN8pasYGmrhYL2SgSOf6wjoUlYuIVnWK/MjUDS7T2XK/Zhui5Vq49&#10;1MQHEXc560qnnuwF3cv7XhFesisCvlSvjJbH8rnIUsohSrP8Lcyfnu1v1iEcpNWvkfKyih1Pj9n5&#10;wnUbrhux+72n5TMGaeKmr805Y9IPPDT7gtvDXQ/JW7WhZP2WMOm2YkKWmYEl1w8q5UopbEK1km/1&#10;w5O1vSOraOKt+mr8WQxOuEvKnT016JRT2Ew3SA+WZSJUl1FPItBtqjT+Zq8wqdJxkDzZgp9wqBYN&#10;ST1BNd8e46HaStX66FZIuDVrG8Ud3DVzij/HQjUras2YmobDy3bkOFk9zY3FHD0vQk8G0VccMUtF&#10;00zzVTKI0WlYslAikOlFe+d8sWjnmlqi3KprvNrdam4tP5mffFq2TCJ30zlUS4GJbaSkK56+E90J&#10;E1dMt1+1Mdbg0hkV6CGDCoPc8MJBXXxsRcYRGThEqSDFblBkLuos9IyIuCvhDBONIqIHwCp2IhuF&#10;2ZQzj8UcPzGRRz00gLeOEsVOp0oRc6Ijg5DfWjAcUcIVcXIqrKUeEyntiCUSzgnFw9vHVGWUk8vu&#10;THBqkzhR8mREnVV1rgckcsdLV1vZ+VIbylojE+mvrFa6UGohx3zjyQqOMVfUOFKOqsMcpKjfSrDi&#10;VXLSsvND/Xi8pJbrqKR6C6UqtDwJTiRZijm0Lb16RoReYWelwpQP53mydq9fhaAslx2esgeSiWug&#10;oNMcu8bEuMq20Yx+9e+nouooSVjKtFyDlNXUDzyUTRXdKzOGZTq5f5m2PvSTo2hEhDkTt3MnUZcU&#10;503lcXWMqLcv5rlXlg+XGxOcdpnAr0SeM6KYLrjMs/1S/NUfR37QIw+Bire204qEyUqT81zdPBUt&#10;holTda1yfC4XUd3ZKt5fH5x7ra6Kk4UsXl7Fi32CrK+kyMXnEW0q47l1NTfKiKrGi9t8p5Do3oHq&#10;JrKF9GjVZtxuDelVN4hz3xoRsH9cL6uV0jj1KaqYaXeV1WVV+lWzzI24qjDamMsOuPqpVy+ljGvj&#10;4zCPkVZFwBrxVcKE1atmzVo0yxVnVlZORkbmV1/NoyBJxiIryWFXfyGhO+6FtGitMC+WcfCkUZhk&#10;4iHVqwmkXjlfO+XIazj1Z13YTJGMUYodW0RC1cCBA8z6QWO1aLd1krG+/fardu3avvLKi7St+44d&#10;O6++esL48VcXFOycNu2lF198ZcWKlTLQGJYtOs+ee24KhXLvvffbBla/N/0nbsXtroQzeqchlp1G&#10;Xa2MsZUtlBzJxBWwaAZVSSSNuiq0EzSv5aEhJp301Pf9g1s6p+ZnRIIrNmd//EPHDz5rv/jTQPna&#10;gtRmofz8rO/ysgce0iI9JTs9NSstNTs9hRSqzKx02szbl5ka8JVlF5Rkh/2pYnoFrUoh6cZXUepL&#10;y8nJ5V6m7pJaDQNbB9VH1lnEo13TUzFVQqtX3ORyzUxp3XVQm00jstfQNAXfjkd8K/bs2JrxaZen&#10;A31Gtjn7+twzbsw98yZ6zTnjhpwzb8il84zrc0+n69d1PHgIBZ2a4qOT/qSnBTIzU8Jt2vmadzDR&#10;ERHiXp0aeYoxH80topMGjKxhmdPRK/hJMdYzu+R7cQu9JrSzIiwxNYKlK+U5ZdKG8pLvyou/Ki/6&#10;Klw0T5yFX4cLvwkVfBMu/C5UMD9UuDBUuCgnJ93IHNEDCbehsD45PYKkDD2JUkIJyF97YHhxOLWV&#10;3J6nkBNF96eOuDrzstmBbofRTmq+kmIxeSOzbacdn3fP+5G2+i+nx+FRcCRsxejjJuiZON06OxXk&#10;CY3gxZwfkh5oDpbce0m810oWTQISQopUtbqU7yL2Eq2e4SdWUVEdCERKRcKndz7wk+JOwpPi4rKi&#10;4pLCopK8PFI7ImUl5SVFoaKC0K4dLdJTbzjvuEha54pQKe29Fokc0FvMwmEtIuowhUC+kRtSJNU4&#10;RfebcnuTyqqqc6hT1qfDmhWFw7uDZZnXjH9j/u68YlKOaC+wMM35KSoNlZSSuhTeUxT614LdwTZ3&#10;R5c3KWAFddl2lQsnfsb8mJ4uD8P8YgYWrw3kXa7Ef97HXe6GXkKLAJU0xGs6xQo9ofOI9XblJMKU&#10;FO8Jl+zxBfPSwnk5kfwW/vw2Kfkd0wu6ZYpzcPf0cf931NjfDj1q/6xDWhTRYkmKP61+U2KJnPcj&#10;N/+QNYqHNe6NbfnZ5XxRMZeWlGJOyqaMrFhPSrGSS7FFzOWSbN7QXRxmBhYNJUklI53+8E4Z9KBE&#10;smgbdpQuXksKZjlJV2cPadOxeSrVBSrPX/ywc/WGIp42OvLQ9rRxu9hnX8zAoiljqqvCsZJ6tn6U&#10;FGHROpCldoprwioq6URYSDEDS0ZSRrtMSLRSvuIrZjctjrmUJmUDkpFNH8tLK2iTK5qHlT/7jV3v&#10;PVP047e0qLA8JCxZuz/dkt6uM7nJGHR0y6sfajd1VtYfbizL7LBrwdKiFWvKC4qkbyRZ8spBuckV&#10;zyJT+3XJaVnObDLxTjQ/ci65KXiqssvnJqgNlfh59zx1gAek5uSCxyuuzYIY1zI06UIOc9VwV7jm&#10;tT3yBjFe1ftPy7lYyja5aoKMHo/CtbzCIxnVh3Qc60BMq6ubB9Wfk4qVkqn4WYoyElLo4Md3yC1p&#10;eE6E3p1GTY7SU7R42CkjIl5Zq3KduutoLqp4q5uUiKa9ZQlPn0rRU9KFDsSWugwFuUSOn/znGgoK&#10;tkZhYqK8T7S+KNp3hVrca0de9/pV86Lu5iCddkBaPaOLcGuiDtbR6L8UM3VPiy+a/o8G6Eg8+nYu&#10;iSrDY20ZLQyb6nFZehaPY2UhlMj0HpgiW/lpffRgFnqciRQpZcZJDY/D516D0u1FJdL1QY2CVO5Z&#10;f0xs9Q90rpGHRmMVV08Tb8YlpuLp4YYIRM4T48LFe7Xr5Y4Cuoirms1IllZoRHrSuJz1xBRUAqIi&#10;bob7XEJNljE9k4exxmSuXoBQpnS9llHgnwCNdK6svphxyR1CzjGTtVZh4WLBywVZwuJqKDQsvXWp&#10;+F5HT4erO91awrMKkGoOTa/cMQ/afuherPMNv4uVcK8br0tjg5SB4u3YZULkEyp0GVML6LWgLyIp&#10;c5YNjdzOTIpfRiGX8eF+iCqkCqHV9dNG0Iqkt2uWTJrUrDyVNG/Hx5TWRHwcR6rjFKv7pGqcMlnK&#10;pstQ2RzxL0Fqi0P5swgXD7vqSSPCewlqo+LqhJkPssiogm0hi33NDTBWnlemYRnuCfvGsUtTw70a&#10;XbqS6jbHSbArm5KAYsyWyWtu+1Sh0fadmwxWjvmRntIacVnT79zBmeG9Gsyz+dKvzpsEkZQhJKJh&#10;ddsr80bF01mj4L6B22NulPWh+wTcy1RLBtUPCrLLx4ZZ7pmRBGrtJHaC7MKfnGcRHy8evPHG63k0&#10;SLfNnj2b3/BXya/gU0Hq4mMmXiUVFZl6XtVYXFzoVa9kGaIZMyRsxfZN9yKEUXLiwVZKf+b2Rhzi&#10;Ou1UNXjw4Rde+Bfj4MEHHxo8+LBffvmZdsJq0aItnc2btx04UOyK9fbb77Zv36VZszZ03n//Q3Yc&#10;SMzq1avv22+/Y4dFCwl79hQXySVNwho27Jjly1dQVtNrz559aDWiVZJ1y6IecSsXuJvmTIak927n&#10;3pUrOXaK6Iu4AlZmZlZB0LdjTzF1v6hRJOmqoCy8syi4Na90SzBwa8mRv95+xl92nTSx8NiJRced&#10;+/OpR7z72ylPd/v4i9a+tIoDurWmh8qlCcEnIy2FHkOXTs+jS0/zpaX6t2/L3lWaUkjDNlrVIX7x&#10;SqEgaHlNVnaOnsmsWwLVwZWdddVrVSlhM6Cqgr6mOpjGPvDwTFb59Oatj4nMyei4v7/kRd/yn0vX&#10;Bma2u9s/8NTLrj769mcuu/eV8fe+ROeEiS9dQ+e9L11z98vX3vXStXdPnXDplcemZ9DDhkXU5O+q&#10;YsFbIKeFP7ul7P1wb4xC4Yd5yRkL4gzRyeqVeJW/CspuHv/VU0R4aaGec6EELLHvplhKFvUzJC31&#10;6SirP6tXRsMS+zPRuivaoD3WKdU0dXKsSvWuQapc26WQLrmNSlSjaD1rKUEtlcPQir7BVYFU2nGb&#10;9jQq89NMF+uGQIuu6Re9m3rSnf5Ahq8wj0bPgWBkUOSXiD+Fnp/G8wJ11zNmOHEsl4q91eiLGVhi&#10;VC8XsolJWHKMLw5WKHhgzx+bh0uFgCXzU60ilJPqdq/1rf4+8+O1++8sSqXFbjTXSp2FBaV5u4K7&#10;d4QKC8IlRSTGBUoLd21cf+YxbX2BkC+lxF+xsTTYdlV+M/JFFgDn12Ezp8SZseda8evKhxiW3tQS&#10;iYdYBbLkcgB9LBvVYVmLSHnvXtuad1q8rrA4WF5cFi6mhcAlIdKwxFkWJgVl4dqCTSVdy9MO9lCm&#10;0t0sx/T+o2qbLbNp2Jq9qKxKN5G6oGQupgVJyHIZHhMXwpD4vrCoeO26DeIRiOWR3p3avvHVsr99&#10;8aM4P1/yGp2fLfnrZz/8dbY4X531PZ0v/2/xi/9dSCe9mTb7+9e//LFX5/ZlJOHSekLz67v1Y7yS&#10;grjumblYWg1ifHrwGqC4seIjZlvxDk4iAWIeGU/F4rgbi1sajGzNC3VunTqkc5YvGPaXhRevzl+y&#10;Op8nZB1zQItf9WtJM8rouYwP/2M5iYZC7KmIiA2wflyfn7+lhGbFiXlYvIm7HnSxLs2zx0y5ERM6&#10;1fwxLkrC9KjREvW5A3SRIiyGdGLHKyEnqecQ8gpC9TBC8oWz2u8rK67Y+GOgdXf6IJYQllaESyNh&#10;2gmLpmIFhQ0jG93p6kmdL79bON+50bduqW/bukBOs6xfndX2oX+0f3l2xtlj83/etvncI3JzaPN7&#10;OTNMTYNwTRlTe3pZkSfDqdQAp3NGWcAWgrdOMPaPZSxWsvQsAt0FkyNQlg3ILsshKE8vkl4pOBwS&#10;l2W22jxg41GbmYClzJPHsLi0DD3a0SHwbjGeBkhfcQ+B1CBZC1VSvVKzJuRIkmUsMWFHJkQ+x0Nv&#10;xWPeSG2GN6zRvWWXQqH4cUfanLJnqQUWDtc5tYAlUZiJYDwHh+FopHKqhjOw450aeTCnBoG6QTG7&#10;XetRHLfgipNqzPlGLdVwvpvHF0m3bhnJtB7cUTbBqsEk3687Ozymd3rV1jtVxLQvdvaJMDkN1i5A&#10;jl3U3S7ueZjyywHLQa+WFznvxMHSlZyJJS9ywuSLbGa4UHMl1qMOZdnNiMAkWI+wZZRUgValTd7D&#10;E3IskURmjNpzz8oBJ0lqnM25YALUPS6TayofeTjG9khVd9HbkVc5CZqAU9648LloO8M8yVp7roqA&#10;pWe5yrY2CoyKTTk/HoKssXxWh1Cv5K8V3NWSwyStwpgkm1KoI8bmQGjKjpSjJGTWlHlfcz6suV2K&#10;vzbapuNkjVCjRmhOGXal0p1OrkzWtaic06XFWBpZ7Ln88ZQqvQRStds623gKFtcAzhTlnGs6mxcV&#10;Mn22pRNdKF0xswqS522lQ1NnPKqquduQql68u4uvw4hdlN0xiOq4agPhGAnNmUugLJUsYSmabEJl&#10;lVXmhpVxT4dZl1srdgqx60+MD3aMnc5TfKj74JtK8zEq1XUXSTtuScez0uglU7jcnjiWU2s3whZb&#10;rQSvbmYLyV3NWNEV15wvVPllA5YwdcaosMPqkogZJ5VQu0/EKfASsCqBbIHEZ7aYei6sSb5u5lRz&#10;Wo0Y0xiNVB3PNA+NVkOojMPQoUOPO+64u6IOmpaVmpZeaTGJ58CzRDGRPxISDS0KC/Ovv/5a19wr&#10;ZXJ88+d/27Zta/7Fl81RvPoWwyhF5VIsN3bpkZloBZEwROUuyk82pInSrbtP3D6rH5t0d0q1UGKX&#10;YddhdxVNb0KEFVfAoj5Xfmnof98tXbVxx/L121Zu2rluR8GW/JK84uLvU7t/3u3X5cf93+DfXnz6&#10;Hy66/Mqr7rnzxnP++H/T/KdOWH9c716011V6VnpmIEBrmlL5yeX0Py01QnOxNm3N2l4aWbejkDwk&#10;b8lzCiK/JJSSmip+ApQNKj3Lj07VyVYLGnRqdL+NexWmV+MBpmq9Vrx7dwr179fN75/jW/OJb7nv&#10;wxZjS4ZenNa8OSWe5oSlp/hIXFMnbXdFJ60ZTBWKFcU7LVWtVVTddMpj2hArNV1395Sx0pOhwmIF&#10;mhSwRA0jSUvLVcp46SGqsWbOUhceXIdDdEobYYQmY8yakVAlPHROVsfkOh9HqJJillz8I1/dwlZ5&#10;qZx8kbCEWUZA2y5nQClNpGfgFmWFRN4EehavDvhSfaRtl0mBL8rqpY24In3Cl4GDRqWk5FKiOxWt&#10;TKGd3WkdVtXsh9tWyU9WV5GWOglxSugl4rEGckKNszcTPQJPThES22CVrs5PFZmm5UGxeLDct3qe&#10;f+uP/re2HXD5979+afmBJJjTLld80i5P4eJiOsUG7yVFKaWFaaWFFbt/TCmZ4it725+yzRf8/+be&#10;A1CuqmoYPdPn9vSEBEiISSD0TgCBIGAB6SBipQiCimDHD/V/Pr+PKirYsWH5UHoVkNBBOgQIAdJI&#10;ucktSW6de+/0mbfq3vucOXPvTdT33mQyd+aUvddeba+1ztprv7BiQyw5C6IZuoYUvlBGCr6dClic&#10;cOM3jqyBOgo+9KJgwDM2IfnUR6cVG5vW9RazxXI2XxrOl4ZyJdhFlD/h50i+DDsT5soQnW2r6QJW&#10;clI5DDnBE7uZg+Wo2l0yc/JP0GAUq8LC7Yh0TGiidZpcEJ3XbFJaFnzp6t68fv3G4aERQBEEtfdb&#10;MPuMxQd9/OhDzj7mkE8cuwjeZx+36BP4PvTsYw89+7hDP37sorOOXXTmMYvO+MAhpx198KmLD/ro&#10;EQfO3XkW1n1HT4ZixiaJSZboUlwFMQ9vN7sJY0LsrdKLcscoA4vyrhBUTCKj35yBhXXUaHdCVrRD&#10;2UrPcGk2VDyMRz64sC1C1c2Xrh6ASJYHixuL5V1nNu4zuxlztMqVzFABU7HK1QnNCSiA9fWP7/Wj&#10;Lx1wzH4NserWzVu6OrZgFTBNvCJY+WUjbrLQ2KRuokZS+gDk6NOVKX1MwmwSa8OiYEgIaJOXk9BQ&#10;M92VLWsi6dbolLnwU2pg5Sstx54/8awrJpxy6Y7f/etez2SnnvVFb/Xz3g1ne7++2PvVJd5/n+V9&#10;4RDvluvglviMnVo+duEOd78++Qe/mf3Fy2CdPGVecSfs4KL5wnkaNhBHXicCIE/j2G4jCjiWkSY+&#10;iAtOzwj0QYC0KM4NPVaI81ot/CcxLE2dULvJGnfGbWOfjcMw9PKpPTGIiJ/Zp1TfxkqK7LMTMBzJ&#10;VFWpET+Z67OTs4xTG4WHKCBkgm7qRZMjbTJ5eBNbmRY1EEA2gio59a9MjyKB8seNY0kcQUNVMteq&#10;08vxPHHjMSiIVcLEs3UTsQRXGnlQ5Ljr89x4hWPoiGkjcRGfp8CnBM98i/1UZS5OtIN/sZVMPM+N&#10;w9TE8LgLDcPZVvhbYM4RhtDQNuo3dOjV5FAaE6lpQpQIAkWr8APjkPgfDBtgTg6t8vpPtBg0HiJP&#10;sAzHsOHChbHYj1a+U6KTvUGKGD7NDgVO8Ioh4csJMYaDObxVE9OxDMOSQKMxj+f4AAyTXDCNUVOq&#10;OOpUChpxOidjgUMiEpsVpmdoLMH5pzkoXTIN6CpmhBCyYOE+fZpvE5rxmYJUY3CKiWr8ypoHjArf&#10;SyAlknE6kqQvaWV6NjTZFbOLu+UZJOcXEDnopV+NaWr4Q8aifK6INre5G5w6QSQXa9KLcpzp0AxK&#10;BJvi4JROhzhkG1mi/xR5xOdktMGMxq8kDwtuQkroZtk+lexYF0YKXYnxm2BB2fL9FoFhbPkGw/63&#10;mhh+P9l3FyHT5RK//NprawCxqsT42QHBV7FT9aGxLSPjyJ4sxiQj9cc6TpxY06nuDaMFF0bF9b/j&#10;5DiGEYIEn3Yfix+2G0yGrR6ELqeOQidf79tynWhYq6tV7UqLVskDT2vqKBs7js7AAYidTUcdjUJ0&#10;Rw+fpVgB5aMiQNuNu1rUOSbPGBRTWHQzHVXmRpOzc64xLIn7y9pz81QhLBY25nCwrkUl0tu3EUvL&#10;ylIlv0oxTbB+4ZM1OuGEE05YHBbASiZSqWR6TDDsBRFcdcjv+neNXxxMG3jLjTf+7Jvf/AbMbmEt&#10;G1bVxo1y8zOx2hD1oBMDIUyVBaRhnMLhWhwuMYyoInPQdksUviLLwmd7w3oaDWD5oTISLdoYUFQ3&#10;gIU9R2PrO7e+9d6mzQNQch0iEjg1JmOR1L5H5XZZ2Naabq3kmiqFlnJ2Zqz0kX3e97P/c0lzW/Or&#10;61s//6uXn1u1Hib5JCRegQEXjRar0Y6B2GvLk92ZCdE0JFvFoEFoFhqHLrBlfQrNBoQ8GRcbR40a&#10;M42yPFsxkplP+dURbrrqKx94D9eZdv/eW++9GN1j44ILGyZPrqf2HFuECsVTC+ByoWZBhwwL/ADe&#10;1cYjouL6QVglxNErfMt3jl6Z8DvCr5ttsV1I/8nAYL8PDMIiLt2xE7vYEWQqAc2prjIuHixWE3uM&#10;mnjlxK0wm8KEtILV0Wps97piaEwLtOZp2HVnVgA2GplS6oLy1ZFcHgoXgYsc2m60eWrqU7+L7PYB&#10;WAfWnO2KxBJSpGcbVIgRDJ+Glx+QgUVLmbhoN4cnMKcGXXpIqMGQB3wfGBzctKlzMtQjItIZTA/3&#10;Aaa9GTtX9pnSV4UklkIhkoNMK3lHclnAQbSUi2cxdBXPDkMYK1lYVx58sjgAgci0l3uoe9Pmw3ft&#10;VgdAPBc2KXV1E1uYaB2DFLhuvKt3A+xaO3XLPOfgLXPUtGU7pcDgGimVh6D6FQWtYP0glsHi74US&#10;xI0gKAMCF8A3PE2nFB9x7IKzgE/6rN0ulKC6Y4BsXuCBVZlgw0HGOUaEkBbwZWAgAzgHzHO6GyTq&#10;cekrWDwK/J2FEA4GdGDNMkgRbuUHX3DXvypwkzgxsL8iMBooiTzcSGt2xdMQg914HjJ/BfZ9QIlC&#10;rQaqQZLfQKi1qD4/1MdsLEnDQqbBMQHXDGaGmEyZHPa44+QEfD9gl2ZYQoihqwJWwoJI2AE7N8Hx&#10;4/ad4gFzUyl3VijHHDSD3cK5M1suOmW3v3zvyF98/cA/P7z6ffPnwUHnWR07TqjkqYoAZG6ZF/YP&#10;VDP2PhjTXDQdcMQVu/CfsD1HlnA4ff0DUsQ9swW+RHeUzDuofoUZWPnqzK/9fPr53515ybUTjjkd&#10;8oC8/LD3zO9lJRiVpvaOPsubMMX7xO4S1/e85K57T/rmdaecfAIVjjdJELjCh7mcnEo3jCV7JmIs&#10;jTxD1IFst9GyQedT00rwAgx9YZIe5WFRGgiuMubVMJDwC28MumDUABYBccjFKATCG/2i4/6gDS23&#10;gdOs08RfRTRZfPMZ46VLu6EyyefolAQPpEd2eDiAwkvJzCzn+pK6olBWdMmDHON411HXPusWB4Go&#10;sVYbzqASNODUKk624jCFfGNf3oQfENRADEuwqi05wT8erWYrsNowm9NpEE2jE5zbJQDxF31p1CVw&#10;zCGloaETh+DIlBzgWJL9zYfdHR6tceFrI6ABaRBhbgLZxfzBZroQmwfE5MXQJKdemQQsKoHlei68&#10;IE8a4Za4LRPdMOBpFXEcGnet3j+7/PKSiJWobce/kqCQ+PyGP63VyJ2D0icp0Yg+EsbaXCTMmieO&#10;2gSyOilbHI6LaBGX2uJuNveKDDkOUDG1lVj8m2SVv7iBqxpLmK0+ViWShUUZ6/z4R9JWOR1MZdDg&#10;RjoXKVBhNAmZtJAQ50HiHY5MsFlJGOAgvC5GV31mqCcXckBGKaRE8jlqassSe/nMcyuthKCgCNTq&#10;HJ/1JWhl+TWIF4oT1uQpAq/rIT5TXEheKOspJobVYmyKssU9vtco1+kpRom9UH84zKx9+dHiQ02Y&#10;Q+UqQgcQB53Mf+5QeMDiHXHSlRYCFP7ktc/ExLJjo+DbR0LluuDQ6qMtTL+EXj1u5I+PRP+Jq3wo&#10;NZpszJ7CiFhDodExWHNWtIiQTGg/ro78bDkm8FZbqeYiHjFWhLFASXFp45Y/zCF/T6zniDmYp3h2&#10;MCvwnFNBEB3RtXOTe5ERQVFLQWmtz2nOPMMN6gxDKkOCugitKg92mUmDuvrD32M9soThHvavhifO&#10;m7esh2U98OnEsLjb8WqocdB12y6pl3il05niy693xuzjb3+79cwzzwCLvu6VTgeKSJ5PQ+8wx/1w&#10;mScmTNXxUkSuC7veBwPTX7hY2IuJxfTiOdPwPP6EhBOxCPzj0INqM4yyhBAcEXAFoolUFCJQkB4F&#10;zgy8vWpLczNs0hbD1Wi4vT04FFwkCwB7DWpieQO3frIll93p8j9559648Yr/3fTDewauvyP24/+d&#10;+cDf5y1f8b5sbIqXTEFT0CA0C41DF+B8QGaAlB6gx5VsV8g8bDwLFmiVaXEp/D9lvHIZnlswd8Ih&#10;B6zyyku8Dd19nYkXJnypYfY8WL8Ip3750xe+/8WbvvXZH3/rMz+6/DM/+tanfvTNT1//rU9ff/ln&#10;fnj5Odd9+9xrv3futT+44Nrrv3DN7y655s4rfvjENT97+w+/Gf7nfZHNqx0XCcw+XGlGmVD4KUlS&#10;UtbdEXueJoUItBhE1yoQBSE6RtYYbAam8JMqBORyWaZG2vGMOkrs6eVerUm84pSrsMQrzcPyKnnR&#10;jA5nkDU5pjSFXmDoUaM9sMkoVk2DtWEQrQyrK2JaLA0PUgEkWhg9VoJYHUB91oo7OMylocrW9Jee&#10;G2NIBR18zrLp3rwFFv3CCWBBTJGhGBbkuuG6zII3eUYFFowePWnTDTs+MaPcm8gNx3PDh7Ws+a89&#10;nv7aPs/t1NQfL5Vi2aHYCGZgJYsjR8yN5Lpg8d6MWPT1ysgLR0zt2NSBpdmJwPyWqKgqdqPh8fG1&#10;z9r1DzWgnsX4Mdega++jQiQVe/vY1vnTm3D1ZAl2ES1CGIve+AVDV6Ui1ANLxarRSuDpAQYOKmVc&#10;PFv7cqdfZ7YScWQdqNWXKIeJ8nIwaIVfuXp+cfOWrYhz3HhRvDjKUqrGI94/3njvjpdXtyZjD72+&#10;Fr5ATbGH31h35yurJ6Rjj7y1/p7X3puYjj/xdvudr7w3KR1/flXnfUvXNsSjWHlfMrUZy/qfEG/W&#10;lRgqqOtIW4axCoU/kQgvExRuoYwujntSEBSHtXVrb19fv2ohDxyfnadgyvHEpsRkyMuE0BUUccMw&#10;Vglyr0CFzd2hCQNYFMOiPMTq4gOnw10uYuft2PqtT+/91E0nX/T589ATI1PFeXEcSFcb01+MoUvF&#10;NMI4era2pB5FexjtFMTCdYWljRu7IGIosTqsuhWJzZTNcSF0BdsXwOLBILmHNlP0Cp06/JJIeWd+&#10;1Tv+XO9jl3n/c7578YMPLgFZAhQJ2Bx3Q2HmyDtTRCKLoBp4gObhCzfFqolZiH/LfMpSwZ6XLMgW&#10;xiGHi+IFuF4L3roKT6cPdVaMYHFAg+MdJrWIp22RSPVbsUudaAPmEXtaMvWqN+bKrgyE7VqabzVs&#10;xMpWohTiFZGylHpRdiWQJIhJsEcxQ5AY4Q9qAYFK2Yd/0n8CQj65e9fAh05M9XbJD6NDgidf0IcM&#10;JGlBamExO9sVNw5rON3I3Bf0Ho0lZNzM4Gzk8iUHOgR6/sLWs/XI7dCcC4XWGjvRiVg8DzMvG8j9&#10;mlggMIBYk4udC+EeRAKRTV4SFJRd7cQ45GACCwCKo4i73/5mFBsyCXyCTNcQdjhAqKDmnVgaiIMa&#10;wRZmN86FCCNKoBsnl7CTWJesRt3CnfDMAMvfEn8pKTAdUrldWM6Bly0BHocJLFpfyBjTfJVRBaQO&#10;WElQNEbVDMeSZNWgWMGOcWz43sAnYCrXGA2ggQnyP9nlYiES3YXqS7aToP4lCUudS5//pMzCtytr&#10;qEpgUETHBVwJgVf/aNREpCvIm9I8w6i6E3W1YzlTB6agO02RgkhhL1ovTPqQ8K0oZwAtzI5Eb+dX&#10;y4N+bgzhTUfrhnUm6qzmVG1LekTHbLjIHx/krSsk6o0SzPF3O0HwL/mvU4qvf2VOYQSeL0KHtr3o&#10;G8U03M4m693GbGCU8KgDcVV1mBMximMxltOxnT4JjyrQuMwP24uoEFBYP7MsO9ORqKiAAuHwlaoD&#10;hsIJFdlpRY+z1jBMJd/9DWhcKKDdt4XvOLKwHVjBG/EpGfwRjYpfdD2wmq86xzmGHePH98KM47Fh&#10;wA20y5Hlq5Zv6Rvi9/KVyyGGBVGtUV91JbG1tXVw0Of4dHR0sGYez2sciVfSzGgtjrc3bcqYSMTj&#10;ATgd2FWdB0fijq9u3/XbCdxiLLfxIMxeo/EsMaKY5903+RF8vSii2ngWJraTpg5/wfKoRghYxSGD&#10;A3CGa/q8GKSHlFsmTgN3DpyxkXJlGD4xuaOcyZdHSpHn33hj17a+o/aa8fI3Z//1E20ffV9LQ6HN&#10;G2zdI5n40oKtDx797AUHQLn2JAbCoCloEPc9iUAXTfEIpMVIERCeffGs2fBbITRhKR1cQC6CI6FM&#10;/FNOmOqV+qs9j3rt3u3pCzfveFQBtluDneVyla53Xu+798e5B3+Se+gnIw/9JPePH+f/8ZPcw/jO&#10;ws+Hbsg9DG/4eUPukZ8Wlvyi+PivK0/9znv2T5GNyzTkTJO8ZGBRHpaJWzn6iQhBTiD5WuQN8k8h&#10;D9uymLNAaw9JO6iFG5lWie1aie1WjaSrkWmY5JU+rJp9xb820Cl0ZdYMuolXerCCASxfsSVFmhhV&#10;28KJlpuD6gcIWKluTe0A+6vhWLioV/irmrv1G5F3n4RlbEPp6ZFqOR4Htgu8xtZuvhvUfiSsQwYW&#10;RR8o7Yr9eXgBquETFgJC9AqWhbEkrcwmQBtytAEDhmWo2uY1NFGkMep9ZEL7w3s9+NsFTzxxyN23&#10;HvSPL8x542u7vvL4WQ/OSA5C4geuuMtld98pf/6xsFVnT6Lx9VKmVBxoKHalXl7RoPY2/9VAlrXD&#10;5TxY/jQQor8ZkvPLZwP6sVIagtQ9gNuHiY1t3RMnjExq9EZw2STUW4J3Ht/53EgejmRntUV3ndxT&#10;zb3p3gY+BmSt9g/WBrCsWePgOPAV82so4Y3qLlHtJa6/hElZRVhwmd28ZQvE1GTM+jgdpKiAAfHK&#10;xs19Wzs6Iey5cXMvfIHoC3zp7eyC8NamLX3wBYIKcM2WTZug486tA1s7OghDbCKIa4Mo1Oc/xt+R&#10;MBZdwjQAocM8Jp54KZmLSkhxyh69CHR4vg8fgC/YnkMgJxmCFnacZNn1wDlNWAYL3sBGxfIxe0/m&#10;QNVB8yZQ+pVYoJCBBdUAQ6UBAky8cJBTbM1w2PqhNx0n6OHBOR6nuZ8gN3E6WN5DtY3xEFbOgqJt&#10;G9o3DcNaV1BXUgOrGm2bFpkwi8GAmDkmYUG4OfBqmabpV6SvJkz17vix99Y/vZMv8J5/2Fxb6li/&#10;5r21mD/IWzoad4H4GD7MvmVq1kPMX/oSNiBkCuvbiVkSstjKEh3J6xKlphxpVl4NA7FEqsFMBYdo&#10;QTrJLSNarEdqRZxyY3mSD0sX8YACjkJdA8gKaCgtfQdxICZYRX5Q6MvaghKNsUaKsDgzurWHLdDq&#10;cDu6BgMXOmkazWDCVgYCiWu5ESCfv8/OLeUgaFF2waGMie14aI/qu2uUzHnGQyY+T3dhL/YU9YxU&#10;fadm5KWGkrbAeJKomsYg6LmXqRFmFvqoge2nt5OxZdx2P2jinAhcPshFI6uZzrEOezf8EkJyPowu&#10;W+QcNWJAYklOwcIYltBUmjAKXxwC7XtU25q3PlBzTwki9q7qbVIVwuWqf3ltHP3HhwiUUMVyq6Kp&#10;gskhaPviBcOkTm04kCkjMiURKOyS/zMg4vI5IUViJHEJ9WIH5fyVlTTLKD+tsLE2NJg4KCgXcXhG&#10;3g4PaIYcZyHSL7bNiL8paCNTCS1XFOyozkVimdxMrsCv/3xTrzQh4ifTubKIoMKMr9aOqpUTpRqP&#10;nlHAdDJkCiouRalm7clYBG80H2mQhd172SOU22ctQ2WhqDvk3BBX12ephMl22DFneDwUt+ExW1QS&#10;U803xWkYbMIqKlWWe+SIkSdWNVbS1VRXRmVlw9a6/KfrGTHjdnlDQgV+c228+PsPXSfCyYIjAlvj&#10;JPv6ruVTPm1b2j5Q67U7ntYcUlpQ9FsdXT9KuwYTrB7M+LhFbo+jBazAhOlsCIfVO2kq1hVmTvb3&#10;KhO1CJ89ZzSaZR/VcfYiA9m2M5TTvgV+TEQz17Pi5xfKAykJ3yhZIdOLvvIvC6WOeswOMXr17EvP&#10;9vlfz774LK8UcV9jahC++MADD7zvvvs6Ozv5Z3d39xe+8KXEeAtgYadY9D0zMDbotaGm8dzjeR//&#10;+Fm3334H7iviH6Lzy2XJWs53GEQsATzitOZrl6fLmlfgULhshirBmoNiyBseUFkwxq3wBlYZVj5x&#10;oDITFn4BOx8uqRvAGhoanpSqeMkGHBN5BySmlUrTxGqpFC2Vh4vlnmJlIF/uz0Jx92JXprqqff0J&#10;8waL5QS4x4e9L3bVRysPfLb3oXNW/Ob0Fy5Z9PrUlu6ntsyE6lFeNE7hMLWFkw2TGzxwa2XlINfi&#10;UJEw2OQhksXAg3QkIygVFsXpZPz9R3iVgbXVnpF/jsxZPuu8SMskWG2EEYqqN2Xm1EjrNOpCNZBK&#10;o/OXA2r8VFUrkrD5KyYVA0PlvsXn1LRJhp7MI9JzsnIEI3cehPDEvBLqcWUrTMLChDYIn+BTvsi0&#10;vLfjHSu2XvqE99C6yMVPTs+kzrr40dzFzx1y0XOHXvTc4V988ciLXlx84fOLz3/+6POeP+bc5z/4&#10;2ec/9NnnP/KZ50/45PMnfvK5ky5+5UO3b5gP26NJghj4qZKo43KDoHkbpmIZmeixWqYH4NdN3KuS&#10;h7wO3tcvpPBW4dW7MlfsVXryd5DHF69UOhvmYd5fIhGmhMejlMKVN9cz4iWEvISNS4xnMkP9AwOY&#10;nsKlgSrVu7ekIHQABQJLBUnCgmAasGoFNp0bwc0yW0qFIxq6ZkEZ9xXR9fcmbv3F1Kv+OnOkPx+v&#10;liAPK14uvn+PNQ3l16LRtYX+XG5LS66jtdAZeWxVgxrCxiI2XzjxSH4CNpWtDatbYWck15mhIpmV&#10;WSgihaj2X/Hbd2/68Sf3jVWywyNQLX1oiD9hA8WRoVgl950T5yd7v+uSD43WcrRYiDz3JiQWiSgJ&#10;q/vJLP0EZlM6qvluGA2SmvmUATcEKn9gEMtRyXNzrufGbhDEDau92fJHD93rlA8cvK4vd8qhe51G&#10;X04+dA/40jVU+Pxx+33h5PcP5MoXHbff185cPJArffqoPS477cgcyAqBKg/jiaCCVltPXKJW2Jei&#10;HL4jB6MHhmgDgZSa85Srx8sdMYoFOWtDw/2DGYhtsf/GWIaPOdNsxcf957ZS7fZypIBB0KP3nZKA&#10;Gnued+yB03DpI90yoSXZ1pyoZ/QuWfK4llrRR/zqL5I6MDkAOFAGHBulojnqzGHFLX5RtkQZ+Hxr&#10;Tx+OlFSRBI5g6evM3Q09eYUxRLyDgpxs8hYcZWNYA93e47d4117gnTbbvXLk8ftBOULometUB6xf&#10;VnNGy4KVw5mGnEemypzxaQAImybhJA6JqYtVtkhusAEyo7iEEy4hpDkEy9lIZgGTythKnPeFeLPu&#10;B0oetMIngp2zlaom/faaI+ItGr2rtl6t8lRXyhgUZuqTLxJiYIVgnWXTkjrOMmOqR84WpJFbddhr&#10;dApPWBwLoqAL4Ynyq8wuXEJmmtWkX6Ms9LmYTpJkWemiQmEQnuG1aR2p4RTrLQo9uHu5XgBCEwKb&#10;oTAEAWiCWSazxprXjqktyyVNhCM47fOAjD9i+UEhQLwTLh3sOxysahxHSKE5hhDuoFELMxL1hIKk&#10;HUwLwp/4W7Nqifn1Eol4ubqeqSTuFGOWvAqHW93vCrqkRZJSxJKAHKCicJYZHoNIAXgOV0kuKMuv&#10;OECkh4z0+56MCsMJcI6tpdscaqiF3SD+DEpFHYVAqJQIoFEggguX0yyFZfVsgEFkYmWFSsoJH2GR&#10;EqWEOc2a5ocKtBidyEgkNFpLaMhyyVaqgGcmDFUlRiHKQI1UWh3MCluw4RJPB2r4T2KQrPRdy9gg&#10;kqhGUT8TgFTeZWYi5tS+EXZ+eEDg05YbdNrXdpgtUjODWDr6R2COu6GncSRiMG4dbY6Aux6xSKbV&#10;tmozMa386LYwMetxmXYNTVAOqjCkGPA2uKMKgmeMMPYMsvD/r387+oPgZObTrzWghxLTT3xhIB8D&#10;hKKgFnfc0Ci8NG5U1sBJgxoXtQQD9TSoRRK3KNJKcqPzr8i/qyfGPyg7n/B0oJ90XGP1fnYOokXn&#10;+/F3qu3VvcPJllKdKoaRsovoFaOcJBXDJ34h9BuLJiCbhx7w/oP3s+9D9n//oQe+3y96rgYeg0mO&#10;PPLInejFldx33nn2008/m4BFBqO+NPFqYNwsGLiwjhoMa+7LX/7Stdf+MB7HEiUBDePDlqPFxqGL&#10;iF1DsO0DbNwKzTZUcwtJhJ5X65tnEPl0rFeaLHn6hdgH18ll+8fnFHCb+AJvA07XDWD19/fPTOa8&#10;dItNF6pWWtKpTDUBtWpos65SZ77UnS9tHSlsGSq8u3FgIF/4yMJEtbA5UoT3lkoRlmX1l8u9ZVjA&#10;NFxdNrDTysHmSKoBs6uoAohkIaVbdkyXoRSOWC/WgjECQbqMbXG2CQLzaH1W2nu31K5zV1UypXJH&#10;5N6Wbw5NmFWMp3LFah6qQnnV/Q/fKzb3YBI/llc1n/ix6aSZyQNOThx6dvKo85KLL4gddUHksM+W&#10;9z21vGCx1zzZZ2WJBSU2KLSF0RqZByl7R2xr3kOKq59wlrJawJwRgjWwZBdCjvpUo7OWbOjeY5cD&#10;vrF43uI5E6//4IL2QvnMRTudsWj2GYvmnHnYLmceusvHD5v7ySPmfXrx/HMWLzj/A7teeMzCzx+3&#10;+8Uf3POSj+z1lRP3uezERZPnn3V718GyyBGWCbHd5b7lx/aKJGlX383kJw/NWlzxWquFfAnKhPuX&#10;EJZ624d+eXb2txd4Q/3VpileNQEpGe17ngWhZszjqPsaUxHLBcrzXJYbww5YjAnKXVFqELwHM5nh&#10;kSyb44L7anVVLp4pQqkrjGHBG5ce8/IIWAo5XB3eVB3aWB1YXe1cWl3+QuKn7+303/273bVqOhRF&#10;h0WFsWIuWiqcdmBvMROvxBryXa2FrnRhTeq1NamOYVlCqJq99q+EHGD5kx+TVnbFGibM1CppGGZm&#10;db4MRaFgKR0VuDCvFzY/vyX+2k3nHDA1WSoMDcA7T5/TUuXfnnfghMqf4lmbSgNcC5GNcikG20K+&#10;9A6siKuhhL9vRbcwgJEiiPhQASwqgSXBQ8E50MI+OJen2eJFQUWpwUL5Q7NTR0yrbh4qHDM7ffg0&#10;CGmVjp3deNhUDDrdv3Tt315a3ZKMPfDGuj89t6olFX90+ca/vLA6GYNqUIQZdmbwLflXnMco1rsi&#10;XhIOyNTHDCyRCAwDAbdgLXRKwsJQJ32HGFB2JItBWH7qT/BCd02p6A4TcXbh1wf2nUoBLMjiK6Up&#10;uVqOHzDdkPXwfabC0WyOsiz9r7sfXzs4NMRLuTQpwkkzkCCn9l+FRxAAORWQotwx2gQAvnNJKQz1&#10;AKKhXNfQ8DAa51LiN4oxMHjBwpEd7NaTvPIYls0GX7Cw8JCPewecTLELVdr4PCPmfe2n5uLh+/4M&#10;AHDBH1m/Yv5qhEE9AXYJcM9EhpxZ39VH+lOaZ5IapcUOpL6YHMZP5EHKnmICDYfPxJxSfWtahE78&#10;XO6yvONP05zJY+DlJH7RIGqyH87mnJyWkYlE2mHaIamxy/OayrdBreESnvfN1K8mcoCNhMNVRTBu&#10;9U2GtTGvKY4iakX0j3UMtTcTeBSAaHg0SD+eyPGzET4bN9G96dURV49c4xQuItW30HAn9+m6UZqp&#10;RbOvdqhU0mVQuj7UxiyYXuqKynETz7ILhQQoQ1/qwgxUvtmBG2oxIsX6Ejq5kkTQwnn+o3yt2spR&#10;BKRVqAENfBg3gElq+IZpalpjtjP86nhTzP5MR2Ifbl1YyZdR5SRXSYaTaE7qDCM2rKg1c0zUNp5k&#10;pMBZ6Ue/MIg0Qr6EycDP81iizFuIJIZTUBPJ3a7zSYrCLzHCTjJk5QCRW1PlTdPnmSkFMww/jc95&#10;ukKoMkqf0a9bqIpR6neHMQ1B5VwEj5mDUa8vFiSLF/8whO9FmwhxA3636kXU9qoTJcDI6WkyGzNK&#10;8BcHHyVCyVXDZDLjIRrmoA5lENY6dilidJWylbVKVEWopDNXGjaUgddaFszLSpBQ8ocd5IkhyAc1&#10;sFrt6mukRqZZcljPS5UPozpUuwf0n3TvUrce9GGjHvdImUUCfLRtd48NVx0IRb7l/tCL/ON3LhE+&#10;dGYHRwzkutoWx4POMQev07FfROk2I1ThjSBAYcPU4zIBcTM8HUkKJxJJzAz+Y20On2E+CvCqo2Uq&#10;MPMMtkQ8QEfMFCHBLD/GfBI6BqLcmWRMnJKQsvZmjpRCpazOZILSqQFB5WchPA2MRtUxTsdj1VSq&#10;mk57/G5owE84Eo9vP6scddRRkN/EASwo3w7v8QwfE6+GBka7MgyiUKFJxJPNza3XXXf91VdfYxpk&#10;bQmvAw44CNZ8cKqR7+Vry/kR5FomVC2k7qG6Osm5MdBO4JZt0GrCyg4X+4xanYIogMUXyTMNx/xl&#10;GxdckDh81g1gAeImexlc75aElWuEhnJp0sSJ/SNYJAYSFaL5YiZfWpsrbswWO4ZLb69dPaEhN2dK&#10;KprbEC12R0vd0XK3V+70Cn3l4XIhk38hs2cm0hyFaCJPDJhwGIHGoYup8RyUlTH2pagXZnax2Uho&#10;aUSjC0GAVgsXRL1sT7Wn/Ni7ra8O7zaUq2ZLkVyhAmlIJS+y5/5z9/rQcZH57+fnT3IvESvaNj2x&#10;zwkfvujCC3/yf194/RXnXfmNT3znkhMvu3jeMaegk5QdECMsRMsFJnBONMN0AFk1KcOnAljyUIuN&#10;Cn4AyosBOWUdfmZG0gvaYCVbOdIYjaajkfmNicNaGw5pbti/Ob1nQ+p9ydSO8eSUSKK5kohh3CGW&#10;yUZ7hiJdg5H2fm9Nr/dKd2WXqan2+OG4WxA2mA+pMSW2Cvwxamk8gszXGPa1lgR+i8e7BrJrdjis&#10;sX8LRoCclcr5J3498r2Dq0sfiaYnejHYoy0aG+prn3nYO4OAqDHnZ4G1PnxBDoE0Gs5FYasOwhLg&#10;0+MyWN+LZ4PIK8VUIRct5CFCKzEsNNxhLWE6kp4YuX9L2/fe3vEb7bt8aWDBo6VJkWI+kc9CVaxY&#10;bsQbzhy7cGBeGxShT+c6GgsbU8XO+MDqxJoO3tIiRKXxFKovBBuiCjXj8hlorv1iEMFf+pdmITgJ&#10;qTS1Mawbl/9kSe7mv3zjgFu/sviyExZ+5YSFt3/l6L989YDH190wNXu10yMUbo9WSrFSMVHMJe55&#10;1mZgyTUyCD/gviEIRwB6Of2Ho1UQ7IZ9BgHzxocK2pOkkiADC+7r2tK7or0nV5Qv5giwLywh7Alb&#10;QmjwS/Oli2xXZSCeXOag31WIuvDcypMyLRhEZuHICISwIAAEx4J0oSWEMyfZ6BX8PHjhpP6HTu17&#10;GN6ndT1wSmMaNCw2c9Aek/ue+Bi///KDw5PJWL5Y2dCVefXtzS+/tXkEtjig15IXNrHHbMURI1No&#10;IDhMz3YAHsHqXcJalIFFPos6qIhQCNLClgVqqykNKRUy2jIl0jzFDOqwldVDV1QPXSlpkrmVbxWW&#10;v1zd2unlcnjNTvt45//cO/mr3gfP9XY/1DvlC95Pn/A+cAbfDusHR5a/SbOdtUblFxuQ1lbEgDJe&#10;J+t0JPgEY9EwFo+MuMF58UE9Rw4bakfNJiB1ySFyWU6IMSyOZKF7TJqWRMfeIZFIxhdP1QKZuFtQ&#10;EI/UIT3LkE9OxTWrz9Q/lpnLtsAtWcVobFiaeq3TqA9SlbxCPx2+nfJ8yDCecFCnGKz52lPUsSVt&#10;jGtjBYt3LaklbB2wiWC1jb8nkhTfEwnxxYUDNI0BsYApeeasmL5mNAZDahAbOhiXV1lKHFu+gA8y&#10;linphyNP+EsWr1mn2ZRv50xqXgokXzVzywmdWNuc20RbgMOy7KlQ58rVKlJitTu4YxpLdSsRUhPC&#10;4duMrNMvUlRKIq4Fya06UQcJHWm00R8R0QYZlS77MaoCU43yAYUwJMvIiQqTMuEgiPAPZT9CU9K7&#10;iWVZfiY16nguRmZ12hB5kYV7JhKs2XMqTqIxHFQrwgzpDQcxFzuyhkgxpGLGICmWtZwivIbw4nQx&#10;8onpCecwA8AXSUWTZYNGKGiyIJLZ2UQ40sfrQla5yJ15xJd3SGJ5IMzENQo0aJ4ZFtGwFLAIL+xU&#10;aFVQGF5+ycysle9pmGwcon6UBEEXH2J5Mx1phpVvfuNEqRIcl6FWQG7M8e37IvM5s7eI0Lb5BwyP&#10;2lzCNqI6CHF4VmRHVJRQQEciExp06/LgaOPxISfMudw+ZPwn7grOL6F9OKZJfRh8m2zWuawu1/wL&#10;Q2OBVt7YpobGBIf1N9NdVJed6ewkqmGmWhcgNLjgAuxC7nx3yGJdrm0Zm0tXVUu1WPKbYMH2ZSLm&#10;GVKmHJQY1aD6yBiVp9FFgY5tmzrqUQWHV4LF4MGtffOuG6Mw5rbg5T9+bS2kyVS6qam1sbHlmmuu&#10;u+oqG8NiUKDUTRIqhuv0HRip05q1m/hGvnLixEmvvPJiT093b2/35Zd/A4/rzAU/n3jikUmTJi5d&#10;+lJ//xZ4X375N+GC+fPnb9y4dmBga1fXxtNOO8XpMfJf//Wtp59+DG55881XMpleeH/725cD4aCX&#10;N954LZPp6+jYsGDBAiblf/3X5Vu2dJx++mkGGPhyxRXf3rql84zTTxUHRv+IrSkmkMgssx8DoOa/&#10;a/FA4BKCKvUDWBnwfnq7J0WGPSiDgv4BBLCKqQnTYeFGMQIbgWFJmOLQyNaRIixdene4smnr+sUz&#10;2uGRf6TUHiltjJThvSGS31LJFCqZSn64+PLgnGhDM9RuZx8A5w1otmXa5FguP9gLMQVfrJCgNwad&#10;6iE2iWwEug7HiYEBZ2fvNOLB9ncZ767n0ltWtA/mIMWjAiG4XL6Cy47i0ePPOnKfMz8dP+iMyNRd&#10;vGSjF4nDosLovENi+5+y+NQP77zfbqXWht5oYkOx+lZf+Zn23Ka3lsV627lEl5jNxqhV25cHWJWI&#10;leZbae4VZ2CxlYXjEU8MH4jR7vO8QgYGicGsQmFrWzJWqngpyGnCcVeGipWXOjPPdAw80973UufA&#10;G5sHVm4d7MqMbOwfGoFCYhilqnbny33F8hCQCMs3e5lCtSEegyJlkFNUwQyskNV8gkmHacYvzeI9&#10;uDdAO7EERAJW7fv5rW0LIAhaevVe6LW4fmnmuwcXbv5yJJL0mqfCOlYYFRT3LiTSbx389b6h3KQJ&#10;k0J2IQyfI30WYQ20RldCPSLKBqKkGnhDKSj46/garttReWQoDdlahZxXhDdk0hS9SpEKuhehqrl3&#10;xrzBD+86OGdqoSFSjBbz1eFMGXYerJYXTRv8wRFbvn9UT3wwVmiPFzYkCu2JUmfsD69MwqgMO89i&#10;HttohLqr4ifCT1xaJT5DYEB+W6JmbgESVAqRnhczuUweFjzWxrBe6Xnpa69/+a9913ZPv61zyq1/&#10;WH/lhf+4aP/439qSuhUtbjtI0atCAkrq3/FEaigL+XDApbZr677VModexRxEhcOxcDsvwcvmoGY+&#10;FUJTExqtaPlvjwKq8mXvf9dEnuhvhEWvt6/zns80wQYA92+ILM0254re+cfs9/kTcQnhBcfu+5Uz&#10;FsP65U8eucclpx4FmWcMEfmN+uH0hZJDpjs9aJb6UkwWkFY2A1gkAU50X5BpkG9yuTykYBGkTjKU&#10;zrdzpvoCWKEiAxldg8OF3gHAgMgdhFVgIeHUCQ3Q5dvv9fI8lBkpPvJcO/tKQTSRz6EWAQ8E9QZQ&#10;h74SxnHsuKiQFixhzmcumwdFQslINiUJonUs/dEZC0cR8NTs9yVmL6isWV6+5Xrv9//trVgO6yK9&#10;vT/gHXS8d9GPMIC1wxxzO6wfHBmG5C90ESEJC/Ow+M2Ov9Zzls3a5ShCLkOi0bF4cAyO/WYnOcDx&#10;6USI2Lk0WDEIQ0xwDCuC5fVpFSElj6GdpZYUq1lmFJpm6C4T8mB7jAIhskDNjsQMSRLMNM6ioQ1C&#10;vswLqlKZt2gLWw4UKBsSGc0H6wV+sbPpEkgsDya1Wi5+e8gngUbfYOcCgelL9ake4NgeR9P0C8Wz&#10;GPFUB4ejqMxr8sVM2DRoiqaKA88zAlUVInyIi8iDcINdkn/DDMyRJTfYIpe6d2BzfmVoXEdffESj&#10;IfhXcny0ZJaWKNCEHIppuSvK7JaFHAvSOAh7tPpmy13AtUFnZWN+aKJ6zhd0YthE52B7ZLA4ZKLg&#10;CfznxcCybI/Zx9EOSCtOsMf7jYNtojaOWxUIXwlHMpOJ5BkNR0Fe0ZfMjLRajsHzhdVU7OhWSezh&#10;wJsm2bIJp1xraSKBYAzBY0yRK1BxhVBmIeV3QTBzgMP3FvFykP1I7kn506CEO+bUTxuDJlIyS/NI&#10;WKOY/CtaQsjaiNDE0sCNB1iQmdcIrLaqjevNKkCOZNu7uP2wll1FoLqQdQRDZF4Mut32NWAnkFLA&#10;S+gRDeSjwzSHPIr5ty5fme+u0cI9Sa+KlDBUWNRYIhkxYQK5Ssw/OFYwfsUWuIKJEG4mhTQWJErY&#10;JcoIym0OJfGQiVLgCmCu+iOjICmmnwz3qIC7kDgXju+e0Ub27zxnqFfDiw7L+y76V3sfJ9LG3Q3r&#10;KXO5iJVPFEdrq0ayay5WVcRaShhEOZydOpnZeYIVoZZMJZEAM+oxmJ1HI8qXv5PQGf4fG14O6vrw&#10;IL/GujegP5jJ6VOqNjgzo9GLqDJV//vcnrDWxk3VmgtFB4Q34B8sQ82AR7yW5jb3Hd6Aq7pqruDb&#10;4TB+aaEvLc4Xc4q+1HkZgAioSASWLobGsAK3W26Ruc6cdxskDo14n/jEWf/zP1dNnjwd1iFefPHn&#10;ITjFV0MQ6uSTT/rZT3/xyU+e/YMfXDlhwjTo+otfvAguuOmmXz722BMTJky54Yaffu9734EruUe+&#10;5YYbfvapT33i+9//n5aWSRBuu+SSi3fddf4NN/wQlus1N0949NHHfvvbX02ePHHZstdOP/2UoaEh&#10;ZBTMV8YmJk2adNxxx1C9aQOzzF50Gb+FcI5Q4NWoZmVFiyVMMonOV90MLDi3adOm3SJdkVQLBCOg&#10;xebmhqFKNJnbGundWOndVOrZWOxcN7x2dVfnlvahcqaUP3GXddXSe9Hye5HS2kihvTrSWx6APecr&#10;5SHI0mp7a2RaLInrB/GZLMdNodl0y57JPihd7NKBvhvJN/WkzJTNElzLGIGZAH9OaB3xCl5+JPLS&#10;C309rz7Xtaqzb7DUM1gaGCllC+gtxxqSp376mNO/esGcMy9u/tDFyWMvnn7i5xd99qILrrhw/hH7&#10;FRpSAyOVvkyxu6e0aWu259VXix3LYoNdaPLyggU2XMQ6kmQrqXmPMSw4QrlXUvzWLCHEW6S0ANpN&#10;aFCgDYGJH1QTCEePexqWCxvebu9Zs3lwZc9weya/IVNoH8i+2Z15fdPgax2Dr7T3v7ih/4UNfU+v&#10;2fJ6e99zaza/uKbzzbXdpcxgm1eeEI8kI14CPDmIPZJZg2UdMEVnFL0l5mZ9wRv9jHM7LEWLJ9f0&#10;FZZ9+Pr2yQurvd0Dn5828v3F3ub13oQ5XrTBw3ScWDk37JVzy8+8+aXu0s4zZ0HRmtE6YPY27zp8&#10;wC3IKCMe1GCih5K4og2iV/DHiEvtlw3F2KvVRBF4Ix8tZL1C3ivlKYaFb8gRqh43LXP5rh1fWdh1&#10;0o59i2cNnz1v4OqDN111cMfxu2Smtxbz7dViRxxCV6XeyMPvtu6ezr44ktSUCzaR1Y127E5jgzLg&#10;zqeLDD/VxKo22EAW7HpkMN9bykOME7QEQFtTD2v98Lp3Bt9e3vf2usy6vdP975/aTx3gskHYWbRS&#10;jEP0KjsU3dqbvO72JLuk2/hidQMJmoxzjATlIGII1ZVc90vw7sSSKBQDHFEsV762aOJFezVAjuQl&#10;B006Z/c0BLAuOGDixxekAJyH31x3xyurW1Kxh95c/5fnV7WmYvutumS/d85tSsRgX1HRGqbKrmuT&#10;S8IAzazqqrE7SHex5sSUUFpwirk9wCd5WOkHS3odB0G8HHbkQCk3S3Iv3ADxKYhVBUSLZibUFPlC&#10;aWPX0PI1vavW9w9nsUJhY0P8gD2mffak3RrSWAb+8Zc6i4URjh9oiRXxmMQKsnVXmImYybkUC+Kc&#10;Q1pMr5FsFkZhHTYbRoICZ3hndMZu9Shb7N5YWP4qrPWO7nlw7OOXebsf7D1yq3fR0d4VH/fWvI1p&#10;pP4XrB/MZMqm+pAbOWC/UZKWNHWJfW0brFJ32XiKfv+ECOO4xI7Hhnfwf2qDECL5d6yRMaRGwSxS&#10;1NSKutrk6wnhWQg4zkGLu2UwfID9XnJ/NRLC0S0anQY0xH2BjmR5lBPpYFeTBd9E7UQVWOuUB6pX&#10;qmAjZAye+Nvi3gsNQh0h8WwlYif2NLcsjO5TQnrCgiccr+rRhNPYIJfR1PCPcp+6cyag4F7psAdZ&#10;v2QIaBUtE1Awd9QoPdsWi6797XiRkjNn0m0oasHxKqiPZsKrWCJNApXMLBLjYLaVuJUDMFFcw0J8&#10;XOhCFBLiEfI4eUdeUuOPdkEXKOES4/nQIgwhvUQklFs4FqEVAzW2zQ6SGTx71AKnDoS51tgnLgmE&#10;0SQA4sxDLEocIQ++VOzUd2Im8IXbiTd44MzqOApjZwuENpiocUSA3aoGcTUMW1v6WrfRiYaQzifk&#10;B7mRmRFxLD2yKmLSis1G9psY0SyYkovEG6fiERqC2KLalwOTQbsVTrGwFdxQ4MxBdn9r2Z5UWd1b&#10;HRkwjMLzK/OcKkSRdplGxJNm5uStJPWJKfEYWp0yx3CrZvGG5q+KUVVrIwZmPTUwQ+3MWkoFSMfe&#10;Vx2/Xj0c/z2jGLQ+PWm9H40782kbMOXfyBNs3Is9I8KOB5jlhG4atNKIVpALx/G7Bh/juEdnyPFc&#10;Oq5rFIGswpj35Bj/MhjW7+6x2i5qCSImSzil/t0xLKJhTVej+T3jwpL/IpqIWfEyA4kO4Kt4swe1&#10;7EXXikSHy7vbOhsLwoz010zc+p0HSP/ZeHX8f9tUkEyjSUpwQg3ixLU1RK2zlnNnQbYsxGQjBRpG&#10;CpYyZbWxxXc7yOPcQsDG40kIM0HNdV4AaN5//OPN99//wIMPPhQzu4cFRNL/ExKm9N3W1NTW1Ehv&#10;86XRnJUvAdDriTtwESRbXXst5mEBqDItjK4cWJ2Fv/DEz3/+y7vvvhdU1l133pPP5ffcU2qGLF58&#10;ZG9v71133QsxrLvuugeuvPPOe+BR/WGHLUqn0/fddz8cWbFiJThupoOjjz4Kdo2/6667b7zx53fe&#10;eRdccMcdd8EFhx126D777PPww4/Alffcc/9OO+04ZcqUvffe7+yzP800Ntrj4osvhPLHWp1d6S/8&#10;ayRFBUaYX4SAjSXTGi/e49Jgo/moGza0T6oMTC1s9SbtCOsH85VY94ZVca+UapuYnL5jdNYusVlz&#10;klMnxwuDpc5VqXT16BkbqoOd1UxPdXCg3J8r9ZaL/VBtqASbFC7LzdlSaYUyv5q2BMuyStDs5GLv&#10;tOjIxk0bQ6hgJNKZtOrEV+pREjIC0I1fsS6ezVeLbyzpemzJxvVbIIC1dbjYM1wazFeGyl42Hpt3&#10;4Pyzv3TqF/+vC7585cWfuOTs/T/y/ur0yblksr9Q7R8pbh6EAFZ+4xuroytfTHQsg0ZpiysQW9m/&#10;hkwi3lSRynvRBou4czbvpUhLCOkti+rZsGKiOUYu2hQYw8JgFpyRjQXbe4d6c4XlW4Y2DebvW7l1&#10;pFRZMCk1vcl734TYvImx+RNj8/BL/H1tMXjPbY3NbKrmRkZeXd3x0srOrb1DsFEZ1lVCfUqPgzE/&#10;Zyx1wJVmt+UVVMl8NxA7nnh9q7fhgz9cNW2faqoxGm+sxptwnJC+lM0kBjb2N0xd+snbHt1Y3WHy&#10;hFQadg1Q45xn0lFAtQDWu4iMD4iJlCCugFYdJl5pHdxRBvfXkabBYgWSsDCGBZ8FDGPB5pAYxirA&#10;u5queh+alvnWws1X77/5soU9R0zLNKfKyVSl0B8d2gTV0r3ykFcZru6fGIJliC8P8xJCkT7zeDgU&#10;AP9qZ4HfoURgpEY74BegWLUQab+7pwCpdznYVK5KqViaV+H0B8yQ8soX7bQuidWfoBqRJF4V8snC&#10;SGo4E//O7xLDOU6/MqDXwks2XPCwHIGFeBwnApwDzzl0dKdmixc+CrEiCLvxEkIogx74wrsQwhJC&#10;GC3vQpiCFZflfF/v5nTC6jGZ1nlydP28cMMM9vIzyQ9omPLiRwwmA+Q6/zpmAH0lT88dOueawK2D&#10;mcKWvmzvAJTzkgvgVHNjYoepTTOnNaUSsd7B/EtvdT/47PqXlnUXijYX8r6n1sNQDMLZGrGianYa&#10;FlDwDyQ76WDxL+IZfMFYFHCOwkfJUG76FedEcQCrMtCJodmwV3zClPjMncvr3q3c+tPq3/+M+8Ze&#10;8Wvv2ju9aTt5NVuuwPrBSmawUMBa+Ny+vnhPQNoSUJKxOCGKQkpUxB3BoCGSt2uyHyh6TyfIkxZj&#10;XUZqJzibI6KXqVtPcsNPFegLufGmOI9EkGwOAfsimiimC8bclBwOV9k4nFyu2RykLXmlnMwJdIH7&#10;Eum3cSNSyfSSkIUNGDgDVq3BE4Z6yxyrMAGyEFWtyGK9w4rUWIsigRazCof5SwWr1SYWChlDhNja&#10;fri9k8ZglRCYkRlecgrpbAjM4sbbU2wj02Eja1JkXwEwIk6ayCgj/KH451WDxIHMjsiQlClIh+Q/&#10;Z+ZwkNIJBQmeea6XYJdi3pDYxhYJMUJjjV1RHB83vcUVrxxREBQYeDW5TZlB3B6X1Zk0LCPyolit&#10;vpjXJOAqMSweClafFOQofmTaYCYJsoEcsexoRZBZSeRVQrEse6xaZXgKn07lTGvhV59UiJgwO/gD&#10;s8y5PhsAm6ELgy+qOyBM5wQI9Uq5wYlKE1ktuwjAknnFj/ooIC7iaVWuj/EFYhZ+EyVT8KxfyzCb&#10;/ox8OFJgx+6bVQzf8901Vi5LoX4yhwjfcRFEyysis0RzvI4jVrQPBj0xhfKO1bJE6nS2owiWwx/W&#10;WxbaWP4z2kEP6eTlH497g8qBc6xmgCHXj3JI+CwkmBl2kyLU6B3faDTNE6krZavlBhvB1rquypiq&#10;r7YNamXcbb/r33uHSjFzitCtHvnGJGut5W4b/TfBXUcoWHGw/mBlZvSWDMwZaTgoY45OZmNXFbmx&#10;BFaZqj/4OwM1ZssBgMxAWHBlWCzEzpGx2mX17GqvOjQwgJrzQW+R2Z+ZVkoLOeFfMw+QecUE4Ges&#10;FnYfHnwIGQ+L1HgcY3ATQwGvVCrNMSx8O0lY5533uaeefPrpp56Bmkrbz5nbQtgQ44c6BrxCHtZ1&#10;1/2Qlg0Shn0ulqjHwO31WpN7CTAIXW3t6YFh8gBPOumjzz7zT/7Ot8MFPT0999//93vvvf+GG350&#10;7LHH3njjj+A7xLn4mpNOOvGZZ55xmXyvvfaEMlNvv/1OS0szRLvgsmXL3oJPOF6LRki/OuGE43/+&#10;81/Ux7BPKpnFNG5l/ExX5AFXEMAaNeEF1v6sWbNm9+qGaDQRaWqtwNPLponR1smRxrZqQ1O1oTnW&#10;3BaftENs1tyRHWbmmtruenVmdmu52les9OAOhWUI/8DqNch1KkX+md+70tBMUzZvfluJNLZAs/sn&#10;Nq9Zu448LhmAMZ1lqC5TGy4Zm13ktt4tMWh4cz8kaESrIwO5F27reOixDRs2d/eXNg8Uu0dKPSPl&#10;wXx1qBIZjiazjelCU+MIvNOJwWpky0h560Chu7fQ2TOy7o3lqdeWJDe9DoW6ZYN2U45dolcUqOLQ&#10;FZrCGq6iPCxMxSIjWIxds7GxGB2m+hXnBbD1VIIVf2Bb5EulkXypvT/fky1u6M+9uLG3Je5t7B35&#10;x7vdD73T/eDyrvuXd9z75sY739xw++sbbn1tHbw3bOndsSVRyBfau3qXreocGoZ0FlIkXBg+qJMC&#10;TEXI5UenY+PZUom9Kr43BZtXgj2EKSHoMbzTV3n3qCufP/E3K6fvP5RIp/IDhUiyffKey8+57dmT&#10;f//y1tiMyRMTDU2QtsPmF806mFHCrScSMX5jrCH8FQ4ojTRCS8Bg30nMmtfrRlOVg9XYnyvNuWwp&#10;n63mstE8lsTCGFZRU7EwiQ32JYTwELwpLasCFwxEhzqi5RGvmoXCZZXCYHVNb/VH3a1BeEedxshZ&#10;ExhJWGvhHAVy4LvYyOpi9zODw7258ki1kgPAJIyF2Vi0SAhrdVe8D7V0va8RolyUdZVPFHKpQjaZ&#10;H04N9EZufjD59FsJZGCfJWgx7DccQo3OCCQuwThopzjEuQzawq5ej8UOHgErGm67cXn19s6GYrl6&#10;07vVBzY35iveH1dWH+trhnDz2Yv3++zxh28dKZ97zH5fPv1o2HSxku+vDnc5SDYTlh7jOdXpiPna&#10;HAGuVTsHXRJKv4IwMvCKUyVNLBL3Rh/LAefDhoOQVJVKQcTYywwXV67rf3Pl1vc2DZqeU8nYvJ3b&#10;Dtlr+p7zJifj0TUbB/50/zt8duPmkS09teEkGgsCZ9hetTz9ZR3PPiXqVAhGgqrBIxVayseveDQW&#10;55V9/Ga/t/TGffkHriy+fHtlk8Bg4Iyk0rEZO8fm7x078wuRKdO9v//RO3+R94f/8fY70jvyxAA/&#10;w/rBxg/gQYoPxLEreUO3kuxiusaYGp3FYAYna9AffLNnTG9K4aA8Akq8ksNqEdIAzWyhLhodlR+i&#10;uNjX5RiW47LqZYYDyMGnGIcsgDTuqHql1ILrOdtgEvZAIQ+fc837y+ous+S8i3ZUc4MGYfaxVzMb&#10;/xqv026/QjeJ0UwtG9+cqaGN6mMEo4f9xKLTqn8sDkU8mItsRMMGvBCvzu6oSgCjyTikwy/S0FZL&#10;m1OEAhccE1XRyAb3TvCx9eID3tLcGPKOJnUozJ0wPeSFS2hVGKBwAjxphQ9mRNy2kuO8sr7Q3MS3&#10;B6IlTFIhpmmdrmMCsfZxs/xw1sG5BwP5oFacKA/ewYuA8S5mdxQHdXw4hMIUIRrRSXGNLIIExciI&#10;GkPmmDEVgKNleZRaSnQx1BFiqxyJr6diKMOwzCDnRcICOoDp5vCwQkssBR/SOYsRI1VEiqGSRamW&#10;4nojHyGWIKIGCMJkVnZT40OhIwY29JSb1QCTFnWgnHcmybnynRUlIV7sNWlZcUkWHasOQb5J2GSW&#10;UEZxZFfIoBEr0QqGNiKfdtwqBtSnav2gFWS4hHWHicRxFiCzjTH6RElSoi8HsjRjDs+oV8qJRoYB&#10;uV1hVW5L/XLDDIJLV3LlQivLIuA1DBR2wK8vRr3FGCFBzIyrI73I6VD4SiZfmWqNpKm0Y0SeGZO5&#10;kxty5ppQQfGbH9sE4f8rFzszw2j9+fVz7ZU+o2tswP8lytXGdoOWWijj1R4MqKBQsO0MZwhuqS9S&#10;wWpap3IWJXrJ31GQ5yBClL2Ij21BBNBtayxqjE2A+lcY1eFO7MLm7pyCjE1a1ExbPCcw/Bbafyes&#10;rKLqvIL0hRiWkz8lGVKtLRP/8pe/3nzzn6Ge+jZiqbbjbR2aUVzSM+gOiGE5phLbMUG4AkeCiksb&#10;Y9U0cdKkK77zbcir6u3DaNT8BfMPOvjAO++6m5UV/IdFf9/97n/de+99EK666abfQljqjjv+Bsc5&#10;0wpeCxbMP+SQg+64w9wSgYDU//k/37nnnvtg8SCscHrrLQxdjfKCBYxgB61fv95IgTMfEXMoj/AX&#10;mE8dsvIiRP8jYXC4MIDFOyfou/bZxdq16+IjW+YNvutNmQ3lq2jE+A9XjJC95MVjpcbGStvEzmn7&#10;fKb6ndPePuenq/Z9uXvSmoHGlYOtz/TPumHzos9uPOf23KEUwBKnC93jKXN2zb6XyPWvX7+BjB9O&#10;O1ckhGeq1OOPusfffgcH2dxCMzNkffW05569uePuuza8uRoCWJ19xS0Dpc7hctdQZXMO3tWOkWpX&#10;ttKRKXf2Frt6Cx1bcxs6h7ueeTX9ypJUx8uxbB+F/KQIPTMArwY22wuCJ6fhKgetovSIX8UmNTqO&#10;1whQ4hXV0SQHDlABGyXiG9IqIAIDdbug8PNQrtQQ8256ecPXFy793YF3/v6AO24+6PY/H3TbXw6+&#10;9W8H//XWQ265fdH/3nHIn9/uHpySjmHQrgKVyEvrN/Wv6ezmrRGDjsGYIjs+k8PVutDkprWrW3ac&#10;3zh950Qq3ZhuTKXTfSOl9tKEdz70o2c/s+Thy95+5sKnXzv5F2/G52YKXuukidF0ExQIqsYSXixe&#10;waLaYq8X8+UK5AUlMBsojgXOtZ9xT3fQEG6Chw8apQ63wyt1x7asmrzDa8wOl/MjVVjjCGGsHC0n&#10;zENhLMjGgkgWpmLhJ4SuytlIcTCS7/VKI7Aaspof9DL91Xvak9/fPDEfmuFodHoN8q0R5Ds1XkWJ&#10;Tkws3vNkpvuZ/kxPNttfKI9UKhBQy1U4koUMla9OqBTOausqQb5VLpnH0FW6MJzK9Mf7t0Zufjh2&#10;4wMYZgjRmo4tXaN31cNQsDnxCgpsGNCNWaTN6OystwDHww6KwAZXLp78nYMbCxXve0dM/toBDZA+&#10;963DJ39h7xQwwNPL1z2wdE1LKrpk2bq/vrASoKwMd1VGNrs+cziT+8wpgAXXSvDchyNVfoMjULsL&#10;VBHG3dQWsaQQg57VVXghuXQyNm1Sw+yZLRNaU5BvCqlYz73euaU369Jz6sSGYxftdPZHFiw+aEc+&#10;/sjzmz50+CySTnZoA5OyOB0B1jWQm7AEuOIwT6DDrjWoJMNElk3hcaEJRtu98oalxaf/kPvr5cUX&#10;7qz01KTBtkz0jj3L+94fvCtv86bu6HXK9OOOBdYPNp2E2cKY6gUpp5KV5PTnz8sy2Vjs8IpLROlj&#10;5oWn2I3XnQoZI5w7hYxkCaGYkSMm2MUw0vRv3A1j5mITJsShqysJaRTKwHCHOKW6aMy6ydyiOuE2&#10;08qZXrEfrucjBXcotwcZzZ2DGTymNutl5jh5KSuQ3PCkLgNillWnSV0o8arlOh19XfXuyCWpI0Er&#10;dcVdEgsKZBYYZk8bWGHAnW4koKdHGM0+D5bGYkIZHMbBIVVZv/PSepv8QeBwGIGtYYHJBC5s5+x2&#10;Mm4Q20JaSb6CuFUC/scTSXgYQkGsOKaEA80pu4pILvQ2RqNiWuMREpOQJW9aOUuStszsxCxKa7nw&#10;ZYpqMwM7+gQuI7oJsjWV0EQO6FJheFM626DW+soaS4NBSAk6GRNnjeGDH+ITJ4JFfWhw2AWJEFw7&#10;4zAoxHVEDctvluXEgBPJ9vn0JkOWpw7tQuZxZTUmslJYoDIcTgJgXjIihQP7drJiuWFHSJjHdFqT&#10;NhW70KeuK6ewjsogQMLAGneN42DCv5SwJy/UG4bjqCOHl/gm1Rw8Lv5tWnZESBhe7ERBFhWi87G6&#10;84vGwaIpcThiPg1lKV8ZwqpIqYDb8jxGfixVVfSMejLagXnBxywipqrUmFmMXhNmdjjYksk3HOYS&#10;ZF3/KEf9FbRKtuFW36WqZYQrse4V0UmEwhJSedEKoiGsKOiadmthChc1nyqrN5BaQ2F7h/yfuc/o&#10;bNt8HcWyff2HmKGBhnQ2G619c00QttFgFQOA9YLVJtyPfx43AmLbQ1n2b8s+JgJEKaq8iZJ0pmnH&#10;MqqvwKWb0Uamc20AouB0a60RXmrMVoAqcBF6a+vLpD3mMPWC0Ybg6kFB+JgjHnfH23ihyzzj422e&#10;sGrHsI0dj+ty4rE77vjrQP/ANVf/kBXX6aed8vJLr6xauVpbiNxxx60Qh7rqqusgLPXYY/+47bbb&#10;J0yY+vOf/+rxxx+B0BVcBrXYX3rp5ZUrV5lO77nndth278orcQcwqEXlz7oKjg2aPfXUk6GoVlA4&#10;FWFsahobFH6apUiMKDdIJYYMrgmlIu7WIuApV8sR6GRffe211xZ4HdM6l0VmzZU6IvBMj0M20WgZ&#10;HulDOkFTKjZlkjd3/j93O+u7M75zQuL6Y4vXfLBw5RnV/7624YsvTDuh0DarGk9AhgAYTSi7s+ZO&#10;616+MLZ16dI3pFKpMVFVNHmKN06Hj+zW7vHNybVEffR5WAIW2Xv3QmujKIzy1vb8k3/Yes9f1z+w&#10;pH1F58aBQgcEqvqLm3rz8KVroNAJX7bk2zePrOsYWrdsbe7Rh+Nv/SOx9tnIcJ9JhWA1Qngniw5M&#10;brYP5WVKulrvxEgmm2iOgYsp3PTm1Ct9ZIbBBsjtgU/AWAVKWeVL5YRXTUYjWFs687ae5bAEX0xv&#10;XIVYxrWaFMCK0nKQjT391mocm/cFq2ru6a1jSyhjoNr75vMP3XPHI88+9/wbb7/yzsp313dsHcrD&#10;YszO3r6Ozo5NGzd2dXX09fT0bd0yPDRczo0URzLlPFSnKkCxJChcD0h4b81q6P2pl17rXf02BEMK&#10;BShfhflZY8NecwUuZ9NdOUXf6ZyiZBRLwJ3unomk/1JKZ4ZKuWw1n61AHhZlY0EwC8NYUB4LI1k5&#10;rwTvkSq+4eCQN7il2t4evf69ht8PNZWQJUbRrCHYZFcvTLnVXizA6lQhcwVZ1PHep4c33LY5053P&#10;bM0WM5XSULU0XMGcrCyCek66I1FM5EfS+eF0LpMeGUz3bol2bop/9deRn/4d0mZwmwUfFp2ZN2hE&#10;+20IcyEWca+zVwDxv2metRYxDV0Puz/xykEIZvGXYiVijmza0g9LCOEULyEcKlWGe9YPZfqHcS0e&#10;gaZNS2zERVs49yK+3TO4CyEkKioR2Ph2IWYOh+zC0VlxxuTG3edOOnD3aYftu8PUSQ2hF8/bqY2P&#10;n3fy/C+eFaiqLpZ/wD9gcvNdxC3W3uAZgLKc0DEH/c5vXjaFb0rGYrKkPnJF6qTvp0+/MnX2temz&#10;r04sOj06WaJpIaDOWehdco131pdqT+1w24vJXfeC49gvNO/rVJPAnL8cTGByi59IOo8FxYRveGNo&#10;Pia5KTzDkd40de6Ne2TvFGpppMCiihGm3od4mE50jeDn6BW5/RJ0YreXZyJlfvWF3bnTN3FyiEmc&#10;VK68Q5EEmohtgS1Fp+UxS3SDCiWwjkScZ/XlyZsWRxiHKEBK5zKJ2lgCpuT45lTiZvPBP6QrJoHM&#10;Vygm9FM2yVQ8O+UJDHcgQEaFOBpD5hMGV2MC9i4NFhCldAql/jloYCQOfVsSABqsGINiUUtz4gAy&#10;mSk+JZyJISwIYnEMC46RVCDFlS5COhuzYOQJrfFCJ4ri5wSyphgAIZ9hcZrZzTyKgREb1WP7jUJb&#10;8OYLtRWRcx6tHpVv/MfAhisjKV7NMSyOy2EpA4ZKDT+5y/ZA/QamEVewnBgE6UHH+DZrSBg6lS/r&#10;2MMxW8CfEWMVmjvrskXEK4f5MrZcGUyfoEmMxSG9IMu0LOKA6W0WRQyhtKWgMKWkNp6T/Ciqhtlf&#10;VygKQGJNS001Zi5VGqo6gpFQV3soGS3KWMP4XyqTKouCCCPQhvsDtynjUegUa59SATUKZ6kCZfn2&#10;MRHKmETdmYp20028kidAud+oB6GmnQiVdFaZByZOl/gW7uDYfb8ZFEPhIJr0t73Hecw5jvsC7cnW&#10;CiSQxHeG/5gLXSkSmbIBDNXEzHNh9KwhsZ+6eqOwPutw87/e0P+/O24pXxcGmdYdfaLs828Aexz9&#10;b28vIn5GL1qry6EtqyXiEktuZ+JWgwaBEC1rpwBX6Y4NJXEkTxSOvPF3c2QMfDAtAtN9aNfK/+ak&#10;06mGuM3YrV3EBgKn1bM1Kt2FWND1h+xXEiFj2g6ybxMAY1Pj33FFrcofpVXnYtUKfgVTr7Xf/f43&#10;0Owxx3yIdQtkY5108on33f93Umf4/sMf8IIPfOCD8Anlq1Kp5J133g3fIRVr48ZNEJmaPHnSySef&#10;eO+9D5gu/vSn38MFRx11DHxCuha8ubW998bFg7SQ0Afc1KlTZs2a9cc//v61116eOnXqr3/98zPO&#10;wN0J/cwsB5hleDkn96iTIytkecFkBVYc2lHNzZO5qRr02SMTJ07c/+CDn60uKO6zKDo8Uk42eW1t&#10;0XRDJJUqpZPV5lSkMemlE1WoRMN9Qv1g2LUqV6zC6sHhQjyHNbEr4PoPDMQKw5XmpuQbLx6VWPf6&#10;q6/19w+I/PM0xS4KeTdo0EkxAhQIY9mwYNC0ah9KKcJcxInyP/Oo0vfPy7z1TuKHdzau2xqbvUN1&#10;UhsU04msyu8WW3BEcsac5l3mJnbeGTJ84hMnwcqnkc39UAS9smFtqaujsHWN17062teuW2jRczZx&#10;AhS7yAi4KIaMFFVnalUbM0vO4tBEvqmqeKFSLmBBqHKRcrkhZwWrFt3+k48efNypqWRkuFT5yj9n&#10;Hblj8/Lu/C4T08u7hw/aseHBVZt/cchLDbEs3EWL2WCxIYWxsGwW1mr68FOnfemQXV9YOwS9A5IO&#10;nN3421dW/O+Bf2yKQ2wo8tBT8a9d+3INuesdAGhrrKuxDgCFwHyOp2FJVUMi3ZBuak5OmJRuaoNk&#10;q3RLa0NjU0NzS1NzS0tLKwQ/wd5Ox2H3R/I1vGrTlOkPvd2+S0vsuVffWP2XG5TcY8JbAxPdkc8N&#10;XnzRxfc/8LC0oxaBbc6wud+iQ2IUizsURj4dLe2SiiVS0UQKYrBRqAiEWWJQ64xIjX4acSLUbHqx&#10;txmWnQ7lhu+INCWSUHQ8UO7a37cfXobiq1++6LLLLm1um1F/tHjb2Boc5AcYKVGdeERL217N8UQk&#10;kYqB1wbO2p7x7DcmdwDUJdhjsVDFKvXFyIMvVX/2sDdSQHfOt6zYmUzUo3DgDqZJwtV4Njfcd9HF&#10;Fz3w4BIJQriDce+23/HbHl+46rTD91w/UHivt0Bbx1GuI25BgItgYNlZcyo+rRmj7oVypQkro8MG&#10;j5U2YB2v2p8vw1aCf/zzfb1P30KSh2466Yig/ecnMv764kXnXHrZpVOmQXTeGxzovviiix5e8iRx&#10;C+435KpGq2Qi3uYdTkGqS8Y0GRdcXk13DRZVhs3QtC4W0Bikm9h/T7qhOQFMVmMB1/L35y/89GWX&#10;Xjpj5nxotL+v49lnltx/P+A8EOR178PeP3TbpegpcnE0ipzjwmJMUaQVxvwFAMaKeWyNUKkqyX2q&#10;y5h3n/+tadNmNDY2jSKoRgA+cfapC3ffd+asXX2xF7UHObjBj1Z4zkIysnesrxCXT2YFX/+oAPF2&#10;QbuJ/WEXnDeD8w7NL+Kf8SMEk+zFViM1wfaYNMGmpNiP/IM7FsCM6+MCrbatrldSQ89vLzpqImCW&#10;1IJgwBHvVDjNAme61/mHoz6+kKzY2Q5yLZrlfoYcp2SJdGg4xoybZZ8nC8U2xWRoDIwhcePptNLS&#10;6ndFpoMNR/kDXqlx9hKVJwjf/sQp3iWMSUv55bR8kBYNovIApcIWBo6HN5qgP7C9ifj6dumHmr1q&#10;ilsmQNPDNa9k9ifkWkwrQwsna7o7Kxf6kIQsBIbiBNY+M1YGdkOIp4v4k+swYLotDUuyyWSY0Art&#10;LodZsLB8Eb6gpUEbz5mxm5EQpU1tMtV2lohB7cGUU7oY+hi5oBaYkiIuIhQk0OL/Mz5k/MJYZPLR&#10;AyoeoEgTS5S85Aczj2hVBy3IH5YxiDMkykQJdsoVhvtkFx0N8VCUh8M9+DRRmZYBMXqb+AoHIlFu&#10;KJJACzXRCLAUsuWnjPa3KsIKGjfrjIROYessI8SuwvFyl6vMLFiqIVlbKngSypS1pUaj6r5QZLlQ&#10;f8SPPE4iG5qiNBjJ3SJ+M8LHFGFAeYo1Mj6aaeKbehWfjmJmDVLzEuWqFxpCOBfSbeZeGsLYTzrr&#10;9sUUUX1OQio8YORWaM0U16Pud8FlYJQBVvLxFZ+zQIWpfoKs5hW4MgSF/9lDYYgco0fRne5VVsdu&#10;A7S1XYexxzY0GLg02L7lehB/KqZoH3fRgxJ073jfDVPLWHIhDWAuhFaYfR2H8rgVNJE+I3hWHFUU&#10;rfURwi6Gz0YjnIzU3C42GMooEk8S/HF2JU0IBjcsPIIplArI0nYQpNedbFZhbmdacIZp1IBKgKP/&#10;w7RCAEM+1RJObr2E/47OJv9RtnIatzpmbJgQ6NDr3YOBC775za9/7MzTjzvu+L6+XsY7ZEKdd/45&#10;Hz3hFEbS5Zd/48yPnXHccR+GZBI4DbsQPvbYw7/4xa+uuura00475Zprrjr++JP22muPz33uvOOP&#10;P5Eb//a3v3nWWWcuXnwc1HRnPP7pT3+YPXtniGdBYGv27NlHHvkBOLhgwYJ//OOBr3/9W7AO0UC1&#10;665w8O9wEArAm4NGfamZHwEG2meffd99910sTCLZ7ZJoxbYrX3n88R+5++57Im1t01ySOva5tdbh&#10;gh12mLHbnnsv9eYM7v/+aktbNR+NNTZ6jelSU9prSXtNEMCKQwALc6ygbSh+BDkRuZI3XPAyufhw&#10;zhuBojwjkVQlkhloW/rcAbGN7y5/q6sL1rXJdOvMgdQvcT45WCgHxnojlLnWksvo2HMN90Jsydt7&#10;duWCj+R32qE0VIxu6om9sjz29OuJ7gykKEWibdPj0+fGpsxOtE0ueXFUQEO9XmG4OtBVHeiODPVQ&#10;vVfISYHMFFRXbAnpFM7mAtsZurWNTuqkJxgeNbjZ8JJnYbS0QAJYEMbCcleYP0U7b3/pU/scvWhn&#10;sIxylcRvK2d/cO7kpZtys1pT6/uyB81quPPdjvMqtySreXqyRg8uzSfZHFfnP/nV9+/2wtphnl4P&#10;mtP0y5dWXFi+JQU7Mnped0/2+pvHWLPqoBHNwhCd4D8WIvLMocqVACI9CoYjsRisCUwmG1omRJKp&#10;VFNzqrl14owdG1raGpvRdc/l8+v7M2v+9suQTkc7FK6OIYB14YUX/v3vsEuC+6qjux37Aa6mPfSK&#10;UAprUSn3oWRsFqwJS8KE5UEki+r7gHhBcpyYfvl8aWXOuzcTfwvCcfEkhItqmJFEw0DhB4H5GAJY&#10;EExpqR/AchTvWHYDsgR6LZFEpXHXxoYdUw07p6Pp6H9P2rJzHAtUZUa8pe9Vlq6NPPJGdbiAXI7b&#10;DjjWEKs8x3RnVnYGQT9qpyEIYCHOH34sfJ5wAHcxsuCzV+x/4AGpRKRItadwluRFBDg7YiQLvpCv&#10;wFEtvIDiXHgWlM3wSP7OW+4cePFeZ+ql0fgxXou1L1587qWXXjpl+i7QaWZgM0D+yJKndJQ4OF5A&#10;EKAbeIYFyBmEOFD4KygevugL3RJqd0JZwFS6AXzSOuJlQMHzEMC69NIvz9hhPvzo6+t69tlH/v4g&#10;4Nw/OZuG1CmFrUP6+3qz8DhBX8jDYw0j9AIXyHRDw4QJkxoaoPidoMxpPtj6WR87eeHCvSGARXjA&#10;HA1SosQO/hffycdcgENMYKGSD3Pcojs+xqCqbY6TkU6mgvKkTNns4q1gSQjoE5JsfeErhIawwqdF&#10;3SlhlbMVAL2W1b/NtKUf9LBGx2cxHc65PnlTw88JbYgn4BJMGlIcKj6M5+Ufgp8d1DOnceqmc+zh&#10;IczGqEKqGzTwaDk8Y+hGP9Tp5dQWZy5XwwM1jmFhx2QD4KlDEmnhB3GjdYGm4Jp3tucUOvyHyUi4&#10;eBCkCp6wYQCLGQmX63Nch3Zk4x1UqLQ1J6vQCB3aWi5isvMIJKSmUQbXoxdANWoDPzUbiVKNDOtg&#10;BTgMfLMpocJAj0Z4awBCA0Ol0Q4ADK7lNZEwPAzOJSCaBf/x0SWErCiGRfW3+BPXdFN8WoJghGcl&#10;mKWRMHVQTepvy1UiFEJGq0Bs+5htT7Sk1jnKyPxgxJkFzvlPASxndQ1eLHixqGHyGRoxmYRexFS0&#10;ZpJViuTWcUolqRgSfm6BjDG7z6MGsFg8DY1ZpHEcQhpqBz90gSbNmy4YxEJinZnwFHeqr4AYW/hV&#10;ezKc2A1/4RtF7/mEnE+paCkHSfBOoOQ0REIBXso5jdKoPocSieYiFlCPksUAmtbqHobJOVAolDFA&#10;GR3nH2nNL4bXN6OIRIXdKExqNF3INe7kKi3VC2D5eiWs1ZDECqar3xFiZzawLKd6QhSX4UO+vnaU&#10;IQzgG5IhdDgWhfK1SA2K7BhE+Ped3p6OQ6Zv1/McL3CBroPEHW8z4dfVsoZMPqxgOMtVsndJTun5&#10;O1af0P09eRkvT/cM2/ggDLvKmLWqB4V5SZcaxWDMDd+XWv7SsY1KO41Ps97RD55b6ZEAL+FinYpK&#10;BTQGb2xKZfWMpysSwm2QdIlguaLHckvw6GUqniFABjDkuyJ8TPbo9vDrv8ZJYfItxxxrfUzeUCaq&#10;1Vh6q9MaYvOVl5+fs8scc/m1114PIaQVK1Zcc/V1cCWs7Fvy6EO7OBdcc811K1as+vnPb2xowJ3H&#10;rr76uquvvvbmm3/37rsrrr76Grpl4uOPL3FvgVDXr35105NPwsFd1q5de9RRx8KNTz756Ny5u3C/&#10;770HB4/hYvBuAAvhU7CN+cGWAgjMgQce+Oabb8laBZpr1fDjuRh/nXTSCXfccWdk8pSZKlnMW6Ko&#10;BVsO0gD6vffeZ7U3fe2cA5IH7R/LxyuRWLG1IdLWUG1KVhvilWSsAj4lgFCuRgvlCKVfVQeyicEs&#10;7H1VTpUKryzdZd2r86Jblr2xrAeGJBYp3EKhDZICtYN57gRWJ+EnG09yHOS4UQYI8qgCiXM2lMLC&#10;6sooIxi3KnLtKn1Z54gxJRiT0BU9Y5PcK6mNwmpDPg1yqWCwtOVOqmKLEO6tWFONoCLGsGCbPIxb&#10;wUNgzoggOSbooqmGhd/85feP2+Wd7kJDIpotVnablvrqfe9uvPHSahE2uaydIHGQiXOuvuWzh6zs&#10;wg0H4eceM9Pn/G1p5veXe7Cpng51m8TYLxj+aZ9wGNZarbzRlVRnmo1S+MLridgghKBPsrEpGk8N&#10;dHeE32wIFvIlfEAQwDr//M89/PCjNXfUQYBfFxK5II5VzOdHdi0X9olUd4h4yZg3OxHPRSqriuVi&#10;pNpVjnZWIhu8+FC6CUNXmMTkb1x++Y/6L2EMf/XSiyCY0jJhejhGwyfAURQ2TR3ij6lRblkGTXBS&#10;DbzYBNoJNsWiZl/C1M5l8NVaaXRpBDOwzv/c5x7+xxN8o7+BEHZhbp96wDGtux0YSzXypkgYyaU3&#10;igbt4QV5nVqpRBxLl6bl/FC+c1VuwzsqO0YlmKlf+DQwSApgfXnK9LlwGgJYnzv/c48+DtttmJeA&#10;H9QwxBekkcghUOXl4iow1BCjja8QvsCOyOXmMKLtMJzAVe+iz3+GA1hwY39f57PPLnnoocddGtKN&#10;9m62EQC3Bdg1ELzZGljrGFhu/6GzLF4AEdBkMlmTdeiSyH4/84wTdzMBLOt6mcgEf5EFWfzVQZS0&#10;UxefgYHZ6ZFPiA/LJY/I1UXTS2qiURVC9GkpA43nIJk3tNZDYEhO5IWRrdIe+MrmGz/bJ7tWFvZI&#10;xASZiAlUizK/TqphBxPVcKB1ccC4Y1aT4+yXEjQ0JfEwzZRIUu28BGa6XkMgDCoxvu9K/sFD4flH&#10;LpBv7JZb64Wu48wbuVXcZm6Hj+psSzgl5uBEGP3JszZdCWSiHoS6mCEDKjlBISzI2zRMRdmTvEUg&#10;xXg40CORLH5+LGEm3/j86o56QojM3oVW/Wgsi253RREmPrbvGfcUvsIdRIVEzNcEqQQcmDiEFg4K&#10;0ne4jhZBYtos1fdKYJIt1IuEDCwdEu4CC6EsSsii3SloczomOVlD/CkjtGT3c5yLAD9juMNySa7w&#10;CtQ8JDaXmGYyWsN57gDVHGR7kImtatLRZoE+GD8ighJhwnmNV/UxKvF5LrKNkTQbwOJcPJwredtc&#10;w4ws04wagQTb4W0pZbkxJuALjchgkBcJueBaZMGHbINXJm0NMQhL/MjGKjHCgEs1xSjzmXidsjMi&#10;D5qcbZpZCBF4kdqssj+5UJ40AICBMy2H8QirWpZZWrc5juq62kmMgQtTZDVqyy9WDhuKwrAaSEbL&#10;nO9jRv7BTdNVjuZygMAL9EbTQChAVge5jM6UER0pAWWH/VQ+lQVU8almC4AcNgR7iYAVMCF9yApS&#10;X06OcksI0v7FQxbnhgDb0qIbHOH7/kMBrNHJXRdklzlsE6qHSKp4m2WunahzEgoLTiocw7LRK9Zz&#10;24Cgmmt9VqyoU5J30axEBfcfS4ZyU7Brq7hHlUs7hxmCkTpmvUdViXnm5cd7/DQAjXaJ2bFiM/JA&#10;fl8YqR3iK2O5U4sVct84GEnBAYw2IELWNpBh3JeG8kvo3TXd+1XaKEzCE7ZPE4joiHZiMTIvV+Ph&#10;93nz5t/0m1+cdtpZfb246I+1iFFsehtOcyKQUPF9/vzf/e7Xp5xyRm9vj+mazUZzjQOQ0Z4+GMJ0&#10;dnAs1vjB9KfyokWHLl36ulhBNGVTSQrXgPBOOeXkW2+9LbLDDnN4MNykzKSECjUJLKzpdHr//ffL&#10;pyYsi88Z3nO/+O67VZqbq6lEpSFZbkiUUjGovQRXx0qVeL4cyxaj2UIkX4wODZXeWdG07LW9iusT&#10;+b5XXnkNsgCoSxyamJ7OgyYWSjNpkJEtD0W11jvBW8P14cypHShZQtjeqn5SUdZExmq++OZnuY7D&#10;zwY0mhdsjbGNpYMR+ikHOQEsZ67DcDWsAQSjuQQVrHjnZgldE62kkUnHfapxn6PYmKBnhOXsm08N&#10;P3Wbn0+tWQPYih1yorfbYbDgzfLWu89Vn5M9BeprtVCB44P2Ubtc5JfDUKVAtrbvpZcFlVPIVb4J&#10;chTAzKlwvZTPDp577rmPLHmiThNhd/mOicpDhiPdLDqaIqrEEbiGgwu4OkSr6Y2nGfewX+UxppwA&#10;Fl4faGVbJkA7camcGYnCZvi0MLA7N/q7ZB1nlaI4iUHY/IBVs8N9gPMljz1dC7AFKxRDTsO2K5mW&#10;Dd/JpOrUVkHRM4Pwzeh6E0unsLIfsRLAmjYXDmcGus8997wnnnzOgc6dBhhp2gzjkD7tSK2rIaed&#10;gaiNUTN2xwEIanbTSa15etGFn7n0y5dMxwysSH8/BrD+8ciTIXzjjlso6kO0D5xtYTJ7o2+Q4V6G&#10;uRgwdvrpJ+y6214zZ+0mqLQ0I5ZUT5e/iFXmeLG2KTqpr3ANoCRjCRTNQ0YYh23xmKRfYRqMZOVw&#10;MrzIDM9TPswE+rJodZFpOEVhxwPW8aGVBqjx8emF8V7Foqg1d4XDzRh8PMr+r9xr9G7ILQCCmJTi&#10;nopbZhzsEKYWkAV0imAZGjNGTeiA7FOFRAFyGNCsjfKfc8ZPbdmzMFz8Iawg8yz+wWAE/HMiRwH1&#10;ykEMWuSBASyM8MBGtrKUTCIOun0KZSxhrIcX3kkenkJlvS0HamYKnfz5MYDDrkHFYLhHR0do5Gig&#10;1n4ia4jZVHgTGRQrbEt8Ay7AawnDFbiId/2kBCwcHdanh+Xi8IjOLGPBUdGgdFxsRwiOZYD1ZF7m&#10;PvY59EVAqhjhJIiKWJSx5W3JqmIfTm9n6vH4RCMLQukPsQ1Jkq3URvJdK/qCj+BKPdbE3AsGLqko&#10;GK8fNPFMqZHE5iNJH6/4kXJRnIBZo8IQYACPQ+nGDuTigmIKGiJpo2IqMFIwjYnBC3nJrdahEDFR&#10;85L3ORXcyf1uS74pyYdkRrWG8UTlYS4zUYBNFkzIokZZbwBeOIBFusnEsNhWF0CMOBqfGZ8MGwGk&#10;hurO/kEEODNsqAo3rTHNfKwYik4eDP+nqx3I6t5Q0yxxpGV747Mxq7KOchle6MxLDlUFut/qwxo4&#10;wzpgtMsDmtVc6twVNEzG3fs4LlTFoKxImnBbXiEmpyVsPXVU04FynNzg/xMUk/ECWHudwsMyyPYJ&#10;SxTXFuWdjlmQOCJOD0NMmjU+Nqgv++Foq8FBAGOi41xjV2cOYh4ZBcssUycwPeqRsfDCziunmOBE&#10;QFMTjd0+X+ExSOieHjkTIliro+nkPAoic0sUjZUu3xGabxy4ZLYZJ4ONNiCfohxne2NfVp9lQu6t&#10;A55RL2N1FxB9ZXon5dTPO0au9Er+i2AYsvhPEckUDNOY7xq/Zx8OEvOEJbFR844s+C1VBAvmJpiB&#10;jzjiyBdffIlZjaQNmU+tBskYPuOMU2+55a+xyVOmO8V+OabMm1hRlNVWAMbjwJIdnV2pSGm/SdW2&#10;rnUDy9cMdm2twGKp5kS1EZYqxSupmAfr7bxKtJCLDPSV1qwtPvdi6wtP7dG5dLdq58b3VkJiGKzK&#10;MsqfpgKxWuAr5pgHNDfLDU+crCb4N/8JCmcYd5i53yfCfnG2v6RR0gLUEaObRVE+2b6hT5ytuEIM&#10;P7SFJ5y4EpCyMyh/hBcGSpl2OFKqYKUqsA1gtSDWXJcEE85aN73w+Gh42ffeHHzu/szz9w89/8Dw&#10;Cw+MvPRgcf1yl8sVdv6LN1U3ray88Zi39BH7bn/HJxiK5LG0l72JbBeHs2vuDGkqbBK20NbtW4nL&#10;YjZ+EFUu3ZGWS/k99txzQ/umelO+kWZnqAEdIkzG0xY/7Ya9TuFNG1ph1gk+gVdAw+F1xiSt16iI&#10;hnRqzz0XPvroo6l0swMBaZoAROP66fC02JvyIJqzrsTfYkYfN5prLKQQpJeKuT0B5xvD0+gErPpk&#10;daFxw1i+45pBafDqAkaaIjgmozT0BF6RTqf2WDh/yaNLGpsmwD353DBAvmlTF+eEjPIKKp4a+8AX&#10;WQkAYx3iYA9ql9TjensnVFtcuHDeo0uWNLdgEcNcNnP++Z9Zt7Zd3Wh1Mbg6NU0E7F/zT04+4oO+&#10;t/NDb9Ur9RZN2nOOG4fG7cF04f8Ct+++cMGNP/1FS/Mk4QLU/MjmpGRUPmS+Yj0vllrY7FAHVwGG&#10;YBuOCSExMn4qwc6hzCbkesjCbHlqwmrfGLG1bKXn/BwdEFnGi4zDmc44VIMdOAXlrCXuHBTdLh6j&#10;DJobtP/pB0142p+mnwjxOQNDEMEmt+Cbxugbgz1DANIFNfOzNZYVMqtRXRnQMeu05iSVkAphcpG+&#10;JxPXiVyYBBpiOKo8IuX2IfmIrWl6Yaa0Dl3Iio3hCYxm0MUU0qDn5/SFAhtiJamBIbxM8z+dpqUi&#10;2pOmtPARjI/ps3guQaVvrE6lcMnDL1G/almITcPo5yROfIrN5GOUwB+MYDlaApNhJAeOLjHxO8QM&#10;JZvJcjbNamPDhKJk1itwpob6c4vaXJae8k0EiBUKR+5YoajEkixzVh12rvWk2LUPnc8cphUVxdJC&#10;TfIYDRKIR/AllqNxh3iKV1XBZFQgRfQkpmkG4sYgOBrh4IM7MpMJ6Qp5KIz9UD6TtbFFMbAicyIb&#10;FlRr9RuK4tVq/sqI6I/BudV9Il5WPypCZHIxCPLNLqRYWCoIi0QAowuY0yzdCGWskUyenpV8HSH9&#10;pVsZx4R0VSoBbnFY14W39rB1q2rO2bnclYRQm8glnyJRb1fdYsgqlAkBcVSLyzKEX+MTqwDujCYT&#10;SiqOavoJ6luXw3maGuUVflK5w2GGsRoarZPQc0Jv99yokIbT07K4nLfjHVdrrkpwpFR4NHxQ42u4&#10;Lt5ZjHRaULOKilgI8FyMQJKrdWplRnUm01FhHJ0cRg8asdN5wrFt1NThIJBv1bTC4fLoaLY/YUwk&#10;XJQIoUDCCsbrISeZVL1mbYqyQ3nwTzGOJq83Vu7Vng3+Hg/L1pEPv4yNp6FxXDMuvtJ2tunisTuX&#10;5txWWRxqxU5Ejs/xp51pAnfUNvCvwm0nLlIgPmAYInu8+r73zWtv30hMzoJupywVwcjuu+8GBeNj&#10;U6fvqFtV8YZVYI/BF5MhySEtNdPI+MtkMh0dHQ3V/K4NuT29/mnr3mt85XXv2ZdTLy7NP/pi9PEX&#10;Jv/zhZYnnt3p1Zd23bB83+F1UzLretrfe/PN5T09Pczi5vGFtUL4MYuWWxJBNSpDpkpHngT9ghbF&#10;bijhxCB06OaXD8GdoNQQXyxKYQSdGtUK0cdWWBFTYlto/eDaJypXQQ/0IEqFS1H44Z5WuaKnvhTe&#10;4opXvFZF63wF+c413eqys8PFwr1urCnstm2cLnxN1EV2CNfXlaTRlZJ/9t5O2cHbyuX8tKnTJ0xo&#10;G8lm4Wn0qAohqDJdlWPP+YARVyPQbD3lGbRJ4DrSIPDR2tJ80IH7wdakr7/+WjJFlbADij+UBKOO&#10;hxqvtYOsfnMG5SgVbdNaiP7xhFxK3Rh7rFzKTZ02A3CeHQGcu0vV/IpVhy8d1qLf8gifsypOYTCw&#10;CLJY5eGlCI3PKKajlnXhW0tL8/777dXXN/D60tcaIIDleYXC8PTpM9vaWrPILQI5kyiU6VXuwrnc&#10;Rb2jnS3N6ss2r7E1Vwbbb2lu3m+fPfv6+5cufa2pGSCP5HJDHz/r9OHhEVgeyI6buJb6VRxCiVhJ&#10;SRp2QNzr2eMzkU57gfNt9LOht7gHJ0+eOGXKpJt+8/um5knscTKCiXJcnkW8RmM5qbnGNPTjJcwg&#10;CuDLRyYzKxJM6hsLs5PnycmwsoSQfVoJ3lhTzAgHfamhvw2Xs1PNVh8nlphe5S6+1vCqttruKXoA&#10;AAx8SURBVIxng9UH5VaDHsEHHVazVVHNUyaa18bJVn/egCt2JxPAgYEZT0TJeYSH16jGUuYUehgT&#10;HulpJ0nxnEURWVNYO7DC4DI7D0dGgn/5MZwEmzgOpcaKPAYHo4Xz6RDLEvvgVjDMg4+L4RXH+BVe&#10;w4aOxrIk9gJnDKUsw4r548SwaEEWZ/fgowtoluJWsIKP/ul+h5gbJb3wVoDUvoBEfKwWBipP2ZfQ&#10;cLcFQCcJ4k0OeJKzYPhKEKXjIfzLhRq7ojrUosiQrEpx3xxDzobMGGw6Kg+IaDKf+wXchBRhdFAN&#10;AJ9ASlSIgziSxqjcxeOUWli2LQ4mMvnYO4KL9JB0axhSOEUxYcJFlu0Yi8IyxDrCGcwfVlwUUxy6&#10;UkkURDiK2nCSgMxPhE0AS5OvaQRKHhq++nGOfInN684OrF5cRSB9M8ewzpP/csSlkyNETCGrkBzN&#10;ZLQg45l3oRENqH0wbyEotGwQ61moZ8rqiCGRt97OUuOKtD9d1S/kfmVprQwDOY/VZT4Zj29O9Ddq&#10;g4M1GsXRjCJ+0niN1g5RRlYrKUjCW6L0oQ3/CMwvf+C5pml7XW2vCpjLIqPB5jvHrD8aysfdVPiF&#10;AVJvY2s107XMMtsEsNGSAZ0QZgtow+OiNskDs5+93pBDNR/P5vRsg1WLAR6lRVYiszgHZ0uV623E&#10;mhmEEtd0qqrOsKWKopoENMnw/T6pNGwiKiMUIjt0nQ1Iq8r4sV2Teytq2Cxyd4yAEJGsO/4AOwSB&#10;GxcVWZPUf4VIyHbSQ/C6LXePMYJQcagVcH+PPkcnDNvKAFZrMUOEI6oeiI5I+C+pL3djD8cFlydm&#10;EByoAb9u3TqSMnqix2zgl8rdd1+4bNmyyB57HwLnyNSg/1LCVAuDGzb0q2nqFQUU6p5Mmzatubmp&#10;tbUV+mluaoKjmaEMuAD9A4NDmcGOju5cNsuJ2bgoQzK0gd3dPG0FEG0LeuBGBh8CLdtx62MqgpDh&#10;NJmZALdV+bW8JEopcMJHgTBtRbQlD4C3WlAjmr/LU0euy2rsQRJiGpc8x1JD0nKKVSJiM3FET2wd&#10;etzlI6n6JWPJiPHAjOw6FXbrK6fRtFftXWqPGfUQ4OMQsXJMOOdinprZBq+jBHxXE7uNhYKQ85FS&#10;IdvQ2LjP3nvPmDEdtkOsYQKdk3CRrVAZrrEP9fE4P2mFdd/4cJspDyQnF4jYghQ6phJTXQy+HflY&#10;5zY2metpCwZpcDDzzrsrH3rooaGhoVRD67iGarVS2OUWXTWYdC6vq5P4GhfnzvdAz3wGZ0ocJOxs&#10;ONzY2Lg34zyd8rOzOi00zzImFWn8KJ8xKg6Ni3NEshTlFVkUb5Swze4EUIGlkaniTGMhdl0mM7Ri&#10;5WrEeWaouXUq3JXNDjYR5NOnT2PI7aDZ8yJlQmzAPrX2pVwh8NPeZzxAvlLcZbyHeEmNAOgCvgOc&#10;rF+IeRw9XcfMHcoMr1i5irhluLVtGtw2Mtx/+OGLvva1L02cOGEU5mEsMPmM6eN8l5MyUHuNXi9Y&#10;VONILzAtjIdvBwYGr7zqh1CWro1qvcnkpAELbordVzxmvFjEP1tL7mIVA5jpua5UMOnkBplh0ARV&#10;5iXjE3a2LBWxADZtCCterViiJMQuU9maoyGuhtivJBWcv8M5Gywl0A6vXOIqRfhIg6cAmNeoWLxA&#10;FZgNmPvUxhaOpOnbiqvEw3gPTWFYMT8J2di6lvtRa1tX6NtWHEpKDo9klbArbqcpbJNmYDuVmBiL&#10;NazkG+VWWWTRFGgGyxOidR3oO79wIBq/ovmXNQEeEsknyhIKpXIuN41tRKFWFK6tk7fEvmDdN0JO&#10;bjmul8JKUVQwilbb8aoyqkdpYbDRI9EM2AWdxlgWP/QjxUNyz74MB0PJquLHWmJgUd0rIgSCjJ9O&#10;WIqcDtVugncqX0UMwvVxMcGJO4XQHRVxT8IWKJAcDEfUmKMFsVj8iou4o5kha8IkkwvbEcbTMC0Z&#10;PCiFygH+OZ6jGKqfacYjpQY7xQI2qHqc1MXHThGLBAyxCGsPuVdzoxz0sm4SuhE3IKs4lo1hSsIZ&#10;4c1ZRchnWcMxUQQ7sgOPWG7wx3Aw3k917rnusvAOrwGznMlKStUm2wk8EORDqYMj5hxRUYqpcZvE&#10;k2ZZotusHQ6Hj+Ucc7KMgnYHYmOY1ReOLGAKhUzwjkLiaYhoRhDTLErSo+FtHpuYoMhl+LhVCvmQ&#10;TuIP0mQ0VTF68T8rGEQGoZ6uIR1dJ6IknGWEnmP0Vk8EzF06YVCmGPI37mJUEGNHT9qJ+UGxXduc&#10;o+u4N/8LdYgcIUXHUU9Rg2y867JeUj9q9Lt6MghyoIsaf9sq04D48Y2i44OtMP+HTEZ8U9jl23zM&#10;wWSoaI7aoA80d2SCVefmUaAVlrMkNcOTmcc/WIe7xhqtOziDZ23NzASsWmiREq1Jhx2whWvIyeUl&#10;hKz5SfGJ/eAnQihdhbp1wRT7q8bucjEiY/DzAd8Y1BtjcJkzCciyaZQlfnrEyk9q5vHkRUPHqDd+&#10;4mTATC/Ps3x9k0Q5R4JCZ04FVdsoWPMjbbQLfdPbWCwx1vl6HdXj31FHoFpzTFF19YkgD+/xodSF&#10;3EWwo5rVRhKlUrdbc8Knx/w6PqDy3bZ0CtdjrvpyG2GTHyTnhBNOoMIPIFyxZDIh7Ab1snnmFRxG&#10;brnllsh+B7yfFCLHr9ScEuvAzOKjItZBjsgrz9i6HJhWyYlhIxaUL3rlIJofDPEUycWMyZ8jK5PB&#10;JBMf2wbvgn5il7gZHL3CuMMItI8V3SvNNtJ80G2MA2gaclY7QHa3EZ9TrtexV8A1we9qeDJXKe10&#10;vhbjWc1sRnDYrO/YTqPJkvKIC3/tXOy2MKb2qu3O8GhQr9TDPiGBpSOA2rolZcKbHkuN1DmPjcGK&#10;tjLUGiO7P+yyoHT5rzFw19wrZ+BPuI0R1teoahUe5SfStH5wO9R0zS0+eGvlQ6D338aiFgDcaJ16&#10;8iXXu4goFkZg8Sb5Wvyq1axh+pYYliXdWMJhIKlGMEIlU5KfyaymE/b0DZZ+wAZeyXRjY9MkExzJ&#10;5zLFAkBeduxcgid8fvAfddSkjsKOxEVrkOcYsrrzRwgrQX5HKt0E6wcl0O9VR0YGiwVgdUgzFDi0&#10;VUQmp2UQ4tAg1ywZn25iCFxdbyFy9AsiQ9XYNsHMg4RclXS6uaV1iriFoockrMO2mXpJJoJBBDYT&#10;l7pwoq+NJWsJHDBuWfnw/EhfxaHjOBajHvUD+G6w8SjGsGB7DYk+sA7jTeRltxHhacIJtQpN1LgN&#10;OjmRvy8pzey886jQ1MOQCVCsSD4jTpnUl+yAFpQahoBHwWEgn2OmgmbcKwYOYZOFZtovpVZQiRut&#10;t0rWtmFxHJdVBGLkWFuceESYicePHCUyRiRmNlLVb3iFwxNKBbhIr1ETjGqFMKlZBciLCKbhIV0/&#10;yMvl6KECY4Xb48pDbM3Qf7S4wRSC8uYQ3IFaUbjUD18cZIJAIoeaMMajhbAkfAVOfLVqFukx95ph&#10;EfgCJK8xpIcYGqmER4e0j61TSYAQTiEesraswQVlByg2ZTCG+NM4D27NzuOSaBd7zBzAosAZVX2A&#10;3C9Y2A6vJD61JBKQE2E3WeQAlpglFDujyBrHwohW7G8QLztzkCNUKkb8DE9C+PyHAli2N9360ASw&#10;jEqXpZfymMLIITctbKePJ42hWzMnSfCKKE0hOKaNsjwLGa/4B4pgKhxHcFTe1T5TSmvRZaGL26C0&#10;KcBJ4AaRpAEsDlwa24iCYrL/IwWwOMYmBSKY61lYnJeFX+WHKUGhK1kPq9sRhuk2oYy/UXOhkIoD&#10;WMo08KyHQnEkPkZgcRs1LM7qC2AZzqTHCk4AC+5k/Tm+AJaNDxgc6LNnEnyr5R31w1Ns7T8eq4NM&#10;O5cxSEw4UZPWppIpW0RBQw/UiTTpYpEmTCMCyhfUL02ppLM1zVAkW6xel9RBMGsYwDX6tLvgXwc+&#10;GUSwGRu1sCDrNTSSkH635VAgwOMaBeNpxkzgPgtXpxs/dA6o/NVgg6nL06g7RxqhrYOcMSEMjE4Z&#10;TFlDZyOJBZPWpSRc2Z6YyC4KhUM5qm61BRf9Vq0qXOMgjo+xReYdoTGYIXS5FgmfCfTA5OAPc8oH&#10;l6P7dYtyfrwsIXANYMlTENB7OAfYOYVJa9S4ocBYASwjjQ40FtgxCelwS9i1vultPI2Ndk0tHYVv&#10;6txU73q63LW9RwXMnUO2P4DlTJvUeV0ONCd81wQEtq78mkC30bCOhLp3CZdifU+Ah+wzYk5+3G/s&#10;QTlK0v//AKd+kfn4XYjBAAAAAElFTkSuQmCCUEsBAi0AFAAGAAgAAAAhALGCZ7YKAQAAEwIAABMA&#10;AAAAAAAAAAAAAAAAAAAAAFtDb250ZW50X1R5cGVzXS54bWxQSwECLQAUAAYACAAAACEAOP0h/9YA&#10;AACUAQAACwAAAAAAAAAAAAAAAAA7AQAAX3JlbHMvLnJlbHNQSwECLQAUAAYACAAAACEAprAGua0E&#10;AADfCgAADgAAAAAAAAAAAAAAAAA6AgAAZHJzL2Uyb0RvYy54bWxQSwECLQAUAAYACAAAACEAqiYO&#10;vrwAAAAhAQAAGQAAAAAAAAAAAAAAAAATBwAAZHJzL19yZWxzL2Uyb0RvYy54bWwucmVsc1BLAQIt&#10;ABQABgAIAAAAIQApNlI/4QAAAAoBAAAPAAAAAAAAAAAAAAAAAAYIAABkcnMvZG93bnJldi54bWxQ&#10;SwECLQAKAAAAAAAAACEAmIurj5gMAwCYDAMAFAAAAAAAAAAAAAAAAAAUCQAAZHJzL21lZGlhL2lt&#10;YWdlMS5wbmdQSwUGAAAAAAYABgB8AQAA3hUDAAAA&#10;">
                <v:shape id="Picture 15" o:spid="_x0000_s1033" type="#_x0000_t75" style="position:absolute;width:34993;height:16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zJ9wAAAANsAAAAPAAAAZHJzL2Rvd25yZXYueG1sRE9NSwMx&#10;EL0L/ocwgjebVWjRbdMiYsFDEW2lvQ6b6Sa4mSzJdLv990YQvM3jfc5iNYZODZSyj2zgflKBIm6i&#10;9dwa+Nqt7x5BZUG22EUmAxfKsFpeXy2wtvHMnzRspVUlhHONBpxIX2udG0cB8yT2xIU7xhRQCkyt&#10;tgnPJTx0+qGqZjqg59LgsKcXR8339hQMzMbwsYl+uk+vktqnd3eQwbMxtzfj8xyU0Cj/4j/3my3z&#10;p/D7SzlAL38AAAD//wMAUEsBAi0AFAAGAAgAAAAhANvh9svuAAAAhQEAABMAAAAAAAAAAAAAAAAA&#10;AAAAAFtDb250ZW50X1R5cGVzXS54bWxQSwECLQAUAAYACAAAACEAWvQsW78AAAAVAQAACwAAAAAA&#10;AAAAAAAAAAAfAQAAX3JlbHMvLnJlbHNQSwECLQAUAAYACAAAACEAaqcyfcAAAADbAAAADwAAAAAA&#10;AAAAAAAAAAAHAgAAZHJzL2Rvd25yZXYueG1sUEsFBgAAAAADAAMAtwAAAPQCAAAAAA==&#10;" stroked="t" strokeweight="3pt">
                  <v:stroke endcap="square"/>
                  <v:imagedata r:id="rId12" o:title="" croptop="16991f" cropbottom="20352f" cropleft="19535f" cropright="12013f"/>
                  <v:shadow on="t" color="black" opacity="28180f" origin="-.5,-.5" offset=".74836mm,.74836mm"/>
                  <v:path arrowok="t"/>
                </v:shape>
                <v:shape id="Text Box 25" o:spid="_x0000_s1034" type="#_x0000_t202" style="position:absolute;top:16881;width:34956;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vLjxgAAANsAAAAPAAAAZHJzL2Rvd25yZXYueG1sRI9BawIx&#10;FITvQv9DeAUvotlaK7IaRaRC24t068XbY/PcrG5eliSr23/fFAo9DjPzDbPa9LYRN/KhdqzgaZKB&#10;IC6drrlScPzajxcgQkTW2DgmBd8UYLN+GKww1+7On3QrYiUShEOOCkyMbS5lKA1ZDBPXEifv7LzF&#10;mKSvpPZ4T3DbyGmWzaXFmtOCwZZ2hspr0VkFh9npYEbd+fVjO3v278duN79UhVLDx367BBGpj//h&#10;v/abVjB9gd8v6QfI9Q8AAAD//wMAUEsBAi0AFAAGAAgAAAAhANvh9svuAAAAhQEAABMAAAAAAAAA&#10;AAAAAAAAAAAAAFtDb250ZW50X1R5cGVzXS54bWxQSwECLQAUAAYACAAAACEAWvQsW78AAAAVAQAA&#10;CwAAAAAAAAAAAAAAAAAfAQAAX3JlbHMvLnJlbHNQSwECLQAUAAYACAAAACEAyGry48YAAADbAAAA&#10;DwAAAAAAAAAAAAAAAAAHAgAAZHJzL2Rvd25yZXYueG1sUEsFBgAAAAADAAMAtwAAAPoCAAAAAA==&#10;" stroked="f">
                  <v:textbox style="mso-fit-shape-to-text:t" inset="0,0,0,0">
                    <w:txbxContent>
                      <w:p w14:paraId="4D9C91D4" w14:textId="77777777" w:rsidR="00BD0551" w:rsidRPr="00ED2784" w:rsidRDefault="00BD0551" w:rsidP="00ED2784">
                        <w:pPr>
                          <w:pStyle w:val="Caption"/>
                          <w:jc w:val="center"/>
                          <w:rPr>
                            <w:rFonts w:ascii="Book Antiqua" w:hAnsi="Book Antiqua"/>
                            <w:noProof/>
                            <w:color w:val="000000" w:themeColor="text1"/>
                            <w:sz w:val="20"/>
                          </w:rPr>
                        </w:pPr>
                        <w:r w:rsidRPr="00ED2784">
                          <w:rPr>
                            <w:rFonts w:ascii="Book Antiqua" w:hAnsi="Book Antiqua"/>
                            <w:color w:val="000000" w:themeColor="text1"/>
                            <w:sz w:val="20"/>
                          </w:rPr>
                          <w:t xml:space="preserve">Figure </w:t>
                        </w:r>
                        <w:r w:rsidRPr="00ED2784">
                          <w:rPr>
                            <w:rFonts w:ascii="Book Antiqua" w:hAnsi="Book Antiqua"/>
                            <w:color w:val="000000" w:themeColor="text1"/>
                            <w:sz w:val="20"/>
                          </w:rPr>
                          <w:fldChar w:fldCharType="begin"/>
                        </w:r>
                        <w:r w:rsidRPr="00ED2784">
                          <w:rPr>
                            <w:rFonts w:ascii="Book Antiqua" w:hAnsi="Book Antiqua"/>
                            <w:color w:val="000000" w:themeColor="text1"/>
                            <w:sz w:val="20"/>
                          </w:rPr>
                          <w:instrText xml:space="preserve"> SEQ Figure \* ARABIC </w:instrText>
                        </w:r>
                        <w:r w:rsidRPr="00ED2784">
                          <w:rPr>
                            <w:rFonts w:ascii="Book Antiqua" w:hAnsi="Book Antiqua"/>
                            <w:color w:val="000000" w:themeColor="text1"/>
                            <w:sz w:val="20"/>
                          </w:rPr>
                          <w:fldChar w:fldCharType="separate"/>
                        </w:r>
                        <w:r>
                          <w:rPr>
                            <w:rFonts w:ascii="Book Antiqua" w:hAnsi="Book Antiqua"/>
                            <w:noProof/>
                            <w:color w:val="000000" w:themeColor="text1"/>
                            <w:sz w:val="20"/>
                          </w:rPr>
                          <w:t>3</w:t>
                        </w:r>
                        <w:r w:rsidRPr="00ED2784">
                          <w:rPr>
                            <w:rFonts w:ascii="Book Antiqua" w:hAnsi="Book Antiqua"/>
                            <w:color w:val="000000" w:themeColor="text1"/>
                            <w:sz w:val="20"/>
                          </w:rPr>
                          <w:fldChar w:fldCharType="end"/>
                        </w:r>
                        <w:r w:rsidRPr="00ED2784">
                          <w:rPr>
                            <w:rFonts w:ascii="Book Antiqua" w:hAnsi="Book Antiqua"/>
                            <w:color w:val="000000" w:themeColor="text1"/>
                            <w:sz w:val="20"/>
                          </w:rPr>
                          <w:t>: Demand During Lead Time</w:t>
                        </w:r>
                      </w:p>
                    </w:txbxContent>
                  </v:textbox>
                </v:shape>
                <w10:wrap type="square"/>
              </v:group>
            </w:pict>
          </mc:Fallback>
        </mc:AlternateContent>
      </w:r>
      <w:r w:rsidR="00293A49">
        <w:rPr>
          <w:rFonts w:ascii="Book Antiqua" w:hAnsi="Book Antiqua" w:cs="Times New Roman"/>
          <w:sz w:val="24"/>
          <w:szCs w:val="48"/>
        </w:rPr>
        <w:t xml:space="preserve">Figure 3 represents demand during lead time. </w:t>
      </w:r>
      <w:r w:rsidR="0027717B">
        <w:rPr>
          <w:rFonts w:ascii="Book Antiqua" w:hAnsi="Book Antiqua" w:cs="Times New Roman"/>
          <w:sz w:val="24"/>
          <w:szCs w:val="48"/>
        </w:rPr>
        <w:t xml:space="preserve">This graph shows three different lead </w:t>
      </w:r>
      <w:r w:rsidR="00A3482D">
        <w:rPr>
          <w:rFonts w:ascii="Book Antiqua" w:hAnsi="Book Antiqua" w:cs="Times New Roman"/>
          <w:sz w:val="24"/>
          <w:szCs w:val="48"/>
        </w:rPr>
        <w:t>times</w:t>
      </w:r>
      <w:r w:rsidR="0027717B">
        <w:rPr>
          <w:rFonts w:ascii="Book Antiqua" w:hAnsi="Book Antiqua" w:cs="Times New Roman"/>
          <w:sz w:val="24"/>
          <w:szCs w:val="48"/>
        </w:rPr>
        <w:t xml:space="preserve"> for the same amount of inventory.</w:t>
      </w:r>
      <w:r w:rsidR="00C73CB8" w:rsidRPr="00C73CB8">
        <w:rPr>
          <w:rFonts w:ascii="Book Antiqua" w:hAnsi="Book Antiqua" w:cs="Times New Roman"/>
          <w:sz w:val="24"/>
          <w:szCs w:val="48"/>
        </w:rPr>
        <w:t xml:space="preserve"> </w:t>
      </w:r>
      <w:r w:rsidR="0027717B">
        <w:rPr>
          <w:rFonts w:ascii="Book Antiqua" w:hAnsi="Book Antiqua" w:cs="Times New Roman"/>
          <w:sz w:val="24"/>
          <w:szCs w:val="48"/>
        </w:rPr>
        <w:t>It is possible to consume the inventory at a faster rate. Suppose rather than consuming it at the speed represented by the red line, perhaps we can consume it at the spee</w:t>
      </w:r>
      <w:r w:rsidR="00A3482D">
        <w:rPr>
          <w:rFonts w:ascii="Book Antiqua" w:hAnsi="Book Antiqua" w:cs="Times New Roman"/>
          <w:sz w:val="24"/>
          <w:szCs w:val="48"/>
        </w:rPr>
        <w:t>d of the green line</w:t>
      </w:r>
      <w:r w:rsidR="0027717B">
        <w:rPr>
          <w:rFonts w:ascii="Book Antiqua" w:hAnsi="Book Antiqua" w:cs="Times New Roman"/>
          <w:sz w:val="24"/>
          <w:szCs w:val="48"/>
        </w:rPr>
        <w:t>.</w:t>
      </w:r>
      <w:r w:rsidR="00317CBF" w:rsidRPr="00C73CB8">
        <w:rPr>
          <w:rFonts w:ascii="Book Antiqua" w:hAnsi="Book Antiqua" w:cs="Times New Roman"/>
          <w:sz w:val="24"/>
          <w:szCs w:val="48"/>
        </w:rPr>
        <w:t xml:space="preserve"> </w:t>
      </w:r>
      <w:r w:rsidR="0027717B">
        <w:rPr>
          <w:rFonts w:ascii="Book Antiqua" w:hAnsi="Book Antiqua" w:cs="Times New Roman"/>
          <w:sz w:val="24"/>
          <w:szCs w:val="48"/>
        </w:rPr>
        <w:t>Thus, we would be reaching the reorder point earlier than the previous one. Alternatively, we</w:t>
      </w:r>
      <w:r w:rsidR="00317CBF" w:rsidRPr="00C73CB8">
        <w:rPr>
          <w:rFonts w:ascii="Book Antiqua" w:hAnsi="Book Antiqua" w:cs="Times New Roman"/>
          <w:sz w:val="24"/>
          <w:szCs w:val="48"/>
        </w:rPr>
        <w:t xml:space="preserve"> may consume it with a slower rate.</w:t>
      </w:r>
      <w:r w:rsidR="0027717B">
        <w:rPr>
          <w:rFonts w:ascii="Book Antiqua" w:hAnsi="Book Antiqua" w:cs="Times New Roman"/>
          <w:sz w:val="24"/>
          <w:szCs w:val="48"/>
        </w:rPr>
        <w:t xml:space="preserve"> I</w:t>
      </w:r>
      <w:r w:rsidR="00317CBF" w:rsidRPr="00C73CB8">
        <w:rPr>
          <w:rFonts w:ascii="Book Antiqua" w:hAnsi="Book Antiqua" w:cs="Times New Roman"/>
          <w:sz w:val="24"/>
          <w:szCs w:val="48"/>
        </w:rPr>
        <w:t xml:space="preserve">n all three cases, </w:t>
      </w:r>
      <w:r w:rsidR="00D64808" w:rsidRPr="00C73CB8">
        <w:rPr>
          <w:rFonts w:ascii="Book Antiqua" w:hAnsi="Book Antiqua" w:cs="Times New Roman"/>
          <w:sz w:val="24"/>
          <w:szCs w:val="48"/>
        </w:rPr>
        <w:t xml:space="preserve">whenever </w:t>
      </w:r>
      <w:r w:rsidR="00317CBF" w:rsidRPr="00C73CB8">
        <w:rPr>
          <w:rFonts w:ascii="Book Antiqua" w:hAnsi="Book Antiqua" w:cs="Times New Roman"/>
          <w:sz w:val="24"/>
          <w:szCs w:val="48"/>
        </w:rPr>
        <w:t>in</w:t>
      </w:r>
      <w:r w:rsidR="0027717B">
        <w:rPr>
          <w:rFonts w:ascii="Book Antiqua" w:hAnsi="Book Antiqua" w:cs="Times New Roman"/>
          <w:sz w:val="24"/>
          <w:szCs w:val="48"/>
        </w:rPr>
        <w:t>ventory reaches this level we</w:t>
      </w:r>
      <w:r w:rsidR="00317CBF" w:rsidRPr="00C73CB8">
        <w:rPr>
          <w:rFonts w:ascii="Book Antiqua" w:hAnsi="Book Antiqua" w:cs="Times New Roman"/>
          <w:sz w:val="24"/>
          <w:szCs w:val="48"/>
        </w:rPr>
        <w:t xml:space="preserve"> will put an order.</w:t>
      </w:r>
      <w:r w:rsidR="0027717B">
        <w:rPr>
          <w:rFonts w:ascii="Book Antiqua" w:hAnsi="Book Antiqua" w:cs="Times New Roman"/>
          <w:sz w:val="24"/>
          <w:szCs w:val="48"/>
        </w:rPr>
        <w:t xml:space="preserve"> Suppose rather than consuming inventory </w:t>
      </w:r>
      <w:r w:rsidR="00A3482D">
        <w:rPr>
          <w:rFonts w:ascii="Book Antiqua" w:hAnsi="Book Antiqua" w:cs="Times New Roman"/>
          <w:sz w:val="24"/>
          <w:szCs w:val="48"/>
        </w:rPr>
        <w:t>at the speed of the green line</w:t>
      </w:r>
      <w:r w:rsidR="0027717B">
        <w:rPr>
          <w:rFonts w:ascii="Book Antiqua" w:hAnsi="Book Antiqua" w:cs="Times New Roman"/>
          <w:sz w:val="24"/>
          <w:szCs w:val="48"/>
        </w:rPr>
        <w:t xml:space="preserve">, we want to consume </w:t>
      </w:r>
      <w:r w:rsidR="00A3482D">
        <w:rPr>
          <w:rFonts w:ascii="Book Antiqua" w:hAnsi="Book Antiqua" w:cs="Times New Roman"/>
          <w:sz w:val="24"/>
          <w:szCs w:val="48"/>
        </w:rPr>
        <w:t>it at a speed of the blue line</w:t>
      </w:r>
      <w:r w:rsidR="0027717B">
        <w:rPr>
          <w:rFonts w:ascii="Book Antiqua" w:hAnsi="Book Antiqua" w:cs="Times New Roman"/>
          <w:sz w:val="24"/>
          <w:szCs w:val="48"/>
        </w:rPr>
        <w:t>.</w:t>
      </w:r>
      <w:r w:rsidR="00C73CB8" w:rsidRPr="00C73CB8">
        <w:rPr>
          <w:rFonts w:ascii="Book Antiqua" w:hAnsi="Book Antiqua" w:cs="Times New Roman"/>
          <w:sz w:val="24"/>
          <w:szCs w:val="48"/>
        </w:rPr>
        <w:t xml:space="preserve"> </w:t>
      </w:r>
      <w:r w:rsidR="00317CBF" w:rsidRPr="00C73CB8">
        <w:rPr>
          <w:rFonts w:ascii="Book Antiqua" w:hAnsi="Book Antiqua" w:cs="Times New Roman"/>
          <w:sz w:val="24"/>
          <w:szCs w:val="48"/>
        </w:rPr>
        <w:t>Reorder point is determined based on inventory on hand.</w:t>
      </w:r>
      <w:r w:rsidR="00C73CB8" w:rsidRPr="00C73CB8">
        <w:rPr>
          <w:rFonts w:ascii="Book Antiqua" w:hAnsi="Book Antiqua" w:cs="Times New Roman"/>
          <w:sz w:val="24"/>
          <w:szCs w:val="48"/>
        </w:rPr>
        <w:t xml:space="preserve"> </w:t>
      </w:r>
      <w:r w:rsidR="00317CBF" w:rsidRPr="00C73CB8">
        <w:rPr>
          <w:rFonts w:ascii="Book Antiqua" w:hAnsi="Book Antiqua" w:cs="Times New Roman"/>
          <w:sz w:val="24"/>
          <w:szCs w:val="48"/>
        </w:rPr>
        <w:t xml:space="preserve">Inventory on hand is </w:t>
      </w:r>
      <w:r w:rsidR="00EA6CEC" w:rsidRPr="00C73CB8">
        <w:rPr>
          <w:rFonts w:ascii="Book Antiqua" w:hAnsi="Book Antiqua" w:cs="Times New Roman"/>
          <w:sz w:val="24"/>
          <w:szCs w:val="48"/>
        </w:rPr>
        <w:t xml:space="preserve">determined </w:t>
      </w:r>
      <w:r w:rsidR="00317CBF" w:rsidRPr="00C73CB8">
        <w:rPr>
          <w:rFonts w:ascii="Book Antiqua" w:hAnsi="Book Antiqua" w:cs="Times New Roman"/>
          <w:sz w:val="24"/>
          <w:szCs w:val="48"/>
        </w:rPr>
        <w:t>based on consumption rate.</w:t>
      </w:r>
      <w:r w:rsidR="00C73CB8" w:rsidRPr="00C73CB8">
        <w:rPr>
          <w:rFonts w:ascii="Book Antiqua" w:hAnsi="Book Antiqua" w:cs="Times New Roman"/>
          <w:sz w:val="24"/>
          <w:szCs w:val="48"/>
        </w:rPr>
        <w:t xml:space="preserve"> </w:t>
      </w:r>
      <w:r w:rsidR="0027717B">
        <w:rPr>
          <w:rFonts w:ascii="Book Antiqua" w:hAnsi="Book Antiqua" w:cs="Times New Roman"/>
          <w:sz w:val="24"/>
          <w:szCs w:val="48"/>
        </w:rPr>
        <w:t>At a</w:t>
      </w:r>
      <w:r w:rsidR="00317CBF" w:rsidRPr="00C73CB8">
        <w:rPr>
          <w:rFonts w:ascii="Book Antiqua" w:hAnsi="Book Antiqua" w:cs="Times New Roman"/>
          <w:sz w:val="24"/>
          <w:szCs w:val="48"/>
        </w:rPr>
        <w:t xml:space="preserve"> faster</w:t>
      </w:r>
      <w:r w:rsidR="0027717B">
        <w:rPr>
          <w:rFonts w:ascii="Book Antiqua" w:hAnsi="Book Antiqua" w:cs="Times New Roman"/>
          <w:sz w:val="24"/>
          <w:szCs w:val="48"/>
        </w:rPr>
        <w:t xml:space="preserve"> rate, inventory on hand reaches a specific level sooner. At a </w:t>
      </w:r>
      <w:r w:rsidR="00317CBF" w:rsidRPr="00C73CB8">
        <w:rPr>
          <w:rFonts w:ascii="Book Antiqua" w:hAnsi="Book Antiqua" w:cs="Times New Roman"/>
          <w:sz w:val="24"/>
          <w:szCs w:val="48"/>
        </w:rPr>
        <w:t>slower</w:t>
      </w:r>
      <w:r w:rsidR="0027717B">
        <w:rPr>
          <w:rFonts w:ascii="Book Antiqua" w:hAnsi="Book Antiqua" w:cs="Times New Roman"/>
          <w:sz w:val="24"/>
          <w:szCs w:val="48"/>
        </w:rPr>
        <w:t xml:space="preserve"> rate</w:t>
      </w:r>
      <w:r w:rsidR="00317CBF" w:rsidRPr="00C73CB8">
        <w:rPr>
          <w:rFonts w:ascii="Book Antiqua" w:hAnsi="Book Antiqua" w:cs="Times New Roman"/>
          <w:sz w:val="24"/>
          <w:szCs w:val="48"/>
        </w:rPr>
        <w:t>, inventory on hand reaches</w:t>
      </w:r>
      <w:r w:rsidR="00EA6CEC" w:rsidRPr="00C73CB8">
        <w:rPr>
          <w:rFonts w:ascii="Book Antiqua" w:hAnsi="Book Antiqua" w:cs="Times New Roman"/>
          <w:sz w:val="24"/>
          <w:szCs w:val="48"/>
        </w:rPr>
        <w:t xml:space="preserve"> </w:t>
      </w:r>
      <w:r w:rsidR="0027717B">
        <w:rPr>
          <w:rFonts w:ascii="Book Antiqua" w:hAnsi="Book Antiqua" w:cs="Times New Roman"/>
          <w:sz w:val="24"/>
          <w:szCs w:val="48"/>
        </w:rPr>
        <w:t xml:space="preserve">a </w:t>
      </w:r>
      <w:r w:rsidR="00317CBF" w:rsidRPr="00C73CB8">
        <w:rPr>
          <w:rFonts w:ascii="Book Antiqua" w:hAnsi="Book Antiqua" w:cs="Times New Roman"/>
          <w:sz w:val="24"/>
          <w:szCs w:val="48"/>
        </w:rPr>
        <w:t xml:space="preserve">specific level </w:t>
      </w:r>
      <w:r w:rsidR="0027717B" w:rsidRPr="00C73CB8">
        <w:rPr>
          <w:rFonts w:ascii="Book Antiqua" w:hAnsi="Book Antiqua" w:cs="Times New Roman"/>
          <w:sz w:val="24"/>
          <w:szCs w:val="48"/>
        </w:rPr>
        <w:t>deferred</w:t>
      </w:r>
      <w:r w:rsidR="0027717B">
        <w:rPr>
          <w:rFonts w:ascii="Book Antiqua" w:hAnsi="Book Antiqua" w:cs="Times New Roman"/>
          <w:sz w:val="24"/>
          <w:szCs w:val="48"/>
        </w:rPr>
        <w:t xml:space="preserve"> in to the future</w:t>
      </w:r>
      <w:r w:rsidR="00317CBF" w:rsidRPr="00C73CB8">
        <w:rPr>
          <w:rFonts w:ascii="Book Antiqua" w:hAnsi="Book Antiqua" w:cs="Times New Roman"/>
          <w:sz w:val="24"/>
          <w:szCs w:val="48"/>
        </w:rPr>
        <w:t>.</w:t>
      </w:r>
      <w:r w:rsidR="00C73CB8" w:rsidRPr="00C73CB8">
        <w:rPr>
          <w:rFonts w:ascii="Book Antiqua" w:hAnsi="Book Antiqua" w:cs="Times New Roman"/>
          <w:sz w:val="24"/>
          <w:szCs w:val="48"/>
        </w:rPr>
        <w:t xml:space="preserve"> </w:t>
      </w:r>
    </w:p>
    <w:p w14:paraId="59FD0CDB" w14:textId="77777777" w:rsidR="00317CBF" w:rsidRPr="00C73CB8" w:rsidRDefault="00317CBF" w:rsidP="00EC7AC6">
      <w:pPr>
        <w:spacing w:after="0" w:line="240" w:lineRule="auto"/>
        <w:jc w:val="both"/>
        <w:rPr>
          <w:rFonts w:ascii="Book Antiqua" w:hAnsi="Book Antiqua" w:cs="Times New Roman"/>
          <w:sz w:val="24"/>
          <w:szCs w:val="48"/>
        </w:rPr>
      </w:pPr>
    </w:p>
    <w:p w14:paraId="5BE30F30" w14:textId="6D251D1B" w:rsidR="00D7228E" w:rsidRDefault="00917AEC" w:rsidP="00EC7AC6">
      <w:pPr>
        <w:spacing w:after="0" w:line="240" w:lineRule="auto"/>
        <w:jc w:val="both"/>
        <w:rPr>
          <w:rFonts w:ascii="Book Antiqua" w:hAnsi="Book Antiqua" w:cs="Times New Roman"/>
          <w:sz w:val="24"/>
          <w:szCs w:val="48"/>
        </w:rPr>
      </w:pPr>
      <w:r>
        <w:rPr>
          <w:rFonts w:ascii="Book Antiqua" w:hAnsi="Book Antiqua" w:cs="Times New Roman"/>
          <w:noProof/>
          <w:sz w:val="24"/>
          <w:szCs w:val="48"/>
        </w:rPr>
        <mc:AlternateContent>
          <mc:Choice Requires="wpg">
            <w:drawing>
              <wp:anchor distT="0" distB="0" distL="114300" distR="114300" simplePos="0" relativeHeight="251703296" behindDoc="0" locked="0" layoutInCell="1" allowOverlap="1" wp14:anchorId="19C904C4" wp14:editId="7AC54834">
                <wp:simplePos x="0" y="0"/>
                <wp:positionH relativeFrom="column">
                  <wp:posOffset>2708031</wp:posOffset>
                </wp:positionH>
                <wp:positionV relativeFrom="paragraph">
                  <wp:posOffset>75223</wp:posOffset>
                </wp:positionV>
                <wp:extent cx="3385820" cy="2275889"/>
                <wp:effectExtent l="76200" t="76200" r="138430" b="0"/>
                <wp:wrapSquare wrapText="bothSides"/>
                <wp:docPr id="7169" name="Group 7169"/>
                <wp:cNvGraphicFramePr/>
                <a:graphic xmlns:a="http://schemas.openxmlformats.org/drawingml/2006/main">
                  <a:graphicData uri="http://schemas.microsoft.com/office/word/2010/wordprocessingGroup">
                    <wpg:wgp>
                      <wpg:cNvGrpSpPr/>
                      <wpg:grpSpPr>
                        <a:xfrm>
                          <a:off x="0" y="0"/>
                          <a:ext cx="3385820" cy="2275889"/>
                          <a:chOff x="0" y="0"/>
                          <a:chExt cx="3385820" cy="2275889"/>
                        </a:xfrm>
                      </wpg:grpSpPr>
                      <pic:pic xmlns:pic="http://schemas.openxmlformats.org/drawingml/2006/picture">
                        <pic:nvPicPr>
                          <pic:cNvPr id="16" name="Picture 16"/>
                          <pic:cNvPicPr>
                            <a:picLocks noChangeAspect="1"/>
                          </pic:cNvPicPr>
                        </pic:nvPicPr>
                        <pic:blipFill rotWithShape="1">
                          <a:blip r:embed="rId13">
                            <a:extLst>
                              <a:ext uri="{28A0092B-C50C-407E-A947-70E740481C1C}">
                                <a14:useLocalDpi xmlns:a14="http://schemas.microsoft.com/office/drawing/2010/main" val="0"/>
                              </a:ext>
                            </a:extLst>
                          </a:blip>
                          <a:srcRect l="38141" t="27635" r="23878" b="33618"/>
                          <a:stretch/>
                        </pic:blipFill>
                        <pic:spPr bwMode="auto">
                          <a:xfrm>
                            <a:off x="0" y="0"/>
                            <a:ext cx="3385038" cy="1943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26" name="Text Box 26"/>
                        <wps:cNvSpPr txBox="1"/>
                        <wps:spPr>
                          <a:xfrm>
                            <a:off x="0" y="1995854"/>
                            <a:ext cx="3385820" cy="280035"/>
                          </a:xfrm>
                          <a:prstGeom prst="rect">
                            <a:avLst/>
                          </a:prstGeom>
                          <a:solidFill>
                            <a:prstClr val="white"/>
                          </a:solidFill>
                          <a:ln>
                            <a:noFill/>
                          </a:ln>
                          <a:effectLst/>
                        </wps:spPr>
                        <wps:txbx>
                          <w:txbxContent>
                            <w:p w14:paraId="505BDC06" w14:textId="77777777" w:rsidR="00BD0551" w:rsidRPr="00ED2784" w:rsidRDefault="00BD0551" w:rsidP="00ED2784">
                              <w:pPr>
                                <w:pStyle w:val="Caption"/>
                                <w:jc w:val="center"/>
                                <w:rPr>
                                  <w:rFonts w:ascii="Book Antiqua" w:hAnsi="Book Antiqua"/>
                                  <w:noProof/>
                                  <w:color w:val="000000" w:themeColor="text1"/>
                                  <w:sz w:val="20"/>
                                </w:rPr>
                              </w:pPr>
                              <w:r w:rsidRPr="00ED2784">
                                <w:rPr>
                                  <w:rFonts w:ascii="Book Antiqua" w:hAnsi="Book Antiqua"/>
                                  <w:color w:val="000000" w:themeColor="text1"/>
                                  <w:sz w:val="20"/>
                                </w:rPr>
                                <w:t xml:space="preserve">Figure </w:t>
                              </w:r>
                              <w:r w:rsidRPr="00ED2784">
                                <w:rPr>
                                  <w:rFonts w:ascii="Book Antiqua" w:hAnsi="Book Antiqua"/>
                                  <w:color w:val="000000" w:themeColor="text1"/>
                                  <w:sz w:val="20"/>
                                </w:rPr>
                                <w:fldChar w:fldCharType="begin"/>
                              </w:r>
                              <w:r w:rsidRPr="00ED2784">
                                <w:rPr>
                                  <w:rFonts w:ascii="Book Antiqua" w:hAnsi="Book Antiqua"/>
                                  <w:color w:val="000000" w:themeColor="text1"/>
                                  <w:sz w:val="20"/>
                                </w:rPr>
                                <w:instrText xml:space="preserve"> SEQ Figure \* ARABIC </w:instrText>
                              </w:r>
                              <w:r w:rsidRPr="00ED2784">
                                <w:rPr>
                                  <w:rFonts w:ascii="Book Antiqua" w:hAnsi="Book Antiqua"/>
                                  <w:color w:val="000000" w:themeColor="text1"/>
                                  <w:sz w:val="20"/>
                                </w:rPr>
                                <w:fldChar w:fldCharType="separate"/>
                              </w:r>
                              <w:r>
                                <w:rPr>
                                  <w:rFonts w:ascii="Book Antiqua" w:hAnsi="Book Antiqua"/>
                                  <w:noProof/>
                                  <w:color w:val="000000" w:themeColor="text1"/>
                                  <w:sz w:val="20"/>
                                </w:rPr>
                                <w:t>4</w:t>
                              </w:r>
                              <w:r w:rsidRPr="00ED2784">
                                <w:rPr>
                                  <w:rFonts w:ascii="Book Antiqua" w:hAnsi="Book Antiqua"/>
                                  <w:color w:val="000000" w:themeColor="text1"/>
                                  <w:sz w:val="20"/>
                                </w:rPr>
                                <w:fldChar w:fldCharType="end"/>
                              </w:r>
                              <w:r w:rsidRPr="00ED2784">
                                <w:rPr>
                                  <w:rFonts w:ascii="Book Antiqua" w:hAnsi="Book Antiqua"/>
                                  <w:color w:val="000000" w:themeColor="text1"/>
                                  <w:sz w:val="20"/>
                                </w:rPr>
                                <w:t>: Demand During Lead Time is Variable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9C904C4" id="Group 7169" o:spid="_x0000_s1035" style="position:absolute;left:0;text-align:left;margin-left:213.25pt;margin-top:5.9pt;width:266.6pt;height:179.2pt;z-index:251703296" coordsize="33858,227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GesKlwQAANQKAAAOAAAAZHJzL2Uyb0RvYy54bWykVlFv4jgQfj/p/oOV&#10;d0pCAgRUuqLQrlbqbattT302jiHWJrHPNoXu6f77fbYTWkpPW+1Vahjb4/HMN9+Mff5pX1fkiWsj&#10;ZDOLkrM4IrxhshDNZhb9+XDdyyNiLG0KWsmGz6JnbqJPF7//dr5TUz6QpawKrgmMNGa6U7OotFZN&#10;+33DSl5TcyYVb7C4lrqmFkO96Rea7mC9rvqDOB71d1IXSkvGjcHsMixGF97+es2ZvV2vDbekmkXw&#10;zfqv9t+V+/Yvzul0o6kqBWvdoL/gRU1Fg0MPppbUUrLV4sRULZiWRq7tGZN1X67XgnEfA6JJ4jfR&#10;fNZyq3wsm+luow4wAdo3OP2yWfb16U4TUcyicTKaRKShNbLkDyZ+BgDt1GYKvc9a3as73U5swsjF&#10;vF/r2v0iGrL30D4foOV7Sxgm0zQf5gNkgGFtMBgP83wSwGclMnSyj5VXP9nZ7w7uO/8O7ijBpvhv&#10;sYJ0gtXPOYVddqt51BqpP2Sjpvr7VvWQVkWtWIlK2GdPUSTQOdU83Ql2p8PgBfZk1IGOZXcqwQww&#10;dlucVthDXUw3kn03pJGLkjYbPjcK7EbNOe3+sbofHh24qoS6FlVFtLSPwpb3JVVIdOJJ6xbbWFEa&#10;b6j1DlyBtkvJtjVvbKhDzSuELRtTCmUioqe8XnHQSn8pwiFgwo2xjieOE742/h7k8zieDC57i2G8&#10;6GXx+Ko3n2Tj3ji+GmdxlieLZPGPczHJplvDAQCtlkq0vmL2xNt3C6FtGaHEfKmSJ+obgoPOO9T9&#10;ehcx5SBxvhrNvgFm1z7SPMkS30IG41E6RIxgcpqP0eHQStJ0lOSB0cZqblnZpaWDPuTUoITIaveH&#10;LAA/3VrpM/DREopTnOZKKJlkaRL7/nUoBJBEG/uZy5o4AdjDc2+ePiGuEGun4oKrGrLzccEQYRTt&#10;1/zl9Y2sROHoEiDYrBaVbiGL3Z+nHMB5reYML6kpg55fCnDUwqLFV6KeRfnr3VXjrHPfpFtmyC1U&#10;78tiR1bVVn+j4M8wxqaIFMIFhBSEgYN+HIwRWm1w9dgKCTnidhxC0afeu3NppUoafM3SVyEFdU+H&#10;gzeBHK8dfY/Mw3SUgcyj3ny+HPeybJn3Li8hLRZXLlmjbHh1ILMpaSF3tyvDUPHF/+fzf/DYdQVH&#10;OATgRPy7bo6b1nT1jtHHasjds+/dUb6RAGln9qWrDQ5d7cFV+6XcE0zBy1bNXSTE7jHfNjA3Hzzt&#10;2vqb+ySZTIb5MAuUcjZPbxUQBWUZoOgKqqP7ByvihNEH4u9K0Lg1fqQVaNxIVy7h7DfEdpMv4TnJ&#10;7ld7f+emHSQrWTwDERDY359GsWuBerqhxt5RjRcJSgCvLHuLz7qSqFrZShEppf7x3rzTR26xGpEd&#10;XjiuurfUXWvVlwZZh0nbCboTVp3QbOuFRNdDx4M3XsQGbatOXGtZP4IUc3cKlmjDcBYKsRMXFiMs&#10;4PHG+Hzu5XA73jT3CndquBdchh72j1SrNkcW2f0qO16hUo+bV9D1jUnN0T+vhe9sDteAYgs3OO4l&#10;/3SCdPQ2ez32Wi+P0Yt/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4IK7m+EA&#10;AAAKAQAADwAAAGRycy9kb3ducmV2LnhtbEyPQUvDQBCF74L/YRnBm90kNa2N2ZRS1FMRbAXxts1O&#10;k9DsbMhuk/TfO570OLyPN9/L15NtxYC9bxwpiGcRCKTSmYYqBZ+H14cnED5oMrp1hAqu6GFd3N7k&#10;OjNupA8c9qESXEI+0wrqELpMSl/WaLWfuQ6Js5PrrQ589pU0vR653LYyiaKFtLoh/lDrDrc1luf9&#10;xSp4G/W4mccvw+582l6/D+n71y5Gpe7vps0ziIBT+IPhV5/VoWCno7uQ8aJV8JgsUkY5iHkCA6t0&#10;tQRxVDBfRgnIIpf/JxQ/AAAA//8DAFBLAwQKAAAAAAAAACEANCIgVSLvAgAi7wIAFAAAAGRycy9t&#10;ZWRpYS9pbWFnZTEucG5niVBORw0KGgoAAAANSUhEUgAABkAAAAOECAIAAAB2L2r1AAAAAXNSR0IA&#10;rs4c6QAA/8pJREFUeF7sXQdgFcXTfyWdVHonoSgo0hQFBami2MBeUAFBASv+bXxW7NixdwUVewGx&#10;IS00AWmhd5JQQ01CennJ99tyd3v13XspJHDHcbl3tzs7Ozvbfjc76965YZnL5fK4y73kLAvxlHnc&#10;LjdOPPTgjdFRTl/jP67l9EY4ytkj/qzcjcD0CQ7yh/2XXktx8dRdXl7mKi+XgoIMu6XUCCuEMH8r&#10;PedkEVJ4Jd3SsCR1JXGWOg9Q7na78ZskWUZSdpWVl5f6yotKygpLyotLfEWlrpLSMlyLSsp9JI67&#10;jPJShj80Js0YouNJWXmZD3egUObzlYMc3tDcuJGpMlwRkPz2kEyVu300PZpBkjz+S1d2AzpMFOyW&#10;JYP/EBv76SLyAA/lHnBCxelBEZIcsczSAiT/mMAIpzTXlGVwR3LDZcGKgIXkImdEGHuslLko5RKX&#10;hKoE5MmoXqh+UB44TZZtXCEcKifkEv/pPyJM6Y78Qjhyof+oFCgv6nQUdULOZYa5KBiPPIIutkp3&#10;BapUlPSlQE8JzGQmH1xiBrlnCVKNoOrD8irrNtE6Ll4pslIDzIUpv5Hri2lYWVTGouOqRQRPTsYd&#10;vSF1x0MOt9dLpAFVI7Igh0Fi9KGkdW43AuPCons8XnYnH3iHR6BIg1GKjLaqAGxk30YQuWXQ6Iyf&#10;qKSSaJSM/zTTGKVMeCvH2y9Wj6mcSWVmdVtQdqbwVPykHZIDyDpvxalU38UwXGutoqlkYZAhqvuW&#10;dPxKQZCWFFYXxy4RUm+MC0Pd9xiUmJKE1PazhoeKm7XVpAElykvVkGgtPb1QTkpP1Z4EwLEN3bQR&#10;xKi5o9FYP2B90PxIDTzp5XnHjYqIiPQ/skr7V3rlYuC3vEqrm0GxqWWJm4vEw99pWmTjWNJgQ1QW&#10;lQYq7bGUKGs1pBIi7Ev/+ABEaKWlhpLxLHWGcpMjN0Ny/8HjMvkTDaHNNq/I9JnUncltsDoNf4Vj&#10;4722azCIotMBpb1T2CUtC2vhyTiE9ka0tPEfmkAGM7wNZnllIiKESHsk5pUKThqSUBXkwxOpb5aD&#10;8+EaV19KjI94aHSeBB8CsRJhDSV7BSZZOUnlxemxouMtqyQOouassrKOh1Rf3vl4vF70NPy/0CMh&#10;CKscsvaylGnjwDhg3TX5T5tsJgYleSXnXEJKQJ5VacjCOwBJX5TBHcsJ7WqVnLIRn9KFSIkyGUkj&#10;Jynr+r9Ub6VKLXfCVARUKuSG9spS54sbSIHIgx1ifVa0y29bY8iRhqYwPlWNFzSNLCVlK0Hepku1&#10;kTbmtHP1lftI+w4qtKDJyJiUvpc07Cz3PLNCE2GQA7lcEEzqP3iV4PogVBQ2qiOdOB/myU0GbzW4&#10;htP+n2uYNCiTBsaMhs1eRm6gDWWvzN4MB2xCHHVyRr208ZhPlazBuNC6CP1n0n8IxoGsBRqtkdNX&#10;2gyBZaWqKw+lGPI8ig4LxIEpH65KNYXOTFkvS/+SqkQ6Kt660GdygQpSZOGF6iU3fKzdYeND8ZBb&#10;WD5zolMmBPYRRac3ROHpYJJ062QAA25oc0hqOr2RMkp+yUrGGGRME0H5+FzAhdFRSTHOspJSV2mp&#10;mwyWfHioZEfMHaXCRGpQbNJEVKOoKrXC9JWORLTKrAxDJBWTmnolfdqWI+O8FaOElGLgOZRGQ7Ql&#10;oMVFZiB0rswEwhoJdsN+yYMjPjKk40MpHBMi+yn1PDT/jBqhTa6clodkz+Mt93hwluHq9QJquWDw&#10;JSNH3v7ltK+PHj5Ke2VpZkxVVtErQaai0Ni9dOUlEx8fP3XqlHHj7srIyBCFx0JKMSRhSuIWRjHa&#10;ehsbGzP9+cevuuOu3G2bQcNLckvCeHlLVR5CiSC7VKxlJN+qRkyrEYgsawTrU/GETJEBkNBujgIo&#10;LqJqLg/ucYJtBPKVu6NaJj468elXvvh6xYpVJEc71y8loSh65XX7PC5cCUBFxW7UAlFVpwzTiq38&#10;lBWvjPQYBOVh/xgRToo20GKLoNN2Or+j4fmAh0RWDQ3l5ojTZL0Rg3cYb+IIgHURRLslAIUzKg9A&#10;aR8Efmlr4CrGWUpgrBJfOe5LfO5igCwoFJpT2hN6pbkdfpb7SmlDgm4LmabTIsItbXwoaEWoN3/o&#10;/rO9KG7ncCTgSMCRgCMBRwKOBBwJOBJwJOBI4JSQQKipOcApkX0nk44EHAmIEliam7v3qad7DL5k&#10;9KjRU7768ujRY/QbDkHKGfwhHzJiJQLW+ocyNBUbGwsA66677jp48KBERARVyQceiRTDAo3ReZmB&#10;GABYzz5+9Z3jcrdsYA8JVkWilgFwIrgc/ylDWhTJEr4O0Ug0LY7kCJgzRXf4lzKC3BLciomCQVcM&#10;2EJs+knLHdGy9cPPPPPGl9NWrmQA1rp/yR+gVy6fl4BnPo8bCBSgQ1j3MG45WCai0hS9pEAboETO&#10;GYNxKZOuMvJRD/E51kRBJAl0JrcclVahrSy0BDNx6IdDURJlln8SjhmuMPxR9alcToYC2fRLB/ua&#10;yFnj6BYD0hjkyQEsgvkBsSqD4ZWrEABWmRuAHwCs0nIPjKgopAroiiBZFMsiKDdNgn7x8SHLMNQC&#10;Sg2DLGKNReEuCqOWl8eOGHZuVBTjwDkcCTgScCTgSMCRgCMBRwKOBBwJOBI46SUAe5iTPo9OBh0J&#10;OBKwKYF/j2VmvPjSeRcPuuPOOz+fOuXIkSPSqiiOg1A6zAhIglakXywJtSkWe0COuLjYL76Ycvfd&#10;sMA6KBpc0RCeP/6au2LlekMmz+3e6fJLBwivGGjijomJ/vmpR6668+7jG9fidwi1SiJYCH1P7LDc&#10;QJg4wEPss8hjakxlgGERdI5YVAkWTXytGkWyCHpFr4QE1qox2yW6bIzZZEUntnv4+Wff+Oo7CcBa&#10;u5gGLgvbvSJ090rvvvWu44fcvmJiPAQzImo2WFaKs7yspJxdY1/7lcoKUA4DdAirlH+6sE4C9Rh8&#10;QxYnSJAiC8bfU/s7IHeitRQBmwgyRawjKdscsSMmebIVFjMu5/ZZVA4cDpMswigBlmtqUkgBKmZv&#10;xUFAJjy2VIrdUQyLAl4AsErLPDC/Ki33AsAiV8IkOiAsKgE9GAHSPFPbe6TNDDgRnyxHoSacksWY&#10;xFq5K+S6Id0jImiizuFIwJGAIwFHAo4EHAk4EnAk4EjAkcDJLwEHwDr5y9jJoSMB2xJYmn38yPMv&#10;nHPJoDFjx370yaeHDx8iwIEM7FD0g0FXwgpB/ltMRLeikABYX345dezYsQcPHuKYlvQH5J5/6d1p&#10;X75jyOaw2+59+on7udERNwUj6UdH15n+1MND7rwne8NqwDnMuoqtHyQ/KYbCVhHShxzMYoD9d5sP&#10;LNybzZK7sHncDe2bfLflwMI9WexJ72Z40ohZYMFNE4FkgFJRcyOGYRFMhhgBcb9HuI9q3f7RF56b&#10;/M2PKgArZOfimD3/1elze2ibHu46CQSWMjm2D4yKm/wLXQvq9YbHesOjfSVFZcX55RKMRUAdt2vJ&#10;zg6EQCGlUujKwk1hFrmKP+n9E/eVsKSIIRXzSMJXQZKH3HEQuXPllXhzi4EehYbCLY+7JMqbj2WP&#10;tKCZLRgCMVCJZZ2QgqsdKgBqiSZCWJS2vCad4FAUyYJzKl+5p9TlgfcrQFdlBL3ylrkAWhFPCtQx&#10;CoGxIiLCI8MjiktKCouLS0t9BLfizpvIEnjmP4gswMSyQrqK1nfFxWeHhZmJ1HnuSMCRgCMBRwKO&#10;BBwJOBJwJOBIwJHASSaBEMcC6yQrUSc7jgQqIIGlx3OyXnyp66CL7rr7rnfee/9gRgYwAw5gUb/W&#10;BBIhJlPkL1vzJTi8oi9VCw2V1wkJCQzAOnAAPrAoHeL2zz1n3uLVa+DEyvj4aspbt464/7FH75KX&#10;+XEkBSZdsTEzHn9wyNi7s9auJHxQArDDwkERK/AIiIngVgCzJAdYFMZxue5flPbNV++yJG+65Z5e&#10;TaIXH8j59uv32JMbh909+YKW1DkwsXei0FW5jzp8okgWd4aFkKU0PMQS3e7MR55/7u0ffpUArJSF&#10;IXtWxexaFHfr2+XFBeUZqZ68XGYWpRygwyCtC67a2icq/t2fCADnCQmLa/zcy28+9X+PFOUeZdJm&#10;XmER+98N7eLj41JSXPffbyCv7CLXiBEL4l1ZePf6pEReGIhOzZf4oj++/pDkCQWw75gvO7cYYvL5&#10;Sok1VFhoaEho8zjcE3s0av5FJcn4ZCZXrIDJMkLql4p5pKKyZjwx+ZAkyZJHks6Pu84hcBveUbgt&#10;qzDrob4wySKZFQAsd0x09KSXXnzssSeO5+X5AHX5SqjtFcGx6OpGsgaTWJ9RQA06WHhJ/66hoQaC&#10;cB45EnAk4EjAkYAjAUcCjgQcCTgScCRwMkrAAbBOxlJ18uRIIEgJLM/JzX1pUqdBF917772vvv76&#10;/n37gBpIABbDiGSH8ZJPcskYi9okkQDEVRFb4cYjELyhXr16X3/99Zgxd+7du5eBXxS/8rz34ddf&#10;fPqGIbsjR/8Pr3B94L7b1bgYQcBg0jXzsQeGjLv/6Mp/qdUVAXqoq3TqmF7y5u4lfpPktYR05zpX&#10;+S97cpccKpz25dssXRh5yfZfwLMuaBB+VbMo6jAcOA5cLyEIYCxiTkRRGyz/I/gOXFKxvQMAacV1&#10;7PLoCy++9+vvEoC1ZmHkko/q9brJ2/h07471e/54tzhnnzsstByezENiwlp3T+h/a0zrjq7//iLm&#10;Yr2v3XR+ZL33fyYrID3e8Pimn02ZdsfokQXZR4h/KComIly35991SQTAWpZ9/6NxGpEBvXIVZg8d&#10;kZKVNiWx/dDPXmnL1xXydYJ0U0B6rNi4/8w2DaMiPFvTM3PyisvKSo/n5JIslvmi60TXq18XIds2&#10;Yi7VuUMuhliy3RuIBRahSddRAtejLziARcEtAFjrMupuywjr0/ZQPYjR5fphY7csF7EXy8rIatPo&#10;yI3d4Q8sBHZcyCzd1sGLHdlAIya6zueffTb6jjuyj+eUwv1VKQ4fkDWylpBuB0HdpLFNnYirrDwA&#10;WM4XmCBruhPNkYAjAUcCjgQcCTgScCTgSMCRQO2TANl12TkcCTgScCTAwI38gvxXXuk0cOD48eOf&#10;n/TS/r17yTZw8p54uJG3O+RbIvJ1gEx+4r52kp8obhvVoEH9b7/9dvToO/bs2cPiUADL/dGn33/6&#10;0auG4h895mG8wvXeu27jixcF71tx8XG/PzZ+yLh7Dy//l/AFB1hkaRm3BAoBaEW8YpGrBGYR7AX3&#10;DFn7ZV/u0iPFsPASkx52230964UMbRIJ6yuyWSxx54Rlg8SmqJQ6fWKLB0uYFRIci3OH7u64s7pO&#10;ePGFD377e9Wq1QT32rFmQcyP9zb4v3m+natDcnNTv364NHsnGltQLS5yFRe6StzRp788O7ZNR9fy&#10;ma6+N60/J6LBJwCwQoDpRMQ3/eGXGTdcf31hzhEsIaSAId+888/lLRMbxyUnpz/9dCuRb4ZeASEa&#10;OjZ5aPsuKVuSP3+3JwtAF90x7+w0A+Xly9elJcTFRoV7jh4vLMgvKCwqBEoUHRlSVu45npsfHxdf&#10;v25c64bUDxeNT8FBCmBJfq8YKWUJIfecxUWbkReevKvl6tTi3KPr3hkeCxIfrWyVVRgP9tIysk5P&#10;2HP9+VGtGoSTzFIMi+6/SwCsqKjIH77//oYbb8g+nusrKQFXxUXFALAIbMZ28EUZswMy8XryLx3U&#10;SULlnPrrSMCRgCMBRwLVKQEsXr/u+PGFxcVI9MKwsB9jYwvKywdlZ0+JiTlTvT/sPyUlo3Jy/o6L&#10;Y8/FiD/GxQ1SG9Jm6ojgSY/MzHyXy5ACS7ravCFu9PmuP378h9jYph6PPrP6t8gvC6+RiVlJscwO&#10;CAt7PzpaDPNeYeGk/HxZAhYFrRegHBgFcV12dmOPZxls4gP5/OOXq0CzGYSiMubNiptxmEGHBLEe&#10;jx1BBcqD/SRkNbBZ6DInKOWNpaUv1KlTwbxY6ECguUb4u3LJN06NQprRCTrvQUcEJ2LR4OeL0dF3&#10;6xykWtdcfXZkGb5XUHBmSIieYBCSdKJUogQcAKsShemQciRQ2yWwqqi46NVXOw4Y8OBDDz7z7LN7&#10;9uwFhAIjLAKDcN9XDHeCqybqypsDWjQARYaou20c1BRHMMKqX7/+99//MGrU7enpuyUAC82P+7Mp&#10;P7/x6pOI8L+Hn5OlJz/BDZ6PG3MzXklLFsktfiTEx838v/uvHHff4aWL8BMICDEXIuvLyhAyhFqB&#10;ATFi/rDIK8qRtCkfwXKmHyhclul7Z/IzLN2773uyR4L3yoahbPkbsTAigA8ALLJIroSunSMO2MvK&#10;sXKQBvEQl+x0kVxC57MnvPTSB7//s2rVGsIfAKy4z66v//b+sqUzAK0VHd2TMe8N1/H0OgP/F962&#10;9563x+YcOFhv8Li2D73vmv2l66LbUjqHN/oCPrCILVJEQrPvf55x0403FB4/wmyUKJZEpP7HguaJ&#10;iXHT/05/8yUFwJLRq6ws14jxyX3bJ6alpXz+3gUsVxR7Yh7E6Fo/t2vF2lSv1xsaGlpcVHT46BGE&#10;ad+6aaumdQsLixas2BoTE1MvIa5dk0jJLzw1wpKXENJlg8TVOlk5SDAs5vFKKjkCbP2T2njFwfop&#10;KWklB9b9/FQipPPyohaArop8cQWHgbJlXd6lbPTlTcrdoWwLQiCZxGN9WXlkZDhU5MYbbsjKzi4t&#10;KS0uLi4pLiJWWCXwck9cYhEpULQL2of/hVddfiY2OHQORwKOBBwJOBKoXgls8vkuPX784+hoBj/h&#10;57HyckzXB2dnfx4Tc4YEYAGruuH48Si3O9Xnk58vLi2t63YjDCCJ8bm5S+LjRTAF80YNETy55vjx&#10;n2NjWTDDpHuFMJeXVXLoWUIyhg/l5A1zocmXIa8sYoLH83qdOrIY8fCCrCxAeH/GxsoPzbLqlzFR&#10;mDblVXGubCZkkSlIYDLVN7/F8X5h4azi4u8rG9YU061IEmYFBMV+MT//05gYAMGyqgSXkLUO6IVs&#10;ER5cPZkP1XM9FxVlpnuBJmdRTYLTk4AYsBlYDtba6x2dk/OYefaD49mJVUEJOE7cKyhAJ7ojgZNJ&#10;AiklpaWvv35G/36PPjoBftw3bdhQBmyB2DIRoxeConjdu9IOHs8h3ZnZER8b06F9S7IVHd/ajgRs&#10;1arVL7/8cscdd6xbt1byfwW0xjt/4ernJj6IAE9OfP3Siy8AbPLn34vlJ7jB88su6c3cxhPAnRuB&#10;eRo1avjPPbdcMX7Czl9/8NJlg/i0SxArupCQnOU+wFgIH4Ld7ggKgy0Isf6PLgik2NTssGZrQuq9&#10;8tL/sYw89OiLXUsODcjfDbsrEgZGWHRDPVgAIVppuQs3xB05vIfDIIsAW9QCi5ByNbvosscmv/nN&#10;qs2wwEJcQGYIXkRWulFsJ7xuMzf24CtxhTfvHHPOFZEJTYEmFWceJu98xJFWWTH3sk4dPZGDMMh8&#10;mHMjI+TEDR9S5B270kNEr4AN0ZO9YX7BCDWyBJStByQ4lLukpKSoiABDkVFRcTGR53Y5PallY6BC&#10;kRER3pBQJEdBIlLmkmcxQmPewiXzFv47b+HS+YuW4oqSJbJh4BW3x2LOr9zHcqKJx6usrPO7NCB6&#10;43bjvn+rnO4N9rnIV/KsjelHAKCF0AMaQBy5ewFjUd9qdF9EmmkYYJV0P/ecnuf36NWnV+9+ffoM&#10;7Nd7YL8L+vcpLcj35eeXFhYQuTmHIwFHAo4EHAlUrwTyy8r+Ly/vo6iogV4vS7m9232+x8N6K5GX&#10;sLKyX6Oj342KEp8jJMIj2NkeT6zbva+UrBMXD33bLj+xSLpKZWDY3Vj3QRa5sGYVEVt6PPOLscCf&#10;H/8VF3cOCWlMhWbnCJQxmzQryJWdVCzCQFWaStplXRw3hIYeLCvbUVJSwRT10eV0K5iEIf8o8Z4h&#10;IagyYj0KOqFAB0hm4cFV/5AQnKJCWkgmUJkHyqcZ/YDo2AzMgqFEbg0Lgx1WoFlzwjsScCTgSMCR&#10;QPVIAAAEMa+BBRP9qsqNrtg6NGrMg7f5BcXvvf2CxZmbX4BgxEKLAibUdoqYawGmYNAKNdciN7gC&#10;xCC+jkpLcUPXuZWLT9hztmyMWt3gX4iX4h50JRm1suIGQNLyQuZPnDisouARSYku9eNPqFlVWdnc&#10;8OZrwxq+8OxDwHPY8dLzD6eENZod0ZyY+2BEDWQJ/pdg4oNFbKW+8tKSMlgClZaWk630SsqxxK24&#10;mJz0hqxvE4yBgKMJ4B1wHRAsKistcBXs3py/7b/8nBxgYGEJTQh/pWT9BcHHCOBH3ZQz1InMBPCb&#10;uGAnuBl1PsXAKQmi0qJX8r6EMsIlg2GKjRSB33xYKAoMCxBReERMRHiEZJhG5AUJh2CTQe6qnVvS&#10;gYcePXsxWeL/eT0J0EiET+RPV24yR+/kdOcUhWbRcr6oax2qAR4AWNedH3H2aaHxdJnHwQPFNKrk&#10;TY2UI908krpPI8VDHWC5SktXrVi1Ytl/y5csXb7436ULFy1bsGjZwsUl+fklBfmlBQWkYJ3DkYAj&#10;AUcCjgSqVwI7SkuxVqsbRaw0B5rlDaWlSVlZ9TMzYTwivyXNNf84ocTY5/O18XgSKS4jx8IqKn1g&#10;6cNGmUXSMgUk/Q9Ff476fD2xfK+oiPGDh2AJNzJvmgAyw/fm5bFguEGYXsePb/P5Ljx+nP0ETaQF&#10;+vrMat4iy+zJ4pISmcjovLyhOTmMQxy4wU8Ac6KshoWG/lRUhLh4iFdfFhWNCwuTxaLPqZkA5ZBn&#10;ZmczaoRtXUHYUR+kbsGVmHEwjBwxASJ37NXYvDzGg555TXgxLzIFWXrPFxSIxSFyLqqNhaxQiKJ6&#10;sKLE9bF8UggaiYnMH/MRj6iyGlskIUuD3bxZUCBrnUadZP6R9r8lJb0lRFifkF8xGuqAWC5mZfR9&#10;UZGZSGWuwBjYk7VULDJNdJbKypISQyW3WbPM6rIoSX3Lo2lhxLTk1kCuuSywvoIYNkRN8CGW1kTn&#10;cCTgSMCRgCOBGigBCi8RXCgUKAYwo5CQUC8uOMLoFY8JeHTc8kAAHhjh6UkwEQ/+hoImNbuhpJj9&#10;jdcLIAUHscZasHJu8krxCXuO6CQyiRMWio3yQkPDwsIIjBUaRl6GhpMzPMwbFuZhZ2g4uQ+P8ITj&#10;JpzchOJ5qDscr3CGzo9utS6i0dNP3Muws6eeeZPdPPv0+PWRTefFtnGHhLhDvEDXYCTmhrMmrE4I&#10;CcUTstyNoDV4RZA0AtNxR+QAbwg8x0EdssAOmJR8wIKrsByurw5+9+rm+87PSdvh8sY0umy4K+cY&#10;s8DykRWKBL4hY0tu2gT38XD8xKzAqEkYggDAgqOroZ1Hjlx71cgF2HMQXtvh9worB3EOxdk+kfhK&#10;Z/gX1S+6bFIxx8I98oliyMnN2bN3z74D+2YtWEaNyFwFBQRKQzbCYEBGgUbBAssV5S09r8cFYLFH&#10;zwuivMRBGA8g39DwbKNKchCsCsswiUg+HB6JP9GR0fHx8S4XTgZ/cf9ebIUjW4NKQDFq0+VGBny+&#10;guPZuceO5hw6lH1gf/aevZl7dmfu3lNaWIizpKiALAPFiNw5HQk4EnAk4EigGiWAjqmN2x2ODkaT&#10;aFnZ8fLyb4qL19ep83Vk5HsMgqG4CenA1IHzfb4nCgqGYXDh8yHYDXl5H0REZERHJ5SXAx1TBZYN&#10;u2ifaJi0SGF+VNTDBQUbqQGOyM/NeXnoWJCEwpsQALE+KioisXy+N8PCEGxzdPTK0tL9paXJUVHt&#10;YBIVFYXnSl4M48o5Vd/ElZXJRD4MCxsbGvobACwqENzgJ4TAhUkjInwHj2cFZWZnCcYH5a3oRyxk&#10;3zCnhgLEwzvy8n6LjEReXg8P/66oiJcF+/YTkML440oWC4oVcr7I60WiOPtTdBKlcJbbvTYqCvdy&#10;QcvFBDdqzd1uObw+g2IRTAgJURWHWm5MbZDTRm53IkUP9cld5vUy4UO8GI4soPe4NnO5DCQmMB8r&#10;FYHfJDRKstPnk7UOrwz5z/P59peVNWKjGqG+yHnxK0bjSiRWPeleU0bXeDzGIpV0D5LEiQOqCPb8&#10;RKepoHEwVHI7NcuiLouS5G2L1MJAx/rm5DTMzsZJAEp1LWatAW+FpBt9cZs1RCgXlA7KKLBa44R3&#10;JOBIwJGAI4FqkQDAA2Y6BbAIWFNYGICh8NCwcAyvwvEPN2ERAJ4KLQ+CThGcCWCTdABRwjCVoE7k&#10;L17RMAzeCmFA3oPjR8kne4JXb779Reuk5qGh4QS4AjP0GhYagRsgV56ISHdYWEh0lCcmyluHnLgP&#10;jSY3njrR3jrRnshob2S0G2cdnHU8UXVwxbkhvNFjj45jwNkLk97vUp713Ivv4h7YzpOP3b0+ook7&#10;KtIdGeWOIqcrqo4H92FRnnD8rOOpU8cVFemJjPBGhnuiwjyRYe46wMjgfl3ZEIMsHCwjwBQ9qA1Y&#10;USEQIldBobssskFMl4s7TPo1JqmDa9bnrtISBCGBGdBETN3YGkey3SFZukiusEgqKfeVEnCKYlh9&#10;+3bu24Ucfbskwms7/F7hytArZn5ForCIOr3pe15HnAMu6DK477mX9esxdNAFZLlkWfnxvHyUMUqk&#10;Sb0ovqEkISRlAU7WQ3znnd8rykt3M+Q4FUGslF0qqbWdy3UMHMZHxC/ZCu9dFNUisJ4nNS/eRQAs&#10;V6Mm4WSNIttSkP2jwBVZtkg9jeETJ9As0EX8fpcOHnjVkEHXXXvJsJsG3zKsvKQYtnA+nMVEbs7h&#10;SMCRgCMBRwLVL4GdZWVkFbfuwLYdz4WF4fvF2V4v7plTbcNjQlERYAssQsRbBOvq8fSi99eHhmKt&#10;nEWODJMGBSSHRBER0A8MRvbRDzEiPwChLqQBRN7kAGKsOT5f49zcDrm5GbInT8vMinHtlAUY2FxW&#10;lglHWi4XPhyxjGuOMaGhX5eUoEv/qKTkltDQCEkmhjk1FCAegv9++fnIyy0FBUjRgje8bZeXh5Cd&#10;8/PBldlhxpUcPrWsDMv3UIgiBQiZSd6Q+Wbw71laimyyKGZF6Vewx10ultn3S0o+iSBOvM2Syyov&#10;h2AX+HwjQkOX+nxZLheu4NBQYjLzYMBmEpq8Q2garQsiL0yZLcRovxIZlpEhSwthTgXHrPSLJG5Y&#10;GdmMbqjkdmqWRV22kCSEA0iUwaCsVfGblr64zWSIb7AwwrJozfwWqBPAkYAjAUcCjgSqUgJYQkjg&#10;BIIyEUunyPCwiPDwyPDwiNDwCAxLgR/Vqxs7+Z0vLM6G9eNDCObFAC9yJUAYAa4AXMBqihDBE28I&#10;tZwK4T409PZoeHXZpf06d+pIqFGCDEoDegUwjFhgRUR6AWdFx4bGxJJrdGxInVhPnbgQ3MREe2Lr&#10;0DPaGxPljq7jiYl2szM6umtY/mtvfPoqztc/6RKSOzAqt2tI7qRXP8L50isfdvEel0LWcUXX8cZE&#10;uoCOxUZ6Yup4oiO9UVGhkXW8UThjQnDWiQ4BLhYaAbdOFIYhBxZWENyJlxNdylhcWF6U72p823Nd&#10;pm46Y+SEhAObXdPfcmHZITYmBEwE/1pwNkZ8eDFn+ORbKzFGokgWs1knDwFOEfdSOLOTl01MSZmY&#10;smVyStrktKwpWa7pDL3iGBZdFkgAIQJjkTWTzJKLn8Q+C+nC4RZbukjSStuXiSFfg9hwbkZGkTe2&#10;ZpB++SV/ojyUWxaJQXPkt/SE4k7RbgxxsrBacNvR2B9Wxe88FrY7M3JeaoNDeY2yMsB/Vuc2jbkJ&#10;Fl05iIMuVWWrJtlaQkKRXMvKVixZKqv70rnzyapTBJPlRgXkHI4EHAk4EnAkUG0SwKK/hm73Kqyo&#10;1x20Q2A9F+keDO/x6kNYFblcMMfgBFhPIh1iRIUUvTNNWk2Bpm3Fg5yEfAPP2XuoacamsrJnioo2&#10;1amTWqfOBV4vy4JhXvRxxZD6JOQn8eXlV4WEfF9SgrOTxxOuFiMLhpzi5vfSUqAtF8CdpsyDYU4N&#10;BehyAQpERg7QU5a2KGo5ZXgl2xYVhWApkZFgz6xkTbkyY09TCkbMs6SRZWBPc6BUARalzCogjHma&#10;LBiRYllYDVu2srL+Xi/cs8FPOZ7gOeFBJzGx6G0mYagGZg9Vai/9MEhIVEL7OmCouprouprCuMC2&#10;DIACny4qQrngxM18uleDtoBMKppeye3WrKAUQNNoWKfFA+uL26Qhyi8vP1BeDrM+o5rhPDsxEhCm&#10;NPLcxrlxJOBI4BSVAFlAiEVzLnedyEjcwM13eEQkP8Mjw8KBcER0POO03uefc2Gv7n16n9f3wvP6&#10;9ek5oO/5OPv3Pb9fH5w9OnU6MxzoVTiQLxKe3ETAbgvwVzjMppglVxgFxfCnVcumn37+g+HZunVL&#10;xAkLhw0YISJjYeQmBKQAr9XBIsHQ2NgwAFixMSG4xsWFxsWExMWGxMaGRMd7Y+JD4uO8cXEhsTGe&#10;2BgvfR4aF3tRPd9DDbMebpCJ66C6pQg/qG7Jg3WPPlT38MN1D18cX4Rg3rgYT1wMqLlj40Pj4zyx&#10;CSGxcSEx8R5QJs+RIqCx6JDo6PCEBGL85QlD10cxLAJFucpKVF874QOrpMDliQB/dd3bV7rysgkK&#10;Q9cP4iBoEnWyDqsjaoFEKBEjJDpUIO7kcZSVZVEHWECvmBus6d9NTstImUgPrMyDqynZAosaVTHQ&#10;ikA+Mm4lIFlkkR49y4qKSw8cznJ5QuHevXnDOAmfoi6upNWHsKJSjK3Ylo7c9srDDKzkkD2TcqKL&#10;yRfcAk/86r2Rn6yo+8HyFitSY/7buDdtS0rrJiUDz8FeUmytpfSZnfkvox7c2Svq3oys1izKylyx&#10;+F9QWzY/OWffPuJdnrnfYp7CnMORgCMBRwKOBKpXAgBcsD7olsJC2DiwlDFdXELvxWbZ7B6xZpeW&#10;vhSKHX/50cjlWuPzLaYUfigpgd2Q2WGWNChgDdEqSgHMAJ6ASZcdfhBrIUXidpWVHSovR6x9ZWWA&#10;5+AbEk/Wsz7UJF/6uGJIOfv6GwTrjTWJpaU4caPJLAuPnGJ95T2FhT0khIs9N8ypoQBZSMizUrTD&#10;mis544kuF6SnSVSWgFkxIfqdXu/EsLAdWEYXYFHKudMPCQxJQbAQ6UvFxYAO48rLcf2lpIQJ2VBi&#10;ZmrM0vXLrWF0PavQN9j4HDDSN30G7esAyKI4oNIggtrBapZ1GcnJIXxbt3tXVNR+euIGP/HQb3Q5&#10;d0zJl/t81wEILi+3WbP8ilRTH/U11G9aYlUSddWsIUK5oHQgTOdwJOBIwJGAI4EaKAFiiwNfTm4Y&#10;HkXD/VOdmJhIdkTQExcATxFAssIJDoUr/jIzK3pPnxLciiJX+EmstyIAgYVHskWIWDNI3kTgIQ0e&#10;Ed7xjA6DLup78aC+lwzqN/iS/oMHD7js0oGXX3bRFZcP6tq5EyFEqBHClBpJjiaNRYgwbI6CcVZ4&#10;XHxYbFwYYCYCMMWExcSFxgCxigsDxgTEKjoG9964+JC4eA+QLOBZ8UC14smThAQ8JFfyBFe8TfCS&#10;m4SQBBImFDdxOIGIgRrO+PCEuHBgZACzkApSjEsIi0uIrNe4LDIuLpbss8QOD9bA+Zg5vLQRY5k3&#10;qiwsttwdQpfIlbm8IdwDOguFUbc3jDwkz7E5LEa0FBWi92ypHXlC1w/KKFWXvn379hgKWyd6xmML&#10;QmKBBXKFskkUfhArK3pIaBTBxajxFLeiKs8vLN57OLegsCCxSQI3v1KcsjPX7GADaoGT3ENH6L2X&#10;eXDnJ9Eb8qp5PXevNvlxocfT0tJStqTQIzl5WXLaluSkxsXDLmrRthmcuzOciltiUd4IdAV4Csgb&#10;3fCSLDLEalYsaSwmGNaS/EOHsHUh1pAS67vQEPhSQ5ZqoBs5hyVHAo4EHAmc9BLo53LNDg+/q6io&#10;aX4+zqeKi7uQ7o58fGF5Z/dwe3xdUdGZ+fnby8oGFBTg/lhZGcyvgHa1phFxAsyCy6dXQkNvLSzE&#10;TwSApYMoQGljYP7MMGlQ+DosjPEztLDw/dBQPNHzI/LGmIxxu9f5fIgF9p4ICUGsnrS/BHsPFRXB&#10;3xaC4SGALQQYjx1bpDwaxhXfMlHIT0QieH46NejAiRtNZmUZgpOrvN5rqbN8kY4+p4YCZDJ5vaSE&#10;yRnMMzp0YBLYIUrSkCs5AJyEfRQa+oGUKApXjGtYTAjDOEQsZNZvUWokqSlTMWOGpBDgAorp4Mru&#10;5/l87F4vMTMVklOx5tYwuiH/kNt5bjewVLGszRTDMFFDHQBZIIOsZk0tKWE1S19GhizNLC0d6PGw&#10;XRFZLPzEQ+voYpZbYRtvlyvG5QJ9HDZrll8FEJMwK319Wvq6qS9uQxkiib0+H2ziZFEEVnmc0I4E&#10;HAk4EnAkUMUSIOBLiLcoLz+xVct1a1c3bto4Ji5Owq8oeEUAJXIhOBWzpcLKQuKiinq8wjOKX3Hr&#10;KwpeEbQKwBfMqCIisO6P/CTwlYRwkVvEI8QRl6FeFK1iAShBGbwiSUiutWDTBV9U+B1DLLDCYAkV&#10;E81MsUJjoumKwpjQOjDLimNrDGGfFYYn9ASqBbstco0hP8NwjYkJJ+BXNMKQ5/Qh4DBQY9AYeU4o&#10;xAEgi4iNiSA0YyLiE+o0alrvjE67jmZ27tSV40SAZdYuS455/rKkmbmuJb8S8yqgWfAdAHsr7DlI&#10;riVs5SBFskJd1zywqK4nacFihjJFxtb//qefb7rh+vzsI8zdOZAcYpLl8bz8hjsRjq6ysqYsS3Fl&#10;TJ48aSJiALqCfwLcp2UNJRTgf8qV8uO3dzBuqG0UR7Akbx7sIzmzFiPHsey8vPyCxvVi4ZGMrhck&#10;7/lLHlXZlpCTlf+wb2HskD5T425nhm9OSs66LUcOZh7Gm0Z1G3bqEDvw7CYEvYJXfHgoAChGvjxT&#10;Qyr4e/eVwZ3Zd99+d8P11x8/lllSXFxaVFQCf+1kt8RS7PUI56y4YWwjPDEUvPOOxONwSeEcjgQc&#10;CTgScCRw0kogy+W6paTk69DQ+MrOIihfXVLyfkgIVrFVNm3/9B4qLb3U4+kvuM/0H6fCIapOmBVm&#10;7VQnsKW8/HWf792QkPBTXRI1K/9FLtc9paUPer0npJWoWbKoSdwobodrElcOL44EHAmcEAnsDA+P&#10;mvplVP36kfXrfff9D81btjznvHNjYuJgfkz4oWM8ajbD/0rP5LVgZlyTCLNnz7766qtycvPkWIwK&#10;W0tG7YPYH7q8TDr4tog8jJQ08e/knvPSY4PufTg/Yy9px6jTJ0qQbOfHnKF73dSrEkNJiHspGo7Y&#10;Hknb+hG0Bl4viK8o7umJLB6lK+7kG4BNbONp7ABU5gbyhCjUwRX8NIUeLSzempr+27ffPPHp1Dxs&#10;sX30KElx9b8LYp8Z3OZvklU7BwGwlqxgeY+Ijv/ux59uvOG6wtwsN1bRUXMktjJxx07Xp78cAYDF&#10;PLWTg5lc0Rtin0UO8mT29+PYDyYwyQ0CFQNlnchKHrHLrxWnVrywJfCLoVo0uio//LkKISPSl0Oy&#10;YqUbN2K/RqBpZNdGatJFLLboskRmCIbve6Gh33377XXXXZebfbykuMhXXFxSWFRaUlyGb5I+sikV&#10;DpYlUpbYvXL4ba2ys1XsOD8cCTgScCTgSODkkgB6tEElJfku10+VjTSB8jUlJe9VNlk74j8haMW8&#10;8vKR1AznnypAA+3k2gljLYFPy8qgGK8ZOfV3RHeiJPAQHXk6hXKi5G+WrgNg1bQScfhxJHACJbAr&#10;IqLO19Nc8JceG5vQpPHKlSv3ZWQcz8mlgBLBDuTd5yiQQB8Zf7hUP+XAFBAMnjkhFn3EEBqWhIRg&#10;seSwgE56rSSPcIA9vNvW5xKDeLo3LvAlglVxgIo8IIGUg7wiOBWxzwZoQv2iswvZgk+5gcMo+hiG&#10;3DQE/U/3NabbTuMFuWB3P1xAr35UxGntTh/06DMHDmTk5h5n2/y4V/y7KPbxQb6S8jLYXWH33lJX&#10;Oe5LiWMscvURBIyAYIKbrDbL1zEkj3i2Dwv3lRTjlGRM9uzjUmJ79pFvtgw1UrAi+lONL3G8jr6Q&#10;cSvJUIrJW7CgUlAqaoElJcEiKqSFJOgtN+iS1JbZaUsHXycooVdgnq5DJK6s4DyLumunnq8gUzwL&#10;8XiLcBQUALfCPoMwvIK4sTkkKQ5gWOXwOs+2aQQZT+EN17WU4LsTWGecpB0JOBJwJOBIoDZKIMvl&#10;ura0FDYv7auRexh0jPT51peX/1i96VZjFp2kHAk4EnAkULUScACsqpWvQ92RQK2SQGpkZMz337tC&#10;QtwhIVEJCfH1G4RGYFc6CiJR3EAwtZLRKwsYS8y8GExevSbjHCwFbnxFbyR8jCM33DyLhaKs2D0I&#10;PiIAZuo1bzI6w/1AciiLwVqyHRZHu0hUZsElr8aj0Vy7d+8+fPiw9NblXrZ4MUkS5lOuckBPxIMU&#10;7r1eL3HsRC9Aa3DBC+6vXDFs41CeBOmRvwRN4vKQwllnX4SxiGt0JioF0qO/uNd0/oKif/K9LGAx&#10;KnnLjdy0dlj8DSVAxCZrC+MTokB+qTMv4jMLD4FhcdMwwF0ITr3JEzMrBhQCtCov9ZUCwMKyQWp9&#10;hcdEEtRwjMT0eHKHXNEiM9OuFjjhHAk4EnAk4EjAkYAjAUcCjgQcCTgSqOUScACsWl6ADvuOBCpT&#10;AmlRUXE//0wALOJP3EtciofQJV8EPyHIA0WYCHxAzKJI8yEZBnHsiTGjwrbIbxkAU4y2FEsrQpJY&#10;GFHDIoJwMHiHHkA8kD79QVMmkBBH0RjiZZ57EajibElsCOZZBItiBlh0iRrcLWHFWklJSWlpaTH8&#10;MJGjpITgKeSQ7LDYX4pXMZwLsRl6xS7uxYv/RW4IaEVgKpI7uGwCXgX0CkZGJH/SIW2rx6XEYDoF&#10;u6NSZxllJlGiKBUUSfBDpRGIHF7Os4y+ga7GeEqQJlvYx4Mwuy4pOcFQS/KYJSVK+aDLM5kO8OeU&#10;ecoJzY10g9AEvWJiwyJCYmPF/dkSqyuIG/7CEIZiWsxWSyhIz9GLBzSnKzadw5GAIwFHAo4EHAk4&#10;EnAk4EjAkYAjgVNBAg6AdSqUspNHRwI2JZAeHV3vt5kEugJuBfQKfopCqNEMwZeoEZCCYcnQCGlF&#10;qBtSPW6lgBiiPRV5ypEsioMRZIwgGwTvkfArCcCioBZBryh0xpOnuaEk9CiVPqdiGI0pFgdPKGpC&#10;1gQCvyLASUlJcSkgLOJJHEhKCbknEBbMgAjARVYU4pZCLmTPboJlSYsTGSLkXrhoKcmJ1xNCt9Jj&#10;tlf4D/wKt+SGuoLCDckRw+aY2ZnqD3vC8k1xH8mWTMyGddEquJUkLC4OBfNSWVMJizw14KBki8WW&#10;/HFIS8DQaM51jxl3QsGxdYv0IcUOGYIIWXKLN7ICkYGK0ppNjlvRhYkEVONGXe6DfXo3OwI/987h&#10;SMCRgCMBRwKOBBwJOBJwJOBIwJHAKSEBB8A6JYrZyaQjAXsS2B0T0+Cvv2EuRM2vCPJCrtRnkWR+&#10;JZtciSAUW9fFEQ/BSIjAFBS/4DiGtEiQYRr0Lf1HDbA4TCVZYRHrJbrkjNphSVCOkgwHRnjG/CJZ&#10;cgCZPcVmippgEXgKABWcLZGla8QIi/5n+BW1v6IHNdXim0EyD1qyQy2KvFALrAWLl1OuCXLF4Cpc&#10;Q2B9BfsrYoTF0CxmZ6bAVhzp4cLhoJXRa0GkunJV7KQo3sMBLOUvXwMpx5NgKmbbxayu6Jo/YdUl&#10;eSJAVdISQdmxFiMmgFcca5IS4SLnMB0Jyky1uPGbdEMtsphZGw3DDbLoPc0LNeyStazoow8Of/aZ&#10;PcV2QjkScCTgSMCRgCMBRwKOBBwJOBJwJFDrJVDquBCp9WXoZMCRQKVJoNE994bedisxvMKSN7Jy&#10;kLnbJjZA1D6K+S9SnFBxEErtlkpjbKVgW3qQSwZpFOsuBukw+IctHpRMlAQMi0IsFDQhW96poBZr&#10;JEt8K7l5J2So+yWOTsHKioFXfC0hsb8i/4l9FsOvcDDDK+7knax+I0ToP8LbwiUr+SpIrzeU2V8x&#10;0yt6hNAlhGwdIcfmZNdOJDfUOxVbYsktsPiCPPKLvqQHh7aYHDQqIJlLsXcytCTdMECIo4vKOkwm&#10;SAlaNNAqORlFjsLqRcVGS0LCWHoixyRhwZMYNbRidlgMu+JO3SXn7hy44mXNOJJANgkcJZKiDrxk&#10;2y6uGJKmyiJQ50hB2ZSljjwE93ivlwBPRUFxJbxP1kgZAaSilC+ysHnRaUgrCK8ZjwalYVjmKrs5&#10;UxDSQGW4pgiaJJYnY5sLXy5QS6YkHdEbAXIZCAi2GpdWkWWJWh+8MRACMY2QDhUBeS0qK0yxqhiF&#10;l4JIbZ0BMwK4K1NgZoTcwlAx0STJseXShEHCI1usyw4uYKUMJZRfWlgswdnyNwFDuShqR1tusUqz&#10;JoUmJYdS2nQaVEdSJ0i1jjG+lVbEkCW5CWJvDUtUn7I+sGEYU2py/yQWLDcTpW2ghIxTTF7+pbQM&#10;UtOh1XhRwnLR6QRhliFzZTYSZOBUjOhbFpFlEma1T45EVJ2UKdF4sjsJ+RokO14UvmBx1WJNvBJA&#10;btGZmTG5cMNkdiPpqroMNAplIlLVkENUUnHxO2PevFBsvaGNiYUcxcZGVT/FDk2uG1IHJFdVXZ2V&#10;mTJP01hJDSo4S1bdkwtkFTqKJHStpkZ+Gq6EflNoY1ggdUxeruqary8co1wr8peVnT7StP5GrY9E&#10;TpVV05aQf6ckH9jIJzdpv2qWM+4Igxud86aeN7bM/Jw1LyyjbNij6oTEjkvmXWqSVF0NzZvQfXBx&#10;UmGzCFQQTATyVSxEJbJmRCenpx/f0fiSrBk/ovhIOupqx0f5rHJLswNJDRQdEOTCBMyUg+eYf+om&#10;CQs9McmnSmPEuip9vBULXObXUKBK/ZPpaBRdEJhpwkJNkudCLOfswv6yeZGYfUFP6a0QjstY1Eij&#10;Bkt8poSVa4NcVuonquITBKiIiI/MWbtdBsbYghLF0Yu0SIbnjqkH12wmMqkwEIL5w6U2EdIQWciY&#10;WqM4OxazOtNXQvFbNu5qPVNaJLPqLwhPakuFwRRTIUl0ojrq7oVaIg7HhA5BqnyG/GtbNs1EmCWn&#10;bhNV+s11TMmw/3G2nAWpfJU8qRLS8svFIWZYxZth9ysqgqFSsDoi8CTdKsWilrlOYuy12IQwSxa2&#10;XRvxHESNV/AXD1hjSjhRBtG0BiuKxpPTpU8GRnCFQ1p7ECopKS8tKSspdRH/zuQ52daNF7W2d+bZ&#10;Uw3RpZK1VC7zl5aVIWCaRh2xoFJqjdG+4HMRMVGBnlpdlD6GPScC470rbUlwEldNEmjFmhfqZZw7&#10;cZeaYAE3kKsI6/e58MVZg8yhwqrEljSRkkasTC04ekVbOX7hT1m7wWMbFILQtZu8pWCXIiyE4oAJ&#10;AbD4zoJkm0GGV3EMi1lfkYMoNDO9okCW5Ngdt6BDHrClhKT/XrI8JeTHjz3zZ7oL8+yqhJkmmMWv&#10;gB66o6Jjr7ql/l0TqEh5KaIe70xLP3io5i7KS4iPa9qkkXaYKrdKKgEaj2vkIKbCU78wGSQYjAgU&#10;Maoqhbo90jXgdnXDZjhapQ0adH/RhaojNzG8W+cthaIjtuhrpKj059J4W+rxVe2zIZvKCM8kF/pB&#10;nd9hnjI9FDmT6cvca9L2y4pEQWpZ+NyGTu0la0NS5Zh1I1k1zaYYUuelnwCLbSl5S5tjIZjhIEtU&#10;T1nQ9KE0bFZaa83QS6Duv65I2VUxYciRIBihFI2H2/6UNcD3rGtikYShKgOs+GO5G2DQihrOELg0&#10;Hkbps6+Tge223XZASymo2ycxaOXQ1zQxrFLTSQ4DbZmuS2kpkzhl2itJXi4VPtVmcfgAUZircgDA&#10;WHksekJ1s6xrGHRlayZWqeqrW1gltNRaKrqmp6Skbn2nqCqnIVdK7ehWfm/NtjRLtFYEIQtWvAdY&#10;/bTBjbJukGGlvqoKV1PSam0Wa7qxZOwMmawaMyk+/d5GFZ5bjDPVlzRXASmkFltWQ9raC6iUenKv&#10;KSChkhgrquEgRzuCMcm0khdJ1kLuhMZSxTCtnOri0rYocq3nlZ11MErPQ+EbPvHU9GSSYKgo9cic&#10;9C2GMyFLR5thVX60ggNZJK881bynjb+sfOouUHontl1KcLEtoEnQpkKc7NB7WRCCGNR1RGxiaCDN&#10;qLGCFZBGN+0GNC+UNoF2kaxYyFoNeSMqycEL/8unlHoexeKU5nkMxbPgxjKrkrbQ4pQ7GzXiK/Ov&#10;/j4hlY2AfRk1M/SZ3OYKIfTtsMFMnGmwrOu8SukkX9HS9dsGGjcqwlOjMjeVvJ3AmhaCtxe0eVRa&#10;D60glFZRTptJXKRmKD05vGUHoCgaL0iFlpg0/QbHwADM6YECUN9B1P01Y0XSNEl1ldZEVhB97VK8&#10;5JBve9QVEfYoA5hF4GDyFYReOYTCs61Q4fkyqbRmaJ2uCE06AsOiNigNq8poMjCx2VSZ5kDIsdhV&#10;yHWSz44YMkUX8TEYS77SxYNy70PaUtqgio2ODqESeidBY5kqChGltp236nzQyrt+2sJxoyzV6kEt&#10;Rd4qKIJSdcvaPloKRnsi3raxgTcZihAX4gx9JWpL3bYTBJb7dgcUC7VjMBXRbm57xfy/k2d0NEO/&#10;yWFSuuKhca6/fzz9zgGhxVBTk3LUKLw8lyY9mNJzKJF5TRamnJrG1bRbUjHg9rp84SFbPp4Tf8Oo&#10;Bvc9KQtlxy6gV4cHX9TXptpVf7C/ZidjZ8wWzZpaA7e2PyQYdVqaXBlUenWxKY2mJH3xiTL1UBWj&#10;OEYJoP+2V776crGIp82f8lsYyvmXiZUuqEfZykjCADoxJBNsrjkxXQ7ljOmG/yZZFvtR0nKYZZa/&#10;kKiwYThtW/hFmeSw5o6N3jT0NL2/0I3xW/ZHi4was6Xu+miSUqMvIgZ2i6L6q7xJIQbFiCRKNWip&#10;NLuqLkGYZloUuREfRvoaoA6bDVUCyHbAJAJkUc0Kn54woFbqBeVpkjRn1a5KN8mOMjRgmh5Aru0E&#10;VUacdkIHFEY9TeJRZf7Z0FeXHVUPQnsGmUNN52IuiUBkZMSFtuULhJ6ZhCqDhoX0/ZG3fq9vxP3R&#10;E1mRW3XetvNmnjbLDKTgKi+NmGm5y72+vpNVRqpiZ+O3C1YHEH6pU9BL0SCoppuW45h2d9oQAueS&#10;LGn/xvEqpnZs/qAAOwI6I/JsMX8SaJtm2Ehwmt6ZcS/31fxe+aMqbuWHCD7KFBRaOklLfbbmy5G6&#10;F5bm9azeC4qoAvgCUVDbrZZfolRCVHYKvMgBLGmVDDc14L5QlDLXMUGqjTzn5GP4ikx9ZY0TylZd&#10;gjJCpSs3VnjaBttAcex156o5sSrj2hKVXppKXlX+PLR5JTRCzmyXvsKLXz0QaKrD6mRoljqTNVUP&#10;XnN0udI+MMy2cQcqkTXICNNIQ7YkTpQaTIYvxIgc/6lTIbbuiq64AjcMkyT/sU6KRkIVVRpvJQ1W&#10;lcW8cgJsrRcxvKI0iR9oQpfciEwa8izJziyPNsrdr8ht0LDQFXsFpkvDsi4oLxXdoTrEaxbrWOjY&#10;kna+FMxim8Vxv1dSQPJIxlAVNEqUtVyPGVXVaE09S9IAX/LcitlgCcMAaSyggenYTw2wLktGatFU&#10;AlU3c3LzxSAsrrdkXSBfK0g9upN7qsAUtKK+ryh2xcAqAnrBhpz7vmJ/CC33yq5NTx9xgSfLV5aH&#10;AH6VQmhnSabkj0R6faAFQCy0leph3naapAtQso67vG7ItilL2i3YzgIhE0uWrqjJ6BXjExhW184d&#10;8bnHIG8BoMbmHYKart9w2t5G+i0M0RhFkw8tdroxgaVA+hm/WmccgA9WqB5q6xP77VcoWsJ+I9jL&#10;lr1QhoohPFSYERFj4bOrhVikV6YZUomMQ1fcOIUIjtZzSROUeqtuJ9UCNsm0/NiMFd4AU83jB09Y&#10;HjnSFl9WWKWLN1HVIPWpkqL51SHb6ajHslIPQuizZli4cH2nT23T1wcMcJBupeeB1AF/qlOBHJnU&#10;ERmtZV+FhJGBMo0NUBgV+ERf6fnz2/rZURJWKvLol/wQB0sWhRao5PzkPxBVUpqQQIQaTAqB0D9x&#10;YdmsQ2rZ+fBNHifTYTSfqwnDVsFkRNWgSM2LX+0Rui5DAgbNlLrp0v8yicIbPlnAZikbBFA6HP6B&#10;RtXFCJ2PMgPQTBT4CMSiZ1MbUamY0HOqHfbz4KLU1ZFsiVGRkAGf2kcqyE5B8WR0TyMARlsDTZyo&#10;yiTlRZhqgRXq/IQhV/I/Pj9UcqWtn7JY5AZPGS5XqC6bjfyVT1Ws0RWni1rgRe76DTgxkL1UwW3z&#10;bQdpEqfStglrA1YKkaBTVyL6RbY0pVMJSRpUG7kdtkGejwElI3K22op5vKYrrgwY1miGWPGVETiz&#10;kOGxCdJALF647RVVS3qq8RKjzl6c6YO6tjrZyGFA41i//ZGtBKVA/tov/02BSQ2SZk/8QwmDrtjc&#10;hr5Saqo8z1JREn9opj5CJdfVd6GLp401u9B/0sEacf6U6qY01BP6IN6RGPZS+pGBOF1hbRobatO2&#10;jaJSDJZigBX31s6AK/qDWVkRWy1AtBz3YqrNsSvm39y98sy67W+5sOwIBbD8KIJcLwiyK30T4p24&#10;8jGWVURpjMSnwQzJIs+lTzp2dApGdnXcnvreLV8v7LBiH4sBrG7J0pW1AsA6u2unkJAQDXbJ1cBO&#10;9o3D+C0mbTReFOyxurkRJyRcbdXVV1Mxgue6OmJKWlkdaVVXGpoxskUWjYwq7LTssk0KaWSUiQPr&#10;qOS+Ta8WkgTspGFDWgZNsIIliLoptK0Bj81s8FHzgijjK3HoKhWbYoDldxxW2Vmr3AGov3GDmvsg&#10;MRI+/JK6L+mLPW0Z5f+ShllxFBi3lS15O/QqqV4qSWk6Cy4u1tnruxWtgGq+wOwItTaGkfsMjmPx&#10;gQAdDKi+SIiFyLSHFZpRz0IeGwqDD08MX5r0XuohsTam8Fb9SgYs/I1baR4UZoURq1jvperPR/iy&#10;tosjflkkbIxrXcXEmZv5FNhIJmZZthaF6cBQM4Yw1WGlBWSFL2F4/EsWh/mUes9c4ApHkI1yJVUq&#10;VXHIfHHsigFYyqRNLm2hSG3yEVxLZq4ryht1T8/UVtJWVhM5i6qH/tnmHBswbpwX5WmFS9SOfgQn&#10;UP/ZDjCEqoTMDE40zYiYhNhkWtYxzUupdNSiMqQgNimk/aEmKfwvW2pF3QTJwxtGxED1xEdiuqoR&#10;JuiwhVrkIKGk2YE8K6DNBOdUx76gRepmIsByMc1EUHSCjuRPS1VyUElIAkMkYbGQHLqiD8UKKt8b&#10;WlUJApeFr22FhRdybhUUiyfN0XtpjsWeKpSMK776kzrLhmbaIWqQonuS5jB0VDKkoqZVHH2Vdhks&#10;K9u4O2/V9pzdh0v2HD4ECi3qRzavH945MaZd0yimjIQA9eBOkgeAdfp15/sAYOVb21+p0CvONdFr&#10;kBSqFav3PPfUBIt0cuQ3kCulAG2bTniiPN763q0//nvmqgMgDRLFxcVLltUOAKt7t86hYaF2hley&#10;nlkPiWxVPothlVwCrOy5CvBb4Qusko4hvG7Nhr+KbisT9gNpR6bqmH7GmPaTqUBItdRNCVmyKrQS&#10;QjirQZGlJumH88qQSBklCyVpo3PlHSWrpZrDjlqrUpM7AHUDK31AkFSWJ6M1DKtAYdWEqGpp6acf&#10;qgEK6zC0I1o7ArfIakXrsNghV0yiNitPoIko34dkSQlNnQHKH2gCNT28fQXR6oKBnNStQ0WVx1B0&#10;lUC0EkjU9FI1bHfFpl1oJ1TD1UAyZtg86Qlog5l21NZtl/Ytae6UxKRbA57MsqQjKCo0iSTZpCt/&#10;xW5HnJbxJIzqktgNKkzq+12ZS7NXFtK2oKaWkvTLTqVXDQM1NtjqnwaSCESNqiMsmyTyRTvSchmp&#10;hPkgwhYfldJ2MPELsyV10grIKaqoblioHw/YyoGSW12D7mcg4CfvttTAqJcVk60U+dqVg3k4VQXx&#10;P3cwQrlsSMs0iLYl0jHKYsrtCTdokcxSyKIsZp+iHRHqKr4O7GbjLCVD8h1HrzQU/HKqsG5m0Gcm&#10;BTuNVMVLuuIUTCcdNjRAsW+SoRLGkBzXcDbOg8iTI+MaZDr4FkqCFrcUUDJT0OfItK2iaqivIJon&#10;wscZlWZJNlQgwnQW0Cu5O5hV9MfywwvWZzdKiHFFuMiJo9CVleUqytzTq1O9i85pVD8ulC2RxdJY&#10;ECUAVturuvsOl1oDWFThOVbFagiDY9mFvRAqF/lFunDWgXBgj3QgtF+XbSj8N1sEwGoQsuPXFR1X&#10;Z7AEigBg1ZIlhOee0yU8PFxscvxVG17MhhoqxfXfrvpLRWMeSCuOOFGUFduMkP9y88tCFQQwGUdW&#10;QUqVRlIvSNORuGYUrIQzutMzaNot8Be0ImuiyQOuAPKrHVQHEFUOajCGVjcZ/FuwraFTMAzUsDhy&#10;Sys0sfKnWZV9hdgGVzATlVPHbVHxH8h/CP+5FWkoUwlR57XNbmWk6p+vmhDCrHUwkYAiKCmANmCF&#10;v9zrpXLqlEblaoSf/sGsBCkTYg+gntyZtjTGvbCNbs2IIo1mGldgUR3OzxxI6esMM8/HQhJ+JQ+O&#10;hIErGTHZKCWhbzXIh3G+LLJsKQ11MRtIwN44QW1RIYtCJwTVgFGZDNkQSrUG4QtlaJrK8kih7OwU&#10;Y1VwrB9b8dJV/9FVCvG1YQX1nyFdW+2/rbUiGuAozB4pa5H7z6N5fD9tg5/WxtAawagiMxZNR9BG&#10;QlPlSpqDWQlCnn3TOThHBchkXGeBJXFo2p6zCmLSoFJ6dMytyo+NPl7KRUUKrCpqXxXQtFh4S8pJ&#10;1dMYmUypDEpE/tSy045RDXPCA/mRuunyRD/SUbpPquLGY2lxMY+oVtwOSoKQlA1mXAczC7+bvz/t&#10;YFl8PCKQ/4mNScy0jKysQnKTlZXVpnHYsL4tGsWHS6apFMBqc2XX0kMlZXlWFljqj/4kJH1CMTC2&#10;LpYUkoLJyV+vCFIGQcqrPAWzZFpl/AjZU8cT0jB0529rzlpzkMm1qLBo8bLa4QPrvO5dIyIiLC2w&#10;LAcaJqMkf02wrdqprQgyQiDHNu3lA2mNAglri2/DQMYSUVe04KlXU0xt96FJVumDDMaxinWvGbOm&#10;SuN34CtRlPsvW/IIXvhGTb0ymdCj34omV4+y2cq+FKhS6ionpjW900JXetM8+6mbiK7CEg2QQIDB&#10;jdqqAIrHTDymLV8AtGtXUGtFMSoVwdicZ1UXym/nXuNkFKz61biMmPQdum8UYoaFUbaf/HBtCb5L&#10;0cYUOgvzAZFRJMaoSV9jq/XT5VruTlTgjTAlMP82bip1zqPBexNR6nKkDqfKmTqbBoMDc8GZl7PS&#10;CQufjhQET1xNUcFGuGrrjmJmSHJkyHbVMqCnLhaHpv4pRuxyTVVMheUhhcmIzaD9NcyacWvuTwpU&#10;fBaBAmk6g+NAm3ggKWrjWjUN5i2QWfYDMClQM21aZOZ502oM45bakKj+8cdCy6NMIMyNAP3KSUle&#10;yyL/rXpsEoal4k+j5Kbdn2pW13u//YmRCPy3jiZyCKCSWNYEuT/jnFgM5qxrlGkvK1vzIb6gZOIP&#10;lcGf9ANhZb2F/n76R9r61KJ4Cl91ae8a2oPcsCM5JWv6sizcAMPq1ib6rsvayVWOAFhJl55VcrC4&#10;LM9kD0ICUFG+CH8UtOI3bBkit1mkW9cw/smYQBgG4A3DsKinfYLlSovrCeQlALtGiuip4w1tFJb6&#10;1/pOa8h6SBwFBQW1ZQlhj+5dIyMjg6hfmqqiVyyVnugT8FvVSGkaVhw9jmWzpVExUZG+JQhxSYoX&#10;XNQaG8ugkM1G+roC15kI28ylYPQpxRCaJZtEaDA7OmhBT+gplRmDMCXWmsMyUtWveIGIJOCwRmMp&#10;zfBVmtkYrjQIYGSl483W+KLaZW5QwMGUeTBxAi692hTBorb6H0xrx0isKtZQGddQtmqwsjDdYHIz&#10;6Ggs23qpeZKzZ42mGMAvLKZfOqL8OJWgeyAR9ZCMfSW1Efsdm6qk7YutW3WtpHQ5V8vbtKNXxwte&#10;FsIaFzZkVFaeqDpc9q4Gq7HGCkLPaRUxb1f0qnCyKYDBVymxZMlcy8jQx3bvLddtbe4DlIY4XjNQ&#10;AjlzAZK11KeKqFvgQyN1+ejam2A0XxCGYR8q0jTMrDgfUI0EhRekvQiuMVAafja75zXIuAj9KICZ&#10;eCwMl4yi2KtM9kJp6AcVSUND7iVkYckBrBRf7GG1udbqiKrR9aN06jQDqHpiULVcWIOj7oOk9Xi8&#10;LRIiiP259Fhcu8f4R2O3ftfx577adlpSNLG9inBNvDEez1PSXClbskb0JU+mTM9KycjCcsLtGXuf&#10;H96lS9u6rNkjbg3LfKVlvhI/Z1lpWSkJ4yM3xT5fkath02ZfL27+S0qLX9e2/HVt3f+94mrQtNkn&#10;/7gbNHM3aNp0SnJ4jwEkPCiX4YoNEktIxLKScppWeSlJFD/9J+0rZX0jPQNQ+NzcvHsffCx9914m&#10;Js3PYBqcAONg7b18Us6tjrfffmvggP5PPP5YaWmpGJFtdak5pAB0hxXdmZ+fP27smD17dhu/xp4s&#10;dFsWmTKnxgiJz/kTHljmKj8v7+abbhzQry8735482S/DjP+8vLz777sXV3/CCPi9hgHrnyLzVw25&#10;ck96ekDR9YEhkPH33YsrzjF3jGYE5YcVJM4LUdYlXt5sdx0uKF0SrIzlQ6si0I0Rw2/jGiIKm+7Y&#10;ww5o0f8eeCA/P09Di2mP2Ul0b9xYUPa63QX5eQ8+MB7XICQApkgsqpDsUG5I6soOGgHVMkZq9apV&#10;/fv1xTl0yJW7d6ejpO68YzS7gX7iKopEfmutlKvUNKHkjGbAqixEMJCbJHlJPmyDJbnU1CphpAAo&#10;oFtvGTboooHsXLNmtVH5cuWSGSjIy/vf+PG46lnym0ELbQnkFde7d956e82q1bICrlm96snHH8vK&#10;PPbA+PtRUjY1zS/Pqjphru16/iHeYTffhJacnWjVA8mjqlqB1Ngxd+7ZbdaMm9ZBwxSts2whN31E&#10;iT52+DLpMki1ddksi2oOFlDRO4FpO4Oi5O0tu1dOeQNwE0nRwoWeyKc2nLr06UhDp1S8rZNfaeqj&#10;LmlKU9+q6eqL0LMo6bK96liPA7Z516NkXxqFcrFoBaKRj1ALZDZ1Ci/VI6FD12VZGrGx1l45xU5e&#10;JQgeRj1aUFoGf5otCUTKON3+nR6iJvBHEj/yEN0f9RPzXppE0ImW/gxwdG83uGFamod8vitOVlVz&#10;YcU0QINesZkko6YQUX7L8ybLomEOpdWnPnuWhaYkZCgXmbj/Kbc009Owrv9pR7BmYfwQN+JSRYrP&#10;RgWpGstPKAmdxqkyavbxlRBg1c5IaaXKSNYlSBNkaddNYdYmzffUbYLf8QOfKBo0ylI7YjjF4I2n&#10;2EwZNcecemBNgb3BQlBDLuNhsPk8ympaxGcr1lMTYVmaYenTIpfKnRSv2H4Z1RLeV5mBDvZbZ5X6&#10;Uw3kT6i+yS2N1OJQPulJbJskVZ067fsbh98x9ZvvaZ+hqC83buKkmH57lm7KbJhA0SuYXyUSwkCv&#10;pvydlpKWlbwlCz8T8ZAuJAyNiF6y+bDX4/Z6PF7SRfs95CaTcA4OCZwLFKu4sAj/9z1795b+SVsH&#10;Ju19ZmzBrs07buyRt3NzcVEhQpUWFwMaY9skUIwOCw8ZMMyX69KU7eKekogQJQAk0W/mqjaAoGV+&#10;6+no0Xe0bdt2zNixYWFhfgMLAQybYiIiqXHThxWj8CEJUzv2X24KpV9U/VRNtismOmbq1C+TFyyY&#10;PWfuwYMZb7012U6/ExMT/c677+JqJ3DVhfn+++9//+OPtm3bTZn65W8zZyYmJVYwLTFfkuBdFc6s&#10;mimVTkhtkTKs1KiM0cBFeLZu3boePXviypTEsKGNiYl56+23cZVIa9XGREtZY0VeQkneeuttXIPA&#10;mGS4SkGuZR3luVeEoNdPiwLdnZ7+5uQ3mfaS0kfTKCl+NNVPXMXoSrVQVwExDGhOVtNkQw7WSlfq&#10;yYkJ8lGgPVaZmbTZqEeRnlJa0MyYz7/4Yu68ea+88uobr7+el5drySGJGU2VAVeLpslscBGMAAyS&#10;4Xnp3bv3kn+XyAwvWbLkmmuurVev/ttvvyPoaiAtqL+wusbPWlpEvF9MmTp/fvI//8w+dPDg22+9&#10;FYwE5KFCJWmQqDD+cuznPRuM6HRbrXHa3qRya4FDrTolIDYm5u2KVmvUjY/0y6gvMOpZBKTGSB0F&#10;dZa+usmU7aq3+nOdMF6ivRerd+yp0owrD5Va4K8opI5Kw5exfHTMS8EoVkhOMzmr5aCjo46nE5qm&#10;9TaSIZEC/XLE2iZVDycOGyu1v/MnXL9tq8mEgU+p/EavrAAizGQ26zCYDBGvwcxBC3UbQ9fc8AkV&#10;nTwxGwfxiZJfqrkq3ENJWAuIWGVTqg2Wk6VACBoOS+SGxRheNITYgsawMO+1imvcggiqqI+uFaCu&#10;zVQHIJ8ENEQMR2u0lsmQgTnPWo7ZByTpIANy4ZuvGNiwflm1oKShgOUL/6ohNZXWba69UHbb7WoP&#10;J1cpUf5CbTAqFtIIWioZq9YMGmGoiOZky0K5ia1U1VXNiEbnVC2dWeL+EA8pQYbN8FOxniIMSa0K&#10;TZ6BV5KKEo9S5PfUad/9NWvOz9M+xxX3NJRGiiroZ9eBfO6yHdDVlqzxU9KAXjGiXRLjcQWehSML&#10;EFeEa0cqJiwSGIvUyJ6EPpw+6WQ/yaacOOEdnpz4Weqj1zJ3ma8c23XCMIr6jw8JcYeEeEJCvOGt&#10;2rX9aVVcv8tBh7a1sNbyeZs0b/nt8pYzNjR67TuakM9VVu72EYLu0nJcCXHihZ6eLF0NMwggaIMi&#10;LX9FYfEe1li3jx1/xbW33jRiLDPRYvZZb3/wKR7+/tfs9z/+Aje4MiJyePmJncTtwcUKfACaqJvM&#10;4uOnn35kRiIzZ/7G6OAGP2+66UZmaIAr7vv36/f2W2/jfX5e/p133PHG62+MGzv2lmE379ixY+TI&#10;ETNnzlRVdoMhnuo7ubplULc66lGYhLm6w8JCn3zqqY0bNmAOj+gwPLnxhhv69unz1uTJjNpvM37D&#10;TzzEKxx3jB6tCfn1V1+xh+ztjz/+iPA4f/vttyptqeQsIN3Ro0e//tprEx59FPe4cgZmEAbYW4Ur&#10;+lCfL4TZuGHj6FGjduzYDuMm5JpFTFeL5corrpCf+CWrz76ETUh9E/1tpGZGw1HpWamvdPu2bddc&#10;fTWuuEd8WI7deecdP/30U//+/Qb07/c7VTnYXo258w4YgLCbN994Y0D//r/PnPnO22/jBlekXVrq&#10;e+yxx/CTvWJKCN27/faRM3+fmZefP2bMnbv37GZJ3HzzTQMG9L/6qqHEqITSh4HJLz//xGxVfv99&#10;JmMQN/iJwIhiqADqkbgw2bDdTUZFRtZv0ECv7TCho6q4m5Z7PtPk1197VYaB9OotDxEozfoCTVJh&#10;/lvxn0aZZQrQBFYRUFOYqou1Y9XKVXIN0gpBVfh4yW0GuC5Ipcx+auZoLDRrZ3DboUOHBg0asDAo&#10;u5tvuomVLOxlUayrV63G89WrVz3+2P9lZh5jysAKjtgw9u/3DsyL3G5cUfS4YVq0ezcp7lWrV8H4&#10;yFA1bT00rvmET/C8c8cOcMt4xj2eyFZyQsPYF8gRfuLKmlAxDEzw2FubJ5WWvZP26aSIPO6w8LAn&#10;nnxyw4aNTCaQz4033divX9+33n4L9e7//m8CpMRkhXs8EQOweapMSn41hNgMcmp33IE6+yMI4mSk&#10;NKmwnwj2+huvIwlZG2xmxTqYbiZtu/pVabPuEK8iCZjAMPqaYV53pRokhZDbKmPshb3WVTt1bNaS&#10;qSib6K1BY6it1Jw0N16QMyKBNgLGRW/VPZGp3DX8WMnH4GOSgRTUBIVqLbwQja1EOSvma6Kpm4HI&#10;yCNmE8ZaM/NDnCpzxK+KdDAAslqQRDtR5x/ZKoyP+QW4+JSTsq4erAhQkxoNZS/4PJF9sOezXNIj&#10;KDNdNsHka3LkGQmdQvLUCBFDY1itJM1rd+WUqDFOEjB6IuZLNY/2ixfoUFUNKe17A/BBCKKObERK&#10;r6qKiFll0opcEYZeLEJxGsHDusQ4zq20HfTORgsoxVBTFJsH3t4qza4S1CCY0jJbaVgA9bq6gyrt&#10;iHGpmJUMR3Y0pUUrM0OiyQ1zyUSNeyiWYn4w2x95rzymPFYQmR2AQh9GtlaSoXIJVpPCIgMqm0/2&#10;nFU/+rfcPeVril598zmeMQzrS4ZhSWCXiOEwCezav18CsLDlIDe2SoyPnzwWF9f05Ky0NPqcHPHb&#10;9x6XG1M0blyiAuAGwIieLnKWu3FCcuXlnvIyT3m5l95TWbrDI5pPfL/tP7va/L0z/pZ7sU4QRMi+&#10;iBK4BsSrwUOvHfnho21DznKFhoWfP4hQA02ZDiFFkmBpyYmK6B8x+5IgPgXFs1c+mIXe87//AxTF&#10;sKojR4+xeF9+88PVQy6b+dNXD4+/6/Mvvy0uLsFDBG6d2OrdN16a9v3PPc49Gzebt24HdMXC3zP2&#10;dhRJTm6evCbRLwuGX6LMlI73E3SslJubu3//fliIvPb6699+8w1MJHDOmT37jz/+gPUQLERA5NPP&#10;Pn344Ydnz5mTk3N8d3oaniBWu3ZtP/r442++/bZdu3ZTp04dcuUQvy2fxrpPAG4lqUuKJ6KIaJfk&#10;HjYiPLx+/QaHjxzBo08/+eThRx6ZO3fe8ePH09PSwfjsObP//POvH374ISY6mn/OpF0zQt58880L&#10;Fy6MjY09eBAe+gn5nJyc/fv24eHrb7zxzbRpiG4GbpuMG+x+vSFfJHgfQqLk5uS0bdfu5VdeiY6O&#10;xnXBwoV//vknOKcMuPFW4eobwpU+X6BGDFs+/+K000778suvhg4dArIsCeiJnNmnJ0788IMPS0tK&#10;bZE1QdFZ2yWd/E6Tc7XuqX4d2L8/ISGhadOmoaGh69auZcWbQ1RuX3Jy8muvvQb9Ics86TCItpLk&#10;LeQzZcrUzz77rFevXrjZuHFjfl4u4MtJkybNT07+/fff58yZg+AIAN1DAKp7jASh8Plnn910000w&#10;SwHc+dHHH5WWlvDi3r9//vz5r776GtVzcsydM2fm779/9933MN0SVE9qAHlDSVtLDuwLYw2hmVUL&#10;T5EATK6uuOKKyy4dvGrlSkGGUn8gZfnTTz6m+rkIgYl+UlmgHB8R1FtOQqJ56UpCkzNmqMyiJnxA&#10;NSEpKSl11y7E2rplS2xcXEpKCu4XL16E5yblrxpbcRHRnKgG5VLNl5f/SF0/L1eEnzt3LpQ2PCKc&#10;FhxpT/6ZPfs4tH3//p49ei5ZshjPlyxeDGO9iPAIrgwI+SlteWjI9N3pieA/dRdCgv848L+W8I9Y&#10;eK5uTAybw4Aekjyi9YMqbtm6Bfe44p61h7Kyig0jwOKkpMTU1FQEQGCwtzYlBfeLlyzGc7nK2GLC&#10;YERr2NrIjJC3kFuDBvWPHDmMe8jtkYcfnjNnbs7x40TCPXtCSkxWuA8LDRUDEJhbyROJC3hxwYIF&#10;Tz/99IcffsAbkFxSUnj4+utAWV9lraWeSG5uTru2bV9++WXWZFucdlpPJbpaDZkCytWSk9I9MFPp&#10;Gvncll5YSvSkoSCpjXqmLXRCijbwh6aKpnphUAc1Ea1HMAaBWTtnkLzUa/qdAymDbd6sMmocVxBH&#10;4rpc2xiXSLwZsSlwLvbxnGNlMmWcQW0wZc5oMUgQpCHKTOpQpF6Wdea8x5UHf/ouWBbUCa0X6vya&#10;gBFq3fOrFaZ6xQpU1XgKcwP5jTRioUMqOoxR/mjmEvwlnwbJZhBkskRmuZgycWsN+UZBsjgpPvJi&#10;imLZDJkogE4Z/PYdqgAamasGrHwma1VXrLRHU3FsduPqzo3XaG0DppSDjQ5JKVlaH9SH0mKo2kNB&#10;VfRqw8vKoLj8dNy6opEpSaKWlde4jbA1MNCypysjuWWUsqx9YCDUE9pMWKk0q6LsIh8qMykby8d4&#10;DRcIULyFG1MS0IofPvYXf6STvvIRWItUeYpwcRybUNBx5heNEJofcXAmZo6jZGpbMG70yVsaaRGd&#10;WirKSrryKdO+5eiVNBoUMCxuSMppkZzxbEsEFPQKsccPjcd18vQsOHHPwh2WEJJVhOSWEKKO2bDK&#10;n2RMaX9l60BmI+illoheFzmZ+TL5SU+YbhUX7n1m3NaBLbZd1PLIlNchblo4ZWwkC+qhzZLCmrdu&#10;MOLB02asD088zdukJQAuEpeScoVQsjQJlpBwo4whWJ8paYIyTrZTYnXqRAGHAlCF89spH9avB9df&#10;xJwKyNRZZ3bA/Wlt2xzLzDyQQbY4RGA8rFc3AcHq1cWZgIdHj2Ui/MrVa59+/tVrbr598b/Ljx7j&#10;KJhfBgz7DbN+ko3/aUEQKOTqq65CSBgX4P7o0aPhERF16tT55JNPWHTM85ctXfrQgw9eNHAgZqFH&#10;CHhEYnXt2pUJiio4Td960qIegEkzYHVXresAQZa48pdGMVR7CDYMYGfp0qUP/u9/MLShXB3G3Bhs&#10;f/zxR1Jx0moIrC0vb8OGDV26dsXzgRdd1KhRI9aUkIxffTXupIwfMRohWrS2dptnVRaowKnoSE6A&#10;a/S58MJLL700PS3t6NEj4Fbm6gxeHEciIsKjka9PPpaGiFwgClk6/GSZxcQSmQV9PAEFiAVQkZhZ&#10;M7K6TlHouZV2nw9PjPVKNeTl+vjrr7+SzLrdWI21ePFiVryAF6+SVS46GipH80KzQd7GdO3SFVPx&#10;hg0bwmYHN8gaDeOG76d+fftefvnlmHKzJ0w3GD/0npiBMAngOUr2yOHDBw4cQAsAwQ4V9fzYUQgW&#10;CgOUR+pahDokNQRcq0n1k95qR6is12Gja2XyIXdXyOlff/31yiuvPProIwRKY/pMawq7AUIpMkz0&#10;kz6Eev9PUG8x2aFDr/rzr79eJTQfhRs7w/Jlak80wUU0nGkCfuIhavTq1auHXHkl1nXC+RHAL6Yw&#10;hqfqKf8hlb8sE6kIFMWQlBXER4wYjlJLTUt9adIkrFmGddKyZcseeuihQRddNA819+iRrl27IFgB&#10;46RLF1kZSMtDQ15EQx49cgSKASMjPF+TknLllVeuF/gXdDLQEZhJeFqivXv1WrxoEW5wxT0fodPi&#10;0zWMhyFG2IfiecqaNVdeOYSL9/hxVgXULZ3/wZRxLVM9JV2fMKBlLR5psUnb+OCDAwcOYC02GADK&#10;j7LGFff6ALRDYNooVx+mNkfkBkSps6SbOGJIhDduQuNhqld2sqfWSQMRCrUuUPFWkpYYlKONnOmD&#10;VB07tY6yn6qhbWR482/cetkuC23vZRBRaxlkFUVrIGDOh2CHQAmybpAc8j17LnUwJg21ATcakRhM&#10;AjUNulBv1e2+0DWqG1rGpy4wnvqRgMlrKmMlv5JEuCi4CKTORUhYbAiqVeF5YuSPBBSpBut8ZipN&#10;p1kxascQJk9Mw8kv5KGHNk0hhJIkEy1NXz6ke/6XmwwQawI2iVXWGkmWWdIqQjark6bdSrkZN9q2&#10;m2f1WEo/srBLiE1HFI021xArfVFNajQIg8b0QTtHUxU51Q/1YVcLmECMR5fy4FfdN4oyMml5eM0y&#10;bGvt9NliGKkVMTKdVJtMBtIcq/RIqvIaAlIJy4+N2yJFD2wzUE0Beb64ckqVieFO4sF/KpogNSGS&#10;Wks1kTdDNC4jwkyvGDYlg1gygsXWo5GD2gNJplmskgvL+fwiEDyAxCHmYuKptHCEI8adBFAx7ugS&#10;PG4WRhsfaYEhKNLJIat9wl+XiF4BMGGvGYbFMSfSflFMjuWcrNPzJTaOATiVhcDU0RU7sgqxnNDF&#10;ba+k53jYrnmsXM3ZwljqzF3utOlSe2JtSHxkkStDrDwhXvmegVCEN4/LGxEWEhXmDQ/lHrWU0iIL&#10;DSnINXZT/2abB7Q8Nu1tdwglGEJpsisoyyexcmRgGe9sCWNM/CQxbUNvtwArHE4Ewrp16WSfXkAN&#10;IiMrN6qi2uP7PObbbdq0ueH66/Nyc/EK05Ivv/wSxko4unfvrmqLyXTTkEfWb6qYUrey6u6AN8Xa&#10;rlwmzUpm3759mFNhZsW4+uqrr2C3gvOcc7qHhoS+8jJh+/rrr8vNy9VnkI0cNIeYcXUnIVcVPyXg&#10;V+yqLAhiBxyD1YKwIAPAAdhCUxxyLNgukeJo3fr6665Dcei5kUcksvKKpMTwYvY1ZI1zwQtQFJL5&#10;6EvdF6K0GACBiXSfPn1wxb3AP+NFAgTYaJ2PVlSdFe++qTf0n378EbZXsA0EtiUoLx/vakucNjbi&#10;Qyof/hT3AFMmvfwyFObGG28EqyJBzpoiO4GW8JAPRpXRtaqZlgPC1O6bb77Bz7Vr19qvzky9F9ED&#10;lU6UOzIGEFBPUyxfJe+C2jdr1qxVq1awEsrOzj733HOxb+muXbvAEp6bqrFUrKysxIG6NBxW1SpO&#10;hwV0uZB3uABDqR3MyEAJsrY1Gl7tvvwS5jw4up9zTrNmzfF0xYoVlJPmwtCKwI5oeVjIcxCyOfhv&#10;mZaWlp2VxfgnFk+Uf2VO4G+Cpx+emQ9WXF26EHBtw4b1AApxL47+pYYRTRBvGMFGy5Yt01Jhggz2&#10;uhP2dnH2/LYS+gBSU2EelYqYqiY5YSEFVBdtIx6JbWP3c7ozqRIJu93sXhOAlZZUvhJNfw9NiShD&#10;btuTNRtzOpVAlKG7VJ42KARRCkFEsV/HnZCGErArcyPcRDW/VWmfkSoqFFRtAFcpVUuhnkaaTayV&#10;CbNAWt/iCK2VPLFWRke80xKHoLyjZO2P3VPXIyuM8NxYyEQRiDTJUlp/sZE3azzFtARGrJmnhMWq&#10;LU1b5IyzPtdQDiekNvGxkdQHqvpCacrFH7I5RQVKUO7Z5F6YZJnhTOKdOCCXxm6aTpp3GpLIOFZF&#10;Z5UqqysypyRGWPKpWVRI0qcFIums6QBeKB2BF5POWvXYvsKLIaURCOnXlHmvRkeYvpknoJ4xUL4F&#10;UQk/BPlLAQR0j6dK4itlIxNSF57CoSaA8kKDOvEhskEr41fZtGMMQUENSkYnXqlFUMaIypRPnjtI&#10;Wq9tjbRS1yYo5sei4pgOk+TqJiYcnC5VXSxN8yGop0rPiOIQzVG0R1JasYhlVVfUlCJCBBzCBa6Y&#10;ZNurMp90z5+qsS0OJEnLDwUsy7KRpYNIscIJVUtVCdmqQdba8LWNHGUCp6zJkQB0jl4ZgAxKMwL0&#10;avDFAwmGpUBu3PSMQ1fIL0GvYEJQ2qphpLxEUM7NROoJK0uVO7IRYdvmMXKNJ0vBlDkqcCsGWnGr&#10;KwFgCvF4gDfhGkqucAHPaygeh3lDw0O9YYjJ5MRbKfwpzTziy8+L63t5RExUVHydyLhIT1ioG0gX&#10;YCxc4UceBCl6xa26KHQlrbwXGZNKwbKobL6Mjq7T4fR26zduRvhtO3bWTUho0phAFWYHJtUIw8IH&#10;dIhzS9sR1b2tOtrgwYM7dux45OhRsAQnPoZzb4YGiJM6hhAoozj2Vm7f9JwpwdV9hVEesG4R64lg&#10;eVEnOhpcwTgHa6A0n0EGD74UbMNYQ67wwOPAPwlZXr5582a6hLAmHKSGNm7cODQ0xA5XsNI666yz&#10;AN5Zs16nTjSyT8XiAlmICMv3pCisuMWryw5ZXsTC6MmO+BALDGC9EpveA4DA/ZYtWygLEookDXyk&#10;UZYBYd5Hkga8vEmTJqFhYSBy6NAhZZRLp9ksaziAmEBQTF0RUpSAgEJxDhCT6znsCukcgc3kZTFJ&#10;ZA1zTLsYbmxrDOLK0Zh1GG2TtQfXZMqwrAmCekt500W0oImwkINeE4Badu7c+fPPP8fiU1if4Ypy&#10;wRM891umst5wQcljViZ3qc6zJoH3Y9JjZOeuu+764IMPABSGh6Pm1ifrSaUDi0OxthcLRYEQ4V5W&#10;BtLy1K+PolRChoYiDPg//fTTwT+u4J/ECkVXETyQYZF3SAb0v/jiC6TFpUQ1BCyFh4dDu9auTZEb&#10;OCgnDUzZi46m7CXjCZ5rRpdKM+nnzmRUKk2EJL0nJnusbQSyGS61jbJMmIQ3QMKdO+NeH0CuQoje&#10;8ayzyNpSLISUGhC8BYrHHmLVLatTFkSENt8qe5Z5E+b/KhqqUrZSWpOpkc1EnWA1TgJ+WyghAG+D&#10;VHMmRY38DUqkKa1JdLG5MxzcaGfEmgkn7WiEJlNqLmX+eWMqdmv+R0d+xaPiSoSJpKZb7vs0pNTC&#10;1NZoM2EqyfkTo5U0pB5E6OGNRFENlV0NhupFpDyRe0BNK+23hAILII4lFBBLnOSyYYw8o5Q6VqE8&#10;2WiHYzi8h1eNUTSqTDmUvePQuHT4zwZy8tBJHJwZ9ADiLMEYPgpMEiah2RSWzpH1IXjZiPN/bbWl&#10;kxfxYIT45F6aektJqB9TOfHpORMaQ/6ke8nEhIeRf5oTt1hEZjG/ounpaoe6TIT3VmCfaZnoarrC&#10;j1E7LM+1NZqhY9OMGQPtMuqsKkWHqp4IqziioukVVq2/RnVSzyezpWQ1gOusaGsl31OAi5lgyYdY&#10;Z5ghlKKnMrCkSpLwJA/cLVRViCRVD9n9OdYuEvSK24rJcytak4iA2FUwmGGgFUOvhg+7kfwcdjvO&#10;SwYNYEZnzLQLEB0OfIEuKQF+VdKldVxR5l7R/Ar3k8cn4pRWDiJJgl6VFOb17txIRhKljYLJVsfM&#10;YSNZ06cYRgFpInZSdNNChjqFAsNiMBYtX2wmGeplJ0e12EpA8spVVnj88OcvR/cc2HrG9pZfrwxp&#10;2cZL0CuPG+E5ZQaHcSMsnjRlg/PDBhZs75PKO267+fpfZvwBx1ivTn7/9ttuwvzBgjbeIgwcYyE8&#10;XL8zr1g2D6ZDmsGPYdyPP/54+/btH3zwflFRkRxAbuYxV7n++usHDhyIOXBiq1Zk8jluHFYUXnjh&#10;hXiOt3JI3GAaeeaZZ952220zZszg7bSfuTxPUDMyMcsjkkCKt956K9agAWuAV6ChQ4dCOzGZHDt2&#10;rMiVxPYAsA0zE85keTn4h7N5FhIOj5itk9inGfZvNmVuJ5hZWpjfYqUPuIJTJwuukK/rrrtuwACS&#10;L/g/kqkxhAKSmT59OlofiZNy+GufNm0axDVx4sRx48Yh+1IU1pyxkESqIlk7GVENfNioV9OIqZ/A&#10;dAhssCB4A4dWeEJgF5lXoUdnz0TV0jxp3749xIUVl7K4gBHIukcaN4nuqNGjYZ0Es69nnnmGSYAy&#10;wF/TVVaENvDQG264AcvTmGA5nzykqkOxIxyjQRJMUtMuu+wyCAHFhyKGIZU+g0Q/Ub8+/hjB5Kzx&#10;h598gocoJlLpuDhcWG0q04QlmkhTo9jwqK3RBASAlRCcZ1GTJXIPP3fsPtBDgrE0GsDLmr0VNR8S&#10;Brzy7HPP4TnJr9CeIA6y+ffffwNKU7LgxqYNYePuuksTEtzCdFHmHw7vrPgPZGJjhrUAgcrIyKDm&#10;V1TnpZKWy+jC3r1hHQnvdVAaWbzsnrGnHxkHKm3D8MZtIzUtZBKWlYdIuFevv//6C7nAvYF2CeqL&#10;vQX0DQiMrdBlgCDIsjplTcROBg0mDMKYVX5rh5Q4gJV7Fpv0nWC1QwIizsLqdbCHKr9a+CQAsmZ0&#10;9C2JwQRLZF5qpgwHRcYM2W/Z7ElJ6twV3g2xOT0xO0LwixhqycpcqF+YisKo3ahkrVZ9iLVSEmkc&#10;XgmYo2nR0dEAn57ylTiCJZZkMCFzyW+oRHTtKnugnnQS0tiUkMbTGwLRt5w37WifAVq28s7my/bU&#10;M7BQEmWZuDI1lwhxz16BpM/RK0pBBJo091Rk/JkSlKUrZ9kivolEmG2cqtWQgEAZcDcZwuhqh11p&#10;WiJf2jZNIKppTCrSVpv17HazQFTV4AOC+A3BbOBX1c/VkI9qJZNslSTpibp2+8+8ovk68Ikbc0n1&#10;10jduKJxyFVZSqjEUdBY3haQ9kBscf2zyFoWlrwWx2WoMLcO4DWHY1i8VSIPR9xy0/dffYpzxLAb&#10;8RMY1rdffvrt1E9uG3YjayAJggUIC7ZXzPiqtAQuyNs0jji/YwIWSXAW6YJB/BLMsgh6hfWDl/Zs&#10;2vW0enJO3GvOadCqf7vSQ8Xl+aUEeGLtKdSLrhCUn5CU6Wo+ZACNKJCzguz80hKfN8QTGRsJSKu0&#10;2FeYUwCDMArJIUi5F4hWWEhZMcziyj3kB4ytvOF1wrFfIWuIqS94Gpi5fWdX1iawBhru3aNCQhqG&#10;pc/f0Xl5BmO6oKBgwZL/Bl/U105pnMAwf81O7nMBWVDDCq3KOdGkQX9q4Qx/KKC/90aZqHDegLL9&#10;++/S559/joEatOao6zN5Fgxr9mRumYEgkzWjGSQ5vxnhaDgVnN/AcgDTnAfLZoV1gSIsBqXP1EJC&#10;uaQMBMRmQIGtZVjxbKrpSx9L7ZecScjKZqxCDFWiwCvEx0kaGVDvfffd99RTT8k4bw3MqKMDNbBQ&#10;qpmlqmiUqoJmQGLRK3ZAql6J/FciqYAkIAc2y3hAAgkuaU0svSj8CscOk/KIygIhkwctkoGFPBBj&#10;8yHZEEqGeDkx7USUTX34VI+ZLPClOxxYMhnfMbpswxa4YeFuy8jAmc/nrCTsV0wmkW1IT0XaKB2B&#10;ho1KZTTLofNFSWRmw1+ZNrthV4ma/dg6QVBCAk0bIqmwrttPw2/B+g1gyKx9BszyWnEKFZaiKQGO&#10;iVIjKQZHwL6A1D7t9IpkgkLDvPwZReiDoRIyNZVNqhTn7di8ToJ2mGoq1pMgTBWVbzROqjbdGIxb&#10;BqgaJOUpCyD8N5eVlCXKHPdyJfm9Asok5YhXGdnMieFEPEUht+KtKC3ajvHsU6dXBLuiABa5AsTy&#10;+UoOZxX/tPzwnmOu+Ih4pJvF0uaurzh61eP0OiMvb9ukXhTPUTl1McWMoTxhxK6KnLgJo9dwcuMN&#10;9+D0ROLqdYd7QyK8nghPSHRYVIOYmCYxdRpFh8aGeSNDwmLCohtGRzeJiWkcU6dxdDSuDWIj69Wp&#10;0wg/YyLrR0XUjYyIjwyJDvUQCl4vpUOu4SQJkhY7kSJjgHFCebP17aDqNDpYysG1DgGnRuuWqs5o&#10;GmaZoiWOFlybEgBeos4YcCsYOuEg5gN3jVMtmNLyGRxrtgTpB1oMqgjNaQYtLSUvrLQ1h9S+Bkbf&#10;WKwVELZ1VNoa+zlYqysGUnKuNy6zVcJSWxeYbCxIVxohKQ3BFFjX9xkWt67CBwJb8lT9lUSF3wdS&#10;OE7YICVQgcoaZIp+oxlXXr/RnAAnqQTMGpKKZNd+41SRVPRx5XQ1rwKthpUoE5uiqFw5kG5aOsyk&#10;VOkp+iWoL4VAy8U4CfY13ca3QXuhVIlora+UqSG3BZEmyRSZ4jLX2q8Qx8F0ty16aBY/EcatRrnq&#10;l+J4QyMNPRXzwYn8htHgP1U/+DBKeCVFUtLVD3RVPGnkreRSiMcj2B/IaydTAv/W8ycS0ALj9Ku+&#10;JgH0Fdw+Jb99sc3WQxPMPgOGISunVlaQCYvoTDMFU0ldqXLQklv7SKG5kaNiW8brI0uK5lqXdY5/&#10;kZAEnKIAFfuD/7IDfgqSqSITVVTMoRTQm6cViHBY7qRZjTy74Td81iXj7cpUgwVQXLmr1J84i5eq&#10;nsSMZMLGFhBS71fEBIsYYeGIiXRdeXbCaY3cWw/sgcNaVyEBrYgZViExzDqclTuwS9zIy9o1rhul&#10;TMAgkzXnNmw96DTfkeKyQh8REzPCIssAxXuKKlL5ww4LL4kVFjWfIjfc2pUKkSxFEid4KBfZcIKW&#10;FUA99ogGJ/Fl8yu2UyQC0CfsOYG66oftmr2989IDTAlggZW8eHmtsMC68HziM1ivS/YbU6v6b0DF&#10;grBYc4wbEJNmhX8iqvRZeyBVrAoMsAxFJT00FIXNZtde4dokxj8CBCarQEKbcGuXPdKABW9dyFMh&#10;FMwTtKnTdjMdQM50JCuQVbvsVVe4ioihunisBenUdjFWukbXdoHUAp07iVisdPWzI5uKJGqh3pWu&#10;+RXh01oOlUK5OkVhp1hZGEOQxSK631KjdgTy4NfUVpqlKwcWrQ9I6vwTvBidPtLN8eRMMApkPkQB&#10;Fe4/WZsTNnSiEyMpFQnJYpYcctJmQ2gusEpRCQs5y/TVCSniN7qj9AxLSKBCbulPXgQmw1GJDPkr&#10;kpQoWcX2Mx2QSGpJ29day5B+VdRmOlVdxDbZYMEqK1MBJWonsFiP+WIwSbsECyzZUori+Er9M0Ew&#10;JTNLUpWZFyjF2xWxTBIPyUBQTZUkoxyGGZGspCSOaN33B6kqrRZFX+Q9B+kNXxDHsSvQZZad9Mq8&#10;RDF0izdloKU0aQwfYo0Y/SNvqgjPVyWwuiopxj/q/woWWATAIgv1KGK37UDhmvT8PftL0g8WgGSb&#10;ZtE4e3dq2K19fcB6PDnJqIkAWG0uPd13tKi8sIxBV4Q3BGMYFltLSB8SrIqvMSTL/hhwRbyP4K3C&#10;KssM5VrJDRMkBMQMN+kLpIYwkJMEYFFjWYpeCUiWG1Za9cJ3/rXtZACwAmpCVIGt6rsRVemZOp7q&#10;lxFJzbOA+LXTOgQTpmJNne0saANWLFm7GT2xArcjHK0c7MSxm3vjdlhjaGUnQRJFGAsyCpawWIVY&#10;rPWRq0e5a72Y/GegtgvSTuXyLwV1iNouk0Dz64SvFAlUhSoGx5jIiX1lth/SJlfVJpDgErLIb6WL&#10;wqbEaKdv/KXV8LkdPoVZK58Nag3BtbiVAF5JvEhWDHJUYU2JwK9i/MBSpQAWnfJSEyYmBXGcQ3/J&#10;s1R2w1cRSpNL0RxLn18RtglODUiaOonoSYlP5HsxonzPbuwUDZcHRQXkklclpB4FipRl+noJ0Gkq&#10;n7QrimfxiLwS/9vXVrsh7UvDDsWgC9oOceswlZuRivOjp6ACsIik6H9uQ8iqnwIWy1ZVEsYj0hNV&#10;iMM5VFXpQd2zs1WEHB+XqjFEJEFRvMGh1YEhZfwiJcPaAiFx8l6KLzVXhlKSJky8saJViCJrUnvD&#10;lhPSBodi5NTXEw5iGcZgIJoOu1ED8VJDxUEhJjtQpz7py8ooekWOYvi+YhAW/UdEQfExXEJCQkLD&#10;yD8cIaGh3hD2D7v9wf0UACQmImrhhBtPiMsd6vLgJCsHcXVhWZ8nnP7EFfcR5MYbgSV+5N6LM9Lr&#10;jaJnnZCQKK+nDjlx7432eKM8XtxHs7f0Ia5RHk9UCHlCFg+CGoh4CFl2slR46vQnYYZcCWMhShGc&#10;wLpXkdrCtZaSUJTY+k4KGlAkLUnVLgZy0gJJda400Y2qN+tZDUYJfnPDqAnB7ElUTde2+ESRmyZk&#10;wYwqWXucGoayFqlfgWto6oWsDaBTFyJzHWeMjp1saVO0E4fxII3AbMfQKoiZphmpJftYwHPKRn6a&#10;uhYgGzU0uKY2mHHpR0/sFX0NFYHDVuVJQB7vVB7JiphkViIXDqnaIQG5pTqx7IoNpsiJ2XOjPshu&#10;l2ozp1VRNw2zZpMfw6GIYVybQ4vg0g00lsVQxx6f4jCJDWp0h/xMnrOxARA7jGa3/JUBeiWPYlRB&#10;2ERTMoqQxjk0COeJTTelYZBCRUxC4Z17LSAxOPqjHjLQ+bX8iPvrkf5oRheqvdLIO2HrNB6UWZ1o&#10;N1YTn8hbrrEpizhxEUfpaoHRGieBfWxqIM4w+GRBR4vlWgK9dLGM5miaeQcTvJwgxzAlaQaqon7D&#10;21NUv2QkfdTDc3ajnuThFMiF1zaptnMwh2mfrXmTSlKSBZYcXdI9qf5yqhJlHXxKlVWZ4KjbAgnn&#10;1rcp5sUl54HN51kzIDcKvF5xBWdqzrA85V6j89KUizdBfP7FicvtlDAvk+o5wbTKy33w6k53J6TQ&#10;HlliyFoVYPcss5w/0aqL5gE7BWLbQYBE2F8KbqeAGbnd5CRPyH2Yhzwnbz1uijoRT1gR0n0kQCiv&#10;J9ILcMrD8KyoUOHEQ/Ic/rM8kSEkLiJGuolRVThxfQXK2MqQJ0Q8XrEUAVrRe8BqLGmAbkKvUbmV&#10;uUprpNzyslSkBk9MU2ic9bdCLKO4KoLq2EoSks7x5GWSkrb7m8vq6DL5mzDrR5zqxPwlbUQs8MZD&#10;R0Vg3W7pW5aS8tIoKc0zuQ0wS9o6KX0sTXipF1cpgL607GbcXziqDMYss2ZRj1jaL/XKremaGqRl&#10;WsqpYUXzJ4bKem+l3QG1HgZ6onqk6yErKwenGJ0Tqi2nmKyd7J6MEqj53+RlqVduf2SzMGuRfDTj&#10;WpsZrOpgZjigbXxQ01fa7jqpfYJiACUYXVlm2TZ9gUrAcZQZNZ/ASrqtjE+FCSsfltBJJDnEsRPj&#10;Qj/70DwxmzUYzSNYOoYjZWUSrXykNJempsKqJu2UaemiBSX0Nd1v3ZeJB1wWVV0BHPr2JSCqCMeD&#10;tR/k2DJgVsqkfsv12rzg1cN6bmrFG3Zm10SNq6jdIV+Ux82bJM4l6yu5N6Dh1aeUPmt3goDZlI6O&#10;31FKMmgnIeRyIyDC6EIWVTs3GoqeS1bGvCSTS5KeQkg2ABPhP+GeTS/JLoTtb+hQll1cXuSjywbJ&#10;Gkd2w91geamk2HPc42SO8D3Yl5CWHjH74o21ll/eEJGlguSEcSazmAOwhu0KCfJG2xG20wbu6Q1f&#10;RUjXErrh1j0ubMsPW7ALISu9lHUbDxw8XCt8YDVp1KDzWWdU2wDIvJE1HAXV0qGR/dbICVm1EvDb&#10;qRslT7SORHS0r2oLp2ZRd0q7ZpWHw40jgZNOAkH1RxWVQk1r2U6IEGQh1hxpBCQHM7YZxGGgIkIE&#10;A7BDHcF8Yiut49ElICFGikU5t5Typ63i9FeehVpBKjL3AcnLHxtG7/0koCmCgBXJjDwdamr40RAP&#10;MutqKhXlPxiRVn6cIEURyJLPyme6UikKoKYK4SSJELxEwXb4DxvAtADK8BZFsnaiZlXstYayWmfp&#10;L6ZiRrXZPK41nKphjK+VJDkVLKgE8cqYmQDiMZYE0XBJcZMxObYMVVMrK/hw5xfJHRg3cqOAIFup&#10;6IUXey8O4tCeON4C9ASnVlxWlHWS6t2PP2+oAIq0+B0cXREnWZILPPkpeQIsS14FLN/JC4M5rMg8&#10;dPFy4DgmGGSoo3wR7jk2yQJweNLtbtOiWc1Hr5hI/5qdXKmVyyHmSMCRgCMBRwKOBBwJOBJwJOBI&#10;wJGAIwFHAo4EHAmcDBLghooyhCT9Zq64JGCJ3PMn9FZ+RW0XBftF2Y5RXv4lrxOUgko2jWxRLf/P&#10;wCa+rlBGnpS4cmAhPMPihJhqEvJLngsRwtNnjcN6YqZNIHw4Y7dat2KoFMRXvfFhTUqFBhJfYM5R&#10;YQkAxywqLgkPCwVaWWFiDgFbEnBkbktMTqAaKQFHe2tksThMneoScCrmqa4BTv4dCaglcIq3Cad4&#10;9p3a4EjAkYC1BIJBPYifeOMTNl4WpyqWUzCVJYEgIMjKSvqUpePI/JQt+pMg4472ngSF6GTh5JOA&#10;UzFPvjJ1cuRIoCISOMXbhFM8+xXRHCeuI4GTXgLBAFgnvVCcDDoScCTgSMCRgCMBRwKOBBwJOBJw&#10;JOBIwJGAIwFHAo4EHAnUHAk4AFbNKYsgOVHt0RkkDSdaYBJwZB6YvJzQNUkCjvbWpNJweHEkwCXg&#10;VExHFRwJOBIQJXCKtwmnePaduuBIwJGAhQQcAKvWqwd86ztHNUvAkXk1C9xJrhIl4GhvJQrTIeVI&#10;oLIk4FTMypKkQ8eRwMkhgVO8TTjFs39y6LCTC0cCVSSBYJy4i6zs3Z/x2+wFZR5vfGydiNCwXmef&#10;Vb9e3ZCQkCpi1yGrkQDcHOblF9aJinCcuFebbjgyrzZROwlVugQc7a10kdZGghMmTJg0aRLjXLxn&#10;Tya/OXn8A+NrY75qL89mFXPpitW1N1O1jvOWLVra5LlZ4/rWIZ979X26cxTbUolv61QmPSI3bBMn&#10;l+uph8aGhoZix3CbSde6YEePHP1v2X/FJcW9eveqV79ereP/RDF8infWp3j2T5TWOek6EqgtEqgo&#10;gPXxN7+2b9vmwnM7IcNjJzzXrUObG6+6PCoqqrIwrHXrtm9LT732ikFkJFBevmfPniUrUm665sra&#10;It+q5hMyycnNj4mOcrtVmzxWdbp26B84mvPPyl08ZCH+ZimxyE9ysEfnntGy51lJdmjWhDA1WeY1&#10;QT4ODzVZAo721uTSqTbeLACsQwcPTZ069ayzzrpk8CXVxo+TkFnFBIDVs3s3Rz7VI4F9GUca1ovz&#10;m9aho9kIY41hPfvqe+PH3CpvBc62JucXTM3JfVn28ZwHH3vp8/deio2NjYiI8JtuRQIgzUMZh9JS&#10;03Jzcwkd3YDRrXkkBMCr6OjoFi1bNGzcEN9KAx1t/vX7X+f3Pj80JHTW37OuuuaqiuTilIprs7P+&#10;7Kdl2/ccXbsz4693RzH5/PhXyqot+8QntVFuNrNfG7Pm8OxIwJFAxSVgC8Davuaffdv+o32eG70u&#10;OrNyckO6wL+3hk568uFf3r9vw7a9V43/fNrUTwafWUoCIhTvI1lQV/N23ZufcSG+MgVkK3ToaNa3&#10;P8247YarE+JjCkrK//lzYd3Gsb3P61rxnJ8cFDAoOZ6bHxsdZSHVjNlnxDfpGtG2v8t1hiukwLXj&#10;vYzUzY37vetyRbpcqYVp07IOpDbut6nSBTJ11trhF3c2JJtdJD0uJBjWxElvffDMXRFhoZXOQ1UQ&#10;tCPzqkjXoelIoOIScLS34jI8CShYAFgLkxfu2LGjoLDg7nvuPglyWluyYFYxHQCrOkvQJoAFloBh&#10;+QGwXnnv/rG3FBQUYh5OAKvyMvKPXOhf8qcsPz//kadf/+yd5+vWrVunTp2qy2lJccmK5SviYuPq&#10;168fFhYWRELFxcVHjx7Nys46u/vZYeGEgn0Ya8avM/r267tpw6Z9+/dF14nu3ad3negqzGwQuauZ&#10;UWx21o+/9tsj917Za+gz6/96mmVE/6RmZtCaK5vZr41Zc3h2JOBIoOISsOUDC+hVvebtevVM7NWj&#10;Va8eiWVNOu4N77o3oiuuMbHkaxXQq47tmoV5PT6fb/G+entCu+wO6+xr0KHn2Y17nN3ovG6NIsKP&#10;ZWyfl5eXhwABMd2wXrzLFf/f+m0YBBw+dnx6cnLLxnUDonDSBwYGaZ3H+CbnZx1Yk7VjXmHppsJC&#10;bvuUhbtCjl7Fx0DIVXW8NXUBPz9a8NZHM57B+daMyZNnTMQ5iVyRcEpKSm1Br5iY/Mq8qqTp0HUk&#10;UGEJONpbYRGetARyc3IPHDhw++jbYaaxe/fukzafNTJj1hXzqgfesn/q89d18ANBZ7oicYNOtLZH&#10;5IsFMQsHVkUtrwhmRWywKIjFsCxXeamPfPGt0gMcrFqxCtBVk8ZN8KUTUFQQByI2btS4Qf0Ga1at&#10;8ZUGNoxH7tauWdu1c1eM/88848x/Zv2TnUVM2JzDrwT8dtYwtgoLLR8xfmpIRHyva14Cwbe+X6B5&#10;4jeVGhvAb/ZrLOcOY44EHAlUtQRsWWAl//BCr/NalWaupZ9cyh/9NnryJI70i/xl5Lj2HTxcXFqC&#10;f5vWr165bPGbN1NbZXps2Fuv5fl3JyQkREbC8CeA448/Fu/YsfP66wdt231o8odTJk8c36pVK6v4&#10;i5/rNWEWC9Bu3DdfDDN0aoBAn7U2exkAdyc4KIYm2cdz42KjrezaCn/J2vFn5tJ/ky5KcjUf5cr4&#10;OXXpmiaDX4vIeH3z7ANJ3eNdiZdF1H+80nMydcba4UM6z5i1wJpyly59ho4YueavL4RgVVc6lUDZ&#10;lswrXZoOQUcClSEBR3srQ4q1noaZBdbsWbNzcnLCw8N37toZFxc3fMRwIaupcz76Z6fyu27366/r&#10;lmAtCkRZWVcbTE2nzaAxA9n6cTzf2Ub6YVvEYhLBUbCdVFUGNKuYsgUW0Ktf37zfDgtdB2v6Ux4J&#10;ONSav960Q0EfJri44Dmg5AwzuGvPodue/iwuPD4uwlXgKnbBarvQ1bph2OP3XtO6eUMz+p/+kvzH&#10;orV+U7+sd+fRV/eVg1WiBdYzL2MJ4S15BfkcwSor81EkiyJaFNTyleUXFjww4aVpn7xWpRZYBzMO&#10;Hs44DPQKXqj8CsQ6QFhoWMahjNi42GYtmmE6YMcIK/NY5uqVqy/oeUHGwYyly5ee0+2cFs1b/Prb&#10;r02bNIUk2rRr07KVeoiuNA+shTFsQyqYD9baKK0ZTSlLan/kFKsoabvM2+msn/lowdMj+sxYlp6c&#10;kjb97+TUv57mT1LSU7ZkTfluOp7o0hPmSHyWtPu5XvP7LX6yl3/WKmEI7T8RGsJO9m2ScoI5EnAk&#10;cPJJwC6AdcG5rXzZKWSRfLnr8V/qvvbs/x3MKpox88+omCiXjyzmLy4pzS/CsoN8JqPIyOiUVf9O&#10;HsZ/4smGPfWa9Rhbr149eMgKSI5zF23YsGlV08YN/03ZdnDrlm+++cAqOmmZXZP8N8TV1woHlNlA&#10;A6OJz8zOTYizBrCWFpamRhT+mzrzz6SRD7pyUwu3zIs45+7UT15I6pdUGN8/K7dr48RLA03ab/ip&#10;MxYMH9JHDKZZOYiRKDtqHYCllzkGvn4F4gSogRLw64u3BvJcEZZstRgVScCJWxskYAZg/THzj8uu&#10;uIzl4OVJL19yySWdu2iWgQc0qTMDsGRUK3P1jz+sSJAxrCBkFxA/QdCvpihmFdMAwCpyPTPpmacn&#10;PO0Kd8GOJWV5elZhFuGSIjtDL+ncd6gxgIUgweFQTARBxLUPuoG+PnBufuGoRz5o2qJ1l/aJXdrH&#10;dz6df7lcuxWT8zTMz8sKj73w8E3RUVrvUQy9soP3IVERw6pEAGviy+/eDwArL99F4SqKWlGrK+VP&#10;eX5BwX2PPv/J8zce27e6JP+goapdcO37FXTxjsWDTRs3hfuOQBdA6PlhRPbu33tO93M8Xv/OsIBe&#10;LV+6vO+FfUFqdcrqtPS0xo0bd+vcLTMrM3lhcquWrXJyc84+5+zmLZrztEh7sLONCvKuogpuQbYG&#10;AVjWw/uCwuJXpi5Ny8jKysjCNT7CFVEvunFM/fh4F36mbUlDu7Dhl/+rE6lZNFqR6U9F4gbWljpj&#10;lcDk5YR2JHCKScAWgLXghxfPP7dFWdZatlbty0VRS7fk+Mp9IV5lt0GP21Xm8qCrJhiXr9ztcbep&#10;l3P/Jcq+Kut312veMxgAa8+eA298/kMWPc5IbPDC04+Zl9HuaSOfdj2jMboSG1x2P2rXzdxGy9xE&#10;q3YoAj7jHc3MrpcQZ/UprHQeFg4SD6EhQIySXKUHXFlrXPXhEmtzYWF8YS6BkeLrX13pGWYAlsYC&#10;q2/fPmTZIPXpjtE2jvFjh48Ya22BhWK9+YPtJDAtLxd+7hpFQUqlbOVvSnKRBlDuz79INuQqLioq&#10;KCjIy897/913LKRhKHP7A99Kl/NJQJD5xLXjPbdyM+vXj0nlJmeTWk5BUUxkuM3AgQaz1WIESrRG&#10;hq9SMVZKjk8gh4YA1t9//O0r88FEuv/A/jN+mbFn356I8IjRd45WZ1Yz8ZMMGaghlfyOzEOPJbTZ&#10;uZNZbKmNtfQUGJ6lmje62rh2ZrKZrCoJSk9+0kadBGwoZGhMtrCQE6f0uyesWEGY0tuPrVyzTszp&#10;OV3J1jTVdphVTD2AtXbt2ilTpo8YMTSxs4QtSj4ls8AuMKwbTQEsvA8Ch5KFEGhcMwCLrx+T2S50&#10;tYrTAlhAr+597vu+PRLJZzCEBFonu850ueJoAzn1+wUwPHnnyRs0GJbNdBkRMbD9ftxv3/H0pHdg&#10;gZWbl0/WDDLDKw5eMQiLPIMPrLsffHbOj4+FufdHhOZzZxCSU4iygs2fvTPnqvEzK+jife7suWed&#10;cVZRsSC+Cqh1eFj4xs0be/Xp5dehLdCrRQsXDRpAtmDCAQusXWm7IiMisRQRuBV8WKxZu6Z+vfrY&#10;8WnIVUM4R7ThOEdlhmlYbSnwfUxsW1TBFLNOg9aDJaUHsPS4lQHIVZ2thN/O+pm3Fowf0cUVEZeS&#10;lj3lu+TkZSnN6jfsfk7TN+8fgsqSsiV78nfJcNChM8LSg1DyE3ozrvUHH5BVLML8SBpgX3zxxbN2&#10;Vc/iFb/Zr4AWO1EdCTgSqPUSsOUDi/huJ5sAkvX7OG/tlfv+KPdHozzvDve9O7zknduK37m16K1h&#10;hW8Py317WP7bN+e/c2sBbkT0ikSnrtyDOFq0aALDLqBXroj4/v0HW1HYvWiOa2Bv//sg93py8aSL&#10;SeO82GSBYRBsnpgo1KEC26LZ9Cjc8B5x3D7/HlfaZ+i2XSFnuOoPIzc7pmXNf75w/Ws4X//8D/vn&#10;yx98v2FramlpKYZhAWe7EIjVEHoOnzh+OK42KLQc9sViekxq/cHUxa6WvQe2mzV/MSLuTt/Vjhb4&#10;4ucm7EJxsiBPTzPx3WJa7k88NgEO2rKPH8/MyrJGr2hF8C9zG5lygjgSMJYAgNSqE82po71VKsZK&#10;KaCaxuEll10C8yugV8jdkKuH3HPvPTr0Spvv1Dn/uAaNGTPm+u6ZK1dnupIGDkpYsSrVlboKVlUD&#10;Bw4cM6gNQYrGWC41jK9b99ixLA3lY5l1B7JomiQQDk92YoaKwzwJhMlEwjjA0Rywxo5jK461oQ/b&#10;HCN8qg4Rsapm9Mp+t5J9MHvipMkT33x66I0jXAezgewkL1ibnLx2+t/0nO5nwT4SwirCoH1aVSQu&#10;kzWgK4JeoYWjjRyKnX3H0h/z/tvE0CtMxUksdaNIHha5ht/Qp2+XRIT0Wx8N002vYkdMxzKz9+7P&#10;2Lv/0N79B/cdOLQv49D+jMMHMg5nHDyC8+DBI4cOHyv1lbl8meXFaWVFW8sLt+AsK9pSVkDO3Dyy&#10;4q+oqKiCllMEQCNmYJVz8JG8jeH8vLnzZPQKGQFuBdsrEb3CKkKiEtlCMSR0G9g985+PPpqjqpz6&#10;apvQ7TpSj2n1liuyEmznP5yAvvUQVOXYih8+Yoc6OSttqs5WwrqzXromFaaXWOidsiU9ZVka+cJf&#10;6Hr8rr7gHiaKaWnZKSlprI79tXSzLkvbP7i5FzueI0Np8dj+wa5+dCx98XYy3iaHMsDu5+L+WfxW&#10;uQoHOHXGKhUWlUPAkcCpKAFbABbdXpftAMwxLPSG0p7A5DlFUPwhVP58jRuKP/1g6Vs/52VE3ty9&#10;332u+KGfzQ1564fdi1IOn4plZZJnDEyspRHRvAPOxmd1cDU/30Uchh4g4UsLXY07NO7apHFSEs4H&#10;b78M5/9G4rwU5wMjLhuPc/il9w8ffN9tg++9bfA9t15y9y2D7xp2ybhhl3Rsn/T5D3/jA5ofAMto&#10;YJrlchEP7h9OnTh56sRJU+2WIz7/kAN2c7vSd1MEi/yVAcvF82cxIMvl6tXv4u1zFgXuffilF57L&#10;ysz89OMP7bDkV+Z2iDhhHAkYSqCw0BTAWrt6rXyuWbEG5+oVq/WntWBPEe21EKOhfGCUVEGFDJSC&#10;Xw6PZx//c+af5ONNdR1iFmxkJxUWVjsx3fwI1hAMhEo6m8w/AR6dzfxaBXvUbZPE3Gvpk8CTuv7I&#10;kzCcQlKbNsd2pnIES4qIh67MTAnWkplks9PqR68YA3Yq5pQpU1KSk/t26BrvcuEesfr26Nylb+e+&#10;9Bx6Cdbs+0dlKoJDVSSu1vAK3LNBQqEBzzMXrCHoVTZBuMxOvAWG5RfACijdYDVWGw8DXrfHEwI7&#10;JS8W25Htt9lJfuAq3fhKS4EFsUE0vZKxNv1Pf1fKQTYPrzwAi3Llb7hP+O7Xv9+Pv/x4+MhhBsBh&#10;xIiVg7Lt1bXXXltSUoIPhw0bqRyZUWhqkAutyo8y7mxUbWEdRQ74sZIrsj6YvvUQBUqwdXZwL3z2&#10;pF2drYRFm5CyeR/4vWrc1PETp8PXFRbVojY98vLfuE6cnDxi4hTYZKUsS8lyZT329j+6nJHv9+zQ&#10;Ob5qN2449YWFsTQdbwO/Ug2w7UmpUkLZaRIrJSGHiCMBRwK1TgK2ACyKX/Hele+jUl5Ot4eQ+1f8&#10;9Jf3wDtjoFeTfslbvu1ocfqSRYvmFZdjyUXZ9PmpKRt3GSfWslXroMALf6zX6Pfk65r1Ed2/MOR8&#10;V/1RWCnoCkmCE3dX4TxXSAdXRJKr8d2uxCdwSiTIoIuBkdTunY2rGHqJEqahyl19e3ZL35eB1XbB&#10;fRiE+dXEscT2avx4O+ZX0jpB9kmI5RQIlmvOosU2De7sFt/UKZ/bDOpf5jYJOcFqmwTg5bqqWUbN&#10;skji9Hans7ND+w6ntTutXZt2OFsntU5smYizZfOWW7ZusebQr/amp6Ujm7hWXU7x1f236b9VHX1Q&#10;thajPulJk8g64oocgVLwy+GmjcS0JC01rSJcVXFc7SQQ+7QgRXa1dWSm7jzWpo0V3BXkPNNW6rpA&#10;Jwq9AiN+KybCTPluysTJE5NT1kycNHHyh5PxBIZXyZL51fTvFpgZNGkyWhEcKoi43AAKTIiGVxJ6&#10;lWVUVEeycmFjlQVsy/zEW4RJP3DUrKyDSFdPau0GvQGLf+XCEAqoVUgo/nlDQnHiHw4vrl78DGHY&#10;lrdUuzG3alztPxl7ISoXwALbaTv9N0p169W9/IrL4evqWOYxPXpVr349GJeB/e7ndtdlImkgjDpd&#10;OiNJORxb28dsKf1IoEpaj2prJSzahEM5vjcfHTJ54tDJE4YOvXEocKvMpU+vn/4AHsY3jp8+ecT0&#10;D0dMnoilxkPhrsOemtS4UHaaxBrHtMOQIwFHAtUiAXsAFsevGKiB3YBhh4WFa9wIi349cpWTVYZW&#10;RxDLzaYtPpZxPOvA7jX7Mw+fntQgzB3z4cPtH7k18fOflpmk1Gv4OJduBVnL1u2272ImOfiQUC1i&#10;rc5EbHyjwLaPWa6976V++wL8XmVt/sVVuslVmpr61euujG+ycjdnZEgQJeGbliaBqghixYAtVtL4&#10;B1svZm5XXFwI9Mq6TNFnasz+CS3ydYiYX02mp10jrNZ0oxql+AiCtWv+LmnBqGB2pXwrqsJytyHz&#10;6lQBJ61qksCsv2bt2bvn9xm/B5Ee4s76c9bMGTN/+emXL6d8aUGhqMj/XlH4dj195nRWAY8eO/r3&#10;P38fOnIIP+HDCLvAWrPnV3u3bd2G2j1z5kxGB5Y4hkcQQpCjLFm4RIS/zZKwYQRkyoVfMYqJWmTT&#10;gocKUrDmEFvdHzt6DAW6edNm3FdE2lUWl6z+k62baCpsyQ4MKGwuykmd88MKl5U9lT4J/RN9/gSz&#10;K8EYq8rkUDmE/VZMJJO8Zs3QoeTDT99LhiRvwRoil2R7ldj3ki59h3axz0oQOJRMPKC4igGUhF7J&#10;hldAoDBOkLdz0TJvsrpQFcw8TPDpCgkw9CoYDIsAWASuAoBFoSuCXhEkC1c858+8GEUxeyvJ+Irb&#10;YrFPxpV1VCKAxXxHRMdE23EKklA3AauSgWGl70kXba+AXiFr6MVat2mNnZ2CySbDyImJlXzwtgi7&#10;Hkr2l3baimASr7Y4Vm0Ctm4ocqWlZWE3A1yrkiUylubrGqp3DmWnSazKjDu0HQk4Eqi5ErAFYFEH&#10;4WQRPTXIoT6XaHc7r2DM3Pwxc/LGzs4b80/unX/n3PlP3hhc/8oe/UfWqN+OjZxx+LZfD93Gch9E&#10;Z7xiR8HrtzX++DFYxbuevY94gswr9OVmHXVlpZlJFN6Svhk4R1rc3Wsk8YbUctioi2dNoEvQ5ru4&#10;CQ9daYZF4DRA7T58fkc5pamFaT9vnr056SJsNZhUmBXhys0oLG2S1K/r5pn/uvbOi4/evHFrxoat&#10;BzZs2b9u0961m/as3Zi+ZkPa6vWpq9ftWrl2BznXbPtvzVYFtKyAzGB4xcyvcE6cYGaEJS3RxwJ9&#10;lBUrP6X4XDC2mzVrl+zwrNeT8H1Fix2+sJ4ZRhcTVmG5+5d5BeTjRK0hEti3d9+MX2fIzACB2rd/&#10;H9Z/7D+w//333g+UyYsHX4z9AbCeAr5sbxvBW0VDIsUlfhAoxDp0+BDWoIAUAI71G9Zjk3JgWLi3&#10;853Ar/aedvppO3buQGVi7MGwyPAIVAJi+PN7n49v8nt277FOIlCbJjEJv2IUM2WRTQseKkjBmsPt&#10;27aX+kpzcnKwue/cOXNZ1qoCTKxAORKPNS7uSIYgVtTzFBYP0oWE5AEBkvBeWQzEE5O9zxC4y9JD&#10;ljYJWHd1uw6Ob6j3GvMkqDcuGgYcDSS+tGr+4bdiIgvYczAlJT15GfF7xU/q+mr69BRyfpdiCgYZ&#10;5T8gHEpDILC4FoZXJghU/fjouDjuJMt0FSG8uce5WjUxR0ACT1fMpohbBYphYaAcgiWEAKsYdAWT&#10;K3Li8IQSyyxYYBEjrLJSbOMtDY/J52HpE6JqiUNFlZfCYZVwwA390aNHsc8DfLH7NSBlTNetWxcY&#10;1srVK5nXdqwcZOgVjvYd2rdpq7aggnN27paKbE5qurIP7QpduvzRTmz2IB91E46RdYUEEudVXt96&#10;VFSS1RzfTptQ9Sy1HPYMTAPoAFsYhFd9uq6akf1qyKiThCMBRwIBS8DWLoSLfn7l3K71S4+spl+K&#10;4BGLrzGbXzj2ij7anXpICGV9fPlXv/179OjBIa0W7jsQmtjnPnxsiYqKssnmVc+kv35Hg607Dz/2&#10;xpQ1vz49/q2Va1P2ZaVNLz2yff16reNBmzRPsmCYr+49cKh5k4aYzZplLSvlmsLDmyMaJEW0fSIi&#10;Ij5r2bD49peSFYWlhYV7f8laPy2+Q/8dvsf5Nzr2h134ns/0Eb2c3fV0AmO6XMPuefyTFx+A/0iM&#10;ZMzSfev7BSOG9iF7e7MQdJxquMBBtwuh/1IiGxPOGYgtCf277PdPLLAQhjK3v3tRYImdGqG1uxAe&#10;3/jn7+mtLr/0zFiaf/JzLdWi+M7yw8qQjPVOUp99+llJccmll13aktr/VcoB5Ouuu++yJvXf6nXn&#10;djPeAQ0OsLB4ELZLv8z45ZKLLpny9ZRRw0cdzznO0Kshlw/BN/9/5v4zfITp4lw7LUal5NSayA/f&#10;/YD1IzAWu33U7VWUnIUYWYowa9qxfceRI0cu7HMhflpYWhliWAA00Rd2O6db/Qb1GcFAKVhzuGD+&#10;gk6dO/3666+XXnrp7Nmzb73t1koUlOEuhCwLcmbF+0pM2iFlKAGziqnZhZCsqkN8BfTJVrpU6eGI&#10;sePX/PWFfTkHuregSNk6LtvgjxliC2xLPEsM41WfVnGarQN/S16dmZ0DN1hrzX2td24Vh40IExrF&#10;XNm3m8hV0Ona78f97kL4+POTR950JfYZ5MMnsnSBbz4o/SXI1W1jHln51wNhZdvDQ7I5jiWZXuXm&#10;Fv449d9Lx/0EDKhOnTr2C1QTcs4/c9qf1h7epoKmIEfMzctFjs468yz0QcWlxU2aNzGkeXDfwYDS&#10;atSsUUDhjQIb7BhYYZonmIB1Z/3MWzOeHjtkQUo6LLBS0rKSk5NT5z8NjvMKiu955a+JY/sS4yw8&#10;T0kz2ojwBGfNTvI1ZKxih1UnjCMBRwLVLwHbFljEzIebOjMbLOoXUsswfcQe8xsAH40a1Ptyfdfj&#10;xQFvDN8qvnDU47Mfe2N6VPleULy4e4OSPX+XeiMefeHV6pdUjU0RYyJr3hh65UoclVUYL4cszMX3&#10;MPhx7xrR7uqszfOkb3PccyjzJqr4FWWvaan699YvpdG7S+sR45/pe+NI7OpNzhHkBFalPyc+ENAk&#10;FuBVr5s/cEmWViegZPzK/ATwdLIkCbTqm8Wi96XjGxevjet9Mzl6x61dvPF4teQUtQPoFZL6488/&#10;KjFBv+gV0sIaDbMUYWKFV+s3rt+9d/eX35B1iDtTd86eO/vySy8n9bmwEEB2g/oNrBmuCdp7/Y3X&#10;3zr81qpDr6zFiDnYpg2bgBCl7kztdrZq6mu/rOG6BSW1ZNGSlDUpubm59iPKIS0KGmH69OuDBTho&#10;dxs3aVzp6BXoM7jNzjWIrDlRgpCAnYoJ26sUehLzK+L6KiX5b257BQusKd+l2PSBJbIXmC2VOmNi&#10;XIvNDQlXsscrfsMJKa/UlPufe0bysrSpMxYApcLJXsq5Yw+BXmF+jpCG0o4Lp+HN0wVqFkQx2YyC&#10;AdP4CS889OSrDzz+8v2Pvnj3w8+O+9/EMeOfvuPeJ0fd88TIux8fMW4C0CsUuq84y1Xu3+rWZrpm&#10;wSSPprJr04Bv8L0hKzurTes2bo8bbq2OHD1SQZac6H4lYNEmlLrcIydOnfjh9Ol/J6dtSYmOCsvO&#10;Id4z60SGRYSFPP/WT5O/S54+Ha/SfPR5bTzsNIm1MV8Oz44EHAlUXAL2LLB+eeXcTvVKjq5k6dH1&#10;hOT/3IKxQ/p1xm16ejpz/o21hhzVKne1atUCr76csaj7We2Sl63csj111LUD27VuZf9T0l//pr/9&#10;zZycLSvH3n3bLVf1rHhuTz4K+EaRtvdAYvMmFhZYcq5f//wPbDXIfsKuTQKo2FdBZndFt6pR30sv&#10;iD3WOV3aMyTrlnuf8GuBdfJJm+XIUOb2v9yerGLxm69Jr7yGMMVFRVh6gMV0b09+U46itcBy7Vny&#10;zfp4ydgKP3a3vPkCNCfKnd/UlADW6TZrzM1nNBTnzZkHhd+0aROKG55o27ZtG0CSUtB9+/Y1a9Ys&#10;0IiLlq7o3VPv15aQwbaDbdu0/WzqZz3O7XFa29O27dgG9yID+g34b+V/XTp1CQ8PxwrHwqJC2Ba1&#10;aNUC7kX0SdtpMeC+HW6wsJCwVWKrQJlfuWadGMXM2S0218P6uOYtmgeBH9lMwkKMf//5N6BAMACr&#10;BKBIQRiCgQJpCnxl2cezIW2YvwUBxllwKMvw888+FykbGnnJNlM2JQPijgVWoIpd1eHNKqbGAkuy&#10;RoJrc5VpM9jLwn8K1owfH5gFFstaBe2wGBHgWaKgNEZV1jLUB87NL3z8rW89nrpd2icOH0KGmvIB&#10;YAuGJ1ER+f93x1XRUREayp/+kvzHorUw/vJbakj0st6dR1/dl4W034/7tcDC54Tjx48zP+U4svcv&#10;a9y8UVnxEWHro3Kfr6Ck8Fh5cUZEaFFoiMftDnW5vfIHyfyCkn8XpvW85tUKWmDN/Wfu6aedDuMp&#10;v9KwCIBx38GDBxs0aIB9QgBjHTx0EPuODhpMPHvojxNhgVWRzNXQuHY6azus5+YXRUcFbEBgh3KV&#10;hqms7Fcpkw5xRwKOBE6UBGwBWIt/ebV757olhzmAJW8+OKdg7NB+XRTWqZNvaplFty3Ei3ICYF0x&#10;oMehI8e2p+7+4be/J44fntiiaWho6InK8EmWLpr4Xbv3t27ZNFAAawsBsKSDLRYU0Stx8SB7Q8Oe&#10;3fl05qXhtvuePJUBLL3M7Q98TzINDCg7Tz79DIxfgBp8+P67YkRrAAshgVwtglVWq94Uxwr4sEjX&#10;DMD6+KOPbxt+208//oQlZjExMaNGYxPPwA7k9Nlnn73jjjvatPG3UZKa8ILFy/v0Os8wsdUrVmPP&#10;QeLrippiMY9X+AHcCpMKgCltktpERERgfcfmrZtj4mJOb3+6ho6dFgNbEIIC3GDdc+89iG62Ms7M&#10;OZQMo1hv1QQHWIsWLrr5lpstksArw1TsJGEhRmjgVmzWuHkLwL6hVw3F/NCQB2sPXNi8/Y+ZfxSX&#10;FOOTTI+ePVq1aqUXlDUFCw4DUzUhtB3JBE3ciVh1EjCrmCKABTsLmwwEtIRQphk0hiXbXukBLJsM&#10;s2CGkNOuPYf+7+Vpub6IMFexC1AVkDs48qwT+96EYa2bNzSjzzAsv6mL6BUC2+/H/QJYaELhpFze&#10;qmLVrOc7nt2hNH+ntESBOZZF412E775h4dEhEU08IQlurwLGFZf4dmw70ui0S2oCgAUjU2Sn45kd&#10;0a/hw8yxrGNwz3fVNVcZStgBsPwqnp0AdjprO3RqaZhTPPu1tNQcth0JVJsE7AFYv756zlnxpUdW&#10;adianT/2qv5d8DA1bTfbog4rEsmMisJXSbDAcrum/LrwePbRI8cyMw4eKaQfo95/7n6M+OHKstoy&#10;eRInhCZ+R9retonNgwSwFOiK22DJyJVokCUbaJ1NLLBI6d56/ykNYOllbn/gexJro52sjRp952ef&#10;fqwJaQ1gERdYWWcBuiIwlitIDMssXUMAC/u+rV279sabbtyzZ8/PP/0Mbq+59poWLQLDzhYtWvTH&#10;H39069bt+uuvtyMZOUzy4mV9e/UwjAIAC8AL22eQYViwuoqPj2/YoCEwrKTEJKBXZPFjSQlAt+Ur&#10;lvfpT3bAEA87LQYssLAFIRy2dulKmvcgDsAo1uhVxoGMhQsW9jy/Z4uWgUlVZsZvEhZiZESKi4pR&#10;yijiq6+5Gj8DhZ/+/ONPbG9y7nnnyrtoBUrBL4dBSB5R/EomOLJOrCqVgFnFlAGsKk1dJh4EhiWu&#10;HNQAWJXLc3YO8eIUFxO8Nyi//Njvx/0CWJq05n59e49+5/nyNnAPsdSXKMGwysrdofEhkUlvfFui&#10;eGlgDjrItt80DAlF3TtQ9Ouph8biGzDcHfrNDgtQcQssNJWZWZlwfYUWD/vw4mMJ9jOBd8i4+Cpc&#10;g2kzdydxMDudtZP9k1gCTtYcCTgSsJCATQDrtXPOitMDWNhz8GoKYFGLK7KEUNlskPfS0iO+7NA1&#10;4n/Pv/Z/d2ADXEy0nIKpuATQw23ftbdd6wAALDYiokVF1nwK7q0I+kj2wKFFyf/xcRT3bcZXHbpc&#10;w09tAEsvc/sD34oX+slHwRLAEtcNqpYWVlwOZpOQ7779rv+A/g0bks/7cLuONWJYCXjd9dcFlCK2&#10;QzrjjDOAYT3yyCPMxsfmEahhzp70PUcOHZHRKywViYuNwwaFKetSrrtBy3NALYZNhoMI9uvPv8IM&#10;qqi4KAjTNpvJBSpGm2QrMZgdDv/47Y/LruTrvpF0oNZwlcitQ6pKJWBWMasZwKrSPNZ84vb78SAA&#10;rPMH9vTlbiSjZRz08wMbhXnC6ofUOeuVqQfGj7mV+xrlxvHkNQGtyOdE8if7eM6Dj730+XsvxcbG&#10;2h9CMwAraCfuMBLDxrvoU1q1aAUYC+fefXvxYSaxdaKd76Y1v9BrLIc1pLM+UfI5xbN/osTupOtI&#10;oLZIwBaAteTX187uGFd6VGuBNSt3zDUDugLu2LlrTzmgEHxK8mAFIe10y11tEpuzxfwMxMKnGzwc&#10;+eDzkx4eGdBehLVFlCeETzTxW3fuPr1NSzsjCfjA+t/tl0kuzAh8RUdH5KMe+0eHVBgscYCLfvSj&#10;bzmMxe7JNpOnOICll7n9ge8J0ZManqg/AEuyu5JtsSopP4aTkOzs7KlTpsqQE/yYAMDCceeYO2Hr&#10;ZDNlLLJYtWoVjJheeeWVyy67rHfv3jYjIpgd10gyNaBXhw4eYisHYXuVX5AfEx0D9Ao+SjZu3jhm&#10;7BhNugG1GPZ5roEh/YpRBIOw1i/QPQSR5QpS8MshkoCzrUsuvaQGitdhqXIlYFYxHQCrcuVsTc1+&#10;Px4EgNV7UG9f/kY+Ki4rI2Nl+snXE9bIW6fLpE933j/2loKCQm4MzzeBJs4dYBfPXJNi+d4jT7/+&#10;2TvPB7SosIIAFnxWAsOCzRd6Rhj8onMBFgaT5BB47TLf/Lo6S+1kTevU6awNS/AUz/7JqtVOvhwJ&#10;VJYEbAJYr5/dMab06GpNqn/n3HnNRd14L8xMrqhVD4VBGPQBrIPuR0guBDm5/cEXHACrsgoPdNDE&#10;b9me3r5dKzsjCeLEfeRlrDi27jiEEdHpbRtt2npAcNrOhkqKPyzuGktyltW1c3tWriMeOKWXEOpl&#10;bn/gW4mlf9KQEgEsAlKtzeJZY06vuAcs8ixYL1jGojKchMz8bSaQoAv7XIgrYHcM2b/+6mu4MoEf&#10;d7bWzM7x22+/IRhMTQFjgY4FOKKn9u9/q88/19bWePv34tP4AUP0CrsTDrxooN6FvJ0WY+eOnRs3&#10;bDyz45lt2gbmvcuOZFiY36YT+UAy2I7QfqyAQtoXY0BkKzGwNYez/pqFjQ7/W/7feT3PW/rvUizY&#10;qcSkHVI1TQJmFdMBsKqzpOz340EAWH0u6VNWsEkaG0vjYvwNBYDV+cWPt48fcwsgKmZsJfskZSMy&#10;NjADlvTgE69MfX9SYADW7LntT2sfnAUWUsSGg61atgoLC4PhVVZW1vGc43UT6l7Y70K4AbEz7KzO&#10;4jvJ0rLTWZ9kWRazc4pn/yQuWSdrjgQqRQIVArD+yh597aBzgIds27mHmPOQpYR0ISHdkLC8zF3u&#10;oVY96JDd7nZJTfFn1EOOBValFBwngiZ+07bUM05LsjOSIBZYFMCiQCMvempfpbO0oiHYhpLshgyq&#10;JIiSWNI98NSp7MRdL3P7A9/KLP6ThZbOAquaMqafhABSYfu+iQs05s2d999//2EE/78H/2eTM6wf&#10;HDOGWD+tXLnyp59+CsiV+4rV67p362Qnof+W/oe9CBmrcKmLG2Z7tXvv7h49epjtQui3xQC6BMBu&#10;957d94+/H5SraNkaUjmr01lJrZMsksAraz/oFlLyK0ZD+6mAkqsgBWsO//nrH+yQiAxiAlmvfr3B&#10;lw42E1RAPNvRKydM9UvArCt3AKzqLAv04/aTM9sAxJACfGD1vbRfeeFmvr0R/b5Lx2EEwPJEnvXC&#10;h9sAYOUV5LMviACsfPwvwa/Ira8sv7DggQkvTfvktWAArHziQSygw1fqO3DwAFYOHj5ymDmkR//S&#10;6axOhw4dOr/3+Q6AFZAwgwgc0PA+CPo1PMopnv0aXjoOe44ETrgE7AFY0984+8xovQXW75m3X39x&#10;d9nNFQAOuikWDtY3S8S5Pyzy4o5HHAusyix0NPEbt+w8s30bmwDWAyMvhSEc0KgtOw5iRHR628ab&#10;tu7jH/uYIZa4/6Bkyy4ZYJV37dyBrSi8/X+nNICll7kDYFVErWsIgIUlEguSF6Snp8M/7l1338Vy&#10;tH7devixYvULQ/Zxd42LjIy0zuwPP/ywf//+K664AvsPMlfujRs3Zj/tSCll/eYuZ3WwE3L5v8vx&#10;bRwwR3SdaKBXcK8L9Aq2V1ixaIhegaadFgMWWL///nvvC3vD0YkdNoILs3LFynXr1gErDC6631j2&#10;xeiXVBUFsObwyOEjSxYtwZrQgsKCIUOHyK7iq4gZh+yJlYBZxXQArOosF/vSth+S8Q8Aq99l/csK&#10;t7APhsyTA3PP7g5t6Ins9NwHW+4HgJWXT8bRdONnwfSKryLMLyi479Hnf/h8chAAFmy7bEoSXBUV&#10;FcFiC+ZXWDkI74roGQFdHT12tGmTpomtErfv2O4AWDaFWZFgdjrritCv4XFP8ezX8NJx2HMkcMIl&#10;QGZl/g/mddL82JG6dzs9d6Xv25m2byeu6ft3pu3fuWc/vdm3K30/7a7Z8n/nqEwJcMzQNklqoF5+&#10;eptGWD+Im/btmp5xWrMzTm/REWf7Vh3PSOx0RlKnM1t37ti2S8e2nc86rWsnnKd37dQe6we5UZbt&#10;tBDwgY/S+/2f/92sAyF54sMGKvMTz7HDgQ0JYLXgeT3Og7N2calgu9PajRg54rbht+G8edjNNsi4&#10;sO3g+PHjGVwFLAkGMvJPO9ExZ7ATDGHand5u46aNwK0AczD0ClMLC/SKkfWrvVg5CNurKkWv4MR9&#10;y+YtWORoM6dBBLMvRkY8oGWehvwESsGaw/oN6rdKagXna9i0txrQq/y8/D9n/olrEKJ2olSKBPxW&#10;TH0q8relSmGgeogk9RsZaEL9bnrmqgfeEk88CZTICQ9fVrg5NwfAUHFuXvHx3KLcnMK8nKLcvKK8&#10;/JKi4lLmrp18NOSFyuyvyEaE1A0W8y5bVlpCrDIDPbAW3uZR6is9cuQI9maF88ec3Bx0K2vXr8W2&#10;g9nHs2NjYrHdLegEmroTPmgJ2G8Ttm/bDmdncL4ZdFo1MKL97NdA5h2WHAk4EqhSCXgnTpzoN4E9&#10;W5Y2bRhWVnBAE3JbYdcz2zTDw4SEWJx147GpbkxCXEx8XGx8bExCfEzd2OgE3MeTh/Rzk+v3OYsG&#10;XtA1KirKYuw+Y0H61vTsrem4Hty69eDyjQejw8vqJsT45fMUDIARzaEjmY3q17Uzqli6ZnvPLu2Y&#10;lKjjdnojuyvj7vbJRoRsuaC8VyH38k69mzEQcsas+VcO6AmjD+s5GNCr+PhW8a6irQdRoO70o0Xt&#10;m9f63ScNZZ6Tm18nqtZn7UTVoLyCIiRd/QJEurHRUXKuYWAVLR2GD/EyUFgkCJEez8mrmxBnJ2Jk&#10;VGSjRo0w09i0eRNWeURERgwePLhBwwYWcQNqMezwEFyYDmd06NS5U1ycrWwGl4R9MTL6AwdWFE0L&#10;lIJfDqNjojds2AB3bPZ3D7Ajq9UrVsPx/0GsDtp74OjhozD1KikqWbZsGVw1b9q4CZ055kL79u5L&#10;T0vfu3svdglo0aqFHbJOmIpIwKxiws1di2ZNzCij37/6f2/fcPF5dgYAFWGvEuPOmLV2xpK1ufmF&#10;3Tok2iSL8L++ef+Nl/SQTzzBvc3o9oNZS1ukYz8ki5W6bsbcP5ZvTEmn5+5NKbs3rt2Dc9PaPfv3&#10;FpaW19u2v/S0Nq0OHDyMZgHQEbnm5uXk5OVgW9ncfAww8nLzsAvh3AXLbrrmMlgBY0m7zXyhCsNr&#10;FRYA2sGwsMngkaNH6tWth9EdNmWCKRYMYcACOse2rdvCNhk38ITVvCXZ+TporTt86PCiBYt2bN/R&#10;sFFDfDeymZFTLVhAnXVoWGja3rSoiCh8+Tg5BBVQ9k+OLDu5cCTgSMC+BGwtIfx3xptdO0T5jq3R&#10;0MUSwuuwhLDctTPVvw+sxBZkEDZmwot+nbgDwBrSp5Wc1tQZC5JT0h69pW/7NspD+zk8uUOiiV+3&#10;aUenM9raGUnAB9b9Iy6VcSlmEseMqphZFl0NSu6JE1HylHvip++IqnBUq7x81INP+/WBxdCrtAxX&#10;VmG2qzArHvBOoatvj6zhF3eu1YViKHNnCWFFyrSGLCGsSBYqMe6+jMPNGluBUBVJK6AWoyIJnfC4&#10;VSrGSsndieJwzYo1Hdqr1qjOXzgfPm7gAA4GX5jo3nDtDUr/O22qfi/LSsm+Q0SUgFnFtF6qNnXG&#10;2unJyUP79h0+xKpX7Tr4AUNpr/nrTb+lUJG4hsRhSAU0CtfLencefXVfvwwgAIsihtQ/saDz6S/J&#10;fyxSmYGbJW1/YaD9kIwxVC58aQAeZMbnJ19PH3HTkKNHj1GXDuQ/uyGjsLJyHxl8lRUWFD769Gt/&#10;/PBxQEsIV69cXTe+LvAm1HELKSG1vPw8oFeREWSNPJwq4ifQK8Qi6FWbtrDAAmqG9gFhOnft7A3x&#10;mnmumP7LdJYQAjPnWeRa5ispLhl711igV6tWrgKmhlWKRcVFzi6rZoVip7PevHFzdk52x44dUVJL&#10;li1JapHUvkN7O3Wq5oexk/2anwuHQ0cCjgSqSAL2lhC6XPuOmthyUsyjdWLzNonN2rRqltSyKc7E&#10;Fk0TmzdJatE4qRm5JrbCk8bMnMdeNrLEYFmFrhGXdHn53elbdqbbi34KhaKgEoee7GQ7M+s4gpGB&#10;ESkNyYE7+8tcMjD3ZbSsGFxFBlHMlbuUAPahsZNWypa0tIzsxMbZWRlpaVtS8DMlLWXK9CwAlHai&#10;19gwgcq8xmbEYaxmSkD0H1/pHJ462lulYqyUcjlRHHq82n6/34X9Bg0YBJc31151rYxeYc6JmWql&#10;5NQh4lcCwVVMoFdAdnC1pg+gSn/6ZYkFqEhciyTANkAlQEs22SDBAP6wM5CDoVdITjw1eJZIj67X&#10;838GwgIJC9Pd2NhYAE9mBxTA6/WEhOKfNyQUJ/7h8OLqxc8QTwjMn7zeUp8v0KRbtGgBuyo7tsPH&#10;jh2D6/jc3FysGUQqcK0ILoBShYWGwU4KX0nBEPxhNWrcyO8X06FXD8V5zXXX3HjzjcNuHTbi9hGj&#10;Ro8CeoXFiLDrbN60OZoXoFdwrRVodk6d8H7bBGx2/MbkN95+9e3HH3+cieVw5uHtO7evWL4CaGlt&#10;F5Tf7Nf2DDr8OxJwJFARCdiywEpbNz99w/yCbO0SwqzEO667+BxqgbXX7y6ErVo0Bhwy9v9e8m+B&#10;NWvtkIs7L9gKyx1XYnx2cnJyYvu+MN7BgSc4cQzqFtahhYkr5cXP9Zowiwml3bhvvhjWsiICquFx&#10;8dVl3abtnc5oZ8eJ+9tTfz+zXctO7VvFxdAVnQynwmCN7iDJISzWaZDn7CVfZMh3JEQRZB/fs+/A&#10;K+99MfX1R7ECyNqhdb8HFiQ2TkxJSRlxSWJKhistIystLS0+In78jfGsQEmZ0muXxPg+58nfkIUi&#10;dLkunrT4yV7BlQPofNa6slXAUOYB7V4UXGacWFUhgYB2kqoKBvQ0c/OLoqOqalVFQC1G9eS3ilKp&#10;UjFWCs8nikO9BZYmO7CYgJ7AYgJrhWbNmaW1wMpc/eMPO9tcf123BBYvdc5HK+uSn7jZ2WbMQLKv&#10;ZGAHIv6zU4lSt7tC3IyQnGhgKdXY0GYV08zSB/30l7+tYwAWzJFghHXL5Z283gD8E8G0yo4FlqHE&#10;bMaFp6r4xvF6CrI5lU07LGZvlS1BV3HhBjZZhnzK6BV7m+1yYdGyRaKQ9nlnd7GjJMtXpfTsXpl7&#10;XDz5wltjRl6flZVdTrYfpF8Z2a46uCd/iSEWIOZxDz4z59cvArLAQvSU1SkRYREJCQnY8cPQDguA&#10;FLadxX4RQKxgZoWfMBaDPyy4foftGCKe0f4MQGAAwuBvEbvHki0IvaZLCGGBBfRKL0agVzu372zU&#10;sBFsuzAU3J+xv2+/vomJiaqQSmPA2oGqrOlCw+Ov0RHZqHiLZ0fFSLlbDO+BM2IXl46dO86cOXPa&#10;tGkzfpuxZCmxwGrarOnK/1Yigf4D+5skU5EBdpUMqg35PHXGKra0wQnkSMCRgFoCtgAsdHjoxtB3&#10;ovMTDHFcSzYcuG4Q2YWQm+ewTpdgIUhEdQPvSWz52bjH/ANYWDM4fEgfwmeRK5sgVtkpaa4h52Hg&#10;wY9nvs+enpzy8fhO3U/nI2glU6RldgWPeNQ2/UATv3bT9s72AKxN23dPmzFvZ/revDxbJlRmwigu&#10;Kr7jxsF9enTFF0Vr/wVTZ62d8ndWVkbWmm+HMGrPfIQnKam/DpcHo0CyslyuiZPe+uIleY2A0EdW&#10;qECrpK8NSOa1TaEcfk9yCTjae5IXsI3swQcWpqPzkuf179t/V9ouxMCUGb08ZsmArnDgCWawMdEx&#10;+D4xe95sDYAF/GrVsYTMumdLCFZlzTADohNQYBtCOdFBzCqmKYBVVn71g2+LSNAPr90XWsMALIuF&#10;fhgAAIfCYQfDCg7A0qNXSI4BWJoFiXLhQ9rndutiRxf+W13JANbjz7917+gbs44fJ3AV895O7og7&#10;h3LgyeRzIgCswlH3PD5v5pcBAVighrV7a1atwdpAuHEkzq3UjtgR4OjRo/sP7IeFF0Z0xSXFcBWP&#10;Gwz4j+cQQ572p7VHUwDEBOjVGR3PwD1Dr8zssH7+8WfYXmnECPRqy6YtzZs1BwqGY+78uffed692&#10;ewotOA4aVVXTSVIrEgZxwF39y0ADDAEsO5oSfBi/nfX6jevnLZiXui117fK1M2bNkJcQYoOU/fv2&#10;WwJY0pfdgAfYVTKoNpSR3+wHL1knpiMBRwK1XwK2lhCiV4PbdfiRRa+J/kY+pOzz1YEStkUMevgi&#10;NMnnN/2MxBal2Tiobc7U5a63krMnJ6dPBgIiWeuwyFlZrokjutw5ceGKjYfV5HZP+2zXuG/09jpo&#10;c9kxctpuFgNPRk6bxh8/txhPdk8b2Yve8Jc8oJTA8y9OwvnU0888/MiEu+6510Y2qimICClaJ3la&#10;UtP/G3vtO0+NgfuqipywvQJ6hWEQFMNvJue/2QffYN+auoCcHy0Yf2NnLAh95q0ZkyfPmIhzErmC&#10;CKy0jEn16nex8kIqR15OtMzIIf0mxSo/YF+Ztn9ws1Lqfrm1GcC+zG0SdII5Eqg2CTjaW22irskJ&#10;Ab0Ce60TW+OEgxt4xcI0tcPpHXCDa5ukNujoMYXQZSEzdWdCm4FtEnamZmrfYY7342r+FPfk+HH1&#10;aukhfYtf/LkutgE1GnROKt7IpDHR/GjOHGqxdWzFD0p6LPbKNevEsybLX89bQBXzy5nrGIVsmBXR&#10;45vf+ZOalmtwqD/x4YpxHsBaQowD2WnvYCsHiYjoKS4/tFi6SL/AWo1U/Qawx51B+edih8KiohJ8&#10;ISzGtaSYnOTAD1zwE7AR7CIDpQ+YCR6+zzn3nHoN68Ff0tZtW7ds3SKfO3buAHqVcSgDu50C3kJK&#10;gLNjYmJgYwWDLPJJurwcO4RkHc+KS4iD6yu/6BXYYyC4eAC92rBug4hejRs3zmRzVdh76bLImxO5&#10;vpNmQN2SqJoX2mawQ4opPKLP0Y65ul8vm4smdBvYve7OnTSeph1Dm8YstfQNjhzSrHEzS91uS2XR&#10;JmDbjaeef6rj6R0vvvTiLFeWCCbm2PPyQfJqNcDWz5LEcpFG38K0is6dxCG5dsQuxrczpQqoSQy0&#10;XjjhHQk4EqjVErAFYGF5GoyHAVgAxhIPNC5vT/31uXe+un/iWyMffP72h14Y9dALox9+8Y6HX7zz&#10;UZwvwWU71gziHPfYpLv+76W7HptkR1hZNNDQLq4RPXDGj+iL5Wbk2VszyLl2a3ZWYdbEycl4cv0T&#10;f6oI7l40xzWwt27J4OLnJgDWWoxjUusPnpYgLEAbu/rRhxfPmgAEpGXvge1mzadQVvqudjoyTzw2&#10;AS4ns48fz8zKev/dd+xkpJrC2EMFwQzKEYUIsyks/avgASJkHOPxpz90rDn+EldiY3omupKXLeiS&#10;mNWlfXyXLvF9cfYgp8WQFJDkrHatWZGiHGFct3jxN+N2fUZLcfHUD1qTB9ISQ3WAXk+iaMkq0sWV&#10;v4zUtsyrSQecZBwJ2JeAo732ZXUyhmRriOYvmI8rpq+bt2zGuXb92nUb1pFz/bqUdSmbt24+cOCA&#10;wWojil8luZLaJKxYpcwStWJKnfNPZvfrx4wZM9C1U1gbeGzFsTZ4OGZQm2NWsQk1UHANQtDru2eu&#10;BCiWNHAQTTB1FYwmsN0jSLiw6GeMvI6RcXBO104yK+J97SjGQComWzyIfGXRvNnxhHWihAAOzc50&#10;AcPSsJfUbyRWIMJaCid7JRNhP9krhEFIi6xxfI8uP5RlBWyLRTdAsrhvUPLnpVdexfnMc89PeOzx&#10;++4fz6EraZVB5coTVMdPeOGhJ1994PGX73/0xbsffnbc/yaOGf/0Hfc+OeqeJ0be/fiIcRNuG/MI&#10;McoK/AC6AfCrSdMm2Pu1d5/evS7sdcGFF+A8v/f5bdq0ge1VVGQUhnNYNgjcCuSzj2PDw+NYS9ij&#10;Z48rhlzRs1fPjmd1xNo0TASsba8Yaxrgm6FXia0SZdsroFdwpGWQD4IjZf7DUWv5vb7dSOh2HWlI&#10;0JQI7ZASbOc/HK/SNCNKimjHjqmRsoSkNhKCpWMsyazBEUIaNG6mqdtvqSxKu8yFxQ2//fTbF199&#10;ATYAQUZHRsMHFsyv8BN4pR01sRxgg4BmliSSbDnsCzL4ptOqqdKn/wmz4PJDGpLrRuwqjmxNqYJR&#10;djv5dsI4EnAkUOsl4GEfWII7hvbrdPNlF4y6ut+EO6956aERNk+2wN4iRcBVMC+f/Hf6xOlZML+a&#10;8ncaTK5w3D+EnImJcRNvjJ88oe/4GxPxUEVH9kOuerpo/qx2A3q3IM8u6Hvx9jkLd7Mlj+3GDr+A&#10;P3TtSttd3qL3gHbk7+6Fc1w8vJrLF59/FrbPn3z0QXDiqopYRAL0a6Ed4hA7bKYgf8BYFTxABKSs&#10;y5EKmZTckIv7yGffvn342aNPF5xdyMmqkZgF0nHeTL7k3Lzr9kWf30wLD+XomjWBPPtg+/Zd6XjS&#10;MqkdsMdFUkR9ACoZW7KxIz8eJiCZB0DXCepIoOol4Ghv1cu4pqfAppf9+vTDFbZXp7U7DdfT250O&#10;w6vT2p5Gru1Oa53UGjbXLKSYn10AkFon4kli6zY7d+5ir+TmW7rZtXNn3TaJ8XgV3/XsNhIJFyCn&#10;biQuiezKzDymFZTQDYCCaycmsh/9sAKepTNJnG5kZgtcjJFQEtVQObvLWaCDa00vBjV/ZhVTP8aE&#10;hyRsPsieMwAo/SBHafC8qCRgCx19EpX8hGxDbHy2woo+aRWhJtHU+V/Adlv2vE7eykQoYMdOhEFI&#10;K4Ylv+9ZhAKXmBxd782dw1P0z4SHH8zPywWYg4HfW5Pf4PvecC8ZlTywePKhMZ+9++Knbz835b2X&#10;vv741e8/e/PnL9+ZMe2937//6O+fPp39y+dzf5ua/PvXC/+chtEXwKZA1ZuJyI2Vfx4CZlGP8N7M&#10;I5mbNm0CNXydhdtvXHFEx0QD54J3qoGDBjZu0piFJLgVjcvoWKcOMy4xAHbKg0kXnJDIKwcbNmpo&#10;RiG+67V33nmRC3X/x9WshTBuN3YxW04YRvGWxCiYvhmRkzXIBSjUjdO2LbrGzbDFM2TSInVCxG9L&#10;ZdYmsDyc1/O8efPmTX5/8vdffr/639VtW7clI+aevU5vfzrQKwjcoozsDbANZkms4eWD6kXM3AoL&#10;HcjEiQ7RpVkVSdtgQK5hyXpKZZ39QPXfCe9IwJHASSYBfxY0lgMZtq+KuKjQzj2i+N8PpRAWWPGw&#10;wIIdFm7YEkK4vnrgo/TxH+JMmzw9jQ5o1Py1aNV6+9yFe4IdfbW4cIBr7sLFC+e6BlzYwpjIlC8+&#10;C5Z6VcXjQ/mqIl8JdGfMWiCfyckLQJEsHpyMVYRTJ9JTs0SUJtlu7DeLFi36Zuyu/3uefdxRHuL5&#10;oieIW/cWwz5f9E3S5717y0FYLDlAJTBvSKLmy7yqcu7Qrf0ScLS39pdhhXLAFAA+sHCF7dWGTRtw&#10;bty8EeZXuOLctn3brtRd8OCus8BK3QVcafbH5JiNu13mNlgV4pBGrtv9ujvZMYC6hU+IJyuL2NX6&#10;YDPDWnfYr5iy+RXJI2AdetRYI6xWjeL0Z5bLhYdg28IH1mW9O8vmV2sPko3x2Il7lmUW129Bk1h8&#10;7SHs97MRfW06OQ0jSkN8hla5nnn66cysY++/9y77ycyz7JeUX97kAH63KZS3L7Q1hDZKmHmtAlwl&#10;H42aNhowaMDAiwdedMlFWIk2+PLBOHuc3wPGVpFRxMRec1j4vRIT1C89BjK+b/8+5vcKGfEnlqQB&#10;d17X3bVitVn7kjr341V1afNwEcHHrQ5tM8LDknYEBmFCzMw02GTZaF388a56b5K6FMZvS2WtaX8l&#10;r9Fzs3nzZqwuhMMy9iqrIBunLpidAbZlThc/3/vzJDrcfknw8qGJ4n9Abj2lqoqKFlD5OYEdCTgS&#10;qLESqBCAhc8y+nWFmmWG+p92fCf1vXHkiLHjR4yfOH7CxPETJ2IkDQk+fQNsr1qNHxo/fmjiiL6J&#10;0mBGlG2v4WNdHz49TQ1h9YLZFYe1FifDGEsCp/jDPdM+lx4SBCs1OdUcv6qR5VjrjGwLXePHDqHn&#10;8Injh+NqLtYWw56RIaxWSe0M4EkSot2udFLkxgGqpMxqncyrRAoO0dopAUd7a2e5VS7XfXr3AT6V&#10;lJQE8yt8vW/Tug25adO2VctWLVu0bNqkaVSdKDjhUSUK/KrNRRxVInNHMwQL7jKP7Uyjs0MCeQVx&#10;CBR47NS5s10XwTRj9tyqRM2CYLXyotirmF9L3q+I4RVFrzA8kuGY7/7cUHkMVZQSljixlXqaE3Q7&#10;+0OvEGb01X1lDIuEl3xg2Ykrs07GjuxLZyHQK3ZDLp2Z9ZfuEEAqjmV98tFHqg/X/pxkBSc1NpyG&#10;Iyq/h50hdHA8VFYsOOp65+13XnzxxafokXEw44eff/jrn7/uvuduG+iVPS4Y1qRqXnibk7lmFTEA&#10;Ja/1zYhMPKkbELIf5cYkc83cFa7u3ShUTmIdI3oTdPPFUrFI3V4eEcqyTXj145k5eQUirR9//PGZ&#10;Z555/vnnxz8yHiZ1i1IXdfuka+t3kn7f/LtRkn4H2PpZkkCmdSvyoR+zKv5MMwKvjAG5vSbRtjSd&#10;gI4EHAmcPBKoEIBVRWK477YrV//5uXiyYcfIt9JHTF47cQoxv5qSnGboOAk2Od8MmHtzb37cTrGs&#10;Xk+81PpD+uz/do19ZphkXNWuderTeHbzhy75IUy4Zs3aZWp/VUUZrhhZu67xK5ZKkLGN/K1iYEA8&#10;uH9Iza8mTfVDmfWwpCDJnYuVIze5wjcgWoCtb6eFqg9AsEvEYGpQiUeNlnkl5tMhdTJKwNHek7FU&#10;A84Tt5LQzRBgc8H8AbNlRiJdgl+1plM8eiRhFaGxDVZC1wFkdkgMtXa5/JlIGHIuUPiYTDIBX2Hx&#10;IHxvYSEhhbCQ+DGk8NMa0YgiYCHUqAg2K6ZofoXOFKc8FjqBRlhdBz+gF+b8b5+WF+upFgPSoHb2&#10;H1RhWBRyYsCTnbiMn1bhLsQgZ6M4IF/kbEVOmYiGbWZmhW2HzM6qcYFVozSxoszcPup2WFo99thj&#10;z9JjyFVDbh1+60svvVS/fn0/pDPX/ETtOz/++McVCRcx00uDgzQ91BBU1bzUTTg2l8Z0dR/QlRpq&#10;apsRkVRC12uvQ2MiJbezzXXXskiIdTYnL9APosGxSt2miP22CVN/XnDgUObloyYdPJwJqyu44X9z&#10;8puXXHLJ6mWr0/LShs8cfmen+9655KP7VjxlnKLVABsxDGZJnA4G17P+jwzAk12SBRamX9JUiyyK&#10;0A/IbWZaCeY3+wFTdCI4EnAkcLJIwG20zVCNy9zVjy2cMrHP9L+53wcyZisk47bJH6bsmndfUOwy&#10;+9fPZTSLEdkz7fab5w7QPQ4qheqKtCJlU/cuZ1RXaoGl8+UPC4ff0AfrB8VocH3FBtziysERY0cC&#10;sgyM+okLXZNlfuKk4qRcOyTgaG/tKKcq43Lp4qXdunSD+RU2C2OLBEtKyRVLCOEJC8YmbFQAMwr4&#10;rIFz9zvH3Bk0L5iQ/ihMDYOmcypENKyYy1au6dm9G8t+ia8cWw0yAAvmVxgCiZ/x8LNPqzggO0P7&#10;9r1+cMfIMD97BANyWvPXm8EJVh+XAVh2CIJD8G8fgQJZuFqXtxTET5txWSyLDMK8CwCZGGDpitVd&#10;zjrTjkxS1m/scU5XOyFPwTCffPxJQLm+4847AgpvFJitKpQwqAqTqyEErDtrQFcPTfyooJDayUa4&#10;fnn/KbgbW7JwycZtG9cuX/u/z/5324+3PX/R83f1vCsrPys+Kj7ATBnPkgIkUqHgzlilQuJzIjsS&#10;OKklUDsArP7/WwhbdBQE9h8kxcGv5MGueSYfFvwUm75pJuDVh9uxZluLatVkBcBkY+XaTed0PkPc&#10;Q7fmMPz2DwtHDO3D/F7JB7y2w/aKliO5AMaaOGF4LQKwarjMa07pO5zoJYB6mlNQFBMZfqKcOzja&#10;G4RanvBSC4JniyjLlizreEZHbDQGZUDWwsPCV6xawXbkyMrOwjZkPc/reeTIkaJisnNbcAAWwa1W&#10;HKM8wAvMyTarrNziYNTMKqYGwLr+obfZ5oMWB/Cdb16+xw6AZUbELw5laG/FqPmNi30D4XldDx5Z&#10;Z0rGsGyiV8GVEQCszh1tfQ5cu2GTA2CZCdkBsIJTP00sO511bj5ZQnjbQ6+++djYAwd2ffzmx3c+&#10;cCea9FEjRz077dkrX71y7JVjL2jd796/xxx7hDXI9o8TDGDZyb79zDghHQk4EjjJJFA7AKyTTOiV&#10;mB008StSNnbvcmZNBrCYuRw5dIZXsihqF4BVk2VeidrlkKp0CaCeHs06Xi8+9gQCWI72BlqsJ7zU&#10;AmXYOjwssNZvXM/CwHV0nag6Z3U8a8PGDdg7DDZZMM7atGUTVqOU+kpZmIpYYFUu5ycxNbOuXAVg&#10;lfquf/hdO0KwA2DZoWM/jH0LrKR+I/3sG2iSKsOwAkW+7GcBIQFgdTqzg50o2O/AAbDMBHUiACw7&#10;hVbLwgQ6vIfv9seefax109a79h/Lyki78647z7/0/L6f9m0ee8aLF024/MzLa1f+A81+7cqdw60j&#10;AUcCFZSAGwPWCpJwop9YCaxYs7F7V1tG79XP56L16yd/OD0tLc1v0hPHjrjiit5+g9WQADVZ5jVE&#10;RA4bhhKAg6F9GYebNW5gf+32oUOHtm7Z2vvCSqsdjvYGqpxBlFqgSZzw8PD4O+PXGUOvHor91084&#10;M6cmA4YVc/mqFGUJYamPrO0U3JaVmTs59muBVblCrsiCxMrlpCLUAGCddUZ7OxTWb9py3tld7IQ8&#10;BcN8+smnAeV69B2jAwp/6gQ+xTvrUzz7p46eOzl1JBCEBOwAWItfuPAxaZuJdmOnfXaz5AXdPD1E&#10;+SLJVsggeHaiqCTw35oN53btaFsotDQvfnHh471oFKekbEtOCBigzINJwoljUwKYeP/w/Q+33HoL&#10;9mZas3oNdiwtKipq1KhR125dFyQv2L59e8uWLQddPMgmtaoOBihkR+rutkkt7QNYc2fPzcnJ6XVh&#10;L/8ecO1x72ivPTkpoYIotUCTcMI7EjCsmCKA5YioqiUAAOvMDqfbSWXj5q3GANaeb0YNmzugRo1+&#10;U+d9MofvBZpwDhb0xptnEEFTk+7or3OejuerEqyj2pGaEyZACZzinfUpnv0AlcUJ7kjg1JKATQBL&#10;QqMI+uGSwQ9zUTmwSPWp0fLV68/rdpbt9EjR7GrnGjCRAZFOSdmWnBAwQJkHk0QNj3Ps2LFffv4F&#10;aBH47Ne/X+PGjRMSEqKiogJiu7CwcO/evfv27uvTt09AEcXAf/35186dOy+44AIgVnj+24zfADdc&#10;fgWxlt+xY0fy/OQa9XUXvG3csuPM9m1tAlhY1fXn738iL6Wlpddef23QUhIj+tVe7B5lMyFslG4W&#10;slKIgHil0KkgEb+lpqcPyRg+tClYJ9gpKAHDiukAWNWpCRUHsIBffZnaelfSbXa+9FZD1rLgjW5l&#10;3YEck1L/CiB5B8AKQFiVGNRvZ12JadVAUqd49mtgiTgsORKoORIIEMAieMeCPgtv2z1q2IfbSS5k&#10;iyzy2Yk8gm1PnwWSxZb0VrLhUgx/ao4Eaj0ny1etP+/swACspBcHzP3CRSEsEcBSFZPwQn2L8ufW&#10;W7VedEFnwKbMn3/ueU0SYWFhF1988WmnnxYZGRlE6m+/9bYY6777A9iCU2TmiSef0PwMlJm33yac&#10;9O/fHxjWv//+i+tDDz0EGyg8tA9jZWdnA28qKCioiJOdKV9Mga+E/Pz8u++5G6lv2rhp/vz5Vw65&#10;skWLFt9M+6ZDhw4M2Ar6WLVq1erVq++4o+LbJBEWAIWsWb+561kdbAJY/y3/r8xXhkW4hUWFffv1&#10;TUxMDDojckSb2lvxhE4aCoGW2kmTcScj1SkBw4rpAFjVWQQAsOwnZ2SBRfCrlp/1WTBqt4RgkeGT&#10;62LXrF2wymr5pXLfe5F2FE0HWmNbf/ghWfAgLHbgA7N2Y/FurrSyweagGojVHNdAweiKQFiZZxM8&#10;S8Sk5HvNQ2q41Qbwl0uywCLWXC4JD7MvKydkcBI4xTvrUzz7wemME8uRwCkiAQBY3FGreYaX0PWA&#10;nwLt2PPN6GFz+wvG0XiVTPEM+YaRUaLgx+IX+izos+DxXru/GfWsayKh4xyVJQGPx/vvipTzu3cp&#10;K7Ppy4wXTcsvWaEoJaUppt6LRg9LHbnw8QtQfqO+SHUNeOqzm1sizBdJX+GmsvivjXTsy/zAgQNf&#10;ffl140aNd+/Z/cSTj6empv3808/AsPr0ubBzl85B5B3L5b775ntEvPHmG2JjYwOisG/v/rlz5iLK&#10;gIEDmjVvqvkZGKl9+957732gVx06tC8sLMrKylyy5N9rrrkaqBwwLPsAFiyw/vzjz02bNkM4ATEg&#10;B4b91h9//HHVVUOnff3NFVde0bZtG7z64vMpzZo1O6/HuV9/NW3U6NsZrBb08dNPP+3amTpgYP+z&#10;zz47aCJyRCjPf6vXndutk80K+9MPP18x5PLZs+YcOXqkTp0611XYCMuO9j72mFVxvPjiC/blUImk&#10;kGjQ1KwjitkxzJ3fUtPTBx3Dh/ZF54Q8pSRgVjGXr1or+8A6pQRyQjILAMumtBHyvLN1nTjBr1p9&#10;9vgF0miKDYYf2zWWjZrEezl/4iiauXcggy55rYM86CLD7w9dY+lQ3O6gWoGr5OTw6KfMs0f3TwIU&#10;tTrhumvogkL5XnmYOu/TOa4B0mpC9nyAC0OIgSyKc1S5BOx01lXOxIlL4BTP/okTvJOyI4HaIQG3&#10;r9QGgNVH9oE16EWAHrxT/odmsd3Yrz69ueXub0bf+mES7XrJsYQCHXjO7uXoMNBawIPUDvnUdC49&#10;Xu+S/1IuOLdLmV1n/HLRLHlhdPptn7b6kpeUrphafDPq1tSRCx53vTB6d9/+xGLr016LRj/reooV&#10;66l7BCTzZ599rl3bdtt3bH/qqSchsueff6Fli5aZWZn3B2I8Jcs6LT19/rz5WLKX2KpVEAXwxRdT&#10;EGvkyBEsruanfYJYP/ja66973J7TTz+tSdOmWD+IuAS9Cg8PFMP6++9ZGzdtvGvcuOBM0r799jug&#10;YLBL2rRpE9gAiAZOli1bvnTp0nZt24aFhw8adJH9fOlD7tu3b968+QX5BS1aNB986eCKkGJxoTz/&#10;/rf6/HO72amwqbtSt27ddsngiw9kZMz5Z46vzAdnXk2bNKkIGwFpb0USOpniBlRqJ1PGnbxUmwTM&#10;Kuby1aYAVtDb+VVbpgwTYvsV4ljz15s2OQkiik3KmmCBAVjdtAAWwZX60iEuQaX60vGwZjAsD4wZ&#10;nCWOog1Dmj20N6iW0Soln1lrfp7rGgAQCgjV6oRrJQCL38sPxbeITH4eS8is2w3IV3CidWIFLIFT&#10;vLM+xbMfsLo4ERwJnGIScMO1ir8siz0oDas8UL0iINZHSRShMu+z/SXmvA9IAl4AWMvXXHBeV9u7&#10;SSpFg/J61tU/6aN5FGrUlbKLvn9qZOqz6bd+2mvx6K9aPZX0hYNfuVwByfy5Z59rf3r7LVu3PPnU&#10;k1gIxiywevfu3aVrl4AKmgX+7pvvcL3x5huDiIsoX039Ctdbh9/Komt+BkRz8eLFcC8FD01Yvtew&#10;UcPzzz8fPrDCbQBYGQcygMGVlJQ0a97sgl4XwM/6mpQ1bdu2hdv1s846Kz4+HmxkZGT8u+RfmJtd&#10;MvgSho6ZHR9//PENN9wQFxcHN1gzf5t587CbGzZsCEjrww8+hJyvve5a/BTjrlm3UfzZtZOf7Tux&#10;OvLwocOA6o4ePTri9hHWIrJDHMqzaOmK3j2726mws/6a1f3c7nXr1UW633/7PVYRNmjQ4NLLLrVg&#10;wy8PdrT38cftGsS98IKpNValEEFOK4VOBYn4LTU9fUjG8KFcdn5LKqD66ASu7RIwq5j/1SQAq+JA&#10;UgU3K6xI9KseeOvXN++31pOAAKxztQAW+QrIECl6kM+9poNhg1F0QACWAIRZZUmDQ7lcwK9+yqQw&#10;VKAA1tzMhARXawJ91fa6Vlv4t9NZ15a8BMHnKZ79ICTmRHEkcEpJIFgAK5l+ZiL9deoYbmkFuTHI&#10;Q4OGEFxrXn8l0Ckl36rOLJr4xctX9zqvm535MGVGO0hKbefqT4rMoJhIcc6DoyP++qvUpNSkW+3b&#10;X+1O2x0VGRUaGpqelt6yVUuX24UZeOMmVnhEVYurUugHJHMGYGUczICXKKytg6umTp06wY4mCIMj&#10;+DtfumTpOd3PSWod5DfQaV9NgwSG3TqMyUHz075w4BYqKSkJCyQ3b968ZfMWwFgxsTHXXHMNACzA&#10;WKBjsYoQEB4crufm5q5cuRJOndamrGUAFts6sGPHjnv27Nm2bRt+ghrhdhjnVs/er7/8mp6ePmjQ&#10;oNZtWn/+2edgA/v0YTtChJz9z+wjR47cdPNN+lgycOAXvULcL6d+OfCigcv+XQZHXe07tD/7HLKK&#10;8MjhI6CPLGBxIoqjwxkd5FT8EofyLFi8vE+v8/xW2NycXEBydaLrwFsWfDAhOQBzOIbdMgyAnUVh&#10;WfMQkPbaV4mTO6T9UgtIDn61JSBq9gMvnL+w3FUO32pmURKTEpPaBNnI2GfDCSlKwKxiVhaABXMt&#10;MbnU+V8EKn8RPAoOSAoulobP4Ii89f2C5GUpfXt0uf8Gqw1DAGD1OMeWz8RlK9doASyMrdjAmB7S&#10;L5OvuXJgZRRtGFIYmCkhAxhUE8BqVcIAbjhFfu1qzcyuFCiLYFlzM88mj2VUSwyJ3PDn8asVq61A&#10;9ccJH6gEbHbWX8/ZcGGnFi0bWo0KAk26JoS3mf2awKrDgyMBRwLVL4GgACwKXJEPTZg7/pMq2e+w&#10;J3yJIAvRjoFb1DSL+nyXXlc4o3v3Z/35++bi476Bl7Zsf8apu6SNmAYsW927R3AAFlvfKUGQ+mKi&#10;pcjLTLy3V3zHs47vSd/TtGnTw4cPw3Jk//79TZs3TahHAI5afQQk84kTJwLmAO6Am9TU1K+/+hp5&#10;xx55XbvaGiWLgpo0aRJ+TpgwIWjpAU1DXNiCMQqan/bJvvPOOwDgBg8eDFQuMzNzy5YtyNrNN9+M&#10;hzChsnaDlZOTA2kQ662i4t59em/etBlLCMeNGweH7n/++ScArL179m7bvu2qq65q2bIlYCxmk1W5&#10;B4ADO+gV1g8CZRsyZMiK/1akpaZhBd+NNxHbN4BuOG8bcduSxUsOHTp01dVXiexZE4fyJC9e1rdX&#10;D78A1qKFi4CawQM9gDm32w2DMji8xz3EYm2EBWYseLCjvdb2ShZWV/piqkRSIB40tYpbYFmXWhAW&#10;WExWNlWxcvUfABYWMpcK7i+hYDClZKmgeu5K3dWxU8fWrVtXbroONQsJmFVMMwBLXD/IwKmAMKlA&#10;o+hhoyCApCCi6CUWHBFmfuXXCIt4trIHYC3XAVhq/EpGsFxqfxoq3xq6UbT4VrqXB2bKeJt+LLY/&#10;qCb41C4myQQKU3Gpys9R1Xdl0uWEGrMsGq014C+XtN5QDYhZVumS4hJsMYyOPi8vTxOwYeOGMMF2&#10;GgRrCdjprEEBABauJx+GZTP7jhY5EnAkcGpKAABWSa3L+aZNGfPmYXeUxLQtKS5Xymvv2l3wUuty&#10;6pdht9uz5L81F5zbtbzc9HO6XyJVFCD7WHaZrxwWWEWFReER4Vg1hnFM88RaP2oJSOYTJz4TEx2T&#10;k5szceLTkDN+1omqExIa8sAD4wMS+9atW3/9dTr8pp97bveAIoqBkTrlgXDCmBF/2icLv+nLli7H&#10;ysH+/fthugsvUVjod8YZHWB+5RfAmjTpZfsJIeSECY8GFL4SA//+++8rV65iBL0eLwCs4cNvg+kZ&#10;fgK2S05esGH9Bsz8A/JA7/WGSBZYVmu3gdxN/2XG0KuGoOLIOVqyZMnalHWoUHfcOTrobAakvUGn&#10;cpJFtFlqtSXXWBW7eeOWunXJ0lT9bpiAVklbnZ/b/bzu0dHRtSVTtZ1Ps4qJPR/0bsU16BWDroJw&#10;iWUfxqrVABYzv2IAlrURFnXN3sWOLmF3SOzFYSdkZYUJwOzKOMk0CkJdXW1LALdv3dG4YeOIcO0m&#10;Kmhe0vek12tQF0OIyhLOSUnHZmf99ZyNQ3skTl+WNrBbq8Z1T54W22b2T8qidzLlSMCRgF8JuEtL&#10;agGAtXv37nXr17PMNGvVYcmsza6IxJQUV9qW5Ki6W36b8Y7ffJ6sAdwez+Lla3qd17W8rMYBWGtW&#10;pWAJYf169aP/n737AIyiyh84PqkCigQBqUKigOihBCw07wjonSInzZMTG0UpngWwguIhf+vdqYB6&#10;R1OqAnpqggXwFIIFBBWMioqIEBAURCRRhJD6/83MZjPZOttndr/DEpbdN2/e+7w3szu/vHlT/wS5&#10;Hurgzwcl2GH8tb+xUeStHhd0t0UzmTffsWPH888vkevaZPTZAw/8n/7ftPS0P130xy7ndDFfWRno&#10;NGv2bEk/fNgw33NC+c5z/vz5ctu+a665WqIw6nCw555v3KTxjWPHmi+JnlImcf/kk0+2bv26Ugub&#10;StDqzDPUy+hk7FXz5s19j8BatvSFXjl/qF+/vlB0zs7+6eBByeq22ybICKwFCxde2revlPCzzz8b&#10;NHCgDDX6739fuu46x4xdHgspIVEZsSV3Cezb7xKXBG+8vkKiTpdcenGgtXOmf+rppwcPGiQ3NJRX&#10;hG7/jz+e1bFjv379hE4K3+fCPvL6mtVrJk8OIICekprqmAPL++SDMkjtw48++n7v9zLq6q9/HaKX&#10;Ry7VXL1mjfxOUp4npyRfd+21wd1d0UzvvXfyZJNoDz34oLeUYclEMg9LPiFm4rfV3PMXGY8vmoSN&#10;dDLpXdu/+dZ5LaqcUrpsUS52lm523vnn6lfyskRawNuO+eEnvgJYHiNZgRbVb+TL26CnQAdDBZre&#10;Y0WCyMQZt3JGsrwRSQDr/C7Z+ruP/PNfzmSlx47JeNgjv/325Izp+osfbi44v3M0Alhq3GrOdm2b&#10;bdVLGkK6i3fhmmfVQVUNz7n88uyMQPtJQOnlALJn996sNlkSEHdGyeWXQPKhLL/Pk5vqHis91rbd&#10;aYHeTDmgMtg9sZkPa6njc6u/GHZxp+JjxXmrCi/q2qZZ4ziJYZmsvt1bmfIjgEBwAknu31yDyyhy&#10;a/20r3Djpi+ys7OL9hVlNMtYu3ZtUUlmwYYMPXp1553XXHBB1+qtr3s4517nJJptR4f6ae9WKcl/&#10;fqZrrsaNetumpHmn19p7HLMjuObrMVtToqmpqe+s/7hXj3NNTMZvKsMwJpIRWFWVtUZg+Sik3Kev&#10;uzGAVZivfdGSRb5rDTbxXUtW2NzQkVKe78y6vndmGCtjyMq8+WS3QICcDV566aVnnHGGj1miXEr9&#10;2L8ec3nljjvvCK5mEniSa/cKJPSrLbJPySxU+kCMgBb5bioBR/lCLwOFnCvKf81cQiiTVR1//PFy&#10;vZJM6SXRLonISFyvbr26Eq6S5bzz1PFlH3300ZYtWyRsJ1PxDBw00GPZiouKv9jyhdRIvhx369HN&#10;ZbJ2WUWmXd/4wUbpcjL/msyxJVHUgOoow53kVoZ33OGglrsc5uXmSbFv/NuNYvj9D9/ffPPNS55f&#10;8u2Ob++7z3FJppn8pfPodyH0sS+IqsSw9C/9znoJuMxqr1/nJcO+5Ht/cAEs873XTHUSJI2ZVrMX&#10;hXzuS+R3z+49Ekr2djWrdPJWp7SSi1hdq1ZzcDZ7dA4Kx3hId2bg8UUv2Qf8IeKtmG4bLSp45eUd&#10;p3r+YAqkhCY+Vj7yFMCS9dwHT/mNQ/loBd/rhiWAFUTgyVuB/WYlESuXdZ3Tt/t4S1aRANZ5bvcW&#10;9FiMjzZ/el5UAlhB7TuxX2n7N9ubNVGHXzlPMSR6pRdr/4/75TMuLTWtUqk8/YzTvR9e9O9+Qe5Q&#10;/ggMRzH1Kkn1+6L+knOrzucmsnJ++fSXNpD3TX5YP//GF8MGqDfEVH8LuKqgX/fTM1s09rOdmrMW&#10;H+cs7ic7HnMN/vzFdyFNVj8QUdIigED8CFg6gFVWevSLjc/99suPmR2yC7YqOd1yCgoLMzMyFixb&#10;UFio/PjjvtrRK2mVSB1JqxvcWwCr+kCvfiooD3kNVHnrN8EXWzvEf9Srx3kWDGDJHFhygiQzc0uU&#10;QZ8DSy5IkemoPSp8t+e7mgCWr9MD0+cYEdtJrWwesUq7ZuwewzJzC8IwFu/VvFclNwno/HzoZ3mi&#10;9yuJ7MgveGWR/0ozydV2MkRLftMrwaARI2vNYey7JDJLfW5urqTp0KHDNddcI5NhzZw507mKzM8l&#10;78q4M3l3w4YNMheYTEtvsmpSqo82f3Zel7NjtcOa6b3ugVdj7R70PurKHSGMWUnmQefme0W/tfPb&#10;au75i5LHF032kygk+273d4U7CiWA5e2XWHKSKfcQkFG0p59pOMlUT/IU7XQv0ktoAaxgPkTMfrhI&#10;3p8canioYWdPv1oJ8nzb247pLYDlUtZQold6Vt5y8B0t8htLkpz1exd+snJaGHuM3zzdrxbcVay0&#10;Mcxz7XE0lhrAMheWknYxmTKMtbZLVnJI2b5te7tT2xmjV3LXCBnUWV5WLgEsPZglH9DtOrSrVSkP&#10;u22QO5Q/K/dsXX4Jaj4mFaESKmY+rKWaz7+xbtgAx60Jdu0vXrBs7bC/dGvVtJFXge+qb6zlazSf&#10;+bMS8yn9tUnt901WP7BMSY0AAvEiYMUA1pHfDu7fs6ns1x8OFO/J7pbdoEGGaO/aVSRDr3JychYs&#10;y8vOzJQYVt9efUfePLJ2Q/geIeX8VYOaTPmT8r8dcnPENov15//bLm+PKLxWHcH1Jz0GpR7m9bHb&#10;2pq7ncO7av/OwrhRfaTVtbtqrSifEs402pPRp86Zow4U85Jt9S9HHMUwltZ1/Lgc4teu+yinpxUD&#10;WDJ/Z3JVsozKkfvKyTCf3478JlEP51TBLnuQDDCpHcA61MX1HKn6N2b6L8vUxfmKTEG6wzBeq6j2&#10;aCx9KJdzJJf2beOchps2qS+7j+8q+PxLY9myzzrTpahWNvdxXPJxDh9QSMK5CT2GZdyi74sHw3vM&#10;LDpUVFhYKBfWSXxK7uoog7lc8j/086HXXntNRpfIKfp555/Xpk2b8BYguNyk8xR8/lX2WWfEMIBl&#10;2SNGcKRRWCvmrRb2Oso0WFu/3KqPA5Xwbru27fSbEsrdCfVtyZmnhINl39ny1Zbzu55fXQA5v1yj&#10;9HGP2ziHM/g4zCoybMlxWK8543M5qqtvKKcqOw4pDWWeOW2rhkO0+5Aq9+0aSlq9teqXqjOX+arP&#10;ubzLoZfVDwbHp4l63rxJ21715nyURI1fZQzO2vlKUXUEy3ex1WyD/lgxE8AKPXqlE3nMJ/QAlp65&#10;mVCXyX5uMit9sJU+9kpO7PXM2zRVg1jGt4wblQDWudk1Fwb+41+Py7v69YPyBWbGtCeciT8uIIDl&#10;tblk3/310K8tmrfQA1gSrnLe81SuHyz+xdEWMgKr41kda+Wi7ogu3/08fmHzvMM6v9fVfEms+Zbo&#10;EnV3iTrVHFtOvfBCZbVj/H91Pua/fGZUl8xQBK2Gfo8A7pomv2r+++V1xntrfvr1LolhXf/XXh3a&#10;tvLcQuqZTeEI11+0ezjvqL7cxOUtydX5itzI63/6VS8uQ7ke+Yd6Ba5z33mq+tpbk/u4JDNZffMZ&#10;khIBBOJJIFnGMFjtcWjrqvTUA2d2btvr4hw9eqV+7WimZHcoWjBrgYzAkougMjMzl76z0q3kknD7&#10;nGslzKUuD69Tq7buoXt3jF60Nj9/7UNZc6Yu+U6tr5psR+bf184deorz+aLRypxr3+mVv3bR6Lb/&#10;W7tOTdbqqrn56or5D506Z9G6qh735D/0JzlKL8p/Zmgrw6a18mmM3y2Z/7+2ma1dV6w+Kaje9Jyd&#10;vbTy/HG7p2ylwMpDstFFo3fMX7LbpbRujaVvuroAnpty3UMOkZwbtAzls8f55CGtpsaH891QO0bL&#10;li2at2qW0ajBWdkdW7Zu0b5Du+wunTqfk+3x0b1nt5piNOjUp8uh1c8+m19YU4bCNfJ7/5HXjxx8&#10;zqHNBYfU1+WVHVkXXj9y5PU5Ob1HXniqnHoMHjm4UwPHKZhWKUlzqMtgNc2FGZvWfFLkaIJDm37O&#10;0l7MOrRpc2FtgeyO6nRO+qI+d99BzJhbb7d68IEHvD2COwLUq1v3pIYN6xwn84w7HvJKcFkFsVZG&#10;RoPs7E6DBw+SiWBXv73aPYeNH2yQ6+8u63/ZX/5yeZvWrYPYRERW0X7t7GeHjWjnsWfvjUhbmHeO&#10;eauZL6qJlDKVzzdff+NyFbMMjtA/bCSeJYv8pqG+NmBWbnxZg39o5w4lK7OB60eDucNsg8yshjt2&#10;FKqH5R07Gma1ydCOz7WP6rL9Q4cyel8/aNDgWod0fYttah/nPR7eq8vm4UOkOvPBXZRNL+/MGnn9&#10;4C5qgdScG2QPkg8XeVzY0PGJ4L0kgpCRlVnVJitj0yeOTyjfxVaLFPzHir/vm86okzzRrysM7+J7&#10;5JS8qw+G8ruYT+k7K5PRK8lEQlcyZbseqyoqcTzkuT44y3lRocvmpOc7l7vuuO233w5LwOVQ0aHp&#10;TzxufCuWx3AT+7gis105lle070sSgtGfuD98vBXkl8Af9vzgMXolaPJ7Lx1cDizyIS7HInn4/O6n&#10;7lxuX9g877DOZDtWr9G/17l/b6zelpbty7qRJK45tvRuY3zuORPvXz4LP9mUcaF6JMnJDPSLZdBf&#10;NUuKHH34mFJ8TMnMbDP8ypzHZy/fsWuP58/NVkOnjN5xb/Upkp7G03mH47zG7S018f/++JB6FjNp&#10;kpfToqpJd90h49+Lf/nlUFHRU9OnBfMJzncVM3s6aRBIVAH5zqp+abXUo27Dk5WSouIi50G5SJEJ&#10;b/bJxYMyAktZu2FtRh1F5sdRSpRfDh92K7kaYNKXST2kXuvXvtW2zwVqnKqqR84ft6957zu9stUv&#10;Op+f0iZLaZt5ilKlPtm5S0+2/uGc3r1zesuorOpXtA8Kt41un3OdJOt97Zysh+ZKcMv3im1HX9vD&#10;UR4P2UqBlf/dK7ldN2f79p0eSltr63phPBWpOtl3S2+4d2e1iUTsHK9rq/SYlH9PD0+t7yvDEHrL&#10;nl17t2/7dtvWb4yPrV98LQ95xaiqfj0ZeWHV6nnP5hbI78WrlF07dio75L/zXtl06NDPxforDbt0&#10;buOz66ppsjIz1DRtTs06tHNnkV796hXlRUWG8rg2aCcthiU/PWbu3zwEIkvtiWYKU7eeXGPkeJhJ&#10;H940acelX3LJJVdfc7V7thdfesnFl1zcqFGj8G4xxNyk8+izYoeYT9Cr03uDoIt5qwVRZh+rbPpo&#10;s8ep2T/e/LHUdPu327d8sWVH4Q4lOUk/LzJm5anrmj3MqhGsIhlXJYdc/bDsflRXD86OI7b/fcTb&#10;dh0FdvsQqc48o2GG0jBDftOhPqk+/u/Kf3aefL7IyAvnJ4LnkhR+sjnjVPVzRz49duzYVY3jv9jB&#10;faw4Tk39/ROWQVhyN8NIhMD8lT3i76tn9c0a6A957ntxidncP+U+6bP/fvpJl9djeAz3fzSQUUCr&#10;i7oMHqktgzplRPvjRi7kl7FXMuzKOPZKwuISCnRO6F5WUSbfHI6WlLhUx+Nu6/imZ/zC5mmHdUvm&#10;8Qjj1GhYTdS7ja+jTUBfPhtkNNy5Ot95WKgl7/sI4N6sJj+sJTiraKErdWBbSfH4iTPGT7xfxqff&#10;/eAMb12l1dC5+fkPVcmJxqilu9W6ezzv0A/+7m+pZ1WOs5hqN4+7wwNTp8i+M+s/T/vvsd5PQyy9&#10;o/n/kIr2rhccNWshYEcBzxMSBfSF4tF/PiaP/3vgoUn3TL51vKnfxfnOv2HWRfUb9SjcWli8v0g9&#10;LhdJMKtQQlpFJUUZSmFON6Vga2HhvqK/T7pdfkUcUFEDS7z+4d7zs7Ro2EN/9LOmM2qmxoOUAFb0&#10;mG9NDE7Lztei/6rc/VbotdfJauP5Wncp6Kil3+lp5bm2PLzWsK7zxfXGDINu8cOHD7ds3vLUzFON&#10;j7antW3Tuo1M4u5WT/k9mPyufPMnu/R3nN82RqpfNyK86F81PC7mzCNcPrK3rUDduq63FY9mVei9&#10;wWnHttWCK7O3tUqOlezYucP5kAuBZViELGf97iyZ96pVy1ZyTO7cSZ27Xb/NaM0iEZ9DOwuLgi1O&#10;Rqb8cqhwV+FOGcaVEZ2jusuHiJeS78qft7mhdr5/YZafyqlnsztXz1OX1fJsh+PTyRxJXH6shGto&#10;lTnCwFKt3VAgI60aHKcsyHtn+MQZ8lOeyyvyureM3H+ZPXv2LI+DYwIripfUQX+b8rd1NTpbvUj/&#10;ls56aPMr83ILdhXkzsvXe628nFtQe2+Wl7TFkUIpktTG/2vrfbrlK+PDvSTHn3j8Z1s+2/TJpo82&#10;fSSPDfJn00dfbv1SZhnXZ7+SY85JjXzcPcbfbhvADhuW743mM8mQ370Obri5RrC2jo8jgDuj2Q/r&#10;EjV0VVi4a/zEqRLMyshQHv+/u//34j9fnPNPn51ErilRLzxZ7Ph27+O8I4BTEpctPvvMHH8d1ev7&#10;Zqsf9AZYEQEE7CyQHPrQs7vvrBkpOmPatNAzlBxOODn7+KYd5XZpuwoLlBJH9EruQlhUVJhRUqDs&#10;K3j8gft6duvqbcit4fUevbRhV+or69TBWD21i/9kcaZxPvfwJKtNK33F6vTGFd1zqHnF+4q+N11V&#10;dUpm2+oCV//Kz+NG9W1pc1dXyU+v7K2G3jdq570SmFrnq8rrHr5356hFa9bkr+mlOCsrLyoP5q9Z&#10;s2jUTrmYsWb1oFtcrlKROYkkVuV8bPlyy569e9RB5L/95rEKWlPJphs0bKieORnSuL5SndLRvtpa&#10;bbJk2JW+VqE6GEvmcNVbX3vX9bnJruvfPMhx98EMsjZZZpJZREC6nn73wFiVh94bhHzMWy2IMvtY&#10;5cI/XnT5FX9xPho1btRYW3bu3imTFf5c9PPBnw9+te0r5xcbQ1ZtsuVXCvkulyKZP8zKnQ8OHZIJ&#10;rhyXIbof1f0fnA1Hb8/b9RxrqH20d2ZS8ySjYQP9Y6L608Hzx4QkyLpwhNwSQnv0ydqpXRPpv9h+&#10;W9Dbjun366Vz2FRYBmH53ZzHBHoMS38El0Mk1pJp2vVs5ZpBPZIlP513IXS+67Jp43WCPp6H6xge&#10;9LcpXz2qQXZOlyKJsuZrnVO+COWMkMhswy6DRg7s1KZNVkOJu8rrh7SRkNLtnV29MH+10kc69uAu&#10;RTJRg6y4S4Yb9lG7eu/Whm81Z/+u5td78ty9JC1atjy+/vH67XRl1JV8cZdDyk8HfyotK9W1K6oq&#10;69atJyvK9AP6EzO7rXFHUzzssI4ve4cKNld/2fNwhDF+b3d+D3T/NmjY/QP78ilZNejUu4s21tTv&#10;Xu87gckPa/nVfuFWiV5NV+pkyK/2B16S89S8F8xu2nG483He4f6W6yvh2hdcymyy+mZrytdyBBCI&#10;LwE1/BH64//u/7scrWf++6nQs3Lm0PrU39dLOXXtqkK5WFAO0Hr0Sn5OX1Z03ZjxHc+WqR89llw7&#10;HhsePSY9mDX3uj59eveZvHPUfVfWuoTOeDldrUvxtEwk9vXWveqK7yjaCCzJtruEw+YO6z1aH3Vb&#10;86i9UQ8rVn9HqLUV54vGbNWAk6IXuM/D611L6GGUseND3Xs7njJ0zpo1DyqTe/cZvcRxSaKjOs4C&#10;rHvnrba9L1CvfVRr7XhXXlTekrX6XDd3+/bC72ptOtgWV7OWOxLqi5zNnNTwJDmfl9+0yITBNZ5F&#10;BXnz581XH6/I16ecNrLpBp1y5MzpFe1F+eWg9srAPhn6K2sLFaW1xKo2587L+/SQlo+jRdrkVKdZ&#10;U9QlxzmU3therh3GRB+uPmMJx75jYnNh2EPZimUElOPS0539MxalovcGsUPFvNWCKLP5VRyn8Odk&#10;nyPPZEL39u3bn3G6cQhqTVYZnQYOytqZ6zg+O4635g+zEnOSC7nV3yTox3DXo7rxg9LlkK6XodaL&#10;XrarpfTwIeLxU1g7/qvFWq1+lMjYMNcPx1ob3bVzZ1ZWa+duq1VHPn38FttMW3jbMV0CLB7+KzEs&#10;eVX/GeISdCYSw9IfPgoQ+lgt8xNgSTH0oJVxxivnrFg+BmGZD2CF6+gd7LcpX51K9tMRI/ooa+bN&#10;z5MxVnpKx1edDIlgqZfJHtolvd2xJ+pvFe6UMYWyinzvkmnYi+WVExs23LlG/X7luq2zf9dB1tF+&#10;ei5Gu/btZA5KmfBRbleiT6snFxXK/Qflp8yI36x50/R0mQvSbV0/u211LTzvsDI+NF/24tzNSvWX&#10;PY9HGOdG1W+M2ldK1++NtffogL58Fq51fHHt3CnDzF7vO425D+sS5f5ZCyZNuLJfr3PkJlcZGZly&#10;0rRz9w9e++d3S0ar5xfad/usByepM5r4OO9wf6vV0DnVZ1WPrPN+WhSt6vM9HAEEElIgqaTE35QA&#10;IX4hCm31Te8vf+v1FQMvkUmvHNGrW269v9/goaHlGj9rp6Wl5r+/sfcFXcvKyv3V6rtlY4YVDlsz&#10;scf6Ry9ckLlgzpWnuD+RPDy+6C9vc+9/u217qxat0h0n8OqNrvQpEuTGNOs3rB/8l8vNZRPjVIGY&#10;x7iobB4BFwF6L13CReDrr7bKNd3y4qaCTRLD+vqbr6sqqyqqKvQY1uaCzd17+LuUHdOQBbztmJs/&#10;29L9vC5mso/hCCwzxXOmcY7S8h3tMuYZxCqyurdbDfp4S+5CaBxe5KNen33xVRf116gWX4o+zcst&#10;6jyiV5td7yz4JGPQQLnJjcxo/2neWqVz1s5PlN7qC863jGlq6lUsWXyS0Xt4TpsQ6iozlx49WnLs&#10;WIk25MpxEb08d7mVRAhb8Fz4EDKM/aomP6wnPjrz0Yk3SnF/O1py+9T5w68cKBNgLcjLW7XgH7Gv&#10;QwglMFn9ELbAqgggYGMB9cZDVn50uaB/rz/1WZBXVFCgyNirm2+dcungK61c4CiXTb94UP1pqh2l&#10;p6rNrf5T60mrNm23569T71BYtV7GXenvGl40lbn/juS8lbIUQKJXspSXOX475yySuYr431bk8gnQ&#10;PJZFjRwCOdtUgN5r04aLZLEdv7zrkn2OfDa0bdtOhmB1ON14CwsOYhEX8LZjmv92GfTgKfObCEtK&#10;M2O1XDYUxCqSgwyz8narQR9vmR+BFcldMlz9TR95pX/rc+bZoHVWVVGhXMnb5sRab8lNv7Wr8Gp/&#10;3zuxU062XPlbHFKR0o87rkFGg5ObNpWf8lx/hBfQUMGQihreUoWSm8kP60cmjtW3Uq/ucb17dJy+&#10;YIFcSyg3uQpl01ZY12T1rVBUyoAAAtEXSLb+uLNuvYcMGnLD1v3NL/zTZf0GDbV+gaNaQvVDW/+K&#10;4uWxe9nYCy+8SH0Mfybrgbu71x4c7VjxlCvvlesWh6vJ3tWul1RzM7x44aPrQx8OrBVTLhWUaRFk&#10;Wn4ZdXXk6BGZTlgmwHJ8Ww3LJqKQiV/zKJSBTSAQnAC9Nzi3xFhLvR9IYtTUctX0tmOGJWhEJqYF&#10;5LY4Zh6+vnTFfA869OnyBQsWqo/cgoa9/6Be8ypTX8mE7AuWF6i3cM5o0HDnzkOZrRvUXFwod2uo&#10;atCpV2flk1xtxXe0G+nteteRSedOJ4Z0xaTcqNhlj9NvXRy+3bDNH4YNDLGQ4StMSFY1xQj8w3rI&#10;ZRfIZCsLFiy4e9xfLVedQPeLwKtv+yoHSkR6BBJYIOnI0aOmP9lJaDmBunXqvLV2/R9zesjdiC1X&#10;OLcCfb9r767vdu3fv9+9qE0aN+nZ6wLrV0FKaC9zW5BSyKgJ0HujRm2XDW376uvDvx0uLXXMr+xe&#10;7G495PceLJEV8LZjFnz+ZWQ3TO5BCWSfdWZQ61lipeJPly8vzBwwQLugkMWqAgn+YZ3g1bdqr6Rc&#10;CFhFIOm3IwSwrNIYQZSjXt06/8tf96fePY8ctUEAK4gKWnAVzC3YKBTJpAC91yQUyRCIpgA7ZjS1&#10;E3hbRZ+/urygKCN7wICzCF9Zux8k+DEhwatv7b5J6RCIvUDKPffcG/tSUIJgBdLT0r4t3H1aVuvS&#10;srJg82C9wAQwD8yL1FYSoPdaqTUoCwIOAXZMukJUBOqcfHqnszudfvJxUdkaGwlBIMGPCQle/RA6&#10;DqsikBACyQlRy/itpExZIlNgqROXsERLAPNoSbOd8AvQe8NvSo4IhCzAjhkyIRkgEFcCCX5MSPDq&#10;x1VXpjIIREAgZRIjsCLAGrUs5V4u3+7c1e7UzNLS8qhtNME3hHmCdwBbV5/ea+vmo/DxKsCOGa8t&#10;S70QCE4gwY8JCV794PoMayGQOAIyAiuBp7CPh7qrt8/VFtoxagKYR42aDYVdgN4bdlIyRCB0AXbM&#10;0A3JAYF4EkjwY0KCVz+eejJ1QSD8Asnhz5JQShQFqkNXhK+iJ4A5Bw37CtB77dt2lDyOBdgx47hx&#10;qRoCQQgk+DEhwasfRIdhFQQSSiA5euf9CeUatcpKsEy2xQCsqIFr2phz3LCrAL03mscKtoWASQF2&#10;TJNQJEMgQQQS/JiQ4NVPkE5ONREIVoARWHY9D9VbnN9RBNvzg293zKNvzhbDJUDvDZck+SAQRgF2&#10;zDBikhUCcSCQ4MeEBK9+HHRgqoBARAVkEvd7Yjnj1xev3jk9963V78vji5Qzumd+t+SevANnd846&#10;ftuSe9YlXXj6yZ4LJ+/qycJY9kjkGcbiec7quPT0b77d1e60zGOlpRHfmPkN1DTr16mO1vTRrDaT&#10;t6i5+daJRkpp07mLtP26eteua3qzNusPputliYT03qg0g7H/68fAqGzWw0bYm2IlH9h22TED84p9&#10;6lqfcW8dPPlPv2sUWqF8f+kNLW/WtqFAuI8JtXrsT80uOKvW+ZXzk8LZD42fHTHonOGuvg17AEVG&#10;AAHvAimTJsUugPXlq3c+rwx76PprLrzgTxde0D2znqIc/HzN7hO6dsk6vtFZXqNXUhtnsjC2bSTy&#10;DLV4773/3u7duwsLd+/aWbhzx84d3+449dRTjZnKfTq+2aEFsI6VhbqxcK3/4/ppc3ddMO7WMf2l&#10;WbtkSav6aVYryvvAsKJ5uNoubPlIm/7U2dEH9F3b/GKz/mC+YlFIuWvXruKi4uJDxUWHig7J8vOh&#10;hg0bWv2IEQWXaG/C0P+b7/nPnK9b9PH2y5hIl4y9KdLCpvJnxzTFZKdExs+4M1LXPP+fwhBjWL6/&#10;9NqJhrKaEYj6MaHWt7KzmriU0f3ky/jZEYPOyTdtM72INAgkrEDKxJgFsA6uWba57fVDu9b61fTB&#10;LWt2H99NAljblt6b9+NZ1U9S9sycm/vWmvd/an5BR/WwqyU70eVFeV3Wmrtozftvrfk6RV1XTbnm&#10;qSdnviqvvL8l5Yxu6om0mvPnBz9ZtKYku+sp9ZyrHExqvv+ItmkLdYZdhbt///vft5ElMzMzKyur&#10;dvRKClrnuPRt3xa2Py2zpNQyAazfvvtgY9JZ/Y0nbO7NamisWvLVLXjw5D9qv888sPbZ++f+7601&#10;Pzf3FdCMapNZ0TyqAGY25mxxY2L33VPbzav3bm0P3bP03lc+UY5s3+jcYc1sjjQOgaKi4jaZbRpk&#10;ZGQ0lIe6uNDQe6PSVwz9v0nST2t+OvnCxlt8fRLV2+D6bs0RcktK8s65/3N+GlZ/eLmvUmtv8vhZ&#10;Wf0hGBUDNmIQYMeMu+5g/Iyrl9X15J+WvOd3J93y4qPPH6j5IqqlV5QvX70rP+mPvzvo8UuvYZ91&#10;fIAaDghxh5pIFYr6McHnt7Ka7+H6ydcJGx42fhOTL2Yezsgi2jn5rpJIewN1RSBggdhN4v7j159W&#10;naH+EsDlEkm9CtXTO2lPDqz6scM/H5z4z6vO/OT5V7c4Jn/y8OKWF1/Zd9EoLWWTVcvWH1BTNupz&#10;80T1lQcHN3trnXPdfU0G/vPmHk2qlJpVfqd84tx0RK/aDCTz8spyP3M1OVs8kGyDn//JzFaa9Ljm&#10;ogOL7n106ReGxnVrVo/y8qJylTTWqEv2vbfmR1l929tvNblObb7+Hc1sOjppLGgenYoHtBXZbWc8&#10;ete96kPvCZ52z1p79w/qHtp+6IODOytNLhk3cUKvRpHtqAFVxyaJq+T+Ar6LSu+NTlNWH/EO5L/3&#10;SdPGTf18Enn4nHLuL9dUfVXz2aQcqP7w8vzR5vuzUtvFoniXXLZVLcCOGYcH81rfGBs1bXpg/wH9&#10;u6vXnbRpkyY//HhQTfPF1n1NlU+/UJ9v2fJl8ybah13N16Sa77fOfdbzAYFdzLYCMTgm1Hwrc5xJ&#10;eT4DUvuh2zex6HdOvqvYtm/H4dGetrCegEzirp7xxOSh3WLC/aGGr7TXnU+aXJLTTn3lzNOzlQM/&#10;HtDfdX/x688+bdLpdyc5Uu7/6nM9pfx2a/Kjd02WXybUrOtIptRepWaLsQFx16gor9RffH3lG/qT&#10;V3Jzjck0I5UqJi3obaONc0b+48FBVUseveupdT+6tqberB7l5UXlE1lr8txV+w/sU5tPvhR+uei/&#10;X9m8FBEAAP/0SURBVFuqdtY0txSRYw8dd/c/HlQfV57p1uLO3dPDjmzc962yJ1qP17NMRWWFXtRt&#10;32zTn3y59UvrHzHswhtIObUA7uRH//V2k+tu6d7YzyeR++dUzRGycc4F2YZPw+oPL88fbeY+K9mt&#10;oi3AjhnIvhPt1gm2bM7vqM77Eju+nXrbSRv/rkPzT7duUaq2fHGg04UdlM+3/qgc/HFf9RdXX196&#10;vR0Q7GJFOV0FYnFMkF8N6t/KLvud1+/hxi9gLj3c/8lX7U+rkBqdb9rBHpdCYmejCNhFINkZ4472&#10;kyaNm+7fukV+YRXR5cvX7l7d6A71eD1IOwew2VJeXq6XuF/fS3OX57388ivOVyxfE/kFzqhLlPfe&#10;/jKgkjo/X+8eeqaseFLvW+6+o8n7d09+TQbxsCCAgG+ByqpKPUG7du2+2vrVl199WVnpeAW66AoY&#10;TxXkKiGfn0RBfE4FsUp068/WjALsmHHeHw5s/XT/mWerX1oMi/tO2qRDp6bym9Rtn+3r0PHMDp0k&#10;eiUrKh20mTFYEkuAY0JitTe1RQCBsAokxy5U2/7CixS50O/H2rE+qZ3L+CsZj/3pFz/Liz+ufb+g&#10;aYffqb/LllTuL7Y/62zHi1Vffu1IKQmbNm6sjkP4usAt56qqxjLqW8/cmCB2Jq4D0srLyp2Fkefl&#10;FerDWDw5O5Wyqz+tGTLVOqunX+h4lDe8aKhO414DL5bB+dVDuWJeU6ubW6MnOHfk6vbytHsahll6&#10;+61fzJvbXgVQx2xWd4DKikr9YacjhjV6b+iN7tr/fX8SeXjX82dTTbaeM/T4WVnzseK2V8Zo9HW8&#10;tLL5fsKOad7KLikNe9O2pTPeUy7qeabWsX3upCf97izl02Xv7z+rQ+MqeX7gs/yDivrc49ck44tW&#10;/7Jql1azTjmjf0xwO/77+ZQxpnc/NTN09Yh0Tr5pW6evUhIELCggI7Bidl1jk14jbj9r6+P3/WOi&#10;9pjxzk/Vc1/pRVIPmNqjSdMf8yTB428rF/+1exPvL/7uioFN356r5rbkgCPlGe2zP8tVX9lSlV2T&#10;oTPnhr3/+ntFX6VWgpiZuDTHpf366q+89N8XKsvLtEeFMU1ysjqLmfozdu3ouukD62c42nTum00H&#10;XnmGS2vq+B7lDS/e9+oXarKvl6lZST49e8uMZdaooxXNrSFTu4Gce5mj4TzsnrV2c+cu304i0W8+&#10;6TwgWKXdLdL9fBejfft2eoIvvvhcvv+pizomq8aQ3hutdqzd/31/Enl419tnU3W2njP0+FlpLInr&#10;XhktjUTfi9kx47GnqZ9T2tfXXOWqu8b1kjtm1P6242knbXJy4x/2H2h6sppYnhd89qX+3Mu3X+fH&#10;otW/rMZj+0b2qBWLY4Kzx+rfr3x/yrh8E3N+drh/oESkc/JdhX0KAQR8CCQdPPSLFiqy7LLthb+v&#10;a3rriJzGli1hLAt2Ukb911atueySPj8X/RrLciTStjFPpNaOt7rSe23Xogfenf/E5x1uu0l+eeN7&#10;4bPSdm1bU2B2TBs3XnSLbvqAEN1isbVwC9jxmBDGzmnH6oe7C5AfAgh4FUj68WCxtXm2vXj/+qY3&#10;D+9FAMtTOzU56cRXV67u3/fCAz9bPBBp7V4WSOkwD0SLtNYSoPdaqz28l+bAewtmrNYniWzyR1Of&#10;gHxW2qVtPZSTHdPGjReVogd+QIhKsdhIxARsdEyIROe0UfUj1gXIGAEEbBzAovF8CTTKOOH1N/P/&#10;fHHvg0WHkYqOAObRcWYrkRCg90ZClTwRCFGAHTNEQFZHIM4EEvyYkODVj7POTHUQCLtA0t79P4c9&#10;UzKMmkCLkxsuX7l6QN8Lv//xUNQ2muAbwjzBO4Ctq0/vtXXzUfh4FWDHjNeWpV4IBCeQ4MeEBK9+&#10;cH2GtRBIHIGkf02fmTi1paYIIIAAAggggAACCCCAAAIIIIAAArYTSHpl+QrbFZoCI4AAAggggAAC&#10;CCCAAAIIIIAAAggkjkDSW/nvJU5tqSkCCCCAAAIIIIAAAggggAACCCCAgO0Ekt7fsMl2habACCCA&#10;AAIIIIAAAggggAACCCCAAAKJI5D02H+eSZzaUlPrCCRXVk64aVTxL46bJ85bvLTX7y+wTvEoCQIB&#10;CVRpi6JUVVbKo7JK+1FZWVFRLn9k0f8pP1pWNWTAxQHlTGIEEEAAAQQQQACBRBN4cfmbJ9RJS0lN&#10;SUlJ1X6kJCfLIykpKVlbkhRFnstP9Z9Ew6G+8STgDAiYrFTS7r37TSa1WrIXl7/W7ZwuViuVyfJs&#10;2LS5axe7Ft5kHX0k+/WX4q3bviGAFbokOVhEoFYAq6JCjWBJwKqysry8TA1clUn4qlz+llUmE8Cy&#10;SJNRDAQQQAABBBBAwLICEsCqm5akRq/S9CBWmoSvklNSJISl/iSAZdmWo2ABCtSpW0+Nw+qBWa1n&#10;O4KyxgCtHqtVc06ScTB2XQKUsVxy/Yw3MRfLNQYFQiAcAjIGSxuHpf5Un6pDsRT1CCvhLDWYVR6O&#10;jZAHAggggAACCCCAQPwLyLdHbWS/+n1S/Vapf8HUv2eq/7IgkIgC9g5g2Tf6U33osW8NQip5Iu5q&#10;1DmuBfTrB2tCV1rwSvvOUaHGrtSHPKmIawMqhwACCCCAAAIIIBA2Ae3bo/Y1Uv7qc1TovyJ1hK+I&#10;Y4WNmoxsJJAcUhwipivbOgakdRH9jDcxHzbaRygqAmYFqn8tpv5qzHmAUr9waCOwZDGbEekQQAAB&#10;BBBAAAEEElvAMQJLfiXqHHNVHbNiCFZid42Ern1QAayPn77u6r9qj6c3qXvRR7Ouvuu176uqvs+d&#10;rD+ptVS/G+5oV2Dt9s0bMx5/XH88t/Gg6XW3r3p84UeS/OCG5/Qn4Vu0+HmCPsKnSE4IWExAD11V&#10;Xz+oHvbUX5upw69ksVhZKQ4CCCCAAAIIIICARQX0L5DalBTayCvtKkK1rFxAaNEWo1jREAj8EsK9&#10;uZOnVd2yaMl8efyjxd6PtetytbO1yqb9py565NKmrpNqOd4N91xb2s5rbtn2+oxXf+o+7LZbb5PH&#10;8PZbFzy34aD3Nb+RoNWHPzned2zlpK5X33bduSeZ25yJVAEU3kRutksSja7NNhCIkUD1OCztyKfO&#10;566oc7prx8gYlYjNIoAAAggggAACCNhMQP8CqX6TrKh0TnzF2CubtSLFDUpg1tPTvK0nI7ACHAT0&#10;/d7vWrdsrq/VbMClnR0hYB/56GHisD9Mx4AOfrj+6/aXXVsdfmp4br8eyroPtvuI+ugDKKoHa9Y8&#10;D1+gyBE7DztKrDNc926+PIyNvebtVW+/+YZr8wfVj1kJAbsI6N8t5MpB/ac+DosRWHZpPsqJAAII&#10;IIAAAgjEXEAfe+X8Pqmf/Ma8VBQAgUgLPP7oA4cPH37skf/zuKHkgOdg6nJ+990vzHz9e8OKes6y&#10;O308d9jEN37QJnX6IW/KsKtGDrtqyut7qt+teXHksP98oqb//o371DTymLs5iKmgzI3AOvjNtoOn&#10;tz3NEHxq2K5do59+VsdgbX9z2qKPHIOx9Ofy87Vtyk8bFk57aoXEuLR6qas6U2pPNq54ato0eTy/&#10;8WdHvgc3Pq+98tS0Fd+aiHM58g1/WC/WESx1cGvFO/lv6RHLt1a9XnpMXVwCmJHu9OSPQAwF9GHe&#10;LtEr7QsH3zli2CxsGgEEEEAAAQQQsJOA/htQYwzLecNrO1WDsiIQiMD//X3Sb9XL/ZPvdl812XFt&#10;i36Fi6lHl+sX/Ou8DXeMHHb1nE2OVdQzM32Io+PJx3Mmvtjy1ueeWfDcmKoNH9S8uOG8R9QXn7m1&#10;Ku+17ys35b7caoL63wXPXd/Z5NZrkulBaDOL0uikDJd0ysGDetzKmIn6/NQ/jvtzO6VR12vH3XTJ&#10;qbUSOFPKhFgH2900btxN/U7/ef0GLVy1/c1FX7eTVdQXlQ0fVke1vBdOK3wcPnpckFNWVlZaVvq/&#10;la+vfH35sWOlx0qO9f3zQJfKBtKHSYuAXQUcvyXTjgPaJdQEsOzalJQbAQQQQAABBBCIsoB+30Hn&#10;rYGivHU2h0D0Be6+7RYZe2Vc7hj3N5diBDWJe1Wzvv+3eO7DQ/Y8ec0z2izuaqaOcJD25Pu9e04Z&#10;0q+z+lLTfoO76e/Ki8ruVyZdc8Pwa254ct13e/dWNWvZav20+193nfXdTExK36iplDLq4eDPtUNK&#10;cl1Po5O0Ca00Dkc2zue+X5R1u56vxbZOa9tO+UnN+uefDioHNy6e8e8ZM/79xtc/O2JjvkqnbzYu&#10;Hzl9/lRaIoOu5G9JybGjlw283EM1o783sEUEIi9QfUip2VL1UcBxoIl8EdgCAggggAACCCCAQJwI&#10;6EOuPH7DjJMaUg0EqgVuGXu9S/RK/++Y668zIiUHPPDJOUyr6Z9HX956w8cyCku9MEYbY1D9RI9o&#10;OVIaX+z5t2cXzdEfN3Spavrnvz+7aHTV06NGXPvMZlOjv4ylNRvAyjitbaOvvzVOefXz9m8ONmqo&#10;DcoyZuJ87vtFT+/Ka+0vueWWG/XHn7Twls9FzSQuw1dapUokdFW9eKwm+ykC8SrguDuMVj3nL80c&#10;z+O1ztQLAQQQQAABBBBAINwCNXGr2jEs47fNcG+T/BCImcBTs57995z5/5HH3AUz5fHMwlnyeHbR&#10;7GcX1Q5g+Qu1uL7/yWsrftBf+37zh7tbNW9mDAM5gjtNm7f87sU3PlET/fDGKxv18Ja8qKx79Q3X&#10;8VZN+z4wdXDrvXsDHodlNoBV1bDL+e2/WfHmDkdNtr/13Aal27mZ6n8zGp50UJsMS64C3P5N0BEs&#10;yUbZ9mH1ZFpmRE0X3kxm1krz36XPHzuqD8BSH8/O/o97+WK2W7BhBKIg4OjxNVuq/uUZdyGMgj6b&#10;QAABBBBAAAEE4kFA/UZpmEHVMQEW87jHQ9tSh+AFAr+EsFPzHyYPG3ODPCbmtbx1cl89gOU4Qat+&#10;0nnETT02Pq0mm6uc39XxbucRD/xFeWWitu6wMXLx4Sez9edTXml1mZZPQItaaZNX4Z36x7F9lTef&#10;fnqW+lip9L1pyDkNtXUbdunafvtK7fXtSlvHoKhTT2t38MPnn5715rfaEUMfQuT+xPjiqRdd1U3Z&#10;sETLX1/R3/gqLb/4eyx9boFcNnj02NGh1wy/Ztj1EsEqLT327yefcK1p8D2WNRGwmYA+057NCh3u&#10;4iaZWx5//PG5c+du2LAh3Nsnv8AEXJrL/Mrm2jnJ+g0dtIB5q6iljKe6mEQLrsome6+3ZM6yBbd1&#10;k1WzVLJY1fS+++4zbvrTTz81ybJt2zbjipKPyRXDmywKbuHaRLjyCS9gwuWmBbFYEECg5nP20y+2&#10;2ZTjrXfePbvD6TYt/Gdbvz67QwebFt5HsRfOm1NZUTFi1I3ONE/NeEzmr751wl3GtcrLy7Zu+2bC&#10;TaOKfzmsvz5v8dJev78g/kCoUYIIyCybEqaqqJB/KyrK5U9FubrIHQ1kkR/H1H9LjzVo1GzIgIsT&#10;xMRYTfkSHFCtL7vssvHjx/fp0yegtUgcLgGX9jL/3TluGjpogXA1QRjziae6mGQJrsqB9l6Xwjh3&#10;k+C2brJqlkoWq5rKLzm6d+/upJgzZ86oUaPMyCxbtmzo0KHOlB988EG3buo8vVFeouAWrk2EK58o&#10;C8fN5l5c/ubRXw+lq8tx6elpaenpqalpqbKkpKSkpiQnyz/JiuIIM8ZNralIAgrUqVtPap2U7FjU&#10;cwb96FP7p/qCqpMU+AisgEZJRTKxFD+S2Uc2b7Xw/odp+R3HZbkE140cNXzUWGPVbh53+y0T7nSp&#10;bALumVQZAQTMC7z22msXXnhhrH49br6cpAxRgIYOEZDVEUhAgTPOOMNY69GjR5tEWLJkiTGlSz4m&#10;MyEZAggggEBsBWwewLLtRXhqq1su+hTFkFpsez1bRwABOwg8+OCDxLDs0FChlpGGDlWQ9RFIJIEG&#10;DRpMnjzZWGMzVxHK9YMSMXeuJTlIPonERl0RQACBOBGweQArssOkIpg78as42YGoBgIIBC7g8di6&#10;a9cuuaBj7NixxvwktGE85Qh8U6wRSwH7NrRLyWOJyLajJeDtO5/L9v0mS5zOE8Oa9uvXz9guX331&#10;ld9usnnzZmMalxz8rh7GBDF0C2MtyAoBBBCIlYC9A1g2HsQUp5cQmhzEFavuznYRQMCyAq1bt5bp&#10;SGbOnLl06VJjIfv3719cXGzZYlOwQAVo6EDFSI8AAi4CLlf/uVwb6JGL6wfpRQgggEB8CMjcb/a9&#10;GZ6diy7ulZUJ+4iPnYdaIIBAJASuvPJKmZTXmPPKlSsjsSHyjK0ADR1bf7aOgH0F5Oq/xx57zFl+&#10;GagrVwj6qM6PP/5oHMwrHzFcP2jf1qfkCCCQ4AJJH33yuU0J3vlgo01LTrFFILmy0uUuhH+4oCcy&#10;CNhUwPtdCMu0mxDqdyEszWjMXQjVFvZ7VzsZcpWRkWHsDD5WkcRy/ci6devuuOMOfRW5iWGvXr16&#10;9uwpv6X3cZZivL+Snr9ktWnTpk8++cSZlZwjST4ud6qS+VY+/PBDOR3Sz4g8pvHYk+UUSy5j2bt3&#10;rzN/Z2nbt2/ftWvXk08+2eOK7kWVZC7FkKsvpdY9evSQIU5+9yOXdWU6mPPPP/8Pf/iDzhX0nacC&#10;XdFMQ5vM028yF8Pdu3fPnTtXrlGV+srZ7MUXX2x0CzQ3HTyUFtH7xjvvvDNr1iy9V8gijdKpUyc9&#10;c499wG9Dh9Ka3jIPeo9zZhj0juDMIUId2O/eZ+bwFUTnifSRJ/QmC0VGtv7uu+9Ko0v3dkaR5HjV&#10;tm3bzp07n3POOcHFkqQPZGdnOwsmQ3clJu6t08p2ZTCv892CggLnnmVcJeieGd7DS+h7isdOqDeE&#10;fHjpxz33g4y7nt/O7FwlQn3MzCEujtPIXQiP/PKzdhPC49LT1D/chTCOmzuRq1a33vHq1xXTdyFM&#10;+rjgi0T2ou7hEvjl198Cyqrg0wICWAGJkdjKAgSwfLeO+S/BznwkuGC8t5S38w2X0xL3Yrz66qvy&#10;Nd3v2ZcEsNasWSO3PvSYUs61pk6dqkeXHn/8cWP4yZleYkAPPPCANwf5/f+UKVP02ISPxdv94F3O&#10;juQsS8rgbXYw3zeVl8DNI4884q0kq1ev7tOnTxDtpVcqiBX9NrTJPP0mMybYv3//DTfcYASUJpbL&#10;V51NE1Bu0nlCaRHpG4sXL/bYqaQ80q9uueUW6XsWCWCFssdJdULcESSHiHZgvwcKSeA3/h5o54no&#10;kUcKHGKT+The+a2pma1LGh9HafOfLHKcl3y8pb/xxhuNBz33RgyxZ4b38BL6nuLeNL672aRJkzz+&#10;5sNME5tp5aCb2Mpf/KJQNgJYUUBmE1YQCDSAJZcQsiAQBoGmTU+WR7PmzVq0bNHqlFanyKP1Ka3l&#10;0aZ1G3lktsmUR1amPLLUR1YYNkkWCCAQvwIy9sRYOTlrda+r3KPQ+Et1jxiSwMytDJctW+YteiXZ&#10;ypmPxDvkDEdy8xZo8HErPVlRVvcbvZINSczOb2nldPT000/3Mbe9ZCJRNo8aMmahTZs2PkoiCEIR&#10;zW5lpqHDXh4JGLkADhs2LOithNIiet/w1qmkSNKvJIGZm6wFXX7zK4a4x4W+I1iwA5vX85gyokce&#10;2WKITRZ67fweomUTkia4w47xYnPZDaWDeSywvG486Llcoi6rhN4zjdsN/fAS3vJI2fx2M/lcCPog&#10;E9s+FmIXZXUEELCjQHhGYDl/leH3F1N2NKLMuoDz9zAuv5DR3w00dJqbl8sILLpW3AgwAst3U5r8&#10;La4xE4lYyVdq5ytymd7tt99uTCBfmvXrIMwsHodHeTyUmcnNRxqPI8VcfvnvdxNyN0aXixaDKKp7&#10;SeSkqGnTpn637p7A/Cd7JBraZJ5+k/k2LCoqMl7HFGJuHpHdW0Quurn22muDuM+m+RYxfnbrpQpo&#10;3fDucSHuCFHowB4bzm9ncFnLb/ogdme/u63HI0/oB8lQDuwul/gFVwXfa7lswtswH7/XD4bYM933&#10;MpdiB3p4iXR5vKnK0FSXy9j9duZI9zG/3Sa+EzACK77bl9o5BQINI4Q0Aku/EaycualLhSzl6o+K&#10;cpY4E3C2rLSy3tp607PjIYAAAhEScLmcYfv27cYNydUQLtErmQBFvnzrhyZ54nIrQ0ksq/gtqlxH&#10;JueBeia7du3yeO2hvOhMI09c0rz99tsuW9mwYYPxl/8Sifv666+dt1GXospVey6ZyHxefosqq8iK&#10;cl4kWclP92tnZKITl0xkXIDLKzISwYjmPjDBbzFCT+C7oUPP30wOYZnROYgWkbsTuESvjC0i/cQ4&#10;TbWZikQuTeh7XOg7gjU7cFjMI3HkCb3JQqyay8HQ2LflqOV+8DQzRtWlSC7zWK1YscJjmY2vy37q&#10;slboPdM3VKCHl8iVx+8B330X8121mPexELsoqyOAgE0Fgh+Bpccv9ACW/sMZ19DeIrph0y7hXmz5&#10;BYxj0eZWk+eOfySp85czgYZOGYEVN/2DiogAI7B8dwO/v8X1uLqPteSSE+OZv8fRBy6/nHefIcUl&#10;f/cE7iMIJM0zzzxj/B21SxqXqZSkXsbfpbuPI9Mr7jcT9yEb7r8qd5lMymXQmfvoFfdxXlISOXfq&#10;3r27S3OY/3VF2Bva+Cmjl8pbYfxu2t3Qo4C+lSByC7RF3Cew91geufZn6NChQbeImbqYOYaHvseF&#10;uCNEpwMHeiAKLn10jjyhN5nfjuF7N/G7E8kw25tvvlluPSFTubdq1UrGhwYxm7vLcc99N3TZ0dzn&#10;eg+xZ3o8YsiLQR9eIlQej5+S7gd8F0DfjRiFPua3E8Z3AkZgxXf7UjunQKBhhJACWFr0qkL/41y0&#10;QVnqH1olPgSSk9Q/sqQ4l+QU+ZOcnKKHtfRqBtrzCGDFR/egFroAASzfPcHvmUxA54Hmbz7lcvLv&#10;8g3epVT6/OXGkriHGNwvUXE/r3aJsEgmhYWFcp9EuQOXt4ly/UYZXIrq8UoZl4suJU9jSVwuovEW&#10;SpO13Gepj8sAlg8Bv83hniCIFnE5dfRRHvfricy3iJm6+D2Mh2WPC3FHiE4HDuhA5M3N7+EuCkee&#10;sDSZ344RUAArQtN4y/0TZE5AZ1HdD+MuO5oMbJRbvroc58N+iA7l8BLinqJXzaVpzB/wXZrJRxNH&#10;p4/57YTxnYAAVny3L7VzCgQaRgjyEkLH5Q/qlYOVct2g3Cj+2LFjJUfV5bfD+p/Dh3/9lYfdBdR2&#10;1NpTWlbaV1pZ2lpaXNpdgpd+LySc9fQ0dk4EEEAgvAIuF8f16NHDW/4uASmJIvkoidzT3eVd9+EA&#10;7nded5kxxD1/yUTWkvu7y03uPN7mKQgcjzeA9525nOYZN3TRRRd5266Pt4IoqmVX6dmzZxjLFkSL&#10;uFwo6oNdhvWFsahBZBWWPS7EHSGOO3AkjjxhabIguopxFZd+K6N1JBoiA6YkouRttvUgtijRKOMl&#10;2Pn5+S6ZvPHGG85XJKVL9EreCrFneixzKIeXSJTH2614pfAuRx6XHc1Hi1ihjwXRYVgFAQTiQCDI&#10;EVjVU1+p811JRGPbt4Vl8k9pablMg1VeLvMk6ZNjxQFQgldBLhZUx17JaKvU1NSU1LT09LS09Pan&#10;Zaalp8kL8rJ+SaEouYdOH/+HY37lOyf93fHLIC2lNmQriRFYCd614qz6jMDy3aB+hyR4XN3bWi6z&#10;xvoejWLMxOW30GZK5ZLGZS5evdhm8vFYQflNu1yvISMC5EzAZUovl0qZKYbvkrhc6+GxInoh/Y4p&#10;89HWwVEENI4jXJcQyhxnPkJ+fisSeou4jKuKUIuE0j+dDR2uPc5bzzGzI0SnAwd0IPJWnUA7j8cu&#10;baaD+dhQpJvMzKFPJkjycWtXyUEOyBLoOeOMM4K4ctCI7zLS1rgr+b1+0Pcnl5me6ZEixMNLKHuK&#10;x/KYP7y4XEof8z4WZ98VA60OI7ACFSO9TQUCHYEVQgBLm9lb4lYyKmfb9p03jw7+FtQ2tU7MYj89&#10;Z2H7tlnHHXecRLJSU+RaQvVCQqFw6XkP/H2S0ef+h/6pxa4IYCVmr4n/WhPA8t3Gfs/o/J43Gr9V&#10;u+RmvnuZ/2ruzNNMyc2k0TOU2NCOHTvkcpW9e/fecccdPkruO4AVRBDHfCG1Q7Xj2nC9hOYvWAtu&#10;ReNafqcqC6LuHs/o3OfKMTaH34r4TeBxo8bCm8zBbz5++39AG/K7J/rdnDGBe2sGvSMEVIuAEvut&#10;UaC5+U3vN4HJfdBHPuE6SIZ4YDd5izqJZF1xxRVBD1B1uYrQOPmUy/WDvuNKYTxEh3h4cbJH+iPD&#10;7+El5n3M7+4Z3wkIYMV3+1I7p0CgAawgLyFUv9Eq6qztcjFZeZlEsUppgwQRUMfZlZXpdyOUPuCx&#10;1nffdotcemhc7hj3twTxoZoIIBAWAZnRyZiPTPQberYud3wLPUOTOciv8fUZfGSWYpkiXebk9h29&#10;MpltfCSLREObkfF77aeZTEjjW8Blj2NHsH6HCe9B8oEHHjBzJ005HrZp08bMjWI9ArpcRWi8ZtB4&#10;oa5c0ugtRhb2nhni4SXs5bFUxwtvH7NU1SgMAghERyDIAJY2+ZF+C0J1HJZcNxid4rKVmAto14hK&#10;+KrC2QdcinTL2Otdolf6f8dcf13MC08BEEDALgKHDh0yFrVly5Z2KblLOWV0wLXXXutyAZSkkbsE&#10;yk3NZcphuYRQru+wae1CL3bcNHToFPGdAztCfLevt9rdfvvtMhxJ7v3nYxomfV253tD8BEwum7vq&#10;qqucrxgvxzb+quDSSy/1WEir9UyrlScx+y21RgABKwsEGcDSqqTPc6VHsAhgWbmVw1k2NX6lznKm&#10;TnOmjsNzW56a9ey/58z/jzzmLpgpj2cWzpLHs4tmP7sonOUgLwQQiGsBlwnXZZ4UZ3Vd5gZ23FTE&#10;3D9RNpMLQOQOWcZfOMs9nuQyFimsjE0YNWqUTDMvwwdCnALGTKVc0HxMohzG+ZXNFMxHQ5tZXU8j&#10;AxbMJ7ZISsu2iLtP6Htc6DuCjbis0MFCb7Iw1kKGI8ldLOTQJ5Esub5PAvfegllyq9bgtutyKw+5&#10;QZ7ko/90Ll27dnXPPPSeGVyBva0VofK4DHQ1bt3l4Gn+lhGW6mPhbQVyQwABiwsEH8BSwxd6DKtK&#10;bkkXpfnat8/oKddja8uYlSHSrhxjzMNMzpKm54ztfjdrMpmaT00ZDNtPSjKzFb/FiFACLXbliF5p&#10;fYAFAQQQCL/AkiVLjJka7/LmctMuH1/Nw1+sAHNcvny5cQ0JXcmZW9BTvQS48VrJu3TpYvz/Dz/8&#10;4C03H2+FUgBv6/poaPObs2MAy6Ub+2CXedPMU0QiZeh7XOg7gmU7cCTAQ88z9CYLvQzuOUgkq1u3&#10;bhK414NZBQUFMhDVmGz06NHBbVcOqsZ4in6DPONt8uRdj5f1hd4zgyuwt7UiVJ7vv//e2xZlTkbj&#10;Wy47mo/aWbOPhbc5yA0BBKwpEHwAS+qjX0Uoo7DMz/AaukKP6d/I5r6ZvuVBiSU5wj5qwEdiQfoi&#10;9zRRfxpekliXMz5U8/qlc1wKY8zZEYTSA0yOrMfod+J1z0rdord4mqGEziKqafU8a8rQdty6FaOV&#10;0SvUqqm3hPdQHWNWoTsGm4OzxYleBUvIeggg4EdAJkMxjlqSy0+MK7jcofzNN9+0LKjLZB/eQldB&#10;XzhjvuJnnXWWMfHbb7/tbd2XXnrJfLYhpvTd0B4z9xiv3L7d/++WQixq2Fd36cY+WmThwoVh33pA&#10;GYa+x4W+I1izAwfEGM3EoTdZiKWVmLIc1mQHf/zxx+UCavcQs4ST5NcSMhA1xA05VzdeISiBMNmi&#10;MRwmk8R73FDoPTNc5dfziVB5fBxDXI48Ljuaj9rFvI+FV57cEEDARgL+AlifPTvuptHGxz/f3Geo&#10;XvU1G9EageXcdNv2Hdd/+c3Kf41fr760fvy/1PFYEoFSoz9DFlatGC3vKn0H6r/K2bJN/Wqrv6uu&#10;lTdHDRRJvMjToufs+o66wux+1a+6ZLVuckdvTV6rhIby+C6DnptLdVwqG6tOpscrvV0/GKtSsV0E&#10;EIgbAbnuw+Xm63379jXWzng5obwuZylyqymP1Zes5NxJzqDkPErOpqI/TsflbMRjOeWakWnTpkW6&#10;+VzQZGoYjzPpyg3pjTPIRLRUfhta37rLGI3167WPfcMigNOnT49oUSORuXuLeOwe0iKzZs2KRAHM&#10;5xn6Hhf6jmDBDmweMPopQ2+yEMs8ceJEuXpajuT6oeaZZ57xmGHQ16+55+ZyhaDLFs855xyPBQi9&#10;Z4YI5bJ6hMojxxA5krgXVQ7CLncUcek5PmoX8z4WXnlyQwABGwn4C2Cdff2Mf8/RHv/3Z20K3ebN&#10;m1mhetu3belxZjspiUSWJCylP+/Yvq2xbCvHXKpo7zpflOCU38I7c5aU8txbejNZ6es6S+heHt+F&#10;camOS2X9VoQECCCAgI0E9N/YS7ApOzvbWGy52MRliij5r7xoTCO39pMVjeOYJKghZwKSlfyUL+hy&#10;HiVnU95OoiKn5DJLiJRTQmnOczYZTCQnFXJrwihEKNzRJLQ3d+5c54xX8kT+K3dIjJyGnrP5htbT&#10;/+53vzMWSUroNJSs5PkNN9xgx9taSYu4DC2U7mFsEX13iEKL+G3x0Pe40HcE63Rgv1xWSBB6k4VY&#10;C5cWl4OwyyFadl6Jnkicy7ghb/OsmymMDOkybtQYl5EguLd5BkPvmWbKZj5N5MojRxJjE8gBXz59&#10;XD5t5YhkfkLGmPcx86qkRACBOBPwF8ByVvezN17fqygtB/3p7BgLrB/fTq69aze+4+RxbWVI05xL&#10;Hc/di9XuzB7y7rAXXd/R1zJcvudIYMxZHYc1vp37uu5bkax6Puga59KzkssVjSU0lsdbGXzg+q5s&#10;jFuFzSOAAAKmBaqnMqz1b0ZGhsSYXH4bLCceHqf7lRddBubIirK6M0eJCkmAxlgiWUXuBmi6jOFJ&#10;6H7dioTSpKZ6OeXO8d7CE5EYLOaOJoPXBEovjDwJegIab1ihN7Tk7DI9s7ziNBRJeW7H6JUuJjNb&#10;u3RvY4u47w5h6ZQeG8Xbi84thrjHhWVHiH4HDgt4rDIJsclCLLZcHuj7EC07r0RPjLF7KbDfOxX6&#10;LpW3+Fe/fs4rKFwzCEvPDNHKuHpEy2P8lJQDvsunj8TO5IgUUF1i28cCKiqJEUAgngSSPi74wkR9&#10;9r318N8lgHXumDnXagEsmci7vLy8tPTYkSNHDv/669Zt2++beJuJfOIuicxL1U69jFGGWc2udY1L&#10;3NW0ukIPPPpEh/ZtT6hfv169eunpx6WmpiYnq2HQuvWOl59J8h9tSVL/k+T+U31ZzSopNy93wk2j&#10;in85rGc8b/HSP1zQM27VqFi8C8ghUWYFrFDvcSB3ZdVvzSpLWVmp+qf02LFSbclo3GzIgIvjHcND&#10;/fSDQaCLnP/4niHlvvvuM3m9m3zPluFXLpP4upTK42SOoacxU0g5c2jcuLGxLjLdu3HCLDPFcB50&#10;nc7uNZLfuk+ZMsXvgC/5Pbzx3Mb8NJcRamgZKeB3IJLfMps01PX8JvabwGQ+0iJ+R5BJ73UJ0plv&#10;Efe6BLQbumzITGfW83ff48ys63dHiHQH9ohjsq2d6/pN7zeBmR5oMo0Zdm9N5rer+K1IRLfuXjzp&#10;HhKXcX+9qKjIx8AiM4X02zP9UhhL5Ttx2Mvjcmz02KwePyKt0Mf8dsL4TvDi8jeP/PJzuizHHZee&#10;pv5JTZVHampKSkpqSnKy/COnYI5fQMQ3BbWLb4FAwwjmRmBZZviV5RpP5l7XJoRKkOiV5fwpEAII&#10;xKOAfJlevXq13/l9JYHLtYQeMR577LHFixd7vAVVFPCkkFIAHxuSKsycOdNljECEZiUXBNmW3Mbe&#10;R3lEPtDfwwfNaLKhpTwuV9u5bDGaZQ66sh5XlBaR0KqPW9dLGDf6l756q2Moe1xYdgSrdeDwdoZI&#10;5BZKk4VeHpNb1zt56IdoycFl2JdUwcf1g3oFw9IzQ7dy5hD28sjxU46QPkoon1DyMRS0v8lWju0H&#10;cRgbiKwQQCDmAmZGYLkOv5JCMwIr5i0XqwIwAitW8mzXygKMwPLdOiYH5sgX3JYtW8rUsHL5ifnm&#10;lqvtvvrqq3Xr1knQxzm2SCIjvXr16ty5c8eOHb19LzfzO/NwpZH5jDZv3vzOO+84SyiVbd++/R/+&#10;8Ad9aIDL2AGX0WdmiiGZmEwmKWX6LZkN3VkenUvuKiX4enmMWZkf7xPRhg6xzOZxzEiazM1kMtmi&#10;zAf04YcfykgrfbCVhLTkfvbnn3++vi+Yz8d9xzHZKB73OI9NH/QeJ5sIcUdwFjLEzmD+8BIEvt/G&#10;8pvA5EbN5KPXNJQm82FlsgD61j///HM5BhqHf+rHQOnh3m7PGlAz6YnlTggyl5xxxYKCAjMfKCH2&#10;TJMUesHMJA5jefS92NkH5LDvPMjIYV+u0fbhb6aoEe1jQfSBeFqFEVjx1JrUxYdAoCOwTASw5EaE&#10;szfK7Ff33NPXOTCXAFbC9kICWAnb9FTchwABLLoHAghETsB4GimxLRlGF7ltkTMCCCCAgBUECGBZ&#10;oRUoQxQEAg1g+b2EsGCxRK8U5dw/10SvolANNoEAAggggAACCMSxgNxnQO4LJjdSlNEW5qftb9u2&#10;1g2X49iHqiGAAAIIIIAAAi4CfgNY2df+e86MfzvmbocPAQQQQAABBBBAIHQBuZBH7gsmN1KUGw7K&#10;Tdm8xbDkqijjtuSqq9A3TQ4IIIAAAggggIAdBfwGsOxYKcqMAAIIIIAAAghYWsBlNn2ZEkiGYhlL&#10;LDM9yR0YXeb06dq1q6VrReEQQAABBBBAAIGICYQzgNW7d2/HnTz5J04FItYPyRgBBBBAAIHEEpAZ&#10;lI0VfvDBB2UolvHrQ5s2bYYOHWpMI0GuoG8Wlli41BYBBBBAAAEE4lEgnAGs/Px8udUFSxwLxOMu&#10;QJ0QQAABBBCIgYBcDLh06VLzG5abRd5www3m05MSAQQQQAABBBCIM4FwBrDijIbqIIAAAggggAAC&#10;kRO48sorV69eLZEpv5uQsVeLFy9u0KCB35QkQAABBBBAAAEE4lWAAFa8tiz1QgABBBBAAAGrC/Tp&#10;0+fVV18tKCiQKbEkSmUsrgS25BV5d//+/bfffjvRK6u3JeVDAAEEEEAAgQgLEMCKMDDZI4AAAggg&#10;gAACPgU6deo0atQoiVIZZyGQ0JW8ImEs5r2i+yCAAAIIIIAAAiIQQABr3E2jIUMAAQQQQAABBBBA&#10;AAEEEEAAAQQQQCDKAl4DWBKucj6iXCY2hwACCCCAAAIIIIAAAggggAACCCCAgFPAawBrxr/nOB+S&#10;WoJZ8t/gBmF1u6bl1FcfLCopwh0BBBBAAAEEEEAAAQQQQAABBBBAAIFABXyNwNLjVvrDma/+3wm3&#10;jDW/pYZvHv1gycKOT2dPeHNCYVGh+RVJiQACCCCAAAIIIIAAAggggAACCCCAgK8RWKIjo670ny5P&#10;pj01y7zdqp8OTfu+5ZVrJ5YdOLn3wt5DXx66Yc8G86uTEgEEEEAAAQQQQAABBBBAAAEEEEAgkQX8&#10;zIGlR69cRmDpwayAltMWLRi+fUa9jwc81urDAacPkKFY3Z/tvmzLsoAyITECCCCAAAIIIIAAAggg&#10;gAACCCCAQAIKSACryuNjxr9ny6P6LZGp0sJYklh9Xvvh3y09M7Px8GHj6i7etu3oT2t//8H1H0y7&#10;eNryr5dnzciavmE602P5F7RcCvduE3oRPXdFb12U1xGwmIB+bDQeIYM5Woa+I5EDAggggAACCCCA&#10;gP0FjCdH7t8w3b9ncjKFgB0FAttTfYzAGjPuJvWh5ydPJJ7l/G9gG9FSnzx+/K9r147r+/MJJ6Tc&#10;c8/OLiefv/TypfnD8ncV7+o8uzPTYwVByioIIIAAAggggAACCCCAAAIIIIBAIggkV1UpHh/Tn56t&#10;P+RdWfQn8lON9LqsYs4puU6d1jNn7hoxYvjwZjk5De64Y8evv1ZkZmTKUKxPxnzSpkEbpscyBxn7&#10;VGpc163bhF4sb12R1xGwqYCMx6opubbXsCCAAAIIIIAAAgggYEbAeM5V61ull/N3m35hptgJLmBm&#10;XzCm8ToCy5hIj1vpi/F5oBurl51dPydn//Tpf/rTScOGNb3jjm+//75UMsmokzG+2/id43YyPVag&#10;pKRHAAEEEEAAAQQQQAABBBBAAAEE4l7AVAArjAotHnnkp9mzSwsLzzmn/u23t7r33h3bth1x5n9l&#10;xyuZHiuM2mSFAAIIIIAAAggggAACCCCAAAIIxIFAtANYciFhq2nTdt94o9i1b1/vscdOe/zxPevX&#10;Fxspu7XqxvRYcdC3qAICCCCAAAIIIIAAAggggAACCCAQFoFoB7Ck0A0uuSStWbODCxbI80aN0iSG&#10;tWzZgddeO+hSH6bHCksDkwkCCCCAAAIIIIAAAggggAACCCBgd4EYBLCETC4k/HHGjLJ9++R5/fop&#10;Tz7ZdvPmw3PmfO+uyfRYdu9hlB8BBBBAAAEEEEAAAQQQQAABBBAIUSA2ASwZgXXyuHHfT5rkLP2U&#10;KW3k+dSpu0pLKz1WiemxQmxpVkcAAQQQQAABBBBAAAEEEEAAAQRsKhCbAJZgNRo+XEZgFa9a5YQb&#10;PbpFly4n3HPPzl9/rfCmyfRYNu1nFBsBBBBAAAEEEEAAAQQQQAABBBAIWiBmASwpceuZM/dMmFBZ&#10;UuIs/WWXNRo8uPEdd3x78GCZjyq5TI81YvmIgn0FQROwIgIIIIAAAggggAACCCCAAAIIIICAlQVi&#10;GcBKz8xsNGzYD1OnGoF69Ghw++2tJIa1bdsR33DO6bF6teklMazeC3vnbc2zsjVlQwABBBBAAAEE&#10;EEAAAQQQQAABBBAIQiCWASwpbrOJE39ZtepIQYGx6O3b13vooVMff3zPpk2/mqnS8Ozhn4z5ZEqv&#10;KQs/XZg1I2vWx7NKymtGdZnJgTQIIIAAAggggAACCCCAAAIIIIAAApYViHEAS1zazJ+/+8YbjRcS&#10;yostWqQ/9thpCxfuf+21gybtcjJzcv+amz8s/9P9n0oYa9LqSfsOq3c5ZEEAAQQQQAABBBBAAAEE&#10;EEAAAQQQsLVA7ANY9bKz6+fk/Dh9uotj/fopjz126ubNhxcsCCAOJdNjzew386ubvmpwXIPOszsz&#10;PZateyeFRwABBBBAAAEEEEAAAQQQQAABBEQg9gEsKUTzKVMOLlxYWljo0iTp6clTprQ5fLjikUd2&#10;B9RaMj3WxAsm/nD7D0yPFZAbiRFAAAEEEEAAAQQQQAABBBBAAAELClgigJVcp47ckbBwxAiPQDff&#10;3LJ9+7q33rq9tLQyUEGmxwpUjPQIIIAAAggggAACCCCAAAIIIICA1QQsEcASFLmK8LjMzIMLFngE&#10;uvzyJlde2WTMmG2//loRhCDTYwWBxioIIIAAAggggAACCCCAAAIIIICARQSsEsASjhaPPPLjjBll&#10;+zzPeNWjR4NJk1pLDKuwMMg7DDI9lkX6HMVAAAEEEEAAAQQQQAABBBBAAAEEAhKwUAArrVmzpnff&#10;vWfCBG8VaN++ntyacOrUws8//y2gShoTMz1W0HSsiAACoQvcf//9SSwIIIAAAggggAACCHgX+O+y&#10;50L/2kkOCMSfgIUCWIJ70pVXVhQVFa9a5Q26RYv0J59s9/TTe//3v59DbAymxwoRkNURQAABBBBA&#10;AAEEEEAAAQQQQACB6AhYK4AldW4zf/53N95YWeL1OsH69VOeeqrt2rXFS5bsD92I6bFCNyQHBBBA&#10;AAEEEEAAAQQQQAABBBBAIKICEQpgbZ/Rs+eM7cGUXC4kbDJu3PeTJvlYOT09+eGHs/btK3viiT3B&#10;bMNtHabHCgsjmSCAAAIIIIAAAggggAACCCCAAAKREIhQAEst6ovDkpKCimI1HT/+8IYNv23Y4LvC&#10;t93WqlmztDvu+La0tDIsNEyPFRZGMkEAAQQQQAABBBBAAAEEEEAAAQTCK5D00SdbgsixsrKyvLy8&#10;tPTYkSNHDh8+/PW27fdNvM2Qz8oxSZfOUUavqJrdV1FkcrqqqqqAtnKkoGD3jTe2z89PrlPH94pr&#10;1xYtXfqjTO4ulxYGtAm/idcWrp2xcUbBvoIpvaZc2fHKOql+SuI3w/hI8MCjT5zevu0JJ5xQr169&#10;9PTjUlNTk5PVMGi940+Qn0nyH21JUv+T5P5TfVmFSMrNy51w06jiXw7rLPMWL/19zx7xQUQtElBA&#10;DolS64qKCnlSIQfHCu2HepAsLS2TI+Ux7WdpwybNhwy4OAF9qDICCCCAAAIIIICAeYEXl7/52y8H&#10;09PkfOs49Wd6eoqcd8mSkiJP5GxL/tXPt/RTLhYEbCoQaBghgiOwQhGsl51dPyfnx+nT/WaSk5Nx&#10;880tb731m++/L/WbOKAEzumx3tn1zhn/PuP+tffvO7wvoBxIjAACCCCAAAIIIIAAAggggAACCCAQ&#10;ukAkA1g9zmwXQgGbT5ly6IUXSrZu9ZvHWWcdP2VKplxLuG3bEb+JA00g02PNHzD/g+s/kBW7P9t9&#10;xPIRW3/yX6RAt0J6BBBAAAEEEEAAAQQQQAABBBBAAAFvAhEJYK0cI9cPKsr6L78JAV4uHmw1bZpc&#10;SGgmj8zMOrNnt3/kkd1yRaGZ9IGmaXZCs/tz7v/qpq96tek16IVBfZ/vu2r7qkAzIT0CCCCAAAII&#10;IIAAAggggAACCCCAQBACEQlg9b1zujqbUWgjsCQDuYqwTocOB2bNMlMxmQNLYlivv37w5ZcPmEkf&#10;RBqZBmt49nAJY43rOk6mx5LrChcULCgpLwkiK1ZBAAEEEEAAAQQQQAABBBBAAAEEEDApEJEAltK2&#10;fUfZfmgjsPQKtHzkkR9nzCjbZ2ryqfT0ZJnNfdu2o08/vddk/YNLdknbS1ZevTL3r7lMjxUcIGsh&#10;gAACCCCAAAIIIIAAAggggAAC5gUiE8BStz96+vQzzZfDW8qUjAyZDGvPhAnms5o0qfUJJ6Tcc8/O&#10;0lL1vmCRWzo07sD0WJHjJWcEEEAAAQQQQAABBBBAAAEEEEBAF4hQAKvdmT3mjH9RCWUSd2cLnXTl&#10;lZUlJUV5eebbbPjwZjk5De64Y8evv1aYXyu4lEyPFZwbayGAAAIIIIAAAggggAACCCCAAAImBSIU&#10;wJKt95i+cFxbk6Xwl6z1zJkyCEvCWP4S1rz/pz+dNGxYU7k14fffl5pfK+iUTI8VNB0rIoAAAggg&#10;gAACCCCAAAIIIIAAAr4FIhfAWj9+2IztYeJPa9as6d13B3QhoWz5nHPq3357q3vv3bFt25EwFcR/&#10;NkyP5d+IFAgggAACCCCAAAIIIIAAAggggEAgApEJYG1/48X1gZTCRNomY8ceKSj4bcMGE2lrkrRv&#10;X0+mdX/88T3r1xcHtGKIiZkeK0RAVkcAAQQQQAABBBBAAAEEEEAAAQScAhLAqgrHozZp+O5CaMw3&#10;c/783TfeGNCFhLJ6o0ZpEsNatuzAa68djHLDx+/0WB77TOi6YemKZIKANQVkB5GCsSCAAAIIIIAA&#10;AgggYFLAml9rKRUCYRQwuS84kkViBNb2GT0vnRNYMUylrtOhQ4MBA/Y9+qip1IZE9eunPPlk282b&#10;D8+Z832g64aenumxQjckBwQQQAABBBBAAAEEEEAAAQQQSGSBSASw2o5bV6Uts/uGm7bZxInFy5eX&#10;bN0aRMZTprSRtaZO3VVaWhnE6qGvwvRYoRuSAwIIIIAAAggggAACCCCAAAIIJKBAclWVEsrDcQFi&#10;tOSS69SROxIWjhgR3AZHj27RpcsJ99yz89dfK4LLIfS13KfHKiwqDD3bqOagDRh06TahFyCUfsi6&#10;CFhKQD8wqkWSHUN74vgZ+n5CDggggAACCCCAAAKJIOD8DilfJKsv2LLUN14Kg0DoAoHuypEYgRVo&#10;GQJLf3y3bvWysw/MmhXYatWpL7us0eDBje+449uDB8uCyyEsaxmnx+q9sPegFwatLVwblpzJBAEE&#10;EEAAAQQQQAABBBBAAAEEEIgzAfsFsKQBWj7yyI8zZpTt2xdcY/To0eD221tJDGvbtiPB5RCutfTp&#10;sXaO2zms07Cp70ztPLvzgoIF4cqcfBBAAAEEEEAAAQQQQAABBBBAAIH4ELBlACslI0NiWHJHwqDb&#10;oH37eg89dOrjj+/ZtOnXoDMJ44oDOwzMH5Y/f8D8d3a90/zx5o++/2hRSVEY8ycrBBBAAAEEEEAA&#10;AQQQQAABBBBAwL4CtgxgCXfGwIEyH9bPy5YFTd+iRfpjj522cOH+1147GHQm4V0xu1m2xLA+GfNJ&#10;8bHiM/59xo1v3Gi/6bHCK0JuCCCAAAIIIIAAAggggAACCCCAgKLYNYAlbddq2rQfpk6tKCoKuh3r&#10;10957LFTN28+vGBBkFcjBr1pHyvK9FiPXPiIXFfYqWknpseKhDB5IoAAAggggAACCCCAAAIIIICA&#10;vQRsHMBKa9bs5HHj9k6aFIp4enrylCltDh+ukEsSQ8kn7OvK9Fhjzx3L9FhhhyVDBBBAAAEEEEAA&#10;AQQQQAABBBCwnYCNA1hi3WTs2JKtW39duzZE95tvbtm+fd1bb91eWloZYlZhX53pscJOSoYIIIAA&#10;AggggAACCCCAAAIIIGAvAXsHsMS69cyZeyZMqCwpCdH98subXHllkzFjtv36a0WIWUVidabHioQq&#10;eSKAAAIIIIAAAggggAACCCCAgC0EbB/AqtOhQ4MBA/Y9+mjo3D16NJg0qbXEsAoLQw2HhV4Yjzkw&#10;PVaEYMkWAQQQQAABBBBAAAEEEEAAAQSsLGD7AJbgNps48Zc33zxSUBA6dPv29eTWhFOnFn7++W+h&#10;5xahHJgeK0KwZIsAAggggAACCCCAAAIIIIAAAtYUiIcAVnKdOqdMm7b7xhvDQtyiRfqTT7Z7+um9&#10;//vfz2HJMHKZMD1W5GzJGQEEEEAAAQQQQAABBBBAAAEErCMQDwEs0Ty+W7cTunXbP316WGTr1095&#10;6qm2a9cWL1myPywZRjQTpseKKC+ZI4AAAggggAACCCCAAAIIIIBAzAXiJIAlji0eeeTAjBll+/aF&#10;xTQ9Pfnhh7P27St74ok9Yckw0pkwPVakhckfAQQQQAABBBBAAAEEEEAAAQRiJRA/ASz1QsKZM3eN&#10;GBFGyttua9WsWdodd3xbWloZxmwjlxXTY0XOlpwRQAABBBBAAAEEEEAAAQQQQCBWAvETwBLBBpdc&#10;kpKR8fOyZWHUvOqqpn/+c6Nbbtn+668VYcw20lkZp8fqvbC3yc0t0BaTiUmGAAIIIIAAAggggAAC&#10;CCCAAAIIREcgGgGsjIyMpGgt5y1b9urQoeHdWu/eDZ9//i+dO08Pb7ZRyK1z884LBi5YO3ytyW2N&#10;0JasrKytW7dGp/+xFQQQQAABBBBAAAEEEEAAAQQQQMCvQDQCWIcOHaqK1vJTVdXwCGzr8OHPtm+/&#10;PQIZWyvLKVOmDBw4MDc3t0OHDn67DgkQQAABBBBAAAEEEEAAAQQQQACB6AhEI4AVnZqwldAFJk6c&#10;KNGr7Ozs0LMiBwQQQAABBBBAAAEEEEAAAQQQQCBcAgSwwiUZD/nUqVMnHqpBHRBAAAEEEEAAAQQQ&#10;QAABBBBAIL4ECGDFV3tSGwQQQAABBBBAAAEEEEAAAQQQQCDuBAhgxV2TBlihlWNkhveeM2aMCXA9&#10;kiOAAAIIIIAAAggggAACCCCAAAJREiCAFSVoy26m7+wV06cvbN9+oBbJUoNZPXvKzzErLVtiCoYA&#10;AggggAACCCCAAAIIIIAAAgkmQAArwRrcR3UHrvhmhTyGIIIAAggggAACCCCAAAIIIIAAAghYSoAA&#10;lqWaIyaF6TtuXNu+2iL/tO07bt26qqqq2X1jUhY2igACCCCAAAIIIIAAAggggAACCLgJEMCiUyCA&#10;AAIIIIAAAggggAACCCCAAAIIWFqAAJalm4fCIYAAAggggAACCCCAAAIIIIAAAggQwKIPIIAAAggg&#10;gAACCCCAAAIIIIAAAghYWoAAlqWbh8IhgAACCCCAAAIIIIAAAggggAACCBDAog8ggAACCCCAAAII&#10;JIRAkmFJiApTSQQQQAABBOJIQAJYVaE9BENyYEkoAb3FXXpO6AIhdkVWR8CyAs79JfTdhBwQQAAB&#10;BBBAAAEEEkHA4zmXZb/uUjAEghMIbF9mBFZgXqRGAAEEEEAAAQQQQAABBBBAAAEEEIiyAAGsKIOz&#10;OQQQQAABBBBAAAEEEEAAAQQQQACBwAQIYAXmRWoEEEAAAQQQQAABBBBAAAEEEEAAgSgLEMCKMjib&#10;QwABBBBAAAEEEEAAAQQQQAABBBAITIAAVmBepEYAAQQQQAABBBBAAAEEEEAAAQQQiLIAAawog7M5&#10;BBBAAIG4FUhyLseld/5Dj2FjRhUVFcVtbakYAggggAACCCCAAAJRFCCAFUVsNoUAAgggkAgCddKV&#10;fl0LrumxSNk3+LqrE6HG1BEBBBBAAAEEEEAAgUgLEMCKtDD5I4AAAggkmEBainJeB+Wc9so5pxcW&#10;FiZY5akuAggggAACCCCAAAIREUiuqlJCf0SkaGRqVQGPHSb0wobeD8kBAUsIKG4HVe0VlgQS+PWo&#10;8sjzyrljWjyW98qi5xOo4lQVAQQQQAABBMIkoH6t9fKt0hLfeMMRRqAiCAS6uzACK1Ax0iOAAAII&#10;IOBP4NejVVVVe7dtz87O9peU9xFAAAEEEEAAAQQQQMC/AAEs/0akQAABBBBAAAEEEEAAAQQQQAAB&#10;BBCIoQABrBjis2kEEEAAAQQQQAABBBBAAAEEEEAAAf8CBLD8G5ECAQQQQAABBBBAAAEEEEAAAQQQ&#10;QCCGAgSwYojPphFAAAEEEEAAAQQQQAABBBBAAAEE/AsQwPJvRAoEEEAAAQQQQAABBBBAAAEEEEAA&#10;gRgKEMCKIT6bRgABBBBAAAEEEEAAAQQQQAABBBDwL0AAy78RKRBAAAEEEEAAAQQQQAABBBBAAAEE&#10;YihAACuG+GwaAQQQQAABBBBAAAEEEEAAAQQQQMC/AAEs/0akQAABBBBAAAEEEEAAAQQQQAABBBCI&#10;oQABrBjis2kEEEAAAQQQQAABBBBAAAEEEEAAAf8CBLD8G5ECAQQQQAABBBBAAAEEEEAAAQQQQCCG&#10;AiEFsJKUpKQktfBJySHlE8P6s+lABfS2lnZX/7AggAACCCCAAAIIIIAAAggggAACkRcILfAkEYwk&#10;CWgkO+JYkS8uW4i5gLS1tLgewWJBAAEEEAiLQElJyYQJEzp37jxs2LCioqKw5EkmCCCAAAIIIIAA&#10;AgjEk0DwASwtaCU/1HBGCiOw4qlT+KyLtHV1yFJt/YSpNxVFAAEEIihw6623PvXUUwUFBYsWLRo8&#10;eHAEt0TWCCCAAAIIIIAAAgjYUyD4AJbUV4tepahLaqo9q0+pAxaQtpYGl3YnehWwHSsggAACXgQ+&#10;//zziooK/c3CwkKcEEAAAQQQQAABBBBAwEUgyACWOvZGW9RIhhrSIICVKF1L2lpaXNrd2QcSpebU&#10;EwEEEIiYwNKlSzt06CDZt2jR4pVXXonYdsgYAQQQQAABBBBAAAG7CgQZwJLqytVj6rVkKcmpaalp&#10;6el2BaDcAQpIW0uLq1eNqjGsAFcmOQIIIICAJ4HMzMyvvvqqqqpq79692dnZICGAAAIIIIAAAggg&#10;gICLQNLGTZ8FgSJfsqsqKysqK8vLy8vKSr/d+Z38LCstLa+QP+Xyup4giJxZxVICco2oY5xdqjrO&#10;TqJXaWnpp2WdIj/VF+Td6in8T6h/ohrW1GbIUmNbWozT/af6slrDpNy83Ak3jSr+5bBe33mLl/bs&#10;3s1SdacwCJgXqNQOd3IJmDypUA+DciBUFzksyoHxWKn6U/496eSWQwZcbD5bUtpOwHhttXwM2q78&#10;FBiBuBdgJ437JqaCCMSHwIvL3zxc9JOcfB0n51/p6l85+dJOyNTpe9RhJCkp+vkW87rER4snbC0C&#10;DSOEEMDSYlRywiYBKzWKVVZWXlaunrlpp3D66RxLHAjoASnHVGcy2i4tLVWGYKmHTpkGy3EhoVQz&#10;0J5HACsO+gZVcAoQwKIz6AKcG9MTELC4ADupxRuI4iGAgC5AAIuekCACgYYRggxgiaYav1JHWWkD&#10;Diq0QQfqImOv9OFX/OY5TrpcdZBKYliOMJY6h7t2DaEx5B9ozyOAFSf9g2poAgSw6AgEsOgDCNhC&#10;gACWLZqJQiKAAAEs+kCCCAQaRggpgKWHseTMrTqSpYWu5KIJ7W+CiMd9NZPkmr/qCdsdlweqd59U&#10;o1dSd+cXwUB7HgGsuO85CVVBAlgJ1dw+Ksu5MT0BAYsLsJNavIEoHgII6AIEsOgJCSIQaBgh+ACW&#10;Hr1y/HRGrZyvJIh3YlTTGauSmJUznmWMXsnzQHseAazE6DuJUksCWInS0v7qybmxPyHeRyDGAuyk&#10;MW4ANo8AAuYECGCZcyKV7QUCDSMEfxdCPX4hizoYxzlLkmOqJH2OOZY4EdBaVV3kykF9mnbmC7T9&#10;oYIKIIAAAggggAACCCCAAAIIIGAfgZACWM5qVl9h5rwHXfW96Pg3jgScrWyf7k1JEUAAAQQQQAAB&#10;BBBAAAEEEEAgHgTCE8DSp75yzoSl34WQJc4EnK0cDx2fOiCAAAIIIIAAAggggAACCCCAgH0EZA6s&#10;T52lLftqQeX3+eYLr014pc3Wrs3Zrs3fri3O183nRUpLCqjztMui/SM/1EFY2jP5mdyid/qZw52l&#10;PqF+A/Wd6hFnNRO8Gyd7d6ytJvQ0B1ZXSxpQKAT8C5ibA6v0pJNbDhlwsf/sSGFbAabXsW3TUfBE&#10;EWAnTZSWpp4I2FxAmwPrQFp6+nHp6fJT/upz06SkyrQuqeot4VNS1HMqbbF5XSl+QgsEGkaoCWCV&#10;fbVQole/v/oiM341s7er94+XGxHKQ3tSfRPC6lCWmcxIY2kBdeJ27cAoE19p050p2s+kdUtWJ7fI&#10;ccawAu15BLAs3eoULkABAlgBgsVtcs6N47ZpqVi8CLCTxktLUg8E4lyAAFacNzDVqxYINIxQE8A6&#10;tnr4768yFb2SbUl8Sh9vVVGhRq/KKyrLy6sq5GdFlQSxKqvUYBaNEh8CarhKYljJSakpSTKNe2qq&#10;PFGncU9JSVq3dHWdixbo1Qy05xHAio/uQS10AQJY9ARdgHNjegICFhdgJ7V4A1E8BBDQBQhg0RMS&#10;RCDQMIIhgLVm+O+HXmiSSQ9gaaGrqrLyyrKyytLSitKyyrKKygqJZGljskxmRTKLC6ixKnmkJqWl&#10;JKenJaenp6SlJaelJks8a92L+XX6zNe/Cwba8whgWbzdKV5AAgSwAuKK48ScG8dx41K1+BBgJ42P&#10;dqQWCMS9AAGsuG9iKqgLBBpGqB3AujKAAJY+8EqiV6Wllf/9qHtZWWlZaWl5hfyRl7VLCeWqQhab&#10;C6jXCiZJACs5RbvkWi7ATktLv+K8D9LT1RjWhpfW1rmQAJbN25jih0OAAFY4FOMhjyifGxcWFt55&#10;551Hjhz597//nZmZGQ+C1AGBCAtEeSeNcG3IHgEE4laAAFbcNi0Vqy0QpQCWPu9VWXnVsdKKkpLy&#10;lz4+/+bRw2iLRBB4es7Cv5z7YZ06qcelp2x8ZW1dAliJ0OrU0Z8AASx/QonyfpTPjfv06ZOfr956&#10;JSsra8eOHYmiTD0RCEEgyjtpCCVlVQQQSGgBAlgJ3fyJVPlAA1jJBpwkfWorUw9Fm7hdvWCwsrSs&#10;QsZeJRJyQtdV2lpaXNpdWp+p+hO6K1B5BBCItYCMwNKLcPDgwViXhe0jgAACCCCAAAIIIBBZAWMA&#10;K5AtaTNcSQBDrhaUcVhy3WAgK5PWxgLS1tLi0u7qZaLqdP5Mdmbj1qToCCBga4F58+Y1btz4xBNP&#10;XLx4sa0rQuERQAABBBBAAAEEEPArkOwcceU3qUsCdZYr7W6DMhhH5r0KdHXS21RAneNMhl/p4SvH&#10;/SjVQXuhLyYH/5EMAdsJKNUDW0PfTcgBAaNATk7OgQMHiouL+/fvjwwCCCCAAAIIxJOANljA1MVR&#10;tvtuTIERCDoMZRiBJbeSMw2pRi+08JUawFIvJgtsvvbtM3rKHATaMmZliIeZlWOMeZjJWdL0nLHd&#10;72ZNJlPzqSmDYftJSWa24iyGl80ZXvZeIPd3jK8EUBG/KIqiN7d6l8kAG91E3iRBAAEEEEAAAQQQ&#10;QAABBBBAAAEEPAgEewmhHuzSfuq3HAxUt8f0b2Stb6ZveVBiSY6wjxrwkViQvvTsqQa5jC9JrMsZ&#10;H6p5/dI5Lps25uyI3egBJkfWY97QVnDPSt2it3iaoYTOIqpp9TxrytB23LoVo5XRK9Sq9dBDW67V&#10;MWblrub6btt+Q5Tx/1KjfNvfeFEZ0q9tdY41W09y1KhWwRRl/fh2tQKEvrdruv2020tqAUz1VwIs&#10;CCCAAAIIIIAAAggggAACCCCAQMQF/Aewdi//7IKrNjoe//nZWCJtGJYayZCQRnAlbdu+4/ovv1n5&#10;r/Hr1fXX65EaiUCp0Z8hC6tWjJZ3lb4DR2u5b9mmDpvS31XXypujBookXuRp0XN2fUddYXa/6ldd&#10;slo3uaO3WtQqoaE8vsug5+ZSHZfKum7xmy+FYvSKdePaOt5pO27y6Dl5En771/iOk+XV2hparKy6&#10;Rm5QgqOuqi1+tmu6/dS21to98KCl6W2QEAEEEEAAAQQQQAABBBBAAAEEEDAI+AtgffzNVS8cVS5o&#10;9/6Sro9eoCjvfzN8+dEwAm7ftqXHme0kQ4nDSFhKf96xfXXwRo+8jLlU0d51bleCU37L4MxZUspz&#10;b+nNZKWv6yyhe3l8F8alOi6VdV2372w16nSp8fJDiUvNyRsj4bqBfT1pOHPwWzAjsl9AEiCAAAII&#10;IIAAAggggAACCCCAAAIWETAGsJIcV4Xp14YZrxDbfXR3ldK6RV0p9Gkt69Z6N9gLyfQL3Nppo4rU&#10;CM2ljufuLu3O7CHvDnvRLdSjrWW4fM+RwJizOg5rfDv3dd23osaMHnSNc+lZyeWKxhIay6O/7l4G&#10;H63ru7LqlY3aBYnGsJe6yhw9fqV403B/Sy38pY615F0/2w2oP9Y0ukycxoIAAggggAACCCCAAAII&#10;IIAAAghEViBpw8ef6lsoXTvy93/p5ba1o89N+mzWbsfLbYecvWCAGsaqqKwqK6ssKa04/FtZ8S+l&#10;r2zqeN/E2yJb0ojmLmGjdupljDJGabYaJmLxKvDAo08MPmdLgxPTTzg+bdMb6+v1eTY5WQ2D1j+x&#10;gfxMkv9oixrZkuCf20/1BTXvpNy83Ak3jSr+5bC+pXmLl/bo1hV3BGwqIPc1UA+MFeodDioq5E6d&#10;crtOdSktkz81S6OmLYcMuNimdaTYZgT0w56+cKG1GTHSIBBlAXbSKIOzOQQQCE7gxeVv/nroQLq2&#10;pGl/U7UlJTUlJSVVzrbkH/1My3hYC25brIVADAUCDSO4XEJoHHylPf/h57cletX6pItbq5Xa/uJn&#10;D2xySxMHc3nL3OvarE5Er8z1XZcReuZWIhUCCCCAAAIIIIAAAggggAACCCAQlIAhgCW/NnaLTb2f&#10;u0cmTr/48rb3PXz++xNOkk28ufFn12RBbZiV7C2gdxWuILR3K1J6BBBAAAEEEEAAAQQQQAABBOwh&#10;4GcS99Yy45UErT5Ubz64e686fXtb7RUWBBBAAAEEEEAAAQQQQAABBBBAAAEEoiNQexJ3t2227n/W&#10;oz0VZd32C6758KoXjyo92y7oTwArOk1ji60wBMsWzUQhEUAAAQQQQAABBBBAAAEEELC3gJ8RWFK5&#10;C248//3nqh83qlcRsiCAAAIIIIAAAggggAACCCCAAAIIIBA1gdoBrKoquW1SMI+olZcNWUHA2Ums&#10;UBjKgAACCCCAAAIIIIAAAggggAAC8S7gfwSWeYHevXvrN/JkiVcB852BlAgggAACFhQoLCy84oor&#10;+vXrJ08sWDyKhAACCCCAAAIIIICAN4HadyEMzSk/P7+KJa4FXDsIU2CFtsuwNgIIIBBlgZEjR770&#10;0ksrVqzo06dPlDfN5hBAAAEEEEAAAQQQCEXAzyTuoWTNugkgQAQrARqZKiKAQBwJOAdeHTx4MI6q&#10;RVUQQAABBBBAAAEE4l8gnJcQxr8WNUQAAQQQQMDOAvPmzWvcuPGJJ564ePFiO9eDsiOAAAIIIIAA&#10;AggknEBYJnFPOLVEr3CV4pjpP9EhqD8CCCBgM4GcnJwDBw4UFxf379/fZkWnuAgggAACCCCAAAKJ&#10;LRDACKwLrvs4sa2oPQIIIIAAAggggAACCCCAAAIIIIBADAS8TuIu4SrnIwblYpO2EGAKLFs0E4VE&#10;AAEEEEAAAQQQQAABBBBAwOYCXkdgvb/oXOdD6ijBLPkvg7Bs3twUHwEEEEAAAQQQQAABBBBAAAEE&#10;ELCfQO27EKpzGzkeaqyqSo1b6Q+1ZvKWFsmSR6/hm5wp9ddZdIERI0bEP4WznygMwYr/1qaGCCCA&#10;AAIIIIAAAggggAACCMRcwPsIrIXnSuHer/7p8uSd+edEs+jde/f6z7xnornFoLe1YMGCoNdlRQQQ&#10;QAABBBBAAAEEEEAAAQQQQAABdwGvAawLhn0sDz2GpT/RF3muB7OiuWzYvOnN/DXR3CLbQgABBBBA&#10;AAEEEEAAAQQQQAABBBCwiIDLJO411xC+v/AceVRfUiilrdLCWPrlgoZLDR3/jXB1fvlt+eIlEd4G&#10;2ZsXqO4GXEFo3oyUCCCAAAIIIIAAAggggAACCCAQrICPEVibLhimPvSc5YnEs5z/DXZzoa73H20J&#10;NRfWRwABBBBAAAEEEEAAAQQQQAABBBCwj4DXSdzfX3CO/tAHXelP1J+yRH0AltPzTW2xD2+cltQ5&#10;Do9J3OO0hakWAggggAACCCCAAAIIIIAAApYS8DoCy1hKR9xKe8n4PPo1Wa4t0d8uW0QAAQQQQAAB&#10;BBBAAAEEEEAAAQQQiJWABLCc46liVQa2a2uBMPYf49A+niMQNwKyg4dxN7H14YLCI4AAAggggAAC&#10;CJgU0L9AGr9Jxs3XYyqCQJDnR8ZJ3GVG7qAdTe6EYUvWW1vClh0ZBSZQ3U+SmMU9MDhSI4AAAggg&#10;gAACCCCAAAIIIIBAEAKmLiEMIt9Ir5KvLZHeCvkjgAACCCCQ4AKFhYVXXHFFv3795EmCU1B9BBBA&#10;AAEEEEAAgRgK1A5gBTQAS0rtHNUYwxqw6ZgI0PQxYWejCCCAQNQFRo4c+dJLL61YsaJPnz5R3zgb&#10;RAABBBBAAAEEEEDAIWDXEVg0IAIIIIAAAghEQcA58OrgwYNR2BybQAABBBBAAAEEEEDAowABLDoG&#10;AggggAACCHgVmDdvXuPGjU888cTFixfDhAACCCCAAAIIIIBArAQIYMVKnu0igAACCCBgA4GcnJwD&#10;Bw4UFxf379/fBsWliAgggAACCCCAAAJxKuByF0J713LEiBH2roDtSs9dCG3XZBQYAQQQQAABBBBA&#10;AAEEEEAAARsKhDCJu3HGd2vUfO3atdYoSLyXwtn08V5R6ocAAggggAACCCCAAAIIIIAAAlYQiKtL&#10;CHfu3GkFU8qAAAIIIIAAAggggAACCCCAAAIIIBBGAZdLCI2jqgJ6HsYihSErriUMA6KvLKr7BpcQ&#10;Rhia7BFAAAEEEEAAAQQQQAABBBBAQASSq6oU/RFPC9cSRq01w9h/nFnxBIE4EVAcR9cw7iZR27XZ&#10;EAIIIIAAAggggEAMBWp9H3b7Vhkn35arYxFUJ2EFAt3F4uoSQmfluZYw0H5AegQQQAABBBBAAAEE&#10;EEAAAQQQQMCyAvEZwHJy/0dbLKtPwRBAAAEEEEAAAQQQQAABBBBAAAEE/AoYA1hJflPbLsGb2mK7&#10;YtunwHHYZ+yDT0kRQAABBBBAAAEEEEAAAQQQSBSBOB+BtVxbEqUxqScCCCCAAAIIIIAAAggggAAC&#10;CCAQjwLGuxDK1HDBPixPw7WE4WwiZz9hAFY4WckLAQQQQAABBBBAAAEEEEAAAQQ8C8T5JYTOSnMt&#10;YWT2ACJYkXElVwQQQAABBBBAAAEEEEAAAQQQMAjE+SWEzppyLSHdHgEEEEAAAQQQQAABBBBAAAEE&#10;ELCpQO1LCG1aCYodKwEGYMVKnu0igAACFhYoLCy84oor+vXrJ08sXEyKhgACCCCAAAIIIGAngUQZ&#10;geVsk97aYqcmoqwIIIAAAgjYSmDkyJEvvfTSihUr+vTpY6uCU1gEEEAAAQQQQAAB6wq4BLDidxb3&#10;6ibI1xbrNog9SubsJ/YoLqVEAAEEEIimgHPg1cGDB6O5XbaFAAIIIIAAAgggEMcCCTcCK47bkqoh&#10;gAACCCBgBYF58+Y1btz4xBNPXLx4sRXKQxkQQAABBBBAAAEE4kDAOAdWYk1oxLWEYei+SYnVZ8Ig&#10;RhYIIIBAAgjk5OQcOHCguLi4f//+CVBdqogAAggggAACCCAQDYHEHYHFtYTR6F9sAwEEEEAAAQQQ&#10;QAABBBBAAAEEEAhZIHEDWCHTkQECCCCAAAIIIIAAAggggAACCCCAQDQEjAEsLgeLhnh8bYM+E1/t&#10;SW0QQAABBBBAAAEEEEAAAQQQsKQAI7As2SwUCgEEEEAAAQQQQAABBBBAAAEEEECgWsA4iTsqCAQo&#10;wACsAMFIjgACCCCAAAIIIIAAAggggAACQQgwAqsGrWTr1sl9+waByCoIIIAAAggggAACCCCAAAII&#10;IIAAApETYA6sGtvCaY+3zV8dOet4zJkhWPHYqtQJAQQQQAABBBBAAAEEEEAAAYsJcAlhTYN0mD13&#10;xLEyizWQtYtD/Mra7UPpEEAAAQQQQAABBBBAAAEEEIgPAS4hdG3HiqKisn374qN1qQUCCCCAAAII&#10;IIAAAggggAACCCAQBwJcQujaiF9dd932G2+Mg6aNShUYghUVZjaCAAIIIIAAAggggAACCCCAQGIL&#10;MALLtf1PnzPntGnTErtXUHsEEEAAAQQQQAABBBBAAAEEEEDAQgIEsFwbI61Zs/TMTAs1EUVBAAEE&#10;EEAAAQQQQAABBBBAAAEEEltAAlhV1Y/ElnCrfcnWrYiYEAhj/3FmxRME4k9AdiapFAsCCHgWKCws&#10;vOKKK/r16ydPMEIAAQQQQAABTSD+vhJTIwRcBALb1413IWQ+oxo7iV59ccYZRwoKAuNMtNRJ9JlE&#10;a3LqiwACCEREYOTIkS+99NKKFSv69OkTkQ2QKQIIIIAAAggggIDNBbiE0HMD1unQocMHH9TLzrZ5&#10;+1J8BBBAAAEEbCDgHHh18OBBGxSXIiKAAAIIIIAAAghEXYAAllfy47t1i3pzsEEEEEAAAQQSUWDe&#10;vHmNGzc+8cQTFy9enIj1p84IIIAAAggggAAC/gS4hNCP0G8bNvgzTOD3uYQwgRufqiOAAAJhFMjJ&#10;yTlw4EBxcXH//v3DmC1ZIYAAAggggAACCMSNACOwfDVlZUnJ1u7di1etipv2piIIIIAAAggggAAC&#10;CCCAAAIIIICA7QRqB7BkQI08kgN/2K7e5gqcXKfO7776qsEll5hLnjCp9B7C8KuEaXAqigACCCCA&#10;AAIIIIAAAggggEBsBRiB5cdfZnOPbQuxdQQQQAABBBBAAAEEEEAAAQQQQCDBBYxzYGkUSfrfQB9x&#10;zliUl1dRVBTnlQygelr30PsICwIIIIAAAggggAACCCCAAAIIIBBhAeMILP2iMGISHsi/veEGiWFF&#10;uC1slz29xXZNRoERQAABBBBAAAEEEEAAAQQQsKUAlxCaarazt2xpNHy4qaQkQgABBBBAAAEEEEAA&#10;AQQQQAABBBAIq0ByVZWiP9TFeeGgxLX8PiSxpEmMUThpzZqFld3mmTn7ieLoPI7+E1q1nF2RJwjY&#10;XkB2DW3vkH8cT/T/siCAAAIIIIAAAgggYE5A/UosKfUT9uqvl7b/nlwdf6AiCARxfsQILHMHDy3V&#10;kYKCsn37AliBpAgggAACCCCAAAIIIIAAAggggAACbgKffb7ljZVvvv7GyldfeyNv+Wu58sh79RV5&#10;5C5/WR6v5L0kj5dz5fHxps2ytnESd232K8eIKiZx99C5tl555cEFC+h1jonS1D7CjGl0BwQQQAAB&#10;BBBAAAEEEEAAAQQQCFjguz17R18/bNTI624Yfu3IYVcPv/aq666+8tqhQ67+6xVDr7h8yOUDLx/Y&#10;f+Bl/S679JKdhbtqB7AC3lbCrdBx1apmEycmXLWpMAIIIIAAAggggAACCCCAAAIIIBBTgdqXEKoD&#10;avS5r8yPwJLix88wnMzMTB/Nke7zXX1F3zlEv60XaEu4t6t3D64/Dbcr+SGAAAIIIIAAAggggAAC&#10;CCCAgCcB28QgkqKyFBYWhrid0HMIsQAuq4/QlqysrK1bt7ILIIAAAggggAACCCCAAAIIIIAAAnYU&#10;qD0HlozAco7B8nsXQmOCCFddhjVVRX7JyckJvR6SSeRLGsAWpkyZMnDgwNzc3A4dOoReO0cONaP0&#10;4mfwXdhwyAgBBBBAICoC8hujK664ol+/fvIkKhtkIwgggAACCCCAAAKxFHAbgaVGJCSMFdAj4hXY&#10;uXNnxLehKPn5+QFEhrwklUyiUFTzm5g4caJEr7Kzs82v4j+lo5P4T0gKBBBAAAEEIiQwcuTIl156&#10;acWKFX369InQJsgWAQQQQAABBBBAwDoCtrmE0Dpk9ipJnTp17FVgSosAAggggIAZAefAq4MHD5pJ&#10;TxoEEEAAAQQQQAABWwvUDmAlJynJyYrjpzzx90jSEshPloQSUNtd6yosCCCAAAIIxEhg3rx5jRs3&#10;PvHEExcvXhyjIrBZBBBAAAEEEEAAgegJEIOInjVbQgABBBBAAIFwCcikkwcOHCguLu7fv3+48iQf&#10;BBBAAAEEEEAAAcsKuE3irk+AxYKAbwG1k9BV6CUIIIAAAggggAACCCCAAAIIIBANAUZgRUOZbSCA&#10;AAIIIIAAAggggAACCCCAAAIIeBRYOP+ZRQueXbxw3nOL5j+/eMGS5xYue37RC0ufMyauHcCSUTXy&#10;ggyuUWc4CuRBCySUgPQN9T6VCVVnKosAAggggAACCCCAAAIIIIAAAhERGDbihuuGX3/9DaNGXn+D&#10;/hgx8oYRI0Z6C2BJSEKbkV2NTehPTDwk4sUlhxFpPgtnqvYQrZMQxLJwK1E0BBBAAAEEEEAAAQQQ&#10;QAABBGwhoI/AevaZufOefUZ/zJ/3zPz587wFsGxRKQqJAAIIIIAAAggggAACCCCAAAIIIBA/AgGO&#10;wNKvH1QfcvGg87mJJ1xKFj99xlxN1AnctU5C05sDIxUCCCCAAAIIIIAAAggggAACCHgTYAQWfQMB&#10;BBBAAAEEEEAAAQQQQAABBBBAwNICAY7AkuE0+txG+jzuAT0s7UDhwi3g7CQMwQo3LfkhgAACCCCA&#10;AAIIIIAAAgggkGgCjMBKtBanvggggAACCCCAAAIIIIAAAggggIDNBAIcgaVObGTitoOuafS70bEk&#10;kkDNrSoTqdbUFQEEEEAAAQQQQAABBBBAAAEEIiZQWlYhj2Ol5SXHyo4eKz1SUmrcVO3YkxrDqp6f&#10;O6B53CNWejK2ooB+kSlxSyu2DWVCAAEEEEAAAQQQQAABBBBAIA4FCELEYaNSJQQQQAABBBBAAAEE&#10;EEAAAQQQQCCeBIwBLBlTU/3wO4O7Y8Z3bSQOM3nHU48wVRetn9Ru+s8+3/LGyjdff2Plq6+9kbf8&#10;tVx55L36ijxyl78sj1fyXpLHy7ny+HjTZlMbIRECCCCAAAJhFSgpKbn11luvueaaoqKisGZMZggg&#10;gAACCCCAAAIRF2AEVsSJE2QD3+3ZO/r6YaNGXnfD8GtHDrt6+LVXXXf1ldcOHXL1X68YesXlQy4f&#10;ePnA/gMv63fZpZfsLNyVICZUEwEEEEDAUgISvZozZ84LL7wwePBgSxWMwiCAAAIIIIAAAgj4FZAA&#10;VpXjoc9+pT6cT/T/+nzoQ7FYEkpAb3FHs1f3nzAIOLPiCQJxIyA7hrEuYdhPyAIBBIIWyM3NPXbs&#10;WHl5+XvvvRd0JqyIAAIIIIBAVASM51lx892YiiDgIhDYzsQIrMC8SI0AAggggAACNhU4//zz9ZK3&#10;bdvWplWg2AgggAACCCCAQMIK1A5g6XNgJSXXTIblnBXL15OE1UvUiqt3IdQ6CQsCCCCAAAL2EXjo&#10;oYeysrIaN268dOlS+5SakiKAAAIIIIAAAgioArUncXdOza5dRhjIA82EEqi+zpT5+xOq2aksAggg&#10;YHOB7OzsHTt2HDhwQJ7YvCoUHwEEEEAAAQQQSDgBLiFMuCanwggggAACCCCAAAIIIIAAAggggIC9&#10;BAwBLBlxpV4aps3gLk/MPJyr2KvSlDZEAb2TyMJFhCFKsjoCCCCAAAIIIIAAAggggAACCSlwSquW&#10;c55dOHfeomcWLJ638PkFi5csen7Z4qUvPv/Cf5f+9+UXX857Oe/VvNfeeG3FqqzMNiLECKyE7CZU&#10;GgEEEEAAAQQQQAABBBBAAAEEEIidwNlndezX9+I/9+vb/7J+AwdcNkgeA/sPlsegAZfLY/DAv8jj&#10;8kHyOPecLu4BLG3YlTq4JtBH7GrMlmMgIHNg6aPvWBBAAAEEEEAAAQQQQAABBBBAAIGICxCDiDgx&#10;G0AAAQQQQAABBBBAAAEEEEAAAQQQCEWg9l0I9XmvAh19xURIobSAHdfVewjBTzu2HWVGAAEEEEAA&#10;AQQQQAABBBBAwIYCXoIQcoFYQA8b1pwiBy+gz+DOggACCCCAAAIIIIAAAggggAACCERFgFE0UWFm&#10;IwgggAACCCCAAAIIIIAAAggggAACwQoYAljqdWHaDO6On4EMwgp286xnS4GaTmLL4lNoBBBAAAEE&#10;EEAAAQQQQAABBBCwl0ByVZWiP1gQCEIgjP3HmRVPEIhLgSD2L1ZBAAEEEEAAAQQQSEyBuPw+TKUQ&#10;cBEIdO+uPYm7PrWR6QmO9Gmy1DWSuRQxUHm7ptfbWh+lF0BfsWt1KTcCCCCAAAIIIIAAAggggAAC&#10;CMReIPjAk3YnuiRZkpPVn7GvCiWIioCzxbXWj8om2QgCCCCAAAIxEigpKbn11luvueaaoqKiGBWB&#10;zSKAAAIIIIAAAgioAi4BLC0qZeKhhi60hwSvUlKSUxiBlTDdSdpaWlza3TH6LmEqTkURQAABBBJQ&#10;QKJXc+bMeeGFFwYPHpyA1afKCCCAAAIIIICAdQRcJnE3E7xypNEn8k5OSUpJTU5JTbVOlShJRAWk&#10;raXFpd2l9YlhRZSazBFAAAEEYi6Qm5t77Nix8vLy9957L+aFoQAIIIAAAggggEAiCwR/CaGM09KH&#10;X6WlJktII5ERE6ru0tbS4vogLG0YFpcRJlT7U1kEEEAgsQTOP/98vcJt27ZNrJpTWwQQQAABBBBA&#10;wGICtQNYpi4fdIzAkgCGNvwqKf245LT0dIvVi+JESkDaWlpc2j05ldhVpJDJFwEEEEDAIgIPPfRQ&#10;VlZW48aNly5dapEiUQwEEEAAAQQQQCAxBZLWbdys17zim7//fuA56jMTcYmqqqrKSqW8orKsrLL0&#10;WMV/3zq7rKy0rLS0vEL+yMuVkkBNwWJzAX2KfnXeq1T10kGJXqWlpV/xx8/Sj0tJS03a8Ponqe3/&#10;Tx+EtW7DR6OvH6a1u/pHuoDjr/akorKiQvsry2srVl1x+eDcvNwJN40q/uWwLjRv8dKu551rcy2K&#10;n7gC0snVo6j0cuntchiUv9qiHhflyHjsWJkcIkuPNWneesiAixOXKQFqbhyUKofDBKgxVUTAZgLs&#10;pDZrMIqLQKIKvLj8zeKD+9Pk1Ou449LT1D9yNqaekKmLzOciF8SkaCfu3E4tUbtIvNQ7o+FJak+W&#10;Pq0tamRB/6iu/VN9QY9VGQJYUwIKYMk3cwlSlJdXlsmjtLK0rKK0tEKeV5RXVagxiyqF7+5x0Ku0&#10;u0ymyCM1Sa4cTE9PSU9LSUvXrxtNWvfa5tR2UwlgxUE7U4UQBQhghQgYN6tzbhw3TUlF4lWAnTRe&#10;W5Z6IRBnAgSw4qxBqY43gagFsCQ8pf52WRtvUFUuDzV0VSlPtKFXWgCLJS4E1GtFtfmuJGIl4f5U&#10;LXSlXj0q0c9XN6e2n6rXkhFYcdHaVCJIAQJYQcLF3WqcG8ddk1KheBNgJ423FqU+CMSpAAGsOG1Y&#10;quUqEEIAa/9rTRt/175TK3OXEMqG1QCWPg5LrhiUMJb+RHuRKyfip2vqM7XLT4li6ROf6U92fLH3&#10;h/0tU5v1J4AVP41NTYIVIIAVrFy8rce5cby1KPWJOwF20rhrUiqEQHwKEMCKz3alVm4CwQewJKuK&#10;H19TfvnYvKp+jaAErNQ/6g/9qkHtmfoPi+0FHLcYrL4IVZ3lX5vpX/1z4jmpTR3RK6knI7Bs39hU&#10;IAQBAlgh4MXVqpwbx1VzUpl4FGAnjcdWpU4IxKEAAaw4bFSq5EkgpABW0KTOAVeMvAra0PorOr/z&#10;Gb/8OYtNAMv6LUgJIydAACtytvbKmXNje7UXpU1AAXbSBGx0qoyAHQUIYNmx1ShzEAKBBrCSg9iG&#10;+yr67Q9kqZ48nn/jUMDZymHpM2SCAAIIIIAAAggggAACCCCAAAIImBQITwBLm/RKn76dJW4FnK1s&#10;sm+RDAEEEEAAAQQQQAABBBBAAAEEEAiLQNK6jZudGe3csePHH380n6/LlYOO/3IZoXlBm6TUp8DS&#10;ftT8PPnkk0897TRnDbiE0CaNSTEjIsAlhBFhtWGmXJ1kw0ajyIklwE6aWO1NbRGwrQCXENq26Sh4&#10;YAKBXkJYE8DSo1e3/G1UWXm5323qQSrnqCt5UlFRIadwzoFYzODu19AuCdRJ2+Wmg9WXiKakpMjT&#10;49LT/z3rWWMMiwCWXRqUckZCgABWJFTtmCfnxnZsNcqcUALspAnV3FQWAfsKEMCyb9tR8oAEgg9g&#10;bdywQaJXvx05qp+J+V6M1wxK6EpdysvLtX/1MJaZTPxthPctISCzeemzm0noKlX9q/5IS0urf8Lx&#10;EsPq1r27XkoCWJZoLQoRIwECWDGCt9xmOTe2XJNQIARqC7CT0iMQQMAWAgSwbNFMFDJ0gZACWGNH&#10;jygpOWamEM6xVxK2kqWsrKy0tFR+6v/VZ4GSEVpmsiKNtQUcE/OnaovErdLT0+WnPD/hhOPnPruo&#10;a7du+ndBAljWbkdKF1kBAliR9bVP7pwb26etKGmCCrCTJmjDU20E7CZAAMtuLUZ5gxSIXgBLTthk&#10;vJUeunpr7Qfyrzwrr5A/5TIKS5/RPchKsJplBPSLB1Nk+JWErFJSJXwlIaw/5nSXMFb9+ic8M2+x&#10;jMAigGWZ5qIgMRMggBUzeottmHNjizVIbIpTUlJy1113/fzzz08//XRGRkZsCsFWvQiwk9I1EEDA&#10;FgIEsGzRTBQydIEgAlib9K1u3LDR/AgsfYyVDLYqPXbsaEnJ2+98cPPoYaGXnhysL/D0nIUX9epe&#10;t06d+ifWn79wSbfuzhFYH4++fpgWuFT/SAzT8Vd7UqFGO9W/sry2YtUVlw/OzcudcNOo4l8O61We&#10;t3hp1/POsX71KSECHgVqB7D0a6q10akS2JfQ/jEZoCqh/tImzVsPGXAxhnEswLlxHDeu+aqNHj16&#10;0aJFciD4/e9/v2bNGvMrkjIKAuykUUBmEwggELqAFsDap179InMPp6l/9Ati9Dld9NldZCv6PMWh&#10;b44cEIiVQEbDRmpPlj6tLa53jqu+i5yaRi1iUrJLQeWqP5MPGWQlI61k3iv10sHS0lhVmO1GWUC/&#10;WFTaXZ/sLMpbZ3MIIIAAAghYXCA3N/fYsWMSwn7vvfcsXlSKhwACCCCAAAII2EjANYBlvuj6TO1q&#10;DEudvt3/jQvN50xKKwuo14hWXyUq5SSGZeXGomwIIIAAAtEXOP/88/WNtm3bNvpbZ4sIIIAAAggg&#10;gEC8CtQOYKmDr6rMPySCpc54VVYmP+MViHq5CDhbXC4UVLsKCwIIIIAAAggYBB566KGsrKzGjRsv&#10;XboUGAQQQAABBBBAAIFwCQQ5Aku/C6EUwjkOK6ACbZ/RU79eNylpzMqA1nRPvHKMMQ8zOUuanjO2&#10;+92syWRqPjVlMGw/KcnMVpzF8LI5w8veC+T+jvGVACriF0VR1EsH9Un6GXxlgoskCCCAAAKJJpCd&#10;nb1jx44DBw7Ik0SrO/VFAAEEEEAAAQQiJxBkAEsvkB7E0O85GGgRe0z/Rtb6ZvqWByWW5Aj7qAEf&#10;iQXpS8+eapDL+JLEupzxoZrXL53jsmljzo7YjR5gcmQ95g1tBfes1C16i6cZSugsoppWz7OmDG3H&#10;rVsxWhm9Qq1aDz205VodY1buaq7vtu03RBn/LzXKt/2NF5Uh/dpW51iz9SRHjWoVTFHWj29XK0Do&#10;e7um28/Q4gE3uumNkBABBBBAAAEEEEAAAQQQQAABBBCoEfAfwNr70i39L/uz/pi20cWuehxWZWVw&#10;qG3bd1z/5Tcr/zV+vbr+ej1SIxEoNfozZGHVitHyrtJ34Ggt9y3b1GFT+rvqWnlz1ECRxIs8LXrO&#10;ru+oK8zuV/2qS1brJnf0VotaJTSUx3cZ9NxcquNSWdctfvOlUIxesW5c9bwZbcdNHj0nT8Jv/xrf&#10;cbK8WltDi5VV18gNSnDUVbXFz3ZNt59cNyppGX9lGoyECCCAAAIIIIAAAggggAACCCAQqoC/ANbG&#10;J25cuFPpfd+rr82+LkvJf/CWl/aGuknj+tu3belxZjt5ReIwEpbSn3dsX2vS05VjLlW0d50rSnDK&#10;byGcOUtKee4tvZms9HWdJXQvj+/CuFTHpbKu6/adrUadLjVefihxqTl5YyRcN7CvOqTLVcOZg9+C&#10;GZH9ApIAAQQQQAABBBBAAAEEEEAAAQQQsIiAnwDWh+vWSEF79+yqKC27/yFLUXZ+tyc8JdcvcGun&#10;jSpSIzSXOp67597uzB7y7rAX3UI92lqGy/ccCYw5q+OwxrdzX9d9K2rM6EHXOJeelVyuaCyhsTz6&#10;6+5l8GHku7LqlY3aBYnGsJe6yhw9fqV403B/Sy38pY615F0/2w1Pq5ILAggggAACCCCAAAIIIIAA&#10;AgggEH6BpHUbN+m5btywceyoEUdLSowbkesHHSOwbuuqP88aNnvGX1pWVMjN6MqPHSs5fPi3X375&#10;ZfU76++beFv4Sxe1HCVs1E69jFHGKM1Ww0QsXgUeePSJC3v1OPHEExs3arR4yYvde3RPTlbDoOs2&#10;fDz6+mHqpYWV6h+ZGM3xV3tSUSldRv0ry2srVl1x+eDcvNwJN40q/uWwvqV5i5d2Pe8c3BGwqYB0&#10;cim52sult6uLHCDVpaxU/VN6rLRMfpaWNmneesiAi21aR4ptRkB+5+FMFsTskGY2QRoEEAhFgJ00&#10;FD3WRQCBqAm8uPzN4oP70tLS049LT09T/6RqS0qKPFLk/Et+SmH02ZajVio2hEDYBTIaNlJ7svRp&#10;bVF7s96na/9UX1C3neRnBFbLv0yUKweV/AdkAiw1khWvi8y9rs3qRPQqXluYeiGAAAIIIIAAAggg&#10;gAACCCCAgH0F/M2BpbT8y5Ovv/qa+pjcW6qZ9fvuLe1bW0qOAAIIIIAAAggggAACCCCAAAIIIGA7&#10;Ab8BrOoabXziwXyZDeuavxC/sl0jU2AEEEAAAQQQQAABBBBAAAEEEEDAzgJuAawqRan12Djtsj/L&#10;9YP9H1yj3otwQtfa71YntjMBZQ9YQO8hLAgggAACCCCAAAIIIIAAAggggEBUBPyOwOo64dXXX9Uf&#10;Er1iQQABBBBAAAEEEEAAAQQQQAABBBBAILoCfgNY0S0OW0MAAQQQQAABBBBAAAEEEEAAAQQQQKC2&#10;QHJVlaI/Ql969+6t38iTJV4F3DtJGPuPMyueIBBvAnLRbZgOs6EfqMkBAQQQQAABBBBAwPoC6rfH&#10;6u+Q8fbduDoEQb0QCHRPDOcIrPz8/CqWuBYItHuRHgEEEEAAAQR8Cxh/6YUVAggggAACCCCAgDeB&#10;WgEs1wncXeZz9/5ffBNKwNlPvNV64fxnFi14dvHCec8tmv/84gVLnlu47PlFLyx9LqGUqCwCCCCA&#10;AAIIIIAAAggggAACCIRLIJwjsMJVJvKxu8CwETdcN/z6628YNfL6G/THiJE3jBgx0u71ovwIIIAA&#10;AggggAACCCCAAAIIIBATAQJYMWGP843qI7CefWbuvGef0R/z5z0zf/68OK821UMAAQQQQCBwgXRF&#10;GaoooxUlM/B1WQMBBBBAAAEEEEgcgQACWAP6/zlxXKhpKAKMwApFj3URQAABBBJK4OHUlOEN6+e0&#10;bTk/NaVs376EqjuVRQABBBBAAAEEzAt4DWBJuMr5MJ8dKREQAUZg0Q0QQAABBBAwKZBTXnHPo6Ov&#10;Wvb30jrpJVu3mlyLZAgggAACCCCAQKIJeA1gLX/1dedDUCSYJf9lEFai9Y/g6ssIrODcWAsBBBBA&#10;IAEFDqalXvbqusteW1//yLG0Zs0SUIAqI4AAAggggAACZgR8jcDS41b6w5mX/t/BgwaYyZ00iSnA&#10;CKzEbHdqjQACCCAQhMAdZeXnvPnR0H8sfaSysk6HDkHkwCoIIIAAAggggEAiCLgEsKoUxfFY/upr&#10;8lz7qchP53/1V17JzdNSyqKnZ0koAWc/8VxrRmAlVG+gsggggAACoQh8riiXlVdcVVKqfsFiQQAB&#10;BBBAAAEEEPAi4GME1mUD+l+mR6/0J/oiz/UYFgsCvgVKyyrkcay0vORY2dFjpUdKShFDAAEEEEAA&#10;AQQQQAABBBBAAAEEghDwMQeWPuqqZjGGsYLYEqsggAACCCCAAAIIIIAAAggggAACCCAQhICfEVjO&#10;oJU+8IoYVhDErIIAAggggAACCCCAAAIIIIAAAgggEIpA7QBWzRRYyvLlr+kPfYYr/Yn6UxZDMqbA&#10;CkXfruv6mQLLrtWi3AgggAACCCCAAAIIIIAAAgggYE0BryOwjMV1xK20l4zPrVklSoUAAggggAAC&#10;CCCAAAIIIIAAAgggEE8CpgJY8VRh6oIAAggggAACCCCAAAIIIIAAAgggYC8B1wCW+9WBvl+R2mqX&#10;GLIkkAAtnkCNTVURQAABBBBAAAEEEEAAAQQQsIAAI7As0AgUAQEEEEAAAQQQQAABBBBAAAEEEEDA&#10;u4B7ACvQMVh6epaEEqDRE6q5qSwCCCCAAAIIIIAAAggggAACMRaQABa3lItxG9h882HsP8EFT1kL&#10;ARsJ2Hx3p/gIIIAAAggggAACURKw0VdciopA0AKB7U5cQhiYF6kRQAABBBBAAAEEEEAAAQQQQAAB&#10;BKIsQAAryuBsDgEEEEAAAQQQCECgtLDw17Vry/btC2AdkiKAAAIIIIAAAnEnQAAr7pqUCiGAAAII&#10;IIBAvAhI6OrTdu229e4tP0u2bo2XalEPBBBAAAEEEEAgYAHbBLAaNmxYVFQUcP1YAQEEEEAAAQQQ&#10;sK1A4f33rygvP1dRtpSWHly40Lb1oOAIIIAAAggggECoArYJYEn06qabbgq1uqyPAAIIIIAAAgjY&#10;RyA5OblBSkq6ojSS2+6UlNin4JQUAQQQQAABBBAIs4BbACvQyeOlPLJKVJaXX355w4YNUdkUG/Ep&#10;EK0WpxkQQAABBBBIcIGsJ564oG7d9YpyysknN58yJcE1qD4CCCCAAAIIJLKAbUZgSSOVlpaOGjVq&#10;7dq1idxg1B0BBBBAAAEEEkegXnZ25+++O2vnzuzvvkvJyEicilNTBBBAAAEEEEDARaBWAMv86CvJ&#10;xZk4aqZJSUnff//99ddfP2jQoPvvv7+wsDBqm2ZDLgJ667MggAACCCCAQKQFJG6VnpkZ6a2QPwII&#10;IIAAAgggYHEBO43AkusHf/7559atW3/66aerV6/u2bOnxXEpHgIIIIAAAggggAACCCCAAAIIIIBA&#10;6AJ2CmCdd955qampDzzwwCuvvHLBBRf8+OOPDMIKvQeQAwIIIIAAAggggAACCCCAAAIIIGBxATsF&#10;sISyXr16n332WXZ29iOPPNKgQYOnnnrK4r4UDwEEEEAAAQQQQAABBBBAAAEEEEAgRAGbBbCOP/74&#10;7777Tq/zxIkTFyxYMGHCBJkPS2Z2LygoCNGC1RFAAAEEEEAAAQQQQAABBBBAAAEELChgswDW3/72&#10;t6effnru3LlCefPNN5966qkffvihRK9GjBhx6aWX5uXlWZCYIiGAAAIIIIAAAggggAACCCCAAAII&#10;hCJgswDW5MmTn3nmmZtuuumFF16oU6fORx99dO211+bk5AwbNuzcc8+98847hw4dKmEsRmOF0idY&#10;FwEEEEAAAQQQQAABBBBAAAEEELCUgEsAq0pRgntEr1J//etfr7/++kmTJumbHDt2rFxCKMurr756&#10;xhlnbNq0Sd664oorJLwlwaxZs2bJvQujV7hE2ZKzkyRKhaknAggggAACCCCAAAIIIIAAAgjEUMBm&#10;I7B0qWnTpu3evVtmc3eBkxjWokWLJMLVqlWrzMzM1atXz5w585prrjnllFP27dsXQ2U2jQACCCCA&#10;AAIIIIAAAggggAACCCAQtIAtA1gyuqpx48bTp093v1SwW7duMhorPz9/69atMj2WzI31+9///siR&#10;I3//+9+DNmJFBBBAAAEEEEAAAQQQQAABBBBAAIEYCtgygCVeEpBaunSpzHuVlJR09tlnf/311+6I&#10;Mghr/Pjx8+fP//e//71y5Uq5ZWEModk0AggggAACCCCAAAIIIIAAAggggEBwArUDWObnv5KtxXQe&#10;JLkd4dGjR3/66ScZbNW0adPu3bv7qP+VV145ZsyYCRMmDBo0SMZtFRUVBYfFWjUCeuuzIIAAAggg&#10;gAACCCCAAAIIIIAAApEXSK6qUvSHvpgPYRlTRr6cnreQkZEhtyB86623Dh065LsMcvvCnj17Ssqn&#10;n3761FNPlcndY1XmONiuMXjl0n9CqZ0zK54gEE8C+lHVeJgNZTdhXQQQQAABBBBAAIFEEFDP0A1f&#10;I+Pp6zF1QSDoMIJdLyEM4pj1+uuv79mz57HHHjvvvPMef/xxCWkFkQmrIIAAAggggAACCCCAAAII&#10;IIAAAghEWSBOAlgyE9b+/fv92smIrYEDB7755psPPPDAU0895T4HvN8cSIAAAggggAACCCCAAAII&#10;IIAAAgggEGWBOAlgpaambtmyxbydzIrVpk2b22+/3fwqpEQAAQQQQAABBBBAAAEEEEAAAQQQiIlA&#10;nASwWrVq9dJLLwUk+OSTT27btq158+a9evUaOnTo/fffz+TuAQGSGAEEEEAAAQSsI/Dbhg0fHn/8&#10;pqSkPRMmWKdUlAQBBBBAAAEEEAiXQJwEsK6++uqXX345IBSZ/f2///1vZmbmhg0bli1b9uCDD44a&#10;NSqgHEiMAAIIIIAAAghYROCrQYNePHLkHkX54emnJZhlkVJRDAQQQAABBBBAIFwCtQJYwd2CsPoG&#10;huEqUjD53HvvvWVlZQ899FBAK3fr1u2DDz44duxYVVXV0qVLV6xYsW/fvoBySMzEzn6SmNWn1ggg&#10;gAACCFhQIGnfvk2K8oGilKekVJaUWLCEFAkBBBBAAAEEEAhFwH0EVqBRLNl67ENYderUyc/PlwDW&#10;p59+GhzHFVdc0bFjx9NPP71///5bt24NLpOEWSv2LZ4w1FQUAQQQQAABUwInXnXVQ+npLx5/fN1W&#10;rY7v1s3UOiRCAAEEEEAAAQTsIxAnlxAKeHZ29mWXXTZkyJCg8eXuhBdddNGqVavk6sKLL744Ly8v&#10;6KxYEQEEEEAAAQQQiKZAu+efP3327G7PPfe7999PrlMnmptmWwgggAACCCCAQBQE3AJYgQ7A0tOb&#10;XlbOmLHdS+KVK1eazsZzwhdeeOG7775buHBhcPlkZGTIRFqlpaU333xzQUGBTIn1hz/8gYsKPWAG&#10;2OjBNQdrIYAAAggggEBAAo2GD88YODCtWbOA1iIxAggggAACCCBgC4EYjMB6Y0xSUlLPnjNWrpwx&#10;ZkxPeT5mjPbKg3l5Nf8dI+96DXX5kJXBUw8//HCI9xOcPHny/v37ZYr3vXv3nnXWWbZoSAqJAAII&#10;IIAAAggggAACCCCAAAIIxKuAawArwgOwNMaBK6pWTJ7cPi+v/Z1n6q7aKx0d/9H+O1DeHdc2cPUl&#10;S5bIfFhnnnmm3FiwJLQZTCUW9sUXXxw9enTWrFmBFySe12AAVjy3LnVDAAEEEEAAAQQQQAABBBBA&#10;wHoC0R6B1XfcuHF9+yp9ZZk9u2/bcevkBoDyRH1l9rjZsx3/bTfjQWVg32C05DJAmcd94MCBMqyr&#10;fv36nTt3losBg8lIW0diYfPnz7/99tu5kDBoQ1ZEAAEEEEAAAQQQQAABBBBAAAEEQhSoHcAKbvxV&#10;IHNgmSuuBLZmBxW/cmT/n//8Z+PGjQ888IBMiTV27FhzG/WcSu5O2KpVKxnSJU8KCwtDySp+1nX2&#10;k/ipEjVBAAEEEEAAAQQQQAABBBBAAAHrCkR7BFbUJDp06DBx4kSZiH337t0hblTuTnjhhReuXbtW&#10;5sOSMBajsUL0ZHUEEEAAAQQQQAABBBBAAAEEEEAgIIG4DWDpChdddNFPP/0UkIh74szMTJnQ/cCB&#10;A0899ZSEsc4444x58+aFmCerI4AAAggggAACCCCAAAIIIIAAAgiYFJAAlvF6MPPXEEr+NriQrGfP&#10;nuXl5eEaMzV8+HAJY/3973+/4447hg0btmHDBpPK8ZjMOZN7GLuB+e5HSgRsIWA8TnLzg3g8EFIn&#10;BBBAAAEEEEAgUgLGr7vu3ypt8WWYQiLgVyCw/SfOR2DJLOy9e/eWS//kpoSBwXhPPWHChM2bN69a&#10;tUquK3zooYfClS35IIAAAggggAACCCCAAAIIIIAAAgh4FKgVwPIbHPOWwMq4L7/8slwDKDc/lLnY&#10;JfYUyk0JndWUDPfv3z9lypSHH37YynWPUNnCOOYqQiUkWwQQQAABBBBAAAEEEEAAAQQQiCeBOB+B&#10;JU2VkZHx0UcfvfDCC3+rrGzTps2gQYNKSkrC0oR33XVXvXr1whIRC0t5yAQBBBBAAAEEEEAAAQQQ&#10;QAABBBCISwG3AFZwo7Asb5OTk3PxDz+MHz/+7rvvlnFY4Srv22+/feONNxYVFYUrQ3vkw2Q+9mgn&#10;SokAAggggAACCCCAAAIIIIBAnAjE/wgsl4YaO3asvDJr1qywNGCnTp3k4kSJYYUlNzJBAAEEEEAA&#10;AQQQQAABBBBAAAEEEHAXSLgAlhA88sgjU6dODdeFhFdeeaVk9eijj9K9EEAAAQQQQAABBBBAAAEE&#10;EEAAAQQiIZCIASyZFWvgwIELFiwIF2hubm5xcXHz5s1lKNbWrVvDla298jmlVcs5zy6cO2/RMwsW&#10;z1v4/ILFSxY9v2zx0heff+G/S//78osv572c92rea2+8tmJVVmYbe1WN0iKAAAIIIIAAAggggAAC&#10;CCCAQGwFEjGAJeIyE5ZM615YWBgufRnV9cknn8gVhTJJfO/evfPy8sKVs13yOfusjv36Xvznfn37&#10;X9Zv4IDLBsljYP/B8hg04HJ5DB74F3lcPkge557TxS6VopwIIIAAAggggAACCCCAAAIIIGAFAdcA&#10;VpVSFcTDCjUJqAyZmZnz58+XYFMY519v1qyZTLD11VdfTZkyZeHChWecccaIESOmT5++du3agMpm&#10;/cR6D7F+OSkhAggggAACCBgF9k6atPm8876//35YEEAAAQQQQAAB2wkk6AgsaSeJYWVnZ0diqJTc&#10;8VAuKpSlV69eu3btkvm2kpKSJJgVrlm3bNfJKDACCCCAAAIIxFzgwKxZOx97bPbHH+98+OF9zN0Z&#10;8/agAAgggAACCCAQoEDtAJaMqgnuEeBWLZJcbiA4Y8aMCBWmQ4cOw4cPnzZtWn5+flVVlQSzZMBX&#10;nMSwnJ0kQnZkiwACCCCAAALhFvhx9eoXysvnKEpuWdmxr78Od/bkhwACCCCAAAIIRFYgcUdgiauM&#10;wBowYMDQoUP37dsXWWZFkWDWmDFj+vbtG8aJtyJdZvJHAAEEEEAAgbgROCEz8/L09NGKMiQlpV7X&#10;rnFTLyqCAAIIIIAAAgkikNABLGnj+++/v2vXrjLtekFBQaSbXG59KHO9x884rEh7kT8CCCCAAAII&#10;hE+gzb/+1fZvf7s9J6fV5MlNxo4NX8bkhAACCCCAAAIIREPAJYAV3AWE9p7Pe/z48StXrpRxWFG4&#10;vq9bt24Sw5JthXHy+Gh0E9dtcA1hLNTZJgIIIIAAAqEJtJo2rX1+fgsmcQ+NkbURQAABBBBAICYC&#10;iT4CS0eXCd3vvvvuG2+8MQptcMkll+jXEi5btiwKm2MTCCCAAAIIIIAAAggggAACCCCAgN0FagWw&#10;ght/ZXcCvfwyR5VcRRiFCwllWxLDmj9//vLly+XuhBLJevTRR7du3WovRr2rsCCAAAIIIIAAAggg&#10;gAACCCCAAAJREGAEVg3yzJkzJ0yYEIULCWWTco/CpUuXyt0J5U6IxcXFMjGWjP9atWpVFJqcTSCA&#10;AAIIIIAAAggggAACCCCAAAL2EiCAVdNeMkFVr169ZDxUNJtQRmPJrFhfffVVp06dZsyY0b17d9uN&#10;xoomF9tCAAEEEEAAAQQQQAABBBBAAIEEFEiuqlL0B4sIyITus2fPjs4gLBfwsWPHylzy06ZNGzFi&#10;xIIFC9auXWuLFglj/3FmxRME4kdALrbVj7HaExYEEEAAAQQQQAABBMwI6N8enV8j4+frcXX8gRoh&#10;EMT5ESOwah09MjIy5OK+DRs2mDmmRCKNjAKTMNY777wzdepUmSGrYcOGEs+S6d5jElOLRAXJEwEE&#10;EEAAAQQQQAABBBBAAAEEEAhUwC2AlcgTuWt4f/3rX1944YVAHcOYXoJoMsV7fn6+zJC1c+dOuapR&#10;pntv3ry5zM+1b9++MG4o+KyYwj14O9ZEAAEEEEAAAQQQQAABBBBAAIGABRiB5Uomk1JZZzJ1CWbJ&#10;7RFluvcffvihTp06vXv3lqsLA25kVkAAAQQQQAABBBBAAAEEEEAAAQTsLEAAy7X1MjMzmzVrZrUp&#10;qCR6JXO9f/DBB3J1oYSxYniRo517O2VHAAEEEEAAAQQQQAABBBBAAAFbChDA8tBscgWfzDwl809Z&#10;7YaA+tWFU6ZMkcsJs7Ky5KcE2sJVSBnbxfAuW+7EFBoBBBBAAAEEEEAAAQQQQACBeBewUwBLJjUP&#10;ZflBUUyufsYZZxQWFhYVFckTv6u87jdFuBPoI7CkhNOnT5fnZgpppggSs5NF4mLhiojF+75D/RBA&#10;AAEEEEAAAQQQQAABBBBAIEoCtglgyZV9Mql5KMufA1z5vTPP/FhRXB5f5+S4ZNM+J8c9WaCvuGcb&#10;YGGrbrnllsaNGwe6ljG9DOwaOHBgbm6u3IcxSr2PzSCAAAIIIIAAAggggAACCCCAAAImBGwTwJL7&#10;8Zmojq8k23r33pSUZP5R98svzWyxfX7+OVVVIT4kEzPb8pHmySefPHDgQCiZTJw4UaJX2dnZoWTC&#10;uggggAACCCCAAAIIIIAAAggggEDYBWwTwAq95hGKNK0cI9fn9ZwxY0zoJYxtDjJPfGwLwNYRQAAB&#10;BBBAAAEEEEAAAQQQQAABjwIJFMCKUA/oO3vF9OkL27cfqEWy1GBWz57yc8zKCG2PbBFAAAEEEEAA&#10;AQQQQAABBBBAAIEEEyCAFb4GH7jimxXyGBK+HMkJAQQQQAABBBCInkDZvn0/L1t2cMGC6G2SLSGA&#10;AAIIIIAAAuYECGCZc/KVqu+4cW37aov807bvuHXrZG702X1Dz5gcEEAAAQQQQACBaAlUFBV91r37&#10;xuuv/3rMmJ2jR0drs2wHAQQQQAABBBAwJUAAyxQTiRBAAAEEEEAAgfgWKF61qmTv3r8eOXJvaelP&#10;S5bEd2WpHQIIIIAAAgjYToAAlu2ajAIjgAACCCCAAALhFzguMzOtsvIcRbkgJSWZW7uEH5gcEUAA&#10;AQQQQCAkAQJYIfGxMgIIIIAAAgggEB8CdbOzG1911WOKMrBevQ6vvx4flaIWCCCAAAIIIBA3AgSw&#10;4qYpqQgCCCCAAAIIIBC8gIy6OnXRonOqqs755Zfju3ULPiPWRAABBBBAAAEEIiAgAayq6kcEsifL&#10;+BcIY/9xZsUTBOwuoO/5ei30J86f8X9QoIYIIIAAAggggAAC4RBwfofUnzi/Xtr9qzLlRyDIMAIj&#10;sMJxYCEPBBBAAAEEEEAAAQQQQAABBBBAAIGICRDAihgtGSOAAAIIIIAAAggggAACCCCAAAIIhEOA&#10;AFY4FMkDAQQQQAABBBBAAAEEEEAAAQQQQCBiAgSwIkZLxggggAACCCCAAAIIIIAAAggggAAC4RAg&#10;gBUORfJAAAEEEEAAAQQQQAABBBBAAAEEEIiYAAGsiNGSMQIIIIAAAggggAACCCCAAAIIIIBAOAQI&#10;YIVDkTwQQAABBBBAAAEEEEAAAQQQQAABBCImQAArYrRkjAACCCCAAAIIIIAAAggggAACCCAQDgEC&#10;WOFQJA8EEEAAAQQQQAABBBBAAAEEEEAAgYgJhBTAStIWRf4kh5RPxGpHxuEXUNtaWlxvehYEEEAA&#10;AQQQQAABBBBAAAEEEEAg8gLBB5708IVEMZKTk4llRL6lrLIFWtwqLUE5EEAAAQQQQAABBBBAAAEE&#10;EEgYAbcAloSlzD4kdqU+klPkT/CBsIShjpOKSltLe6tNT9gyTpqUaiCAAAIIIIAAAggggAACCCBg&#10;dYHgA0/6RWQpKcmpKfIn1eoVpXxhEpC2VltcYljq1aNcRRgmVrJBAAEEEEAAAQQQQAABBBBAAAHv&#10;AkEHsNTIhXY1WYoe0QA5QQT0eKU2CsvRBxKk4lQTAQQQQAABBBBAAAEEEEAAAQRiJRB0AMsx+1VK&#10;SkqaLOnpsaoA242ygLS1NLi0u4QuuYgwyvhsDgEEEEAAAQQQQAABBBBAAIHEFEh6d/2Hes0//ujj&#10;60dc++vh38xAVFVVVVZWVlRUlJeXlZaWvb9hc1lZqTwrr5A/5RWVlZJAUpjJijRWFpAhduqFojLg&#10;Shtnp0Wv0i/o1kX+bZiRsXDx0vPOP08PYzVqfLL8VKf015aa0Vn629U/1adqhZNy83In3DSq+JfD&#10;evXnLV56bpdsK1NQNgR8CMjxUN6VQ6J+YNSOjeqiHRjl0HisVJ4dO9asVdaQARcjGccCxrC+fAzG&#10;cU2pWhgF7NVtfl27dttf/qIcPNh8ypQW998fRofoZGUv7eiYsBUEELCgwIvL3/z5wPfqqVf6cWnq&#10;+IF0ORtTT8i0RZ2UOCVFP8diSIEFm48imRcINIwQfADLEMOSkzQ5Q5MTtDL1pK2iXE7h1NM5vrqb&#10;bzfLpkxS9ICUfuWgNthOPYLK0TOjwYkLFi0597xzCWBZtvUoWNQECGBFjdriG+Lc2OINZM3i2avb&#10;fHTCCbm//bZJUR5MTT3zvfeO79bNmqreSmUvbXvZUloEEAijAAGsMGKSlZUFQgpg/W3s9UVFv8jY&#10;Ab81lN8ra79brqoecaAGrmTMgfZfPbRF+Mqvoj0SaGOw1DFVWrhfj/urkayTTsqYNWe+jMDSqxFo&#10;z2MElj2an1KaEyCAZc4p/lNxbhz/bRyBGtqr22xKShqhKF8rytrjjuu4alX9nJwIkEQwS3tpRxCC&#10;rBFAwNoCBLCs3T6ULmwCgYYRkt5Z57iEcHdh4YGffpIYllzs4rc4+pUR6nWCerCq+opC/RV98ZsJ&#10;CWwhoA9Mrb7ppDpgVZ7XqVtHoldNGjduk5Wl16Jxk1AvITync7YtQCgkAu4CHgNYMiJVu4BQvYRQ&#10;G6bKJYTx33c4N47/No5ADe3Vbb666KID69b9lpzcvHnzs7dsSa5TJwIkEczSXtoRhCBrBBCwtoAa&#10;wPrxe+3yF/USQvmjDiTgEkJrtxqlC0Ig0DBCTQBLNqbHsMxv1Rmlcsaz1HWJXZkXtElKfRIr7UfN&#10;T2P0igCWTVqSYkZKgABWpGTtli/nxnZrMUuU13bdZv/06VUlJY2GD09r1swSgoEUwnbagVSOtAgg&#10;ED8CBLDipy2piU+BkAJYQdu6RLKCzocVrSzg/M7ncabAQHue+yWEjMCycutTNt8CBLDoIboA58b0&#10;hCAE6DZBoAW9CtpB07EiAghEU4AAVjS12VYMBQINIySHpazOS8yq70HHv3Eo4GzlsPQZMkEAAQQQ&#10;QAABBBBAAAEEEEAAAQRMCoQngOWc90q//yBLXAowu5nJnYpkCCCAAAIIIIAAAggggAACCCAQXoGQ&#10;AliGSdzViI3cgrB6kdsRyn0JWWwvoN1ZUr25pL5oE/arbc08/eHdD8kNAQQQQAABBBBAAAEEEEAA&#10;AQR8CNSaxD0gKefE7Y5whvqP+qdKuzmhwk0IA9K0cuIkdVYX9Uey/ke9C6F+L0IptXMuiUAvXmUO&#10;LCu3OWULVIA5sAIVi9f0TK8Try0b0XrRbSLK65I52tHUZlsIIBC0AHNgBU3HivYSCDSMEFIASwJV&#10;+rVy6tgcxxCdCjV8pQ3QsRccpfUmoEav1GhVUkpyiizajxR9ii99Vix9xUB7HgEsulw8CRDAiqfW&#10;DKUunBuHopew69Jtotn0aEdTm20hgEDQAgSwgqZjRXsJBBpGCDKA5ZwOSQ1badfJlcmf8nJ5rl5n&#10;pg7FUsdisdhdQB15pUaqJGyVnJKqLmnyJzVVnksYyzite6A9jwCW3fsG5TcKEMCiP+gCnBvTE4IQ&#10;oNsEgRb0KmgHTceKCCAQTQECWNHUZlsxFAg0jBBKAEsGXVVqsauyPT/8WFZWWlZaKhEsNYalz5FU&#10;WRlDCDYdFgH9gkEZcKVGr1JS09LT09LSWzU/OTVNC2OlyLuOawkD7XkEsMLSQGRiEQECWBZpiJgX&#10;g3PjmDeBHQtAt4lmq6EdTW22ZWWBCRMmDBs2LDs728qFTOSyEcBK5NZPqLoHGkYIPoClXjmoBq/K&#10;jpUe2/P9/ptHD0so6ISt7NNzFrZq0fS49OPS0tIkquWcDCvQnkcAK2G7UFxWnABWXDZrEJXi3DgI&#10;NFah20SzD6AdTW22ZWWBrKyswsLCgQMHTpkyhTCWBVuKAJYFG4UiRUIg0DBC8Hch1Ka6qpS5r9Qx&#10;WKWlkagMeVpQQB1npw6yq9Bm7OcyUQs2EUVCAAEEELCTgHNaBj5Vo9BsaEcBmU3YSCAvL69z586D&#10;Bg0qKCiwUbEpKgIIJKxAkCOw9InbZfyVDL86euTI7r0/3DnuxoRFTKiK/2vGzNYtm9etV08GYcmF&#10;hPqE7iIQaOiUEVgJ1W3ivrKMwIr7JjZZQePgjpycHJNrkSxWAt26dTvuuONitXW2G5CANFadOnUC&#10;WoXEsRKgsWIlH9B29RFYxlUYjRUQYKQTMwIr0sLkbxGBQMMIIQWwZN6rkpKSI7/9tnvP9xNvv8Ui&#10;BBEoxsoZM9qNG9fWX84mk/nLxtrvP/r4U61btah3/PHyPVLmwyKAZe3monRREiCAFSVoy2/GGMCy&#10;fGEpIAIIIIAAAq4ChLEs0icIYFmkIShGpAUCDWAFfwmhoqhD3bULCatk1vZIVyz8+W+f0VO9i96Y&#10;lbWz1l82vrp9xoMvetu8IRNfyRRFEvacsT38tYh6jtLW2hT9+oUOXEIY9QZggwgggAACCCCAAAII&#10;REaAiwoj40quCCAQHoHgA1h6/EK/26AdZ23Y/saLyvRvVoyekycRrJVj1FiWGrda+a/x6xWlx5mK&#10;Ht6SoJMkXL9+fDvt+coxtaNQhkz0ZMNmrNRX1EJgjvBWzTqyHdeAWXjaMXq5GFrcjs0ePSi2hAAC&#10;CCCAAAIIIICAHQVkSixmxbJjw1FmBOJewPslhAfefupfb/zQvN+ECRc10Rm+eO6ehZv0p52ue3xQ&#10;e3Xu9qNHjx4+fHjXd3vum3ib3bAkmnTpHKXH9G/WjWurP1f/M/nLdnkDqwbmaf+XZfSKb858cJiy&#10;cKEy7F/KkC1ftl83u6+hpjWZ9HujpyTTV5+tjEl68MzpHcd/qT/PGyiZtBu/Xt+Y3aBqlfeBR59o&#10;c0qrE044oW7dumnp6anajQglRaBj/5gDy9bdgMK7CHAJIV1CFzBeQpifnw+LxQXWrl1r8RJSPKfA&#10;O++8g4ZdBNiz7NJSHsuZmZkp9yUcPny4rWsRB4XnEsI4aESqYEYg0DCCBLA2uuW75cW75hXorza/&#10;1BHAUuNZK35Q/3v2F9Me/d8PzS8cP67bic4A1l7bBbBkdJQelnJGne7cVhOBkgCWxKH0V/Q069QA&#10;1YtDJq8bZ4hfGTMxZuU5gPVlx9FzFIloGQNgZhrVUmm0AFZLTwGspurJm0SztCXJeSann89V/1Sf&#10;amd5ngJYnSxVUwqDgHkBcwGs0matsoYMuNh8tqS0nYAxgMUgVds1HwVGAAEEEkfAfRJ3QleWan0t&#10;gLU3TaYcTj8uLV39kyIDB1JTZQJifQ5i+amfYzH/pqUajsIEKtC4SWBhBI+XEHYc8s8nHh52jnHb&#10;Bz4v+EHCWZ3ObqKc/LtOLRTlhy1fHAi0cJZK37bfEGV8OxkV1bF923Zn9phzadIww0xXfQeOllfa&#10;je84WRswpV4bqMgKHdvXDj4ZM9GTbRs4fculSUmXbpm+cNy4O6uf36mu1uPMO2evUC61+zWElmpF&#10;CoMAAghYScAxQ2D1NIFWKhplQQABBBBAwLOAhK7mz5+/c+dOBl7RRRBAwOICwc+BZfGK+S9e23Hr&#10;tHMMGRClP10ny7i2fWdrQ6TkH8eb+rsyvqrdeOXMdi75umYi47P0bLUrBR3vqs/lqfqPI3f/pSMF&#10;AggggAACCMS3gP6bc5aoCcR3d6J2CAQhQOgqCDRWQQCBGAokcAArMHUtFmX3+asCqzKpEUAAAQQQ&#10;QAABBBBAIA4FCF3FYaNSJQQSQIAAVgI0MlVEAAEEEEAAAQQQQAABBKoF5E4jXDBId0AAAdsJmA1g&#10;NTkru7lMfPXpZweUH7/49HuZDqvj7xw3J7RdnSkwAggggAACCCCAAAIIIIAAAggggICNBDwGsOQu&#10;hLfds3CTWo0fVky767YXv1CUJhfdItO6q/+VWxAqna67/feNbVRNiooAAggggAACCFhLwDjrP8+j&#10;IGCt5qc0CCCAAAIIIBCggPe7EMqNCKsfQ36n5fq7q52vXHFmgNshOQIIIIAAAggggAACCCCAAAII&#10;IIAAAkEJmL2EMKjMWQkBBBBAAAEEEEAAAQQQQAABBBBAAIFQBcIZwOrdu3fUboTMhmIiEGp3Y30E&#10;EEAAAQQQQAABBBBAAAEEEEAgcIFwBrDkZhZRmL+ATcRQIPAOxhoIIIAAAggggAACCCCAAAIIIIBA&#10;qALhDGCFWhbWRwABBBBAAAEEEEAAAQQQQAABBBBAwE2AABadAgEEEEAAAQQQQAABBBBAAAEEEEDA&#10;0gIEsCzdPBQOAQQQQAABBBBAAAEEEEAAAQQQQCCAANY9d92GFwIIIIAAAggggAACCCCAAAIIIIAA&#10;AlEW8BrAknCV8xHlMrE5BBBAAAEEEEAAAQQQQAABBBBAAAEEnAJeA1gP//MJ50NSSzBL/ssgLLoO&#10;AggggAACCCCAAAIIIIAAAggggECUBXyNwNLjVvrDWSz9v5Mn3hHlgrI5BBBAAAEEEEAAAQQQQAAB&#10;BBBAAIHEFPA1AktEZNSV/tPlyYOPPpaYXtQaAQQQQAABBBBAAAEEEEAAAQQQQCDKAn7mwNKjVy4j&#10;sPRgFgsCCCCAAAIIIIAAAggggAACCCCAAAJREPAzB5axBEyAFYX2YBMIIIAAAggggAACCCCAAAII&#10;IIAAAi4C/u9CqK9ghUncO3funMQSYQFBZidBAAEEEEAAAQQQQAABBBBAAAEELCWQXFWleHw89I8n&#10;9Ie8K4v+RH7Kc9f0kaxQSUmJM/uCgoIqlggLCLLf9pQe4d5n/K7lN4G3rsjrCMSNgN+9gAQIIIAA&#10;AggggAACCHg46fZy2h4335OpSGIKBLqzex2BZcxIj1vpi/F5oBsLIv2gQYOMMawgcmAVBBBAAAEE&#10;EEAAAQQQQAABBBBAAAFbC5gKYMWqhnl5eatWrZo1a1asCsB2EUAAAQQQQAABBBBAAAEEEEAAAQRi&#10;LmDpANY777wjQBs3bow5EwVAAAEEEEAAAQQQQAABBBBAAAEEEIiVgKUDWNOmTROXpUuXxkqH7SKA&#10;AAIIIIAAAggggAACCCCAAAIIxFzA0gGsmOtQAAQQQAABBBBAAAEEEEAAAQQQQACBmAsQwIp5E1AA&#10;BBBAAAEEEEAAAQQQQAABBBBAAAFfAlYPYE2ZMoUGRAABBBBAAAEEEEAAAQQQQAABBBBIZAGrB7Du&#10;v//+RG4e6o4AAggggAACCCCAAAIIIIAAAgggYPUAlksLbd26taioiGZDAAEEEEAAAQQQQAABBBBA&#10;AAEEEEgcATsFsBqlHp/3zJJly5ZNmjQpcVqImiKAAAIIIIAAAggggAACCCCAAAIJLiABrKpwPCLB&#10;WDz3uoWnTd3tzPpg+W8TR48bO3bs3Xff3bdvX4ZiRQLdXJ4e+4y5VX2lCktXJBMELCgg/V4vFQsC&#10;CCCAAAIIIIAAAmYE9K+OFvxmS5EQCKOAmX2hJo2VR2AVf/N1w4kjWq9Z/NlOZ4GPlSt3/C8jI0Ni&#10;WCUlJYHVldQIIIAAAggggAACCCCAAAIIIIAAAjYUsG4Aa83U/JeTDj16xbvKtWdnOWXPaqpMyVFe&#10;+zonJ2fChAkFBQU2NKfICCCAAAIIIIAAAggggAACCCCAAAIBCFg2gFX87alZl3u84Oa4FOWbn5Vf&#10;S5cuXSoBLMZhBdDaJEUAAQQQQAABBBBAAAEEEEAAAQRsKGDZAFaD03bsfDnJk2h6inJbd+WJD5RN&#10;30v0qrCw0IbsFBkBBBBAAAEEEEAAAQQQQAABBBBAwKyAZQNYSp8RnSf+c9i3G//Qx2Ndbj5PycwY&#10;23PQwoULGYRltrVJhwACCCCAAAIIIIAAAggggAACCNhQwLoBLKV1xjd3Ljyt67trPLI2qqcUFimf&#10;/9i1a1crBbB233WdY8r5WnPP++gZ7342t+ZGi17SmUljw85HkRFAAAEEEEAAAQQQQAABBBBAAAEz&#10;AhYOYO0u+lpqcHpGzQzuLhU6p4WSk9ltWdGgQYPMVDUKaXYuLmz3x6KZ7zo29fa7u3cu/uyuqRKD&#10;K5479bM1i1897Tr5+Vl1SE57cVfho5PlxXcHqAnenbv43bveVdboK8rtF999V11lV1EUCs8mEEAA&#10;AQQQQAABBBBAAAEEEEAAAWsKWDiA1Trjz5dmdfy6aKcPuRb1mz1x+bTR9yilFRbwLX57R8ZF12Yq&#10;+fqQqqJvdik7dxQpp0oMrsFpStGqHYfk1W/lFcfS4LRTHc+qX8w4rY28UvytvqK6ZHQ8zQI1owgI&#10;IIAAAggggAACCCCAAAIIIIBA7ASS1r6/IYitV1ZWlpeXl5WWHj169PBvh3d/9/19E28LIh+/q+x8&#10;d7fyh9b6IKykpKSqKg83Jlw14vGFB9cvffVlv7nFMMGaqQtHrcia621KrxiWrPamvSE7Uz3w6BOt&#10;T2lxwvEn1K1bNy09PTU1NTlZDYM2ObmZ2kbyH21R59+XvNx+qi9ojZmblzvhplHFvxzWc563eGmX&#10;7LMtw0BBEAhMQA6JskJFRYU8kZ+yyBFS/paWaX9KS8vUH6XNTzl1yICLA8ua1AgggAACCCCAAAIJ&#10;JvDi8jcP7t+TJqdb6elp2p8UOe9KTU3RFjnbkp/6mZZ+ysWCgE0FAg0jWHgElrL7rq4LL3qmyG9L&#10;5My8af5Vk0uWfeI3ZQwT9JnifUL6GBaLTSOAAAIIIIAAAggggAACCCCAAAKWF7BuAGvN1PyXJZr8&#10;deHb/uY4r1Onzo25j6+q+lbZdjBW4Hl5ebHaNNtFAAEEEEAAAQQQQAABBBBAAAEE4lvAsgGsYqX3&#10;wG83DJx7aeZprf03wfwXnuvQMktZusV/0gikKCoquvHGGx0Z175joI97EXp4y7CuvDtXJnGPQGnJ&#10;EgEEEEAAAQQQQAABBBBAAAEEELCXgGUDWA2ydr1zWre8UUpGH3OiQ8fdsG/M6cqtK5WDR8ytEbZU&#10;a9eu7datm0y+rt1VsOj1+XL3wM8GXCc3H1SXt503E5SbDNYaTVY0U73z4Gd3qfcc1O5C6Hq3QT2B&#10;fmtC/T6GzjsYhq3wZIQAAggggAACCCCAAAIIIIAAAghYXMCyASwl69r+324Y9u0UE+OvNOMPPvig&#10;sLBQGdZJOVah/FoaTfeCgoKuXbsqcqvB6rsK7pRQ1Gly80HnktFRvQthkXupvt1R+LV6z0Hl9Op1&#10;3dLotyZUF8MdDKNZP7aFAAIIIIAAAggggAACCCCAAAIIxFLA6nchNNr4vkHevn37Jk2aNH/+fOXp&#10;D5X2jZQ/nRY11759+44bN+6SSy7xsUXuQqjfkVD9oTJxF8KodU82FA0B7kIYDWW2gQACCCCAAAII&#10;JIYAdyFMjHamlko83YUwsOZs1qyZRJFWrVql3Hy+kpmhhrGitWzYsEG7hNDXwl0Io9UabAcBBBBA&#10;AAEEEEAAAQQQQAABBOJNwLqXEAYnLeOw1BWb11e6t1K+/zW4TAJaS65blNhZRkZGQGuRGAEEEEAA&#10;AQQQQAABBBBAAAEEEEDApEBcBbCys7Ol2nl5eUr9dOWspsod/1NKK0xCBJ3MzPCroDNnRQQQQAAB&#10;BBBAAAEEEEAAAQQQQACBuApgSXN26NAhMzNTbdf0FGXJ5cqSz5VtByPazBs3buzUqVNEN0HmCCCA&#10;AAIIIIAAAggggAACCCCAQCILxFsAS+aiWrhwoToIS1/OOlm9nPDgkci1sYzAysnJMZ3/7ruu+2yn&#10;6dS1Er772dzd/tY0k8ZfHryPAAIIIIAAAggggAACCCCAAAIIWEog3gJYgitTuUtEqaSkRIU+p4Wy&#10;dqey8NMIoctWtm7dKsO+TOa/c3Fhuz8WzXxXWbP4s7lTXx0w9TN5ctfUd9coypp3d+9c/K72yqun&#10;Xae+Li9WL8Vz5fVdhY9Oltf1NO/OXfzuXZKPutZndy3+bOe776pr7SoyWRKSIYAAAggggAACCCCA&#10;AAIIIIAAAnYRiMMAllxCOGHChLVr1zra4LLTlWGdlDmbItEkevSqTp065jIvfntHxkXXZir5u/u0&#10;KXr91Ow/K8q3O4qUUzOylOJvdyk7dyinK0WrdhyS3NTXa5YGp53q+E/16xmntZFX9LX0lBkdTzNX&#10;ClIhgAACCCCAAAIIIIAAAggggAACthJIWvv+hiAKXFlZWV5eXlZaevTo0cO/Hd793ff3TbwtiHwC&#10;WiUpKamqqsrkKnJln0Sy5P6AanqZyv3N7UpOljq5e1iX6dOn79q1a9q0aeHKdc3UhaNWZM3d+Ic+&#10;4coxwHz8Ij/w6BOtT2lxwvEn1K1bNy09PTU1NTlZDYM2OVmlTpL/aEuS+p8k95/qy2qRknLzcifc&#10;NKr4l8N6AectXtol++wAC0tyBKwiIIdEKUpFRYU8kZ+yyBFS/paWaX9KS8vUH6XNTzl1yICLrVJo&#10;yoEAAggggAACCCBgSYEXl795cP+eNDndSk9P0/6kyHlXamqKtsjZlvzUz7f0Uy4WBGwqEGgYIVki&#10;QiE+FLMxpaiSFhQUFBYWOjYpE7rLOKxbV4Z9QvdPP/00vDO495ky7NvYRa/MtpCnPmN2Xe/pQuyH&#10;rI5ADAXkMKhG1w27Rs0r6suOw2zouwk5IIAAAggggAACCCSCgPrNVvsa6et7Zsjn8jH8/symETA9&#10;PKlmj4/DSwj1yo0dO1YCWPfff39NXWf/WfnpiLLp+zAe72Scl0wbH8YMyQoBBBBAAAEEEEAAAQQQ&#10;QAABBBBAwEUgbgNYUs9LLrlk+PDhNXcklHFYx6Uo8lOuKAzHUlRUtG/fPr8zuEuaBQsW1Gyw9o0C&#10;ZbJ2bzcl9PCWYV11Gnjv64ajfuSBAAIIIIAAAggggAACCCCAAAIIWEIgngNYGdqyfPlyCSHJonrL&#10;TQkb1VNuWRkWezPDr+Q2hUOHDt24caO2Rf1mgkWvz5ebBn424Dr15oOyvO28h6DcW3C3sWhFM/Xb&#10;FDpvUOh6k0E9gX5HQi3zWvcuDEstyQQBBBBAAAEEEEAAAQQQQAABBBCIsUA8B7CEVgJY8+fPlzsS&#10;/uMf/5ABUyp2i/rKU32VJZ+HPg5LAlhdu3b13YCTJk2SBNWzvNfcTHCnhKJOk5sPOpeMjur9B7US&#10;1l6+3VH4tX6DwuobEbol0e9IqC61710Y477F5hFAAAEEEEAAAQQQQAABBBBAAIGwCCTlvxfqXQh/&#10;k7sQ7rHcXQjddQYNGjRu3Ljs7GyJailzNilDzwrxpoSS4bBhwwYOHOitJWbNmiWBsw8++MBxM0Sf&#10;LRbz+w/qpTN1F8JWLY53uwvhyU1DvQth507chTAsOzWZxECgqrJSpthUb0BYfRdC9TaEcqtWufmg&#10;dgNC7SaEpS1acxfCGLQOm0QAAQQQQAABBOwlIHch/GnfHu0mhHIbQlnUm7/LjQj1uxDqtyF03PCd&#10;uxDaq2kpbW2BQMMIcT4Cy4iTm5srE653795dLuvb17+lMneT8r9vQ+k/MrDLxwzuMj5Lhl8tXbrU&#10;TPRKimGP+w+G4sW6CCCAAAIIIIAAAggggAACCCCAQFACCRTAEp86dep89dVXcndCmZdqX/9W+05N&#10;V9Z/F5SbIpnISC5vwSmZckvGZ82cOZN7FAbHy1oIIIAAAggggAACCCCAAAIIIICAUyCxAlh6teW+&#10;gfn5+aveXz3jX4+vffVNx/zuAXaKgoICuRrR40oywkuiV1dqS4C5khwBBBBAAAEEEEAAAQQQQAAB&#10;BBBAwFUgEQNYusHw4cMfmT19bdp3+8Ysy3vpFccU76Z7yDvvvNOrVy+PyW+88UYZnFU9cbvpHEmI&#10;AAIIIIAAAggggAACCCCAAAIIIOBJIHEDWLrG/Q9MzZ43umDl+8rh0kcffVQGT5nsJ95GYE2fPl3m&#10;xpKpr0zmQzIEEEAAAQQQQAABBBBAAAEEEEAAAd8CEsCSe2eF/rCzc6N693e9Wtl3WJ3cfd++rVu3&#10;mqmMzNHuPr+VhK7ktoMrV65Ub3QYz4vHDhN6hUPvh+SAgMUFQt9NyAEBBBBAAAEEEEAgEQQs/rWW&#10;4iEQFoHA9uVEH4Hl0Bp9TsYPZfc3vlTCUrL4JZThVzKRlkwJb0wp07rrE7fLW35zIAECCCCAAAII&#10;IIAAAggggAACCCCAgEkBAljVUBe3VYZ2vLLdHwYOHHjGGWf4vpZQglwuM7jrE7ePGzdOVjdJTzIE&#10;EEAAAQQQQAABBBBAAAEEEEAAATMCBLCqldJTlGMVyuvfyNV/co/CvLw8GVHlTXDjxo1du3Y1vjti&#10;xIjMzMz777/fDDppEEAAAQQQQAABBBBAAAEEEEAAAQTMCxDAMli1qK9M6aXcs7pZ5fEyosrHfQnl&#10;EkLjBFgy+7u8wsTt5rsdKRFAAAEEEEAAAQQQQAABBBBAAAHzAgSw3KyGZyvHpQz/0+UyI/uCBQvc&#10;KSWwJRO9Oy8hXLVqlT5xu8uUWObbgJQIIIAAAggggAACCCCAAAIIIIAAAj4ECGC54bRvpKwtVLb8&#10;KLNZyeI+GZZx+JVcZjh06NDc3Fy5fpB+hgACCCCAAAIIIIAAAggggAACCCAQCQECWJ5ULz9Tad8o&#10;c+GuSZMmyQArlxTOGdxlKFbfvn2nTJmSk5MTibYhTwQQQAABBBBAAAEEEEAAAQQQQAABESCA5aUb&#10;yHxYgzvMvO+fcqmgyyAsmcG9V69esppM3C7vjh8/np6EAAIIIIAAAggggAACCCCAAAIIIBA5AQJY&#10;XmzlpoRnNVWmvjP1nvvkmkFjIn0EltxwcN++ffPnz49c25AzAggggAACCCCAAAIIIIAAAggggIAI&#10;EMDy2Q1m/3lanxuL1n/jTCSTXsmALAlpzZ49W247yMTt7EUIIIAAAggggAACCCCAAAIIIIBApAWi&#10;HcBaM3Xhad0WDlhcvHPxq/LktKm79VfuetdrTeVWgM67Acq4pyRPi1zNp68vKcOb4OLxVw++83rJ&#10;8+qrr5b8JXTVokWLQYMGyfCrrKws47YiVwbnVqKwiUh3OPJHAAEEEEAAAQQQQAABBBBAAAEEAhVI&#10;yn/vg0DXkfSVlZXl5eVlpaVHjx797bfDu/f8cN/E28zkI+GqUSuVy/85sF3+roumnL1z6rurlJ0v&#10;q68M++cfHBlIlGrq1Kkuuclt/mT0U1VVlZmthDeNxI/GzZlzac+efzrzzL/97W8y8OqRRx4ZO3Zs&#10;eLdikdyksr6RH3j0idatmh9//Al169ZNS09PTU1NTlbDoCc3bS4/k+Q/2pKk/ifJ/af6slrVpNy8&#10;3Ak3jSr+5bBe8XmLl3budJZFECgGAoEKVFVWyrGpsqKiolL9oS5yiJSDpBwl1b+l6t/S0hatTxsy&#10;4OJAMyc9AggggAACCCCAQEIJvLj8zZ/2fSdnW+qSJot62pUiD32R062UFMeplnbKxYKATQUCDSNE&#10;ewSWcmrnt1/srOxSLjq1cObiz2YomZfIKxtqolfiLgEsiaE4F7nN38CBA3Nzc/+fvfMAcKO4+vhK&#10;14vtc++90Iyx6ZjeQgcTCIR8IYEkYLqB0EtswKGYakrAEFpIQiAQDAQMSehgOi4Y4wbuvV1v0knf&#10;m/dmZmcl3Z3u3O7s/1rWrVazU37z5s3M05vZbVglex955FdffVUbi73wwgsHHnjg9mq92oaEkTQI&#10;gAAIgAAIgAAIgAAIgAAIgAAIgAAI1Edgaxuwjjh7WP8+wyac3a7/2SdPOHvYq2P7qCsN1s91111H&#10;1ivaN30b1uLpPXp8+fHH+/32t6WlpU8++eQ2zAmSBgEQAAEQAAEQAAEQAAEQAAEQAAEQAIEdjcDW&#10;NmA1g29L2Cid8vDfv/991t/+1rFXr65duzajFLgFBEAABEAABEAABEAABEAABEAABEAABECgeQRa&#10;gQGreQXbvHfR3u0VFRU9e/Ro37t3WV3d5o0csYEACIAACIAACIAACIAACIAACIAACIAACDRAAAas&#10;dMVj2rRp5If1i6OPfmLlyveLi9O9DeFAAARAAARAAARAAARAAARAAARAAARAAAQ2jQAMWGnxox24&#10;6IhEIgcccMB53bvvXlAAG1Za4BAIBEAABEAABEAABEAABEAABEAABEAABDaZAAxY6SKsrq6+ftGi&#10;9kcfPS8zc1F2dsYJJ6R7J8KBAAiAAAiAAAiAAAiAAAiAAAiAAAiAAAhsAoHWZMAKbaNjnOdRynl5&#10;eefFYnt7nrwO++qrPlddtY1ytAWTzczM3ARxwq0gAAIgAAIgAAIgAAIgAAIgAAIgAAIgsPkJtCYD&#10;ViwWi2+L40TPq6qqkochnnvuuY8++ijloq6mZsk992yL7GzZNGmZ5OaXMsQIAiAAAiAAAiAAAiAA&#10;AiAAAiAAAiAAAptAoDUZsDahmJt6K1mv9t9//zvuuOP222+/4IILEqJbtGjRP/7xjwsvvPCBBx7Y&#10;1JRwPwiAAAiAAAiAAAiAAAiAAAiAAAiAAAiAQJAADFjpSgRZr8h0RTth9e/fv7i4+LPPPiNz1Vln&#10;ndW9e/fjjjvu7bff3mOPPY499liK7t1bnh24/7PXfKhjpo9y/u5zMxfWk1rCVw2ETDe7CAcCIAAC&#10;IAACIAACIAACIAACIAACIAAC2wsBGLDSrUlywhoxYsQVV1zRp0+fbt260cnq1avPPPPMadOmff/9&#10;908//TSZt3beeWeKrv+A9l68/eB+3rsfLln43My3BvT33ptJNqm3vOJHb5n5xC0fvuunWfLEc0v4&#10;k/pq4YcfDvwVhfxw4o+LLr9FruMAARAAARAAARAAARAAARAAARAAARAAgR2dwLYxYE0ZTduQHzhx&#10;gaY/ZbQ+nzJlSsoKSbheXzCv3i+SYp0yWi6lvMPmx942Z84c2v2KlgrSceihh9L5p59+Sj5Zo0aN&#10;ImNWQuwLfyx64u6i+YtKfljsLfyxWL79QZ0UXXh48b8H7HFE8AZl5PKKBnvF/1vsDfWKf/CKdhrQ&#10;78QBxfW5a+3oMovygwAIgAAIgAAIgAAIgAAIgAAIgAAI7GAEto0B67hR53ve0CGDFkw8UFmyxu96&#10;hvdrPpk8efTEKVMmWtMWBxg9cR5d55AHqvfRk+eNP3C0NnWxLcx8dfz48ROneFMmcjAJzO8msDZa&#10;jT7wwHm7csxTPCcqz7P5uWnMoIAgkGsVeVqtXLny/vvvv/XWW8eOHUtrCesTlSPGHnLEIYdMOKTd&#10;eWf3ofMJZx8yYeyw89RJ3//9ufjEQ9s5N6ow/c8eNuFsFeC8sw959S/0zh/PHtZ/B5NFFBcEQAAE&#10;QAAEQAAEQAAEQAAEQAAEQAAEUhLYNgasKZMf97zHJ2sb1NChQyRvQ4fuuuvVQyZPHhI0H83yvF2d&#10;zI/cdVcK6c3T/lujHnhgpP126NDZx4eOf1F9HklhzDHLBJYLo266SVKcNW+eG5UObvOTSIycrQ47&#10;7DC6ev3119MeWE0XqXbn/eXk8/o0/T7cAQIgAAIgAAIgAAIgAAIgAAIgAAIgAAI7MIHQux9+2ozi&#10;x2KxaDQaidRWVVZVVJQvXb7y5uuubEY8SbeQD9TdQz6ZdNzmiGtzxfF1KLRXPJ4QGxmw6LmEmyuJ&#10;VhTPbXfe17tn94KCwrz8vKys7MzMzHBYmUG7dutO7yH6wEdIfQglv6vLqrShVya/csXF55WUlkvZ&#10;n3ru+eHDdm9FHJBVEHAJxGMx0hGxurq6mHpTB6lIVpK16n+t+l9b27PvwDNOOQboQAAEQAAEQAAE&#10;QAAEQKABAi+++vbalUuzsvnIokNNuzLoJQdNtzIy9FSLp1w4QKCVEmiqGWHbeGDVD3fQmBZmvaKs&#10;XpibK8sU3eOAAw44/PDDW6mUINsgAAIgAAIgAAIgAAIgAAIgAAIgAAIg0IoItDQDVktE90VVVTzV&#10;8d5777XE7CJPIAACIAACIAACIAACIAACIAACIAACILB9EdiWBqxGny2Y4hGB7iXzJMFgjSyYSPu4&#10;JxzOXeo09Y2NVOy7z81c6JU88atnB+7/7DUftnAp0Pkc+CvKc7rHM3ykGxrhQAAEQAAEQAAEQAAE&#10;QAAEQAAEQAAEQGBrEdgmBqwGni04UZ5LeCA/THD8ZHfzdb5LP2dwymj1JMFR/AhC/WhCx2o1T0di&#10;n0J4/GTDc8G8yfMmenJjynsbBk+7sB9+3cWjJhyyteqnmenofD5xdPGjt8x897kPn3juw2s+LHlC&#10;nc981/PGjRuXvCjyXD769+8/Z86cZiaL20AABEAABEAABEAABEAABEAABEAABEBgCxDYJgYsLkfq&#10;ZwvOnq2+k4cJzh7qPnxQF16+mqyfJDjqzfibZ3hnvDn/gRRBU+EaNEQCjnpz/pv0OmMLIG2BURYN&#10;7Ktz9cOPxXRGBqzkNZFjx44dNWrUK6+8svPOO7fAMiBLIAACIAACIAACIAACIAACIAACIAACOyyB&#10;lvYUwuZUBLlTHT/rgfmfjBnUnLtxjyZQXV2dm5vbKA48hbBRRAiwAxLAUwh3wEpHkUEABEAABEAA&#10;BEBgCxHAUwi3EFhE29IItPanEDaH53GT4nFYr5pDLnBPOtarTU4EEYAACIAACIAACIAACIAACIAA&#10;CIAACIBAkwnQEsL45ng1OWHc0JoJpJSZTS/QZhFFRAICLYoAtQvJj5zgAAEQAAEQAAEQAAEQAIE0&#10;CbjDyBY1xEVmQGBzEUizLehg224PrKblE6FBAARAAARAAARAAARAAARAAARAAARAAAR2UAIwYO2g&#10;FY9igwAIgAAIgAAIgAAIgAAIgAAIgAAIgEBrIQADVmupKeQTBEAABEAABEAABEAABEAABEAABEAA&#10;BHZQAjBg7aAVj2KDAAiAAAiAAAiAAAiAAAiAAAiAAAiAQGshAANWa6kp5BMEQAAEQAAEQAAEQAAE&#10;QAAEQAAEQAAEdlACm2jACtHheaFQeBPj2UHpt8Zic13rem+N+UeeQQAEQAAEQAAEQAAEQAAEQAAE&#10;QAAEWh2B5hueyHLFtisyaIg5A8cOQcDWONf+DlFkFBIEQAAEQAAEQAAEQAAEQAAEQAAEQGDbEmi+&#10;AYvMF8qAwfaMDHhgbdtq3IqpU10rJyyueiUDOEAABEAABEAABEAABEAABEAABEAABEBgCxNovgFL&#10;HHDCZL2iIzNzC+cT0bcUAlTXVOFU7+KChwMEQAAEQAAEQAAEQAAEQAAEQAAEQAAEtjSBZhqw1JpB&#10;tXCQ7BjKgJWZAQPWlq6plhI/1bUxYCk/LKwebSkVg3yAAAiAAAiAAAiAAAiAAAiAAAiAwPZLoJkG&#10;LAKizFehEPniZGZmZWVnb7+IULIAAaprqnHlgwXrFUQDBEAABEAABEAABEAABEAABEAABEBgqxAI&#10;vfvh1GYkFOejjo5oNBKNrFy9IRKpjdTWRuvoX7QuFlNfx2LNiBm3tCgCskU/Wato5SD5XpH1iqyV&#10;3bt2yCIbFq8lZCuWWkrYtVsPZdZUPnnqUJfki+C7uqBKGHpl8itXXHxeSWm5lPep554fPmxoiyo7&#10;MgMC6RMgdRf3vBipxJh6E91IR0Q0Yy290Z+ann0HnXHKMelHi5AgAAIgAAIgAAIgAAI7IIEXX317&#10;7cqlWdk0/aIJGE3Bsng2puZf6uBlUHqqhedq7YDysR0VualmhE0yYGkbFk/UIhH1pqZvagZHB83m&#10;6IWjtRNQJiy9UlTtdSbKk1Snb72CAau11zHyv+kEYMDadIaIAQRAAARAAARAAARAQAjAgAVJ2EEI&#10;bCUDFtEUJyy2VbHLAbsdxIzzVVwZsHBsDwTUSlF2xKKHTbK9X/3RblbOKsKmSh48sLYH4UAZDAEY&#10;sCALIAACIAACIAACIAACm4sADFibiyTiaeEEmmpGaKYHlhiw5F15Wzl/6DJ/BQNWCxeV9LOnlwmK&#10;Gcu8qVOKwm7i3lTJgwEr/QpAyJZPAAasll9HyCEIgAAIgAAIgAAItBYCMGC1lppCPjeRQFPNCM03&#10;YLk2LDlXdisxa7H1Ss5wtGoCZkm1MVYZl6sE6xWVsamSBwNWqxYMZD6BAAxYEAkQAAEQAAEQAAEQ&#10;AIHNRQAGrM1FEvG0cAJNNSM0/ymEBEI8c9SO3fzOy8vkUHsk4dgOCEhV2pq1dW33bm/h7QHZAwEQ&#10;AAEQAAEQAAEQAAEQAAEQAAEQ2A4IbJIBy5ZfzBlixsKxvRKwtbwdyD2KAAIgAAIgAAIgAAIgAAIg&#10;AAIgAAIg0IoIbB4Dlqwf9Pd011u74892RcDWciuSb2QVBEAABEAABEAABEAABEAABEAABEBgOyCw&#10;SQYsa7QS05V5FCH9jdILx3ZAQKrS1qxs2K+37ccmZ9uBAkARQAAEQAAEQAAEQAAEQAAEQAAEQKA1&#10;EGj+Ju54CmFrqN/Nkkc8hXCzYEQk2zMBbOK+PdcuygYCIAACIAACIAACW5cANnHfuryR2jYj0NRN&#10;3DfJgOWvGTQuOrE6dtGJx+jfNmOAhDcrgZDs0U//ZY9+/iP7fLlbuTdV8vAUws1aS4hsGxOAAWsb&#10;VwCSBwEQAAEQAAEQAIHtiAAMWNtRZaIoDRFoqhmhmQYsux0SWa5ktWAkot7EkMU7P5EBCzas7UBY&#10;le1KGavk6ZKZWVlZ6uGK8mhCd1v3pkoeDFjbgXCgCJYADFgQBhAAARAAARAAARAAgc1FAAaszUUS&#10;8bRwAk01I2ySAUuMV5FoZOXqDZFIbaS2Nkr7JUWjxg0r1sJhIXuNEmDXqxA5XJHtKjMjMys7Oysr&#10;u3vXDlmZWXTF2rAonqZKHgxYjcJHgFZEAAasVlRZyCoIgAAIgAAIgAAItHACMGC18ApC9jYXgaaa&#10;EZpvwFK7trP1qqamduXqdZec/+vNVQbE05IJPPz4s927dsrJyRYbliwkhAGrJVcZ8rYVCMCAtRUg&#10;IwkQAAEQAAEQAAEQ2EEIwIC1g1Q0itlUA1bzn0LIO13Fab2gWj5YWwv0OwgB5Wen1orKZmdYJbqD&#10;VDuKCQIgAAIgAAIgAAIgAAIgAAIgAALbkkAzDVjKcsGbtSs/LFpHWBfdloVA2luRgFolytucUe2z&#10;DMCGtRXpIykQAAEQAAEQAAEQAAEQAAEQAAEQ2CEJhNkS1ZwX7dIei3n02EFl0Ihu3wasKRMnLkhD&#10;PNIMlkZMLTiI2uOMdjlTJiyPZMAKz6ZnuXlyiLtAoOUSoCdZyNMsqKVsegtBDCAAAiAAAiAAAiAA&#10;AjsMATV6lGEkjyRb7oi3WcYEFAcEhEBTj2Z6YHEy4oSlvLDImtHUhLd9+AUTD1RP0Rs9JZgVuexe&#10;XTBx/Iv1ZdeJpKFgnkcBD0zLCrbtwTScA/2MSS1uTZe4ll4+5A8EQAAEQAAEQAAEQAAEQAAEQAAE&#10;QKDFEdgEA5a2BKudsFrjOrIFb7zoPTD/zfMfn0wWrCmjlS1L2a2m3H35VM8buasn5i0yOlHAqVMv&#10;H8znU0YHrVBOJBLs1xOnyI1sAtPmLf8eSifRYNbiRKKRDMneZ7rKYb9qbdWH/IIACIAACIAACIAA&#10;CIAACIAACIBAayRQvwFr7Tt/uuHqPzz0zlq3WIkX2Z+RvbBaXeEHjblp6OWDj3985K6DPe+4Uedz&#10;AWbNG0xn57/5yZDJyo7leVMvv3v+CWeMHPnA/PkPeLPfmDdr6JBBTlGdSAZxsGfpxqFvxuNkGBs/&#10;ceLdcj708ruVmxdZwcbvOn/Sca0OVSDDqq55CzR2acUBAiAAAiAAAiAAAiAAAiAAAiAAAiAAAluc&#10;QEoD1ncvkenq/rdWBVJPeXGL52/LJUAr/maxWerFN8ix6njvzfj8B0a6yZ3PV9i+pQ4yUM168cUz&#10;RgXsT24kjWf1/PO1KavxoAgBAiAAAiAAAiAAAiAAAiAAAiAAAiAAAiCgCaQ0YO12+u133/rLPYOQ&#10;Ul5sxRzJIOVdPnjw5VPJp2rwriMfPz70a2enK3LJoiuDLx960xjlcaXWBnp0w9AhQf8pNxIJNm/U&#10;A7OOD4WOn/XAs2PGXG3Or1a3jdz16klvese39jWErbjOkXUQAAEQAAEQAAEQAAEQAAEQAAEQAIFW&#10;SWAT9sBqleV1Mj1ozCe8lROt6ZPTT+gYM+i4SeqKR3/0l/Lts96vB1/uGXcsG01iJJ+MOU6ipZjI&#10;a8s/p1N1Scfe2tkh/yAAAiAAAiAAAiAAAiAAAiAAAiAAAiCw9QjswAaspkFmWxRbpXCAAAiAAAiA&#10;AAiAAAiAAAiAAAiAAAiAAAhsTQJkwJLduFO+JCcJXzVwcWvmHGltQwINSMum5KoBUcRXILAdENiU&#10;1oF7QQAEQAAEQAAEQAAEdigC28HoF0UAgUYJNK1RwwOrabwQGgRAAARAAARAAARAAARAAARAAARA&#10;AARAYCsTqO8phNf84a/TVFZWvvXQDde8NJvO6CmE/sVHbrruX3O2claRHAiAAAiAAAiAAAiAAAiA&#10;AAiAAAiAAAiAwI5IIPTOB580o9yxWKwuGq2N1FZVVVWUly9bsfrm665sRjy4pdURuO3O+3r16FpQ&#10;WJiXl5edlZ2RmRkOKzNot+496T1EH/gIqQ+h5Hd1WZU59MrkV664+LyS0nIh8NRzz++x+26tjgYy&#10;DAJCIB6LkXdsrK6ujnSjHNFotC4aqY1EIrXq4L89+w4645RjAA0EQAAEQAAEQAAEQAAEGiDw4qtv&#10;r1m5JDsrKztbvdG/zAz6l5khB023MjL0VIunXDhAoJUSaKoZAUsIW2lFI9sgAAIgAAIgAAIgAAIg&#10;AAIgAAIgAAIgsKMQ2JwGrMMPP5x8bnBsxwR2lGaBcoIACIAACIAACIAACIAACIAACIAACLQkApvT&#10;gPXee+/FcWzXBFqS6CIvIAACIAACIAACIAACIAACIAACIAACOwqBzWnA2lGYoZwgAAIgAAIgAAIg&#10;AAIgAAIgAAIgAAIgAAKbg8CfH33w8UcemESvh+9/jF4P3fcovR68908P3utGDwPW5oCNOEAABEAA&#10;BEAABEAABEAABEAABEAABEAABJpO4HcXXlae6rjost/DgNV0nLgDBEAABEAABEAABEAABEAABEAA&#10;BEAABEBgCxC48tqbKoLH1TeMTUinCR5Yf7jhmi2QSUQJAiAAAiAAAiAAAiAAAiAAAiAAAiAAAiCw&#10;QxP4w613WDescePvSmZRrwGLzFX2tUMjROFBAARAAARAAARAAARAAARAAARAAARAAAS2MIEJ9z9M&#10;Nqy7H3gkZTr1GrBuvX2CfdGdZMyij3DC2sKVhehBAARAAARAAARAAARAAARAAARAAARAYAcl8OgT&#10;z9RX8oY8sMRuJS97v3wcd9N1OyhLFBsEQAAEQAAEQAAEQAAEQAAEQAAEQAAEQGDrEmjIA4tyQl5X&#10;8p5wMm78nVs3n0gNBEAABEAABEAABEAABEAABEAABEAABEBgByXQyB5YYr1K8MASYxYOEAABEAAB&#10;EAABEAABEAABEAABEAABEAABENgKBBrZA8vNATbA2gr1gSRAAARAAARAAARAAARAAARAAARAAARA&#10;AAQSCDT+FEK5oSVs4j5ixIgQji1MgCCjkYAACIAACIAACIAACIAACIAACIAACIDAFiWwevUaeq1a&#10;uWrF8hXLli5bSq8lS5fQa/GSxfRatHgRvRYuotdC9VrY+FMIJbt2D6wtmvvkyKurq+3F6dOnx3Fs&#10;YQIEeStXMZIDARAAARAAARAAARAAARAAARAAARDY0QjsufuQJr3qNWC54NxNr7byBlinnnqqa8Pa&#10;0aoT5QUBEAABEAABEAABEAABEAABEAABEACB7Y/Amo0VTXqlZcDaVpgmT5781ltvPfbYY9sqA0gX&#10;BEAABEAABEAABEAABEAABEAABEAABEBgmxNo0QasDz74gAB9/vnn2xwTMgACIAACIAACIAACIAAC&#10;IAACIAACIAACILCtCLRoA9b9999PXJ5//vltRQfpggAIgAAIgAAIgAAIgAAIgAAIgAAIgAAIbHMC&#10;LdqAtc3pIAMgAAIgAAIgAAIgAAIgAAIgAAIgAAIgAAJbjcCQ/j1TpgUD1larAiQEAiAAAiAAAiAA&#10;AiAAAiAAAiAAAiAAAiBQLwGxXqW0YbV0A9bYsWNRsSAAAiAAAiAAAiAAAiAAAiAAAiAAAiAAAts3&#10;AddulWzDaukGrHHjxm3f1YPSgQAIgAAIgAAIgAAIgAAIgAAIgAAIgMAOTiDZYpVwpaUbsBLqb86c&#10;OcXFxTt4paL4IAACIAACIAACIAACIAACIAACIAACILA9EZi3cHnyyy1gazJgdcwsmPznv//jH/+4&#10;/vrrt6dKQllAAARAAARAAARAAARAAARAAARAAARAAASIQGvcxL3kiV89O/CWJbb+1kcrrjt/zAUX&#10;XHDttdced9xxcMWCZIMACIAACIAACIAACIAACIAACIAACIDAdkOgoU3c43Fv019bhlTJ/Lntrzu3&#10;z7vPzVxoE6iJelf9p6ioiGxY1dXVWyZdxNoIgZQCs+nUNl0OEQMItFgCHmtaHCAAAiAAAiAAAiAA&#10;AiCQFoHNMU9vsWNjZAwEhEDy0Vo3cX/3lvdeDm2882cfemcP62+LtXtXb+xh3utzDzvssCuuuGL6&#10;9OlpNX4EAgEQAAEQAAEQAAEQAAEQAAEQAAEQAAEQaKkEWu8m7iU/DOh/WkqHhZwMb/4Gr6z2+eef&#10;JwMW/LBaquwhXyAAAiAAAiAAAiAAAiAAAiAAAiAAAiCQFoHWu4l7u4E/Lnw5lKqQ2RnelQd4933q&#10;fb2CrFeLFi1KiwQCgQAIgAAIgAAIgAAIgAAIgAAIgAAIgAAItE4CLfcphEecO+K6Cb/+4fNDjkhJ&#10;9pJ9vH5FFxx46rPPPgsnrNYpe8g1CIAACIAACIAACIAACIAACIAACIAACKRFoOUasLw+RfOvfnbg&#10;fh++m7IgHfO9RcXet2v2228/GLDSqmoEAgEQAAEQAAEQAAEQAAEQAAEQAAEQAIHWSYAMWLTR1Ca+&#10;tkzRlxTPpYh3KvJ3cE9IZ68e3mH99v9H8amnnrplcoBYGyCQLDObjmsT5RC3g0DLJ7DpzQQxgAAI&#10;gAAIgAAIgAAI7AgEWv7IFjkEgU0n0LS23KI9sE48vv/QucULGyhRjzbd7jvt/vNv8GrrmlZuhAYB&#10;EAABEAABEAABEAABEAABEAABEAABEGglBFqwAcvrc97YQx64u1+9HliCuEebVf+ZedbpZ7QS4Mgm&#10;CIAACIAACIAACIAACIAACIAACIAACIBA0wi0ZAPWkmv2e/aoPxc3WqDDHr346V/cVP2PaY2GRAAQ&#10;AAEQAAEQAAEQAAEQAAEQAAEQAAEQAIGWRmBI/57JLzeTLdeA9e4t770c8ry5i/63pBGqubm5F75y&#10;71vxH7x561taBSA/IAACIAACIAACIAACIAACIAACIAACIAACDROYt3B5QoCEKy3WgFXiHT7qh89G&#10;PXF8v4F9Gq/lp1/46849+3vPz2o8KEKAAAiAAAiAAAiAAAiAAAiAAAiAAAiAAAi0MAKuxSrZntVi&#10;DVjt+i/+YOD+k8/zio5ID+hZY363avRO3mVTvPWV6d2BUCAAAiAAAiAAAiAAAiAAAiAAAiAAAiAA&#10;Ai2FgNitkq1XdLHFGrC8/mef/MNnv/5hbBr+V8z5008/XbRokffrPbyaOq+stqWwRz5AAARAAARA&#10;AARAAARAAARAAARAAARAAATSI5DSetWiDVjplcsPVVxcPGnSJG+vHt6/vvc+XdrU2xEeBEAABEAA&#10;BEAABEAABEAABEAABEAABEBgmxBoxZu4N5VXt27dxowZ89Zbb3mX7Ov1K/Ie/qKpMSA8CIAACIAA&#10;CIAACIAACIAACIAACIAACIDA1ifQejdxbyarVatWqTu7t/EO6OWtKGtmLLgNBEAABEAABEAABEAA&#10;BEAABEAABEAABEBgKxJopZu4N4fQ8OHD6bbJkyd7bbK93bt6V/3Hq61rTkS4BwRAAARAAARAAARA&#10;AARAAARAAARAAARAYOsSaJWbuDcP0c4779yvXz91b3aG9/fTvL9/681b37yocBcIgAAIgAAIgAAI&#10;gAAIgAAIgAAIgAAIgMDWJLD9b+IuNPfff/9nn31WOWHJsXsXtZxwfeXWZI20QAAEQAAEQAAEQAAE&#10;QAAEQAAEQAAEQAAENiOB8GaMq4VERVu5H3bYYdXV1So/9FDC9xd6z85oIXlDNkAABEAABEAABEAA&#10;BEAABEAABEAABEAABJpKYDs0YNESwiuuuOL999/XLE7ayfv1Ht7jXzcVDcKDAAiAAAiAAAiAAAiA&#10;AAiAAAiAAAiAAAi0BALboQGLsD799NNFRUX6iYT0uU2O173QK6ttCcSRBxAAARAAARAAARAAARAA&#10;ARAAARAAARAAgSYR2D4NWIRg+vTpixYt0ixoQ3fyw7psCjZ0b5JwIDAIgAAIgAAIgAAIgAAIgAAI&#10;gAAIgAAItAQC260B64ILLiAD1rhx43zKk0701lV6X69oCdyRBxAAARAAARAAARAAARAAARAAARAA&#10;ARAAgTQJbLcGLCr/sccee8455/hPJCQ/rJwMj95r69Kkg2AgAAIgAAIgAAIgAAIgAAIgAAIgAAIg&#10;AALbnMD2bMCibbDoePXVV2kzLL0fFj2UsGO+d+mUbc4dGQABEAABEAABEAABEAABEAABEAABEAAB&#10;EEiTwPZswCIEZMCiDd3piYR33XVXcXGxgtKjjffQcd7fv4UfVpoigmAgAAIgAAIgAAIgAAIgAAIg&#10;AAIgAAIgsG0JbOcGLIH785///P777z/33HPJkqXMWLSKsLzWq8FCwm0re0gdBEAABEAABEAABEAA&#10;BEAABEAABEAABNIisEMYsITEK6+8sv/++x9wwAHV1dWrTu7pPfG1958f0oKEQCAAAiAAAiAAAiAA&#10;AiAAAiAAAiAAAiAAAtuOwA5kwCLIubm533//PT2d8Kyzzlp1cq9VA7K9qUu3HXykDAIgsB0SCJlD&#10;yqY+hcP8J7QdlhZFAgEQAAEQAAEQAAEQ2BIEeAxpB5AJI8wtkSDiBIGWT2DHMmBJfey8887vvffe&#10;Wx+/M/Hue99/7W29v3vLryvkEARAoMUTcK1UIbZaaTNWi885MggCIAACIAACIAACINByCNhfPnlA&#10;6f8Oit9EW04dISdbn8COaMASyuecc84dkx54P2vpqtH/mPzSv/QW71u/BpAiCIDAdkMg2ceKBhtm&#10;zIHRxnZTzygICIAACIAACIAACGwFAspuFTBemTTh178V6COJFklgxzVgSXWMu+2W4U+dP33Kx7St&#10;+5133knbY7XIakKmQAAEWh8BsVixH5YXzsgI00JCHCAAAiAAAiAAAiAAAiCQBgEaPbLxiseTsFil&#10;QQxBdgQCmFB5Xsf8cfv9n7eqXG3uvmrVnDlzdoSKRxlBAAS2EAHZ7SoUVqONMP2R/Qscx+8tlC6i&#10;BQEQAAEQAAEQAAEQ2G4IqB9BeQ8sGk8qGxZvhwVL1nZTvyhI8wjAgMXczt+raGVkXKfjP+OjeShx&#10;FwiAAAgIAf1bGduw1GiD3mjokZEBPiAAAiAAAiAAAiAAAiCQDgFlvFI2LD2etCPMdO5FGBDYXgmE&#10;43FvU1/bB5tjBnlnDf354ENGjRq1yy67YC1hA7Ua91LIzKZLwabK4aZLMmIAgWYTcBoFtQVqI8qK&#10;xb+byXMIxYS16c0EMYAACIAACIAACIAACOwQBMTnyown6YRHmM5ELNWkDFMqEGhdBJralkP/fe/j&#10;pt5D4WOxWF00WhupraqqqqioWLFy9c3XXdmMeJp0CzXgONXGljtWlHlPfOONPZQWEr7//vv7779/&#10;v379tlxqLTPmRiHfdud9Pbp3LSgoyMvLy87KzsjMlJ19evTspabs9IEPf6223gdIdgOSLYHU2yuT&#10;X7ni4vNKSsuFw1PPPd8ygSBXIAACIAACIAACIAACIAACIAACIAAC25wADFhJVXDDO94l+z7zn5eH&#10;87HNa2grZ2BbGbComO3aFm7lwiI5EAABEAABEAABEAABEAABEAABEACBVkGADFgfNSOjSR5Ya7YH&#10;DywBMW+91zHPq6l74MUni4qKzjnnnGbwab23pGfA6pLKA6s3lbrZHlitlxhyDgIgAAIgAAIgAAIg&#10;AAIgAAIgAAIgsKUJYE+WJMJDOnrvL/JmraHNsOjAZlhbWgQRPwiAAAiAAAiAAAiAAAiAAAiAAAiA&#10;AAg0TAAGrFR8TtvVG9Kx37OLr7/++rfeegsyBAIgAAIgAAIgAAIgAAIgAAIgAAIgAAIgsA0JYAlh&#10;PfBr67y567yO+Ytq13fr1i03N3cbVtLWTHpbLSHEJu5bs5aRFgiAAAiAAAiAAAiAAAiAAAiAAAi0&#10;LgIwYDVYX6P/fW7ZC6Mvu5ieSNi66rXZud2GBix6KGGzs40bQQAEQAAEQAAEQAAEQAAEQAAEQAAE&#10;WhGB9z7+skm5xRLCBnFNOvH+Iy4s/sdXamd3HCAAAiAAAiAAAiAAAiAAAiAAAiAAAiAAApuDQNeu&#10;XejVrXu3Hj179Ordqze9+vTuQ6++ffrSq1/ffvTq349e/dWr/9Y2YL17y7MD93/2lOdKFj73Gp0M&#10;vGWJXLnmw3pL/wwf8vW4cePIRSj5OPfccyUAhdy8AY65/P8unzR+1c+eHn/mpVsoCZvhLVeK9JPY&#10;HEKIOEAABEAABEAABEAABEAABEAABEAABEBgcxLY2ksIyVx13hTvtAmjBr+3+Kixwxbe8uFb3sKX&#10;1ZVfTzhEF4ysVLfccktCKfv167do0aJ4PL45S59eXGT9+e4/3w+5+8vMX+zunTM8vZtaaygsIWyt&#10;NYd8gwAIgAAIgAAIgAAIgAAIgAAIgEDrITB7/mLKbCisj5D6EEp+V5dVoUJb2wPLGzDify+O8BZ7&#10;Rw1Y9OhzMyd6/Y6lK5/51ivKFBmwyFBlj7Fjx44aNeqVV17ZhrXww56dlz14dOzrFd7pL3r/+WEb&#10;5gRJgwAIgAAIgAAIgAAIgAAIgAAIgAAIgMCORmBrG7COOHtY/z7DJpzdrv/ZJ084e9irY/uoKw1S&#10;v+6668h6NXz48G1YNyd17Fjbp+3lY4Z4l+zrvfy9d8xfvWemY2OsbVgjSBoEQAAEQAAEQAAEQAAE&#10;QAAEQAAEQGDHIbC1DVjNIJubm9uMuzb7LUPy8//Yv//fd8nzJp2oXhuqvBve8ca8pSxZtXWbPTlE&#10;CAIgAAIgAAIgAAIgAAIgAAIgAAIgAAI7FIGX/v2v+srbCgxYLaeq2mRkbIhGy+rqvH5F3pUHeC+d&#10;4V2xvzdrjXfS8977i1pOPpETEAABEAABEAABEAABEAABEAABEAABEGhdBF5m69VLr7+cMtswYDWt&#10;Ni/p2fOJlSvfLy7Wt5El656fePcc7T38hXfHx02LC6E3J4Epo0OhAycuSC/KJgVOL8pmhGogFy0j&#10;g80oE24BARAAARAAARAAARAAARAAARAAgWYQePkNf+vzf6ayYcGA1WSq53XvvntBgW/Dogh27+r9&#10;/TRvUbEyY+HY0gSUccc9ks1WHGL0lE3LyPZkQ9qeyrJptYq7QQAEQAAEQAAEQAAEQAAEQAAEWh6B&#10;fznWK8ndP197KSGbMGA1ud5oISGtIlxRUxO4MzvDu/0I7+/fNjk63NAUAsoSc/zj57/pPKXyzaGX&#10;/zpdz6umJIWwIAACIAACIAACIAACIAACIAACIAACW5zA5CmvpkzjxaANqzUZsIJ+N1vv0zjPS0is&#10;f17e2X369LnqKvd6Xpci2s1962Vry6SUmZm5xWWz2QlMGX384x5ZryYd50Rx3KT4J2MGBeKkS/Fg&#10;oGYniRtBAARAAARAAARAAARAAARAAARAAAS2IIFRx53y0xNOPY1eJ/70dHqddNrP6HXy6WecfLqb&#10;amsyYMViMcfxZuudnuh5yYnV1dQsuece93rVxI+9w/ptvWxtmZQikcgWlMpNinrBxPGPeyMfuNq1&#10;XqWOMHHF3IKJB/rmvqSlhfrbwHWKgWxl3tTLB/ON+js3nvr320pY4hhMz/1SpeAcDXzlh5KiTbEF&#10;SshGqhw2WhYnh24e0t5RbJNqFTeDAAiAAAiAAAiAAAiAAAiAAAiAQBoEWpMBK43ibKMgtXVqB3d6&#10;EOH1B22jHOwAyS5448Wp3sgzTgg6WzVecLLpDL7ce2C+GPzePH/WvMBO71NGD758qlqTmOjW9eb5&#10;HpnL5Db1XSCe+Q94lw+uz8Izylnh+Ob5jx9vt+NiU5K//lGlYI4Gvkoq4tTLj599ky7NVGf9ZD05&#10;JH+0hsqiciglofud7L05dPb8xukiBAiAAAiAAAiAAAiAAAiAAAiAAAhsDQIwYG0y5f/84J3+oldW&#10;4z09yuuYv8nRIYLNS2DK3ZdPHfnAs2aR4XGT3PWGxmwUMF6lTj8Yz6Axzz4wcurld6faKP644xwf&#10;seNGkZVKbGbsQXb+m6nSauCrFLkhs5qORMU+9cU3xCKXfg4DIY+72pRk/myyEO46WKd43KQ0qGze&#10;ukJsIAACIAACIAACIAACIAACIAACIFAPARiwmiUa5Gx1wzveyc97L8/2npnujT3Uu/1Ir012s+LC&#10;TVuSwIJ5szxv6JBUbluz7z7w+FnkYpWWnSYpnkFDhhrLVIr8+0v57DpB9iA7f1SqBZANfJU+m/Rz&#10;mBCSS6KOwbuOpEWT2BE/feYICQIgAAIgAAIgAAIgAAIgAAIgsLUIwIDVRNKvz1V2q2dneAf08v52&#10;mnfart7fT/P26tHEWBB8axFQXkWpj6mPPz7Vd19qLD9B7yRr7km1yk7tI+UvWnTXCTaWyCZ9n34O&#10;mQmtbDSHsrEpJzF2K7P7ftmFj5uUK9wMAiAAAiAAAiAAAiAAAiAAAiAAApuDAAxYaVNcVOyd+6r3&#10;7/nedQd5T5/inbQTXK7SZrc5Ag464Qyyrpj1cunGqLyKUh9qfyveyippV/dU4dk7KWCuSjYYyX1T&#10;Jqut5ucnPhkx3Qw3O1z6OWQm/lZcvJuWZHfQmE/403wyZHmPj+edsXCAAAiAAAiAAAiAAAiAAAiA&#10;AAiAwLYnAANWenVAG12N/rd39ABv0oneyN7p3YNQm5eAWLBS7ztVb0oNr/RjnyOzh3mDuU2Kp4G1&#10;iakjaiAnDWcyTYrp57Dx5LQvFnZxT5M9goEACIAACIAACIAACIAACIAACGxpAjBgNU64Y8cDvHs/&#10;9R46zvvF7o2HRogtRoD8g2hBnvNUP06JVuzV9zhA9bXsUW43dpoyOhiY45yayg0rsEF6YjwLJv5a&#10;7Q1/dYodrdgTym6sPtrugeVxhL79bUp6X6VPM1jSQA4bLIvaXn40OVvRvl3WGW2z7MqVftYREgRA&#10;AARAAARAAARAAARAAARAAAQaJgADVmMSsqj4nJq1of+cHdqpk900SE4OP/zwxm7G95uZwHGT4vE3&#10;z3f2bwqFaCN2+4zBVKmRiYpXCkqlHf940o7ux00Ss1iiGUxdJ9OWuksZdgLx8B5XqVcJGpMYJzd+&#10;1wfoKYT6oMw7eZ88ytkeq4Gv0ifYQA4bKgvt2DV7FK0gJA+3WWZjLC5fWrvbp589hAQBEAABEAAB&#10;EAABEAABEAABEACBZhMI/fe9j5pxcywWq4tGayO1VVVVFRUVK1auufm6K5sRT+u4ZX2l1zG/dWR1&#10;y+fytjvv69G9S0FBQV5eXnZWdkZmZjiszKA9eqqVlSH6wEdIfQglv6vLKpOhVya/csXF55WUlkuW&#10;n3ruefq45bOPFEAABEAABEAABEAABEAABEAABEAABLY9gdnzFzfJjAAPrDTqjK1X7z43c6FX8sSv&#10;nh24/7PXfJjGXdsyiM7nwF9RntM9nuEj3dAIBwIgAAIgAAIgAAIgAAIgAAIgAAIgAAJbiwAMWE0i&#10;3e68vxx+3cWjJhzSpLu2fmCdzyeOLn70lpnvPvfhE899eM2HJU+o85nvet64ceMSlkPSx3P56N+/&#10;/5w5c7Z+jpEiCIAACIAACIAACIAACIAACIAACIAACNRHAAasHUE2igb21cX84cdiOiMDVjzpGDt2&#10;7KhRo1555ZWdd955R4CCMoIACIAACIAACIAACIAACIAACIAACLQWAtgDq7XU1BbPZ3V1dW5ubqPJ&#10;YA+sRhEhAAiAAAiAAAiAAAiAAAiAAAiAAAiAQMMEsAcWJKSZBNKxXjUzatwGAiAAAiAAAiAAAiAA&#10;AiAAAiAAAiAAAptAAEsINwEebgUBEAABEAABEAABEAABEAABEAABEAABENjyBGDA2vKMkQIIgAAI&#10;gAAIgAAIgAAIgAAIgAAIgAAIgMAmEIABaxPg4VYQAAEQAAEQAAEQAAEQAAEQAAEQAAEQAIEtTwAG&#10;rC3PGCmAAAiAAAiAAAiAAAiAAAiAAAiAAAiAAAhsAgEYsDYBHm4FARAAARAAARAAARAAARAAARAA&#10;ARAAARDY8gTC8U06PLqb/m/5fCKFlkRAy4yqfXu0pPwhLyAAAiAAAiAAAiAAAiAAAiAAAiAAAtsV&#10;gdB/3v2wGQWKxWJ10WgkEqmqrqooL1+5Zv1N11zejHhwS6sjMH7CA927dCwoLMzLzcvKysrIzAyH&#10;lR9fz1596D0UDj816eH6CnXRmKtUGPV16JXJr1xx8XklpeUS+KnnnqePrY4GMgwCIAACIAACIAAC&#10;IAACIAACIAACINAMArPnLxYzwmtvv17f7Wec8jNrRtiEJYShEJkiQiFKK0zvzcgrbmmNBPwapzpP&#10;Ve+/u/Cy8lTHRZf9vjWWF3kGARAAARAAARAAARAAARAAARAAARDYcgRGHXdKysjPOPl09/omGLBU&#10;NMqIRSasDPbBwbEjEKC6phpXxktxpUp1XHntTRXB4+obxu4IcFBGEAABEAABEAABEAABEAABEAAB&#10;EACBphL46QmnJtzys6D1ir5tvuFJ267C4Qw6MjObmjmEb6UEqK6pwsXtrgHHuz/ceod1wxo3/q5W&#10;WlhkGwRAAARAAARAAARAAARAAARAAARAYCsQOM2xYf3spNOSU2ymAYtNF8qAQYYMZb/KgAFrK9Rm&#10;i0iC6toasEQG6svWhPsfJhvW3Q880iLyjUyAAAiAAAiAAAiAAAiAAAiAAAiAAAi0YAKnnfhTyt3p&#10;qaxXdL2ZBiy6k61XtHqQPHIys7KzWzABZG1zEqC6phqnehcfrIajfvSJZzZn2ogLBEAABEAABEAA&#10;BEAABEAABEAABEBg+yVwOtuwUh7NfAphnI86ddCzCKNr15dEIrWR2tpoHf2L1sVi6utYbPtFuqOU&#10;TBkpQyEyVik7ZYayVGZlZXfu2C4ri/ywlCsWLyRUZiz7FEJyylMLDMXGmfSuLih4eArhjiJCKCcI&#10;gAAIgAAIgAAIgAAIgAAIgAAIJBOwTyFM04ywSQYsY8Mim1VU2bHIdEVHrI5MV3SgerYPAsoaRQYs&#10;vdcZudtlKVsWH2K9ggFr+6holAIEQAAEQAAEQAAEQAAEQAAEQAAEthqBrWTAovKIExabquhgwxX9&#10;V9Yrvh6HAWurVfqWTYjMV7zbmbJi8aH2PdP2UWcjd3hgbdlqQOwgAAIgAAIgAAIgAAIgAAIgAAIg&#10;sB0R2KoGLG3GIvuVtmWJUSuujFvbEdMdvCh6GSDbqnhBof9GZOw2WDBg7eByguKDAAiAAAiAAAiA&#10;AAiAAAiAAAiAQPoEtp4BS6xX7jt/dGxXsGKlX28tNqTZpt1sZ6UXDLrbW0neM7Nym1SI6TOmX3Hx&#10;eSWl5XLXU889Tx+bFAMCgwAIgAAIgAAIgAAIgAAIgAAIgAAItFIC7338ZZNyHnro8eeadAMCgwAI&#10;gAAIgAAIgAAIgAAIgAAIgAAIgAAIgMDWJBCqqo1uzfSQFgiAAAiAAAiAAAiAAAiAAAiAAAiAAAiA&#10;AAg0iUBoxZoNTbqhVQemh+d9P2fOLjvvTI9LbNUFaUWZB/NWVFnIKgiAAAiAAAiAAAiAAAiAwJYg&#10;kHJatPqT+8rm/zv95NoMPrHrgVemHx4hQWA7IxBasmLNdlakBoqTk509ffr04cOH19TW7jil3rYl&#10;BfNtyx+pgwAIgAAIgAAIgAAIgAAIbHMCydOitZ9PrFjw5sG/OCr9vH309/8VDDq+835j0r9lhw25&#10;ZOnypctXrl6zrri4hCAUFbXr2qVT757d+/TuucMy2VwF30S2Dz727IZl3zeamQ69drnsgl8nBAst&#10;XLqy0Tu3mwD5eXlTp04dOXJkZVXVdlOoFl4QMG/hFYTsgQAIgAAIgAAIgAAIgAAIbGkCydOipS+c&#10;cPCZhzc13Y9eeK/3mW809a4dKnxJadn338//fv6Cow87qE+v7p07daDir123Ycmylf99/+NdBg/a&#10;ZZfB7dq22bZMnvn7y/Vl4JxfnLZt89ZA6pvO9pEnnrv7lqtjsVg0Fq+L0r+6666+auz426PRugh9&#10;pFes7tUX/zZs2LB//vOfHXrtfPF5Z7v5Cf2weHmLpbPZM1aQn/+///3vqKOOqqis3OyRI8KUBMAc&#10;ggECIAACIAACIAACIAACILCDE0ieFi1/6eSDTzu0qVg+evmDnqe/1tS7dpzwZGGZNn3WoIF9991z&#10;WHZ2VkLBa2sjX3wzc8EPi0cMH7ptbVh/+ccrY6++KLlebrn7T7/6+akts742nW2Hdm1+f+XlTz75&#10;JBmw6siGVRejj3RWV1c37o93KeuVMmCp7xbN+5YgvPTSS/fe98CGkjILJDT/x6Utk86WyFWbNgWv&#10;vvraKaecXFZWsSXiR5zJBMAcUgECIAACIAACIAACIAACILCDE0ieFq2cfOrBpx4sWK56OEzTdjro&#10;XE5oSi9HlOb0fDx/R3f69qNXPuo+6hUL87FHHpDwclz+++sm3HGre9dtt9+dTP4vTz8uaVHI355/&#10;sQS4567xkUiETuj9D7fcnrK+EpJLzmTK5LZm1X/x1fRePbsdtP9eDST68WdfL1u+at+9h2/NjCWk&#10;9dd/vvqHVAasW+/+0y9/dso2zFgDSW86284di668Yow2YNWRE1aMvK6uuuKy8XfeE43URZT9KhaN&#10;xl7951932203ysm//vWv++6fuHZ9sc1VaM6CxfVm8Zs//Xbix/xt39PvuuO4bl//+dcv9dQnn+/9&#10;7EXBCrff1l/kVa/dcu0/lvgRNl4v0x//xUOfeH3OuHfsCaq56kPF8+m+Kid8Ie1o27UtfOHFf555&#10;xs9KSstTp01RvdZzdM+X/t39jt/tSSW691MT7oAxf//dnvQhjWIGom4gvBu/EG4cSNNDNJxh91s6&#10;T67WBhMM4EodsnHmTS8S7gABEAABEAABEAABEAABEACBVkQgeVq05vWfHXzyAVKEKx8O33fffeST&#10;QueRSPSKy8f88twLyHRVY44X/vrkP+9Smzd99NqnXU76py34pEceoBtpertm3cb77r798quun3D7&#10;LWQgkCs3XHvl+DvvTab03NOPjx8/nq5X18Wuv+r3F1xyxf133z7ujnvIXEYXr7r0wnHj70rJlpKz&#10;xrJk6xVlOGVyKaLyp/AHXWoNC8Fp/qo3rr/xRTJW2Jnyyik3P+hd3NCsefnylR9M/fzaMaOTfa/c&#10;PJAf1l0TJx06cr+ePR0jw9YVpudffv3mq1J4YN12z5/OOu2krZuXtFJLyfaOOyfE4rEbr7/ORtEw&#10;2+5dOl5x+WUknyTqsVhc+VvV1Y257OI7J9yv1g8qc20de2bV/TB7OsU5efLk+x94cOWa9TZ+MvRS&#10;gFSv5ZPHTVx62u3PPfE0vcYf00UlEfe8uIpw+G+eHj0s8S77bT0Rxpa9+cg/elzKEV7a66VHJq+s&#10;L2n/+pdfftKX8nDzcV1sJlf++/rfPvKpyQml1YRo4/F4dXU1vddb6roYfRmPe3GVByqRSl1l+PYz&#10;lk18ZJq+KBDSfDWAxYmfgFwr8W/2V8P14n6bslobzE8AV+qQjTPf/EXe7AwRIQiAAAiAAAiAAAiA&#10;AAiAAAg0n0DytMgLhTw181Qv8Yfy1CyXPtF0s44+fT/7u+9mfTtt2jd0rq5I4FAoOGdUs316Rhm9&#10;KAx9RVakhCvJc0wK+cEHH9xyyy13jb/tD+Pv+Mdfnx5/132THrz3z49MXPDdDIqgvmnpeRdeSll9&#10;8MEHH5g48Z57779zwt23/fHOsbf88cY/3EZ33Xr7hPTms/4UfvzPlj50s7IMJE3zv3z9s/3Gq5n4&#10;fp+/+iVFu/LfDy47RewS9b6Wr1p15KEHZmVlGa4WcOCEAlAwCpxebptf6Q3ET3UqpoeEF11v26Zw&#10;G2asvqRTsiVnvUhtxKXdMFuSbTFFXXbJJUrWQ+r8nvsetPapa664mIL8++XnxTyq2kTQeqM9FV23&#10;Q32uYu7VtWvgG2XYUY3rqz+fe+ObK+QrOj/7PHo9/oX51r34lXN/1649KY98geLu2b1zYqomKh05&#10;fbz/M2/xyzec/edv/KCdj7110thRPXRO6Hqj0fr3UuFrtAErRYnVpa4n3PTb4ZTEucPZJGhTIRoH&#10;7L0732QurnhzLBf83LNvfUNYMJY3HgtetOFV6dyCBOIfvvd+yllUxfDnx288b+zrHKNlqzGueONG&#10;jvyxaTr7CQGSM+Az5Ewm5Dnh21TVGqjopNIFcaVk2jjzeqoCl0EABEAABEAABEAABEAABEBg+yCQ&#10;PC3ywmGyYciLysj2K2UKoH8ydb/gd7+64tLRf7j+93RO5iEdOJw4hb98zJixN9/44H13sQFLrT08&#10;+5e/vPjC0X+44Wo2RaU4KMyhhx46duzYa2+6+cF7lLPVIw/c/buLx9CLrtd3l42Iwl904YWXXXrx&#10;FWMuu+aqK268/moxuqVbUyu++mLJgXvyjLvzsaP2W/LZ1yvoJGGarzwtxKmEJuWxFa9PWjZKJukN&#10;HGvXbezVoxtlptGDglHgdDO8BcKp6k5lwRJTzhZIcFOjTMm2VnkIKg8h92iALdtovYsuuphq9uIL&#10;L7z4wgu4uCH6d8WlF1x56YV0/erLLjjptF+s4oO/Va3DHqGZs+dZc1fCyeq3xo57ecl+lzx9zh7y&#10;zTfPnPdq9/G3HNPVnngznjz33z1vv/HY7t6MJy58eNko9a26OG1vumvl27c+5o1WV+xBXz32meft&#10;f+mjv1Xr8dwjENWrPcf94fiufooJYf0MyBcNROve2b6o3WOTHr9g9Pkb+VGajR2UykOf60AjL3ji&#10;PMaQmDRf+XqE+pbDS9EUDY9vkfAXeJMSUbhRKdRf7DfuD92mnPfQ8tOYJxcqiNEmpPOUKkB9GQjU&#10;QjDPUqeBotVTF8mRN4bQ85rIvPEIEQIEQAAEQAAEQAAEQAAEQAAEWheB5GlR8TvnHPwTPSm+5MH4&#10;ww8/TK5TVKjaSORCmrJefOWB++p5+EuvvvX04w+9cf8A+vaj/3xTdOQzm1j2Z/782Mknn/z+++9T&#10;PJdddS3ZsC6+/GqyYdHHww477J577rl9wn31JfGnB+/7058ejUSjtbW11dW11TU1VcoBLHL9NZf/&#10;8a4UyxVTxaMmzp7YGRwzQsJcW8wRntdnlJpN/7vbH2Q+3tDx8qtvXXHxb3NysinQ3ff4mYmSnxDl&#10;toYyWnvvPaqYdHr/I0/26dunsSi31PdLli67dsz5ybHfNfHx0eecNeWdj7ZUws2Nd8niJZbtuHG3&#10;OLu02bWkdSTDlu1ppxybnFTvHl1/f+UVtITw/PPPe+SRR9WOV+QzqHa/qovQDlh1dZdc8Nt7Hnzs&#10;1Rf/KvfOnTv33vvuX7pitY0qNH3W3AaLMO3Z0Q990fv0P9xE5iQ6f7X7LeN+0i35hOJwLz70hYl0&#10;34ue+rURtNVvjbt1xSmP/GbEzKd+M8m7lE6cpO3tCVFJigl5dAN7DUYbuLFD+3aP/OnRiy+6cMPG&#10;dAxYTiqr3rxj7PITJp03zC+mamwX/0n2yOpzSgBLYhFW9F7S4ySfg8kTs9UfDhidELlKKAHjqv+M&#10;v+HVHpZbcoA0GKadZ4O94bpuXPybyLzxCBECBEAABEAABEAABEAABEAABFoXgeRpUeknFxx86K5S&#10;igsfqHv0UWUVonPaRWj0+eddeJnyn7J7YP350QfemjiIvv3og9ltD3xsE8v+1OOPTJw4kSKhPbCq&#10;qmv/OPam626+Va0brIv27FR03HHH3XmP+jbl8cjEeyZNmkQbdVUrk1BtdZUyC9XURK696rLbJ9yf&#10;bsbstHS/A/b9fHnS3DMQDc333+o+7tiV4259RdmzeOqdOp1XXn97zIXnigHr3nuVDU4MbbQMi94F&#10;7wP3q+uU6YmPPj36N/+XboY3d7hJzzx/1SW/TY71noefJAPW5k5tM8Q36am/WbY33nijb7Vyzh5/&#10;/HHL9tSTjklOtU+vblexAUu5CtJeV1G1APa3557z8GOPKwOWbIOl5DA2ZfILdPvs2bPvue/+JcvE&#10;FUsd9S8h1E5ae5z96B9Pjr80RS1a47WNyoEr+SThYu+Tx/35oUfV62xZd6eOb6a80vO8c/ags6Hn&#10;XLLP55PfXun6gtk464u/vsANR7spnnJOlrqM2LPXp9+4EKY9cfFrPW5SZbxkn0QsCUVY4sV7r1gR&#10;KC1ni+K3oH47VF8RwgnfCsYuR93w55u6T7549BPTUwdojGET8uxmI6HS3dJtCl7cCwIgAAIgAAIg&#10;AAIgAAIgAAI7KAG1B5a8wmEyAqjtgfQeWGoJ4QN3j594zx8fvv/Oxx66h6xXalGhCe/yInMSLR68&#10;b8If777j1jvHj6Wvbrn5upuvv+qGa6649veXXXX5xSnhkiHA7oFlTQOyBxZdpysNVMmFl155zjnn&#10;/OY3544+73cXX3D+5Zdd9PvLLyHrFW3f3oSK3P23Yi546LgeK3rtsztteZ04HTaRrXzjqRUnn737&#10;N1O+3EfNvsft8/Wb39SXUJvCwjVr14lF5fLLx9Dr6qt+f+MN19966y133nkH+V7RS76lYBR41eo1&#10;2+qlquCTz5XJxnnRFamObZWrBtJ12d56661//OMf77zzzio+yBhKvldkgXXZpq6jOt7rTVYSyg5Y&#10;IVooGlWf6ZO8PNoD6++ZfChRDK5MbdSARenWqXbEVhVZf+qcdOnWa+nX03i/pulffam/dS4Gcx33&#10;Pp3GppfYyhUrvJ5dAptgDdtjXycqEmL+1qaYUH73eoPRBu4joAQk/dW5fiorv/562f57sDFOXyT9&#10;0qOryqNf8EBuHVa9R/zm5mNX3HjnW3rbMJun5NI5V1Jj7Hz0eSf1WrZKWcNSBAhiSagstpillefG&#10;66K+ekkW06Yyb4LWQ1AQAAEQAAEQAAEQAAEQAAEQaA0EkqdFag8stl7Ru92vmne5pqezRe9/8JEJ&#10;9z54x4T7b7vj3nF/vJuKaMO7xaUbyZ/lwYceGXvrHbJ3Fb2/9tprf3/+hYf+9ER9YMguQHtd0QZY&#10;9BKDQkZmmNYS0ouuN2zAojgvu/LaK66+4arrbqbUbxw7fuxtd956u8ph048V//nzy/G99rCGgaRp&#10;JgVYfuyvhvE0XNskjMNHitTat2+7dPlK5cXT2IuCUeCmZ3iz3XHSMYd/OW3WJ59/RStG5UXndKVP&#10;716N8t9smWhKRCnZVldV0VPyEmg3wFac4NhsxZYqzzvnV78kh6vfnXu22LT4PX7iaWfRZvB00Ae6&#10;xc1m/QaslVMmXHz+GPX6w+vdL/w/5SDEkam77UmXI8451Xv1DyrYN/G9jQHLv3jxkzP81Ib933n7&#10;fTWJ47z1X93PO2e3IK/dzr6wu0Q1afmJ5/ykUyAhP+iqt28bc/GfvvKWvn7r+WOeIZ+oRqJNaN4Z&#10;GRlpG7ComJyKyvCXI26SDJuyDx2x9xd/ChbcYknBarezx434+g+cYXu44eWie8VhqzFOe05Xx4lH&#10;qCaeHCBlBoYN20eVYsLbK2Ip8ux866TeWF0k57xe2SfaTWHelDaEsCAAAiAAAiAAAiAAAiAAAiDQ&#10;GggkT4vYesWvjDBZnYwDltrIXRyy+FCLfeRRaDqwegqhfyQ9c1Bt4m6fQlgfGLrr/PPPv+zCCy78&#10;nV7FRgu3fn3WGb84/VRaP9joJu422vRDJuRkxjPa1PDNnuOuOkr5XyVN89UdM575w8rjZBo+7Og9&#10;v/yjTMx/Mqy+cnXu2OHDqV9UVVZFyexR/4sCUDAKvG0F54SjDyWL1ZffzKCFovRO53Rl950HtkwD&#10;Vkq2tK0YbeLuom6YLZm7xG6ln7gZ8p559q+0E9afn3lOW7SUXStETyG0Biy6xa2m0GdfzTBRbP9/&#10;6YGUz//jH2f9/OelZeXbf2lbRgnBvGXUA3IBAiAAAiAAAiAAAiAAAiCwzQgkT4tqZ11z8KE7K2eU&#10;cOiXN6xRhif2T5ETu7OQnb1/8Czt+B7/6IM52UMn2GI8dP8EG57uUv5QN17jemxMuO+hlGWuLt8o&#10;12nlV69evebNm/f736vHHdKRW9i+UUx3/XGcm0laP9joLVsnwKzZ87p27TximN5cLGWi02bOXr16&#10;7dBdh2ydLDWcCu3Xvs+IoWS9Ou7Ig1tCfhrIw6azbVOYf++EO3baaaffX3U1Lee8dMzlD0184LzR&#10;Fz0x6U//d87v/vbMn0/7+a9e/sdfTjztF59/+F/Kyccff/z7a64vK6+0uQpN/WJaC8e0GbNXWJD/&#10;6quvnnLKKeUVPoLNGD+iSiYA5pAKEAABEAABEAABEAABEACBHZxA8rQo+v31Bx/OdhblhxXml15R&#10;qLxReB8f8rzyaKGMeo+pj3Hvo/dmZ+5yx2aEWVtZct9991155ZXZ+e02Y7TbKiqa6c9fsLBnz+67&#10;7DQwizdRcg/yyvp+7g/Ll68cPKg/1ci2ymRCum+/98kxhx/YQjLTQDY2nW12dhY9xfKQQw5Js7Af&#10;fvjhRZddSfvv+wasjz//Js2bt4Ng+Xm5//vvf486+ujKKuu6th0Uq0UXAcxbdPUgcyAAAiAAAiAA&#10;AiAAAiAAAlueQPK0KDb3poOPTDJgyU7tYsHiBYQJBqyP3/k+tNNtWz6/rTiF8srKpUtWLFm+YsSw&#10;3WjhW7u2hVSYktLytes3TJv5XZ+ePXr36VGY31KsV60L9CayJdF++bX/FK+Yl44Ni6xXRT2GnHby&#10;T9S+cOYIffjpV60L2abkNj8395Opnxw48sBKf+3lpsSHexsnAOaNM0IIEAABEAABEAABEAABEACB&#10;7ZpAimnRgrEH/4QMWPpBhMr9KsROWHTQRF9m7a4TFl/5+D+z44PGbdeoNk/h1q5dv27DxuKSsgpe&#10;fVVQkF/Urk2nDu07d+64eRLYgWPZRLb/ev2/ZasXNMqvTddBPz3paNoDLqRMuvoIvf/JF43eud0E&#10;yMvNmTljxrA99qiqrtluCtXCCwLmLbyCkD0QAAEQAAEQAAEQAAEQAIEtTSDFtGjtGxkV3xx0zFC9&#10;m7tYr2SuHjBgkR8WLySMxz95+7towQiv8wlbOreIHwRaJoHQex991jJztiVylZuT88MPCwYOHES7&#10;5W+J+BFnMgEwh1SAAAiAAAiAAAiAAAiAAAjs4ARST4vWvplR2YQ9qevyyXp1/A5OEsXfkQmEpvzv&#10;gx2n/G0LC1euXNG9e4/ScjyFcCtVO5hvJdBIBgRAAARAAARAAARAAARAoEUSoDVQbQoKMBVtkZWD&#10;TLUmAqGBg1rEwyOTmYnrpH3jAOoj+1Sqbe38dZD8nXokg3rpD3zFvDl/dQBZRqne1T+zTx5fkNXG&#10;/j5hvHOeTkCuOnuIpV3XnAwvcOZFzqYUukwmVj//XByVlrNjmU03oehpZ8IJ6G6EJlnb/Ed9nExy&#10;6SWbXqh6ck/4NmxYV1lRHiO32yYfRsb8DDuZ8atQ16utXj7x3wJVn3RZpJDfQ7m5eYVt2rpLfJuc&#10;5cZukAKkIcEudj+4W/76kiLUG9evq6gsj9OjUpp+JBbf5Rw815nxb1BnlFfdqG1rkzbONRK4JRQK&#10;E/O8/LZti+iUG1ts3drV5eVlIi3Nk7yG8h/QYE5GjRD4WReJMFkOnIjaCoXz8vLatmsvZaMMq5xX&#10;lDWPuaGTUGKbrIZh8ac8sQXXJ6kCie7Ly89v246Yu7IoMqaVu6B39HBAsRuZStTTAVkzNZ1KALVy&#10;NTq2XhkNSLvuK4KI1N4UNm/mzNXZKRpbsPEFC9H05uKIaRqtOiF+biw6uxaKE8aWyF7TaSQmFfjs&#10;9p2mUqWqU/RgDVVCEwoUFB+nCMHmmJg1HbChnspte5xZNUTw4glyYIcjrvD7OkTdo/7L7eZouCP0&#10;AwZlOXX/oEctpn4CDSapeEEMvggmSK6fUd5ImNVOolJUt8g/OZxzvxNM6HCCkSS2KE1JMW5AOExO&#10;nOox+sRkSO62ZWpImoL1IiWRmE2Zld4SrSQR2nc1PnTbTopkNAgnKmeAYGKTeNxGEmisLgoHrN/J&#10;cY79bzi7om6tUuXz5KIGxoJJGihYB01oko20raSEjPwktw+Rq5RHg5VqlZXbKvjcCEVA4BugX09m&#10;ky8nNo+0b9zWAQMylSB5zscE6Wm6ODStnEm6oYHbk/PS9MoIDEkazqoVLqMr5K9pbrrpcfvjlYBW&#10;QeuGLnpEta4Q6TmWb26ctMWPTTjYy3DHw4e6QRQU3W26FHPRr6LGy994CJuXBoJKNp3+Sgaopuwy&#10;39XKSRWbjph0G0bpBRr45heqhmNsAoS0pTeYot851hdBIHy9w6769WBAQSZ2m676S0uoJVBSv9AA&#10;RuljTAdkZrTqonOelDZrXDtk0NH36tWH24YPzR92CQAVpfo2MysrdN99D6ZdKSkCZmRk0HZo2dk5&#10;OTnZ9LW819TUynttbQ1tmVZXV5dWEvXIkYUijcSYf8zyYJc1F5vbrzOMSkndzEYYL7U1NX3VZixf&#10;fxjTlR6eCVWL1UHsFC91ISQVCkaNWsYUanM+9cFOqpXq8mdA6iGpfIVNAE4zTySZNKAUSumYKBKi&#10;csW14SadQDQ5cGrkKYXADK4ak5CkRNLTOv/7z1u9e/e68IILunTtTLLaWCo6GWaCAADvBklEQVR+&#10;u7XVQarW1IASKmXaENVr/rMqVgpZDm747iFfOgNeEyzGMUu1U5iysvL//ve/q9esHbbHiEYFKq2C&#10;JAVyuhhJON1o3L4p4R79lVMd/3n7zd69iPloxTycxDxlxXFOGJIGqLMnrUBI6Rbh14LCynT5Xgom&#10;mP0O0kbmVo2uIL6zvLziv//939q1a0eM2IeuT3nztV69el5wwejOnTtliE5IXVrnquTcKFybGV8I&#10;dAVrqZGO28qM3OxkXEclJZNSczF9+RFM5eUkLZTzdSP2VDl/881XDzrwgIsuGp2drTRwmodVOG54&#10;k6xcs32fr5yM5CR0izqAE6d/6vZGNTU1f/3b8wt++GHEnntL/DacEQ07HnJ6YtPXmazqSteZZKXv&#10;HDwU1Ic/cpLAgXw7HYU/PJRe0to9dSdBF9SmFH5CrGYDkmk1te4ckhqYLlDgukvMQZ6qDgOK3TfL&#10;BsUxEDkFMp+pGJJZW7F+5foy7HB19INLm6UiMEZK+KADJBWA4kts/AkSmPB1+grKVLVEoOXHipEV&#10;BCvOvmQHRd/GY3Nix18JNHxRcmRCDdp5PKEywWMMmx8rLCJbtt+3uU3Clah09TRAl8+YJaxEGb0S&#10;qJ1Egqk/+21bVE1w9CDFkEEL/UvIp+3qdLkSRMOvj2TkprKCtS6fRNnrjPjS51Spti0JbBlKSWMM&#10;qEyrPnW2ReRVYEohQWU4JeMSy2CN65P/UUpi7vX7GIpe9/wJjcJthEaEZPAaFhkRqDJWU4fEYzo5&#10;X/FKphLqzVdCxsKmxSHkqTxyxtVflZZoLz1y1nLn5C6hZQf1qA3nikX6rdKHHRQak2aSejR1aOpI&#10;/zV6KqmJCJvA5QThFXJa5RmtbEcZSsZE0ERwEuNLmcHUuWju1ZTDoeZGltZ9AdFMcYdugPXElV5+&#10;Gw6lNWBaua0vgzaF9MUxMarE/kErhgRxqGcq5VN0SsONTvSGankZGfSeIZ9l0mAHezE1pqWBoPzE&#10;qyKz1ivppp3DdBhGjsUmwOVWTdv0qqJMzCGm6jSPBqvLfNlYzftGKu4rSPeo8jMOVkF0gfWcKno8&#10;VkdlV7Nc3swreQChM95Ymm75EsKmX/pgJPVFk5wV1ixJySQrveAgJ0W+kocWvuINyJnp4RL0VDCM&#10;+8mcu4ATMphUglT3CKLEXkj1XVp8pf/V3YyYONjSoXtR9Z3u8BwpdXSzPyz3nn322euuu5oT1KqI&#10;5YNERnWRZFSKxcikVBetiz326KTQoEG7pCnkbjCyBfTo0aNr184F7Tquj+Uvr/BWlZNIhjZWK1tV&#10;+1wyFcS7FYZ7FoQ6hisrStavXr1mxYqVKSxZDbccv8jG4KQQUZNQbUL11GY6ocbmbFlgojQwUfqC&#10;e3lXV1pjoG5Q3MpUbF6YWxqrG+YmFi2KkyPkAQbPj1UDNB/5oq1AX3EIdzs4UhlwDk6RGnY4wzFR&#10;MwXWZ2YwU6dathkbyXhJyqblxQiESTaJo0SZrnL3b0/7lkalxo8zRSWn+tLVvm5B3ZR0mOCfBrIy&#10;d/bXTz719M5DBldUVmmRYLGQyZwQFgOBdC1cw+ojf6G/idZF6WIdfaSmE4tFqemog8RZ/eGP6jxa&#10;V0cB6F2+owhUO+NWJ++sufW7ikoPhZVRjMSPHodBoR95+OEevQY4JdKKoVHcibc4ApksHEbzJIgI&#10;N5bUCQYqJ7lL87WT530389Onn3pmyJCBlYq5KC4lr9S6dAfOf7h9+YeIKyNX/Ek/6d5OdXbEkygr&#10;dBosVwFRVf+oahR59U53a+K6n3SZc/y6LasTyk/Hjh0o5kceeaT/wN0o0a8+f+fpZ54dPKh/ZWW1&#10;qBGT9bA/8pCWKEUQg6bNOU+JWAy4n+a6poxbcaHE1Sf+zNKjc6tKwjlXN3J5OZ86CiWoknFOir4j&#10;HdKxQxGJ5SOPPDxo8DC6+NnU/yxatKCkpIw1helVRFuk7Cbci1IeDsmNQv+lPHHCqpiUI6Oa1Neq&#10;gVjtJEnYGCQH2pIn56aBcT9UWFDQoUPRiSedOninXc34RespET3XrC8FEOXoD3SsWvP72kD7CHbh&#10;pgsQMvqfPjcK3L9DXVFjP90j69xwh8P9jjoTeZY3lllDjStJKGomkpwqhVSGYe1Ml/zBRZrqWjo3&#10;nYUUv2DYCE3/ad0u9DTfgjBVp0cIPJzWtW/PnHGwFSW/GFIqY0O2XZSVO1svWgjMZ9OVueD1dxTS&#10;sRIGZ9SSHHNytVogvLYLWLuSHUWILvI7Uhe3qSMdtzVbaXnkAYEWQSPqMTXoUMIiP0eJEYUH7iws&#10;up+Rx0hpQ4WtdWNv4KD8tQkmf1UVBq6YSYAdGRoLiK4T060oHaEbXT3dP+dZDw+MPPoPuVK1L4et&#10;OTN6UUMXXTpbiyzwVtdKzM7dOpIUAwBhIuahQAWpD4FRFtMwgsVB5SY9SxLaYqhRJJUGNZMkniQy&#10;GRkT6kJxA+cW5GTMCCQn5UZOQ7UwDdj0mE3JuoqQVbjocTmxcmnRmcK7dU2zWT3m5OE9G8g0QRWJ&#10;O+TTcqB1sxDglq3Vj4OBIqLhJP9nRUXDSx7Yqsk0nctMIqHJGH3E+pmmlubr4KhZ610RfcmBiL9/&#10;2E/+oEJ/qai7YX3RDsSQrAISbkqhIySFhE7M5imYQ/vzIYuRsTeypnY+yHBEYjUJ8l/9E3KgzIkw&#10;fUFKymvKzPtKO5BUUhoplF+KMImibOva71kC2jJFFHIpMPgL1lG9dVBvZJvrC19/plUIVxyTsyDf&#10;iqQ6jT9ZQTnqIHVBHLYqRt0oTetWfzMyaZpMB52oVs4DJm7sMgKMSnvn7EjTFt8rqk1+zprOk9Mw&#10;TUZU3vUPCUoVuk5Ybl65CKqoroJlAU8sUYoxRCJrA07Us6GT2GCsoiF1KTozQ9nvtGjxJL2O5ks0&#10;elfDYppV6UMNIDjmQJ/VVJmrr5tJVeQkBJsgrvXk0xEh1jxW9mwFBIWMA0k2nPDyOQjcEQTnHqtK&#10;3CZgdJq+JTnFQPyJpMyypTRqQnpm06vpUZEYdHVHJ0MYOeyJjdkW0YtEaseNu/nbb2fJ9DkSiXBf&#10;y//q6iLRCHe5dSNGDP/TnyaFunfv26Sqo0z06dN7wID+a2MF88pzY7nt9t190IF7DNqpd+fC3Jys&#10;rEyKLRKJllfXzFmy5pPpC774bkG4pmyngqrO4Yoff1y0ZMlSv39oQODcPMkvSpaPHazI8Mc2dEWA&#10;LQ6sm2QcpZFxizep8cBWkyZzFQ81VTPTFiW2FKsfr+yYUrcrpX14cmK7PTGfO37uqcRDjZx4cMXj&#10;LFZsMiSS3/XYEMdZ84eOPPllJWcGNPZXPpFuV/UmQnQ/pzUhCkaQMM9oTDbSrEJXZAPya+Q5nXiS&#10;wvjTlnpvX/zjt599+llJaVk0GiX0ZtbpS4P0KtbFhwc1qlpl7CtfGTXLhl9jfSAFrIxW0SiFkqvW&#10;kqXO+YrqrNgYIX/0P2s1s8YslhvS9oMHDbjttts6d+2T0L8m6pXEWjGDzmCrsZ98yfcnSvbLBirc&#10;vc+POmGyyG3N5R/6Ye6Xn332WWlpuWGuv9WtWIyDZpajz6zRUMakPCdQQ0zu69myQ0i12UfZtjxl&#10;E9RaTapHaTd/YqFY+8iNGUsGEGyxVOlQuw+HBw7oe9ttt/buuwt9nPH1e5999jm5wlH1md+ujeJh&#10;AHpGZPptMX+q62IFZeuFpCtzKGtZE8EhCaFAYtU0kiSTIJYqY7oSyRFKamqkfqhTyci5jJxIg/Tv&#10;35ukpf+A3ejCl1/8p7R0w5IlK3TrEoz6XZRGoH9LGHnIxEiGU2aYZfWRngCI+dZclRwZh0QpvM4n&#10;ZzFQvzp1nagX2323XQ465Ih+A3eSIko7U0IksiR9oYpehj66QzfduBQl2POZ4onxyf+ai2Vn9BoJ&#10;pxegExg46Luli9DVL8pb6esMx8KmRoeqAOpdBEBXGqcgqZghmeTZjkxMBdjCBcaVppYDDVrD4Fq1&#10;CixxcOpUtB4mWOWgpvDSFLX86wmgrVOOWbLtIJM8qHJqsv5QQ75xRrROWLdggfFPfevCLBq30Dq3&#10;iZf0Z8qJGRxbYQmQsXT8AVOwT3Rypr/gK3bCrwdkYjExUHSzkpktya34Xem/xutF/dUCzF8aaZCx&#10;h/xjEVP9PxsypAGYWbkRfSmqZIjnAjyakDGhHgvo5iYaRP03Qi9qzg4XDQSFTbcqjsLWrzsI0cqD&#10;LSw0GiLxZ/sIF0/jlzGW7R25x9QDL0s50FSdvOgy6cGRjVDam21SIlru/EpAmyEVG5S1cZmHUqwk&#10;jf50h08ijlxqzpsB7YylHSGjBOSnTR4K6lmo8iYmtWQGZqy1pdfhnxtNm3WUrpDVna4e/ilDmLaD&#10;SzUq3Sc/cSQasESRWYKO3tNqSWRO/6Aro0tlrwrTzFlb2+nHUi06Ri3a1h1iTW+XNok8WZ1nubCj&#10;CKsx0Rvm3aHV4KnRGn4gX3MLnqB2oI+qbqxgupHri04TThIvp3rlTqlu94/uwuQnGdNTWd0X1Gas&#10;1ZMPESGrVNwPOnzK2xoA5caVLtotFU53EulGL0XdLAVoKCoHt5tWU0Enl6q+nKfqhOtnYroANnTr&#10;KR7brzLVx1BIN3A1FVCjWTbfqJGidA4yMDA/NJl5q6Qmjd1okSBsfy2hK46+gjb5TWGikmahAwQY&#10;mMDORVGXzgVqL7Y7kZ+vWM/onpDnuFz2TKWJuH3oPTqiZIBQxqso/2rrT3JVu2cTsslSqopNvJZc&#10;0EQ5TI4lfUG19zZ8S4IGE6KWVip94CoVv7huPH4IZpsw5AqmoKvRDRO83QqtVoVWrFLfYmLneCV7&#10;DdWJL2LSN+vO2fyxQx0ZsvgzbyPZNncamxeNRG6/fTxNxHi6XUcGLD3z0zNu/XGvvfZ8/PEnQh06&#10;dA3E0OCH3NzcvfYaEcntMLOi3fBhu1546mFDenXICsXVYkElljJ4UsJKcpudlZGdlV0b9+YuXf/Y&#10;Kx/M/G7OsPySrOoNX389rbqaHByCLTEx3YQWZdgoAr7dRwLZQQ/Xh57jKTO2XT3BY4hAczTjQYaq&#10;xhNs3ZCBhXLFKszPOHCv2j2HlnfpVN2hY41X561Ylv3OB23e+aZA9rIQ05IZXkhFm0GRHiFxv69V&#10;j/5VVv+aF2alxuMYrlJp23oux+MYPTCSMamddDuyZLSaBZAA0C+tVTUJbbneVmmbS9qCUW9U+guu&#10;vcZiS6E2g6MbE1mKmIKq1klp9fJ506dP//HHxVQo7kfckHwuMzN+M+YJJcOkXdWX5vdc8Zex3lVi&#10;dFADWB7EsluNuNqQYUK73LBti+KRwamRGP1Bj5vMlF9rqeF7DL3lllvbdeiempXb5TQAI7kpucIS&#10;bAlGvWpZtcrIrS7/biXgbuzBJmXuWbZoJjFfuGgJFV8xtz2waYUyFtZTfGOaoarRzLWhT0w8YgMS&#10;7zYx/WjfJZ45+B5YXCPUH2rHN2402t4ipkNK0czUpUPQzIfutvOtt97WrecAKsz3s6ZOnz5t8eLl&#10;9K1MRG1p5VzP6qStiuNNLL6+om7O2uj89bUrSuMbq5SJKhKRYb6Yt/idbxG/PvWbrjF6iDHPvv98&#10;l3XU7ZM20vYr8xuxLy4sp5wTb7fdhlDOe/VWmxjOnP5+WdnGhQuXyFfq3VSV7qX4j8m/LlZo45Ks&#10;JV9kLfksY80PoZJVKlORavK2UnmsY78afq+LheLEVf1gRuY3eikHcDYRkr8Z5TREXy27/XVavUhD&#10;FmlKPOPhUzEgyfyONSSdjthjt4MOPrJXnwHicMZqVIEQTWixy7ReW7Q4Ij50IaQC9T996guo/kVP&#10;50GrV6kSkT1d/wFUbvx8LmYCf75s3D34Kz0fthpEFZNlTcotf/S7zapUj9SQHRy4Q+V6xgrB/tBk&#10;TgInKkSpajvyNQ1QOi4JbLlZnw8By3nTVlkrRnI9CQ77JvhjIhXEne85N6W4V3LoYDAJmPrV5WIB&#10;kKhS9iBWOXFAtraw/1bgusSthUmPEPz0tCCZWjEp6Vj8EZkxYFlQigvNQPSwTIRX26/ErGDS1a7c&#10;XCUmn8ZtSBabsMzbAur6c5WtWMPkdzB96Iq0kqY7GW1vDgiBKay0D98CxUUSaEYfSrM1jVfLkRh0&#10;uAPVWlGLkWu/MiZ3qdTk2g3Wn5RYSq4bupUx0R7690KWFK0TAqNhvtf8nCnekayQxRKkfwHhgvBQ&#10;zdhq9DwplUzaHOqoxYZlvQnCmSoOHbnpfMwvJ7opaM1nW4aWSq1KODYewfo2LNVsjDOXwS5jS60m&#10;nIZnNYbt/sWwLk5X6mdR5figDFgqFck7t3rRRfZEgEhj1yLA9SpyGBgiaO3MxdPVYlWX04YaPDUa&#10;z1awEY6Ud/nKxm0AwaBOGFfaNCrdhFkVaGk0KerWISS4OxYl7fYQ5h6bpNV+KZSG32yNZuVezs9J&#10;qjJq/WQ1T7ogW1W4RKOJj6WpxbDKPHUfkKp6dBK2ThpIMmW/kqCCg/KWHJlRTMrlUbU+1RKlPWZK&#10;Y6TBLVu6efTKBix1rgZPLKAyNJL+i39nSsyUaEuTsG3+dEGGTIEsceZ93KlmVlZEnRv9SNz4VQBW&#10;CqqrSGwAjpyTkmavDxkjqYIrFMqApXzEJAYCQPMj9bN/nbIXqDEkW+21LtINL5CIHuKkrCSLo8Fv&#10;myptTQ1fv2wk94HJosp15V9O+Mhal7+VH2ZNQDeeFLdokMFoTbkaSVFrroQs6auWTUJB/DE79yLS&#10;g7hDFdPTmx6mHsgqWpKOCRPueOed92SGJx5YsuxJGT7pjOeB++23z5NPPh1q06ZjmhXWvn37PYYP&#10;XxDvkt2x94RLThvQraikrKK8qrZWjC3+T1AyTFN9NDXibDIG5WW3LSz4YdXG6x75V+36pYNCa2ZM&#10;n75x40bTMlKm7zQmFZv4zlgyprfVXa36zvT9ujvSQ/VEBWbHtmYGIt22mDZCIWpwew3NO/XEqiOO&#10;XJEfq46XhWJlnletZCicpbLw4bS21zzZvTYelrmolQVHuPRQUGWA525sIuOhEDdsNl2JAYt/zDce&#10;WCo6GQKKqxy5mLKOM5dlzCGSye9GyaSuvoBK8291A9fb6sWl1W2XKbqIQAX5ubIJNJy9VD0R17Dc&#10;70futlqRgIQAfolSlCe0Yc2P06fP+P77uepeuyOEWe4hYkPvirzxwyL26jrLswyG6RNZfcsLu5YW&#10;dqrMbV+ZUyBLTeOxaE5laWbZ2ozVi8KrFxuTFs3p2eyiPbPEqsJJyOBahkwSrzkYYHzPEcPIp6aw&#10;XZfUdWqvsoiZ4jas2kVYfGzJXSMLlB4sa9lyIAd5p6Tv1BtnatXy2WTAmjN3AZ0bfwRpvfp2YS5F&#10;Jxh0lcR9RbjdKq9NLETu1srRwFo1jAVXW3HZMGXMUfwTu+oMo5FwZWm7ytVF1es1Y65Q7dikDViy&#10;6s1M1MzfPYbtctv4P3bu0o+ytGDu52TAmj9/IUsLawTr/6zhi7RIDarz6Ssjny2L7DGk90l799qp&#10;R9u2eVnsedGco/9PHz+m67zCgrZZ2TnaBYuFRlKUKZ0ZbauZ59ChO40f/8du3QdSRmfP+qi8vHjB&#10;gkUiGEYZslhxXnRzNuQpVPaC/+XOfLlt751y9jsjs+fQcH478jVoTr49b9ru2V+PeaJT5875efky&#10;V5IEddJqgCJ+UPqLPffcnQxYPXr2j3mqmWgbPQ/gjITxtFbm7NIVWvHhZmNk1saqY1dld8qg60nP&#10;Bo0PpFlsnqjV3J7daj8RAVbUMq1lw4S2aXE5/V/yte1K+5Tpti21oYcf0tJEqRkcfiVJqeSwmXOk&#10;SfeB5vuUbdmU3i2cq6vpXJuZnJkbSzO3RL+FaKnxc8yFlZwldCh+hEbW/NST+h6XsilryjGg381Z&#10;teNfcorH32rB4SmAVo5Oqf0AVjhsvpyY3Gy4piYWAIlDURKztF41pp9ToX4AU92K+r2ZzSriWMWH&#10;VZB6fqJH+TIgYNHWww9BbqcLWhy035xWoSKCfJeGLY2Nm5H0Lto8EYCq8+8Kk+YmTcaKpIlK9Vn+&#10;VFy5pPNvbrK3gqaoXKXMIb+lc1v2ZTzQwhLUom7T3Kh8Rlx9vKxOWo0uhMEvLdH25QH3K9UwdYbU&#10;r0q6wzBWCk1Ltx2VR5ufJBGVoTd7m/kGLJqKqVGoKq+sZpcz7YHlN2ZfxUpzsWNUY1LSLmNS+Wr+&#10;qWdxtu60Cg3Un1ZhvmowtcfmK1JRbLzKotlyljh9qKU7etmjeI2p4YzWtJx9Xe1cW0qjOfXBVaz+&#10;id4yNiyturTytS0p4SRRqzrE/ZCpWl9SPCljklBGEaVWIKbd+bpUdzz8p1EbltFvCXIRzE4DmQsU&#10;pD497tdkwll9XJ3rbktKNx8siGnEvfmDSKqsr1Lq+cZTFFm3b4k3NIDAb+MNphIA4/fBWtYaryBR&#10;9epdrMfcAMUXi4049KXsJSE/x4olSzSIqF/Tw5gPZrprym1yb7o5+Wx6GN032SIavZNQZkkqRWlU&#10;Bmwn5cpZwgjDrDR3gvgN2XrCqpXLygeUip6l9uYhVcTJKgUkP/RH1Jjd7qtivIalrPx7iu6Q5C73&#10;qEeEN69gJ8tTI/HXK4BG3h3sflTJ3Y5tHzp84u2Gh9OMEiNJUIxS2cFmF/iYkASPAW1x3HKJBvXr&#10;IjBWMoMlRyr97oR7azuOFx+9FPJmc04mqrvvvnPKlLfEA4t8o6SrFV8Q+qhMJHWxfffd529/+1uo&#10;oKAoQcxTfuzevduuw4Z/U9XljBMP/81x+24sLS+uqK6l1axR8QK0g3V9N48AlEgra01mKDszo6gg&#10;t33bwqemfPHPN97bM3f17G9nrly5qrGk7UhJhFuPXUzcWjPqQavSO7JRi4i93gnLVEei/hPm4XZd&#10;snvtUtB3py5d2h04tO3lBy9s3/l9r2JR3cY18dXehhXh1z8pmrE4Z+6yLKraEw+quuCU1eOf6vGP&#10;b4po5YDfdm1lat2nBl6UARpPkeKiZORHMjFgyaJoXhdtPbBkPyb5Z6qKDNX0UppOPEjsj2bOLKcB&#10;c04aBqzG4CcKflL4dNSGHcU3kFrKeBqMPKW6DSg6+RAqXreYTBLTZ8ziNqMtWDJgps7GdlUiwjyq&#10;s5v76FlBJB4q7tRvZbt+6+NZlbxWQJomjflkjE1myvyMcNtYVc4PX3vzp5sl7qqNKdMVzynE5KEs&#10;krxrEqdl7Z9aW9PnPffc4/bb7ygo7Gh6FKdIbrfqs0lU6InDpbhXkBk6uWvhPp3y9+1c2DZLWygo&#10;+ZKq2i/Xln+9oer1DbVlak2e3OqoKCfuxB5S4Jq27owt1LU1K+YS85kzZyvEvBGHHKq5aW9pdS5j&#10;aLbjqfNZOf1/c/CQgiz9dAO9xZ3oENWEGLrsSCGTJH4nvrQsrzpaN3dV2V/enNpr3Xd6ZiEWJrYh&#10;Kr0g9avqQC1V0zME1sjD99jl9jvu7NipN0X84/wvKefffTdPlU5PL/35h4VjDVifLa+bX5ZzzU/3&#10;2L1PBxKE0upYSUW8opbqXffWypWJZUS1YLqftz3jIviwqaT06ehhbfqPmnRgm2/at++Uk51HwcSF&#10;QERHlhFy0f1ObvehO99xx51duvYnTTd39icVFcVz5/7gT6QcPWFtJVZR5c38Z7vF77c99easfnuS&#10;eTZWuS5esS5eVaYsh4SJqyakRZST1ErVDrC4/nmWlzns5G92y37/t/f26tW7sLCNsJX+QARE/spl&#10;1T3G43vvs8chhxzdrUc/Toxt9IxHz2PNYJBVtJ5K6umeTKklbqajE9LXpD3qti+YjYuRyAO3Rp7C&#10;JA6NRPh1QXWBRchZXXD61uIgM1wm4BdXDEO6MzROd1Jh+p890VzMoMCkK2JR//jJ/flFZgQWr26L&#10;9m4Fwp+i87daFWt0JiVrSDfqXlnkNAsz9rG4bJ2aAmg5lgDOmEaqx9R/oET+Byd8wu1+65CRvP7P&#10;pXBKRUn4oyHHUpCIxZEIJyYtlQnkAnkVs6n5LwNsOfR2dPKZzVWar5g9rNVT0mN9rnsdUS2uq5YZ&#10;CZicqHbii4py37IQpM2JKLp1zdItowczVHDqQ3eXIrA2GyLVbMkx1acLp5uV3yLkdwhtwHK6dE5S&#10;jywlaf5xQZI2JJ22JrVl+gttBRa8UnievfC9es89vzpUvvX6RRkA8phKmqRumMoYpF2eebBrlvSK&#10;5pEBm7+CNVlA1TjMZFEcmDgdvQEWjd0UER6h6cKKB7Aem5lWwzpE1IKUSReax3v2p0zdKXLBDTrR&#10;9oLP7e/99qiVqe16RY7E3498HjKz1JuaN2aKRxbnmZS6MrlZo5uSFfYDkbpnKrL3tP7VRjcqpdx4&#10;CMsFETOWyZxu2rbx6JNk3WWF2lW5fuHqu6EeTahFMpB66qCavdVBuh9iHa1/dJCGbPoS22eJXCRI&#10;R8pEEjJvaqVeFgkBEjSPw9Km1uBvFInw9bQw+fLmv2Iq02+2m55GgzR1IzLNyU/NVHCq9ButkPTF&#10;Nyl623nxZgd6OGD2h2HPI5nryXYx/GOqcj5iE47eUoSnA6KaeBwhilVGP+6JVSKBCg5O/uotauJU&#10;iXmx2k95BOJJmmYl32TsTRyn3rGeHT9p9WAoi4zp7IGlFZrSQMqDhtYPRskqIbvcyjxIfEGaLER+&#10;dutrW06sOohR8o5WbTxddwiSHDo4kgl8HxwUpbhV6zKrqHwIoob82jffBP5aVZE0BuPyBWPjtHzN&#10;JiLkZj54nlAf8jFw0QnvS68Mdsws2Z6r7oVlT3zTpTbcatMxk4Tcddftkye/JqYQ2hKLT2TlDX2k&#10;hU3KIWu//fb95z9fCuXTD++NHUVFRXvvv/8X1T3uvPTMXXp3Wra2uKo2qqxXas0Oz8cDg1cdnR7g&#10;qwV5ZJVWNqy87MxenYu+X7ru+ode2Cd3xTdffK79sPwMqPJYQo7QSDl5Fqv+pfDAMkNLNcSg/3p4&#10;Z6o3Wbyzeu6cu/sR3Xfeddhu3Yd1Ljm8/dKhu5Iz2sx48Yurpi1cPTvr+cUHvTmnc8WyJaHi1TGa&#10;evMP8df9fEPXgtorn+5Rm5Fl8unErWVDqSWas8r+BmqwakxY/HsejS2UYZ6rUS8hVOF4IERjGTJc&#10;UTVRI//dT4ccf3BP+lFNZM6MHkyHy9CVDvC8d6YumfiXac7Q0K1R3Qf6Ayr9ZQBzwlzH3G9lPSC5&#10;STDrVx6JolVvSKux62viDXblfveW0CZKNiyd9s03X3z5jZIe/gVVfkOWhqSmBqYNy9hdG2P5D4Wp&#10;zO+wuNseS6vDq2rrSsKh7FCoICuzkHQzj6RpDFhTFyuLRCtro3sVRE8Y2OG7JRvWf/hadP0qbnI6&#10;NjGp8Ehf/VFDR06XLTimMlhZ7b3XHnfecVdeYYfGWmTw+9RQQ4Xh0O975I/qVhgiGcqhBb3Z9Aut&#10;SoaSp8ZLi35rauuqa+OR6KtrK+9bW1NOtlY9WQo2yOBUWLN2Ek2gv27l/GnTvvnqqxmWdoC53hxd&#10;P5aFEhQOc9rteskhAz9ZsHLuyo2mvxPFYrs/XUX6knN9SM/OIwb3vPOlL3otnSr6SH6BJ9xMW+2f&#10;JXpF7GWSdxm4D99j1zvvnNC+Yy+qkYULviJpmTbjOy0tjqcez6xI8cidKlvfrYvPLM6769f79ehQ&#10;uLKkrryaalf1w0rLyuyL1COpAXVZiQrboGT4zIMWnb7KFgnTsXu27XfKYyMLv2lX1CEnO1dNMURq&#10;9AibF/Rx1vlOlfVhw3a58667unTuS5fnzvmUDFjfzppLgmmVkK5rt8viW/N+fLfTnFeKznkk3L5b&#10;bP28eOVGZbFiEx9t1aBsfIqg0kk8rhDVYztKp9MhKPQr256nfb1z9nu/u7t7j55tCtua2lHVSk1M&#10;7CMyMbVSte++ww87/Niu3fqyqYxrilAZxa97QpnhSX9nDhnoSVQy9rFzP6kUKbuZEgsqbeZiW5fM&#10;PGXgGOy6bUs0829JhfWStlmbOacobe6LfM8yk7hM/v193nS2jA1LSqnzqQvCQuEMDBLGDZIzq/+c&#10;gYIWhhRjComivmGqUxWmeelLxvbAmZRGwhIredDCa1EJbfOlqEx7iKzrG51wfoiEWTpVjLVtSPYd&#10;obFjAbcf0I3IHwxZC5+elxt0br5cljJ90IfNfSCzutLN3MHUnjVgqWKyNcnMYdiYZZykONtqhmOf&#10;S6hCyg9a6gY2aGhzKDvj2Jxq1gzRZtFKYMDNU6rIMWCZAYOJLcGAJcIrgPlMV7GrWLWR1wcnC2Fo&#10;NkYZp4Baheq9/LQNS5tIVD1qOU8A79SHsabpzDhzJSuDupX6cXAPLqzFZqP/C0n6r1o4D3P5xz9t&#10;3VYKzYiv0fy6Gt3suS1Q2wnFQsaDNtFAlLIoEI5cv/GPML7sS5vgvHOUuvKklsUoJvZHo0KUKtO1&#10;57RGe6/bu0uF6moV2RIbG7tb0aAym6xX9HBx7QPCU2hKSO81I2vuBY7e7sO0YN7mTMukEQ+lbLnt&#10;y7t41iVoTilfCoVVb4N3BdwtjVMwHcQfHaWUIqMyncRtojxBT/xCvtWqV09arMhz/yp9i7QmXYmS&#10;RVdhBgqQouSpMhsYIaUIYBWssUokh0ka5CXLRap6SIooebAoZUg9iExNvt6rKSKxijvhpiQBSUAZ&#10;jCow+k9Rcr9VmGRMIN3irQaoT5bSK2nK+haVJCMVtlipZYO8kNBoD9XExZ+EbDfq0B5Y7qBI9+uG&#10;l1bRut+pr3acwYBThW4ug3YujUFfTC29RmH5issXeRLUoIiKstPK3JRXFlLSNEl5oimzhfxmr9ai&#10;sBFP7cOtNnI3zuvuD4oqwuBoMaFmRO3Zi/WRSbNlpqr2BiUxpZwERz5JSfsX7KaDAS3CDP2IU2ob&#10;M3AMqp8Ud6VWVgl6LCEJZ3FooIuRuwLZCxTOSUv/CCW1I5ViRslmdKQsIXpjUH8AEtA83MWQAev2&#10;22976aWXefpGO2Kx2ZdHGtXVNcXFG9WuWHV1J554/Guvvd64ASsvL3fkyANn1PW+/fJfdG6Tu2Jd&#10;CU3XKU4SQPIErK2tidbUUJIkg9RgM7NysnNy6Vcgv2GxbCtHwjDNo8P52Zk9OrVbW1Z9w8S/Dc9Y&#10;NnXqJ1VVZj+s+tSorwKtAUvpCj1NcRQk/7CiehszzbG74gW62XB+27x9T+t/8OFDDxq+W/uNO5V8&#10;cNQe3TJyKrzaKd6Sv3kLvCkrj57X+Vfz8/eavSa2ZvrsjXO+qZv9TrymgujvN7jmgmPXXvhgr0hG&#10;Toz7fFFdxhCi65v7T7XWgJquDFC1KpPBEK8iNEtRVEHU+MCxc1CtHb53p5vHHNyhZ8eiugleSdwr&#10;qY2PXJjQeCrXvhKLbqCOd9rH08f88YOlK8vNr31uQF/36zmw/tJKYkO9a8rWkEpnpN//NRQyQdsm&#10;aZKGU0lRkNINS7/5+uuPPvmMCk09ChVHjCmmAflmLPmFkr7KipQNrfngi5xjSzr1m5U/ePn68o01&#10;kbKMcGleTm5eTofsrA6Zmbm85pQaVkWsrpq8HEkXb6zoXlP56PFt5lcULZ/84I/Ll68ub0NtT3nL&#10;yn7vjrnKGdUG2u8+ew2fcPfdeQVNNGCl0qmHFoTHdstvm5OZW5AfIscr6kgyxAirR6O0oZd6RegV&#10;ra6sKq2J3Lo28mFNMC6XaIpOwxctN+C61fOJ+dSpX1JcJOrUEtRqWafXkXUTanzMcwD6irTH4i4j&#10;Lj104NMfff/76LUZ0XKdD7VnNjUQyn+WWsQbzvYycryM3FBmrpeZx+c50cw2N84a8X9H7HnnS593&#10;+uEDYi6LpOmPkV4zTQ2Ij/4wYvhud99zT/sOPSmDi3/4+utvvvr8i+ksLTQdEoXraGQeAlPON1TG&#10;3lgYvuVXB+/Wt8MPa2T3PzVR0vtSsuVHbPvql27OCJdUeTXZGQ5FrR6FqBbYeSft267fSY/umf1p&#10;YZv2WZnZPJm3DdUOJZzaYdPb3Xff06lzH7p/3txPK8qLv5k2S61zUTnmHtGmJB0RN6dw6dIOH93T&#10;/cxbM/vsVrf8y9XjfkpQaVoqExGyI8VC2eEew8OdB+QPPzp/8LC6Rd/4Biw7LbATYDJg7XvGV0Oy&#10;3v717d269cjLL1BKxtoR3IZmhsiUyMiRex9x5PHKgMXuXkoMxONC79yuWqf5LxNInp6RzuSZibZU&#10;KeFx9wrkyQiLk57o+nsLyjfig2CWFzESf8xvcAs3Y1sRZmq67vfGMsHj6ajmKl281GzQgOXPZGVu&#10;pAJIYEndfpB09P+GGqHt72wXy7f6v2CaSIzy1H/VfeaS2EIl8zYzdhIVlBphpN2ybBS2ZemC+MMc&#10;v8fwW59IX4I218z8siZM+E1BVavROfdVkNU3tmnb5mKUUqoEtbZ19ZZZ3uAD0VVhuGk7g8SvLkpD&#10;sUIoN/qzfmNUMBf11m3aS0t9q7dAYtMVGzRYnsTQZcVAcmFbMStMsYxp65huC0aerD2Xp+badmPK&#10;a5SYScjmVoYuquVphaGtvUaapWz8m6G24yixVwSMlKgZiVk8r4cwnLoz5QxUvN9TaOuZLr1OSZda&#10;402Yt1qzoDZfcZ6sX7XqKZQBS6l/Z2UfaxdH3G3mAwIorcYIkTRvY9DRqSj08rwO4+Zmfl/gCZij&#10;pIWebdIiNypOXdnm91euDl1UY24TTRLUSwn63/AUoRH5ob/KgJVFBizqPngtoSxlMk9AE/84NQ5R&#10;rv16QOJoIXEL1P/1gFany6Yr7gSMAcuoR43V6aos6OTWLlXrVoXf9o3Y23LbcKnjkfAu4YDyNOZQ&#10;q9N009W1YuuHSUvnIDUm/2VRuK+yXFUSyE8KnRYskwuogcGrm890bVgJ0Tm6I2UWzMXUtzmtr8G7&#10;G/kydRHrK1FSd5dQ105s7viynjzUf7O+oQHRS7vMKaXRH66o2R0bbsze7VpRKQnjMakalfLuImpQ&#10;KO6W0o9LBWg97Y45/eupJUuF1T/JN1CKhCpIx4Cls+QuGTctwolNKTaBwv6lGapzotEkG/DIHKCW&#10;EMqYSP+Gz9YrdsNiLSoN0ihLowW4h63vEDjqrcFaqz+CBm6r76aGkzIRuq04MREbM4/DgnrDNF0n&#10;9ZQBnNGXjT4hKj2i5DT8MHK2dOmPbdq0kXOyulx00SUvvzxZPnbo0P699/7bv38/Or/jjgm3335n&#10;hw4d3n+frvQvKys77LCj5s1Tq1Jk+DpkpyEfvP+/Nm1VVFVVVReMvvill/61085DPvjgnfnzFxxy&#10;yBG2dki0n332qWOPPebiiy995ZVXdUdlpDxFPWoDVmTcuD+8+OJLYrciDyzqtcrLy9XDtaJRW6qj&#10;jjry7bffbsSARUkeeOABS7L6nnPWqF16dVyyemNVbaQmEiMvrprKypritV1KFnXauCRn43qvtjZa&#10;WLi6U981nXbKaNclN7+A+k5bs9zRejSLzckK52Vn9enafs7y9U///dU+kUVTp36qO+yEbtrm1Air&#10;jKP4k+uB5QuXbQzm91dTh3Z4QbtKd+pbeNAv9jr9+L0P2Kl32bdDSz7ac8Qgz5vnbXzK+2FafE74&#10;zcKL5rQ/o6zbbsXhNhvKazYWR+Z/9X3Z9E+i0173ytbt3LvunCM33PKXbpFMmvZpLyr59S+oidQg&#10;kipc+WGpCby4j+tRoPymJw+04vm5Y8ASj/xo5I6Ldz3y2BE5edlt1t9B1iuvNB4/dpEgWbXg7XWL&#10;P4vWVkif6//QKP0wuzSoPbTYcqJ7aNYV5ZW1f//3gqnTZOWm21gDA0ULXk5sEwnekBBKPuq6GHDg&#10;0Tvtd3CX7qo9mHGPVlbKK0X5pigHCp7XsybnAZI84oxOa8pLqjauW/rNx+sXzlM+pzXWrFJ/5+5n&#10;J1AWMmB9/fXX7773EX0vo0duNkbUeOxOdcF2FDXmppHvniX/61H63Uu73Do1d3cS+OKaSGV2VsfC&#10;0vM6Tj6haPqVFeMWh4bSmkGKpzoWK4vWldbVZdbWto/W5dZEcorXv/zz6uqcvWY8detnPy6dtaIg&#10;wCWRmSPxfLrfPnuSMWWTDVjxMQXhXxRlkddVVm4OLUcPZSoXQGXAkoLzgI1tLWTDUlvT0ytSVVNX&#10;E3m+vO7BGrc7DJqogvj1oMK0P/t3/eoFX3/91XsffKIbqp6duY5vatENWy5UXShfNZLq3vtfcuiA&#10;pz+YfU3tpeyZSHmmBkJGq0wvQ9mtQhm5ZLpSr6w8Zb0SA1aYbFjZV3/e+1dH7TPhpU9jX77mW2md&#10;Tk7vjWn1gFMRe+25+7333FfUsQddW/zjtK+/+vKjT9j0Vq+0hEl0p6/LKOo9+NpRQ1eUxO/+aO3f&#10;vy+l5wJSQV//ec9u2RmripW9ctRf5nu1UXp1zw9/PX6vx95cedvfvqWPZPj0ImQoil3w00GXnbXr&#10;1DkVBOGnI9v3PfFPu8Y/bNe2KCcn121NJrN2ECcNMUSmt3vvva9TZ7X4cf7cz8vLN37++TR5DJWy&#10;88ho3FQ417t6K/z+1d7htQU/uzO2bna8cv26O88IZ9Hkh0dBVCW0JDwSj0XikZp4XU0s1GXn/vf9&#10;L/rtf7xorZ4hKIa2qskDKytr5FlfDsp67axx3bv3oCWE5rcCt5Fp65i978AD9z766JPJgGXsVjyW&#10;kQeWcwcv5iE7iTSbSmSKO7qes6sNQfmnPJ5CywxEHEe00cv4WkpfLrYr9Sug6r70j35WuflTHuFm&#10;jAdiq6BMqQB2gGmyJ1XD0XO+WMnpWZ7kR9YVyqmoQg4r0erhhowLdEQNqWXDVHWnCpXfHi0VjkWn&#10;IZmzESaOzuQbKas7qOILAXcqg8SU1cm7uVHHoksqXAwWe540dHPGrkamqCQB+6dfBmnPSV2VEnU7&#10;Bkj41lavn6EANlvrSfClfkyS9ibNUI2weVRuxEPappnJaPOH7W7oO9kZS++PxYKtntUgd/BXXDh/&#10;iOpKCcdtnoauPW6cuuegbFUx0wQutrqknbestJghpLa3cdq+e6QqMd9kG5ISDJUrHrqoDCv/K2lW&#10;KgnzWHT5iUbvUsxOkfYB0A54p3h81YqwrgWj37RNQf0JTFRM5sWJSW9bLo5R8hX/PKCsMyo7vP2C&#10;KARZE6sPu4RQy4bTcriwfndmLEPayMgF121cpl7a6iGNWwTACD0DMilItdqBq2g2LTBS46IrjFLS&#10;ysHG6FKwnYBOUExt6k2BYAMWLyRUTlh0xj7XvISHF1TKNrgywtSOY+Ihq+1rykJqIxTZkK9F6dqC&#10;JrQr2/wcAQ5qGwEUcMOVmxKC2Uvu9UTFpWtS9Jwbg9V1Ilq+8pMY+Gteje8reBkMGZGTSjD1YSrT&#10;1236ii9NOg9JBZHS2iNYa/51E59bkPrHuC5mqX4nJh9SPbgScmMhpr6emMf0Pifl0GQy+YsG82u/&#10;DDBMFXsgX/o23Rh9Qk1go8WpvqRSsdV6SRS8WmHD+16pdTbWuKzESrU7rSeVvlZKUs3OrNYTFWZ6&#10;GiPBWksmVLZTZzqnCTasxHwmW3y0mKUWFr/4surLpKfbvSOiWrGpbKtfVpTpyqxdlq1ylM5UheU1&#10;y/zTAm/HTXsP8XoE6aocfWJaVL2VLV9YPg0IZqMNwRYrDeluVPgStU0wzoBEJ6hPX3v4gzW+23xM&#10;LoiNITEqM5yr73YV1XXXXXvmmT87/PCjN2zYKLm89NKLli9fQfasG2645pJLLiSL1U033dC3b59D&#10;Dz3yL395qm/fvoceeoSEpL6UDFhvv/3vq6667uWX/vXcc0/vMXwPCta5c6e3336D7GI33zzu5Zf/&#10;JfI2ZMgQsoJRf0QGrH/9a7LpwEXQbR/oCBiPuug5lTfeeP0//vGi/MpCNjJaqEfnQX3nHXzwQe+/&#10;/34jttt+/fpG8zv3GbLrLj07zF28al1x2YbSypKK6o3FpZFF3x/+xlN7vfH8oGmfDli7YHD10l03&#10;zjls3pTjZzzTY+kn6zZsLK2oKquqKa+mVy2dlFVU0410O0VCUe3co0OfIbtQ5JSEVhoNypuMLHjH&#10;Bj7VIz+/7i0G+7WWciPt9Dejc992R/728At/fuhhOw0pn35Q5Tt7jujveV96y8d506atmZf/VO6t&#10;3/Y4Lzx0/6zOHfLaZLVvn9+pY+6Q/XYt3P/orL1PC7XplJ1VN3sJbbGs+2OeK1FDzQqrX71y+JWb&#10;mZ2bSe/qJIdfdJ6TmUXe3dlqYKGHF2q3An5EBe+7SbZq9crml/rYq2s+3UF5Lut4fdmAsWXDx5Wv&#10;eoZepcueXLvwwx5Dduvw3McFT7yb8eCUvU+6Z5+T7933lPv2H3X/yFMfGHnqhN323m3Q7nt16Fhw&#10;wCEDRx7S/8BD+x90WL+DD+t70MH9fno0lTf5kOFJ6mac0KEq9vW2d4klvtfZl+zcv3f//JoB7cO7&#10;DOm9x+Aewwf3OHT/4Yftv8dh+w87fOTwow8c8ZOD9zrx8P1GHTny5CP3P+Xw/U4+dN9Rh9Frn/87&#10;9dhw994HHnbI0HOuOHrMrSNOPMtJLaGBp8yHTBRNYXjGW1VdTc/JrKqqoQZWU1NLL/pTXVNLn+i9&#10;upqeRFAbqY3QwzHpvcvKWbVLIzu9/5d2C949tOSNk0JTfpL10Ws5V5yb/eoflv/ynaqBq2sjK2tq&#10;6UUnayKRDRTh2rKKDeXhmtqz9h945zsZ/cKv7fObG37aOz5scJn22eefhJNeethPGl2tCidbkhno&#10;pqFQ6wsSvywn9vPsOBklwmQkIWNzdW1dVW2MXpU1/quqRl2pjsRqauM1kXhNNCPm0S1nZtRdGpZH&#10;6Gl9ZaWCR3H+eM00PB+1kSAJGCdvT6KqONNJTYRcNfkg2vxO4GvIFZSY19SSn1qtSlSG2vP2f730&#10;2PdKjnlnw5FvrzvijTWHTF418sUV+/5l6V5PLNnjwSW7TViy8y3LB12/vP+YZb0uWNL93A09ztAd&#10;ID0oTz2sgjcf06sleMWE/Bxva0JOzEv1AGqoq16kVOgvZYkyVlOtsqrkgkz2LDNKViT/tZGFJaFT&#10;9ulNK4vLa+oO6VtI1it6xTMzlpZHc7LDlN6y4ghZ6ehFka4sqVUWJVFgKh0ZtsR/dcKA2UuqxBNO&#10;fcd2Z/Hhkgz7/kX2o39V+5eJsEtvQN5nlFs6CKnIlprNkUsaP7tD/uSu+CrngP/z4iQP62mwTlZ0&#10;shCSDYt+qle/1tOgSy0VUpM1Gn5Fl32/YPRBmbsfQ48G4VedVycn/KJzeslcmZ8Uyc9H1mmx+6H6&#10;SPlx8iCecTLbV/Nizrr4UfDQR40C+UTcLVQolSfzcB/+bZMfcMNb8qgxopFUPQ0U+5GYFuR+7TzC&#10;uw/aHw/kVwfbp4qJwX8kHM8J5dcF37JgBlt6vimDL91SdDh/eGX6ncCAS0+QzTzZ161JOlW6OefQ&#10;Hb6ZY/v9v5YrMYVwqkbS+G6JhbNpVKPIjKMmk5S6Hk3rHHB/K1kxedI2tJRaqL7+QVJJLFXCNfGy&#10;5gRlnCNpy6UgEycyG9CmwScpcxLo53yLmCSkX+pek6wto76RAhpFraWEW69GZGwZpkflZzBJ5m2R&#10;zBJDR/pSPHhKeMtdGoKTJZNVzdQgsvmot/h+lTl0jPcXm4zceRR/1FBVk+RnpGpHA15X5/x6p0dm&#10;uj06fbVfUW79645Cdyusw03DMjYTbl92rOXk3LZrmS+JKVDbAxOqPWFYw175Kl7x5WQhccQ8lUCb&#10;nPkGK22d0i2IC2JutMC0ackKvLRAMVQpda6UplLzekGiuGPI97ah6mZrdYxuFyJtogF03mUiI54O&#10;skZJWzTZ+M7+EQqQ7/1n1auJQJn4Tf5YOZg1gzpLdpZZ7/QrwM4XLn96yi0hof0HLqRsr3KHHlo6&#10;aSQ3b7ndFWsdXCVrWq/0PdK05JqWedP6jS4JZMb9kCKBlHrQT7yhrxPH3fWPcYOSnMDK/5gaopMF&#10;izKxaTSYzW3ypZPDwNiz/szYO0R3yPg0WXhSROB05vXNhVIly7iNXIuK14cJLW3eHzSoT2w41TmU&#10;nV1ZO9h3UY4i9/5JcvqmEzfPZDDdTqqcBqrb9lONhkyeGQZEVJSQ/meLr1ZbS+5FqbH5nJWeGpxp&#10;F0dTMU4FudWXupJNO94s8ujWecMRulLUyF1JSk4ExDn8cV+KGm1AXG3MSa09kKVUGXCU0THHHD1j&#10;xgx3+6aHHnqEDEwU5KWXXqEJzsiRBwwfPuztt/9LV1599fXevXuRKcqJwM/0bePvaNOm8IjDD5NL&#10;FOeoUSdZiT399J+uWLGSnKdkpGzGnNIh6G7ECrmNlL7gSaKaP9L7+vXrqT8zwyc/afqWPjRkwKLd&#10;IAcNGrQw3uW84/eZ9QPtfFW2vrSipJzMUtXFJWXdV84uqFpf2DW7sGd2QY/swu45bXrmtuuT371t&#10;5R6Vi8pLVleUL1u7bm1JeSU9qZA2fC+vrCkpr1i7bsPylauWr1ozc/5iipYipyQoIaceE7Sq+sZU&#10;l64YOwswd8ktdnptRJybluqv+OtwfvvCA8865Den7j+0e7/1X46s+3jA0F097wPvh1u9GesXrOn7&#10;14LH1u/0f7ShO02l8jO9omyvMDfcpm12UVHuoN375u55UNbw44prc2f+kBXxlwLxxqJsw6INCMiA&#10;JRYrZcaiV2YOX8zKyCLTFVum5PkUvL0m38izRn6xFUybscZftEvHDgUr5v6w9Lv5S2bNWzxr3qJv&#10;5y6cOefHGXMWzpqX26Z9tGaJsr9U1lRX+gsw1y/7+qvXr/nitevmTPt+8ffTK8prZ3yxbNoXy7/5&#10;bPlXn6348rMV33+7pmungp0HtE9WSS7lpDal8bvNIkUlObeRG0dd+caqkg1kEirbuL66eF3VxrXr&#10;Vy1fNv+7dQvnrV80d/3CuRuWLSxdu7J45dJIZUWNMiEpIwfNv6vKS2kKP2KnPjTvPfP4kYWDhye3&#10;8bSucCMhUaH2oO0O3CjYhsXmK7KgcBNhY5Z6UYsJV22oXhktX+sNDc25Y8P911S/cH30xXszHmkf&#10;LptWNfjV6oPIQLC+tnY1Wa9qatdSbDWRjKpa0s/VlTVr1pa+9unCm04+aF1Ffq+Mt4pOuuisfdaR&#10;pUCbEur9oyf+/KNxw1wbL/eB8eiZoTryDIzVRNkyRQasSLyabFXKjFVXWaNeYs+ii5RzsmEpM1Yk&#10;VhulnJId4wwvclCcrBJmwGdmEKqBcSvzrVtWjJwOTYXhnY+MlVCBJSM61bA6U7Us1JVuUhf4oNqw&#10;xgGySFAkPJy3P80ol72aaKy8Nraxum7Bso13/fmtu574zwczV8xcXbt0PXknyi/iyjWZLTVqDzm1&#10;jRz/3mxf2qTjXJFlhrpcKlm1xYnKDxvYjLSo3LKFUxmzSJbotbYqNLh7m9Iq5T24U0faG419QzPC&#10;36yqLcwNUaxfrazSM1oG+e2SiqICcigTUxO1JJVo3+4FqzZShslLVrbUUT9RiZlJ/1xnCiBFEPuQ&#10;uBwFFkiyqYbKIbYrtYiS/ps7+FcvvWqEbs3ZsDCj+66xirXkrkBeeB0u+1u7859VZqwsla/80/5Y&#10;eMadGb131Uoz5EVW/Vj8wWsZQw6kwOoVVXfJ5EaNu2TpmuygxRvQ8D4H5jDPvDWLOvXqTjMFIg7s&#10;u6pIydRKHAWVctQuKsZ5lZ8FoFaim5/4eH9innpoaZE1VMYxXbpLbjC+DUvdqyxjMuPVFis7GxST&#10;AA9AXY9aVWHKE4G8abXsW1FNsJVzOWQ8x2+B4YY2OElqOlvSnv3RjH9vYIBip8I6Uv8OMS1oG4fk&#10;XmdASmI/+kPFenWImRGbAEqk9eSOxwlOAUwBDV43TmNw0ddSzqYCAyxTfHXR4W+T5rbFLqROMv4Q&#10;gGVIMpKiaJKS/UbSSDoC0w5trzF2Ix1BcNbuTlPsfMVqQZl3SNXo+tVwxWDKhWFzgn6TKOw0wJUg&#10;LRJSmWILk1j1iNXUvRU9sZPbQsoMgkssDcKZ0RkPM18KRZ4oICWlWQkOvfpNZVt2Jla7YfFunnYR&#10;H2ctAJeYaSHUlZCEnklpu421Xhk7jnxn9LNuKWYgK3YzsaVp33ZN0ZUD050mRsMAObPcX+k2qWtA&#10;N9yUkmvlzPnW7bMFoJZdTc6ImxSFHfdEUdnDn95q45ofpVN5pl61OtAy6AszqyU2XpkVlOKDJh22&#10;akV65zBjxlJut/yobKXcRAh4tqnOxL2QF3jb7dtFiJo5RPFvqxes2y7rDxRMPzGc+az/avkT0Xd+&#10;RNLWK7+qZIWuq0tTK5Rk3ZGsTppyJSXN+hk7wZtZDw1nbhMjTXW7M7pKnXZiFSZEohUdC19TDEuN&#10;1IJE676aUm06rGnt0nUFdLHp5rUKCxi/xVnWtCbbpIw2dBqZjDpUw5ROpb4juTTBktmhS4oIGlJ0&#10;MuyhEIlJWxHVisOoUL8rky90j8MKj4fovvWqmZokoYU3o9asQt6Ee03RAjrL1Hljci49apK685ew&#10;J0SgxcwZxHHnpdgGO11x77GErBJ0+sTBgwf36tXrtdf+TWmQv9WMGV/R+kHTacV33323devWff/9&#10;HFpLMXfuXArz7bfqAWi77z5U8pRq+ORryhde+Oe+++4r1q727TuMGnXyX/7ynNxoBFgLuUzvEspp&#10;P1t3B1rAmMjCFJCmZ/RVQwYsMrxt8Noets/QpavWrl5fvKGknKxXpVXVZIoqLS/vXb4yr2M4t1Nm&#10;fqfsgi7Zed2z8npk5nbPKOyV/Vlev06di3fZc2qHdvNKNixetWrF6lUrV61avnrlwjXrZq6v/rC0&#10;csHKNespWop8vdeOEmpAlPR4wg7dZPChqdg6lXEO/3blxyVSosclefucss/PT9hn1y7d1n11kPd5&#10;z0E7efE3vLl3ebNrP1o26HdfXXr/y2sevOfVP9/zwvv/+rB0ZXGmFy8kG1ZORmF+Vrt2Of127Zu5&#10;894r2h/53ZJMboyqf5fY2WlAOQWQESqUSa/scBa92KRFr3CWDPh4qMd72snMwD/4uhoLshkrI2v3&#10;gW079R/WacCAzgP7dRnUv+ug/t0GD+g+ZGCPnejVv22nUF2krPDWYzrfd3Lvx85Y8d31K767bsW3&#10;1y6e/vfBe+7ycOf7rsi5/7jIAwefPvGQMx487MyHDj/r4SPPuv/go3Y9+Ohddxve96KzhqaSQpmM&#10;pVaSCa2NS93gQTt/kWeZ2oghnJsVjtdFl/44u/usp05YeOtZ3//m3Gmjzpz9myPn3Nhvzl/WLJy9&#10;dPGSeKSWFkzbGAkpK21uLm3bBlOy89KGc+B/S5No10RFJghyyGIrhDlhY4pYfLMqN1YWh7sO8HIL&#10;+TdaygcteYzSejev+rt4fm1ldlVtmG1A9ApX1WZW1WTXRIhbXUY4EvcWFddOemd+lx6neBVf7dS3&#10;vPueex6y5xL2p2n0YI/+TTvCuV7RL9vQIl8yRcVro2STilXTKxKrohebq/gl59oDS1mvyNRFL94P&#10;K0pbtoVvCEUKnWflmUkPqyEREKcSdKYdfUTVR9YTsRIqQ6Ey/kS0SZ19r8QGRC865UOZtCRmtYJF&#10;VoLwuJk8fqoi8ZLqeHFVrISe8VdNpjZvyrvTTj/54DNOPeSzr2ZZ/aXgmR+f1e/P+knnsmm3zBmM&#10;dUOumJeUSlIncSPzkM2eeDOREVZySH/J/KasnpFIRTRUkJNZUqn2a6flaz0LMpQ3U13sm1XVudn0&#10;NzZtVaXR2aqt/GfG+p8M73Dv7/Zum0cPf1CwjtynG7nBzVtWMWdp5bxlVaLj1cFdvHYg03Md7v15&#10;aY78hiVFsh2DyjkbapXDGPmOKaTKFUssYcqcZaxi9DezfE04rzBONlpldpIXia9aPEgXckecmtN9&#10;lw5HX5S/y+GcJZX58mkfhfLaxkvWxVYtjK1cEPtxRuzHmXWzP6mbPbXuu49VKLqdvb3UmxgQyemK&#10;X8r/yr4b85xV0twzix7kyTzbs+SEXbPYgY29ByQUe0hppw9/JY6ZAjMt/UxDM01kRSLWAqV/lZrl&#10;xZ7ahiVzVz2DNfMXbREyY1KJwDZNMV9JGzCza6kLO5ZjUdKuD3p6LFMlHY+kaaa50kPp24MDEh3I&#10;DkR0LHocoTNlotYs/dm4P7ZMOfBwxzp+5n1bg0lcV5LOpSmpyb98ll2qfAXm47KF1gF9ljIs4wLr&#10;ftqMo0wx/QmlHajoaaa+02LX25El6U8HeT19loYU6OJEIoSnnxKXzim22gvPr1ZnMxO5VcuECsKr&#10;z0TG9X81aKAwZgN3PShTMmM3wpK49ZBU54MT9Nna4toxkpHnBBDWLmH7eM6dbhw6sBFJLhZvR2ey&#10;JS2U2xBv5S5naitPdsiSlhloJCb9oOXIthExo0kLMtrXtCf/FjPrcgRLld16tHGbFqS+p6SkrNun&#10;+2OL0a+uCcZpQXr+aQTSQatHntq+4cu/aT8J9aGbsmFmKXK2jIq3Zix9IoYm3bly/mXAL63K6ktH&#10;z4iEipAawZT+w3jrajde/UgRqUxxO1Xv9JOFMqQaz1P6MYIfOcTPvzTTTPkZKVAxSS3MvWC1WEIo&#10;h1AK4fWlwpTDFMxG468RbjD91E3c7MemNZTwsoY9OuNGZarNUUr6opFskfKkDDRcIudbqd6EV8Pl&#10;SfWtr2QbMGg0PdrNdYeTPb/6Gow81R313mCmKckBgh1QwvdNBZ+6UoO614bxOwvd6OWPyJmvduyQ&#10;RLdzyaKM42Qk4aqmpJlYfVlKg3IgQZ9M4xYkk6axYSVXldE9epLN5fZ307EK3v9tUbbWMepNFz51&#10;dacQDKvzmiQ0SdHXA6Q5bWCTMiK9uR6CaK0XVJaOwgkKAA8MGj2Sw5x22k/JJer99z+w99owZMka&#10;O/ZGevzfxo3FNIUQ01Xy4ccZ8m6++Xramuq9996XYMtp6+fVq8nxiqT38MMPoyufffaFo2x1/+eL&#10;rF//AY6yfEf5PVS7O6QH8kLzCvrckAGLDHVLvQ4H7NJz/tJV5HtVTL5U5EhVE6X9nr2yDT1iG3I7&#10;ZOR1zMrpkpHdNcyvEL1yO+XMqG3brXdNu4LIgN1m777PZwMGf17U9Yuczp9Wd/54WaeZkR6la9ZV&#10;bSirpGgp8qXx9r3EgOXXh1MYt5LoXBkVpBuRL/RAxUxhbL/kx6DCxkOZvXYedMQx+x0wuGvp7P1q&#10;P+zUfxcv/qo390Hve++v3/Q++7ndZ774bNmrE8on37H0hXs+efyhJ255bOrrn2fG43k5XkFeRn5+&#10;RpuC7K5Dh+b03yvatqe4gGrdYwZ0amoki1/0Hu3kB8MLcmQ1Dv+IbXKsK9JY3bgo/MOs2leLvbRq&#10;ypaVr1pStmIZvUqXLy1ZRq8lxUvptaxk+YbS1TWla2Ilq+MbV8U2rIiVrIltWF3XoWfPgjY5H6/3&#10;vlhTU/bjTLe2GRN5i0Q6dsxqW5jViNynapPptBa/SbBRj8BkhOLVVdXhRZ9cEvvzCZG/9c1cll/Y&#10;Jt6pf25BYc/Y8oPX//WsNXcNLft8yfJlkeqKoCOek8cU+UlPA1GoUIgm1dQMtEcimU/IDEGrw6rI&#10;64sXECrDhD7IhOVVlfcaQEYcnkaIi28sTPtae3Xh3kuW/nvO5S+UjX+y/L6ffPfv/MrqPPWqzaqq&#10;za6mVySbtuKpifz900VrNm702p3oVc/s0s47dO+lZvVWwBvI9Qyyy7tS10u6KjLe47S2y0e2m7VL&#10;QVVNbYxsWI4Tltiw6toU1Q0YHBswKNa7XaxbjXp1r433rIn3qfX61YYGRsNDojm7ekU7Ry7vU+mP&#10;piVbiUYrI/+2p5W2qCSZtrWKiaObWX+nVhLyIZ5uyp7FqwuVDxbpKWXAUrfKw4Rp3BwiYxpZ2yrJ&#10;P0x5hsUjMfWuVrB55FUWpQJOfmPqxuIKGbXY7l9TVXsjsSuWLKHTVhXtnCWeTHrzJLWyWkfBw8Ew&#10;2Z60rGg3MVlwyhlVJje9tDBSpwRc+d6xyWRIURZ7J9V9s7SKZni0um7BxhpVDDUhULpi2sLS/Nzw&#10;wlXVpZVqMykSr8P36rpwFUGIkb2xhrbE4lzoBYLWkck4Y5kLskRP+1ZZBagiVE/gUksI+SVv4oZl&#10;lxJq/y0vUqNUTVWJyh7dQ965mTlqLWCEjFC02rYk3Gu3eJsuhfv91MytvMiaZbQnVmzRd7FVi+Nr&#10;lsZLN8ZLN3i06jNSS1sfqoyzRc2s1fRTZKMWm7akLjg/dG7lnNI3RgJ+1h8bDPTwT9kArJ63Fh/W&#10;/mrSqq1abCnQdj/eNl/b/4zpjxUFT1DE20WcNtTt1i5m5uk6V2oIJuH1xNzOY9xfyMSExXPL4G8m&#10;dkZpzGA8w/RNVnZwy+nIm/5aUna0qJ5XSZtyY3FtYfytb2xJyLlJQP9kEtAwdvikT7QZxMzlJF7b&#10;L6tvFfVUGVRktJpKqa0SShbIhXwwXbqmb/aEkiw5hz/i82VDsqmMQXb2mVjOhBSdTIresXNBTo6v&#10;+Hl2Oxu50yLS5hsRFVdsxF7Fz9wxZhaxYbE7mbK5qC+MjGhZcKqYy2RnzLZgUh319QhalnyagWIb&#10;LcnNxTeKmOKoEYgpBCPXtR8YQlMKssJXiidtyTRYJzWTw0BOjegEJUWrb2230u1K8qoLqj/I7aZV&#10;ss7TubBjeTECWROznT4mVr/eXYulhqvCKYdUpbak6yrgK6aZaTc6CZco2bpspkUZNLbVOKXVP6uI&#10;1cmxbNjqNTYsa9xyNI3fMHTjV0UUdWR+K5OnDcoDExUW8/OA+g2Vfy4VHzaVVbMVD+94ZSxpVl4C&#10;spKi7UrS+nBqXBdaVJcVKC3XQdGsJ1ZXHzrnfhrSeBMPN6gN67dxU0dG0XP/KRm03Y/WR7Z6tfCl&#10;zqcojAT14+inekpnLhtObrAGjQv1tP9kEI0knPLrdIeb9cft6ktpsxpN4i1JAetXbcFcJeUxVaYl&#10;9hRpNIdKY/ckCpCVS9Fr7IAluxXLNmxcv3bloGRfvWtdJ83QFwKj1hKKY8pnCtlg3QXVrhSoHjET&#10;SQrElhzSXJGewmk5ui2Z8mjnM/VbqQbByTZuPkvMgl8HnLNmCipNOyoqSt2XGuDXqov03lg9p/o+&#10;dUZStf9ACw10HVTXtHpC17gbLBC5/cJEbi74FhE/g6kVEK8fnLlhwwYKSPu1Dx++t90J65VXXiou&#10;Lrn99rvoq+zsbOt1ZaL0s5Wbm/vss0/Srru0k/rpp//cxkAhJ0586NRTT6E94MeMuYQ2bi8uLjay&#10;JIWz/bzu4UUM5Cubd5k50oQrSa/6eWjEgEX71Rd06Nq3V49lq9aJ71V5daSC/E6i8fKqmt5VK/Jy&#10;IrlFWdkdwln06hjO7hTK6kQGLG+V16E4ltG3T2abXFoG165zx3inHiXtem7M7lSR3dbLpUV1ZW1K&#10;y3LKqmopWoq8X+8eBR26tVGONm4foMpiOj2nJqSl6MbnNnrzW1GizuKwIS9n18OGHjyiR+XiERv/&#10;3WOn4Z73ljf3EW+298Q3A8c8nr9x5idkDZJYyRpUO/eTynefnPralCXfLc4JeXlZXl52Zn6brMI2&#10;OV7/IeEB+2jrlQOdez89kpOphkw5+NBzLN6gwBlfGL8crd9UpNKFqpFFdk7XnsMu6Dnisp7DL+01&#10;4rLee15Krz57Xdpn70v77nNpv30u7b/PpQP2vXjgfhcPOuCiPnv8XzxU0LYDPQKsbu7Bz9ac/Lfq&#10;0V/UrJtUvfbR6tUPV62aWL3qEdpFkPYICtESICUs9fV1RoZSqP2mdY/qNz4yHtXWtpn/9i+9Z7pl&#10;rY103KWOMNUVh2N14VBdOCszmtehU6jsoGX3jaz4dM26ddFIjdoLTG3vrbNh3UyS9bZtFQ0rMso0&#10;YVYrq9QWV2yEMGtrxfmnqlL719DaK/rq4JqvaRCnHlukf3kUDyz1qioP5yxcv9v06QcvnN87Xp5V&#10;WZNdUZNVXpWzrji0viSroipMMVXXbCir/tcn00PxGmWyDId3H7Ih4PDjOv8EzlUfp1Wa2/OmraXJ&#10;/arTyPyc3Jw3ftqpOJO8r5Q7VYye+EGuVWTJ2nuf0BNPbHzw8bU33bHu5ruq7nomdP8zoav2yriw&#10;LOvSspzLy/KuKi24pqTNdcXtbtzQ7Y+l596/sk2+3jbPyYI/gja9od8r2iuKORtayAdIXNvYd0nt&#10;JKWcm9TeUpVi2KIw9K0yuERILLmS2cmI/MZqoh4ZrWhpnXpMorFe0QkVq7Kq5u13vznkwOGdOral&#10;/dCNMuARguwqIhuMyE4j7JHDh15dpv+ai043ovhTzmUnKS0WsnhQeYqRZxPvkqZkiYxQPABR7ldU&#10;2vjgdlmhCOW4jl4l1XUdi3LKK6PkiMXOTcqX7JsfSvNzwsvWV8iCDbr3iL27fvZ9mfKWi1CK4k/O&#10;mZQdsGyG+YrZ1kuua0uRmnjodqof6SjLNomoRs2+b2otJdvz2BVKcWa9KRjUXvKhop70HM1YTaxO&#10;rYWNh9t1yd7zuKwRR9GX7AhHewdmq8EHlVpZrFSOlfWKbI7KhqV+BqE4ZYdONq/VGYcv/iseWMYS&#10;J6dJA0ul9ThfWm+KMcudFfmzKZ5OyZzIV2M83GN3Mn63K3RUAaTEdt8h3mNLr+AWK5jtN/3hgExO&#10;fUuAntnLyEt3t6L+tQWLM+BHpLssjsGfFTlTXxnwGv8RdjUze1HLV77xQmwpwQmWRmX6F9t1yo3q&#10;Wz8SfY1dfsxlm4Db5+rcOhM5C0DIqHdr2LBXWJzEhhAg4Fg+JEMWj3Oi0+SK0DUhNWIMI5KgyZOx&#10;6ThxObMjU2kynHbCpkhaNwOjPYzwBfIo0uHf7Co9d67LVamtKWKWktzLs/sC38pmRFL3fIdErxOy&#10;cJ0BqVsUaWt2HKjF0bYbE40ulF8bdlrkS6/EYiqRs6+yoQ06fukkc1ailPVN1aUuF58lDidMw/BZ&#10;OnUbCGw6WZmt2cOtBDPADXaEtk6sVLECEJu7fQij0105KenYpUFxacQvyXp3ysJIqTinHWn3T65W&#10;vtk8FMU0DQaqhldGd4jsmCYmDUQpEDOjtUrNsSdyOW1hjYI3t3LezbemUUpJJDEjG7YHUf0FL9tR&#10;3QWLnTXiK0Ok+GRxFeuFhPzziq+hdQ9jqiThY6CmGpiT6vpytE1KbSDRJX/FV4Jk3JTdc5uEc9GK&#10;uYOPBUeUEvNzKy3Q5LTiStBmiUlyBAEt5Vd8kF1Kgj4fP+K0bFgBNVYfk6ZeD7a1pt6twzcjkoZv&#10;CYDTalAE1cqrn3QzUrfC14BoWhYmjK53t2cVGdYBXMWmjVKqsasJRnDSzlZqU+V8Ik1ZQspsP6mB&#10;BXPK9zTQQPW0teEZU7C2G4rN10Qs+YHRhbQmrejMqgEuBatntyRNqim3S2tYLt1oNSYxXdG8pKy8&#10;RF40qKd3mo/QoJ5OaC/eZgq7c5sogTQO7m9Fs5H1qrb291ddQdlQspPGzVZYRdp8gTPSZ/NgTlSY&#10;IUNk/eDrIqFuGDJI0cVDDz2KLtIqQjokWjFjJXhj0Tzo17/+bWFh++7d+8gDCu3x7rvv0zntAZ+X&#10;l/fYY49bJWY6dymulnaR8wRFR595G2Kak6SUDc2Nt3Wv3wOrU6eO673CYQO6Llu9jtYMltOz2KIx&#10;fpEBq3pIZFVWXii7XTijbSizXSizyMtsH6dXVof41PVdCwtjHQsLC7La52e3K8gubJefUZQXapsT&#10;po2l2uSEKzfm14azyBZG0VLklMS6eAEll1Brum51v6JH5DKUl8kjW7L9MY8dA+l2zu2dX6GMTv36&#10;jthrpy7RnVe+NGj3EeTX5v3wgDffe33prjf+q3e0vFh3Pk4OYlVlkVnvTvvg63g0nptJ9shQTmaY&#10;/LCK+vTJ7Tww3KaTRB7sLfXggZ0kxd4sh7VaqWcYm11izMOM2V+Bp6y2XpVgte1xSGbW8qzwF1kZ&#10;X/Lrq6yMr+mVnfGNemVOy86alp05PTtjWnZ4Wl5B7eB9TlyzdMOsz2Z9++l3Mz79fvrU76d9Mveb&#10;T+Z+9cn8Lz/54fOPf/j8o4Wff7R49rerxSrEA7OU2s4RmqD8mBppvHkpLLRDTbyuetV3Z4Zfz8su&#10;j/Y6Ie+cd3POmhzusqdXtc6j9atks6iLkpkrM5w3YtkTRYs+WrdmlUcPx6HHAiY2YaNGnY7KnorW&#10;rl9xh2gKTe2B3HzEmEKHckxU7+qlLCrsllVZVd25ZnnnWtp2nZ1m5DdROqFmQmsEI15R73C3o4/q&#10;fMmNMw4e/W6bg3IrarLLKjM2lnplFXWl5RXr1ldVVqoN4Ssr3vlygVe7yKtb6+Xu1rYwkpVR4+9e&#10;5G8PJFsa2ZdyTbF9WiP9RooaiHfYL1+wlfbL/3CvggpSxjJsJbvYMcdsuP7WF9Z3+uus2L/mqddT&#10;02v/uaDjxj53Zfc8Lq+wNr+wprBtdWFRFb0K2lXn5kcys+pOP6LEdnVOfnzSto+1/aqWlxAZc6LE&#10;WLmAshuWsmGpdZvihqUsLOISR8x5E316omml6aHJREVUPNrRPtl6RcasmjqvTWH+cUfvm5ufS6Yh&#10;MtAJDFYJtIm7eFfxojntaeW7YrH/jwZuPOB44ZyZEpCEi01NLRtU/9RLHMmUDxbv6S45V/2wbBTC&#10;Hlh7d80R6xVtbb6sJLKiqiqknJrIYYxeMbJkFZeqnmnxilJWWeqtX4/C7xZX0grO2lraSZ9LQeMa&#10;2s7fbnVlnKesR5NcMHtM0T5lRsfxL8ikQMRQSwLPhivlgSWrIC0CRVbvWsW+V2zeCbfrFq2JR2vV&#10;K7PbYOG54V8PkerjtYGxvJ32jJYUV68tqSuuMKYrMmbRAxaNAUvt7S72K3pKsjrjT/pBqLyTO9u2&#10;fA8srRlFV4sJwn9nMZKuTe+tpaGJvpcMigJTJ7aL0ELgL8/RywlVFcugQN3DPiPyhCCZuthXsFnp&#10;Dl5msHKvM8mR+tITT9+MpVMxgxATNafLEWmzhdmGRu+DZL10/Ov25xBJX2eW8yC9jvzxM+V8kjwH&#10;Dp06m8nM4IXjFHc057BDGwonS9z0ek7NW0/6JQv6TbJlAugKSj0SM+YPnaiZeEtkmrQkYerZP7Mp&#10;+PKSUGdu0j4mnrSbCWXwDt17yMhfD+hSD6kdI4ONQuVR4HH+VRq8MEvt2GZNV7zsjl1dVP2bctMH&#10;3mpKj/1tgdWmRBSbuCMa4TQjGU5Yz4nkXNqKqQnTLiwft7B6hiQdptxlBTpp9uF0wXoXFkPH1JId&#10;/kpDNTEmV4h+IqrbUHUgk/n0uju3Wvhcrw6XXyjE+m9WjIuS1fpChsnm5WTQNiqpGN6fXp/wVg/a&#10;uCNbwbmjfdMedQM0Mw5/JG6UlK5D0R0ikMxKM5M5q66R1GKnv7UjHG2Us4FNy7PiosWCB55kvFJP&#10;YyQLlk6HYhMLltn8nsrLzVupBc6Huw2W7Ri1kFmODdpWAncltrYUnwPlTi1GJgjbBo0A29l+/Wkk&#10;IDUdhgi+0V7Si4j+UiECg3r7dAPpAHQ3YNWvK0z1Z8PIhwmR+Jmvp7zYED7TaqSQfhuqR47SqAkn&#10;SHpNspE4m5STNAM7wbiJm7GbzUqa8SRnXfcX6XMyfa+RBtHXRoykHRolpL0gtV5KbFiiYvVhRsJS&#10;qekdm1BdjbRlVyZ040xosGL4dnpvLcoqYrvvlYzc9BRXl4vjabSIiQEcQbe60w8j3zra0Yz8aFCv&#10;TFdlJfSyZTrggP3pXGlIfhjR5jpc967645R8EjpysKi96uorbrrpRhq7S3ii2at3D7Kvybnte5LV&#10;hPNVvUnZMDfccB2vH/xQ4qHHEU6frvbAuv76a4YP3+PUU38midNe7HPmzCUXKvpwyiknL126bN68&#10;+QmxJ6Wr9Rf5dpHj1fnn/27OnDkbNqx37zJ9smkYuvp1fbEc6oqjykqwXtmhkB0LU52pbru+QhcV&#10;Fa2pzc7PyaBHB1ZG6tReOtF4VdSrqKmrqyzfLb42K4+sV2GyYWW197I6ehntvXDbGO3+9OH6TgP7&#10;ZxZmF+ZmtskjN6zMgvysnIIcLz/Ly8ny2mRlFW8oiISyKEKKliIn5yZKqH379maIr5VAoCOx42uj&#10;5hULmbqalmGUmTQUGeVJ4eKZXQcMHDpo57LP9xwx0Ast9Jbe7c2NLi7vcPv8n0fWLvHH3cE6qVvz&#10;w+IFizPjdVlhLycczskK0VbsOTkZGe27hdp3F7mS+HlEyDYPNeGzDjfqMe/GfYKdKPQT0sz8jmd8&#10;PCNVgwx/p6Q4rVijEUWuF1ubVDu202JvLuUjQZM08lFZlJVZOWSfU4Ydfu7wI3695xG/3OvI/9v7&#10;qJ/vc9TP9jv6tP2POmXk0SeNPPq4A4/+Sf+ddpe5ty8sKcZ2jgoIasZ0WotEnhWKkQXrpJqpbQuj&#10;tTV1oU5DKKaMjoOyznwhc98rY7U18bJi5V1D65jC2XlVpT/xPi3ZsK6keAMl4TteBcof6Lr8AalR&#10;WVINiepOmSTID0xtDETaQVaH0Yvm0mo3cXKq4SWE8oC5wdEldbVqMyBbpcpMSowjoXhtuN2Q2rXf&#10;z7jkheLLPymKVMSyKqtp5WAmmeHIt6iqkrair1i/prq89NAhbZatKPMiC+N1JV7WyFg07/TdVvk+&#10;QMa/X0uJ/cgnNLC0UmsEq3ENL42gcBBttaab8+fHdlyZFy+lslGchxy0Ycw1j3+ycf5q2kg9WlEd&#10;raiKVNXUzVtTTRdXFd2W0/VgMlrlsNGK0hfkFNX+u1WpX27NdNnmxwh8UIrMUIKvkvVGmU7UWsGI&#10;2oBMnN3YJ4t3aFJbYnFV8Io8Zc9SJhyOgoWzPusVmbRIC+25524vvfbRq29+MmzYzmTP0sLM+0ax&#10;f5KxGMsj/cRlSWzEvJu5/qtW1CqzMakdO6UgVcAeWNoAJFKhpEUbg1TWxYCljejmJ//duucqg04k&#10;EqqNvje39N3vS8SeNbxnXogKwxtlzVtGrquVymwUjx+5d7fyKuV4RS+1X5n2wFJzDmnX4pxnfK0C&#10;e6ipDyrv7HVlSk/6gu6Vfa8IL+kVBZ+tV9aWJ+ZzVaVUQ2wbItyh7PxQm67RWlr9Gq+ria17ePT6&#10;J65adtXBG197mJ8xSI6bXsfTRmfvvFf+r2+O9tq9ZMGyqqWromS3VQ5Z1gOL1w9qy5W2sCmrFZ+a&#10;hycbfUda0eZbei39mWd3thnbKRu7sGlvRd0HSrHZo4CtAtqJwE4kVTx2rzC20kkS4mwhTzjUi5/E&#10;mUIUW4Ly0H2lP7ORGQ697NpGnX1r1VWfJRfGqiFrxrQbjizb4Xmyfpqb+EMYvwjjDGKu+L4hOpvW&#10;zVebTdz5Fk++/CE0ZzXB50uMdgF7le5a9TVZ7e50t06cwo+flq3nfGYWqOd9DU3BOB5x30k1V7Od&#10;vp5Wmhmmz9Kgd2+nc1k4KMT1m8myGVPrSSlbkHRQrTPMJxk62b41IZA7T9IWByNNnKrQUtWo1CZ7&#10;HisfP7oiz2sxW0epMyGmbUBubljuzUxIotRxGwuXnysKqrSlmRNp25GYSHRhBUVyhYi8alEPJCcL&#10;ArlVcEbFmKPyEXhAogy8TLOVCYlKU4+3bAvS9hTJD/83hq8UhffrQY/mAjWgP+g2LEmq9q0NVrJK&#10;jjW7PNRPdgjUy3WSW7WRFds+uMjsc0Xb0utnRJgVdpJvUQ92KGSfJ+tOLGwuNWC/CFqGdYUkDqG0&#10;QSpViZOuiW60esr8fmrEj9WgyS2F0z+can9kLS9aYXJpxXot2od+clSdiMq9yrAMEo2k+CeN59NX&#10;ooljsYR7mWwgjE3ObZgJbTX5q+QsCaKUyYvMG1XhS4dsYSdN2Ziw1Gd73YgN32+1VNDaZXKSQsXp&#10;ttY4vkCI9I0LTYx4KwZPpYY0RNNm0jBjuBluQK4aEbn6i91Q3xW8K9Dd2H5K9LXW2uoGrTF46KGH&#10;iTK4SfghxGpjMwqyIyJ9wZkRuNq7WSWtp20miZkJ11hbFkE3TUbaj25I0iOInuZn/MgqSvOW1rSm&#10;gbau27cz46uvxetIxHrVpk27NoXqlZdXkJOT++mnn9HXZMaijkPCNX8hYVBKymnRWnmJO3tKKXs8&#10;aK+96iplvUoI8MgjD40YsQf9Bp10o5VVo2esSKaQYl8XkaFqjz2G2fWDdhhGu62feeYZ/fv3W7Ro&#10;fmnpOnrdcMO1V1zx+6KidmVl6+lxhMawJVLdeEt59NFJlMptt93OOXcFleXfDBV0X6/lXa7rstIU&#10;y9WlpllpcZM8KLFqwAOLPKiq4lk0VKGdoGUtD00x6UVPfR9Yu6pHZmlOvHbeyvy3vu327w+6zHgn&#10;XLe4LLNNpLQ076uS/D12b5edkZ+dmZeVmZ+dQRaq3Lxs2szby80MezX5ZVX50VCmcq+gVSlkuvFi&#10;1V5WQUEhZ0ttKmk7EDMmNWNX2zcrLIoFuy0ZRychZaxX0uUKkYwOvYZ3XHFw/iJyU/DW3e3NK163&#10;Ouedng+HBx/e8adXF558beEp19F7wcnXFJxyTSG9Tr668CS6flW33faktDMzPHrRn+yscG5uRrRj&#10;Z69tVzO+FEXFozo981RzPvItohdNGMWGZV++vUKeFOM8s4vP1S303qCeVWkp1wgxXenIqZKW1VV9&#10;VVf5aV3Fp9GKz9Sr/PNo+ReRsi+i5V9Fyr6OlE+LlE8vKMi2Zo5kWQwqReeTPyJoXHwVDxoS0XCy&#10;dPHO0RnRzPa8PU+5FIruzzz4stwL3g/33pt2UvOqKpXzRm6n7us+7FPyHW31X0ePw6PkyLCVevxd&#10;v57S+Q1oY4qEZvDK54dMD+SDxXsvqXNjySInIGVIYatWz7oNxJ7RGg8/tYqK2kA4Xq0KPrnHzm9X&#10;dleRVFbWVFRWlVdUlZSQtSNeU1VXVRGpKItsWNcuO/Oanx8Wz+oRi1TT3mvx+E6DlBeO2CKSDisE&#10;fKLmWPUOvQJCYZuyvVo4iKys2oAV6Z73zsg2FdHoxtqa3Csvf+HrjSWVZDmivcCi5PNTUR2pqibr&#10;UrS4IvLPbzbWdrwlWd7YgFVrZDtxlOmTNt2vHnrKNIw9sGRtoOxypf7LPu68G3oVLQLUpiFZ06lW&#10;6Ck7j1pvV0dGmKrK4mhVsVdbkhUtKYiXtguVdswo7ZZd1jtXvUb0yR7ziwMu/tk+BwzM271dBS2W&#10;pPzT6jdtLGG/H978g1uUTGuCG9vKs8vlombO2pNyTpZNzqxaT0q54qXYKue8JFs2dFeH9cCiqSRN&#10;EMhOv2/3HHpQImm0ZeuqZywmC2Ydma5+umfHbm0zqS2QPH/07fqFyyrEbfTwvbrQxu1qn33lgUUu&#10;Y1p3Sa7Ynm0eJUVYjB3IsXaqa0qtayuP0pDKA4szydmuUSZaNl/JFbubluScTZM8JczJp4911THa&#10;5Ir8sErff2HDa49UfPclLSqsiyhN1vlXN2R37kFhcoYfVHTZXZ0ffy/vl9fW5Hbd8M3sinmL6soq&#10;ODYyWcrKQd7kSrzI9H5d7Jble5OpM9X9sC+5FTzd2Pm5CXpDJXnevbgOiJq3L2PGksmYLPfRi7bM&#10;jwp2+KSnuxSXfoYb36Dmq2b/afbF0rop0BI4ezJ/1RYFHpw58zoT3CRiPvvmBxnPscVKm6nkWYqc&#10;CTZ0yOM75GluMo0WM5cYE3wXLbF8cUbUu5hnAi8zdLQXdb71TdqI5sRsk9BmNe0fJKmwEUPHYAam&#10;/JeXyMmT/wJTQT2Ad1WT7BNtpoSqf/fn74HM62oz30p96DWVfj/AUfsWBbcDs4YSmcX7E0vHWmQB&#10;mhj9zkwkUVd4qi2jZejFwuj+7s8ZZiFkZGYPTFWt8rQ+ejALPc6EJZR5sg1P0pdRgx7JqEZk2oM2&#10;QjnsfQGUfJof6BL7OmPEMuKa0MXbeYlteGa6oW5gPzFd77xXu1nuqKCrvPLSXB58KBuRcRpnryeh&#10;oAuQlHHf0MOCq1sJC5Obw+DwQ0IFRgHKMmWnRSoL8hOgNZ1rra88Lk1NudNCX9vodsP1oVcT62ao&#10;bFhm61LFwuTWpCsioMfawbmlvhoYietCCBE9fk0eQqUqeEAT2Q9+SN3jWgUl27Gzbyk/ocLImF5A&#10;bwz6KpNcs6JoeDszrUF1DrkdyDhEi5qWMiffRgk6mfSHiHIxnTJp51t9Q+LIzkprQ3H5gfTAKdX4&#10;ULc4rbI0MhEvuca/BJmNwPjhDFbpm6anhVU7cuq5ujOhcyZXfnKBqtbCXt8Iuh5gjdmwLPfECkgt&#10;QNvJ1WRY9c8LGi9yWpMaJxqrtsxUVdSfERqj36XLYKWpH+nJCkNkzZwFc2en93oyLxrGvPsnDZSJ&#10;U2iIhtVeDYIx4sSTsfqtwZqAr/KNxuZ8mxXdeprOQz7pvHjPjMZrxlV8KYK7wp9eZHFPFg9ee+3V&#10;Mhuk295//305ka+avJDQiI91vEonK7KesbKy7Kqrrgxar+g5cBk0Zr///gdfeeXlrCyaQqbuGP2O&#10;VKen9I4/vmLlZgdUdEI7VY0Yse855/zOZu/OO+8aMWLvH3/8gXbCateuE73atlWv22+fQIGHDdu7&#10;TZuO9O5ucUX3kjfWgAFDXn75X25atJCwf391kQKQE9bIkYfMnTuPMk7v/fsPfumlfzmSbHoW/Yhb&#10;XuBuuzPOnNm7XUZXpnhmtMufdUnr9cDKzc0rq/XWFVfS8Is6RTJdldVE11fUri6pXlUbvrFq/5+s&#10;Pfl3G44ZX37o+IrDzvjhhP1e+dmkh3u/9VEHLyu2U+8O9FC5LGXwycnKoMfQZdPz6LKzvKzM0No1&#10;+RuqM8pp2karOtQvXhmUBC2vycsvMJ7MpifQA1werOtRqy6JqAHdFMw1PcC0+kGmZ9zks9t2OCT+&#10;SU63gaGqP3tzf6heHJ7S+ZbQHidccNlBNz9ywW1PX37bk/S6YvyTV9LrtievvOWp34978ve3PH7F&#10;+Zccmp1DDxtWWePfVdWCt3BBu1B+EY9GZTTGLVwZ4thjQb0i9BLrlXrnXwV5mCd/jYuILC00Phfa&#10;gKX23VRLyZJ+mKOlPt24+Yv1ytqw1P5MtLkVbdCe6sXWNP2SXFWbXYO0FLhSmKRUkjpF+UGqsYOn&#10;obEhtQvCmbTjNu1pVBMiTxfnrnC7XtnnvpJ5zNhQOMcrL6HZc7g2Pjz+YzyUQc9PE7/A1O3Wqe4U&#10;th7d0p0Wrzyw1KyeF7IpJyye46tDLBQysZePbaPVyoDF9alXEbJT3cbF3sKZuW8tHri+IpMWu5Gv&#10;lX6Vl1WXbKjduC5SXhatqiBjXLi6fMPypacc0skLR7yMqlBseXVtpwWlbSgWFgD/12HrU+J77AVW&#10;/AZ0VgoFZlsJAyFW4Tw12bWM5xzXdU67eN2gAWvadp+xpLyytq6yJlpJC4GrImTDUq+aKFlQpi0u&#10;W1HVqy5rt4QqJeluUyAtSCegbSUmnN9DmjCGvWqs2m7CdkFmrtyCGDIvwxPiyjCkvi+vqFy8ZJl6&#10;BGJdfFD3Ti98OuevH32nXh/Oeo5eH8z6ywff/uV99Xr2vZn0eurdGX/+3zR60ckz7898/uPvBvTo&#10;UkMmXFpPaH99d36M16YgaXvWF8tYgwSfmbyGKW9i8VHeVrKDkyqA8iMTVyzJu9W41bXx1SWRHh0y&#10;9+yR59VGQzXRGQtLZy0sFYesQ3Zqd8QuReRRRs9lnPD3uWQ0VMaeWFxtgPXd0tLSVVXkFaf8sGQT&#10;dzMxFbu0eI9ZuVEOndp/TERJqR4znaL6oouUYTWlUzteKXOSfg6hrCDUDyOkWKQKQ15NZWz5d+EO&#10;feiDWkJYHYtWx6O0Exa5YtUqHUY6uvtlD/S48BYVfP1yb8lsb82ScEGbvCNO7XTX37s89X7OTy8u&#10;/WHNyjP2Kyygze/ZM0y7QQRcxrRvqZN50iFsDHAHZ3QuGkK2TrD6T8xYYsmSsaDR/UrQxJWKn98q&#10;9iC9PQ3PsPRoUJLiG0Vry4TN2L1k3OlPVP2JkIrD1VpmtqMno2ITcxuEKRMXIzAFsq4tYqhi65Xk&#10;Q2aSYsZSDjtcEH6Oh9mKx56Io4QYhPRoOWCh0PxMgcwsXYU1BhZJ138ZM5lkxMJhHxxhaZBq45Yp&#10;lezUyBM4g0VKrb1AzI9NEkBP6aR6zcBKhvx2Dkin5vFFXJCgGcnWgwyVnaGaGaY5gx1tKrCjapld&#10;yH2SB/eTKDj/XUWY1PEFJvTaiOJM7HnSa8yLUnfqENMVe2LxRSkYv3E3I0Kt5VQLnkZis2wLbGbY&#10;klMRaC1/fI845MiglRPi4uo995wasCIrwcwNNkEz4vLjkWqT6ZjoI93c1WiHr0oRDAFf3jhSbQbV&#10;6frTPJEXHbmWDTsqN59NbrVS4HS0W608HoK0MT+rQ1mv+NcKGWrxNMmtVl3zWgJMxkQdKJuyb8rR&#10;JmRpqrKvuRyOb5dt6pKSrQlnhpo0Q/NlOFDKQBvWNedcS6o5QaBnuH4F+jZvMcDxYEDC6moT5Skc&#10;pFKM+jHWat+6Sl+68yYjlI7FxhGjpNNGp6bO8EGoBBWpHsUHh/gmldSiHMxDivarhd2ZEWllJIpD&#10;NQMxYWntInqFm6xWN2IZTzH+tRXryLKpYve7hGp3suwPnhrCutW/a7QenTrZ2plz85Z2PhvNZDrC&#10;FYzE7+eN7UbpYtvyRGsYJS9DzVTZlbGQ1XYyuQmoltR5d+XLb1WNljMxQMo86UC2MfFJckjJgt+3&#10;yqnWO66HiVZczsStOTmmORptFZXg5qEVopvVBhnss88+hx122Likg9yyMrOym4zP3JCwRLGBeGh4&#10;Xl5eevXVv6ftohKCff31l506dXj33XefeeYv5BtFXZxoJUfzBLSK1lmNZDqV4kpSSG4SDaZoajs5&#10;I4F8psiT6ZKkf9Y/Nkn/aif9apfhwOEOFe3YTZWoXgMWjblKqyPvfjV7wfJ1c5eumb9i/ZJ1ZatK&#10;q0oqK2dm9vmw90/qDvvFiJ/99qRfnnvhJZfeOvba087+xTOhE65YetigAbTXVXZedm44TGuaMuXJ&#10;5fSfLInki7Vidd7a6viSdeUUIUVLkVMSpVWRjMxM9RMgd6j0LD966UG2XtBgG7Ypp57u8cekJqUH&#10;FNJePJoVR4bu0jsU+sRb9LY313uj3cVV+/w2q21bKjz5hGVneGRc0y/a7opetGYwU1msKN9ZmXqt&#10;oh6mkyTRhliZ2XZEbJ6CJZPOqFqBxgYs1cLUR22uEoUmKsmMxeQCW6f1oJCWGUboxQWyhibdKONe&#10;GzJUqQj9l1jHeJ2Pb6hiYxYv/uH3oGGrrpqdLxo6gvpKhtValbJiUu0l1XjDiVNxD/evXBj2Mj2y&#10;bdewgS9BJGmZ4cEXZV/xcXjX4zIyCqnQ3SvmZ9DO7rQOq2n6I9gd8CdnqEhLnZRxStlL1GMN2KHG&#10;35uJHoHHLkJqG6zqhaWZqtKMeVAtHqzzFn4WWv1d6KU1O1048ydPzt2ZzOa0y5W8aJenaGUlvdQG&#10;71UVGdXlWdXlsY3fZVRN8mpeDmWs8Wo/m7skI7snWTPMGlI6YY8U9XJ2wBKHm6COsYPNRiqLv040&#10;eGYUZX9wYpdIfsGiDZGqSF1VTbSiJlpeHaWniMo7faysqaMnE1bXkXW2XVIatJKTt8PQX0jHbmTY&#10;Nkc58UftAp8MWGwxFOjKoYnXacqG6LJmk92y6GTV6jWLFy+rKK8kRGTUHjGk7+mH7fPzw/c768j9&#10;fnHU/vQ66+j9f6FeB5x11AFnHX3Az4/a/8yj9v/ZkfuffsR+Pz1831MP2+fEg/ce0Ken2vddzWTY&#10;ZmydmPQSXbarKPL0cr2blE1IZqtSDOLP/nqcT96sXTmR6SWQyvCp9lHjpxPKVKC8Kra+Itq3U3Z2&#10;Zugnu7QL8e7m0xaUkCXLo8WNkbqdeuTv0bdQ+WjVxcrKa5UrVl28qDCLNsC66ue733fJXkeOyMuI&#10;r1uzdtWKtWoXMON4xXmVw7e46YXG1nVTaSRTP5RzZT+qY/cxbWbTtja1KZiqCIqTd7WX7bbKVsfW&#10;/hDKbRvuNIA+6j2wamJtjvpt+zNvLBo1ptfNz+/+UVXnMy/2FnzqTTzLm3Sh99il3vgzvYv28/5+&#10;N92S2a13mzPO7/7K9I63PdH34stpE0P2vJJEZIKrtJr4afiGOHabUBnQv8bJuI1rwFHjxp6kp+D8&#10;G4H5IUDHqHUS/6yQKWu1eL2WdnTSMejuwao0noBoExJPrcUMo40bjuZzuhXHQBOcvIjHiRO3bgx+&#10;QSRiZVjWE3nu3cTRhZ1yrNHNzKJ5Im09eeQhtrpbdPyh7GTMnLgKT8wY0hD9l7UjGFOV7mt17Nqe&#10;p6fxyiiodgkTG5Y2zLgmFWt5MHDc9Xl2hOFrYpkU6rmhMVr5el7nkzOtGfujYhNMT6J9TeWbrnh8&#10;IwYXv2N2y24CWDNcor5L6HO0QBjNpupYTejN4EtGIVpyuUPUgsXWKvWm7JDqPw1sSDjFtCorOtX0&#10;xthD9C9Y1rAg8iQbYznIpFCmUiUQDxGsgvaNV5ITCc40mKkUl6MQbRfsNCVuaQlacHRW5QKVVhZ/&#10;aBs1u4orncpGI3HnFArStrRtVgu9UzuSDdPkjK1Ay4kk7UuvLz6mttTGfebXfN+hWf2moHdjcDYT&#10;NfYrv6RSxsChc8pVJu5I2n3J7Eyvat5MxfzF3XpQp0ZuAeuVBitaxw7Kde5tE/ArRr5hDeIIoAi6&#10;32D80ktV+JWny6bVjLGSkwSyO52KRjKirf9seVS/k/EDZqwilILTTaquzcOyAyrZGV3YVui2mKA0&#10;mfym/Otnn9G6ksgf7DA5EGfgLsNGRFoOJzeBOIN58ENL80iWMF9Fifow0qpFU5qV9oC1rrv1FbRB&#10;EPpLndsGMp3a4JFO3JsjTBpVm6A7NdUUV1PlJ4346y1GKlXmB3YlNc3MJE3o60taa0mtY32bp9HS&#10;3KxFb8gU1biO6imptHojAlqNs2J3NAr3MWqGL63YBuerEsOm0AvkQeJMmkmnrjETzDxMR/c3pvOQ&#10;spuJrv7hXu+xY7Ry+skFs6D2tYiFNmxcpraW1UuVgirFxyppJI/QVIgTTjjhsFQGrOysnJzs3CY0&#10;nJBadSiv+u8yGj2deEPegw8+fM01V1On9vrrb5x++k/r2Z/LirTtLnTswUFqguUrOQe250/9lXM1&#10;zUbkjjjcyrDypoSDH7ekmofsk+ZUkhJpa8BKHHDL+EAdunXXa8BSYcIZi1eum/Xj8jUltOU6WSTU&#10;T8TZGaGc4YdW99+lXdvctrHqglhtm7qqHhnR4/YY+PDYSwvbFX69uO3ox76cOn8xdfLZ5HhFA7hw&#10;OBIPryjJ+Oa77NVlReFccrbKoAgpWoqcklAxm1+hZQChf0jXw1IzqLHdqLRnvxnpns/Iq9O4OdQV&#10;R/yoNn1Z/ZS32Ps8vNuyIefndexYX9PX1/kP01Ux0JRLaRY1IVMb/BB31b3xj1gqnFo/SKuExHql&#10;XvpcrFfW/K7ybx62ZaZm2gqpN7yhAWFELd3xO3Y9juChEtU576usFg9G4lm7Neh45ditlDeFNWkl&#10;7o4W6PsbbGB2aKFG81zsevUdZTYc6hRdRdtXh6praOMimiKnjDtc2Dnnl0+Gdj6C1oEVVq0KZWTp&#10;TXrSaep+mGBl6voXOSffF7WoSTbtFvOE8qlRU3pyqFEmDzovKS1dvnxlR9qPiKvOkq7YSKS9bn1i&#10;e3TaGCcnltraUDV5WulXqLqKGISj1ZlVynSVWVVBZqzs2kV1pe9HSsgQmetVT1m9fM2BO602EwAz&#10;qtVmS/ejGh1TKwj2IUnjNlPk5K5b93MOt7JDu3zbO4daemW0rpx2v2KjFa0fVNtgyXltlOxGZJSh&#10;BpfAm35NZxcfrS0Se4FA67NDeMOd9x0j2LLAQ+3KRA8cFObKIqTqgk5KSsqIOZEXdzdy1JOtr2jx&#10;KMl3FZlwlEGH1ixTK1KP8qMT9dS/OEmTnsTQ8xVJ0KgN1tCNvGZXJllmwG5nHroXS3jug2pRSquR&#10;atDOb9Sozab68qO+8sbSblhKaFSZSGpKy8qlmsqqVYq9OmbR+V79C2kJoTJd1aqdsMgStlefArp+&#10;9PBOHgk3b+UuCuXIfbqJ3hjQo80Fo3b+6x8O+dNVez/31oKBgwcpnSMDHjsDUqVh/06qEV9eVACq&#10;NTveJ2Ukm6YTI9mxS/3TYi+WJVWcjcUlehP3srV0Eu6lPe9o9yvlgVUT7/H7R7r+9uYel04oOvI0&#10;8gPyaiq8j55SDqj6FfIOP9Mr6uT9YlezB6GXvdOwDtfcPeqUE3jjeOsEoVb4aOO8eEX4Ziz9zERl&#10;S+P6UjpQxm28bNB5N24lKoAyfSknPfbD4lGRWmUsq2HI4ZdeyuiirAa0CEicPmxrYXBaH9D1oNGG&#10;l9vQ16LT9LhTYfJ5yzd2lq7jTehC3I98ro0HMo3XK/LYbKWXktlezp1LmhWFekWX/iHHt8ukHmMH&#10;RreqEAqNrz14HiZxiGuVOFtJF6bPZC5vzQ9qeptgw7KGLJ0b3/gnpTXeCqI27MPpjCHJWCeEhs6Q&#10;nJjDWF0SrjlVKSkFD45Ku/noOaf/WU/unZv8wYUTTSqsroEy0NdI/yxCZSDrAkn1KtOkuF5ZByze&#10;ec21dsiCPB2JHvCzhBkzkp9ls4u4qkZJmpOVsYE/idGGEa22NUsthY5lyAizyLMeO4km0fu1a2lS&#10;FeOPucRhXDY6YG1CXp3sLU7XddPiHPubu/m+VzyQ00YyMRvIIeYB/uRbDvh78xYYwYpmFFWivbDY&#10;Y11+/tFuq9pLM2FyZ9uipaobnZiSZSGh6gdZlpRV26BhAqK9zGJ0o89s7YnekCrRwuFXUmBeaMay&#10;XMZg4QI5TmwWpo04SiYw+pKouGnrNi2ArVIz/ryyroflTGsE1p/Ge1CuOQpOhqKBGbTfFlKeJahF&#10;N4z5StOyX5lG5Aiz+c5XYo6SsHOYpAy4itDJiIPTipavdUQ45CVOV2YjQC2fsvaZceonNmregSrU&#10;7TFoWGiAhu1TGgzD2UzLstBIvWzhr30tbhWLFr8GEw7c5oSs73pCZCnRSVWKgOtX/dOcYL6Txa1h&#10;bEaaWI3pNP1RhB2B6vFcYo07E71AM5Hgtt5172BX4DlfJebOabp+35SyCWq1lAiwfkmzIU0apodh&#10;laGNulL3LLJ6yqwNY/5kMZhimvXMUdLzq+kX5zVrF9OyHnp3bFhW5LawkNcTfX2OV1oo9F3BT/Xn&#10;9B//ePFnPzud+tglS5bsthtN8+v3OHGi9GtFlFaKw15PyEngYz33Jken00gVnhWpFUUjaVaqgzZF&#10;Zyyl7R5xcjjRI4JgsuaixK8SqNeARfhoKhDOygmTBYrco2gyQy8v3qawkB7SlqFWo6nH29OEQjbJ&#10;oqS/oT2xvJIX/q9NdVXv6/7infvgshv/tvyeySX3vpRx/996/PuNQd/NHViV0cnLzqGoKEKKliKn&#10;JGjyQZ4BeusB/rmSB9V6fO13wtKg9bhNaxrdLnyLjzQefzwxZEDRfnvN9+r+6y1ZvXFl1mdFl+T1&#10;HUTrF+n+Rx/67JaLH7/21/df+6v7rvvVfdf+8r5rzr732rPvve5X91x3zt3XnzvhD+dOuO28Cfde&#10;dNeTl9718o33vHfXw7OffqLik9dCaxY4UyQa9qmVZuwJJU5YPJayJmcrvtJN6krgxSBmrQKPhsk6&#10;xqMxehiYyb9WA3pbpnx+4hknlDXUq/46yfFKXK5SOV4ZPywvVqM1oyMZeizZnLYftGS4MSj5Cqtd&#10;02htGFkrU+0rYoNHK0p5AyReGN2Yg1g92QyMVtzCKV8a3tma//Lvxsqkoib44mWzes1aWuVLX5AI&#10;KhcZtmGRr5tal1nrdewWowWjh3dYPrHXe93qNmRVV2RWV4xs88MNu334+z2m9i4ozoxGM6rKMyqV&#10;B1Z2pPLgAaHqVbR4r1tGeHqs8rODO69YvkJtzc4VLC9tFTV2Cqvh1c/XgdFusKgJXQ33b04Iljj3&#10;SignY/ZRbQd3LVCrJ6P0FNEImbH4pU6U6Soaof3AcjLi4VjCrwfKcBCrU4tnkw+/i3cancmMnsqY&#10;3ZfYh4n9cpTRSp3K7vmRNWvXKebqwYt6FsdeSvHMkPf2jB9f+nJB2+yMKdMX0gntKfbWjEUvf7Wg&#10;KDfjP7MWT/7mx/a5me/NXvryVz92yM38dP7K16YtzMsMq533tae2UDb/GbxdV2JrwUwd+ZFhetqh&#10;jGGyTFBLC3t0id2TjaCqWOvWbdi4sdjOHmni06eTcjluX5DVkfwyyXRFm7gpM1aUfK9IhQ3oXqAM&#10;WGzDYj/E+GF7d6W7XLCDerW99uxhHzx+ygWjf6NmYvb3Op1L66Sp16DKXjRsMNASQGqFrtgt9dja&#10;I9jZiKXWFUaXLVtFFkNtq1O7boUyeqhH5NJBpit6fAEtHkys7vI1bLpSkzp1kpXj/exK7/hzvTMu&#10;9/74Wzfwm2/+l9oSIXKyrLymlOVN9v2y66VI1bueAY7M+oMcPfGSaZaZHsrMSy/I1oLDEy62F6j1&#10;WvQyq/BM9+HbYAMmLLF3GKuHnt/oFqnTU+GlRdmXLbHMtHTXK/NWk0sJY+qFxwbc3xqzkZ64m6mR&#10;TO2VstT7RVmXK3aA4k5Qpk76kIRMEolaQOdKm1fcZsmZ0HM0SdId4FMidvd27nzVlFYZB4VTwOjD&#10;2dUx6L2wJHf+ihtXAfvJmPmEKzj+fNlYMTii4OHKJU8VTO7lREbP/ozcL5oTUNe1NWA4kxuppCSD&#10;gjuWt6NyUwu+5Ymn94q7/JGa1oc2CpolXTKoEwOs9PmqOermHtDmUld+Nen8GUYOIEcCdC2Y4Z0u&#10;kWKQ1LD1GMn0Qbp7Un8cu61qflwXMiDRetTduJN+M1Db30q5dVUod0gj7UZy/fzKSEDKobyEdE1K&#10;YaXqObCEMmdOm2IbltYyOkf8x2h02xh1TYlg2PzpbBqpsRrAGCZUwkYP2DrWS9P14yQ4fd+zXurf&#10;7xb9KRzjtKJhVbUZfLvF9eVdA3BkUsML1Lmew0q6XDlGWpWuNj+uSlxK27q/H2hB0+KlrFdi8WdO&#10;Brlkzs9zQotsxkdfBoPSmEI2U6lcJ0UWtxQ5SI7JXHEsY45mdiSEPUj1T9LsvMZGY9tByCf9P2Xi&#10;Eq3tKexJM0ClvsUZam+2OOuJyIiN0XXBgWbwJrceUtVJqmuGewPfBRp+c8qbMK/W/UNzYqonK1ph&#10;6b7GKDRR8GzwFauvnrX7JzYLTvdiBVcrCwFumrR/bvSJqRixcyVod1cTNVZeUSONhUrV1FQqatRp&#10;Fas60bM8o5AEgHbgSGi/zkflcdx4HtQDtOtC383/bu3Gcnl9N+87smGRVavBo96W2LZt29LSwMRn&#10;xYoVPJBI60jD8crXL2nFqEcwflhlhMkkq4t/BAcpiVl18u4MpgJpu+Wrt6T1x5Nwi+mZ0mXmyy1L&#10;txzcYqTBmBfPIySw6Q4TRme0sznv01mvAYuWR+UTukzy4KBb1Zo+uoNmD23ad6HpHE3GKutiFfSu&#10;nDvqymrqKqOhT2fM2KndxkN37/blNX2f/0W7Ewe2yatt55W23S0765Ih6948/OPz9qLt2rOVIYyi&#10;ogjVc09ClERBZojcYvQmIPonYvVIFD3atnSsWcoUznbaqeWDPfFHndDZixbH1//PW+r9M/f8Nb0O&#10;raXHrdGT5apjq76fvvHV+6vffKB6ygOVUx6ofvv+mrcfqH5Lvaro45SJ1W/Riz5OrP7PQ7X//VPk&#10;3UmxD570Pv5LaNm3xuTMnbz2wGI/LN9VMtgmFUZZRMBFkzmhGTFIO1c+C7z2kMdgZoQb6hLL2CmW&#10;sXM8lBsPdVFOXrkj41VfBdcGOhtd2TWDruOVuRhTBqzAZksGHSviph1++ET1QyOiWHxdTnd6vpoq&#10;i2zqVU8lVb9wdWjO+7SMrTy3ayie2GL5psa1WyBuHZyHOcoDi60P7HYl83k61DPTolFaCEjWK1oW&#10;Ji1pXlUWaUOxNqitgupo1zYvr4AtjWHvuKKlb+3+5p+HvPfefq+8sM/bF/Wb8fudvnr3zDe7ZZeS&#10;44dacVddtWvvmt8eRY/qXJ+VPz1aFo2U5EVW5Xw5N882Vj4xhix/HK6/p5G/lDfQBzmfAmPAIJVo&#10;ObnuUb4DJJa1W92+qLJDvleplk3Sfkv0qlGvmurKGrpS1bNdeKeO6+PVM93baI5By66LS5MNWGaA&#10;64/R/doxXaHyr2GHN953ifdekv2XlFNWhBZcVq1Zu5ZsarrM5ud0akW1yiAeW7Zm47oVK8nsuWzN&#10;Bjoh6wudbFi5isxby9dupBMyKlCYtcuXU4or15WsW7GCCckQQc9jFEJ2mdSmYeEuv5yLn5bMguTJ&#10;j9LxsjMXbyElLnt8cNbp9316I17r1q3XOec2RDH06uB3MHv3K1DbYNGLxChSd+SwjmKo2mdQEbtf&#10;aeMkeWDRboApWwMZmGThoLjY2uJw0eTF1zn39MO5us59P+fc2uloeQ/vbawuqZ2zaNO2JUuXV9Ba&#10;V1JXeg+seLhdl1BRT8kG2cyVExaZmxOONl183ytqBkWdvZfu92Z94p1ynvfpWzZsdMXiH35cqPwH&#10;5ZGOdrrAckxv9rllZohPNn+dlu3FxJGD3ywc7ZAlouXXoHhCqKpUWeDNptUuhbzZEC8nJCcsvYhG&#10;Wwr1MFIGlnqmbCfRRvVZvRFQVvUOgGzx01BPqiDaDqXnQSnrX8+urT3Fb28yUTWCLqfyUSIS0gmH&#10;MlyYTtNqBmtPsjnQdi3XAhSY78vkln0QzKbsmqFv95Heg/d3N1Yy5zcenvpJd5fqkJmi+Ubv+i61&#10;JIcZKJkYjK2EzQ/GBsG/e9k9wuxCH2uxCtS347Flp+3BrCn2Yl1xcqBhG5kwwqtbto6APhkzCXu2&#10;aPcWYSMCyJKut/fVq0tE9OUbXa16QmA4NNhBy6MPzHBP5ttajnyrkNO4jKjYFR7KKKMepKHaYUCa&#10;JGNKoYrGtIcsGGZ1aux/utxS9dYCJTnh3EhetPVK8+WKEeOArmkO7AiLXwdG3OXXCmvIUhnWRkFp&#10;DByVL+qmPrTPoXaT036RHE7cCdloo7sSXq6oTVdG5yqDo/XNlB34zb9A16uj0M1P16epX6diEmTL&#10;DZEkjSwaIiAiJVJP5hAF4NxlkBqvPfPrhx5+sCuuzpnUlX5GqMQvCoa3heJIleSmGIj5GiiY3wY/&#10;OTUrRXEjbjRGEUd6qUzbNlPvINEPYZWlzpyVMNMhmNowQ3UjqKJlZLRupVrN1xlME8bNbvX4NdkE&#10;cls0qG6c0nB0g01pKLS5qEefm2be8M0NlKW+eNMpfoLu0CURCRallE4sbhFte7V36hMDyvQsfpcl&#10;vTO3IVHvrKlEV9g+OZgP3VHrxud/Z8Tdtn7dPgN325wlSVijhXXi12EDWqSe+0XqRfFbNa5apHQd&#10;tpQ8RpHDGa74uTSlbjSbynr18RcfbwweH3/+sawUcY9GNYgE3nvvvV977bWVK1fKx9WrV1900SVZ&#10;6W6ApRJVm76XlTSe9SbK3M9/fsY///kSjWP79+8/Y8aMwOCIE0vqGeVasuT7WZOuUA5HYQXQuWGc&#10;QiXgTd18UirBpIuiuf1OzLQF3Y+JmNB/tcuwOXdyZTssdUJ8KEi9Bqzy8ooOOTEvO08Vl2cH3Ppj&#10;sYL28Wg0HK37/+beBE6uqkocfrVXb+msHUiABEwCgbDvexQQhWGHQXRUBMVkFEEdFcXx//nNDJs6&#10;34CDjowLLoOyrwoSdpAlQAKEQBZClk56SdJrdVfXXt9Z773v1avqDo6/73upVFe9eu/ec89+zjv3&#10;3tFiua9YGcqXB8dgcfdiT6a6vnPzmfOGi+UEhMfHfSh2/d9VHvls/6OXrv3vC16+8pg3ZrT1Prtj&#10;Fqwe5UXjlA5TXzjZNK3Jg7BWZg7ys1/2HB0E8BDZuWMpccTMMet++qaT8RNO9CpDG6t92b9k566e&#10;fVmkbSrMNsIMRdWbPmtGZFKH0tT6OP5P9DhLlnXQFUnkUQ2xjAQVtNy3xJwUrxn4yD0ijwrbIQ8b&#10;UA8pPPGwhHpct4VFWFjQBukTfMoX6ch7e9yzdudVT3uPboosfWZmJnXx0idyS188esmLxy558fgv&#10;vXLSklcWX/HS4stf+vBlL53yuZc++tmXTv/sSx//zEtnfuqlsz714tlLXzv97i3zYXs0KRCDOFUK&#10;dVxuqOXsiUgl6y7hOf8NUA9S3jTlwEoe6jp4X7+QMsjC6/dlrj2w9MwvoI4vXql0N83DlHMiEaaE&#10;J6KUwpU3r2fEUwh5ChsvMZ7JjAwODWF5Ci8NVKnevyMFqQNYIBC2LuUiLEh/A6tWYNO5LG6W2VYq&#10;nNjUMxuWcV8b3fxg4s6fzLj+97Oyg/l4tQR1WPFy8YQDNjSVV0SjGwuDudyOtlzXpEJ35Mn1TeoI&#10;G4/YfODCI/kK2FS2NqxuBFlGV8dCRTLrxmARKUS1/4qfr7nt//nUIbHK2GgWVksfGeF32EAxOxKr&#10;5L571vxk/z+7tEOntRwtFiIvvgWFRcZSh5h9ByCnS/qo9W6YDZI186kCbgRU/tAwLkfFwQEvbCRh&#10;EOQNq/1j5b879sBzP3LUpoHcucceeD59OOfYA+BDz0jhi6cd+o/nnDCUKy857dCvX7R4KFf69MkH&#10;XH3+STmQFQJQZpYQQQWtdj1xyVphr4py+IwcjBEYog0EUtacp1o9nu6IWSyoWRsZHRzOQG6LwzcT&#10;1M3tsCs+HrbPJFq7vRwpYBL0w4dMT8Aae5536hEdOPWRCDO5Ldnemqjn9C5b9pSsh2ce8Wu4SOoA&#10;6xRNORYDjo3SojmmBAEGxwfXYQGf7+wbwJGS6ZLEEUx9nbW/oTvPMIaMd1Dsky3egpNtDmuo13vq&#10;Du+mL3jnz3GvzD71MChteFjE61QHvF9J3LDlpKd0XGnIdWSqzMm2Wd4NM5NwCQ6JqYurbJHcYAOc&#10;IKGVmHEKIU8KkkUV2Yi4biPih7W+DT9Q8qAV/iHYOQ1Iopyw3yekLDVaNHpXfb2au5U7rAU0pk8+&#10;SIqBdYMNlk1LGjiLxdSInL5qpCeJPHoAEwCBDRbngijpQnii+iqzC5eQmaya3G7denEr2DwYxMm9&#10;inc7TGvrOYlA9zC7ahxFbgh3wPdh2+hC0F/5L1+ZF/yHG4vKTCu1v8YFt3fwgEw8YvlBIUC8c8bA&#10;Yt/hYFXjCCml5hhCDLpZ33Dmg1thKWba+Lwc+q5VtcT8eonc4up6QRuLAvM8odXhZvezgk45KVIV&#10;uGEyrWelKS0zPIEKIzFOV/EkXr5RNCHBSkNkiruOpbAX/yAvBlKpJKAyH1hucNmyjkIgzPFgFHky&#10;Yh17gBHQCSOPLsAfQg6JsqjGiohBTzy4kBT74YcKNBldaejIj+ulsIwqeMZgqCoRChldY6ypFUaW&#10;ANECLvFUUxr+M+SQegeLOHWhLZlN/lF5l5FHzKl9I+z88ICwS1tu0M+OhhbmDaiOGgvigFKrWFkC&#10;nBE3uN3tyNXmCLjThFGvVs+6EZO24vKkaBVSdiQ2qn+oBlUYkrnaEsMoCLYYYewZQM3/v786+kOU&#10;nxlU2Nj87ChD81NPGMjHAKE4qG2fG5ogMzTEaw2cbDwmQgtrgMzlwdZEQqlF/cwG1RV80fXMpRMf&#10;lFVo7JXoO53nfVbNUadVluBd6VQpWRdMp1pKNajYaEfVqFFkFcNPkccb/Hg0Adk89vATjjrUvo4+&#10;7IRjjzjBL3q7MNiTTjppTzp4Jfe99prz3HMvJGCSQcNDC6+GJsJCYdeESo7vwq985cs33fTDeDx5&#10;xhkfv/fe++GhbK2G8WHLNknMPQ4m613jA2y8RgzAtrOaW0gi9HdxcYRtDTsY/4mMpbAJTBSldXKR&#10;ZcTBMDqJPT84INqAk3UTWIODg7OSOS/dZsuFqpW2dCpTTcBaNbRZV6k7X+rNl3ZmCztGCmu2Dg3l&#10;Cx9fmKgWtkeK8NpRKcK0rMFyub8ME5hGq6uG9lw33BpJNUGllWw4yM9L0217pMuwFI54L9aDMQJB&#10;Ys++OPsEATtan5UO2i+17z7rK5lSuSvyYNs3RybPLsZTuWI1D6tCedXDjj8wts9RnIUSBIlfRY9N&#10;p85KHn5O4thLkidfllz8hdjJX4gc99nyIeeVFyz2Wqf5vCzxoMQHhbYwWyN2kKp30FfDNrkISzJZ&#10;hHzxIrgiBJaY1l0IOetTjc5etqX3gL0P/8bieYvnTvnRRxd0FsoXHbPnhcfMufCYuRcdt/dFx+79&#10;ieP2+dSJ8z69eP6lixdc/pF9rzhl4RdP23/pRxdd+fEDv3rWwVefdcy0+Rff3XOUTHKEaUKsT93X&#10;B9JxfqwHbRe4fCOzF1e8SdVCvgTLhPunEJb6O0d+esnYz7/gjQxWW6Z71QSUZHQuuhgKJ7COo+4x&#10;rvaXC1S387LcmHbAxZhguSsqDYLXcCYzmh2TeQeM+2p1fS6eKcJSV5jDghcuhsXTI2Aq5Gh1dFt1&#10;ZGt16L1q98rq6pcTP35/z38d3O++9TNhUXSYVBgr5qKlwvlH9Bcz8UqsKd8zqdCTLmxIrdiQ6hqV&#10;KYRK69q/knKA6U9+Y+PYKOF8smQ1FgmGmXkvX4ZFoWAqndmOndD48vaXdsRX3Hbp4TOSsO/FELzy&#10;9N6RKv/8siMmV34TH7OlNMC1kNkol2KwLeTyd2FGXA0l/H0rukWCjBRBxocWwKIlsCR5KDgHWtgH&#10;5/I0W6IoWFFquFA+fU7qxI7q9pHCKXPSx3dASqt06pzm42Zg0unhlRv/sPy9tmTskTc3/ebF9W2p&#10;+BOrt/7u5feSMVgNijBDzE0vqb8S48lBmits8vyeVpISicA0EHALroVORViY6qTPkAMay45hElai&#10;NrLKnteSiu4+BRfA4uMjh8ygBBZU8ZXSVFwt5w+faSh2/MEz4OxYjqos/cf9T20cHhnhqVwcHzpx&#10;iX7jrA8NBCqNyDnA0QID0CYA8JmXlMJUD1wLy3WNjI6i283zRGCwOHkQ1zeM7m63nuSZx5CxDR4w&#10;sfDoT3iHn0O5C9Jd/AGefnz9x+bi0Yd+CwDwgj8yf8X81QyDRgIcEuCeiQw5j8XVR/pVmmeSGqXF&#10;AaQeNoimK3iQsqeYQEMRoAbjqm9Ni9CJn8tdlnfiaTIMPAaeTuIXDaImRd+ScpGfZWQ2hJKR2iGp&#10;s8t2jbnYoYL5rA6gmH51kQNsJByuKoJxqy9yrI17TXkUutDMGjNXSrhNY/JhiIZHg/TjiQI/k2yS&#10;LAaPRVswsbhi1WBXh6uxhUli0Q/aE/tdXKlF1lc71HZ0GlRo9sp0atJVTt7Kl8zgSERg4cHyIZ/s&#10;wA21GJHifeHZgGwTtPA7/1G+Vm3lXExahRrQxIfJUTBJDd8Yf1BgY5Sb7JV8MVEVU0FtiCE86rHQ&#10;g1NadEjtAGWKWVFr5ZiobYSJkQK/Sj/6gZFBI+RLGEJ+nscSZV6EdH7VizCJ9koPxws0KBS5lOQV&#10;e7pGbs0qb1o+z90JZhh+Gp/zdEW8TVW6dIluoSpOqR9YTNCrOhPBE/fVJ6osSBYvjD8zNGY3wQTj&#10;I4gV1Yuo7VUnqo1j4gnXEt/iN04+SoaSVw1TK0jjFqmXOj4ZBN3swqWQ2pOu9hY4/cIuY9Exq+QG&#10;WyUdKlip6bHeCTYMctQCKlzvaFdfQzUyrdKPXCOrfFh9pfTw6z/pNLTvANSu0pzwCH0Xqtx/sLvr&#10;3WXhqgOhyLfcH3qRf/zOJcKHjnWwYLjK3Q/cRNA5LhKMKqmFOESifNKHvBjSvmogMUAslWyOpIST&#10;OI5VJ/+xPkeIIIUOQSyAmgJjZ0TjiWgbEyHJLD/GWCgndqhvMbGrxfyqC4T6Ts2NMYNqGhBU+KzG&#10;qyFI40Acj1VTqWo67fGrqQnf4Uw8PuFx1ozv5JNPhvQQJ7Bg+XZ4TQQFWHg1MtToyjCIAtyUiCdb&#10;Wyf94Ac/uuGGG/1NRY444si+vr6TTz7p8ssvvfPOuxIJG2KECaDTsN8+KqFqIXVhqauTHBdPLLM2&#10;FLhlF7SasDIzuFWc/Fl8VfhACSw+JQ9VHPdXZAsIByfrJrBgssw0L4Pz3ZIwc41sabk0dcqUwSwu&#10;EgOFCtF8MZMvbcwVt44Vu0ZL72x8b3JTbu70VDS3JVrsjZZ6o+Ver9ztFQbKo+VCJv9yZlEm0hqN&#10;JyQQwkfxEWgcupgRz8GyMuxriJtozKb4bDw4tUYT4TK6ZuGCqDfWV+0rP7lm0uuj+43kqmOlSK5Q&#10;gTKkkhdZdNg+B55+WmT+Cfz8SZkDgYi2z0wcfObHllxxxX/831f86NrLrvvGJ7975VlXL513yrkY&#10;JI0NiRMWouVEpanR5kIzLAeQWZNShEULYMlDLXYq+AEoTwbkknX4msmmF7TDTLZypDkaTUcj85sT&#10;x01qOrq16bDW9KKm1IeSqT3iyemRRGslEcO8QywzFu0bifQMRzoHvQ393mu9lb1npDrjx+NuQdhg&#10;PmSNKfFA4E9NZDY+qg37Wk8CP8XjPUNjG3Y/rnlwB2aAnJnK+ad/lv3eUdWVj0fTU7wY7NEWjY0M&#10;dM467t1hQJR4UfW7Nd5SvUuCehDKaLgWhb06SEtATI/TYH0HW4PIa8VUIRct5CFDKzksdNxhLmE6&#10;kp4SeXhH+/fe2eMbnXt/eWjBE6WpkWI+kR+DVbFiuaw3mjl14dC8dliEPp3rai5sTRW740PvJTZ0&#10;8ZYWISrN75Ei2JBVqBmVz0GTCFNbdD3HwZVjkJyEUpraHNYtq/9jWe72333j8Du/uvjqMxd+9cyF&#10;d3/1w7/72uFPbbp5xtgNTo+wcHu0UoqVioliLvHAC7YCS66RQQRdaW3BSBCUgOKK67QKE/rWkOyG&#10;fQYB8yaGstE630yGHiqw4L6eHf1rO/tyRflgzgD7whTCvrAphAa/ZC9dZLsqA7HlMgd9r0LWhUMs&#10;9lNpwiAyCz9ohxQWJIDgXJAuNIVw1lSfaTlq4dTBR88beAxe5/c8cm5zGjQsNnPkAdMGnv57fv3u&#10;X45PJmP5YmVLT+b1d7a/+vb2LGxxQMeyl7eRay+LbzOsVLGkASczEsONG37JhFO+jmMWsQSEUEjS&#10;wpYFgdCHp91F26ZHWqebQR23rnrs2uqx66RMMrfu7cLqV6s7u71cDq/Z82Dv8lu9c77mffRz3v7H&#10;euf+o/fjp72PXMi3w/zB7Oq3JOCnM8If4uZLMEnuICaU8QKZp0MoprFoGou/ETc4B5/U33gNIZrw&#10;pNEYRddsvenZA+aw5J0VtYSS9g7JRDK+2FQLZBJEw4J4pA65PX7nUtxg8YZEyU4L3JJVjMaHJdtr&#10;g0Z9kKpyLPTT4VuT50MGw0ys4D98LoGJmhV17Ekb59p4wXTGlJawd0AHiQv35e+JJMX3RMJEnTRm&#10;LWNALGBJnhOTsquvh/kkMaIT0UsErBfrfUwovo+xTEU/7DrgN5m8ZgNoWWVJEiWyfDyX4NC1ThGQ&#10;qAAxguKO4BCIAThSsUkFOwzGrI/ITGOZP6IYtGAz+CLrhpbSBtICUC4zC52sg6SOJLHE2sw5uEFG&#10;pct+jCrHy2SO4LiKE+VcZeRkhUmZcBJE+IeqH6Ep6d3ksiw/U6NO5GJkVs2GSScJ3iUTLOkkk0Vk&#10;fnFRzYMU+fSNmbnYkTVEiiEVMwZJsczlFHobwrNWIgIJ0zNScC0Ixgu9uP5KhIKMBd1mrYmQtiY1&#10;o/gTNLqMX5upscYqINlMPmF0d/wMlcnoE7Q8sVOhVcQxvHyIZdaV72mY7BziYKVA0MWHeN4MFVlY&#10;+eR3TtzR+ajk/LCr+anQdrR7lQDGvmqqoFqs3wQzivpcwjaqeYivTFGh6AZRNMJixqCRAXYkrAHU&#10;vqsmeE+D5v6WP00IkZbDG5JqfOSMf8Wuj5U1qvLGLt0/Ljisbpnu6gIY7lYbasPXWnNtgl2fRDsA&#10;u5A7nx2y2JBrV8bm0lVVWC2WAtYl0IEYYjLnanJQYsQMinvFytPookDHtknjaDQSHHlyCg9u7Yt3&#10;3Qg9rHLeFdz8Ta91IU2m0i0tk5qb22688QeBHBasDJxMpr785aUXXPD3MH/Fphr8I3W+MTUs7IyT&#10;KVOmvvbaK319vf39vddc8w2+hC0XfH366cenTp2ycuXywcEd8Lrmmm/CL/Pnz9+6dePQ0M6enq3n&#10;n3+ug9vId77zreeeexJueeut1zKZfnh9+9vXAOGglzffXJHJDHR1bVmwYAGT8jvfuWbHjq4LLjif&#10;tSgf11777Z07ui+84DwJYPSP+Jokp2xkDT/wveyG+JkEEpeQVKmfwMpA9NPfOzUy6sEyKOhRQQKr&#10;mJo8EyZuFCOwERguCVMcye7MFmHq0prRyradmxfv1gmP/COlzkhpa6QMry2R/I5KplDJVPKjxVeH&#10;50abWmHtdo4B0G5As20d02K5/HA/5BTYN5RDfQr2uVUPWc+LhlWP2cTBgJ/n7Jn1YPu7jHffi+kd&#10;azuHc1DiUYEUXC5fwWlH8egZF5908EWfjh95YWTG3l6y2YvEYVJhdN7RscPOXXzex/Y6dL/SpKb+&#10;aGJLsfr2QPn5zty2t1fF+juxiEw9X+tpia8koU5VMlZab+WUX+FKMcRLOB6JxPCBGO9RTTNkYNCY&#10;zCoUdrYnY6WKl4K5P4iHykixsrw783zX0POdA8u7h97cPrRu53BPJrt1cCQLC4lhlqramy8PFMsj&#10;QCJcvtnLFKpN8RgsUgY1RRWswKq/qQGhdFetqhp1hxzQTiwBmYD1h3xxZ/sCSIKWXn8Qei1uXpn5&#10;56MKt38lEkl6rTNgHiuMChb3LiTSbx/1TwMjuamTp4bsQhhuIxsrKMMcsB4RVQNRUQ28YCko+GsM&#10;jO9DpfL4SBqqtQo5rwgvqKQpepUiLehehFXNvQvnDX9s3+G5MwpNkWK0mK+OZsqw82C1fEzH8L+c&#10;uOP7J/fFh2OFznhhS6LQmSh1x3712lTMyojsOZLpCqRKJlyGU6skZgjwtp/Xa2wLkKBSiPS9ksll&#10;8jDhsTaH9Vrf8q+/8ZXfD9zUO/Ou7ul3/mrzdVf8eclh8T+0J3UrWtx2kLJXhQQsqX/P06mRMaiH&#10;Ay61XduYolby9CrmIFo4HBdu5yl4YzlYM58WQlMXWiMnrSai84CqfNn7nw2RpwebYdLr3Zu8lzIt&#10;sAHAw1siK8dac0Xv8lMO/eJZOIXwC6ce8tULF8P85U+ddMCV550MlWcMEdlNfXP6Qskh150eNMv6&#10;Uox4LEoSBx1FEuDE8AWZBvkml8tDCRZBq0+rjYr1vLkzap6N1GAGKrqGRwv9Q4ABkTtIrsBEwhmT&#10;m6Dbd97vZ6WXyRYff7GTY6UgmhBw4xFoRQQuhc5TOwjjOHaYDskTlrDmMzeWB0VCxUi2JAmydZLA&#10;2m1hPe0J51NzPpSYs6CyYXX5jh95v/xXb+1qmBfpHfQR78gzvCX/jgms3eea22H+YHYUir8wRIQi&#10;LKzD4hcH/rqeM5/l5a1BdyoxOBCWOjnOwXHc7BQHONGfmAIpEFGsGISx9qIcE8xRp8cGPPEN/Sz1&#10;pFjNMqOoHZFAl9MTaIk4ucHVYnYkZkhSYCbK36ZLEPmaTmEMiWdIKwhxokDZkPWBvrGV5kPMtUMh&#10;8TyY1Gom/f6MTwJlrMzY7MEr30r7ckYMrLN0oyy+RhkUCtFpHRzOojKvyQdjsGnQlE2VAJ4tAmKP&#10;rtcQkQfhJrskrcQMrOkX64rJpe4d2FzA8Gvo6MuPyBf6IzU+Mm3MLFGgBTm0vI1bhGVyXpIL0jyI&#10;sIZr8U1mQXBFaOb0AWXwbYZICYvOCR1MFXIayGFxyETJE/jPk4G1OVVClttZcIhKxvlgLGpUwR99&#10;zi1jjyIry3NSdMTqk/IfRg3JbDkGz5dWU0CIs6WwhxNvXKPFrM0GhAMdPSQRjCl4TCTyClS8Qiiz&#10;kIIsLMMc4PC9spJxVogJxI9X/uTAyumUhNnkoImOKqSEaNHzPB6eQsjaiESTpUHR5winjM+Ko7Zq&#10;NIDfqLtya50tbr/Wq/VLuepC1hEMkTmYijInnyjgg1KYE2fQ08MlMHG4gSPt/ONYHYf0SkSio7xh&#10;r4oU5iT/Yb9bIhkxYVS5SixwNyuMkJPmFBMh3E1qdF+DRpURlNscSqo94L9gc3nVHxkFSbHqH/uh&#10;ERiq68w1DQc7Tkv/+z8b6tXwokNn30V/LQy7Gm6M1x/rKR+72C+SHmrQRpCday9VVcRaShhEOZyD&#10;OjHqrAJFRqRSSSTAjHocZufRiPLlzyR0hv/Hh5eUBL8FsDLevQH9QXczu8qqDY5lNHoRVabqf+t1&#10;6CDGo96EfxcdEH69f7CuyEW8ttZ29xXegKu6aq7g2+E0fmijD23OB/MTfahzWA0CkxZrc1hw17XX&#10;fnfFipWQyXJbsNwits786Bp54tCI98lPXvxv/3b9tGkzYULi0qVfhOQUXw1JqHPOOfs/f/yTT33q&#10;kn/5l+smT+4AAL70pSVwwW23/fTJJ5+ePHn6zTf/+Hvf+y5cyT3yLTff/J//8A+f/P73/62tber1&#10;19945ZVL9913/s03/xCm67W2Tn7iiSd//vP/mjZtyqpVKy644NyRkRFiVFqbA1uYetppp9B60z4u&#10;NLwt3gJxaSAThGpWZrRYwiSTGHzVrcCC37Zt27ZfpCeSaoNkBLTY2to0Uokmczsj/Vsr/dtKfVuL&#10;3ZtGN77X072jc6ScKeXP2ntTtfR+tPx+pLQxUuisZvvLQ7DnfKU8AlVa7W9nO2JJnD+Iz2Q5bwrN&#10;ptsWJQdg6WKXDiwhKvlmPSljslmCaxkjYAnw6+RJWa/g5bOR5S8P9L3+Ys/67oHhUt9waShbGitg&#10;tBxrSp736VMu+NoX5l60tPX0pclTl84864vHfHbJF669Yv6JhxaaUkPZykCm2NtX2rZzrO/114td&#10;q2LDPejy8oQFk3+meIeLrWTNe8hS4RmqvZKfzBRCNIKytAD6TehQoA+BhR+0JhCOHvc0LBe2vNPZ&#10;t2H78Lq+0c5Mfkum0Dk09lZv5o1twyu6hl/rHHxly+DLWwae27Djjc6BFzdsf2VD91sbe0uZ4Xav&#10;PDkeSUa8BERykHsktwaXdcASnQZ6S9zN+oLX+BfndpiKFk9uGCis+tiPOqctrPb3Dn2xI/v9xd72&#10;zd7kuV60ycNynFg5N+qVc6svun15b2mvWbMhwG3UAesl86rDB9yCjDLiQQ6bHkrijDbIXsEfcYBY&#10;BfpfW4qx16uJIvBGPloY8wp52KCNclj4ghqh6mkdmWv27frqwp6z9xhYPHv0knlDNxy17fqjus7Y&#10;OzNzUjHfWS12xSF1VeqPPLZm0v7psVeySQlZxUXWMNrxO40PyoA77y4y/FQTr9pgA9mv5/HhfH8p&#10;DzlO0BIAbc16WJtHN707/M7qgXc2ZTYdlB48YcYgdYDTBmFn0UoxDtmrsZHozv7kD+5Ocki6iwdr&#10;HyjQZJxjJigHGUNYXckNvwTpTi6JUjHAEcVy5evHTFlyYBPUSF555NRL909DAusLh0/5xIIUgPPY&#10;W5vuee29tlTs0bc2/+6l9ZNSsUPXX3nou59rScRgX1HRGmaVXdcnl4IBic+k7oD+0F3in4NA04RT&#10;rO0BPsnDTD+Y0usECBLlcCAHSrlVprvCDZCfglxVQLQAFYkEaop8obS1Z2T1hv71mwdHx3CFwuam&#10;+OEHdHz27P2a0jjF/anl3cVCFmMDbNzd/k69ILvuCvtHzOS8FAviHEAyrnR2bAxGgaGbzhzkghPM&#10;kFKyL7rbfvUoW+zdWlj9Osz1ji46KvaJq739j/Iev9Nb8mHv2k94G97BMlL/AfMHM5ky53rCDq59&#10;0BcHlTJHUjfHkpSO8rQvPiF/0AmJnYhNqz0k5CaESP0djpwGD+pXVhWXwMsWmviqFDDNonU5upSS&#10;KbniH2wmxCnd0RSWxDHAhDI9yua2JNRkwdf0lcSAksJSj5RtnAnPmJvYVeGUhGQCDAUcm2c/SmSr&#10;KSrNIqg36fOv2cW2IbCbUVbdKJkO8aTlhlr2Ue4TQNSj8ptlh0PI+yVHQFfRsrk5bb1G6dluWXTt&#10;d+0W2+SaOVNuQ5zP+SpYH82kVzmdSkJiKuz0JuKawEFN+s9qMou0KBOPDi7ekUPW+KNd0AVKuMRE&#10;Plg7KAGJZiQY89gOKVFJL2lu2xJU+MMBSwfCwzf+iUstlijhSkt67s/GHo6BEvWoalJEksDwKVnU&#10;RzRwZnXsxvjZgjibTJRiOYSdT5pUm8MGlr42bHSyIaTzjYy4g2RmRBw7qkeUFO8SQB1qvCmCKbVI&#10;vHEqiioNQXxR7cuByXCDFU7xsBXcUOBcqWZ1GKKMw8flv1CUhbAc5x45h2VrsMRdUn+amZM3rNUn&#10;psRj6HWq4SH2M5M3tH7V4ZsgGL7v6mCG+pk1Qw2e4OirTlxv4nZ/hyHo85/iTmz0Yz/yeVVWfBei&#10;jJ178WdYEdAJZjkSXoGU4NXIflxIgheEkX7cRhpG7+PeXXuBUopVGMuUnBP20Xvkx0A+JNhiLeV9&#10;Nr0GBx8ICY3HWRvlNIp7PgDOJCUv8su8YAWZqzZVuxJWjTUPl3cXBFb/wozi6XFrxJ7itQqRVDur&#10;EfE1FIiUQ0VSbgga1AacytKpjxXkaYmIDvur5LKRAjWhWA2TKKs1AuoDEKbmFgIWlpSCNBOsuc4T&#10;AM3r17++/eGHH/nTnx6Nmf3+Atzo/wplU/pqb2lpb2mml/nQbH6VDwFoajkd9IjJYTlLyEfef39T&#10;KtVwSmMjpYP93HrrT++//0FQWffd+0A+l1+0SNYMWbz4pP7+/vvuexByWPfd9wBcee+9D8Cj+uOO&#10;OyadTj/00MNwZu3adRC4Ga324Q+fDLvG33ff/bfccuu9994HF9xzz31wwXHHHXvwwQc/9tjjcOUD&#10;Dzy85557TJ8+/aCDDr3kkk8LO6imWLr0Clj+WFdnZzYWP8R1L4zXwbcrw/NQRRfx5L04TOZrnMDa&#10;sqVzamVoRmGnN3UPmD+Yr8R6t6yPe6VU+5TkzD2is/eOzZ6bnDEtXhguda9Ppasf3m1Ldbi7mumr&#10;Dg+VB3Ol/nJxEFYbKsEmhatyc3dUJsEyvxLmQM/lEjQ7rdjfEc1u3bY1hE9ViMW3U/EI4+h6lISK&#10;AAzj126Kj+WrxTeX9Ty5bOvmHZDA2jla7BstDecrI2VvLB6bd8T8S7583pf+ry985bqln7zyksM+&#10;fkJ15rRcMjlYqA5mi9uHIYGV3/rme9F1ryS6VkGjtMUV+smks/jhIW+qSMt70QaLuHM2FWrZrBYX&#10;YantZIXkOLnoU2AOC5NZ8ItsLNjZP9KfK6zeMbJtOP/Qup3ZUmXB1NTMFu9Dk2PzpsTmT4nNww/x&#10;D7XH4LXPpNislmoum339va7l67p39o/ARmW4rhLqU3ocjPU54ykFXml2V46gSua7ATHxxBs7vS0f&#10;/eH6joOrqeZovLkab8FxQvnSWCYxtHWwacbKT931xNbq7tMmp9Kwa4A65+pf14XCAlhvPOR8QE6k&#10;BHkF9Oqw8ErXwW0wuN9nW4aLFSjCwhwWvBcwjQWbQ2IaqwCvarrqnd6R+dbC7Tcctv3qhX0ndmRa&#10;U+VkqlIYjI5sg9XSvfKIVxmtHpYYgWmIr47yFEKRPrMxdSgAvLGCHgK/Q4nASI1vIQ5XtRDpvL+v&#10;AKV3OdhUrkqlWJwR8eV7gRlSXnnJnpuSuPoTrEYkhVeFfLKQTY1m4t/9RWI0x+VXBvRaeMmHC56W&#10;MzARjxNWgHPgOad71zRbvPBZyBVB2o2nEMIy6IEPvAshTCGE0fIuhCmYcVnOD/RvTydsrk18LwkF&#10;XUcr1DHDZZM0nkPHlCc/YjIZIFf7q16bUpEiPXfoXGsCtw5nCjsGxvqHYDkvuQB+am1O7D6jZVZH&#10;SyoR6x/OL3+7908vbF6+qrdQtLWQDz27GYZiEM4OjBVVs9OwHQRMOAXtxnyFfxHPEAvGooBzFD4q&#10;hnLLr7iSiBNYlaFuTM2GHfHJ0+Oz9ipvWlO588fVP/4W94299mfeTfd6HXt6NVuuwPzBSma4UMC1&#10;8Ll9PXhPQNoSUEqYuCCKUkq0iDuCQaBz5MwMQ5GXMC3XEMiLR+rG2xo762V0sSCDI1Sao8QZJbM4&#10;j2SQbA0BxyJaKKYTxtySHM5d2TycXK7VHKQteaac2AS6wD1E+m2miFQyHQyyczgDVn5jm6HRssTe&#10;ktIKU9XCFiJf7Dwbb1Ek0GJW4TB/acKUaGJmQokbTbvE2/TmqgCJ8ei0P6Aja0luBx1hMIv3b39i&#10;H5lOG1mTRfalb4GM9KTbIX5R/BNdmTWZHZEhqVKQTsl/TvRyklIzVOqqcOwqpYP8mSlhL7ChC+GZ&#10;+JkPmkUNhc9o2aUoSVHgFBTZuERUujC+jy9URuQkTzSUg3lNEq6Sw+Kh4OqTghxV1toHkTDIBm5K&#10;RLt3XE0jr5rxIUhZyzI7m5hNTbkJdmozgoxDZgeSH78+MmzLTKNk9kkW3S/2ja5QpgdI+EL9o9kr&#10;OWs7k2FKlpAf9bEWYvF07YbD+AIxC7/Jkin32LiWBmfZkwHkweh47dh9VsXwPd9d4+UyMPrOWlT4&#10;jhdBtAQUcVUNKhkr2geDnpjC8o7VsmTqZLy8prvDH6p/aQB+l0JjC0M/E5z4KVr7zSV5PTd+vDZU&#10;CASxtU5JWAOKUKN33Iuw0orpBD/LstVyg+ViXddVGVOvnyC4zmU1EO96E3/1HSrFzCnCh352tH3U&#10;O9/gCtvoXw0qN1BHKJg5mUdZmekHHZgz0nBQxh2dWGOVddIyjvJir0X1B38W72UXx24GwoIrw6LP&#10;7hmfex/SBatntZoNYDCAmmusC6pY59GyT8W20GomYwfIvWIC8DNWC7vigknkAjMRFtlVUWEo4Eil&#10;0pzDwpdThHXZZZ9/9pnnnnv2eV4r/QMe47KM067rMglSKYcFdVL+JeRdxWIYPhh01bZmusKfCDBI&#10;Xe3s64Nh8k9nn/13Lzz/F+1aLoBVtx5++I8PPvjwzTf/+6mnnnrLLf8OnyHPhR1H4Jaznn/+eZfJ&#10;DzxwESwz9c4777a1tUK2Cy5btepteIfztTiE8qszzzzj1lt/Uh+9PqlkFuOHfAwAHa7IA8YggdWw&#10;4AXm/mzYsGH/6pZoNBFpmVSBp5ctU6KTpkWa26tNLdWm1lhre3zq7rHZ+2R3n5Vrab/v9VljO8vV&#10;gWKlD3coLEP6B2avQa1TKfKX/EGVplY2BwgFzHZpboNmD0ts37BxE0VcMgDjOstQXaY2XDI+u8ht&#10;/Tti0PD2QSjQiFazQ7mX7+p69MktW7b3Dpa2DxV7s6W+bHk4Xx2pREajybHmdKGlOQuvdGK4GtmR&#10;Le8cKvT2F7r7spveXJ1asSy57Q1YqFs2aDfLsUv2ihJVnLpCV5hSV/SCOiwsxSInmH1fRAAJFru6&#10;tPkgr37F8Rt7TyWY8Qc/5UulbL7UOZjvGytuGcy9srW/Le5t7c/+eU3vo+/2/ml1z8Orux58a+u9&#10;b225+40td67YBK8tO/r3aEsU8oXOnv5V67tHRqGchRQJLwwf1EkBpiLk8qPT8fFsqcTOIt+bgs0r&#10;wR/CkhCMGN4dqKw5+bqXzvrvdTMPG0mkU/mhQiTZOW3R6kvveuGcX766M7bbtCmJphYo22H3i6wO&#10;VpRw64lEjF+Yawg/wgGlkUZoChhMT8NgQq9rpCqHq7HfVlpzY6X8WDU3Fs3jkliYwypqKRYWscG+&#10;hJAegheVZVXggqHoSFe0nPWqY7BwWaUwXN3QX/333klBeH3qO/gjBWsCIwlrLZwNIAe+i2XfK/Y+&#10;Pzzanytnq5UcACZpLKzGorlBuFZ3xTu9redDzZDloqqrfKKQSxXGkvnR1FB/5PY/JZ97O4EM7Isn&#10;LIb9jkOo0xmBwiUYB+0UhziXQVvYNeqxCMAz4EXDbbesrt7d3VQsV29bU31ke3O+4v16XfXJgVZI&#10;N1+y+NDPnnH8zmz5c6cc+pULPgybLlbyg9XRHgePxmDpOerU4Q8LiyhF9FXZz0FTTOVXuIggrIfv&#10;Qsc22MG+j+WA82HDQSiqSqUgY+xlRovrNg2+tW7n+9uGTSOpZGzeXu1HHzhz0bxpyXh0w9ah3zz8&#10;Lv+6dXt2R19tOol1BOtxPhQE+ss6njMMpFKqoHco6KrQVD4+4tFYnGf28Yvj3tKbD+Ufua746t2V&#10;bQKDgTOSSsd22ys2/6DYRf8YmT7T++OvvcuP8X71b96hJ3knnRVgWZg/2PwRPEn5gTh2JS/oVopd&#10;TNeYU6NfMZnBxRr0B19OjoRKOKiOgAqvZNTqEdIAjbXQEI3OyhfGE+d8JIfluJh6meEJCvApxyET&#10;IE04qlGp5Cds4GyTSdgDpTwkSOVreH87u8udxtDWFNMgzD726mbjXxN12u1XSK+K08z2wzZIpDf2&#10;nT8YPewnFjmaqn8sDkU8mItsRkM9XsarszuqEsBoMrFp1BlpaKulzU+SpbAAqc8vPjCDLOLF3osP&#10;eFf4REM6mpQa4SDCYsCQC6fQqjDAwgnwpBXemBFx20rO80rJlrmJMeyGKMwm5ox+8JUOsfaxtVec&#10;wkLbg4l8UCtOloeg5fXA4S5md3IHJHHCKRSmCNGIfpTQyCJIPQopOdS0HMqezM7DGn5CC2NHMW21&#10;iaG6iqEMwzKDxIIiYQEdwA05PKzQEqHgTTqXYIdZgQIf5lbUXUJ9aVlvZB4QYWYSWyHUgTvt+NiG&#10;GNi9XDKPIh6ECh0o153xcy7SPFx+xQJBzoij+RWX5NGx6tB6T1lXjSFVIeUAzw7ZRn3CtZY2Ip92&#10;3CoGVjxCDK7hEtYdJhMno6HBqFthvE74QIOllQT1LE1zIrZk46IMyO0Kq3JbzIjOIbh0JVcutLLs&#10;YLGGiYInVKuNe6EGNsrbE7gh9BKnQ1ElYnzF1BpJ00AKM/KsjOlN+VlVW0gnjtb9oFD+ze+bIIx+&#10;/VwLlc/pGh9oazPGv7b2ilqhcDhNDEUtwLXcaK/x87bbo7VwhuCW+iIVrKbVlLMosS5zRDt8oA4i&#10;RNmL+NgWRADdtsajxgdBqt5jUeEYdlVdjk1BySfNacwW2wSG30L7vwkrq6g6R5C+kMNy6qekQmpS&#10;25Tf/e73t9/+W1hVfRexFMpRu9SG5VtQGpC9MkpEWyHLUSMbgTNBxSU3i2qaMnXqtd/9NtRV9Q9g&#10;Nmr+gvlHHnXEvffdT1fhNTDp75//+TsPPvgQpKtuu+3nkJa6554/wHmutIJjwYL5Rx995D33mFsi&#10;kJD6P//nuw888BBMHoQZTm+/jamrBgdMYAQ/aPPmzUYKHHtEzKE8wh/Anjpk5UmI/kfCEHDR2vZY&#10;OmBevoiVutq4cVM8u2Pe8Bpv+hxYvopGjP9wxgg96PPisVJzc6V9SnfHwZ+pfvf8dy798fpDXu2d&#10;umGoed3wpOcHZ9+8/ZjPbr307tyxlMCSoAvD4+lz9x17P5Eb3Lx5Czk/bEQt4cLYsh6r1j3/zrs4&#10;yNY2xABcVO7rzL1we9f992156z1IYHUPFHcMlbpHyz0jle05eFW7stWesUpXptzdX+zpL3TtzG3p&#10;Hu15/vX0a8tSXa/GxgYo5ceZKfFjeDawSVdBJKfpKsWsdRyJX8UnNTqOnAh68TqaOIUYVR9slIgv&#10;KKuADAys2wULP4/kSk0x77ZXt/zTwpW/OOLeXx5+z+1H3v3bI+/63VF3/uGo39959B13H/M/9xz9&#10;23d6h6enY5i0q8BK5KXN2wY3dPfy1ojBwGBccZuYy+FqXWhy28b32vaY3zxzr0Qq3ZxuTqXTA9lS&#10;Z2nyu6f/+wufWfbY1e88f8VzK875yVvxfTIFb9LUKdF0CywQVI0lvFi8gotqi79ezJcrUBeUwGqg&#10;OC5wrv1M2NxBQ7gJHiYJZR1uh1fqjm1VNXmP1zw2Ws5nqzDHEdJYOZpOmIeFsaAaCzJZWIqF75C6&#10;Ko9FisORfL9XysJsyGp+2MsMVh/oTH5/+5R86BRdo9NrkG+dIN9PE1WUGDrH4n3PZHqfH8z0jY0N&#10;FsrZSgUSarkKZ7KQofLVyZXCxe09Jai3yiXzmLpKF0ZTmcH44M7I7Y/FbnkE0wwhWtPxpYP+gny3&#10;ipQLr2CBDQO6cYu0GbXOOlLgeNhBEdjgusXTvntUc6Hife/EaV8/vAnK5751/LR/PCgFDPDc6k2P&#10;rNzQloouW7Xp9y+vAygroz2V7HZ/ri2MyX3uFMCCcyXY9uFIld/gDKzdBaoI827qi1hSiEPP6ip8&#10;Ibl0MtYxtWnOrLbJk1JQbwqlWC++0b2jf8yl54wpTaces+clH1+w+Mg9+PzjL207/fjZJJ0c0AaM&#10;Mp91TyI6DeQmLQGhONgJDNh1DSqpMJFpU3heaILZdq+8ZWXxuV/lfn9N8eV7K301ZbBtU7xTL/a+&#10;9yvvuru8GXt43WJ+3LHA/MGWs7FaGEu9oORUpyyahbBMAZavPIsCd46BmDGkcEDy17posu5UyBjh&#10;sBKvt4RQzMgZk+xiGCVw9H/gayjdQckmqb0ipFEqA9MdEpTqpDGTGSHjyi8OUG2lj5P7YBPBbUv5&#10;Fl3t2mAGj6nNepk5zpDafuALxHEWl0aDJg2hxBrJdTr6uurdkUtSR4JWgoVe4iSrxVBghA2FeNS8&#10;P1KRhJ52zGj2RbA0Fo7vyYgqOqtSnEzpAlv8wdkR7oVB5U5NAsSO0TZGtMU5ak7xFeStEvA/nkjC&#10;wxBKYsWxJBxoTtVVRHLNRqn6k1SLwqs5CZnypitnSdGWsU7MopQJ4SosTdVyBsociGWimyDbV3Fo&#10;0CoMb5bONqhlBmYECitDRk5kn8eEb8SG7Aa70Qb7XIpVbZSRbenlZyBOhBE1LL9ZlhMVZZjDielN&#10;hSybCu1C7LhaRCayUlj6NhzODrkeMiKFA/t2qmK5YUdIRFzFREmbxEgsd5xGlzSW5XYB1oRrhHHN&#10;QJFoy6EL/Emppgq7m8Zyk1iqkpSGLp4VJFYJgixaiM7H6gHSsO6QVSA5h6WpLFOiqoRVkZLv5B0L&#10;xlQqLVVV9Ix6MtpBpNF1T0RMVakJclWvKbqVsobC/rFoRoqmNkz8CHolE78ziEorBGwqcIRm6T0x&#10;Kk4u1QoiMR37FLVhp4snVwmEwelTZfUGUusofNAh/23uMzp7vNF+wO5D3NBAS2rNGnVgrgnSJ5xe&#10;3JQ4AKwXrDbhH/123GhT2x7Ksn9b9nExIEpRlbM6g9ZMO55RfQUu3TQamdraAERBc2u9EZ5qzOZK&#10;Fbg4M9bXF6M97jD1gkZDqA3+GpisCff4wS50macRVm3rbLBqx/DB+m98F/HYPff8fmhw6MYbfsiK&#10;64Lzz311+Wvr172nt0buuedOyENdf/0PIC315JN/vuuuuydPnnHrrf/11FOPQ+oKLoO12Jcvf3Xd&#10;uvWmtwceuBu23bvuOtwBDNai8lddBccGzZ533jmwqFZQOBVhbOWMDwpfzVQkybI4SSpxZHBOKC3i&#10;bj0C9q/FN+PT2O6KFSsWeF0d3asis/eh7EsFHvTTYxqsOSrDI30oJ2hJxaZP9faZ/5f9Lv7n3b57&#10;ZuJHpxZv/Gjhugur/3pT05de7jiz0D67Gk/AjXA7yu7sfTp6Vy+M7Vy58k1ZqdS4qCqaYsVcJWXI&#10;bv0ew+jhHP/ESzAFLHLQ/oVJzaIwyjs788/8aucDv9/8yLLOtd1bhwpdkKgaLG7rz8OHnqFCN3zY&#10;ke/cnt3UNbJp1cbcE4/F3/5zYuMLkdEBUwrBAkN4JxyBy83+oRxmHzEbnRjJZBfNcXCxhJteXHpF&#10;ySv8C8kGqO2Bd8BYBZayypfKCa+ajEZwbenMO/orpyX4YnrhLMQyztWkBFaUpoNs7Rus8VUb8L4g&#10;0zigJqwZT8oYA9X+t1569IF7Hn/hxZfefOe1d9et2dy1cyQPkzG7+we6uru2bd3a09M10Nc3sHPH&#10;6MhoOZctZjPlPKxOVYDFkmDhehj8+xveg96fXb6i/713IBlSKMDyVVifNR4AIb/jdDbdlZN/9jON&#10;RsN6nsXq+Uj6d6V0ZqSUG6vmxypQh0XVWJDMwjQWLI+FmaycV4JXtoovODniDe+odnZGf/R+0y9H&#10;WkrIEg0UcYi+41AvTLnVXiyqU02F2AryqOP9z41uuWt7pjef2TlWzFRKI9XSaAVrssYQ1EvTXYli&#10;Ip9N50fTuUw6O5zu3xHt3hb/2s8iP/4jlM3gNgs+PDqWN+hE+30IcyEu4l5nrwDif9M8ay0iCl0P&#10;uz/xzEFIZvGHYiVizmzbMQhTCOEnnkI4UqqM9m0eyQyO4lw8Ak2bltyIi7Zw+4L4dn/BXQhx+V5V&#10;MRzKu2EndQPVhY1ZcbdpzfvvM/WI/TuOO2T3GVObQi+et2c7n7/snPlfujiwqrqwpT+YNCfxLuIW&#10;62+wBaAqJwzMQb/zi6dN4YuKsZgsqY9fmzr7++kLrktdclP6khsSx1wQnSbZtBBQ5y70rrzRu/jL&#10;tT/tftcryX0PhPPYLzTv61SLwJy/PJOLyS0PKEnnsaBI4EjFoqw6yd7IMz0mBKf4+eDY05/5ke+S&#10;KRAqWTsoCSi0bhTaO1MeTfaKwn78J5kqjf2V+Z3YxZpP13ByBKOxjF1miZxdO5VJ0Wl5zBLdoEIJ&#10;rCORZIrG8uJKc9CkKQqNAAUE4hUJUCHZIpBZYrL8yXersZgEYq9QTOirbJJpsC9l3q44YGdGhTga&#10;Q4BQQK15oa4JLkMvNaHUPycNTBdwHSkoycfIyOiEHhIAMpkplyOciSksSGJxDgvOkVRgokfpIqQz&#10;mQVy+5wckX9tLCejIt4UQyDkMyxOlt1YGMAkq3q5Fm8ghoWXlv5wKzRMO0C+XoYpp01WjRLXPHOY&#10;pJEyeJyKlUFYyiumRLf5bKD07BcvdjARIMf5NnNIGPXC9EYmCHgxJaZDh9O4PSv5NGWbseLPkLlO&#10;KucGhNtdc2QZl2GBQxqTW5hB1LFVOGhY7HfZ4kdRNcz+OkORWU7TULKmmiQKeaY0EUALOJlpRfPU&#10;ybeKMAckgRHAb8IkRvpdErLA+w5VG/xAANc+pQXUzOBUr5obDV1IqFTnUSWl5Okw2GZCqcwL2wqA&#10;VvKVdJakAcNpx2OYv3YI/iFR1aMcro7xD9u5x3nMOYH7gs1wME5vVvIMt5k8sFXuPmZ06Bigizte&#10;Byw/dekH1tmi3JTCwdYCYP9/9LUBPXxj9GmSMEx8QPgn0P8HbFnFzw+5NqbUkCDZF/pZH0Z0iMSz&#10;LEBGpuWrqNTxoWS2NMwpEsj6TbSc31MMaZIVrVUt9XtV/jdXmC5UK4jRMc4IXckOAmlRrfkU/V7r&#10;QTfsXAnr6Avn+g9A9gnjeXxK/G9d4ZjR8Zt0Lhb9ELi9Xmu/+OV/Q+unnHI66xaoxjr7nLMeeviP&#10;+IX0+69+hRd85CMfhXdYviqVSt577/3wGUqxtm7dBpmpadOmnnPOWQ8++Ijp4je/+SVccPLJp8A7&#10;lGvBi1s76CCcPEgTCX36asaM6bNnz/71r3+5YsWrM2bM+NnPbr3wQtyd0GVdRYHwC0/nVK+dW2OF&#10;LAcYK/Di0I9qbZ1mfvYj0vLJlClTDjvqqBeqC4oHHxMdzZaTLV57ezTdFEmlSulktTUVaU566UQV&#10;VqLhPmH9YNi1KleswuzB0UI8h2tiVyD0HxqKFUYrrS3JN185ObHpjddXDA4O0S1qpojR8D9PJJPF&#10;CFAgjGcjCgHNqn0oZVSKMwRR/hedXPr+ZZm330388N7mTTtjc3avTm2HxXQi6/P7xRacmNxtbuve&#10;+yT22gsqfOJTpsLMp+z2QVgEvbJlY6mnq7Bzg9f7XnSgU7fQoudsWH6lDgm7Q7j6lfgrMhx1OsWv&#10;Y3uEJ1m26T+uKl6olAu4IFS5SLXcULOCqxbd/R9/d9Rp56WSkdFS5at/mX3SHq2re/N7T0mv7h09&#10;co+mP63f/pOjlzfFxuAumswGkw0pjYXLZuFaTR979vwvH73vyxtHqD/viDnNP39t7f8c8euWOOSG&#10;Io8+G//6Ta+OLzRyBUBaYz7HOwGsA25cPA1TqpoS6aZ0S2ty8tR0SzsUW6XbJjU1tzS1trW0trW1&#10;TYLkJ/h+6Tjs/kixhldtmT7z0Xc6926Lvfj6m+/97mYl97jwhtv4fG546ZKlDz/ymLRT6/MZNpcG&#10;5A8So1jcvZD9dLS0dyqWSEUTKcjBRmFFIKwSg7XOiJ4YpxEnwppNr/S3wrTTkdzoPZGWRBIWHQ8s&#10;d+3v2w8vQ/G1ryy5+uqrWtt3qz9avG18DQ7yA4yUqE45sa39wNZ4IpJIxSBqg2BtUXzsG9O6AOoS&#10;7LFYqOIq9cXIn5ZX//MxL1vAcM43rdi1INatUuiCC3rB1XhRbnRgydIlj/xpmSQh3ME4o/YrZe+A&#10;f7z+/OMXbR4qvN9foK3jqNYRtyAAtqjCtLPWVLyjFbPuhXKlBVdGhw0eK+3AOl51MF+GrQR//duH&#10;+p+7g5pFCUV95/xnKPxExm9fWnLpVVdfNb0DsvPe8FDv0iVLHlv2DHEL7jekmtO5l0R5++7nItWl&#10;YpqcC15eTXcN1qyKmnUy7uOSbsrgA+mmVlrKMcjPtfz9xSs+ffVVV+02az40PDjQ9cLzyx5+GHAe&#10;SPK69yEEp991FeaEeHE0ypzjxGIsUaQZxvwBgMUV82S7KVnRONydEOref/m3Ojp2a25uaSCoRgA+&#10;ecl5C/c/ZNbsfTUOZTUpypTjPn60wqf5VxclISGfS1/LoVxrZQIFFR16/iIqh4in8ZkJZbnYi71G&#10;VtxEPiYj01L9R9ev1IjVMJqDfxNd2kIPjpl9jOGoiYBbUguCAYeboX8uVJaN1P6w4fI5lJI4tISz&#10;ICvOGXI0ySZdKKvlq2vLss/GQrFNORkaA2NIrCb9rH1Y/c549WHDUf6UjuAWfPkL4hS3cIp3CWPS&#10;Un05TR+kSYOoPECpEKZoPLzRBP2B7U0k1hfvWzBqaCvgMROg6+G6V2L9xS9gS28ZWjhZy91ZudCb&#10;plmpQWhYICe2Fy8DmyLEM4UZQbwCPE3IxRmRXE0mw4RWaHc5rIKF6YvwAT0N2njOjN2wMxHdrE1m&#10;ONsQMag9mHJKF0MfIxdMQ9OOsIKQQ+N/xoeMXxiLXD56QMUDZG500GjUAA5dRZH5UtCC/KFXMfo5&#10;L0kHLlrKYBjuk110NMVDWR5O9+DTRGVaBkT1hmgmRL6kqnCLV/J7XVDs8lMiMq6KsIJm4mS5mXtB&#10;NLGMELTC8XKXq8wsWKohWVviHTxoSmVKpt5oVN0XijwX6o/4kcdJgKIrSniV2i3iNyN8zKUMqFJI&#10;UWTw5AzSQm5Qb/CpqoIVWa2NM1TQC8M6oNvMvTSE8Z901u2LeUv1Ggmp8ICRWyWXsp9VKSrZjEsF&#10;1gd0/S8uAsJUv8uHFr/1YtdaCvxtzoQhcpyeRHe6VwWM4MRAre26Af9NrEnfVcH2LdeDfNFiivzw&#10;Q3LWNHeEzQhvG8WJcaqFNIC5EFph9nUbyuNGxNUjYgXB7wKYPcPthZHGCksjwpkGVXi5I5RR7EwK&#10;/NG6kqoBhxsmHoEJpQVkaTsI0uv2oYBCQ/rF+lDSvFEDCrKj/8NGEcCQjKThgAQjfE1jNvmbspXT&#10;uNUx48Pk0yfuGNxGAg1+85v/9PcXXXDaaWcMDPQz3qES6rLLL/27M89lbFxzzTcu+vsLTzvtY1BM&#10;Aj/DLoRPPvnYT37yX9dff9P55597443Xn3HG2QceeMDnP3/ZGWecxY1/+9vfvPjiixYvPg3WdGc8&#10;/uY3v5ozZy/IZ0Fia86cOSed9BE4uWDBgj//+ZF/+qdvwTxEA9W++8LJP8JJWADenDTqy/AyMNDB&#10;Bx+yZs0aXJhEqtul0Ip9V77yjDM+fv/9D0Ta2zt86HB4y/VKdt99t/0WHbTSmzt82AnVtvZqPhpr&#10;bvaa06WWtNeW9loggRWHBBbWWEHbsPgR1ETkSt5owcvk4qM5LwuL8mQjqUokM9S+8sXDY1vXrH67&#10;pwfmtYm5ZREUIwp/ifMpwEI5MN4bXeLC5TJ6qMRCbsk7aE7lCx/P77l7aaQY3dYXe2117Lk3Er0Z&#10;KFGKRNtnxmfuE5s+J9E+reTFUQGN9HuF0epQT3WoNzLSR+u9Qk0KVKagumJPSHUGuwvsZ+jWNmrU&#10;SYEwt4rjJo6XPOijqQWSwII0Fi53hfVTtPP2l//h4A8fsxe4HrlK4ueVSz66z7SV23KzJ6U2D4wd&#10;Obvp3jVdl1XuSFbz9GQNdYV9J5/jhvynvnbCfi9vHGXv7si5LT9dvvaK8h0p2JHR83r7xn50+zhz&#10;VkWvkFyFJLBqMB0i8syhypUAIj0KhjOxGMwJTCab2iZHkqlUS2uqddKU3fZoamtvbsXQPZfPbx7M&#10;bPjDTx0YJvIxXHtBAuuKK6744x9hlwT3qKPq7Gn8RHvoFWEprGNKudOTsdkwJywJBsuDTBat7wPi&#10;BcVx4vrl86V1Oe/BTPxtSMfFk5AuCk1B+HuwIDEfQwILkilt9RNYjuIdz29AxkAjGklUmvdtbtoj&#10;1bRXOpqO/uvUHXvFcYGqTNZb+X5l5cbI429WRwvI5bjtgOMNscpzXHdmZYf29MUBST5CAgtx/tiT&#10;4XbCAZyUhSBhwWevPeyIw1OJSJHWnkIrSTOcyTpiJgs+UKzAWS28gPJc+Csom9Fs/t477h165UHH&#10;9NJo/BivxdqXln7uqquumj5zb+g0M7QdIH982bM6ShwRTyAwpOJPEBkWoGYQ8kDhh78fk+92Lg71&#10;O2FZwFS6CWLS4P1yowEFf4cE1lVXfWW33efDl4GBnhdeePyPfwKc+42zaUgzC7B1yOBA/xg8TtCD&#10;jMI4wwi9wAUy3dQ0efLUpiZY/E5Q5jQfbPzivz9n4cKDIIFFhMaQkpQosYP/4Dv5nAtwiAssVPJh&#10;jlt0x8cYVLXNeTLU+rTvGCtTdrt4K1gSAnqHIltf+gqhIazwz6LupD+O6/S/lRN6NkOOnVTasoeL&#10;Xen4LKbDOdcnb/LFxPAGGh9FpSHFoeJD4zEN16zGdtWMRObUsm46xxEewmyCNKS6QYOEnTaBxXgS&#10;a89eCN/goFSQ6Qv8LDMD8NQhibTwg/jtUisnpob3W6bsFf/DYiScPAhSBU/YMIHFjITT9TmvQzuy&#10;8Q4quGqfk31QBuA7FC0MKY9AUmqaZXAjegGUwwz6r9VIVGpkWAdXgMPEN7sSwu7ounFBDK1uh9aI&#10;UzUSXVOyhudEwvAwOZeADBb8x0eXkLKiHBatv8XvOKeb8tOa7RGWZd5WViOghG15zHy4vwsu+EYh&#10;o2U32z5W20uqD67kLCORxoozC5zznxJYzuwavFjwYlFjAJD8gelSQKJNKEWlSG2dJpt0qwUlp4k3&#10;tUyJqC/lckJjxg8yn5CGVBW+UeiKf9BuGhmkwM3INZOMSOc7AmIsQ2Fk02+cBSXf0jFjovdY5QjW&#10;mTiCKeNxSfJOoJREHjWHVCPECln1OZRINC9iAetRmuS6ru5hmJwThUIZAlJogn9CTUUtM/kuE4ny&#10;o8i2SUhkmoW1zkLnA6FeAit4u2sttAvqxkJkVZxjDWzOlGlLF1kWEFgN2A5sPkBDBmyUdRgyVGhr&#10;fwt1J8Kb+F8+6zO4E2w7xHzXZjXGbyvQ9bicN36LzhW1rOEocpQnrtgmDUNySs/fcfUJ3d9TUlds&#10;6pklJgRBKI9bb0KdGquQUPyN31v7wdcpDUvH1pB2rteqxpV60jn3PIWLdSqZAljlUfYzpae5tqSV&#10;BJjacBRXQAXijwY4+c0HrDOMAIZ8wwgfkz37Qfh1QmSb2EX+7h19Ni5v1NiQGqXo147V1159ae7e&#10;cw1YN930I0ghrV279sYbfgBXwsy+ZU88urdzwY03/mDt2vW33npLUxPuPHbDDT+44Yabbr/9F2vW&#10;rL3hhhvplilPPbXMvQVSXf/1X7c98wyc3Hvjxo0nn3wq3PjMM0/ss8/e3O/778PJU3gxeDeBhdTW&#10;ERvdRR9g9avKEUcc8dZbb8tcBbK16vixLcZvZ5995j333BuZNn2WSpZ6L0YZUycGrwD9QQcd/J43&#10;c+Pcw5NHHhbLxyuRWHFSU6S9qdqSrDbFK8lYBWJKAKFcjRbKESq/qg6NJYbHYO+rcqpUeG3l3pte&#10;nxfdserNVX0wJPFI4RZKbZAUqB/MJh/4noSffDypcZDzPneyoUCizYalsHB1ZZQRzFsV6XGnIa3V&#10;/owpwZikrugZm9Reydoo5EGzI8YLYYiroS6ojoV7EF+EcG/FmtYIKmIOC7bJw7wVPATmigiSY4Iu&#10;mmpa+M2ffv+0vd/tLTQlomPFyn4dqa89tGbrLVdVi7DJpV8j0vjgLXHpDXd89uh1PbjhIHw9YFb6&#10;0j+szPzyGg821dOh7pIYB92GmpvDWquVN8IFrTPNTil84PlE7BBC0ifZ3BKNp4Z6u8JvbqQiwgcE&#10;CazLL//8Y489UXNrHQT4dSGRC/JYxXw+u2+5cHCkunvES8a8OYl4LlJZXywXI9WecrS7EtnixUfS&#10;LZi6wiImf+PyzX82TJF97aolkExpmzzTmhg/3OHuWxhaqHlyriQeQ5eaLjRtoO9NqoEnmyAPB1pi&#10;UbOHeIrOZfDReml0aQQrsC7//Ocf+/PTfKO/AREItyPm9hmHnzJpvyNiqWbeFAkzufRC0aA9vCBp&#10;pCuVSGbBbaScH8l3r89teVdlx6gEY9BFqAKDpATWV6bP3Ad+hgTW5y///BNPwXYb5nBNqbTAqKUn&#10;bIRSCePCiW4aCnHaGBnCF9gRhdycRrQqLZxTq96SL36GE1hw4+BA9wsvLHv00adcGtKN9m72yQG3&#10;Bdg1EKJZl67yOdSIuv3XvQAcuWQyWVN16JLIfr7owrP2MwksG3qZzAR/YL1KnzW35WObOj67Cy7f&#10;L3epGLI+5iWPKNRF10vWRKNVCDGJQRVojiWE9JWs9RAYkjrewvwG4cqHynXsvnGoQ88cZGKPZEyQ&#10;iZhAtSjz66QadjBZDQ2iAjJnkWBQQV1Jhs5GX8YkklQ7h8BM0GsKhEGFlw8etRQ8FLY/coF8Ylvp&#10;i0RZM5lb3Whf7IBaW0ImMQexh/nKVpvYHQklXjbPnsM5dZDpwRQW1G0apqLqSd4ikHI8nOiRTBY/&#10;P5Y0kw8TfnVHPSFEZu9Cq340l0W3u6IIho/9e85tUPoKdxDla8inoGePLAGU9CJFrlSQr/AbTYLE&#10;slla3yuBRbawXiRUYOmQcBdYSGVRQRbtTkGb00lKRShkaW3J7uc4H0f6GMMdlktyhVegtoIsN7BH&#10;JO6lezHXuzBp2R9kYquatID5u7BJIuZ2zjBRcknSTPgdn+di20bSbAKLa/HQVvK2uTJMclVYhyD/&#10;MiSSXJQSJ5w5yBzNFOJSMpVusyY/y4IP2QavciM7qHIWO2I9xevX6mnGm3OhwRSzj2BNMoY0aAq2&#10;ybIQT+FF6rPKBGChPI0WgEFLy2k89iDI3tL4sXVb46ihqzViDFyYIqtRW36xcgfEl1pGk9GyevMx&#10;I3+x1zv1ny4QeIHeaBoIBciQ3Zd7Um+UNRMnlB3+0y/KAqr4yEuohTfUhprLBKw6xo0QE6S+jzVC&#10;8PO3OOWjUUPahvbuJkf4gr9RAqsxuetixh2RbUL1EGetaTUEXjtRbRIKCxoVzmHRgzB9HBJq2ev2&#10;X8MjPi9W/CKSd1ZPbHbcfywZyk3Bjqzibkg7a8MMwUgdc90ZrUrMlpcf73H1GTrtkrNjxWbkQVau&#10;rCW1c0YZyzUtVsh942AkBQfQaECMpr/BEcovdTg/cNqv0hooBxJ73+/WSLEE6ZtKlP2Lv82bN/+2&#10;//7J+edfPNCPk/5Yi3ATquD4tJVtqMn6xS9+du65F/b395muycj5u5Ah+eFRcMJ0dnAs1vnB8qfy&#10;Mcccu3LlG+IFkcmmJSnEN2ITd+6559x5512R3Xefy1Bzk2yCGRX8TQ/8lE6nDzvs0Hxq8qr43NFF&#10;h8b336/S2lpNJSpNyXJTopSKwdpLcFmsVInny7GxYnSsEMkXoyMjpXfXtqxacWBxcyI/8NprK6AK&#10;gLokc8Cup/OgicXRGA0ynmxJ8YMASbg3JDPmPYRntAMlSwjbW2tBKsq6yLiaL774Wa4T8LMDTdkr&#10;vV5uDEaMiHdSJOK0WT8HXCWYAwhOcwlWsOKdm2lHGBqWAWnqaf/QfPDJ7ExQkXt57K1nR5+9y0cY&#10;7lRI6MWOPsvb7ziY8GaxsebF6ouyp0B9rRaCPD1lH7XLGb8aCFUK9ADed/jIVFeROKqrsa0Pbdvf&#10;Y35s+HOf+9zjy56uM7YwIHznROUht5JuFh1NGVXiCJzDwUsAO0Sr6Y3NjHvar/J4oE4Ci9jGf+wC&#10;MvReaELlzEgUcRe1LAzs2sbaHkU18A0GJh9sfsCqY6MDgPNlTz5XC7Dc1gDrlkXMRT5nR7+4a6ug&#10;cJlB+Cy6MivLHx92EPRVElgd+8APmaHez33usqefedFBgw5C/wZ8AqvspfUglX3d1fptLoT4OajZ&#10;BeQw3lpyxWeu+sqVM7ECKzI4iAmsPz/+TAjfuONmq8VoUHT4aL4rTGZv9OM0NMowF0PHF1xw5r77&#10;HThr9n4uzkyYqiGrqmH2y5wo1jbFtiN8JA50IsTCJdIaiixXJgNGuFYE67Dk8SkVw4vMSNji4inA&#10;wRatIRcR8Mb62sAHM2W0Bxg+vWBzZ4TNFz8plph5xda7HYmTKHi3Vlv9WucW0ggS7nNNDxlUG3NZ&#10;3jCsICCLR0AZLOPCcNPUs+pt4ze47gPDrtUlTukWjcMZP7XlDoFMD/MEU4u/YDIC/jmZo4B65SQG&#10;TfLABBZmeGAjW5lKJhkH3T6FKpYw18MT76QOT6GyUuuMiJlCjT8/BmD49B8NTMnkfqBbCY2cDdS1&#10;n7BBNhScd2CHA1fYZgLxbTLbtQI/866fVICFo8P16WG6ODyiM9NYcFQ0KB0X+xFuBF4/sjJi415C&#10;QAqpMaVLnqWUllnelqoqjuGMytEblY7WJlk+RKTJ9EnBpBEfy/KCj+BMPUY494KJS16Tipd94Gy1&#10;VCCJENB+OTLjR5aL4gLMmkQJQgyj41S68QN5cUFxBQ2RtFFxFcThk5o7n7I1zKFet4q9KcJi95L3&#10;OWWkK5e7itpnVn1IZpHRNJ6oPKxlJk5llwULskQKmWUlgUW6yeSw2FcXQLhZH7PLjny2obrWP4gC&#10;x8KGOQY2YcMuv223oa1y1am1yfVvqWmW1JCB1Ui+qExmXZfhhc6cghV9LqotlOj1T7IOaHRTQLOa&#10;S527go7JLsLQ8HJVDHIRa8JdOUJcTkvYCbsgwunKEXKf/3bzbaIA1l6nTRh2NxLFa4vyTscsSJwR&#10;p4chpswas5jCjRPGUQ0OAhgTHec6u2o52IBwT8ai4Em3c7XV4xNOwlZ9wI0qkHUqbtkjz1ekM07d&#10;0yNnQgSLCnShGBAF1jCBxZD6tqywwE4Ef40I7VOUE2lsQtfUZ5mQ2+uAp6pmXOYPiL4yvZMoDwqA&#10;Xy6kIwTDkEWvsFcaKE1jvmv8Hn44SMqAjpKoMQ6mHRNVgW0CHjrxxJNeeWU5sxpJm3p99JcF/sIL&#10;z7vjjt/Hpk2f6Sz2yzll2UKKt5jWFYDxPLBkV3dPKlI6dGq1vWfT0OoNwz07KzBZqjVRbYapSvFK&#10;KubBfDuvEi3kIkMDpQ0biy++MunlZw/oXrlftXvr++ugMAxmZRnlTzaC+RmtAdaYBzQ3h57+GEBt&#10;ubh7jnCGcYex/T4R9ouz/SbyyiaEdJLAxhDSO/s39C5zT/RhFZZf40xAqs6g+hGeGCjLtMOZUgVX&#10;qgLfAGYL4prrUmDCVevSvq5gSqgYe/+t4Rcfzrz08MhLj4y+/Eh2+Z+Km1fX6CKDAxxtddu6yptP&#10;eisft6/Od32yZPhlQgIqeodnAMgdNZgOQX2YEbb311U0oq/ESk7U8DBcwavLpfwBixZt6dxWz+SH&#10;3BVsQwHRdBVEC7DjKbxoQyusOjFucQgEDlyBXIZKtvxtSqcWLVr4xBNPpNKtDllI00yYTIEbpXPx&#10;NuWZPjncPG9fDGBdsGv6rfGQQpBeKuYWAc63hpfRjWtDBN1CGEMMnwUnJWYuZP1gYOUYNzgmozT0&#10;B7winU4dsHD+sieWNbdMhnvyuVGAfNu2ntAnp0Gh83fhVyikOvQIAmMD4iB+DUHqcL29E1ZbXLhw&#10;3hPLlrW24SKGubHM5Zd/ZtPGTg2jNcKg5+9sCDi+5q8czuniDVyG50vR2wvMlfqBL9WGDSeZoMb/&#10;U9jt+y9ccMuPf9LWOlWGiZof2ZwCJFUwHCARtSyjhliHOr5zgCGYW5hk3CDHtBIcci+c7eXHh7IA&#10;mCRrjBNby1YqnX6SBURWOnRHxH6mxkO8TS4frh/htkN3Cwtwb4wY+5++kMHjAUoixAg+nVRpIQNn&#10;XAiywr4xaNeEFDbUKHUB1pQhKWKVekI4y+BiwtW7dopKZCCiSYQOJD88OlOLRIxFK4/IZpFQfMTe&#10;NB1YKa1DNzE/8TtmMnCxdrqGxYGnfjAjm0Qmo40Pjta5L14cXS6UBugM5sf0WTwvQaUvXJFK4ZKH&#10;X0IF9SwMQnjgFGsAjrlvQ1vMYDlaAothpAaOLjH5O8QMFZvJdDatapM6Qi6jUfo6qqm+bVGfixnN&#10;wMD8J+IjaoO1i+Tv+GLpnySJwxh4w0+h9sxhWmJcpgz/lzE6AAg04jmacIhNPPOjUpGhMrZOcpoy&#10;JOJ+k4OQFKHFNgkbsyHjmh6aELPgd6pnsj62IIkVmZPZoL5YiwQFnFtW91cuoz8G51b3ieBb/agI&#10;ETNkKOSzLshQhBIRDCKAGALlNEs3whprJFOnZyVfR0h/iUlFUixHC0x1rJcdlsPR8pHHHHqjNZ+u&#10;JIT6RG56S3vT21l3sl6xPdVxrRp4XJYhgtAiMVVB8m/CkEGdyaAF9a1BCt3rOhC16BrH6DnMMF5D&#10;IW03PsXC4LumIb1rWnMts/3RjndCrRHzWnZTotTjofrcFQSvPt5ZjNQsqFtFi1jITbwYgRRXq2ll&#10;VnKMaUMYx8G9Dlq1HNFC9JMwjVoPUfe+WdMKBzejCKyPcL5MFaoVekkrmA0TcHSUtJL/Jn+L8uA3&#10;MeGyUMtODlA+YCfIr+FjsmcnxGR/VV91bv7f7NjS0G3V0W4uDHKJ4N/qJ24kAFYtlH8t3NZwETsx&#10;ZC4zWDXvVT/0oXmdnVuJsZm9rclSEYzsv/9+sGB8bMbMPXSrKt6wCvwx+GAqJDmlpW4aOX+ZTKar&#10;q6upmt+3KbfIG+zY9H7za294L7yaemVl/olXok+9PO0vL7c9/cKery/fd8vqQ0Y3Tc9s6ut8/623&#10;Vvf19TGLm8cXYtr5O76bgYnoqAEXh8TKkygFHznCDaA6hH4d5qOHT6XqL+JRCg+oaVQvRB9b4YqY&#10;kttCbwjnPtFyFfRAD7JUOBWFH+7pKlf01JfSW7ziFc9VMZVlAb539HR9cVKsWV50c01h9+2iuajV&#10;L2FaOITrw9je6qO6QuG3Ih9QdvC2cjnfMWPm5Mnt2bExeBrdUCMFVaZe7AhccNRiLII0C+3G51gq&#10;M7Jj73mT2lqPPOJQ2Jr0jTdWJFO0EnZA8YeSoOF42H2qcXWstnLUuX+M1KzPk3c6CrmUujH+WLmU&#10;m9GxG+B8LAs4d6eq+WGBhlw/sRb9QUaxKk5hMLAIsljl4bARGp9TTGe1D8JKW1vrYYceODAw9MbK&#10;FU2QwPK8QmF05sxZ7e2TxpBbBHImkb0zgAq3WZccfnI72tleVF+2eY6tuTIoAG2trYcevGhgcHDl&#10;yhUtrQB5JJcb+cTFF4yOZmF6IIVVGlrqR01n8C9mgokN9MJu0V/9f910SPgVDc9OmzZl+vSpt/33&#10;L1tap7KDzwgmyvHyLBI1Gs9JXTSmoR8vYQ5RAF+qHpmf1CoSkOr+CSNSmMnFsDKFkJ6zc5DJLz78&#10;H2oUlA1WOaimbihZZuyvEUwxfdSsIxLYZnD7DAHYoEfwwRZOGFxxz9ElkVofZDmRvB0FdM8EMM6t&#10;jlFEyQSFjATVWOYqdYZVWuG7NZISOTMOHFdYR+tKjHwWPtDwmP5qKo6f/VIeSp0VqrDC/BTlkxjL&#10;kvvgPjH1gI+L4Yhj/gqvYUdHc1mS38DEhFLKcrC4P04OiyZkcXUPPrqAZilvBTP46J/ud4i1UdIL&#10;bwVI7QtIxIfqYaDylH0JDXdbADT7wykQdZQcvpI8go6H8C8X8gdZQ1gUGeJXKe6zMRRsiMVgIVHX&#10;VkjC6juoDCSlCKOD1QDwCaRkhTiJI2WMyl08TlkLy7alKUTWVkRHWVeAeZtFQxhSRVBcRpMusmyn&#10;+oITa9qik8xScVFMUcAlURdlbPwSrUQzqoOfCJsElhZfs0rhWE5zWKouHO1B+sQ1zCJZPCBXJJhj&#10;VGcRSeSMSyfnDkGVAd8Zh9GCrBh4FxrRgNoHO+EIOk0bxPUsNDJldUTj05fezlLjirQv6RqQcT9q&#10;fcNlsjDrucwn5BAFEqIzbB6+9kdHMxr8KUOHNRV+TvhQR6qsCH/9IzDf/InnmkbtdWEQ8zmXRSYM&#10;aZin4Uf5hJuqjwkRyA/QUo259gu1tQGN2jZaMqATwnwBbWdCOFAq+zhN7zSKj605PdtgZWVgRWmR&#10;mcisTYLWcmLjqzt2Q1zXTiCniOIh/W0NMuki6/b6pJIuNXSsgx07dLUGqPZE71FHpvZW1LBup0ta&#10;1FUJ7pga0CLADhbCuo3V4dIG/GOG/gH4N+yWCbHWBPkwVBx8nYYwuS/QqYHQNuloLUOaEODrjcee&#10;D8BQX+7GH46PL8i8geDAGvCbNm0iKaMneswGfqncf/+Fq1atihxw0NHI5SZ7yo+fyecRK8Y9+NU0&#10;n4JzsO5JR0dHa2vLpEmToJ/WlhY4mxnJQCuDQ8MjmeGurt7c2BgXZuOkDKnQhvbcOm0FEH08eqhI&#10;Dh8CLdtx62MqMzdfSpYEdiNoIfxlXCA/GwQQF+QvZnKKAHirBXWi+TM9uMWAhKdmKobI6pMDxOpL&#10;HUkrMlaJyI/ytF/1nYq9wGOs73iyZiIwUUsIlQ2j6opdUEE07sY0GI7vAOOz8pYBoR61jfOwOLbj&#10;o0ZofFfX4cDxkOJFSoWxpubmgw86aLfdZsJ2iIEb2IVjCSEfGqkM18ijc3rWSuEKHvxwmykP91EI&#10;xDUc+DuWEsvqGPKQlp1ybI1CFwkO6oA8PJx5d826Rx99dGRkJNU0adyBOSiro26swNZg0mm9rk7i&#10;a1ypdz7LXXoz/0IUhlOws+Foc3PzQYzzdModC8kB41twTgaRn2xLNYT+CeIckUx1EEYWJRolMnE4&#10;AVRgaWSqOFwV4tdlMiNr172HOM+MtE6aAXeNjQ23EOQzZ3Yw5HbQHHkJ5CT9xAzSl3KFgEd7nzFT&#10;8ZUSLuM9NC51AuB2+Axwsn5hPIhCcbv3E3kkM7p23XriltFJ7R3wY3Z08Pjjj/n61788ZcrkBszD&#10;WODGuDv/u/woA7W/6vWCRQ7obCOmnYnw7dDQ8HXX/xCWpWuntd4cd4uwywzCa9XwH+YXxD97S+5k&#10;FQOY6TnAmxYiJp3cIBYGXVBuk18V2NmyVMQFsGlDWBOGGj+QGtE27ZqjIaGG+K8kFVy/wzUbLCXQ&#10;Ds0ghG0AcOYaPtKgAx9+0GLxAlUgvhO5wUa4Fcafo2QlxaQRsjCsuJ98MdpeWe5HvW2doa+48NGR&#10;XAGbJuA0lhOoUcJEMEC4kcyCXoTnxMViMhoMSrsyWDaIDvPbmYM4Xta8oqVZE7AJFh6hjsV14cmR&#10;nMWBn3lXDXlJ7gvmfRNXYViOM/NxpShaMIpm2/Ha7rQepR7cvn2nUQmImMvih36keEjuOZbhZCh5&#10;VfxYSxwsWveKCIEg4zuDj/zPQYdqN82EoO9EDMLr4+KcAe4UUne0iHsStkCB4mA4o4/CaUIsLn7F&#10;i7ijZyJzwqSSSyZ6GF6FjsnhISjkCNgXymJowoksHik12CkWsEGrx8m6+NgpYpGAIRZh6ZZ7NZ3k&#10;oJdkn5AqwkBc5Xg2hi0JZ4Q3ZxYh/2pNDD+ExcQm78Ajnhv8MRxMU15wnXueOMzlEzIHjACRNkls&#10;ReNxOzwQfLQr6+CIO0dUlMXUuE3iSTMtUZLhPgHjnvgX8ZOQEVjvoT/MzjCrLzzp1wp+x0qxYOmn&#10;vg0bI6rTk5XBJL3NY2P9Q7sF4ONWWciHdBK/kSYjU0UH0Z2VNSLDMC7rkIAf6zKT6CCRekc7WPLp&#10;5exCKiUUQ/7GXYwKYqyGUcvBUDJoNc35iGGpbm6w+UxSdOzWixpkf1+n9ZL6Uaff1ZNBkP30r3V/&#10;2U6Zt+DlrIeCZ+m7tc01N4Vev6snHUyGimbD9nx20lUsjhEzZKrbkrCcJanQ1VgeP3LE9kxkoO7g&#10;iFdc5WMsAeo/WcGd5qTDDtjCNRTk8hRC1vyiyiyxrN2sD084YYm4qpkNoC4ufHjx8wHfGNQb43CZ&#10;y5YSkZM55UlaiANZM4+NFw0ds974jsbAmLMabiWJcqAJCl0YlupLQxgmA1bLd4nPvE2ELRpdU6+j&#10;ekRsBJif3xr16uoTQV4Ayf7+XQQ7qll9JBagOjrblSbfNf7rA7e7/asU6TlXfbmNsFMLknPmmWfS&#10;wg8gXLFkMiHsButls+UVHEbuuOOOyKGHn8CwG0fKOLXkL/HIfYJcqxgNsOp68OR5kWWaJSeOjXhQ&#10;vuyV0x4/GGITyYsZUzxHXiaDSS4+tg3RBX3FLnEzODrCuENkPfCT+9VsI80n3cY4gaYpZ/JdJBRh&#10;P4YDEqa/uF0VCE3wszqeLKjGF5LP4jyrm80IDuMgx3dqyNEKhAN/rS12WxhXe9V2Z3jUwV74R7mX&#10;kCDY8aPWr0wn2l4jDIT9hu3CjLYyrDWmi4vVXBaULv8FxvrVKCT5hfy6kCNUgTVUq+BoJ9I0f7Ch&#10;kquhYTjn+/qvlQ+B3t8Ti1pgMEbr1JMvQ2sLd7GQhcmbFGtZvvR/DNO3xn9XPx6hCQFJNYIRKjFJ&#10;hljSld/FCXzDa2ADr2S6ubllqkmO5HOZYgEgLzt+Lgu3I8T2o/+soyZZX/H/WnIGeY6vqGfzwtgL&#10;6jtS6RaYPyiJfq+azQ4XC8DqUGYocGirCIJMVkNkwq/01XRp+w3qev8vCiIgA5v26bUJSybs25BI&#10;p1vbJk1n5clUYXfLnNEoiYM4DZKM4dIQTvS1IaxFdMC5ZRFh+0gfVZFznpPGgkEIxG6w8SjmsGB7&#10;Dck+sA7jTeR1eWkmFyGAWiUrECCzGieK96WkmYN3HhW6epgyAYoVKWakyJksnMM7ildiI8UR4Y3x&#10;FRyoQCu8JBfIRDPtl0or0Nk0662St21YHMdlpU6cHOuL09Bx8IxK5iUZPLM9s5GqfsMrnJ5QKsBF&#10;eo26YLRWCMkyd2+JjykSnf0n8wd5uhw9VBDOofZ45SH2Zug/etzgCsHy5pDcgbWicKofHpxkgkQi&#10;p5owx6MLYUn6CoL4atVM0hOa67AIfAGS5xjSQwzNVMKjQ9rH1llJgBBOKR7ytqzDBcsOsK/lGkvN&#10;8+DW7DwuyXZxxMwJLEqcUQka1H7BxHY4kvjUkkhAQYTdZJETWOKWUO6MMmucC6OeiW7q0RhudoRK&#10;xYif4UkKn/9QAsv2plsfmgSWUYQy9VIeUxg55KaF7Zh04jsEFK+SgZJXRGnOVqoDbniGxA4ze5jA&#10;opWqNI0lPCrcoov3q7zbZK51d4zqoFWwAgksTlyaiykpJvs/UgKLc2yyQARzvUq1+WvhN4qFKEGp&#10;K5kPq9sRhuk2oYy/XXOhkIoTWMo08KyHXVj2sEUYcRs1XJzVl8AynEmPFZwEFtzJ+nNiCSyrrQwO&#10;tMhU9JsaBEf9MP1r//FYHWRae8QgiXJiNWm1s/CTiIKmHqgTadLFIhlMIwLKaNQvmVTS2VpmKJIt&#10;Xq9L6iCYNQzgSxbIr9pt0LAIrCHugs1aWJC1KxpJSL+7cipgbqS5CbdqDLjPVqq58UPnNMofDTaY&#10;umxGXafJaIEwjTGRUdYYU1EU0onxRfhBCmldKsKV7YmJ7GI6OJWj6laZy0VUgKgO/zUA1cfYIvOK&#10;DSM6rkdliE9XBQilF/p+8sHl6H7dopwfI0kKXBNYojNB76ENsDaFScva2R3WeAksc70DDXsbE6Hj&#10;eBeqdphoWw2vqwdRPaFoOIKGeRYfAh1hUe/Jj2R//24qwN7qmE28ub56MI35rgkIbF35NYluo2Ed&#10;hnDvYvbGfA5+IP+MaMmP+40/KGdJ+v9fKFJ/T8QLGx4AAAAASUVORK5CYIJQSwECLQAUAAYACAAA&#10;ACEAsYJntgoBAAATAgAAEwAAAAAAAAAAAAAAAAAAAAAAW0NvbnRlbnRfVHlwZXNdLnhtbFBLAQIt&#10;ABQABgAIAAAAIQA4/SH/1gAAAJQBAAALAAAAAAAAAAAAAAAAADsBAABfcmVscy8ucmVsc1BLAQIt&#10;ABQABgAIAAAAIQBoGesKlwQAANQKAAAOAAAAAAAAAAAAAAAAADoCAABkcnMvZTJvRG9jLnhtbFBL&#10;AQItABQABgAIAAAAIQCqJg6+vAAAACEBAAAZAAAAAAAAAAAAAAAAAP0GAABkcnMvX3JlbHMvZTJv&#10;RG9jLnhtbC5yZWxzUEsBAi0AFAAGAAgAAAAhAOCCu5vhAAAACgEAAA8AAAAAAAAAAAAAAAAA8AcA&#10;AGRycy9kb3ducmV2LnhtbFBLAQItAAoAAAAAAAAAIQA0IiBVIu8CACLvAgAUAAAAAAAAAAAAAAAA&#10;AP4IAABkcnMvbWVkaWEvaW1hZ2UxLnBuZ1BLBQYAAAAABgAGAHwBAABS+AIAAAA=&#10;">
                <v:shape id="Picture 16" o:spid="_x0000_s1036" type="#_x0000_t75" style="position:absolute;width:33850;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mlPwQAAANsAAAAPAAAAZHJzL2Rvd25yZXYueG1sRE9NawIx&#10;EL0L/Q9hCt40axUrq1GWiujBQ7VevA2bcbO4mSxJ1O2/bwSht3m8z1msOtuIO/lQO1YwGmYgiEun&#10;a64UnH42gxmIEJE1No5JwS8FWC3fegvMtXvwge7HWIkUwiFHBSbGNpcylIYshqFriRN3cd5iTNBX&#10;Unt8pHDbyI8sm0qLNacGgy19GSqvx5tVcKZxa74ne1zvP0fn2lSFn20LpfrvXTEHEamL/+KXe6fT&#10;/Ck8f0kHyOUfAAAA//8DAFBLAQItABQABgAIAAAAIQDb4fbL7gAAAIUBAAATAAAAAAAAAAAAAAAA&#10;AAAAAABbQ29udGVudF9UeXBlc10ueG1sUEsBAi0AFAAGAAgAAAAhAFr0LFu/AAAAFQEAAAsAAAAA&#10;AAAAAAAAAAAAHwEAAF9yZWxzLy5yZWxzUEsBAi0AFAAGAAgAAAAhAF/KaU/BAAAA2wAAAA8AAAAA&#10;AAAAAAAAAAAABwIAAGRycy9kb3ducmV2LnhtbFBLBQYAAAAAAwADALcAAAD1AgAAAAA=&#10;" stroked="t" strokeweight="3pt">
                  <v:stroke endcap="square"/>
                  <v:imagedata r:id="rId14" o:title="" croptop="18111f" cropbottom="22032f" cropleft="24996f" cropright="15649f"/>
                  <v:shadow on="t" color="black" opacity="28180f" origin="-.5,-.5" offset=".74836mm,.74836mm"/>
                  <v:path arrowok="t"/>
                </v:shape>
                <v:shape id="Text Box 26" o:spid="_x0000_s1037" type="#_x0000_t202" style="position:absolute;top:19958;width:33858;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GyUxQAAANsAAAAPAAAAZHJzL2Rvd25yZXYueG1sRI9BawIx&#10;FITvhf6H8ApeSs3WylJWo4hUaHuRbr14e2yem9XNy5JkdfvvG0HwOMzMN8x8OdhWnMmHxrGC13EG&#10;grhyuuFawe538/IOIkRkja1jUvBHAZaLx4c5Ftpd+IfOZaxFgnAoUIGJsSukDJUhi2HsOuLkHZy3&#10;GJP0tdQeLwluWznJslxabDgtGOxobag6lb1VsJ3ut+a5P3x8r6Zv/mvXr/NjXSo1ehpWMxCRhngP&#10;39qfWsEkh+uX9APk4h8AAP//AwBQSwECLQAUAAYACAAAACEA2+H2y+4AAACFAQAAEwAAAAAAAAAA&#10;AAAAAAAAAAAAW0NvbnRlbnRfVHlwZXNdLnhtbFBLAQItABQABgAIAAAAIQBa9CxbvwAAABUBAAAL&#10;AAAAAAAAAAAAAAAAAB8BAABfcmVscy8ucmVsc1BLAQItABQABgAIAAAAIQA4uGyUxQAAANsAAAAP&#10;AAAAAAAAAAAAAAAAAAcCAABkcnMvZG93bnJldi54bWxQSwUGAAAAAAMAAwC3AAAA+QIAAAAA&#10;" stroked="f">
                  <v:textbox style="mso-fit-shape-to-text:t" inset="0,0,0,0">
                    <w:txbxContent>
                      <w:p w14:paraId="505BDC06" w14:textId="77777777" w:rsidR="00BD0551" w:rsidRPr="00ED2784" w:rsidRDefault="00BD0551" w:rsidP="00ED2784">
                        <w:pPr>
                          <w:pStyle w:val="Caption"/>
                          <w:jc w:val="center"/>
                          <w:rPr>
                            <w:rFonts w:ascii="Book Antiqua" w:hAnsi="Book Antiqua"/>
                            <w:noProof/>
                            <w:color w:val="000000" w:themeColor="text1"/>
                            <w:sz w:val="20"/>
                          </w:rPr>
                        </w:pPr>
                        <w:r w:rsidRPr="00ED2784">
                          <w:rPr>
                            <w:rFonts w:ascii="Book Antiqua" w:hAnsi="Book Antiqua"/>
                            <w:color w:val="000000" w:themeColor="text1"/>
                            <w:sz w:val="20"/>
                          </w:rPr>
                          <w:t xml:space="preserve">Figure </w:t>
                        </w:r>
                        <w:r w:rsidRPr="00ED2784">
                          <w:rPr>
                            <w:rFonts w:ascii="Book Antiqua" w:hAnsi="Book Antiqua"/>
                            <w:color w:val="000000" w:themeColor="text1"/>
                            <w:sz w:val="20"/>
                          </w:rPr>
                          <w:fldChar w:fldCharType="begin"/>
                        </w:r>
                        <w:r w:rsidRPr="00ED2784">
                          <w:rPr>
                            <w:rFonts w:ascii="Book Antiqua" w:hAnsi="Book Antiqua"/>
                            <w:color w:val="000000" w:themeColor="text1"/>
                            <w:sz w:val="20"/>
                          </w:rPr>
                          <w:instrText xml:space="preserve"> SEQ Figure \* ARABIC </w:instrText>
                        </w:r>
                        <w:r w:rsidRPr="00ED2784">
                          <w:rPr>
                            <w:rFonts w:ascii="Book Antiqua" w:hAnsi="Book Antiqua"/>
                            <w:color w:val="000000" w:themeColor="text1"/>
                            <w:sz w:val="20"/>
                          </w:rPr>
                          <w:fldChar w:fldCharType="separate"/>
                        </w:r>
                        <w:r>
                          <w:rPr>
                            <w:rFonts w:ascii="Book Antiqua" w:hAnsi="Book Antiqua"/>
                            <w:noProof/>
                            <w:color w:val="000000" w:themeColor="text1"/>
                            <w:sz w:val="20"/>
                          </w:rPr>
                          <w:t>4</w:t>
                        </w:r>
                        <w:r w:rsidRPr="00ED2784">
                          <w:rPr>
                            <w:rFonts w:ascii="Book Antiqua" w:hAnsi="Book Antiqua"/>
                            <w:color w:val="000000" w:themeColor="text1"/>
                            <w:sz w:val="20"/>
                          </w:rPr>
                          <w:fldChar w:fldCharType="end"/>
                        </w:r>
                        <w:r w:rsidRPr="00ED2784">
                          <w:rPr>
                            <w:rFonts w:ascii="Book Antiqua" w:hAnsi="Book Antiqua"/>
                            <w:color w:val="000000" w:themeColor="text1"/>
                            <w:sz w:val="20"/>
                          </w:rPr>
                          <w:t>: Demand During Lead Time is Variable</w:t>
                        </w:r>
                      </w:p>
                    </w:txbxContent>
                  </v:textbox>
                </v:shape>
                <w10:wrap type="square"/>
              </v:group>
            </w:pict>
          </mc:Fallback>
        </mc:AlternateContent>
      </w:r>
      <w:r w:rsidR="0027717B">
        <w:rPr>
          <w:rFonts w:ascii="Book Antiqua" w:hAnsi="Book Antiqua" w:cs="Times New Roman"/>
          <w:sz w:val="24"/>
          <w:szCs w:val="48"/>
        </w:rPr>
        <w:t>Figure 4 represents when demand</w:t>
      </w:r>
      <w:r w:rsidR="00810191">
        <w:rPr>
          <w:rFonts w:ascii="Book Antiqua" w:hAnsi="Book Antiqua" w:cs="Times New Roman"/>
          <w:sz w:val="24"/>
          <w:szCs w:val="48"/>
        </w:rPr>
        <w:t xml:space="preserve"> during lead time is variable. Suppose we have a certain quantity of inventory and have reached reorder point. We expect to consume the</w:t>
      </w:r>
      <w:r w:rsidR="00317CBF" w:rsidRPr="00C73CB8">
        <w:rPr>
          <w:rFonts w:ascii="Book Antiqua" w:hAnsi="Book Antiqua" w:cs="Times New Roman"/>
          <w:sz w:val="24"/>
          <w:szCs w:val="48"/>
        </w:rPr>
        <w:t xml:space="preserve"> in</w:t>
      </w:r>
      <w:r w:rsidR="00810191">
        <w:rPr>
          <w:rFonts w:ascii="Book Antiqua" w:hAnsi="Book Antiqua" w:cs="Times New Roman"/>
          <w:sz w:val="24"/>
          <w:szCs w:val="48"/>
        </w:rPr>
        <w:t xml:space="preserve">ventory at the same linear rate; therefore, </w:t>
      </w:r>
      <w:r w:rsidR="00317CBF" w:rsidRPr="00C73CB8">
        <w:rPr>
          <w:rFonts w:ascii="Book Antiqua" w:hAnsi="Book Antiqua" w:cs="Times New Roman"/>
          <w:sz w:val="24"/>
          <w:szCs w:val="48"/>
        </w:rPr>
        <w:t>exactly at the point that</w:t>
      </w:r>
      <w:r w:rsidR="00810191">
        <w:rPr>
          <w:rFonts w:ascii="Book Antiqua" w:hAnsi="Book Antiqua" w:cs="Times New Roman"/>
          <w:sz w:val="24"/>
          <w:szCs w:val="48"/>
        </w:rPr>
        <w:t xml:space="preserve"> inventory on hand reaches 0, we </w:t>
      </w:r>
      <w:r w:rsidR="00317CBF" w:rsidRPr="00C73CB8">
        <w:rPr>
          <w:rFonts w:ascii="Book Antiqua" w:hAnsi="Book Antiqua" w:cs="Times New Roman"/>
          <w:sz w:val="24"/>
          <w:szCs w:val="48"/>
        </w:rPr>
        <w:t>will get the next order.</w:t>
      </w:r>
      <w:r w:rsidR="00C73CB8" w:rsidRPr="00C73CB8">
        <w:rPr>
          <w:rFonts w:ascii="Book Antiqua" w:hAnsi="Book Antiqua" w:cs="Times New Roman"/>
          <w:sz w:val="24"/>
          <w:szCs w:val="48"/>
        </w:rPr>
        <w:t xml:space="preserve"> </w:t>
      </w:r>
      <w:r w:rsidR="00317CBF" w:rsidRPr="00C73CB8">
        <w:rPr>
          <w:rFonts w:ascii="Book Antiqua" w:hAnsi="Book Antiqua" w:cs="Times New Roman"/>
          <w:sz w:val="24"/>
          <w:szCs w:val="48"/>
        </w:rPr>
        <w:t xml:space="preserve">But who can guarantee that customers </w:t>
      </w:r>
      <w:r w:rsidR="00810191">
        <w:rPr>
          <w:rFonts w:ascii="Book Antiqua" w:hAnsi="Book Antiqua" w:cs="Times New Roman"/>
          <w:sz w:val="24"/>
          <w:szCs w:val="48"/>
        </w:rPr>
        <w:t xml:space="preserve">will </w:t>
      </w:r>
      <w:r w:rsidR="00EA6CEC" w:rsidRPr="00C73CB8">
        <w:rPr>
          <w:rFonts w:ascii="Book Antiqua" w:hAnsi="Book Antiqua" w:cs="Times New Roman"/>
          <w:sz w:val="24"/>
          <w:szCs w:val="48"/>
        </w:rPr>
        <w:t xml:space="preserve">come </w:t>
      </w:r>
      <w:r w:rsidR="00810191">
        <w:rPr>
          <w:rFonts w:ascii="Book Antiqua" w:hAnsi="Book Antiqua" w:cs="Times New Roman"/>
          <w:sz w:val="24"/>
          <w:szCs w:val="48"/>
        </w:rPr>
        <w:t>to the store</w:t>
      </w:r>
      <w:r w:rsidR="00317CBF" w:rsidRPr="00C73CB8">
        <w:rPr>
          <w:rFonts w:ascii="Book Antiqua" w:hAnsi="Book Antiqua" w:cs="Times New Roman"/>
          <w:sz w:val="24"/>
          <w:szCs w:val="48"/>
        </w:rPr>
        <w:t xml:space="preserve"> based on the </w:t>
      </w:r>
      <w:r w:rsidR="00810191">
        <w:rPr>
          <w:rFonts w:ascii="Book Antiqua" w:hAnsi="Book Antiqua" w:cs="Times New Roman"/>
          <w:sz w:val="24"/>
          <w:szCs w:val="48"/>
        </w:rPr>
        <w:t>rate we</w:t>
      </w:r>
      <w:r w:rsidR="00317CBF" w:rsidRPr="00C73CB8">
        <w:rPr>
          <w:rFonts w:ascii="Book Antiqua" w:hAnsi="Book Antiqua" w:cs="Times New Roman"/>
          <w:sz w:val="24"/>
          <w:szCs w:val="48"/>
        </w:rPr>
        <w:t xml:space="preserve"> have assumed?</w:t>
      </w:r>
      <w:r w:rsidR="00C73CB8" w:rsidRPr="00C73CB8">
        <w:rPr>
          <w:rFonts w:ascii="Book Antiqua" w:hAnsi="Book Antiqua" w:cs="Times New Roman"/>
          <w:sz w:val="24"/>
          <w:szCs w:val="48"/>
        </w:rPr>
        <w:t xml:space="preserve"> </w:t>
      </w:r>
      <w:r w:rsidR="00317CBF" w:rsidRPr="00C73CB8">
        <w:rPr>
          <w:rFonts w:ascii="Book Antiqua" w:hAnsi="Book Antiqua" w:cs="Times New Roman"/>
          <w:sz w:val="24"/>
          <w:szCs w:val="48"/>
        </w:rPr>
        <w:t>No one can guarantee that.</w:t>
      </w:r>
      <w:r w:rsidR="00810191">
        <w:rPr>
          <w:rFonts w:ascii="Book Antiqua" w:hAnsi="Book Antiqua" w:cs="Times New Roman"/>
          <w:sz w:val="24"/>
          <w:szCs w:val="48"/>
        </w:rPr>
        <w:t xml:space="preserve"> </w:t>
      </w:r>
      <w:r w:rsidR="00317CBF" w:rsidRPr="00C73CB8">
        <w:rPr>
          <w:rFonts w:ascii="Book Antiqua" w:hAnsi="Book Antiqua" w:cs="Times New Roman"/>
          <w:sz w:val="24"/>
          <w:szCs w:val="48"/>
        </w:rPr>
        <w:t>T</w:t>
      </w:r>
      <w:r w:rsidR="00810191">
        <w:rPr>
          <w:rFonts w:ascii="Book Antiqua" w:hAnsi="Book Antiqua" w:cs="Times New Roman"/>
          <w:sz w:val="24"/>
          <w:szCs w:val="48"/>
        </w:rPr>
        <w:t>herefore, it is possible that the product is consumed at a</w:t>
      </w:r>
      <w:r w:rsidR="00317CBF" w:rsidRPr="00C73CB8">
        <w:rPr>
          <w:rFonts w:ascii="Book Antiqua" w:hAnsi="Book Antiqua" w:cs="Times New Roman"/>
          <w:sz w:val="24"/>
          <w:szCs w:val="48"/>
        </w:rPr>
        <w:t xml:space="preserve"> faster rate.</w:t>
      </w:r>
      <w:r w:rsidR="00C73CB8" w:rsidRPr="00C73CB8">
        <w:rPr>
          <w:rFonts w:ascii="Book Antiqua" w:hAnsi="Book Antiqua" w:cs="Times New Roman"/>
          <w:sz w:val="24"/>
          <w:szCs w:val="48"/>
        </w:rPr>
        <w:t xml:space="preserve"> </w:t>
      </w:r>
      <w:r w:rsidR="00721915">
        <w:rPr>
          <w:rFonts w:ascii="Book Antiqua" w:hAnsi="Book Antiqua" w:cs="Times New Roman"/>
          <w:sz w:val="24"/>
          <w:szCs w:val="48"/>
        </w:rPr>
        <w:t>The red line</w:t>
      </w:r>
      <w:r w:rsidR="00810191">
        <w:rPr>
          <w:rFonts w:ascii="Book Antiqua" w:hAnsi="Book Antiqua" w:cs="Times New Roman"/>
          <w:sz w:val="24"/>
          <w:szCs w:val="48"/>
        </w:rPr>
        <w:t xml:space="preserve"> represents the consumption at the faster rate. </w:t>
      </w:r>
      <w:r w:rsidR="00317CBF" w:rsidRPr="00C73CB8">
        <w:rPr>
          <w:rFonts w:ascii="Book Antiqua" w:hAnsi="Book Antiqua" w:cs="Times New Roman"/>
          <w:sz w:val="24"/>
          <w:szCs w:val="48"/>
        </w:rPr>
        <w:t>In that case</w:t>
      </w:r>
      <w:r w:rsidR="00810191">
        <w:rPr>
          <w:rFonts w:ascii="Book Antiqua" w:hAnsi="Book Antiqua" w:cs="Times New Roman"/>
          <w:sz w:val="24"/>
          <w:szCs w:val="48"/>
        </w:rPr>
        <w:t>,</w:t>
      </w:r>
      <w:r w:rsidR="00317CBF" w:rsidRPr="00C73CB8">
        <w:rPr>
          <w:rFonts w:ascii="Book Antiqua" w:hAnsi="Book Antiqua" w:cs="Times New Roman"/>
          <w:sz w:val="24"/>
          <w:szCs w:val="48"/>
        </w:rPr>
        <w:t xml:space="preserve"> inventory on hand reached 0 at this point </w:t>
      </w:r>
      <w:r w:rsidR="00810191">
        <w:rPr>
          <w:rFonts w:ascii="Book Antiqua" w:hAnsi="Book Antiqua" w:cs="Times New Roman"/>
          <w:sz w:val="24"/>
          <w:szCs w:val="48"/>
        </w:rPr>
        <w:t>and we are left without</w:t>
      </w:r>
      <w:r w:rsidR="00317CBF" w:rsidRPr="00C73CB8">
        <w:rPr>
          <w:rFonts w:ascii="Book Antiqua" w:hAnsi="Book Antiqua" w:cs="Times New Roman"/>
          <w:sz w:val="24"/>
          <w:szCs w:val="48"/>
        </w:rPr>
        <w:t xml:space="preserve"> inventory</w:t>
      </w:r>
      <w:r w:rsidR="00810191">
        <w:rPr>
          <w:rFonts w:ascii="Book Antiqua" w:hAnsi="Book Antiqua" w:cs="Times New Roman"/>
          <w:sz w:val="24"/>
          <w:szCs w:val="48"/>
        </w:rPr>
        <w:t xml:space="preserve"> for the remaining days</w:t>
      </w:r>
      <w:r w:rsidR="00317CBF" w:rsidRPr="00C73CB8">
        <w:rPr>
          <w:rFonts w:ascii="Book Antiqua" w:hAnsi="Book Antiqua" w:cs="Times New Roman"/>
          <w:sz w:val="24"/>
          <w:szCs w:val="48"/>
        </w:rPr>
        <w:t>.</w:t>
      </w:r>
      <w:r w:rsidR="00C73CB8" w:rsidRPr="00C73CB8">
        <w:rPr>
          <w:rFonts w:ascii="Book Antiqua" w:hAnsi="Book Antiqua" w:cs="Times New Roman"/>
          <w:sz w:val="24"/>
          <w:szCs w:val="48"/>
        </w:rPr>
        <w:t xml:space="preserve"> </w:t>
      </w:r>
      <w:r w:rsidR="00810191">
        <w:rPr>
          <w:rFonts w:ascii="Book Antiqua" w:hAnsi="Book Antiqua" w:cs="Times New Roman"/>
          <w:sz w:val="24"/>
          <w:szCs w:val="48"/>
        </w:rPr>
        <w:t xml:space="preserve">Any customer who comes to the store </w:t>
      </w:r>
      <w:r w:rsidR="00317CBF" w:rsidRPr="00C73CB8">
        <w:rPr>
          <w:rFonts w:ascii="Book Antiqua" w:hAnsi="Book Antiqua" w:cs="Times New Roman"/>
          <w:sz w:val="24"/>
          <w:szCs w:val="48"/>
        </w:rPr>
        <w:t xml:space="preserve">asking for </w:t>
      </w:r>
      <w:r w:rsidR="00810191">
        <w:rPr>
          <w:rFonts w:ascii="Book Antiqua" w:hAnsi="Book Antiqua" w:cs="Times New Roman"/>
          <w:sz w:val="24"/>
          <w:szCs w:val="48"/>
        </w:rPr>
        <w:t xml:space="preserve">the product will not be able to purchase it because there </w:t>
      </w:r>
      <w:r w:rsidR="00721915">
        <w:rPr>
          <w:rFonts w:ascii="Book Antiqua" w:hAnsi="Book Antiqua" w:cs="Times New Roman"/>
          <w:sz w:val="24"/>
          <w:szCs w:val="48"/>
        </w:rPr>
        <w:t>will be</w:t>
      </w:r>
      <w:r w:rsidR="00810191">
        <w:rPr>
          <w:rFonts w:ascii="Book Antiqua" w:hAnsi="Book Antiqua" w:cs="Times New Roman"/>
          <w:sz w:val="24"/>
          <w:szCs w:val="48"/>
        </w:rPr>
        <w:t xml:space="preserve"> no inventory on hand </w:t>
      </w:r>
      <w:r w:rsidR="00721915">
        <w:rPr>
          <w:rFonts w:ascii="Book Antiqua" w:hAnsi="Book Antiqua" w:cs="Times New Roman"/>
          <w:sz w:val="24"/>
          <w:szCs w:val="48"/>
        </w:rPr>
        <w:t>for</w:t>
      </w:r>
      <w:r w:rsidR="00810191">
        <w:rPr>
          <w:rFonts w:ascii="Book Antiqua" w:hAnsi="Book Antiqua" w:cs="Times New Roman"/>
          <w:sz w:val="24"/>
          <w:szCs w:val="48"/>
        </w:rPr>
        <w:t xml:space="preserve"> the product in question. Thus, the customer will have </w:t>
      </w:r>
      <w:r w:rsidR="00721915">
        <w:rPr>
          <w:rFonts w:ascii="Book Antiqua" w:hAnsi="Book Antiqua" w:cs="Times New Roman"/>
          <w:sz w:val="24"/>
          <w:szCs w:val="48"/>
        </w:rPr>
        <w:t xml:space="preserve">to </w:t>
      </w:r>
      <w:r w:rsidR="00810191">
        <w:rPr>
          <w:rFonts w:ascii="Book Antiqua" w:hAnsi="Book Antiqua" w:cs="Times New Roman"/>
          <w:sz w:val="24"/>
          <w:szCs w:val="48"/>
        </w:rPr>
        <w:t>wait until the inventory arrives.</w:t>
      </w:r>
    </w:p>
    <w:p w14:paraId="30CA9847" w14:textId="77777777" w:rsidR="00D7228E" w:rsidRDefault="00D7228E" w:rsidP="00EC7AC6">
      <w:pPr>
        <w:spacing w:after="0" w:line="240" w:lineRule="auto"/>
        <w:jc w:val="both"/>
        <w:rPr>
          <w:rFonts w:ascii="Book Antiqua" w:hAnsi="Book Antiqua" w:cs="Times New Roman"/>
          <w:sz w:val="24"/>
          <w:szCs w:val="48"/>
        </w:rPr>
      </w:pPr>
    </w:p>
    <w:p w14:paraId="6740AE96" w14:textId="32706AE0" w:rsidR="00035ED2" w:rsidRDefault="00917AEC" w:rsidP="00EC7AC6">
      <w:pPr>
        <w:spacing w:after="0" w:line="240" w:lineRule="auto"/>
        <w:jc w:val="both"/>
        <w:rPr>
          <w:rFonts w:ascii="Book Antiqua" w:hAnsi="Book Antiqua" w:cs="Times New Roman"/>
          <w:sz w:val="24"/>
          <w:szCs w:val="48"/>
        </w:rPr>
      </w:pPr>
      <w:r>
        <w:rPr>
          <w:rFonts w:ascii="Book Antiqua" w:hAnsi="Book Antiqua" w:cs="Times New Roman"/>
          <w:noProof/>
          <w:sz w:val="24"/>
          <w:szCs w:val="48"/>
        </w:rPr>
        <mc:AlternateContent>
          <mc:Choice Requires="wpg">
            <w:drawing>
              <wp:anchor distT="0" distB="0" distL="114300" distR="114300" simplePos="0" relativeHeight="251705344" behindDoc="0" locked="0" layoutInCell="1" allowOverlap="1" wp14:anchorId="2C18CE35" wp14:editId="1491E5D8">
                <wp:simplePos x="0" y="0"/>
                <wp:positionH relativeFrom="column">
                  <wp:posOffset>2672862</wp:posOffset>
                </wp:positionH>
                <wp:positionV relativeFrom="paragraph">
                  <wp:posOffset>131885</wp:posOffset>
                </wp:positionV>
                <wp:extent cx="3191607" cy="1792312"/>
                <wp:effectExtent l="0" t="0" r="8890" b="0"/>
                <wp:wrapSquare wrapText="bothSides"/>
                <wp:docPr id="7170" name="Group 7170"/>
                <wp:cNvGraphicFramePr/>
                <a:graphic xmlns:a="http://schemas.openxmlformats.org/drawingml/2006/main">
                  <a:graphicData uri="http://schemas.microsoft.com/office/word/2010/wordprocessingGroup">
                    <wpg:wgp>
                      <wpg:cNvGrpSpPr/>
                      <wpg:grpSpPr>
                        <a:xfrm>
                          <a:off x="0" y="0"/>
                          <a:ext cx="3191607" cy="1792312"/>
                          <a:chOff x="0" y="0"/>
                          <a:chExt cx="3191607" cy="1792312"/>
                        </a:xfrm>
                      </wpg:grpSpPr>
                      <pic:pic xmlns:pic="http://schemas.openxmlformats.org/drawingml/2006/picture">
                        <pic:nvPicPr>
                          <pic:cNvPr id="17" name="Picture 17"/>
                          <pic:cNvPicPr>
                            <a:picLocks noChangeAspect="1"/>
                          </pic:cNvPicPr>
                        </pic:nvPicPr>
                        <pic:blipFill rotWithShape="1">
                          <a:blip r:embed="rId15" cstate="print">
                            <a:extLst>
                              <a:ext uri="{28A0092B-C50C-407E-A947-70E740481C1C}">
                                <a14:useLocalDpi xmlns:a14="http://schemas.microsoft.com/office/drawing/2010/main" val="0"/>
                              </a:ext>
                            </a:extLst>
                          </a:blip>
                          <a:srcRect l="32372" t="36183" r="18750" b="24216"/>
                          <a:stretch/>
                        </pic:blipFill>
                        <pic:spPr bwMode="auto">
                          <a:xfrm>
                            <a:off x="0" y="0"/>
                            <a:ext cx="3191607" cy="1450730"/>
                          </a:xfrm>
                          <a:prstGeom prst="rect">
                            <a:avLst/>
                          </a:prstGeom>
                          <a:ln>
                            <a:noFill/>
                          </a:ln>
                          <a:extLst>
                            <a:ext uri="{53640926-AAD7-44D8-BBD7-CCE9431645EC}">
                              <a14:shadowObscured xmlns:a14="http://schemas.microsoft.com/office/drawing/2010/main"/>
                            </a:ext>
                          </a:extLst>
                        </pic:spPr>
                      </pic:pic>
                      <wps:wsp>
                        <wps:cNvPr id="27" name="Text Box 27"/>
                        <wps:cNvSpPr txBox="1"/>
                        <wps:spPr>
                          <a:xfrm>
                            <a:off x="0" y="1512277"/>
                            <a:ext cx="3190875" cy="280035"/>
                          </a:xfrm>
                          <a:prstGeom prst="rect">
                            <a:avLst/>
                          </a:prstGeom>
                          <a:solidFill>
                            <a:prstClr val="white"/>
                          </a:solidFill>
                          <a:ln>
                            <a:noFill/>
                          </a:ln>
                          <a:effectLst/>
                        </wps:spPr>
                        <wps:txbx>
                          <w:txbxContent>
                            <w:p w14:paraId="0620D89D" w14:textId="77777777" w:rsidR="00BD0551" w:rsidRPr="00503941" w:rsidRDefault="00BD0551" w:rsidP="00503941">
                              <w:pPr>
                                <w:pStyle w:val="Caption"/>
                                <w:jc w:val="center"/>
                                <w:rPr>
                                  <w:rFonts w:ascii="Book Antiqua" w:hAnsi="Book Antiqua" w:cs="Times New Roman"/>
                                  <w:color w:val="000000" w:themeColor="text1"/>
                                  <w:sz w:val="28"/>
                                  <w:szCs w:val="48"/>
                                </w:rPr>
                              </w:pPr>
                              <w:r w:rsidRPr="00503941">
                                <w:rPr>
                                  <w:rFonts w:ascii="Book Antiqua" w:hAnsi="Book Antiqua"/>
                                  <w:color w:val="000000" w:themeColor="text1"/>
                                  <w:sz w:val="20"/>
                                </w:rPr>
                                <w:t xml:space="preserve">Figure </w:t>
                              </w:r>
                              <w:r w:rsidRPr="00503941">
                                <w:rPr>
                                  <w:rFonts w:ascii="Book Antiqua" w:hAnsi="Book Antiqua"/>
                                  <w:color w:val="000000" w:themeColor="text1"/>
                                  <w:sz w:val="20"/>
                                </w:rPr>
                                <w:fldChar w:fldCharType="begin"/>
                              </w:r>
                              <w:r w:rsidRPr="00503941">
                                <w:rPr>
                                  <w:rFonts w:ascii="Book Antiqua" w:hAnsi="Book Antiqua"/>
                                  <w:color w:val="000000" w:themeColor="text1"/>
                                  <w:sz w:val="20"/>
                                </w:rPr>
                                <w:instrText xml:space="preserve"> SEQ Figure \* ARABIC </w:instrText>
                              </w:r>
                              <w:r w:rsidRPr="00503941">
                                <w:rPr>
                                  <w:rFonts w:ascii="Book Antiqua" w:hAnsi="Book Antiqua"/>
                                  <w:color w:val="000000" w:themeColor="text1"/>
                                  <w:sz w:val="20"/>
                                </w:rPr>
                                <w:fldChar w:fldCharType="separate"/>
                              </w:r>
                              <w:r>
                                <w:rPr>
                                  <w:rFonts w:ascii="Book Antiqua" w:hAnsi="Book Antiqua"/>
                                  <w:noProof/>
                                  <w:color w:val="000000" w:themeColor="text1"/>
                                  <w:sz w:val="20"/>
                                </w:rPr>
                                <w:t>5</w:t>
                              </w:r>
                              <w:r w:rsidRPr="00503941">
                                <w:rPr>
                                  <w:rFonts w:ascii="Book Antiqua" w:hAnsi="Book Antiqua"/>
                                  <w:color w:val="000000" w:themeColor="text1"/>
                                  <w:sz w:val="20"/>
                                </w:rPr>
                                <w:fldChar w:fldCharType="end"/>
                              </w:r>
                              <w:r w:rsidRPr="00503941">
                                <w:rPr>
                                  <w:rFonts w:ascii="Book Antiqua" w:hAnsi="Book Antiqua"/>
                                  <w:color w:val="000000" w:themeColor="text1"/>
                                  <w:sz w:val="20"/>
                                </w:rPr>
                                <w:t>: Demand During Lead Time is Variable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C18CE35" id="Group 7170" o:spid="_x0000_s1038" style="position:absolute;left:0;text-align:left;margin-left:210.45pt;margin-top:10.4pt;width:251.3pt;height:141.15pt;z-index:251705344" coordsize="31916,179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qT8rLwQAAMEJAAAOAAAAZHJzL2Uyb0RvYy54bWykVk1v4zYQvRfofyB0&#10;dyzJsmUbcRaOnQQLpJugSZEzTVEWsZLIknTsbNH/3kdScpqPxabbg+XhkBzOvHkz5OmnQ1OTR66N&#10;kO0iSk7iiPCWyUK020X0x/3lYBoRY2lb0Fq2fBE9cRN9Ovv1l9O9mvNUVrIuuCYw0pr5Xi2iylo1&#10;Hw4Nq3hDzYlUvMVkKXVDLYZ6Oyw03cN6Uw/TOJ4M91IXSkvGjYF2HSajM2+/LDmzN2VpuCX1IoJv&#10;1n+1/27cd3h2SudbTVUlWOcG/QkvGipaHHo0taaWkp0Wb0w1gmlpZGlPmGyGsiwF4z4GRJPEr6K5&#10;0nKnfCzb+X6rjjAB2lc4/bRZ9uXxVhNRLKI8yQFQSxtkyR9MvAYA7dV2jnVXWt2pW90ptmHkYj6U&#10;unH/iIYcPLRPR2j5wRIG5SiZJZM4jwjDXJLP0lGSBvBZhQy92ceqix/sHPYHD51/R3eUYHP8Oqwg&#10;vcHqx5zCLrvTPOqMNB+y0VD9dacGSKuiVmxELeyTpygS6JxqH28Fu9Vh8Ax7AkwC6Jh2pxJogLHb&#10;4laFPdTFdC3ZV0Nauapou+VLo8BugOlWD18u98MXB25qoS5FXRMt7YOw1V1FFRKdeNK6yS5WlMYr&#10;ar0DV6DtWrJdw1sb6lDzGmHL1lRCmYjoOW82HLTSn4sEWUcPsDhPadFafyaIcW2so42jiC+Vv9Lp&#10;Mo5n6flgNY5XgyzOLwbLWZYP8vgiz+JsmqyS1d9ud5LNd4YDD1qvlehch/aN8+/WRddBQsX5yiWP&#10;1PcHh6R3qP/3LkLlEHK+Gs1+B+qum4zSUZ76jjKaJNMRQgac03yMIkJnSbM0mQSCG6u5ZVWfpT4T&#10;IcUGFUU2+99kAXTozkoPzn+vqGwc5yPfzo51Ac5oY6+4bIgTkAp47s3TR8QVYu2XuODq1n1b6XgS&#10;ZoPmvVSNR5MMqZoMlst1Psiy9XRwfg5ptbqYZaNkko0vjqkyFS3k/mZjGOhd/P9sfSdLrgQcnF01&#10;YOhaF64V05Mbo48xxF0q7zVkXzWA0Jl9LuH0WML3jsvn8kCggpfdMtc1iT1A31Wr0wdP+x72qnkm&#10;4yRNc28j1EfXQmPwK7TQdBrHo7Ev/WcbfTI/mG8ja1G4ZLu0u72rWodK2FfC8s74i1XfpYi/ajtW&#10;PYfnJHvYHPwFk/WQbGTxBETQifxlYRS7FDj9mhp7SzWuX5QQnhT2Bp+ylvtFJDspIpXU397Tu/XI&#10;LWYjssd1vojMnzvqenj9uUXW3d3fC7oXNr3Q7pqVRE2jU8EbL2KDtnUvllo2DyDF0p2CKdoynLWI&#10;bC+uLEaYwEuF8eXSy+EquG7vFC6Q0GkdyveHB6pVlyMLxnyRPa/o/FVphrW+86glusOl8HXrcA0o&#10;guxuAI57yb8TfPPq3jTuIfLvsV/1/PI6+w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FWvw1rhAAAACgEAAA8AAABkcnMvZG93bnJldi54bWxMj0FLw0AQhe+C/2EZwZvdTWLFppmU&#10;UtRTEdoK0ts2mSah2d2Q3Sbpv3c86XGYj/e+l60m04qBet84ixDNFAiyhSsbWyF8Hd6fXkH4oG2p&#10;W2cJ4UYeVvn9XabT0o12R8M+VIJDrE81Qh1Cl0rpi5qM9jPXkeXf2fVGBz77Spa9HjnctDJW6kUa&#10;3VhuqHVHm5qKy/5qED5GPa6T6G3YXs6b2/Ew//zeRoT4+DCtlyACTeEPhl99VoecnU7uaksvWoTn&#10;WC0YRYgVT2BgESdzECeERCURyDyT/yfkPwAAAP//AwBQSwMECgAAAAAAAAAhADj5Op/UGwMA1BsD&#10;ABQAAABkcnMvbWVkaWEvaW1hZ2UxLnBuZ4lQTkcNChoKAAAADUlIRFIAAAZAAAADhAgCAAAAdi9q&#10;9QAAAAFzUkdCAK7OHOkAAP/KSURBVHhe7F0HYBXF038lnVR6J6EoKNIUBQWpotjAXlABQQEr/m18&#10;VuzYsXcFFXsBsSEtNAFpoXeSUENNQnp5yffbcnd79d17KSRwx3G5d7c7Ozs72343O+veuWGZy+Xy&#10;uMu95CwL8ZR53C43Tjz04I3RUU5f4z+u5fRGOMrZI/6s3I3A9AkO8of9l15LcfHUXV5e5iovl4KC&#10;DLul1AgrhDB/Kz3nZBFSeCXd0rAkdSVxljoPUO52u/GbJFlGUnaVlZeX+sqLSsoKS8qLS3xFpa6S&#10;0jJci0rKfSSOu4zyUoY/NCbNGKLjSVl5mQ93oFDm85WDHN7Q3LiRqTJcEZD89pBMlbt9ND2aQZI8&#10;/ktXdgM6TBTsliWD/xAb++ki8gAP5R5wQsXpQRGSHLHM0gIk/5jACKc015RlcEdyw2XBioCF5CJn&#10;RBh7rJS5KOUSl4SqBOTJqF6oflAeOE2WbVwhHCon5BL/6T8iTOmO/EI4cqH/qBQoL+p0FHVCzmWG&#10;uSgYjzyCLrZKdwWqVJT0pUBPCcxkJh9cYga5ZwlSjaDqw/Iq6zbROi5eKbJSA8yFKb+R64tpWFlU&#10;xqLjqkUET07GHb0hdcdDDrfXS6QBVSOyIIdBYvShpHVuNwLjwqJ7PF52Jx94h0egSINRioy2qgBs&#10;ZN9GELll0OiMn6ikkmiUjP800xilTHgrx9svVo+pnEllZnVbUHam8FT8pB2SA8g6b8WpVN/FMFxr&#10;raKpZGGQIar7lnT8SkGQlhRWF8cuEVJvjAtD3fcYlJiShNT2s4aHipu11aQBJcpL1ZBoLT29UE5K&#10;T9WeBMCxDd20EcSouaPRWD9gfdD8SA086eV5x42KiIj0P7JK+1d65WLgt7xKq5tBsalliZuLxMPf&#10;aVpk41jSYENUFpUGKu2xlChrNaQSIuxL//gARGilpYaS8Sx1hnKTIzdDcv/B4zL5Ew2hzTavyPSZ&#10;1J3JbbA6DX+FY+O9tmswiKLTAaW9U9glLQtr4ck4hPZGtLTxH5pABjO8DWZ5ZSIihEh7JOaVCk4a&#10;klAV5MMTqW+Wg/PhGldfSoyPeGh0ngQfArESYQ0lewUmWTlJ5cXpsaLjLaskDqLmrLKyjodUX975&#10;eLxe9DT8v9AjIQirHLL2spRp48A4YN01+U+bbCYGJXkl51xCSkCeVWnIwjsASV+UwR3LCe1qlZyy&#10;EZ/ShUiJMhlJIycp6/q/VG+lSi13wlQEVCrkhvbKUueLG0iByIMdYn1WtMtvW2PIkYamMD5VjRc0&#10;jSwlZStB3qZLtZE25rRz9ZX7SPsOKrSgyciYlL6XNOws9zyzQhNhkAO5XBBM6j94leD6IFQUNqoj&#10;nTgf5slNBm81uIbT/p9rmDQokwbGjIbNXkZuoA1lr8zeDAdsQhx1cka9tPGYT5WswbjQugj9Z9J/&#10;CMaBrAUarZHTV9oMgWWlqisPpRjyPIoOC8SBKR+uSjWFzkxZL0v/kqpEOireutBncoEKUmThheol&#10;N3ys3WHjQ/GQW1g+c6JTJgT2EUWnN0Th6WCSdOtkAANuaHNIajq9kTJKfslKxhhkTBNB+fhcwIXR&#10;UUkxzrKSUldpqZsMlnx4qGRHzB2lwkRqUGzSRFSjqCq1wvSVjkS0yqwMQyQVk5p6JX3aliPjvBWj&#10;hJRi4DmURkO0JaDFRWYgdK7MBMIaCXbDfsmDIz4ypONDKRwTIvsp9Tw0/4waoU2unJaHZM/jLfd4&#10;cJbh6vUCarlg8CUjR97+5bSvjx4+SntlaWZMVVbRK0GmotDYvXTlJRMfHz916pRx4+7KyMgQhcdC&#10;SjEkYUriFkYx2nobGxsz/fnHr7rjrtxtm0HDS3JLwnh5S1UeQokgu1SsZSTfqkZMqxGILGsE61Px&#10;hEyRAZDQbo4CKC6iai4P7nGCbQTylbujWiY+OvHpV774esWKVSRHO9cvJaEoeuV1+zwuXAlARcVu&#10;1AJRVacM04qt/JQVr4z0GATlYf8YEU6KNtBii6DTdjq/o+H5gIdEVg0N5eaI02S9EYN3GG/iCIB1&#10;EUS7JQCFMyoPQGkfBH5pa+AqxllKYKwSXznuS3zuYoAsKBSaU9oTeqW5HX6W+0ppQ4JuC5mm0yLC&#10;LW18KGhFqDd/6P6zvShu53Ak4EjAkYAjAUcCjgQcCTgScCTgSOCUkECoqTnAKZF9J5OOBBwJiBJY&#10;mpu796mnewy+ZPSo0VO++vLo0WP0Gw5Byhn8IR8yYiUC1vqHMjQVGxsLAOuuu+46ePCgREQEVckH&#10;HokUwwKN0XmZgRgAWM8+fvWd43K3bGAPCVZFopYBcCK4HP8pQ1oUyRK+DtFINC2O5AiYM0V3+Jcy&#10;gtwS3IqJgkFXDNhCbPpJyx3RsvXDzzzzxpfTVq5kANa6f8kfoFcun5eAZz6PGwgUoENY9zBuOVgm&#10;otIUvaRAG6BEzhmDcSmTrjLyUQ/xOdZEQSQJdCa3HJVWoa0stAQzceiHQ1ESZZZ/Eo4ZrjD8UfWp&#10;XE6GAtn0Swf7mshZ4+gWA9IY5MkBLIL5AbEqg+GVqxAAVpkbgB8ArNJyD4yoKKQK6IogWRTLIig3&#10;TYJ+8fEhyzDUAkoNgyxijUXhLgqjlpfHjhh2blQU48A5HAk4EnAk4EjAkYAjAUcCjgQcCTgSOOkl&#10;AHuYkz6PTgYdCTgSsCmBf49lZrz40nkXD7rjzjs/nzrlyJEj0qoojoNQOswISIJWpF8sCbUpFntA&#10;jri42C++mHL33bDAOigaXNEQnj/+mrti5XpDJs/t3unySwcIrxho4o6Jif75qUeuuvPu4xvX4ncI&#10;tUoiWAh9T+yw3ECYOMBD7LPIY2pMZYBhEXSOWFQJFk18rRpFsgh6Ra+EBNaqMdslumyM2WRFJ7Z7&#10;+Pln3/jqOwnAWruYBi4L270idPdK7771ruOH3L5iYjwEMyJqNlhWirO8rKScXWNf+5XKClAOA3QI&#10;q5R/urBOAvUYfEMWJ0iQIgvG31P7OyB3orUUAZsIMkWsIynbHLEjJnmyFRYzLuf2WVQOHA6TLMIo&#10;AZZralJIASpmb8VBQCY8tlSK3VEMiwJeALBKyzwwvyot9wLAIlfCJDogLCoBPRgB0jxT23ukzQw4&#10;EZ8sR6EmnJLFmMRauSvkuiHdIyJoos7hSMCRgCMBRwKOBBwJOBJwJOBIwJHAyS8BB8A6+cvYyaEj&#10;AdsSWJp9/MjzL5xzyaAxY8d+9Mmnhw8fIsCBDOxQ9INBV8IKQf5bTES3opAAWF9+OXXs2LEHDx7i&#10;mJb0B+Sef+ndaV++Y8jmsNvuffqJ+7nRETcFI+lHR9eZ/tTDQ+68J3vDasA5zLqKrR8kPymGwlYR&#10;0occzGKA/XebDyzcm82Su7B53A3tm3y35cDCPVnsSe9meNKIWWDBTROBZIBSUXMjhmERTIYYAXG/&#10;R7iPat3+0Reem/zNjyoAK2Tn4pg9/9Xpc3tomx7uOgkEljI5tg+Mipv8C10L6vWGx3rDo30lRWXF&#10;+eUSjEVAHbdryc4OhEAhpVLoysJNYRa5ij/p/RP3lbCkiCEV80jCV0GSh9xxELlz5ZV4c4uBHoWG&#10;wi2PuyTKm49lj7SgmS0YAjFQiWWdkIKrHSoAaokmQliUtrwmneBQFMmCcypfuafU5YH3K0BXZQS9&#10;8pa5AFoRTwrUMQqBsSIiwiPDI4pLSgqLi0tLfQS34s6byBJ45j+ILMDEskK6itZ3xcVnh4WZidR5&#10;7kjAkYAjAUcCjgQcCTgScCTgSMCRwEkmgRDHAuskK1EnO44EKiCBpcdzsl58qeugi+66+6533nv/&#10;YEYGMAMOYFG/1gQSISZT5C9b8yU4vKIvVQsNldcJCQkMwDpwAD6wKB3i9s89Z97i1WvgxMr4+GrK&#10;W7eOuP+xR++Sl/lxJAUmXbExMx5/cMjYu7PWriR8UAKww8JBESvwCIiJ4FYAsyQHWBTGcbnuX5T2&#10;zVfvsiRvuuWeXk2iFx/I+fbr99iTG4fdPfmCltQ5MLF3otBVuY86fKJIFneGhZClNDzEEt3uzEee&#10;f+7tH36VAKyUhSF7VsXsWhR369vlxQXlGamevFxmFqUcoMMgrQuu2tonKv7dnwgA5wkJi2v83Mtv&#10;PvV/jxTlHmXSZl5hEfvfDe3i4+NSUlz3328gr+wi14gRC+JdWXj3+qREXhiITs2X+KI/vv6Q5AkF&#10;sO+YLzu3GGLy+UqJNVRYaGhIaPM43BN7NGr+RSXJ+GQmV6yAyTJC6peKeaSismY8MfmQJMmSR5LO&#10;j7vOIXAb3lG4Lasw66G+MMkimRUALHdMdPSkl1587LEnjufl+QB1+Uqo7RXBsejqRrIGk1ifUUAN&#10;Olh4Sf+uoaEGgnAeORJwJOBIwJGAIwFHAo4EHAk4EnAkcDJKwAGwTsZSdfLkSCBICSzPyc19aVKn&#10;QRfde++9r77++v59+4AaSAAWw4hkh/GST3LJGIvaJJEAxFURW+HGIxC8oV69el9//fWYMXfu3buX&#10;gV8Uv/K89+HXX3z6hiG7I0f/D69wfeC+29W4GEHAYNI187EHhoy7/+jKf6nVFQF6qKt06phe8ubu&#10;JX6T5LWEdOc6V/kve3KXHCqc9uXbLF0Yecn2X8CzLmgQflWzKOowHDgOXC8hCGAsYk5EURss/yP4&#10;DlxSsb0DAGnFdezy6Asvvvfr7xKAtWZh5JKP6vW6ydv4dO+O9Xv+eLc4Z587LLQcnsxDYsJad0/o&#10;f2tM646u//4i5mK9r910fmS9938mKyA93vD4pp9NmXbH6JEF2UeIfygqJiJct+ffdUkEwFqWff+j&#10;cRqRAb1yFWYPHZGSlTYlsf3Qz15py9cV8nWCdFNAeqzYuP/MNg2jIjxb0zNz8orLykqP5+SSLJb5&#10;outE16tfFyHbNmIu1blDLoZYst0biAUWoUnXUQLXoy84gEXBLQBY6zLqbssI69P2UD2I0eX6YWO3&#10;LBexF8vKyGrT6MiN3eEPLAR2XMgs3dbBix3ZQCMmus7nn302+o47so/nlML9VSkOH5A1spaQbgdB&#10;3aSxTZ2Iq6w8AFjOF5gga7oTzZGAIwFHAo4EHAk4EnAk4EjAkUDtkwDZddk5HAk4EnAkwMCN/IL8&#10;V17pNHDg+PHjn5/00v69e8k2cPKeeLiRtzvkWyLydYBMfuK+dpKfKG4b1aBB/W+//Xb06Dv27NnD&#10;4lAAy/3Rp99/+tGrhuIfPeZhvML13rtu44sXBe9bcfFxvz82fsi4ew8v/5fwBQdYZGkZtwQKAWhF&#10;vGKRqwRmEewF9wxZ+2Vf7tIjxbDwEpMedtt9PeuFDG0SCesrslksceeEZYPEpqiUOn1iiwdLmBUS&#10;HItzh+7uuLO6TnjxhQ9++3vVqtUE99qxZkHMj/c2+L95vp2rQ3JzU79+uDR7JxpbUC0uchUXukrc&#10;0ae/PDu2TUfX8pmuvjetPyeiwScAsEKA6UTEN/3hlxk3XH99Yc4RLCGkgCHfvPPP5S0TG8clJ6c/&#10;/XQrkW+GXgEhGjo2eWj7Lilbkj9/tycLQBfdMe/sNAPl5cvXpSXExUaFe44eLyzILygsKgRKFB0Z&#10;UlbuOZ6bHx8XX79uXOuG1A8XjU/BQQpgSX6vGCllCSH3nMVFm5EXnryr5erU4tyj694ZHgsSH61s&#10;lVUYD/bSMrJOT9hz/flRrRqEk8xSDIvuv0sArKioyB++//6GG2/IPp7rKykBV8VFxQCwCGzGdvBF&#10;GbMDMvF68i8d1ElC5Zz660jAkYAjAUcC1SkBLF6/7vjxhcXFSPTCsLAfY2MLyssHZWdPiYk5U70/&#10;7D8lJaNycv6Oi2PPxYg/xsUNUhvSZuqI4EmPzMx8l8uQAku62rwhbvT5rj9+/IfY2KYejz6z+rfI&#10;LwuvkYlZSbHMDggLez86WgzzXmHhpPx8WQIWBa0XoBwYBXFddnZjj2cZbOID+fzjl6tAsxmEojLm&#10;zYqbcZhBhwSxHo8dQQXKg/0kZDWwWegyJyjljaWlL9SpU8G8WOhAoLlG+LtyyTdOjUKa0Qk670FH&#10;BCdi0eDni9HRd+scpFrXXH12ZBm+V1BwZkiInmAQknSiVKIEHACrEoXpkHIkUNslsKqouOjVVzsO&#10;GPDgQw8+8+yze/bsBYQCIywCg3DfVwx3gqsm6sqbA1o0AEWGqLttHNQURzDCql+//vff/zBq1O3p&#10;6bslAAvNj/uzKT+/8eqTiPC/h5+TpSc/wQ2ejxtzM15JSxbJLX4kxMfN/L/7rxx33+Gli/ATCAgx&#10;FyLry8oQMoRagQExYv6wyCvKkbQpH8Fyph8oXJbpe2fyMyzdu+97skeC98qGoWz5G7EwIoAPACyy&#10;SK6Erp0jDtjLyrFykAbxEJfsdJFcQuezJ7z00ge//7Nq1RrCHwCsuM+ur//2/rKlMwCtFR3dkzHv&#10;Ddfx9DoD/xfetveet8fmHDhYb/C4tg+975r9peui21I6hzf6Aj6wiC1SREKz73+ecdONNxQeP8Js&#10;lCiWRKT+x4LmiYlx0/9Of/MlBcCS0ausLNeI8cl92yempaV8/t4FLFcUe2IexOhaP7drxdpUr9cb&#10;GhpaXFR0+OgRhGnfummrpnULC4sWrNgaExNTLyGuXZNIyS88NcKSlxDSZYPE1TpZOUgwLObxSio5&#10;Amz9k9p4xcH6KSlpJQfW/fxUIqTz8qIWgK6KfHEFh4GyZV3epWz05U3K3aFsC0IgmcRjfVl5ZGQ4&#10;VOTGG27Iys4uLSktLi4uKS4iVlgl8HJPXGIRKVC0C9qH/4VXXX4mNjh0DkcCjgQcCTgSqF4JbPL5&#10;Lj1+/OPoaAY/4eex8nJM1wdnZ38eE3OGBGABq7rh+PEotzvV55OfLy4tret2IwwgifG5uUvi40Uw&#10;BfNGDRE8ueb48Z9jY1kww6R7hTCXl1Vy6FlCMoYP5eQNc6HJlyGvLGKCx/N6nTqyGPHwgqwsQHh/&#10;xsbKD82y6pcxUZg25VVxrmwmZJEpSGAy1Te/xfF+YeGs4uLvKxvWFNOtSBJmBQTFfjE//9OYGADB&#10;sqoEl5C1DuiFbBEeXD2ZD9VzPRcVZaZ7gSZnUU2C05OAGLAZWA7W2usdnZPzmHn2g+PZiVVBCThO&#10;3CsoQCe6I4GTSQIpJaWlr79+Rv9+jz46AX7cN23YUAZsgdgyEaMXgqJ43bvSDh7PId2Z2REfG9Oh&#10;fUuyFR3f2o4EbNWq1S+//HLHHXesW7dW8n8FtMY7f+Hq5yY+iABPTnz90osvAGzy59+L5Se4wfPL&#10;LunN3MYTwJ0bgXkaNWr4zz23XDF+ws5ff/DSZYP4tEsQK7qQkJzlPsBYCB+C3e4ICoMtCLH+jy4I&#10;pNjU7LBma0LqvfLS/7GMPPToi11LDg3I3w27KxIGRlh0Qz1YACFaabkLN8QdObyHwyCLAFvUAouQ&#10;cjW76LLHJr/5zarNsMBCXEBmCF5EVrpRbCe8bjM39uArcYU37xxzzhWRCU2BJhVnHibvfMSRVlkx&#10;97JOHT2RgzDIfJhzIyPkxA0fUuQdu9JDRK+ADdGTvWF+wQg1sgSUrQckOJS7pKSkqIgAQ5FRUXEx&#10;ked2OT2pZWOgQpEREd6QUCRHQSJS5pJnMUJj3sIl8xb+O2/h0vmLluKKkiWyYeAVt8dizq/cx3Ki&#10;icerrKzzuzQgeuN2475/q5zuDfa5yFfyrI3pRwCghdADGkAcuXsBY1HfanRfRJppGGCVdD/3nJ7n&#10;9+jVp1fvfn36DOzXe2C/C/r3KS3I9+XnlxYWELk5hyMBRwKOBBwJVK8E8svK/i8v76OoqIFeL0u5&#10;vdt9vsfDeiuRl7Cysl+jo9+NihKfIyTCI9jZHk+s272vlKwTFw992y4/sUi6SmVg2N1Y90EWubBm&#10;FRFbejzzi7HAnx//FRd3DglpTIVm5wiUMZs0K8iVnVQswkBVmkraZV0cN4SGHiwr21FSUsEU9dHl&#10;dCuYhCH/KPGeISGoMmI9CjqhQAdIZuHBVf+QEJyiQlpIJlCZB8qnGf2A6NgMzIKhRG4NC4MdVqBZ&#10;c8I7EnAk4EjAkUD1SAAABDGvgQUT/arKja7YOjRqzIO3+QXF7739gsWZm1+AYMRCiwIm1HaKmGsB&#10;pmDQCjXXIje4AsQgvo5KS3FD17mVi0/Yc7ZsjFrd4F+Il+IedCUZtbLiBkDS8kLmT5w4rKLgEUmJ&#10;LvXjT6hZVVnZ3PDma8MavvDsQ8Bz2PHS8w+nhDWaHdGcmPtgRA1kCf6XYOKDRWylvvLSkjJYApWW&#10;lpOt9ErKscStuJic9IasbxOMgYCjCeAdcB0QLCorLXAV7N6cv+2//JwcYGBhCU0If6Vk/QXBxwjg&#10;R92UM9SJzATwm7hgJ7gZdT7FwCkJotKiV/K+hDLCJYNhio0Ugd98WCgKDAsQUXhETER4hGSYRuQF&#10;CYdgk0Huqp1b0oGHHj17MVni/3k9CdBIhE/kT1duMkfv5HTnFIVm0XK+qGsdqgEeAFjXnR9x9mmh&#10;8XSZx8EDxTSq5E2NlCPdPJK6TyPFQx1guUpLV61YtWLZf8uXLF2++N+lCxctW7Bo2cLFJfn5JQX5&#10;pQUFpGCdw5GAIwFHAo4EqlcCO0pLsVarG0WsNAea5Q2lpUlZWfUzM2E8Ir8lzTX/OKHE2OfztfF4&#10;EikuI8fCKip9YOnDRplF0jIFJP0PRX+O+nw9sXyvqIjxg4dgCTcyb5oAMsP35uWxYLhBmF7Hj2/z&#10;+S48fpz9BE2kBfr6zGreIsvsyeKSEpnI6Ly8oTk5jEMcuMFPAHOirIaFhv5UVIS4eIhXXxYVjQsL&#10;k8Wiz6mZAOWQZ2ZnM2qEbV1B2FEfpG7BlZhxMIwcMQEid+zV2Lw8xoOeeU14MS8yBVl6zxcUiMUh&#10;ci6qjYWsUIiierCixPWxfFIIGomJzB/zEY+oshpbJCFLg928WVAga51GnWT+kfa/JSW9JURYn5Bf&#10;MRrqgFguZmX0fVGRmUhlrsAY2JO1VCwyTXSWysqSEkMlt1mzzOqyKEl9y6NpYcS05NZArrkssL6C&#10;GDZETfAhltZE53Ak4EjAkYAjgRooAQovEVwoFCgGMKOQkFAvLjjC6BWPCXh03PJAAB4Y4elJMBEP&#10;/oaCJjW7oaSY/Y3XCyAFB7HGWrBybvJK8Ql7jugkMokTFoqN8kJDw8LCCIwVGkZehoaTMzzMGxbm&#10;YWdoOLkPj/CE4yac3ITieag7HK9whs6PbrUuotHTT9zLsLOnnnmT3Tz79Pj1kU3nxbZxh4S4Q7xA&#10;12Ak5oazJqxOCAnFE7LcjaA1eEWQNALTcUfkAG8IPMdBHbLADpiUfMCCq7Acrq8Ofvfq5vvOz0nb&#10;4fLGNLpsuCvnGLPA8pEVigS+IWNLbtoE9/Fw/MSswKhJGIIAwIKjq6GdR45ce9XIBdhzEF7b4fcK&#10;KwdxDsXZPpH4Smf4F9UvumxSMcfCPfKJYsjJzdmzd8++A/tmLVhGjchcBQUESkM2wmBARoFGwQLL&#10;FeUtPa/HBWCxR88LorzEQRgPIN/Q8GyjSnIQrArLMIlIPhweiT/RkdHx8fEuF04Gf3H/XmyFI1uD&#10;SkAxatPlRgZ8voLj2bnHjuYcOpR9YH/2nr2Ze3Zn7t5TWliIs6SogCwDxYjcOR0JOBJwJOBIoBol&#10;gI6pjdsdjg5Gk2hZ2fHy8m+Ki9fXqfN1ZOR7DIKhuAnpwNSB832+JwoKhmFw4fMh2A15eR9ERGRE&#10;RyeUlwMdUwWWDbton2iYtEhhflTUwwUFG6kBjsjPzXl56FiQhMKbEACxPioqIrF8vjfDwhBsc3T0&#10;ytLS/aWlyVFR7WASFRWF50peDOPKOVXfxJWVyUQ+DAsbGxr6GwAsKhDc4CeEwIVJIyJ8B49nBWVm&#10;ZwnGB+Wt6EcsZN8wp4YCxMM78vJ+i4xEXl4PD/+uqIiXBfv2E5DC+ONKFguKFXK+yOtFojj7U3QS&#10;pXCW2702Kgr3ckHLxQQ3as3dbjm8PoNiEUwICVEVh1puTG2Q00ZudyJFD/XJXeb1MuFDvBiOLKD3&#10;uDZzuQwkJjAfKxWB3yQ0SrLT55O1Dq8M+c/z+faXlTVioxqhvsh58StG40okVj3pXlNG13g8xiKV&#10;dA+SxIkDqgj2/ESnqaBxMFRyOzXLoi6LkuRti9TCQMf65uQ0zM7GSQBKdS1mrQFvhaQbfXGbNUQo&#10;F5QOyiiwWuOEdyTgSMCRgCOBapEAwANmOgWwCFhTWBiAofDQsHAMr8LxDzdhEQCeCi0Pgk4RnAlg&#10;k3QAUcIwlaBO5C9e0TAM3gphQN6D40fJJ3uCV2++/UXrpOahoeEEuAIz9BoWGoEbIFeeiEh3WFhI&#10;dJQnJspbh5y4D40mN5460d460Z7IaG9ktBtnHZx1PFF1cMW5IbzRY4+OY8DZC5Pe71Ke9dyL7+Ie&#10;2M6Tj929PqKJOyrSHRnljiKnK6qOB/dhUZ5w/KzjqVPHFRXpiYzwRoZ7osI8kWHuOsDI4H5d2RCD&#10;LBwsI8AUPagNWFEhECJXQaG7LLJBTJeLO0z6NSapg2vW567SEgQhgRnQREzd2BpHst0hWbpIrrBI&#10;Kin3lRJwimJYfft27tuFHH27JMJrO/xe4crQK2Z+RaKwiDq96XteR5wDLugyuO+5l/XrMXTQBWS5&#10;ZFn58bx8lDFKpEm9KL6hJCEkZQFO1kN8553fK8pLdzPkOBVBrJRdKqm1nct1DBzGR8Qv2QrvXRTV&#10;IrCeJzUv3kUALFejJuFkjSLbUpD9o8AVWbZIPY3hEyfQLNBF/H6XDh541ZBB1117ybCbBt8yrLyk&#10;GLZwPpzFRG7O4UjAkYAjAUcC1S+BnWVlZBW37sC2Hc+FheH7xdleL+6ZU23DY0JREWALLELEWwTr&#10;6vH0ovfXh4ZirZxFjgyTBgUkh0QREdAPDEb20Q8xIj8AoS6kAUTe5ABirDk+X+Pc3A65uRmyJ0/L&#10;zIpx7ZQFGNhcVpYJR1ouFz4csYxrjjGhoV+XlKBL/6ik5JbQ0AhJJoY5NRQgHoL/fvn5yMstBQVI&#10;0YI3vG2Xl4eQnfPzwZXZYcaVHD61rAzL91CIIgUImUnekPlm8O9ZWopssihmRelXsMddLpbZ90tK&#10;PokgTrzNkssqL4dgF/h8I0JDl/p8WS4XruDQUGIy82DAZhKavENoGq0LIi9MmS3EaL8SGZaRIUsL&#10;YU4Fx6z0iyRuWBnZjG6o5HZqlkVdtpAkhANIlMGgrFXxm5a+uM1kiG+wMMKyaM38FqgTwJGAIwFH&#10;Ao4EqlICWEJI4ASCMhFLp8jwsIjw8Mjw8IjQ8AgMS4Ef1asbO/mdLyzOhvXjQwjmxQAvciVAGAGu&#10;AFzAaooQwRNvCLWcCuE+NPT2aHh12aX9OnfqSKhRggxKA3oFMIxYYEVEegFnRceGxsSSa3RsSJ1Y&#10;T524ENzERHti69Az2hsT5Y6u44mJdrMzOrprWP5rb3z6Ks7XP+kSkjswKrdrSO6kVz/C+dIrH3bx&#10;HpdC1nFF1/HGRLqAjsVGemLqeKIjvVFRoZF1vFE4Y0Jw1okOAS4WGgG3ThSGIQcWVhDciZcTXcpY&#10;XFhelO9qfNtzXaZuOmPkhIQDm13T33Jh2SE2JgRMBP9acDZGfHgxZ/jkWysxRqJIFrNZJw8BThH3&#10;Ujizk5dNTEmZmLJlckra5LSsKVmu6Qy94hgWXRZIACECY5E1k8ySi5/EPgvpwuEWW7pI0krbl4kh&#10;X4PYcG5GRpE3tmaQfvklf6I8lFsWiUFz5Lf0hOJO0W4McbKwWnDb0dgfVsXvPBa2OzNyXmqDQ3mN&#10;sjLAf1bnNo25CRZdOYiDLlVlqybZWkJCkVzLylYsWSqr+9K588mqUwST5UYF5ByOBBwJOBJwJFBt&#10;EsCiv4Zu9yqsqNcdtENgPRfpHgzv8epDWBW5XDDH4ARYTyIdYkSFFL0zTVpNgaZtxYOchHwDz9l7&#10;qGnGprKyZ4qKNtWpk1qnzgVeL8uCYV70ccWQ+iTkJ/Hl5VeFhHxfUoKzk8cTrhYjC4ac4ub30lKg&#10;LRfAnabMg2FODQXocgEKREYO0FOWtihqOWV4JdsWFYVgKZGRYM+sZE25MmNPUwpGzLOkkWVgT3Og&#10;VAEWpcwqIIx5miwYkWJZWA1btrKy/l4v3LPBTzme4DnhQScxsehtJmGoBmYPVWov/TBISFRC+zpg&#10;qLqa6LqawrjAtgyAAp8uKkK54MTNfLpXg7aATCqaXsnt1qygFEDTaFinxQPri9ukIcovLz9QXg6z&#10;PqOa4Tw7MRIQpjTy3Ma5cSTgSOAUlQBZQIhFcy53nchI3MDNd3hEJD/DI8PCgXBEdDzjtN7nn3Nh&#10;r+59ep/X98Lz+vXpOaDv+Tj79z2/Xx+cPTp1OjMc6FU4kC8SntxEwG4L8Fc4zKaYJVcYBcXwp1XL&#10;pp9+/oPh2bp1S8QJC4cNGCEiY2HkJgSkAK/VwSLB0NjYMABYsTEhuMbFhcbFhMTFhsTGhkTHe2Pi&#10;Q+LjvHFxIbExntgYL30eGhd7UT3fQw2zHm6QieuguqUIP6huyYN1jz5U9/DDdQ9fHF+EYN64GE9c&#10;DKi5Y+ND4+M8sQkhsXEhMfEeUCbPkSKgseiQ6OjwhARi/OUJQ9dHMSwCRbnKSlRfO+EDq6TA5YkA&#10;f3Xd21e68rIJCkPXD+IgaBJ1sg6rI2qBRCgRIyQ6VCDu5HGUlWVRB1hAr5gbrOnfTU7LSJlID6zM&#10;g6sp2QKLGlUx0IpAPjJuJSBZZJEePcuKiksPHM5yeULh3r15wzgJn6IurqTVh7CiUoyt2JaO3PbK&#10;wwys5JA9k3Kii8kX3AJP/Oq9kZ+sqPvB8hYrUmP+27g3bUtK6yYlA8/BXlJsraX0mZ35L6Me3Nkr&#10;6t6MrNYsyspcsfhfUFs2Pzln3z7iXZ6532KewpzDkYAjAUcCjgSqVwIAXLA+6JbCQtg4sJQxXVxC&#10;78Vm2ewesWaXlr4Uih1/+dHI5Vrj8y2mFH4oKYHdkNlhljQoYA3RKkoBzACegEmXHX4QayFF4naV&#10;lR0qL0esfWVlgOfgGxJP1rM+1CRf+rhiSDn7+hsE6401iaWlOHGjySwLj5xifeU9hYU9JISLPTfM&#10;qaEAWUjIs1K0w5orOeOJLhekp0lUloBZMSH6nV7vxLCwHVhGF2BRyrnTDwkMSUGwEOlLxcWADuPK&#10;y3H9paSECdlQYmZqzNL1y61hdD2r0DfY+Bww0jd9Bu3rAMiiOKDSIILawWqWdRnJySF8W7d7V1TU&#10;fnriBj/x0G90OXdMyZf7fNcBCC4vt1mz/IpUUx/1NdRvWmJVEnXVrCFCuaB0IEzncCTgSMCRgCOB&#10;GigBYosDX05uGB5Fw/1TnZiYSHZE0BMXAE8RQLLCCQ6FK/4yMyt6T58S3IoiV/hJrLciAIGFR7JF&#10;iFgzSN5E4CENHhHe8YwOgy7qe/GgvpcM6jf4kv6DBw+47NKBl1920RWXD+rauRMhRKgRwpQaSY4m&#10;jUWIMGyOgnFWeFx8WGxcGGAmAjDFhMXEhcYAsYoLA8YExCo6BvfeuPiQuHgPkCzgWfFAteLJk4QE&#10;PCRX8gRXvE3wkpuEkAQSJhQ3cTiBiIEazvjwhLhwYGQAs5AKUoxLCItLiKzXuCwyLi6W7LPEDg/W&#10;wPmYOby0EWOZN6osLLbcHUKXyJW5vCHcAzoLhVG3N4w8JM+xOSxGtBQVovdsqR15QtcPyihVl759&#10;+/YYClsnesZjC0JigQVyhbJJFH4QKyt6SGgUwcWo8RS3oirPLyzeezi3oLAgsUkCN79SnLIz1+xg&#10;A2qBk9xDR+i9l3lw5yfRG/KqeT13rzb5caHH09LSUrak0CM5eVly2pbkpMbFwy5q0bYZnLsznIpb&#10;YlHeCHQFeArIG93wkiwyxGpWLGksJhjWkvxDh7B1IdaQEuu70BD4UkOWaqAbOYclRwKOBBwJnPQS&#10;6OdyzQ4Pv6uoqGl+Ps6niou7kO6OfHxheWf3cHt8XVHRmfn528vKBhQU4P5YWRnMr4B2taYRcQLM&#10;gsunV0JDby0sxE8EgKWDKEBpY2D+zDBpUPg6LIzxM7Sw8P3QUDzR8yPyxpiMcbvX+XyIBfaeCAlB&#10;rJ60vwR7DxUVwd8WguEhgC0EGI8dW6Q8GsYV3zJRyE9EInh+OjXowIkbTWZlGYKTq7zea6mzfJGO&#10;PqeGAmQyeb2khMkZzDM6dGAS2CFK0pArOQCchH0UGvqBlCgKV4xrWEwIwzhELGTWb1FqJKkpUzFj&#10;hqQQ4AKK6eDK7uf5fOxeLzEzFZJTsebWMLoh/5DbeW43sFSxrM0UwzBRQx0AWSCDrGZNLSlhNUtf&#10;RoYszSwtHejxsF0RWSz8xEPr6GKWW2Ebb5crxuUCfRw2a5ZfBRCTMCt9fVr6uqkvbkMZIom9Ph9s&#10;4mRRBFZ5nNCOBBwJOBJwJFDFEiDgS4i3KC8/sVXLdWtXN27aOCYuTsKvKHhFACVyITgVs6XCykLi&#10;oop6vMIzil9x6ysKXhG0CsAXzKgiIrDuj/wk8JWEcJFbxCPEEZehXhStYgEoQRm8IklIrrVg0wVf&#10;VPgdQyywwmAJFRPNTLFCY6LpisKY0Dowy4pjawxhnxWGJ/QEqgW7LXKNIT/DcI2JCSfgVzTCkOf0&#10;IeAwUGPQGHlOKMQBIIuIjYkgNGMi4hPqNGpa74xOu45mdu7UleNEgGXWLkuOef6ypJm5riW/EvMq&#10;oFnwHQB7K+w5SK4lbOUgRbJCXdc8sKiuJ2nBYoYyRcbW//6nn2+64fr87CPM3TmQHGKS5fG8/IY7&#10;EY6usrKmLEtxZUyePGkiYgC6gn8C3KdlDSUU4H/KlfLjt3cwbqhtFEewJG8e7CM5sxYjx7HsvLz8&#10;gsb1YuGRjK4XJO/5Sx5V2ZaQk5X/sG9h7JA+U+NuZ4ZvTkrOui1HDmYexptGdRt26hA78OwmBL2C&#10;V3x4KAAoRr48U0Mq+Hv3lcGd2XfffnfD9dcfP5ZZUlxcWlRUAn/tZLfEUuz1COesuGFsIzwxFLzz&#10;jsTjcEnhHI4EHAk4EnAkcNJKIMvluqWk5OvQ0PjKziIoX11S8n5ICFaxVTZt//QeKi291OPpL7jP&#10;9B+nwiGqTpgVZu1UJ7ClvPx1n+/dkJDwU10SNSv/RS7XPaWlD3q9J6SVqFmyqEncKG6HaxJXDi+O&#10;BBwJnBAJ7AwPj5r6ZVT9+pH16333/Q/NW7Y857xzY2LiYH5M+KFjPGo2w/9Kz+S1YGZckwizZ8++&#10;+uqrcnLz5FiMCltLRu2D2B+6vEw6+LaIPIyUNPHv5J7z0mOD7n04P2Mvaceo0ydKkGznx5yhe93U&#10;qxJDSYh7KRqO2B5J2/oRtAZeL4ivKO7piSwepSvu5BuATWzjaewAVOYG8oQo1MEV/DSFHi0s3pqa&#10;/tu33zzx6dQ8bLF99ChJcfW/C2KfGdzmb5JVOwcBsJasYHmPiI7/7sefbrzhusLcLDdW0VFzJLYy&#10;ccdO16e/HAGAxTy1k4OZXNEbYp9FDvJk9vfj2A8mMMkNAhUDZZ3ISh6xy68Vp1a8sCXwi6FaNLoq&#10;P/y5CiEj0pdDsmKlGzdiv0agaWTXRmrSRSy26LJEZgiG73uhod99++11112Xm328pLjIV1xcUlhU&#10;WlJchm+SPrIpFQ6WJVKW2L1y+G2tsrNV7Dg/HAk4EnAk4Ejg5JIAerRBJSX5LtdPlY00gfI1JSXv&#10;VTZZO+I/IWjFvPLykdQM558qQAPt5NoJYy2BT8vKoBivGTn1d0R3oiTwEB15OoVyouRvlq4DYNW0&#10;EnH4cSRwAiWwKyKiztfTXPCXHhub0KTxypUr92VkHM/JpYASwQ7k3ecokEAfGX+4VD/lwBQQDJ45&#10;IRZ9xBAaloSEYLHksIBOeq0kj3CAPbzb1ucSg3i6Ny7wJYJVcYCKPCCBlIO8IjgVsc8GaEL9orML&#10;2YJPuYHDKPoYhtw0BP1P9zWm207jBblgdz9cQK9+VMRp7U4f9OgzBw5k5OYeZ9v8uFf8uyj28UG+&#10;kvIy2F1h995SVznuS4ljLHL1EQSMgGCCm6w2y9cxJI94tg8L95UU45RkTPbs41Jie/aRb7YMNVKw&#10;IvpTjS9xvI6+kHEryVCKyVuwoFJQKmqBJSXBIiqkhSToLTfoktSW2WlLB18nKKFXYJ6uQySurOA8&#10;i7prp56vIFM8C/F4i3AUFAC3wj6DMLyCuLE5JCkOYFjl8DrPtmkEGU/hDde1lOC7E1hnnKQdCTgS&#10;cCTgSKA2SiDL5bq2tBQ2L+2rkXsYdIz0+daXl/9YvelWYxadpBwJOBJwJFC1EnAArKqVr0PdkUCt&#10;kkBqZGTM99+7QkLcISFRCQnx9RuERmBXOgoiUdxAMLWS0SsLGEvMvBhMXr0m4xwsBW58RW8kfIwj&#10;N9w8i4WirNg9CD4iAGbqNW8yOsP9QHIoi8Fash0WR7tIVGbBJa/Go9Fcu3fvPnz4sPTW5V62eDFJ&#10;EuZTrnJAT8SDFO69Xi9x7EQvQGtwwQvur1wxbONQngTpkb8ETeLykMJZZ1+EsYhrdCYqBdKjv7jX&#10;dP6Con/yvSxgMSp5y43ctHZY/A0lQMQmawvjE6JAfqkzL+IzCw+BYXHTMMBdCE69yRMzKwYUArQq&#10;L/WVAsDCskFqfYXHRBLUcIzE9Hhyh1zRIjPTrhY44RwJOBJwJOBIwJGAIwFHAo4EHAk4EqjlEnAA&#10;rFpegA77jgQqUwJpUVFxP/9MACziT9xLXIqH0CVfBD8hyANFmAh8QMyiSPMhGQZx7Ikxo8K2yG8Z&#10;AFOMthRLK0KSWBhRwyKCcDB4hx5APJA+/UFTJpAQR9EY4mWeexGo4mxJbAjmWQSLYgZYdIka3C1h&#10;xVpJSUlpaWkx/DCRo6SE4CnkkOyw2F+KVzGcC7EZesUu7sWL/0VuCGhFYCqSO7hsAl4F9ApGRiR/&#10;0iFtq8elxGA6BbujUmcZZSZRoigVFEnwQ6URiBxezrOMvoGuxnhKkCZb2MeDMLsuKTnBUEvymCUl&#10;SvmgyzOZDvDnlHnKCc2NdIPQBL1iYsMiQmJjxf3ZEqsriBv+whCGYlrMVksoSM/Riwc0pys2ncOR&#10;gCMBRwKOBBwJOBJwJOBIwJGAI4FTQQIOgHUqlLKTR0cCNiWQHh1d77eZBLoCbgX0Cn6KQqjRDMGX&#10;qBGQgmHJ0AhpRagbUj1upYAYoj0VecqRLIqDEWSMIBsE75HwKwnAoqAWQa8odMaTp7mhJPQolT6n&#10;YhiNKRYHTyhqQtYEAr8iwElJSXEpICziSRxISgm5JxAWzIAIwEVWFOKWQi5kz26CZUmLExki5F64&#10;aCnJidcTQrfSY7ZX+A/8CrfkhrqCwg3JEcPmmNmZ6g97wvJNcR/JlkzMhnXRKriVJCwuDgXzUllT&#10;CYs8NeCgZIvFlvxxSEvA0GjOdY8Zd0LBsXWL9CHFDhmCCFlyizeyApGBitKaTY5b0YWJBFTjRl3u&#10;g316NzsCP/fO4UjAkYAjAUcCjgQcCTgScCTgSMCRwCkhAQfAOiWK2cmkIwF7EtgdE9Pgr79hLkTN&#10;rwjyQq7UZ5FkfiWbXIkgFFvXxREPwUiIwBQUv+A4hrRIkGEa9C39Rw2wOEwlWWER6yW65IzaYUlQ&#10;jpIMB0Z4xvwiWXIAmT3FZoqaYBF4CgAVnC2RpWvECIv+Z/gVtb+iBzXV4ptBMg9askMtirxQC6wF&#10;i5dTrglyxeAqXENgfQX7K2KExdAsZmemwFYc6eHC4aCV0WtBpLpyVeykKN7DASzlL18DKceTYCpm&#10;28WsruiaP2HVJXkiQFXSEkHZsRYjJoBXHGuSEuEi5zAdCcpMtbjxm3RDLbKYWRsNww2y6D3NCzXs&#10;krWs6KMPDn/2mT3FdkI5EnAk4EjAkYAjAUcCjgQcCTgScCRQ6yVQ6rgQqfVl6GTAkUClSaDRPfeG&#10;3nYrMbzCkjeycpC52yY2QNQ+ivkvUpxQcRBK7ZZKY2ylYFt6kEsGaRTrLgbpMPiHLR6UTJQEDItC&#10;LBQ0IVveqaAWayRLfCu5eSdkqPsljk7ByoqBV3wtIbG/Iv+JfRbDr3Awwyvu5J2sfiNE6D/C28Il&#10;K/kqSK83lNlfMdMreoTQJYRsHSHH5mTXTiQ31DsVW2LJLbD4gjzyi76kB4e2mBw0KiCZS7F3MrQk&#10;3TBAiKOLyjpMJkgJWjTQKjkZRY7C6kXFRktCwlh6IsckYcGTGDW0YnZYDLviTt0l5+4cuOJlzTiS&#10;QDYJHCWSog68ZNsurhiSpsoiUOdIQdmUpY48BPd4r5cAT0VBcSW8T9ZIGQGkopQvsrB50WlIKwiv&#10;GY8GpWFY5iq7OVMQ0kBluKYImiSWJ2ObC18uUEumJB3RGwFyGQgIthqXVpFliVofvDEQAjGNkA4V&#10;AXktKitMsaoYhZeCSG2dATMCuCtTYGaE3MJQMdEkybHl0oRBwiNbrMsOLmClDCWUX1pYLMHZ8jcB&#10;Q7koakdbbrFKsyaFJiWHUtp0GlRHUidItY4xvpVWxJAluQlibw1LVJ+yPrBhGFNqcv8kFiw3E6Vt&#10;oISMU0xe/qW0DFLTodV4UcJy0ekEYZYhc2U2EmTgVIzoWxaRZRJmtU+ORFSdlCnReLI7CfkaJDte&#10;FL5gcdViTbwSQG7RmZkxuXDDZHYj6aq6DDQKZSJS1ZBDVFJx8Ttj3rxQbL2hjYmFHMXGRlU/xQ5N&#10;rhtSByRXVV2dlZkyT9NYSQ0qOEtW3ZMLZBU6iiR0raZGfhquhH5TaGNYIHVMXq7qmq8vHKNcK/KX&#10;lZ0+0rT+Rq2PRE6VVdOWkH+nJB/YyCc3ab9qljPuCIMbnfOmnje2zPycNS8so2zYo+qExI5L5l1q&#10;klRdDc2b0H1wcVJhswhUEEwE8lUsRCWyZkQnp6cf39H4kqwZP6L4SDrqasdH+axyS7MDSQ0UHRDk&#10;wgTMlIPnmH/qJgkLPTHJp0pjxLoqfbwVC1zm11CgSv2T6WgUXRCYacJCTZLnQizn7ML+snmRmH1B&#10;T+mtEI7LWNRIowZLfKaElWuDXFbqJ6riEwSoiIiPzFm7XQbG2IISxdGLtEiG546pB9dsJjKpMBCC&#10;+cOlNhHSEFnImFqjODsWszrTV0LxWzbuaj1TWiSz6i8IT2pLhcEUUyFJdKI66u6FWiIOx4QOQap8&#10;hvxrWzbNRJglp24TVfrNdUzJsP9xtpwFqXyVPKkS0vLLxSFmWMWbYfcrKoKhUrA6IvAk3SrFopa5&#10;TmLstdiEMEsWtl0b8RxEjVfwFw9YY0o4UQbRtAYrisaT06VPBkZwhUNaexAqKSkvLSkrKXUR/87k&#10;OdnWjRe1tnfm2VMN0aWStVQu85eWlSFgmkYdsaBSao3RvuBzETFRgZ5aXZQ+hj0nAuO9K21JcBJX&#10;TRJoxZoX6mWcO3GXmmABN5CrCOv3ufDFWYPMocKqxJY0kZJGrEwtOHpFWzl+4U9Zu8FjGxSC0LWb&#10;vKVglyIshOKACQGw+M6CZJtBhldxDItZX5GDKDQzvaJAluTYHbegQx6wpYSk/16yPCXkx48982e6&#10;C/PsqoSZJpjFr4AeuqOiY6+6pf5dE6hIeSmiHu9MSz94qOYuykuIj2vapJF2mCq3SioBGo9r5CCm&#10;wlO/MBkkGIwIFDGqKoW6PdI14HZ1w2Y4WqUNGnR/0YWqIzcxvFvnLYWiI7boa6So9OfSeFvq8VXt&#10;syGbygjPJBf6QZ3fYZ4yPRQ5k+nL3GvS9suKREFqWfjchk7tJWtDUuWYdSNZNc2mGFLnpZ8Ai20p&#10;eUubYyGY4SBLVE9Z0PShNGxWWmvN0Eug7r+uSNlVMWHIkSAYoRSNh9v+lDXA96xrYpGEoSoDrPhj&#10;uRtg0IoazhC4NB5G6bOvk4Httt12QEspqNsnMWjl0Nc0MaxS00kOA22ZrktpKZM4ZdorSV4uFT7V&#10;ZnH4AFGYq3IAwFh5LHpCdbOsaxh0ZWsmVqnqq1tYJbTUWiq6pqekpG59p6gqpyFXSu3oVn5vzbY0&#10;S7RWBCELVrwHWP20wY2ybpBhpb6qCldT0mptFmu6sWTsDJmsGjMpPv3eRhWeW4wz1Zc0VwEppBZb&#10;VkPa2guolHpyrykgoZIYK6rhIEc7gjHJtJIXSdZC7oTGUsUwrZzq4tK2KHKt55WddTBKz0PhGz7x&#10;1PRkkmCoKPXInPQthjMhS0ebYVV+tIIDWSSvPNW8p42/rHzqLlB6J7ZdSnCxLaBJ0KZCnOzQe1kQ&#10;ghjUdURsYmggzaixghWQRjftBjQvlDaBdpGsWMhaDXkjKsnBC//Lp5R6HsXilOZ5DMWz4MYyq5K2&#10;0OKUOxs14ivzr/4+IZWNgH0ZNTP0mdzmCiH07bDBTJxpsKzrvErpJF/R0vXbBho3KsJTozI3lbyd&#10;wJoWgrcXtHlUWg+tIJRWUU6bSVykZig9ObxlB6AoGi9IhZaYNP0Gx8AAzOmBAlDfQdT9NWNF0jRJ&#10;dZXWRFYQfe1SvOSQb3vUFRH2KAOYReBg8hWEXjmEwrOtUOH5Mqm0ZmidrghNOgLDojYoDavKaDIw&#10;sdlUmeZAyLHYVch1ks+OGDJFF/ExGEu+0sWDcu9D2lLaoIqNjg6hEnonQWOZKgoRpbadt+p80Mq7&#10;ftrCcaMs1epBLUXeKiiCUnXL2j5aCkZ7It62sYE3GYoQF+IMfSVqS922EwSW+3YHFAu1YzAV0W5u&#10;e8X8v5NndDRDv8lhUrrioXGuv388/c4BocVQU5Ny1Ci8PJcmPZjScyiReU0WppyaxtW0W1Ix4Pa6&#10;fOEhWz6eE3/DqAb3PSkLZccuoFeHB1/U16baVX+wv2YnY2fMFs2aWgO3tj8kGHVamlwZVHp1sSmN&#10;piR98Yky9VAVozhGCaD/tle++nKxiKfNn/JbGMr5l4mVLqhH2cpIwgA6MSQTbK45MV0O5Yzphv8m&#10;WRb7UdJymGWWv5CosGE4bVv4RZnksOaOjd409DS9v9CN8Vv2R4uMGrOl7vpoklKjLyIGdoui+qu8&#10;SSEGxYgkSjVoqTS7qi5BmGZaFLkRH0b6GqAOmw1VAsh2wCQCZFHNCp+eMKBW6gXlaZI0Z9WuSjfJ&#10;jjI0YJoeQK7tBFVGnHZCBxRGPU3iUWX+2dBXlx1VD0J7BplDTediLolAZGTEhbblC4SemYQqg4aF&#10;9P2Rt36vb8T90RNZkVt13rbzZp42ywyk4CovjZhpucu9vr6TVUaqYmfjtwtWBxB+qVPQS9EgqKab&#10;luOYdnfaEALnkixp/8bxKqZ2bP6gADsCOiPybDF/EmibZthIcJremXEv99X8XvmjKm7lhwg+yhQU&#10;WjpJS3225suRuheW5vWs3guKqAL4AlFQ262WX6JUQlR2CrzIASxplQw3NeC+UJQy1zFBqo085+Rj&#10;+IpMfWWNE8pWXYIyQqUrN1Z42gbbQHHsdeeqObEq49oSlV6aSl5V/jy0eSU0Qs5sl77Ci189EGiq&#10;w+pkaJY6kzVVD15zdLnSPjDMtnEHKpE1yAjTSEO2JE6UGkyGL8SIHP+pUyG27oquuAI3DJMk/7FO&#10;ikZCFVUabyUNVpXFvHICbK0XMbyiNIkfaEKX3IhMGvIsyc4sjzbK3a/IbdCw0BV7BaZLw7IuKC8V&#10;3aE6xGsW61jo2JJ2vhTMYpvFcb9XUkDySMZQFTRKlLVcjxlV1WhNPUvSAF/y3IrZYAnDAGksoIHp&#10;2E8NsC5LRmrRVAJVN3Ny88UgLK63ZF0gXytIPbqTe6rAFLSivq8odsXAKgJ6wYac+75ifwgt98qu&#10;TU8fcYEny1eWhwB+lUJoZ0mm5I9Een2gBUAstJXqYd52mqQLULKOu7xuyLYpS9ot2M4CIRNLlq6o&#10;yegV4xMYVtfOHfG5xyBvAaDG5h2Cmq7fcNreRvotDNEYRZMPLXa6MYGlQPoZv1pnHIAPVqgeausT&#10;++1XKFrCfiPYy5a9UIaKITxUmBERY+Gzq4VYpFemGVKJjENX3DiFCI7Wc0kTlHqrbifVAjbJtPzY&#10;jBXeAFPN4wdPWB450hZfVlilizdR1SD1qZKi+dUh2+mox7JSD0Los2ZYuHB9p09t09cHDHCQbqXn&#10;gdQBf6pTgRyZ1BEZrWVfhYSRgTKNDVAYFfhEX+n589v62VESViry6Jf8EAdLFoUWqOT85D8QVVKa&#10;kECEGkwKgdA/cWHZrENq2fnwTR4n02E0n6sJw1bBZETVoEjNi1/tEbouQwIGzZS66dL/MonCGz5Z&#10;wGYpGwRQOhz+gUbVxQidjzID0EwU+AjEomdTG1GpmNBzqh328+Ci1NWRbIlRkZABn9pHKshOQfFk&#10;dE8jAEZbA02cqMok5UWYaoEV6vyEIVfyPz4/VHKlrZ+yWOQGTxkuV6gum438lU9VrNEVp4ta4EXu&#10;+g04MZC9VMFt820HaRKn0rYJawNWCpGgU1ci+kW2NKVTCUkaVBu5HbZBno8BJSNyttqKebymK64M&#10;GNZohljxlRE4s5DhsQnSQCxeuO0VVUt6qvESo85enOmDurY62chhQONYv/2RrQSlQP7aL/9NgUkN&#10;kmZP/EMJg67Y3Ia+UmqqPM9SURJ/aKY+QiXX1Xehi6eNNbvQf9LBGnH+lOqmNNQT+iDekRj2UvqR&#10;gThdYW0aG2rTto2iUgyWYoAV99bOgCv6g1lZEVstQLQc92KqzbEr5t/cvfLMuu1vubDsCAWw/CiC&#10;XC8Isit9E+KduPIxllVEaYzEp8EMySLPpU86dnQKRnZ13J763i1fL+ywYh+LAaxuydKVtQLAOrtr&#10;p5CQEA12ydXATvaNw/gtJm00XhTssbq5ESckXG3V1VdTMYLnujpiSlpZHWlVVxqaMbJFFo2MKuy0&#10;7LJNCmlklIkD66jkvk2vFpIE7KRhQ1oGTbCCJYi6KbStAY/NbPBR84Io4ytx6CoVm2KA5XccVtlZ&#10;q9wBqL9xg5r7IDESPvySui/piz1tGeX/koZZcRQYt5UteTv0KqleKklpOgsuLtbZ67sVrYBqvsDs&#10;CLU2hpH7DI5j8YEAHQyovkiIhci0hxWaUc9CHhsKgw9PDF+a9F7qIbE2pvBW/UoGLPyNW2keFGaF&#10;EatY76Xqz0f4sraLI35ZJGyMa13FxJmb+RTYSCZmWbYWhenAUDOGMNVhpQVkhS9hePxLFof5lHrP&#10;XOAKR5CNciVVKlVxyHxx7IoBWMqkTS5toUht8hFcS2auK8obdU/P1FbSVlYTOYuqh/7Z5hwbMG6c&#10;F+VphUvUjn4EJ1D/2Q4whKqEzAxONM2ImITYZFrWMc1LqXTUojKkIDYppP2hJin8L1tqRd0EycMb&#10;RsRA9cRHYrqqESbosIVa5CChpNmBPCugzQTnVMe+oEXqZiLAcjHNRFB0go7kT0tVclBJSAJDJGGx&#10;kBy6og/FCirfG1pVCQKXha9thYUXcm4VFIsnzdF7aY7FniqUjCu++pM6y4Zm2iFqkKJ7kuYwdFQy&#10;pKKmVRx9lXYZLCvbuDtv1fac3YdL9hw+BAot6kc2rx/eOTGmXdMopoyEAPXgTpIHgHX6def7AGDl&#10;W9tfqdArzjXRa5AUqhWr9zz31ASLdHLkN5ArpQBtm054ojze+t6tP/575qoDIA0SxcXFS5bVDgCr&#10;e7fOoWGhdoZXsp5ZD4lsVT6LYZVcAqzsuQrwW+ELrJKOIbxuzYa/im4rE/YDaUem6ph+xpj2k6lA&#10;SLXUTQlZsiq0EkI4q0GRpSbph/PKkEgZJQslaaNz5R0lq6Waw45aq1KTOwB1Ayt9QJBUliejNQyr&#10;QGHVhKhqaemnH6oBCuswtCNaOwK3yGpF67DYIVdMojYrT6CJKN+HZEkJTZ0Byh9oAjU9vH0F0eqC&#10;gZzUrUNFlcdQdJVAtBJI1PRSNWx3xaZdaCdUw9VAMmbYPOkJaIOZdtTWbZf2LWnulMSkWwOezLKk&#10;IygqNIkk2aQrf8VuR5yW8SSM6pLYDSpM6vtdmUuzVxbStqCmlpL0y06lVw0DNTbY6p8GkghEjaoj&#10;LJsk8kU70nIZqYT5IMIWH5XSdjDxC7MlddIKyCmqqG5YqB8P2MqBkltdg+5nIOAn77bUwKiXFZOt&#10;FPnalYN5OFUF8T93MEK5bEjLNIi2JdIxymLK7Qk3aJHMUsiiLGafoh0R6iq+Duxm4ywlQ/IdR680&#10;FPxyqrBuZtBnJgU7jVTFS7riFEwnHTY0QLFvkqESxpAc13A2zoPIkyPjGmQ6+BZKgha3FFAyU9Dn&#10;yLStomqoryCaJ8LHGZVmSTZUIMJ0FtAruTuYVfTH8sML1mc3SohxRbjIiaPQlZXlKsrc06tTvYvO&#10;aVQ/LpQtkcXSWBAlAFbbq7r7DpdaA1hU4TlWxWoIg2PZhb0QKhf5Rbpw1oFwYI90ILRfl20o/Ddb&#10;BMBqELLj1xUdV2ewBIoAYNWSJYTnntMlPDxcbHL8VRtezIYaKsX13676S0VjHkgrjjhRlBXbjJD/&#10;cvPLQhUEMBlHVkFKlUZSL0jTkbhmFKyEM7rTM2jaLfAXtCJroskDrgDyqx1UBxBVDmowhlY3Gfxb&#10;sK2hUzAM1LA4cksrNLHyp1mVfYXYBlcwE5VTx21R8R/Ifwj/uRVpKFMJUee1zW5lpOqfr5oQwqx1&#10;MJGAIigpgDZghb/c66Vy6pRG5WqEn/7BrAQpE2IPoJ7cmbY0xr2wjW7NiCKNZhpXYFEdzs8cSOnr&#10;DDPPx0ISfiUPjoSBKxkx2SgloW81yIdxviyybCkNdTEbSMDeOEFtUSGLQicE1YBRmQzZEEq1BuEL&#10;ZWiayvJIoezsFGNVcKwfW/HSVf/RVQrxtWEF9Z8hXVvtv621IhrgKMweKWuR+8+jeXw/bYOf1sbQ&#10;GsGoIjMWTUfQRkJT5Uqag1kJQp590zk4RwXIZFxngSVxaNqeswpi0qBSenTMrcqPjT5eykVFCqwq&#10;al8V0LRYeEvKSdXTGJlMqQxKRP7UstOOUQ1zwgP5kbrp8kQ/0lG6T6rixmNpcTGPqFbcDkqCkJQN&#10;ZlwHMwu/m78/7WBZfDwikP+JjUnMtIysrEJyk5WV1aZx2LC+LRrFh0umqRTAanNl19JDJWV5VhZY&#10;6o/+JCR9QjEwti6WFJKCyclfrwhSBkHKqzwFs2RaZfwI2VPHE9IwdOdva85ac5DJtaiwaPGy2uED&#10;67zuXSMiIiwtsCwHGiajJH9NsK3aqa0IMkIgxzbt5QNpjQIJa4tvw0DGElFXtOCpV1NMbfehSVbp&#10;gwzGsYp1rxmzpkrjd+ArUZT7L1vyCF74Rk29MpnQo9+KJlePstnKvhSoUuoqJ6Y1vdNCV3rTPPup&#10;m4iuwhINkECAwY3aqgCKx0w8pi1fALRrV1BrRTEqFcHYnGdVF8pv517jZBSs+tW4jJj0HbpvFGKG&#10;hVG2n/xwbQm+S9HGFDoL8wGRUSTGqElfY6v10+Va7k5U4I0wJTD/Nm4qdc6jwXsTUepypA6nypk6&#10;mwaDA3PBmZez0gkLn44UBE9cTVHBRrhq645iZkhyZMh21TKgpy4Wh6b+KUbsck1VTIXlIYXJiM2g&#10;/TXMmnFr7k8KVHwWgQJpOoPjQJt4IClq41o1DeYtkFn2AzApUDNtWmTmedNqDOOW2pCo/vHHQsuj&#10;TCDMjQD9yklJXssi/616bBKGpeJPo+Sm3Z9qVtd7v/2JkQj8t44mcgigkljWBLk/45xYDOasa5Rp&#10;Lytb8yG+oGTiD5XBn/QDYWW9hf5++kfa+tSieApfdWnvGtqD3LAjOSVr+rIs3ADD6tYm+q7L2slV&#10;jgBYSZeeVXKwuCzPZA9CAlBRvgh/FLTiN2wZIrdZpFvXMP7JmEAYBuANw7Cop32C5UqL6wnkJQC7&#10;RoroqeMNbRSW+tf6TmvIekgcBQUFtWUJYY/uXSMjI4OoX5qqolcslZ7oE/Bb1UhpGlYcPY5ls6VR&#10;MVGRviUIcUmKF1zUGhvLoJDNRvq6AteZCNvMpWD0KcUQmiWbRGgwOzpoQU/oKZUZgzAl1prDMlLV&#10;r3iBiCTgsEZjKc3wVZrZGK40CGBkpePN1vii2mVuUMDBlHkwcQIuvdoUwaK2+h9Ma8dIrCrWUBnX&#10;ULZqsLIw3WByM+hoLNt6qXmSs2eNphjALyymXzqi/DiVoHsgEfWQjH0ltRH7HZuqpO2LrVt1raR0&#10;OVfL27SjV8cLXhbCGhc2ZFRWnqg6XPauBquxxgpCz2kVMW9X9KpwsimAwVcpsWTJXMvI0Md27y3X&#10;bW3uA5SGOF4zUAI5cwGStdSniqhb4EMjdfno2ptgNF8QhmEfKtI0zKw4H1CNBIUXpL0IrjFQGn42&#10;u+c1yLgI/SiAmXgsDJeMotirTPZCaegHFUlDQ+4lZGHJAawUX+xhtbnW6oiq0fWjdOo0A6h6YlC1&#10;XFiDo+6DpPV4vC0SIoj9ufRYXLvH+Edjt37X8ee+2nZaUjSxvYpwTbwxHs9T0lwpW7JG9CVPpkzP&#10;SsnIwnLC7Rl7nx/epUvbuqzZI24Ny3ylZb4SP2dZaVkpCeMjN8U+X5GrYdNmXy9u/ktKi1/Xtvx1&#10;bd3/veJq0LTZJ/+4GzRzN2jadEpyeI8BJDwol+GKDRJLSMSyknKaVnkpSRQ//SftK2V9Iz0DUPjc&#10;3Lx7H3wsffdeJibNz2AanADjYO29fFLOrY63335r4ID+Tzz+WGlpqRiRbXWpOaQAdIcV3Zmfnz9u&#10;7Jg9e3Ybv8aeLHRbFpkyp8YIic/5Ex5Y5io/L+/mm24c0K8vO9+ePNkvw4z/vLy8+++7F1d/wgj4&#10;vYYB658i81cNuXJPenpA0fWBIZDx992LK84xd4xmBOWHFSTOC1HWJV7ebHcdLihdEqyM5UOrItCN&#10;EcNv4xoiCpvu2MMOaNH/HnggPz9PQ4tpj9lJdG/cWFD2ut0F+XkPPjAe1yAkAKZILKqQ7FBuSOrK&#10;DhoB1TJGavWqVf379cU5dMiVu3eno6TuvGM0u4F+4iqKRH5rrZSr1DSh5IxmwKosRDCQmyR5ST5s&#10;gyW51NQqYaQAKKBbbxk26KKB7FyzZrVR+XLlkhkoyMv73/jxuOpZ8ptBC20J5BXXu3feenvNqtWy&#10;Aq5ZverJxx/Lyjz2wPj7UVI2Nc0vz6o6Ya7tev4h3mE334SWnJ1o1QPJo6pagdTYMXfu2W3WjJvW&#10;QcMUrbNsITd9RIk+dvgy6TJItXXZLItqDhZQ0TuBaTuDouTtLbtXTnkDcBNJ0cKFnsinNpy69OlI&#10;Q6dUvK2TX2nqoy5pSlPfqunqi9CzKOmyvepYjwO2edejZF8ahXKxaAWikY9QC2Q2dQov1SOhQ9dl&#10;WRqxsdZeOcVOXiUIHkY9WlBaBn+aLQlEyjjd/p0eoibwRxI/8hDdH/UT816aRNCJlv4McHRvN7hh&#10;WpqHfL4rTlZVc2HFNECDXrGZJKOmEFF+y/Mmy6JhDqXVpz57loWmJGQoF5m4/ym3NNPTsK7/aUew&#10;ZmH8EDfiUkWKz0YFqRrLTygJncapMmr28ZUQYNXOSGmlykjWJUgTZGnXTWHWJs331G2C3/EDnyga&#10;NMpSO2I4xeCNp9hMGTXHnHpgTYG9wUJQQy7jYbD5PMpqWsRnK9ZTE2FZmmHp0yKXyp0Ur9h+GdUS&#10;3leZgQ72W2eV+lMN5E+ovsktjdTiUD7pSWybJFWdOu37G4ffMfWb72mfoagvN27ipJh+e5ZuymyY&#10;QNErmF8lEsJAr6b8nZaSlpW8JQs/E/GQLiQMjYhesvmw1+P2ejxe0kX7PeQmk3AODgmcCxSruLAI&#10;//c9e/eW/klbBybtfWZswa7NO27skbdzc3FRIUKVFhcDGmPbJFCMDgsPGTDMl+vSlO3inpKIECUA&#10;JNFv5qo2gKBlfuvp6NF3tG3bdszYsWFhYX4DCwEMm2IiIqlx04cVo/AhCVM79l9uCqVfVP1UTbYr&#10;Jjpm6tQvkxcsmD1n7sGDGW+9NdlOvxMTE/3Ou+/iaidw1YX5/vvvf//jj7Zt202Z+uVvM2cmJiVW&#10;MC0xX5LgXRXOrJoplU5IbZEyrNSojNHARXi2bt26Hj174sqUxLChjYmJeevtt3GVSGvVxkRLWWNF&#10;XkJJ3nrrbVyDwJhkuEpBrmUd5blXhKDXT4sC3Z2e/ubkN5n2ktJH0ygpfjTVT1zF6Eq1UFcBMQxo&#10;TlbTZEMO1kpX6smJCfJRoD1WmZm02ahHkZ5SWtDMmM+/+GLuvHmvvPLqG6+/npeXa8khiRlNlQFX&#10;i6bJbHARjAAMkuF56d2795J/l8gML1my5Jprrq1Xr/7bb78j6GogLai/sLrGz1paRLxfTJk6f37y&#10;P//MPnTw4NtvvRWMBOShQiVpkKgw/nLs5z0bjOh0W61x2t6kcmuBQ606JSA2JubtilZr1I2P9Muo&#10;LzDqWQSkxkgdBXWWvrrJlO2qt/pznTBeor0Xq3fsqdKMKw+VWuCvKKSOSsOXsXx0zEvBKFZITjM5&#10;q+Wgo6OOpxOapvU2kiGRAv1yxNomVQ8nDhsrtb/zJ1y/bavJhIFPqfxGr6wAIsxkNuswmAwRr8HM&#10;QQt1G0PX3PAJFZ08MRsH8YmSX6q5KtxDSVgLiFhlU6oNlpOlQAgaDkvkhsUYXjSE2ILGsDDvtYpr&#10;3IIIqqiPrhWgrs1UByCfBDREDEdrtJbJkIE5z1qO2Qck6SADcuGbrxjYsH5ZtaCkoYDlC/+qITWV&#10;1m2uvVB22+1qDydXKVH+Qm0wKhbSCFoqGavWDBphqIjmZMtCuYmtVNVVzYhG51QtnVni/hAPKUGG&#10;zfBTsZ4iDEmtCk2egVeSihKPUuT31Gnf/TVrzs/TPscV9zSURooq6GfXgXzush3Q1Zas8VPSgF4x&#10;ol0S43EFnoUjCxBXhGtHKiYsEhiL1MiehD6cPulkP8mmnDjhHZ6c+Fnqo9cyd5mvHNt1wjCK+o8P&#10;CXGHhHhCQrzhrdq1/WlVXL/LQYe2tbDW8nmbNG/57fKWMzY0eu07mpDPVVbu9hGC7tJyXAlx4oWe&#10;nixdDTMIIGiDIi1/RWHxHtZYt48df8W1t940Yiwz0WL2WW9/8Cke/v7X7Pc//gI3uDIicnj5iZ3E&#10;7cHFCnwAmqibzOLjp59+ZEYiM2f+xujgBj9vuulGZmiAK+779+v39ltv431+Xv6dd9zxxutvjBs7&#10;9pZhN+/YsWPkyBEzZ85UVXaDIZ7qO7m6ZVC3OupRmIS5usPCQp986qmNGzZgDo/oMDy58YYb+vbp&#10;89bkyYzabzN+w088xCscd4werQn59VdfsYfs7Y8//ojwOH/77bcqbankLCDd0aNHv/7aaxMefRT3&#10;uHIGZhAG2FuFK/pQny+E2bhh4+hRo3bs2A7jJuSaRUxXi+XKK66Qn/glq8++hE1IfRP9baRmRsNR&#10;6Vmpr3T7tm3XXH01rrhHfFiO3XnnHT/99FP//v0G9O/3O1U52F6NufMOGICwmzffeGNA//6/z5z5&#10;zttv4wZXpF1a6nvsscfwk71iSgjdu/32kTN/n5mXnz9mzJ279+xmSdx8800DBvS/+qqhxKiE0oeB&#10;yS8//8RsVX7/fSZjEDf4icCIYqgA6pG4MNmw3U1GRUbWb9BAr+0woaOquJuWez7T5Ndfe1WGgfTq&#10;LQ8RKM36Ak1SYf5b8Z9GmWUK0ARWEVBTmKqLtWPVylVyDdIKQVX4eMltBrguSKXMfmrmaCw0a2dw&#10;26FDhwYNGrAwKLubb7qJlSzsZVGsq1etxvPVq1c9/tj/ZWYeY8rACo7YMPbv9w7Mi9xuXFH0uGFa&#10;tHs3Ke5Vq1fB+MhQNW09NK75hE/wvHPHDnDLeMY9nshWckLD2BfIEX7iyppQMQxM8NhbmyeVlr2T&#10;9umkiDzusPCwJ558csOGjUwmkM+NN93Yr1/ft95+C/Xu//5vAqTEZIV7PBEDsHmqTEp+NYTYDHJq&#10;d9yBOvsjCOJkpDSpsJ8I9vobryMJWRtsZsU6mG4mbbv6VWmz7hCvIgmYwDD6mmFed6UaJIWQ2ypj&#10;7IW91lU7dWzWkqkom+itQWOordScNDdekDMigTYCxkVv1T2Rqdw1/FjJx+BjkoEU1ASFai28EI2t&#10;RDkr5muiqZuByMgjZhPGWjPzQ5wqc8SvinQwALJakEQ7Uecf2SqMj/kFuPiUk7KuHqwIUJMaDWUv&#10;+DyRfbDns1zSIygzXTbB5Gty5BkJnULy1AgRQ2NYrSTNa3fllKgxThIweiLmSzWP9osX6FBVDSnt&#10;ewPwQQiijmxESq+qiohZZdKKXBGGXixCcRrBw7rEOM6ttB30zkYLKMVQUxSbB97eKs2uEtQgmNIy&#10;W2lYAPW6uoMq7YhxqZiVDEd2NKVFKzNDoskNc8lEjXsolmJ+MNsfea88pjxWEJkdgEIfRrZWkqFy&#10;CVaTwiIDKptP9pxVP/q33D3la4peffM5njEM60uGYUlgl4jhMAns2r9fArCw5SA3tkqMj588FhfX&#10;9OSstDT6nBzx2/celxtTNG5cogLgBsCIni5ylrtxQnLl5Z7yMk95uZfeU1m6wyOaT3y/7T+72vy9&#10;M/6We7FOEETIvogSuAbEq8FDrx354aNtQ85yhYaFnz+IUANNmQ4hRZJgacmJiugfMfuSID4FxbNX&#10;PpiF3vO//wMUxbCqI0ePsXhffvPD1UMum/nTVw+Pv+vzL78tLi7BQwRundjq3Tdemvb9zz3OPRs3&#10;m7duB3TFwt8z9nYUSU5unrwm0S8Lhl+izJSO9xN0rJSbm7t//35YiLz2+uvffvMNTCRwzpk9+48/&#10;/oD1ECxEQOTTzz59+OGHZ8+Zk5NzfHd6Gp4gVrt2bT/6+ONvvv22Xbt2U6dOHXLlEL8tn8a6TwBu&#10;JalLiieiiGiX5B42Ijy8fv0Gh48cwaNPP/nk4UcemTt33vHjx9PT0sH47Dmz//zzrx9++CEmOpp/&#10;zqRdM0LefPPNCxcujI2NPXgQHvoJ+ZycnP379uHh62+88c20aYhuBm6bjBvsfr0hXyR4H0Ki5Obk&#10;tG3X7uVXXomOjsZ1wcKFf/75JzinDLjxVuHqG8KVPl+gRgxbPv/itNNO+/LLr4YOHQKyLAnoiZzZ&#10;pydO/PCDD0tLSm2RNUHRWdslnfxOk3O17ql+Hdi/PyEhoWnTpqGhoevWrmXFm0NUbl9ycvJrr70G&#10;/SHLPOkwiLaS5C3kM2XK1M8++6xXr1642bhxY35eLuDLSZMmzU9O/v333+fMmYPgCADdQwCqe4wE&#10;ofD5Z5/ddNNNMEsB3PnRxx+Vlpbw4t6/f/78+a+++hrVc3LMnTNn5u+/f/fd9zDdElRPagB5Q0lb&#10;Sw7sC2MNoZlVC0+RAEyurrjiissuHbxq5UpBhlJ/IGX5008+pvq5CIGJflJZoBwfEdRbTkKieelK&#10;QpMzZqjMoiZ8QDUhKSkpddcuxNq6ZUtsXFxKSgruFy9ehOcm5a8aW3ER0ZyoBuVSzZeX/0hdPy9X&#10;hJ87dy6UNjwinBYcaU/+mT37OLR9//6ePXouWbIYz5csXgxjvYjwCK4MCPkpbXloyPTd6YngP3UX&#10;QoL/OPC/lvCPWHiubkwMm8OAHpI8ovWDKm7ZugX3uOKetYeysooNI8DipKTE1NRUBEBgsLc2JQX3&#10;i5csxnO5ythiwmBEa9jayIyQt5Bbgwb1jxw5jHvI7ZGHH54zZ27O8eNEwj17QkpMVrgPCw0VAxCY&#10;W8kTiQt4ccGCBU8//fSHH37AG5BcUlJ4+PrrQFlfZa2lnkhubk67tm1ffvll1mRbnHZaTyW6Wg2Z&#10;AsrVkpPSPTBT6Rr53JZeWEr0pKEgqY16pi10Qoo28IemiqZ6YVAHNRGtRzAGgVk7Z5C81Gv6nQMp&#10;g23erDJqHFcQR+K6XNsYl0i8GbEpcC728ZxjZTJlnEFtMGXOaDFIEKQhykzqUKRelnXmvMeVB3/6&#10;LlgW1AmtF+r8moARat3zqxWmesUKVNV4CnMD+Y00YqFDKjqMUf5o5hL8JZ8GyWYQZLJEZrmYMnFr&#10;DflGQbI4KT7yYopi2QyZKIBOGfz2HaoAGpmrBqx8JmtVV6y0R1NxbHbj6s6N12htA6aUg40OSSlZ&#10;Wh/Uh9JiqNpDQVX0asPLyqC4/HTcuqKRKUmilpXXuI2wNTDQsqcrI7lllLKsfWAg1BPaTFipNKui&#10;7CIfKjMpG8vHeA0XCFC8hRtTEtCKHz72F3+kk77yEViLVHmKcHEcm1DQceYXjRCaH3FwJmaOo2Rq&#10;WzBu9MlbGmkRnVoqykq68inTvuXolTQaFDAsbkjKaZGc8WxLBBT0CrHHD43HdfL0LDhxz8IdlhCS&#10;VYTklhCijtmwyp9kTGl/ZetAZiPopZaIXhc5mfky+UlPmG4VF+59ZtzWgS22XdTyyJTXIW5aOGVs&#10;JAvqoc2Swpq3bjDiwdNmrA9PPM3bpCUALhKXknKFULI0CZaQcKOMIVifKWmCMk62U2J16kQBhwJQ&#10;hfPbKR/WrwfXX8ScCsjUWWd2wP1pbdscy8w8kEG2OERgPKxXNwHB6tXFmYCHR49lIvzK1Wuffv7V&#10;a26+ffG/y48e4yiYXwYM+w2zfpKN/2lBECjk6quuQkgYF+D+6NGj4RERderU+eSTT1h0zPOXLV36&#10;0IMPXjRwIGahRwh4RGJ17dqVCYoqOE3fetKiHoBJM2B1V63rAEGWuPKXRjFUewg2DGBn6dKlD/7v&#10;fzC0oVwdxtwYbH/88UdScdJqCKwtL2/Dhg1dunbF84EXXdSoUSPWlJCMX3017qSMHzEaIVq0tnab&#10;Z1UWqMCp6EhOgGv0ufDCSy+9ND0t7ejRI+BW5uoMXhxHIiLCo5GvTz6WhohcIApZOvxkmcXEEpkF&#10;fTwBBYgFUJGYWTOyuk5R6LmVdp8PT4z1SjXk5fr466+/ksy63ViNtXjxYla8gBevklUuOhoqR/NC&#10;s0HexnTt0hVT8YYNG8JmBzfIGg3jhu+nfn37Xn755ZhysydMNxg/9J6YgTAJ4DlK9sjhwwcOHEAL&#10;AMEOFfX82FEIFgoDlEfqWoQ6JDUEXKtJ9ZPeakeorNdho2tl8iF3V8jpX3/99corrzz66CMESmP6&#10;TGsKuwFCKTJM9JM+hHr/T1BvMdmhQ6/686+/XiU0H4UbO8PyZWpPNMFFNJxpAn7iIWr06tWrh1x5&#10;JdZ1wvkRwC+mMIan6in/IZW/LBOpCBTFkJQVxEeMGI5SS01LfWnSJKxZhnXSsmXLHnrooUEXXTQP&#10;Nffoka5duyBYAeOkSxdZGUjLQ0NeREMePXIEigEjIzxfk5Jy5ZVXrhf4F3Qy0BGYSXhaor179Vq8&#10;aBFucMU9H6HT4tM1jIchRtiH4nnKmjVXXjmEi/f4cVYF1C2d/8GUcS1TPSVdnzCgZS0eabFJ2/jg&#10;gwMHDmAtNhgAyo+yxhX3+gC0Q2DaKFcfpjZH5AZEqbOkmzhiSIQ3bkLjYapXdrKn1kkDEQq1LlDx&#10;VpKWGJSjjZzpg1QdO7WOsp+qoW1kePNv3HrZLgtt72UQUWsZZBVFayBgzodgh0AJsm6QHPI9ey51&#10;MCYNtQE3GpEYTAI1DbpQb9XtvtA1qhtaxqcuMJ76kYDJaypjJb+SRLgouAikzkVIWGwIqlXheWLk&#10;jwQUqQbrfGYqTadZMWrHECZPTMPJL+ShhzZNIYSSJBMtTV8+pHv+l5sMEGsCNolV1hpJllnSKkI2&#10;q5Om3Uq5GTfatptn9VhKP7KwS4hNRxSNNtcQK31RTWo0CIPG9EE7R1MVOdUP9WFXC5hAjEeX8uBX&#10;3TeKMjJpeXjNMmxr7fTZYhipFTEynVSbTAbSHKv0SKryGgJSCcuPjdsiRQ9sM1BNAXm+uHJKlYnh&#10;TuLBfyqaIDUhklpLNZE3QzQuI8JMrxg2JYNYMoLF1qORg9oDSaZZrJILy/n8IhA8gMQh5mLiqbRw&#10;hCPGnQRQMe7oEjxuFkYbH2mBISjSySGrfcJfl4heATBhrxmGxTEn0n5RTI7lnKzT8yU2jgE4lYXA&#10;1NEVO7IKsZzQxW2vpOd42K55rFzN2cJY6sxd7rTpUntibUh8ZJErQ6w8IV75noFQhDePyxsRFhIV&#10;5g0P5R61lNIiCw0pyDV2U/9mmwe0PDbtbXcIJRhCabIrKMsnsXJkYBnvbAljTPwkMW1Db7cAKxxO&#10;BMK6delkn15ADSIjKzeqotrj+zzm223atLnh+uvzcnPxCtOSL7/8EsZKOLp3765qi8l005BH1m+q&#10;mFK3surugDfF2q5cJs1KZt++fZhTYWbFuPrqq69gt4LznHO6h4aEvvIyYfv666/LzcvVZ5CNHDSH&#10;mHF1JyFXFT8l4FfsqiwIYgccg9WCsCADwAHYQlMccizYLpHiaN36+uuuQ3HouZFHJLLyiqTE8GL2&#10;NWSNc8ELUBSS+ehL3ReitBgAgYl0nz59cMW9wD/jRQIE2Gidj1ZUnRXvvqk39J9+/BG2V7ANBLYl&#10;KC8f72pLnDY24kMqH/4U9wBTJr38MhTmxhtvBKsiQc6aIjuBlvCQD0aV0bWqmZYDwtTum2++wc+1&#10;a9far85MvRfRA5VOlDsyBhBQT1MsXyXvgto3a9asVatWsBLKzs4+99xzsW/prl27wBKem6qxVKys&#10;rMSBujQcVtUqTocFdLmQd7gAQ6kdzMhACbK2NRpe7b78EuY8OLqfc06zZs3xdMWKFZST5sLQisCO&#10;aHlYyHMQsjn4b5mWlpadlcX4JxZPlH9lTuBvgqcfnpkPVlxduhBwbcOG9QAKcS+O/qWGEU0QbxjB&#10;RsuWLdNSYYIM9roT9nZx9vy2EvoAUlNhHpWKmKomOWEhBVQXbSMeiW1j93O6M6kSCbvd7F4TgJWW&#10;VL4STX8PTYkoQ27bkzUbczqVQJShu1SeNigEUQpBRLFfx52QhhKwK3Mj3EQ1v1Vpn5EqKhRUbQBX&#10;KVVLoZ5Gmk2slQmzQFrf4gitlTyxVkZHvNMSh6C8o2Ttj91T1yMrjPDcWMhEEYg0yVJaf7GRN2s8&#10;xbQERqyZp4TFqi1NW+SMsz7XUA4npDbxsZHUB6r6QmnKxR+yOUUFSlDu2eRemGSZ4UzinTggl8Zu&#10;mk6adxqSyDhWRWeVKqsrMqckRljyqVlUSNKnBSLprOkAXigdgReTzlr12L7CiyGlEQjp15R5r0ZH&#10;mL6ZJ6CeMVC+BVEJPwT5SwEEdI+nSuIrZSMTUheewqEmgPJCgzrxIbJBK+NX2bRjDEFBDUpGJ16p&#10;RVDGiMqUT547SFqvbY20UtcmKObHouKYDpPk6iYmHJwuVV0sTfMhqKdKz4jiEM1RtEdSWrGIZVVX&#10;1JQiQgQcwgWumGTbqzKfdM+fqrEtDiRJyw8FLMuykaWDSLHCCVVLVQnZqkHW2vC1jRxlAqesyZEA&#10;dI5eGYAMSjMC9GrwxQMJhqVAbtz0jENXyC9Br2BCUNqqYaS8RFDOzUTqCStLlTuyEWHb5jFyjSdL&#10;wZQ5KnArBlpxqysBYArxeIA34RpKrnABz2soHod5Q8NDvWGIyeTEWyn8Kc084svPi+t7eURMVFR8&#10;nci4SE9YqBtIF2AsXOFHHgQpesWtuih0Ja28FxmTSsGyqGy+jI6u0+H0dus3bkb4bTt21k1IaNKY&#10;QBVmBybVCMPCB3SIc0vbEdW9rTra4MGDO3bseOToUbAEJz6Gc2+GBoiTOoYQKKM49lZu3/ScKcHV&#10;fYVRHrBuEeuJYHlRJzoaXME4B2ugNJ9BBg++FGzDWEOu8MDjwD8JWV6+efNmuoSwJhykhjZu3Dg0&#10;NMQOV7DSOuusswDeWbNep040sk/F4gJZiAjL96QorLjFq8sOWV7EwujJjvgQCwxgvRKb3gOAwP2W&#10;LVsoCxKKJA18pFGWAWHeR5IGvLxJkyahYWEgcujQIWWUS6fZLGs4gJhAUExdEVKUgIBCcQ4Qk+s5&#10;7ArpHIHN5GUxSWQNc0y7GG5sawziytGYdRhtk7UH12TKsKwJgnpLedNFtKCJsJCDXhOAWnbu3Pnz&#10;zz/H4lNYn+GKcsETPPdbprLecEHJY1Ymd6nOsyaB92PSY2Tnrrvu+uCDDwAUhoej5tYn60mlA4tD&#10;sbYXC0WBEOFeVgbS8tSvj6JUQoaGIgz4P/3008E/ruCfxApFVxE8kGGRd0gG9L/44gukxaVENQQs&#10;hYeHQ7vWrk2RGzgoJw1M2YuOpuwl4wmea0aXSjPp585kVCpNhCS9JyZ7rG0EshkutY2yTJiEN0DC&#10;nTvjXh9ArkKI3vGss8jaUiyElBoQvAWKxx5i1S2rUxZEhDbfKnuWeRPm/yoaqlK2UlqTqZHNRJ1g&#10;NU4CflsoIQBvg1RzJkWN/A1KpCmtSXSxuTMc3GhnxJoJJ+1ohCZTai5l/nljKnZr/kdHfsWj4kqE&#10;iaSmW+77NKTUwtTWaDNhKsn5E6OVNKQeROjhjURRDZVdDYbqRaQ8kXtATSvtt4QCCyCOJRQQS5zk&#10;smGMPKOUOlahPNloh2M4vIdXjVE0qkw5lL3j0Lh0+M8GcvLQSRycGfQA4izBGD4KTBImodkUls6R&#10;9SF42Yjzf221pZMX8WCE+ORemnpLSagfUznx6TkTGkP+pHvJxISHkX+aE7dYRGYxv6Lp6WqHukyE&#10;91Zgn2mZ6Gq6wo9ROyzPtTWaoWPTjBkD7TLqrCpFh6qeCKs4oqLpFVatv0Z1Us8ns6VkNYDrrGhr&#10;Jd9TgIuZYMmHWGeYIZSipzKwpEqS8CQP3C1UVYgkVQ/Z/TnWLhL0ituKyXMrWpOIgNhVMJhhoBVD&#10;r4YPu5H8HHY7zksGDWBGZ8y0CxAdDnyBLikBflXSpXVcUeZe0fwK95PHJ+KUVg4iSYJelRTm9e7c&#10;SEYSpY2CyVbHzGEjWdOnGEYBaSJ2UnTTQoY6hQLDYjAWLV9sJhnqZSdHtdhKQPLKVVZ4/PDnL0f3&#10;HNh6xvaWX68MadnGS9ArjxvhOWUGh3EjLJ40ZYPzwwYWbO+Tyjtuu/n6X2b8AcdYr05+//bbbsL8&#10;wYI23iIMHGMhPFy/M69YNg+mQ5rBj2Hcjz/+ePv27R988H5RUZEcQG7mMVe5/vrrBw4ciDlwYqtW&#10;ZPI5bhxWFF544YV4jrdySNxgGnnmmWfedtttM2bM4O20n7k8T1AzMjHLI5JAirfeeivWoAFrgFeg&#10;oUOHQjsxmRw7dqzIlcT2ALANMxPOZHk5+IezeRYSDo+YrZPYpxn2bzZlbieYWVqY32KlD7iCUycL&#10;rpCv6667bsAAki/4P5KpMYQCkpk+fTpaH4mTcvhrnzZtGsQ1ceLEcePGIftSFNacsZBEqiJZOxlR&#10;DXzYqFfTiKmfwHQIbLAgeAOHVnhCYBeZV6FHZ89E1dI8ad++PcSFFZeyuIARyLpHGjeJ7qjRo2Gd&#10;BLOvZ555hkmAMsBf01VWhDbw0BtuuAHL05hgOZ88pKpDsSMco0ESTFLTLrvsMggBxYcihiGVPoNE&#10;P1G/Pv4YweSs8YeffIKHKCZS6bg4XFhtKtOEJZpIU6PY8Kit0QQEgJUQnGdRkyVyDz937D7QQ4Kx&#10;NBrAy5q9FTUfEga88uxzz+E5ya/QniAOsvn3338DSlOy4MamDWHj7rpLExLcwnRR5h8O76z4D2Ri&#10;Y4a1AIHKyMig5ldU56WSlsvowt69YR0J73VQGlm87J6xpx8ZByptw/DGbSM1LWQSlpWHSLhXr7//&#10;+gu5wL2Bdgnqi70F9A0IjK3QZYAgyLI6ZU3ETgYNJgzCmFV+a4eUOICVexab9J1gtUMCIs7C6nWw&#10;hyq/WvgkALJmdPQticEES2ReaqYMB0XGDNlv2exJSercFd4NsTk9MTtC8IsYasnKXKhfmIrCqN2o&#10;ZK1WfYi1UhJpHF4JmKNp0dHRAJ+e8pU4giWWZDAhc8lvqER07Sp7oJ50EtLYlJDG0xsC0becN+1o&#10;nwFatvLO5sv21DOwUBJlmbgyNZcIcc9egaTP0StKQQSaNPdUZPyZEpSlK2fZIr6JRJhtnKrVkIBA&#10;GXA3GcLoaoddaVoiX9o2TSCqaUwq0lab9ex2s0BU1eADgvgNwWzgV9XP1ZCPaiWTbJUk6Ym6dvvP&#10;vKL5OvCJG3NJ9ddI3biicchVWUqoxFHQWN4WkPZAbHH9s8haFpa8FsdlqDC3DuA1h2NYvFUiD0fc&#10;ctP3X32Kc8SwG/ETGNa3X3767dRPbht2I2sgCYIFCAu2V8z4qrQELsjbNI44v2MCFklwFumCQfwS&#10;zLIIeoX1g5f2bNr1tHpyTtxrzmnQqn+70kPF5fmlBHhi7SnUi64QlJ+QlOlqPmQAjSiQs4Ls/NIS&#10;nzfEExkbCUirtNhXmFMAgzAKySFIuReIVlhIWTHM4so95AeMrbzhdcKxXyFriKkveBqYuX1nV9Ym&#10;sAYa7t2jQkIahqXP39F5eQZjuqCgYMGS/wZf1NdOaZzAMH/NTu5zAVlQwwqtyjnRpEF/auEMfyig&#10;v/dGmahw3oCy/fvv0ueff46BGrTmqOszeRYMa/ZkbpmBIJM1oxkkOb8Z4Wg4FZzfwHIA05wHy2aF&#10;dYEiLAalz9RCQrmkDATEZkCBrWVY8Wyq6UsfS+2XnEnIymasQgxVosArxMdJGhlQ73333ffUU0/J&#10;OG8NzKijAzWwUKqZpapolKqCZkBi0St2QKpeifxXIqmAJCAHNst4QAIJLmlNLL0o/ArHDpPyiMoC&#10;IZMHLZKBhTwQY/Mh2RBKhng5Me1ElE19+FSPmSzwpTscWDIZ3zG6bMMWuGHhbsvIwJnP56wk7FdM&#10;JpFtSE9F2igdgYaNSmU0y6HzRUlkZsNfmTa7YVeJmv3YOkFQQgJNGyKpsK7bT8NvwfoNYMisfQbM&#10;8lpxChWWoikBjolSIykGR8C+gNQ+7fSKZIJCw7z8GUXog6ESMjWVTaoU5+3YvE6CdphqKtaTIEwV&#10;lW80Tqo23RiMWwaoGiTlKQsg/DeXlZQlyhz3ciX5vQLKJOWIVxnZzInhRDxFIbfirSgt2o7x7FOn&#10;VwS7ogAWuQLE8vlKDmcV/7T88J5jrviIeKSbxdLmrq84etXj9DojL2/bpF4Uz1E5dTHFjKE8YcSu&#10;ipy4CaPXcHLjDffg9ETi6nWHe0MivJ4IT0h0WFSDmJgmMXUaRYfGhnkjQ8JiwqIbRkc3iYlpHFOn&#10;cXQ0rg1iI+vVqdMIP2Mi60dF1I2MiI8MiQ71EApeL6VDruEkCZIWO5EiY4BxQnmz9e2g6jQ6WMrB&#10;tQ4Bp0brlqrOaBpmmaIljhZcmxIAXqLOGHArGDrhIOYDd41TLZjS8hkca7YE6QdaDKoIzWkGLS0l&#10;L6y0NYfUvgZG31isFRC2dVTaGvs5WKsrBlJyrjcus1XCUlsXmGwsSFcaISkNwRRY1/cZFreuwgcC&#10;W/JU/ZVEhd8HUjhO2CAlUIHKGmSKfqMZV16/0ZwAJ6kEzBqSimTXfuNUkVT0ceV0Na8CrYaVKBOb&#10;oqhcOZBuWjrMpFTpKfolqC+FQMvFOAn2Nd3Gt0F7oVSJaK2vlKkhtwWRJskUmeIy19qvEMfBdLct&#10;emgWPxHGrUa56pfieEMjDT0V88GJ/IbR4D9VP/gwSnglRVLS1Q90VTxp5K3kUojHI9gfyGsnUwL/&#10;1vMnEtAC4/SrviYB9BXcPiW/fbHN1kMTzD4DhiErp1ZWkAmL6EwzBVNJXaly0JJb+0ihuZGjYlvG&#10;6yNLiuZal3WOf5GQBJyiABX7g/+yA34KkqkiE1VUzKEU0JunFYhwWO6kWY08u+E3fNYl4+3KVIMF&#10;UFy5q9SfOIuXqp7EjGTCxhYQUu9XxASLGGHhiIl0XXl2wmmN3FsP7IHDWlchAa2IGVYhMcw6nJU7&#10;sEvcyMvaNa4bpUzAIJM15zZsPeg035HiskIfERMzwiLLAMV7iipS+cMOCy+JFRY1nyI33NqVCpEs&#10;RRIneCgX2XCClhVAPfaIBifxZfMrtlMkAtAn7DmBuuqH7Zq9vfPSA0wJYIGVvHh5rbDAuvB84jNY&#10;r0v2G1Or+m9AxYKwWHOMGxCTZoV/Iqr0WXsgVawKDLAMRSU9NBSFzWbXXuHaJMY/AgQmq0BCm3Br&#10;lz3SgAVvXchTIRTME7Sp03YzHUDOdCQrkFW77FVXuIqIobp4rAXp1HYxVrpG13aB1AKdO4lYrHT1&#10;syObiiRqod6VrvkV4dNaDpVCuTpFYadYWRhDkMUiut9So3YE8uDX1FaapSsHFq0PSOr8E7wYnT7S&#10;zfHkTDAKZD5EARXuP1mbEzZ0ohMjKRUJyWKWHHLSZkNoLrBKUQkLOcv01Qkp4je6o/QMS0igQm7p&#10;T14EJsNRiQz5K5KUKFnF9jMdkEhqSdvXWsuQflXUZjpVXcQ22WDBKitTASVqJ7BYj/liMEm7BAss&#10;2VKK4vhK/TNBMCUzS1KVmRcoxdsVsUwSD8lAUE2VJKMchhmRrKQkjmjd9wepKq0WRV/kPQfpDV8Q&#10;x7Er0GWWnfTKvEQxdIs3ZaClNGkMH2KNGP0jb6oIz1clsLoqKcY/6v8KFlgEwCIL9Shit+1A4Zr0&#10;/D37S9IPFoBkm2bROHt3atitfX3Aejw5yaiJAFhtLj3dd7SovLCMQVeENwRjGBZbS0gfEqyKrzEk&#10;y/4YcEW8j+CtwirLDOVayQ0TJATEDDfpC6SGMJCTBGBRY1mKXglIlhtWWvXCd/617WQAsAJqQlSB&#10;req7EVXpmTqe6pcRSc2zgPi10zoEE6ZiTZ3tLGgDVixZuxk9sQK3IxytHOzEsZt743ZYY2hlJ0ES&#10;RRgLMgqWsFiFWKz1katHuWu9mPxnoLYL0k7l8i8FdYjaLpNA8+uErxQJVIUqBseYyIl9ZbYf0iZX&#10;1SaQ4BKyyG+li8KmxGinb/yl1fC5HT6FWSufDWoNwbW4lQBeSbxIVgxyVGFNicCvYvzAUqUAFp3y&#10;UhMmJgVxnEN/ybNUdsNXEUqTS9EcS59fEbYJTg1ImjqJ6EmJT+R7MaJ8z27sFA2XB0UF5JJXJaQe&#10;BYqUZfp6CdBpKp+0K4pn8Yi8Ev/b11a7Ie1Lww7FoAvaDnHrMJWbkYrzo6egArCIpOh/bkPIqp8C&#10;FstWVRLGI9ITVYjDOVRV6UHds7NVhBwfl6oxRCRBUbzBodWBIWX8IiXD2gIhcfJeii81V4ZSkiZM&#10;vLGiVYgia1J7w5YT0gaHYuTU1xMOYhnGYCCaDrtRA/FSQ8VBISY7UKc+6cvKKHpFjmL4vmIQFv1H&#10;REHxMVxCQkJCw8g/HCGhod4Q9g+7/cH9FAAkJiJq4YQbT4jLHery4CQrB3F1YVmfJ5z+xBX3EeTG&#10;G4ElfuTeizPS642iZ52QkCivpw45ce+N9nijPF7cR7O39CGuUR5PVAh5QhYPghqIeAhZdrJUeOr0&#10;J2GGXAljIUoRnMC6V5HawrWWklCU2PpOChpQJC1J1S4GctICSXWuNNGNqjfrWQ1GCX5zw6gJwexJ&#10;VE3XtvhEkZsmZMGMKll7nBqGshapX4FraOqFrA2gUxcicx1njI6dbGlTtBOH8SCNwGzH0CqImaYZ&#10;qSX7WMBzykZ+mroWIBs1NLimNphx6UdP7BV9DRWBw1blSUAe71QeyYqYZFYiFw6p2iEBuaU6seyK&#10;DabIidlzoz7IbpdqM6dVUTcNs2aTH8OhiGFcm0OL4NINNJbFUMcen+IwiQ1qdIf8TJ6zsQEQO4xm&#10;t/yVAXolj2JUQdhEUzKKkMY5NAjniU03pWGQQkVMQuGdey0gMTj6ox4y0Pm1/Ij765H+aEYXqr3S&#10;yDth6zQelFmdaDdWE5/IW66xKYs4cRFH6WqB0RongX1saiDOMPhkQUeL5VoCvXSxjOZomnkHE7yc&#10;IMcwJWkGqqJ+w9tTVL9kJH3Uw3N2o57k4RTIhdc2qbZzMIdpn615k0pSkgWWHF3SPan+cqoSZR18&#10;SpVVmeCo2wIJ59a3KebFJeeBzedZMyA3CrxecQVnas6wPOVeo/PSlIs3QXz+xYnL7ZQwL5PqOcG0&#10;yst98OpOdyek0B5ZYshaFWD3LLOcP9Gqi+YBOwVi20GARNhfCm6ngBm53eQkT8h9mIc8J289boo6&#10;EU9YEdJ9JEAoryfSC3DKw/CsqFDhxEPyHP6zPJEhJC4iRrqJUVU4cX0FytjKkCdEPF6xFAFa0XvA&#10;aixpgG5Cr1G5lblKa6Tc8rJUpAZPTFNonPW3QiyjuCqC6thKEpLO8eRlkpK2+5vL6ugy+Zsw60ec&#10;6sT8JW1ELPDGQ0dFYN1u6VuWkvLSKCnNM7kNMEvaOil9LE14qRdXKYC+tOxm3F84qgzGLLNmUY9Y&#10;2i/1yq3pmhqkZVrKqWFF8yeGynpvpd0BtR4GeqJ6pOshKysHpxidE6otp5isneyejBKo+d/kZalX&#10;bn9kszBrkXw041qbGazqYGY4oG18UNNX2u46qX2CYgAlGF1ZZtk2fYFKwHGUGTWfwEq6rYxPhQkr&#10;H5bQSSQ5xLET40I/+9A8MZs1GM0jWDqGI2VlEq18pDSXpqbCqibtlGnpogUl9DXdb92XiQdcFlVd&#10;ARz69iUgqgjHg7Uf5NgyYFbKpH7L9dq84NXDem5qxRt2ZtdEjauo3SFflMfNmyTOJesruTeg4dWn&#10;lD5rd4KA2ZSOjt9RSjJoJyHkciMgwuhCFlU7NxqKnktWxrwkk0uSnkJINgAT4T/hnk0vyS6E7W/o&#10;UJZdXF7ko8sGyRpHdsPdYHmppNhz3ONkjvA92JeQlh4x++KNtZZf3hCRpYLkhHEms5gDsIbtCgny&#10;RtsRttMG7ukNX0VI1xK64dY9LmzLD1uwCyErvZR1Gw8cPFwrfGA1adSg81lnVNsAyLyRNRwF1dKh&#10;kf3WyAlZtRLw26kbJU+0jkR0tK9qC6dmUXdKu2aVh8ONI4GTTgJB9UcVlUJNa9lOiBBkIdYcaQQk&#10;BzO2GcRhoCJCBAOwQx3BfGIrrePRJSAhRopFObeU8qet4vRXnoVaQSoy9wHJyx8bRu/9JKApgoAV&#10;yYw8HWpq+NEQDzLraioV5T8YkVZ+nCBFEciSz8pnulIpCqCmCuEkiRC8RMF2+A8bwLQAyvAWRbJ2&#10;omZV7LWGslpn6S+mYka12TyuNZyqYYyvlSQ5FSyoBPHKmJkA4jGWBNFwSXGTMTm2DFVTKyv4cOcX&#10;yR0YN3KjgCBbqeiFF3svDuLQnjjeAvQEp1ZcVpR1kurdjz9vqACKtPgdHF0RJ1mSCzz5KXkCLEte&#10;BSzfyQuDOazIPHTxcuA4JhhkqKN8Ee45NskCcHjS7W7TolnNR6+YSP+anVyplcsh5kjAkYAjAUcC&#10;jgQcCTgScCTgSMCRgCMBRwKOBBwJnAwS4IaKMoQk/WauuCRgidzzJ/RWfkVtFwX7RdmOUV7+Ja8T&#10;lIJKNo1sUS3/z8Amvq5QRp6UuHJgITzD4oSYahLyS54LEcLTZ43DemKmTSB8OGO3WrdiqBTEV73x&#10;YU1KhQYSX2DOUWEJAMcsKi4JDwsFWllhYg4BWxJwZG5LTE6gGikBR3trZLE4TJ3qEnAq5qmuAU7+&#10;HQmoJXCKtwmnePad2uBIwJGAtQSCQT2In3jjEzZeFqcqllMwlSWBICDIykr6lKXjyPyULfqTIOOO&#10;9p4Ehehk4eSTgFMxT74ydXLkSKAiEjjF24RTPPsV0RwnriOBk14CwQBYJ71QnAw6EnAk4EjAkYAj&#10;AUcCjgQcCTgScCTgSMCRgCMBRwKOBBwJ1BwJOABWzSmLIDlR7dEZJA0nWmAScGQemLyc0DVJAo72&#10;1qTScHhxJMAl4FRMRxUcCTgSECVwircJp3j2nbrgSMCRgIUEHACr1qsHfOs7RzVLwJF5NQvcSa4S&#10;JeBobyUK0yHlSKCyJOBUzMqSpEPHkcDJIYFTvE04xbN/cuiwkwtHAlUkgWCcuIus7N2f8dvsBWUe&#10;b3xsnYjQsF5nn1W/Xt2QkJAqYtchq5EA3Bzm5RfWiYpwnLhXm244Mq82UTsJVboEHO2tdJHWRoIT&#10;JkyYNGkS41y8Z08mvzl5/APja2O+ai/PZhVz6YrVtTdTtY7zli1a2uS5WeP61iGfe/V9unMU21KJ&#10;b+tUJj0iN2wTJ5frqYfGhoaGYsdwm0nXumBHjxz9b9l/xSXFvXr3qle/Xq3j/0QxfIp31qd49k+U&#10;1jnpOhKoLRKoKID18Te/tm/b5sJzOyHDYyc8161DmxuvujwqKqqyMKx167ZvS0+99opBZCRQXr5n&#10;z54lK1JuuubK2iLfquYTMsnJzY+JjnK7VZs8VnW6dugfOJrzz8pdPGQh/mYpschPcrBH557RsudZ&#10;SXZo1oQwNVnmNUE+Dg81WQKO9tbk0qk23iwArEMHD02dOvWss866ZPAl1caPk5BZxQSA1bN7N0c+&#10;1SOBfRlHGtaL85vWoaPZCGONYT376nvjx9wqbwXOtibnF0zNyX1Z9vGcBx976fP3XoqNjY2IiPCb&#10;bkUCIM1DGYfSUtNyc3MJHd2A0a15JATAq+jo6BYtWzRs3BDfSgMdbf71+1/n9z4/NCR01t+zrrrm&#10;qork4pSKa7Oz/uynZdv3HF27M+Ovd0cx+fz4V8qqLfvEJ7VRbjazXxuz5vDsSMCRQMUlYAvA2r7m&#10;n33b/qN9nhu9LjqzcnJDusC/t4ZOevLhX96/b8O2vVeN/3za1E8Gn1lKAiIU7yNZUFfzdt2bn3Eh&#10;vjIFZCt06GjWtz/NuO2GqxPiYwpKyv/5c2HdxrG9z+ta8ZyfHBQwKDmemx8bHWUh1YzZZ8Q36RrR&#10;tr/LdYYrpMC1472M1M2N+73rckW6XKmFadOyDqQ27rep0gUyddba4Rd3NiSbXSQ9LiQY1sRJb33w&#10;zF0RYaGVzkNVELQj86pI16HpSKDiEnC0t+IyPAkoWABYC5MX7tixo6Cw4O577j4JclpbsmBWMR0A&#10;qzpL0CaABZaAYfkBsF557/6xtxQUFGIeTgCr8jLyj1zoX/KnLD8//5GnX//snefr1q1bp06dqstp&#10;SXHJiuUr4mLj6tevHxYWFkRCxcXFR48ezcrOOrv72WHhhIJ9GGvGrzP69uu7acOmffv3RdeJ7t2n&#10;d53oKsxsELmrmVFsdtaPv/bbI/de2WvoM+v/epplRP+kZmbQmiub2a+NWXN4diTgSKDiErDlAwvo&#10;Vb3m7Xr1TOzVo1WvHollTTruDe+6N6IrrjGx5GsV0KuO7ZqFeT0+n2/xvnp7QrvsDuvsa9Ch59mN&#10;e5zd6LxujSLCj2Vsn5eXl4cAATHdsF68yxX/3/ptGAQcPnZ8enJyy8Z1A6Jw0gcGBmmdx/gm52cd&#10;WJO1Y15h6abCQm77lIW7Qo5excdAyFV1vDV1AT8/WvDWRzOewfnWjMmTZ0zEOYlckXBKSkptQa+Y&#10;mPzKvKqk6dB1JFBhCTjaW2ERnrQEcnNyDxw4cPvo22GmsXv37pM2nzUyY9YV86oH3rJ/6vPXdfAD&#10;QWe6InGDTrS2R+SLBTELB1ZFLa8IZkVssCiIxbAsV3mpj3zxrdIDHKxasQrQVZPGTfClE1BUEAci&#10;Nm7UuEH9BmtWrfGVBjaMR+7WrlnbtXNXjP/PPOPMf2b9k51FTNicw68E/HbWMLYKCy0fMX5qSER8&#10;r2teAsG3vl+geeI3lRobwG/2ayznDmOOBBwJVLUEbFlgJf/wQq/zWpVmrqWfXMof/TZ68iSO9Iv8&#10;ZeS49h08XFxagn+b1q9euWzxmzdTW2V6bNhbr+X5dyckJERGwvAngOOPPxbv2LHz+usHbdt9aPKH&#10;UyZPHN+qVSur+Iuf6zVhFgvQbtw3XwwzdGqAQJ+1NnsZAHcnOCiGJtnHc+Nio63s2gp/ydrxZ+bS&#10;f5MuSnI1H+XK+Dl16Zomg1+LyHh98+wDSd3jXYmXRdR/vNJzMnXG2uFDOs+YtcCacpcufYaOGLnm&#10;ry+EYFVXOpVA2ZbMK12aDkFHApUhAUd7K0OKtZ6GmQXW7Fmzc3JywsPDd+7aGRcXN3zEcCGrqXM+&#10;+men8rtu9+uv65ZgLQpEWVlXG0xNp82gMQPZ+nE839lG+mFbxGISwVGwnVRVBjSrmLIFFtCrX9+8&#10;3w4LXQdr+lMeCTjUmr/etENBHya4uOA5oOQMM7hrz6Hbnv4sLjw+LsJV4Cp2wWq70NW6Ydjj917T&#10;unlDM/qf/pL8x6K1flO/rHfn0Vf3lYNVogXWMy9jCeEteQX5HMEqK/NRJIsiWhTU8pXlFxY8MOGl&#10;aZ+8VqUWWAczDh7OOAz0Cl6o/ArEOkBYaFjGoYzYuNhmLZphOmDHCCvzWObqlasv6HlBxsGMpcuX&#10;ntPtnBbNW/z6269NmzSFJNq0a9OylXqIrjQPrIUxbEMqmA/W2iitGU0pS2p/5BSrKGm7zNvprJ/5&#10;aMHTI/rMWJaenJI2/e/k1L+e5k9S0lO2ZE35bjqe6NIT5kh8lrT7uV7z+y1+spd/1iphCO0/ERrC&#10;TvZtknKCORJwJHDyScAugHXBua182SlkkXy56/Ff6r727P8dzCqaMfPPqJgol48s5i8uKc0vwrKD&#10;fCajyMjolFX/Th7Gf+LJhj31mvUYW69ePXjICkiOcxdt2LBpVdPGDf9N2XZw65ZvvvnAKjppmV2T&#10;/DfE1dcKB5TZQAOjic/Mzk2IswawlhaWpkYU/ps688+kkQ+6clMLt8yLOOfu1E9eSOqXVBjfPyu3&#10;a+PESwNN2m/4qTMWDB/SRwymWTmIkSg7ah2ApZc5Br5+BeIEqIES8OuLtwbyXBGWbLUYFUnAiVsb&#10;JGAGYP0x84/LrriM5eDlSS9fcsklnbtoloEHNKkzA7BkVCtz9Y8/rEiQMawgZBcQP0HQr6YoZhXT&#10;AMAqcj0z6ZmnJzztCnfBjiVleXpWYRbhkiI7Qy/p3HeoMYCFIMHhUEwEQcS1D7qBvj5wbn7hqEc+&#10;aNqidZf2iV3ax3c+nX+5XLsVk/M0zM/LCo+98PBN0VFa71EMvbKD9yFREcOqRABr4svv3g8AKy/f&#10;ReEqilpRqyvlT3l+QcF9jz7/yfM3Htu3uiT/oKGqXXDt+xV08Y7Fg00bN4X7jkAXQOj5YUT27t97&#10;TvdzPF7/zrCAXi1furzvhX1BanXK6rT0tMaNG3fr3C0zKzN5YXKrlq1ycnPOPufs5i2a87RIe7Cz&#10;jQryrqIKbkG2BgFY1sP7gsLiV6YuTcvIysrIwjU+whVRL7pxTP34eBd+pm1JQ7uw4Zf/qxOpWTRa&#10;kelPReIG1pY6Y5XA5OWEdiRwiknAFoC14IcXzz+3RVnWWrZW7ctFUUu35PjKfSFeZbdBj9tV5vKg&#10;qyYYl6/c7XG3qZdz/yXKvirrd9dr3jMYAGvPngNvfP5DFj3OSGzwwtOPmZfR7mkjn3Y9ozG6Ehtc&#10;dj9q183cRsvcRKt2KAI+4x3NzK6XEGf1Kax0HhYOEg+hIUCMklylB1xZa1z14RJrc2FhfGEugZHi&#10;619d6RlmAJbGAqtv3z5k2SD16Y7RNo7xY4ePGGttgYVivfmD7SQwLS8Xfu4aRUFKpWzlb0pykQZQ&#10;7s+/SDbkKi4qKigoyMvPe//ddyykYShz+wPfSpfzSUCQ+cS14z23cjPr149J5SZnk1pOQVFMZLjN&#10;wIEGs9ViBEq0RoavUjFWSo5PIIeGANbff/ztK/PBRLr/wP4zfpmxZ9+eiPCI0XeOVmdWM/GTDBmo&#10;IZX8jsxDjyW02bmTWWypjbX0FBiepZo3utq4dmaymawqCUpPftJGnQRsKGRoTLawkBOn9LsnrFhB&#10;mNLbj61cs07M6TldydY01XaYVUw9gLV27dopU6aPGDE0sbOELUo+JbPALjCsG00BLLwPAoeShRBo&#10;XDMAi68fk9kudLWK0wJYQK/ufe77vj0SyWcwhARaJ7vOdLniaAM59fsFMDx558kbNBiWzXQZETGw&#10;/X7cb9/x9KR3YIGVm5dP1gwywysOXjEIizyDD6y7H3x2zo+Phbn3R4Tmc2cQklOIsoLNn70z56rx&#10;Myvo4n3u7LlnnXFWUbEgvgqodXhY+MbNG3v16eXXoS3Qq0ULFw0aQLZgwgELrF1puyIjIrEUEbgV&#10;fFisWbumfr362PFpyFVDOEe04ThHZYZpWG0p8H1MbFtUwRSzToPWgyWlB7D0uJUByFWdrYTfzvqZ&#10;txaMH9HFFRGXkpY95bvk5GUpzeo37H5O0zfvH4LKkrIle/J3yXDQoTPC0oNQ8hN6M671Bx+QVSzC&#10;/EgaYF988cWzdlXP4hW/2a+AFjtRHQk4Eqj1ErDlA4v4biebAJL1+zhv7ZX7/ij3R6M87w73vTu8&#10;5J3bit+5teitYYVvD8t9e1j+2zfnv3NrAW5E9IpEp67cgzhatGgCwy6gV66I+P79B1tR2L1ojmtg&#10;b//7IPd6cvGki0njvNhkgWEQbJ6YKNShAtui2fQo3PAecdw+/x5X2mfotl0hZ7jqDyM3O6ZlzX++&#10;cP1rOF///A/758sffL9ha2ppaSmGYQFnuxCI1RB6Dp84fjiuNii0HPbFYnpMav3B1MWulr0Htps1&#10;fzEi7k7f1Y4W+OLnJuxCcbIgT08z8d1iWu5PPDYBDtqyjx/PzMqyRq9oRfAvcxuZcoI4EjCWAIDU&#10;qhPNqaO9VSrGSimgmsbhJZddAvMroFfI3ZCrh9xz7z069Eqb79Q5/7gGjRkz5vrumStXZ7qSBg5K&#10;WLEq1ZW6ClZVAwcOHDOoDUGKxlguNYyvW/fYsSwN5WOZdQeyaJokEA5PdmKGisM8CYTJRMI4wNEc&#10;sMaOYyuOtaEP2xwjfKoOEbGqZvTKfreSfTB74qTJE998euiNI1wHs4HsJC9Ym5y8dvrf9JzuZ8E+&#10;EsIqwqB9WlUkLpM1oCuCXqGFo40cip19x9If8/7bxNArTMVJLHWjSB4WuYbf0Kdvl0SE9FsfDdNN&#10;r2JHTMcys/fuz9i7/9De/Qf3HTi0L+PQ/ozDBzIOZxw8gvPgwSOHDh8r9ZW5fJnlxWllRVvLC7fg&#10;LCvaUlZAztw8suKvqKiogpZTBEAjZmCVc/CRvI3h/Ly582T0ChkBbgXbKxG9wipCohLZQjEkdBvY&#10;PfOfjz6ao6qc+mqb0O06Uo9p9ZYrshJs5z+cgL71EFTl2IofPmKHOjkrbarOVsK6s166JhWml1jo&#10;nbIlPWVZGvnCX+h6/K6+4B4mimlp2SkpaayO/bV0sy5L2z+4uRc7niNDafHY/sGufnQsffF2Mt4m&#10;hzLA7ufi/ln8VrkKBzh1xioVFpVDwJHAqSgBWwAW3V6X7QDMMSz0htKewOQ5RVD8IVT+fI0bij/9&#10;YOlbP+dlRN7cvd99rvihn80NeeuH3YtSDp+KZWWSZwxMrKUR0bwDzsZndXA1P99FHIYeIOFLC12N&#10;OzTu2qRxUhLOB2+/DOf/RuK8FOcDIy4bj3P4pfcPH3zfbYPvvW3wPbdecvctg+8adsm4YZd0bJ/0&#10;+Q9/4wOaHwDLaGCa5XIRD+4fTp04eerESVPtliM+/5ADdnO70ndTBIv8lQHLxfNnMSDL5erV7+Lt&#10;cxYF7n34pReey8rM/PTjD+2w5Ffmdog4YRwJGEqgsNAUwFq7eq18rlmxBufqFav1p7VgTxHttRCj&#10;oXxglFRBhQyUgl8Oj2cf/3Pmn+TjTXUdYhZsZCcVFlY7Md38CNYQDIRKOpvMPwEenc38WgV71G2T&#10;xNxr6ZPAk7r+yJMwnEJSmzbHdqZyBEuKiIeuzEwJ1pKZZLPT6kevGAN2KuaUKVNSkpP7duga73Lh&#10;HrH69ujcpW/nvvQcegnW7PtHZSqCQ1UkrtbwCtyzQUKhAc8zF6wh6FU2QbjMTrwFhuUXwAoo3WA1&#10;VhsPA163xxMCOyUvFtuR7bfZSX7gKt34SkuBBbFBNL2SsTb9T39XykE2D688AIty5W+4T/ju17/f&#10;j7/8ePjIYQbAYcSIlYOy7dW1115bUlKCD4cNG6kcmVFoapALrcqPMu5sVG1hHUUO+LGSK7I+mL71&#10;EAVKsHV2cC989qRdna2ERZuQsnkf+L1q3NTxE6fD1xUW1aI2PfLy37hOnJw8YuIU2GSlLEvJcmU9&#10;9vY/upyR7/fs0Dm+ajduOPWFhbE0HW8Dv1INsO1JqVJC2WkSKyUhh4gjAUcCtU4CtgAsil/x3pXv&#10;o1JeTreHkPtX/PSX98A7Y6BXk37JW77taHH6kkWL5hWXY8lF2fT5qSkbdxkn1rJV66DAC3+s1+j3&#10;5Oua9RHdvzDkfFf9UVgp6ApJghN3V+E8V0gHV0SSq/HdrsQncEokyKCLgZHU7p2Nqxh6iRKmocpd&#10;fXt2S9+XgdV2wX0YhPnVxLHE9mr8eDvmV9I6QfZJiOUUCJZrzqLFNg3u7Bbf1Cmf2wzqX+Y2CTnB&#10;apsE4OW6qllGzbJI4vR2p7OzQ/sOp7U7rV2bdjhbJ7VObJmIs2Xzllu2brHm0K/2pqelI5u4Vl1O&#10;8dX9t+m/VR19ULYWoz7pSZPIOuKKHIFS8Mvhpo3EtCQtNa0iXFVxXO0kEPu0IEV2tXVkpu481qaN&#10;FdwV5DzTVuq6QCcKvQIjfismwkz5bsrEyROTU9ZMnDRx8oeT8QSGV8mS+dX07xaYGTRpMloRHCqI&#10;uNwACkyIhlcSepVlVFRHsnJhY5UFbMv8xFuEST9w1Kysg0hXT2rtBr0Bi3/lwhAKqFVIKP55Q0Jx&#10;4h8OL65e/Axh2Ja3VLsxt2pc7T8ZeyEqF8AC22k7/TdKdevVvfyKy+Hr6ljmMT16Va9+PRiXgf3u&#10;53bXZSJpIIw6XTojSTkcW9vHbCn9SKBKWo9qayUs2oRDOb43Hx0yeeLQyROGDr1xKHCrzKVPr5/+&#10;AB7GN46fPnnE9A9HTJ6IpcZD4a7DnprUuFB2msQax7TDkCMBRwLVIgF7ABbHrxiogd2AYYeFhWvc&#10;CIt+PXKVk1WGVkcQy82mLT6WcTzrwO41+zMPn57UIMwd8+HD7R+5NfHzn5aZpNRr+DiXbgVZy9bt&#10;tu9iJjn4kFAtYq3ORGx8o8C2j1muve+lfvsC/F5lbf7FVbrJVZqa+tXrroxvsnI3Z2RIECXhm5Ym&#10;gaoIYsWALVbS+AdbL2ZuV1xcCPTKukzRZ2rM/gkt8nWImF9NpqddI6zWdKMapfgIgrVr/i5pwahg&#10;dqV8K6rCcrch8+pUASetapLArL9m7dm75/cZvweRHuLO+nPWzBkzf/nply+nfGlBoajI/15R+HY9&#10;feZ0VgGPHjv69z9/HzpyCD/hwwi7wFqz51d7t23dhto9c+ZMRgeWOIZHEEKQoyxZuESEv82SsGEE&#10;ZMqFXzGKiVpk04KHClKw5hBb3R87egwFunnTZtxXRNpVFpes/pOtm2gqbMkODChsLspJnfPDCpeV&#10;PZU+Cf0Tff4EsyvBGKvK5FA5hP1WTCSTvGbN0KHkw0/fS4Ykb8EaIpdke5XY95IufYd2sc9KEDiU&#10;TDyguIoBlIReyYZXQKAwTpC3c9Eyb7K6UBXMPEzw6QoJMPQqGAyLAFgErgKARaErgl4RJAtXPOfP&#10;vBhFMXsryfiK22KxT8aVdVQigMV8R0THRNtxCpJQNwGrkoFhpe9JF22vgF4ha+jFWrdpjZ2dgskm&#10;w8iJiZV88LYIux5K9pd22opgEq+2OFZtArZuKHKlpWVhNwNcq5IlMpbm6xqqdw5lp0msyow7tB0J&#10;OBKouRKwBWBRB+FkET01yKE+l2h3O69gzNz8MXPyxs7OG/NP7p1/59z5T94YXP/KHv1H1qjfjo2c&#10;cfi2Xw/dxnIfRGe8YkfB67c1/vgxWMW7nr2PeILMK/TlZh11ZaWZSRTekr4ZOEda3N1rJPGG1HLY&#10;qItnTaBL0Oa7uAkPXWmGReA0QO0+fH5HOaWphWk/b569OekibDWYVJgV4crNKCxtktSv6+aZ/7r2&#10;zouP3rxxa8aGrQc2bNm/btPetZv2rN2YvmZD2ur1qavX7Vq5dgc512z7b81WBbSsgMxgeMXMr3BO&#10;nGBmhCUt0ccCfZQVKz+l+Fwwtps1a5fs8KzXk/B9RYsdvrCeGUYXE1ZhufuXeQXk40StIRLYt3ff&#10;jF9nyMwAgdq3fx/Wf+w/sP/9994PlMmLB1+M/QGwngK+bG8bwVtFQyLFJX4QKMQ6dPgQ1qCAFACO&#10;9RvWY5NyYFi4t/OdwK/2nnb6aTt27kBlYuzBsMjwCFQCYvjze5+Pb/J7du+xTiJQmyYxCb9iFDNl&#10;kU0LHipIwZrD7du2l/pKc3JysLnv3DlzWdaqAkysQDkSjzUu7kiGIFbU8xQWD9KFhOQBAZLwXlkM&#10;xBOTvc8QuMvSQ5Y2CVh3dbsOjm+o9xrzJKg3LhoGHA0kvrRq/uG3YiIL2HMwJSU9eRnxe8VP6vpq&#10;+vQUcn6XYgoGGeU/IBxKQyCwuBaGVyYIVP346Lg47iTLdBUhvLnHuVo1MUdAAk9XzKaIWwWKYWGg&#10;HIIlhACrGHQFkyty4vCEEsssWGARI6yyUmzjLQ2Pyedh6ROiaolDRZWXwmGVcMAN/dGjR7HPA3yx&#10;+zUgZUzXrVsXGNbK1SuZ13asHGToFY72Hdq3aau2oIJzdu6WimxOarqyD+0KXbr80U5s9iAfdROO&#10;kXWFBBLnVV7felRUktUc306bUPUstRz2DEwD6ABbGIRXfbqumpH9asiok4QjAUcCAUvA1i6Ei35+&#10;5dyu9UuPrKZfiuARi68xm1849oo+2p16SAhlfXz5V7/9e/TowSGtFu47EJrY5z58bImKirLJ5lXP&#10;pL9+R4OtOw8/9saUNb8+Pf6tlWtT9mWlTS89sn39eq3jQZs0T7JgmK/uPXCoeZOGmM2aZS0r5ZrC&#10;w5sjGiRFtH0iIiI+a9mw+PaXkhWFpYWFe3/JWj8tvkP/Hb7H+Tc69odd+J7P9BG9nN31dAJjulzD&#10;7nn8kxcfgP9IjGTM0n3r+wUjhvYhe3uzEHScarjAQbcLof9SIhsTzhmILQn9u+z3TyywEIYyt797&#10;UWCJnRqhtbsQHt/45+/prS6/9MxYmn/ycy3VovjO8sPKkIz1TlKfffpZSXHJpZdd2pLa/1XKAeTr&#10;rrvvsib13+p153Yz3gENDrCweBC2S7/M+OWSiy6Z8vWUUcNHHc85ztCrIZcPwTf/f+b+M3yE6eJc&#10;Oy1GpeTUmsgP3/2A9SMwFrt91O1VlJyFGFmKMGvasX3HkSNHLuxzIX5aWFoZYlgANNEXdjunW/0G&#10;9RnBQClYc7hg/oJOnTv9+uuvl1566ezZs2+97dZKFJThLoQsC3JmxftKTNohZSgBs4qp2YWQrKpD&#10;fAX0yVa6VOnhiLHj1/z1hX05B7q3oEjZOi7b4I8ZYgtsSzxLDONVn1Zxmq0Df0tenZmdAzdYa819&#10;rXduFYeNCBMaxVzZt5vIVdDp2u/H/e5C+Pjzk0fedCX2GeTDJ7J0gW8+KP0lyNVtYx5Z+dcDYWXb&#10;w0OyOY4lmV7l5hb+OPXfS8f9BAyoTp069gtUE3LOP3Pan9Ye3qaCpiBHzM3LRY7OOvMs9EHFpcVN&#10;mjcxpHlw38GA0mrUrFFA4Y0CG+wYWGGaJ5iAdWf9zFsznh47ZEFKOiywUtKykpOTU+c/DY7zCorv&#10;eeWviWP7EuMsPE9JM9qI8ARnzU7yNWSsYodVJ4wjAUcC1S8B2xZYxMyHmzozGyzqF1LLMH3EHvMb&#10;AB+NGtT7cn3X48UBbwzfKr5w1OOzH3tjelT5XlC8uHuDkj1/l3ojHn3h1eqXVI1NEWMia94YeuVK&#10;HJVVGC+HLMzF9zD4ce8a0e7qrM3zpG9z3HMo8yaq+BVlr2mp+vfWL6XRu0vrEeOf6XvjSOzqTc4R&#10;5ARWpT8nPhDQJBbgVa+bP3BJllYnoGT8yvwE8HSyJAm06pvFovel4xsXr43rfTM5esetXbzxeLXk&#10;FLUD6BWS+uPPPyoxQb/oFdLCGg2zFGFihVfrN67fvXf3l9+QdYg7U3fOnjv78ksvJ/W5sBBAdoP6&#10;DawZrgnae/2N1986/NaqQ6+sxYg52KYNm4AQpe5M7Xa2auprv6zhugUltWTRkpQ1Kbm5ufYjyiEt&#10;Chph+vTrgwU4aHcbN2lc6egV6DO4zc41iKw5UYKQgJ2KCdurFHoS8yvi+iol+W9uewULrCnfpdj0&#10;gSWyF5gtlTpjYlyLzQ0JV7LHK37DCSmv1JT7n3tG8rK0qTMWAKXCyV7KuWMPgV5hfo6QhtKOC6fh&#10;zdMFahZEMdmMggHT+AkvPPTkqw88/vL9j75498PPjvvfxDHjn77j3idH3fPEyLsfHzFuAtArFLqv&#10;OMtV7t/q1ma6ZsEkj6aya9OAb/C9ISs7q03rNm6PG26tjhw9UkGWnOh+JWDRJpS63CMnTp344fTp&#10;fyenbUmJjgrLziHeM+tEhkWEhTz/1k+Tv0uePh2v0nz0eW087DSJtTFfDs+OBBwJVFwC9iywfnnl&#10;3E71So6uZOnR9YTk/9yCsUP6dcZteno6c/6NtYYc1Sp3tWrVAq++nLGo+1ntkpet3LI9ddS1A9u1&#10;bmX/U9Jf/6a//c2cnC0rx9592y1X9ax4bk8+CvhGkbb3QGLzJhYWWHKuX//8D2w1yH7Crk0CqNhX&#10;QWZ3RbeqUd9LL4g91jld2jMk65Z7n/BrgXXySZvlyFDm9r/cnqxi8ZuvSa+8hjDFRUVYeoDFdG9P&#10;flOOorXAcu1Z8s36eMnYCj92t7z5AjQnyp3f1JQA1uk2a8zNZzQU582ZB4XftGkTihueaNu2bRtA&#10;klLQffv2NWvWLNCIi5au6N1T79eWkMG2g23btP1s6mc9zu1xWtvTtu3YBvciA/oN+G/lf106dQkP&#10;D8cKx8KiQtgWtWjVAu5F9EnbaTHgvh1usLCQsFViq0CZX7lmnRjFzNktNtfD+rjmLZoHgR/ZTMJC&#10;jH//+TegQDAAqwSgSEEYgoECaQp8ZdnHsyFtmL8FAcZZcCjL8PPPPhcpGxp5yTZTNiUD4o4FVqCK&#10;XdXhzSqmxgJLskaCa3OVaTPYy8J/CtaMHx+YBRbLWgXtsBgR4FmioDRGVdYy1AfOzS98/K1vPZ66&#10;XdonDh9ChpryAWALhidREfn/d8dV0VERGsqf/pL8x6K1MP7yW2pI9LLenUdf3ZeFtN+P+7XAwueE&#10;48ePMz/lOLL3L2vcvFFZ8RFh66Nyn6+gpPBYeXFGRGhRaIjH7Q51ub3yB8n8gpJ/F6b1vObVClpg&#10;zf1n7umnnQ7jKb/SsAiAcd/BgwcbNGiAfUIAYx08dBD7jg4aTDx76I8TYYFVkczV0Lh2Oms7rOfm&#10;F0VHBWxAYIdylYaprOxXKZMOcUcCjgROlARsAViLf3m1e+e6JYc5gCVvPjinYOzQfl0U1qmTb2qZ&#10;RbctxItyAmBdMaDHoSPHtqfu/uG3vyeOH57YomloaOiJyvBJli6a+F2797du2TRQAGsLAbCkgy0W&#10;FNErcfEge0PDnt35dOal4bb7njyVASy9zO0PfE8yDQwoO08+/QyMX4AafPj+u2JEawALIYFcLYJV&#10;VqveFMcK+LBI1wzA+vijj28bfttPP/6EJWYxMTGjRmMTz8AO5PTZZ5+944472rTxt1GSmvCCxcv7&#10;9DrPMLHVK1Zjz0Hi64qaYjGPV/gB3AqTCoApbZLaREREYH3H5q2bY+JiTm9/uoaOnRYDWxCCAtxg&#10;3XPvPYhutjLOzDmUDKNYb9UEB1iLFi66+ZabLZLAK8NU7CRhIUZo4FZs1rh5C8C+oVcNxfzQkAdr&#10;D1zYvP2PmX8UlxTjk0yPnj1atWqlF5Q1BQsOA1M1IbQdyQRN3IlYdRIwq5gigAU7C5sMBLSEUKYZ&#10;NIYl217pASybDLNghpDTrj2H/u/labm+iDBXsQtQFZA7OPKsE/vehGGtmzc0o88wLL+pi+gVAtvv&#10;x/0CWGhC4aRc3qpi1aznO57doTR/p7REgTmWReNdhO++YeHRIRFNPCEJbq8CxhWX+HZsO9LotEtq&#10;AoAFI1Nkp+OZHdGv4cPMsaxjcM931TVXGUrYAbD8Kp6dAHY6azt0ammYUzz7tbTUHLYdCVSbBOwB&#10;WL++es5Z8aVHVmnYmp0/9qr+XfAwNW0326IOKxLJjIrCV0mwwHK7pvy68Hj20SPHMjMOHimkH6Pe&#10;f+5+jPjhyrLaMnkSJ4Qmfkfa3raJzYMEsBToittgyciVaJAlG2idTSywSOneev8pDWDpZW5/4HsS&#10;a6OdrI0afednn36sCWkNYBEXWFlnAboiMJYrSAzLLF1DAAv7vq1du/bGm27cs2fPzz/9DG6vufaa&#10;Fi0Cw84WLVr0xx9/dOvW7frrr7cjGTlM8uJlfXv1MIwCAAvAC9tnkGFYsLqKj49v2KAhMKykxCSg&#10;V2TxY0kJQLflK5b36U92wBAPOy0GLLCwBSEctnbpSpr3IA7AKNboVcaBjIULFvY8v2eLloFJVWbG&#10;bxIWYmREiouKUcoo4quvuRo/A4Wf/vzjT2xvcu5558q7aAVKwS+HQUgeUfxKJjiyTqwqlYBZxZQB&#10;rCpNXSYeBIYlrhzUAFiVy3N2DvHiFBcTvDcov/zY78f9AliatOZ+fXuPfuf58jZwD7HUlyjBsMrK&#10;3aHxIZFJb3xbonhpYA46yLbfNAwJRd07UPTrqYfG4hsw3B36zQ4LUHELLDSVmVmZcH2FFg/78OJj&#10;CfYzgXfIuPgqXINpM3cncTA7nbWT/ZNYAk7WHAk4ErCQgE0A67VzzorTA1jYc/BqCmBRiyuyhFDZ&#10;bJD30tIjvuzQNeJ/z7/2f3dgA1xMtJyCqbgE0MNt37W3XesAACw2IqJFRdZ8Cu6tCPpI9sChRcn/&#10;8XEU923GVx26XMNPbQBLL3P7A9+KF/rJR8ESwBLXDaqWFlZcDmaTkO++/a7/gP4NG5LP+3C7jjVi&#10;WAl43fXXBZQitkM644wzgGE98sgjzMbH5hGoYc6e9D1HDh2R0SssFYmLjcMGhSnrUq67QctzQC2G&#10;TYaDCPbrz7/CDKqouCgI0zabyQUqRptkKzGYHQ7/+O2Py67k676RdKDWcJXIrUOqSiVgVjGrGcCq&#10;0jzWfOL2+/EgAKzzB/b05W4ko2Uc9PMDG4V5wuqH1DnrlakHxo+5lfsa5cbx5DUBrcjnRPIn+3jO&#10;g4+99Pl7L8XGxtofQjMAK2gn7jASw8a76FNatWgFGAvn3n178WEmsXWine+mNb/QayyHNaSzPlHy&#10;OcWzf6LE7qTrSKC2SMAWgLXk19fO7hhXelRrgTUrd8w1A7oC7ti5a085oBB8SvJgBSHtdMtdbRKb&#10;s8X8DMTCpxs8HPng85MeHhnQXoS1RZQnhE808Vt37j69TUs7Iwn4wPrf7ZdJLswIfEVHR+SjHvtH&#10;h1QYLHGAi370o285jMXuyTaTpziApZe5/YHvCdGTGp6oPwBLsruSbbEqKT+Gk5Ds7OypU6bKkBP8&#10;mADAwnHnmDth62QzZSyyWLVqFYyYXnnllcsuu6x37942IyKYHddIMjWgV4cOHmIrB2F7lV+QHxMd&#10;A/QKPko2bt44ZuwYTboBtRj2ea6BIf2KUQSDsNYv0D0EkeUKUvDLIZKAs61LLr2kBorXYalyJWBW&#10;MR0Aq3LlbE3Nfj8eBIDVe1BvX/5GPiouKyNjZfrJ1xPWyFuny6RPd94/9paCgkJuDM83gSbOHWAX&#10;z1yTYvneI0+//tk7zwe0qLCCABZ8VgLDgs0XekYY/KJzARYGk+QQeO0y3/y6OkvtZE3r1OmsDUvw&#10;FM/+yarVTr4cCVSWBGwCWK+f3TGm9OhqTap/59x5zUXdeC/MTK6oVQ+FQRj0AayD7kdILgQ5uf3B&#10;FxwAq7IKD3TQxG/Znt6+XSs7IwnixH3kZaw4tu44hBHR6W0bbdp6QHDazoZKij8s7hpLcpbVtXN7&#10;Vq4jHjillxDqZW5/4FuJpX/SkBIBLAJSrc3iWWNOr7gHLPIsWC9YxqIynITM/G0mkKAL+1yIK2B3&#10;DNm//upruDKBH3e21szO8dtvvyEYTE0BY4GOBTiip/bvf6vPP9fW1nj79+LT+AFD9Aq7Ew68aKDe&#10;hbydFmPnjp0bN2w8s+OZbdoG5r3LjmRYmN+mE/lAMtiO0H6sgELaF2NAZCsxsDWHs/6ahY0O/1v+&#10;33k9z1v671Is2KnEpB1SNU0CZhXTAbCqs6Ts9+NBAFh9LulTVrBJGhtL42L8DQWA1fnFj7ePH3ML&#10;ICpmbCX7JGUjMjYwA5b04BOvTH1/UmAA1uy57U9rH5wFFlLEhoOtWrYKCwuD4VVWVtbxnON1E+pe&#10;2O9CuAGxM+yszuI7ydKy01mfZFkWs3OKZ/8kLlkna44EKkUCFQKw/soefe2gc4CHbNu5h5jzkKWE&#10;dCEh3ZCwvMxd7qFWPeiQ3e52SU3xZ9RDjgVWpRQcJ4ImftO21DNOS7IzkiAWWBTAokAjL3pqX6Wz&#10;tKIh2IaS7IYMqiSIkljSPfDUqezEXS9z+wPfyiz+k4WWzgKrmjKmn4QAUmH7vokLNObNnffff/9h&#10;BP+/B/9nkzOsHxwzhlg/rVy58qeffgrIlfuK1eu6d+tkJ6H/lv6HvQgZq3Cpixtme7V77+4ePXqY&#10;7ULot8UAugTAbvee3fePvx+Uq2jZGlI5q9NZSa2TLJLAK2s/6BZS8itGQ/upgJKrIAVrDv/56x/s&#10;kIgMYgJZr369wZcONhNUQDzb0SsnTPVLwKwrdwCs6iwL9OP2kzPbAMSQAnxg9b20X3nhZr69Ef2+&#10;S8dhBMDyRJ71wofbAGDlFeSzL4gArHz8L8GvyK2vLL+w4IEJL0375LVgAKx84kEsoMNX6jtw8ABW&#10;Dh4+cpg5pEf/0umsTocOHTq/9/kOgBWQMIMIHNDwPgj6NTzKKZ79Gl46DnuOBE64BOwBWNPfOPvM&#10;aL0F1u+Zt19/cXfZzRUADropFg7WN0vEuT8s8uKORxwLrMosdDTxG7fsPLN9G5sA1gMjL4UhHNCo&#10;LTsOYkR0etvGm7bu4x/7mCGWuP+gZMsuGWCVd+3cga0ovP1/pzSApZe5A2BVRK1rCICFJRILkhek&#10;p6fDP+5dd9/FcrR+3Xr4sWL1C0P2cXeNi4yMtM7sDz/8sH///iuuuAL7DzJX7o0bN2Y/7UgpZf3m&#10;Lmd1sBNy+b/L8W0cMEd0nWigV3CvC/QKtldYsWiIXoGmnRYDFli///577wt7w9GJHTaCC7Nyxcp1&#10;69YBKwwuut9Y9sXol1QVBbDm8MjhI0sWLcGa0ILCgiFDh8iu4quIGYfsiZWAWcV0AKzqLBf70rYf&#10;kvEPAKvfZf3LCrewD4bMkwNzz+4ObeiJ7PTcB1vuB4CVl0/G0XTjZ8H0iq8izC8ouO/R53/4fHIQ&#10;ABZsu2xKElwVFRXBYgvmV1g5CO+K6BkBXR09drRpk6aJrRK379juAFg2hVmRYHY664rQr+FxT/Hs&#10;1/DScdhzJHDCJUBmZf4P5nXS/NiRunc7PXel79uZtm8nrun7d6bt37lnP73Ztyt9P+2u2fJ/56hM&#10;CXDM0DZJaqBefnqbRlg/iJv27ZqecVqzM05v0RFn+1Ydz0jsdEZSpzNbd+7YtkvHtp3POq1rJ5yn&#10;d+3UHusHuVGW7bQQ8IGP0vv9n//drAMheeLDBirzE8+xw4ENCWC14Hk9zoOzdnGpYLvT2o0YOeK2&#10;4bfhvHnYzTbIuLDt4Pjx4xlcBSwJBjLyTzvRMWewEwxh2p3ebuOmjcCtAHMw9ApTCwv0ipH1q71Y&#10;OQjbqypFr+DEfcvmLVjkaDOnQQSzL0ZGPKBlnob8BErBmsP6Deq3SmoF52vYtLca0Kv8vPw/Z/6J&#10;axCidqJUigT8Vkx9KvK3pUphoHqIJPUbGWhC/W565qoH3hJPPAmUyAkPX1a4OTcHwFBxbl7x8dyi&#10;3JzCvJyi3LyivPySouJS5q6dfDTkhcrsr8hGhNQNFvMuW1ZaQqwyAz2wFt7mUeorPXLkCPZmhfPH&#10;nNwcdCtr16/FtoPZx7NjY2Kx3S3oBJq6Ez5oCdhvE7Zv2w5nZ3C+GXRaNTCi/ezXQOYdlhwJOBKo&#10;Ugl4J06c6DeBPVuWNm0YVlZwQBNyW2HXM9s0w8OEhFicdeOxqW5MQlxMfFxsfGxMQnxM3djoBNzH&#10;k4f0c5Pr9zmLBl7QNSoqymLsPmNB+tb07K3puB7cuvXg8o0Ho8PL6ibE+OXzFAyAEc2hI5mN6te1&#10;M6pYumZ7zy7tmJSo43Z6I7sr4+72yUaEbLmgvFch9/JOvZsxEHLGrPlXDugJow/rORjQq/j4VvGu&#10;oq0HUaDu9KNF7ZvX+t0nDWWek5tfJ6rWZ+1E1aC8giIkXf0CRLqx0VFyrmFgFS0dhg/xMlBYJAiR&#10;Hs/Jq5sQZydiZFRko0aNMNPYtHkTVnlEREYMHjy4QcMGFnEDajHs8BBcmA5ndOjUuVNcnK1sBpeE&#10;fTEy+gMHVhRNC5SCXw6jY6I3bNgAd2z2dw+wI6vVK1bD8f9BrA7ae+Do4aMw9SopKlm2bBlcNW/a&#10;uAmdOeZC+/buS09L37t7L3YJaNGqhR2yTpiKSMCsYsLNXYtmTcwoo9+/+n9v33DxeXYGABVhrxLj&#10;zpi1dsaStbn5hd06JNoki/C/vnn/jZf0kE88wb3N6PaDWUtbpGM/JIuVum7G3D+Wb0xJp+fuTSm7&#10;N67dg3PT2j379xaWltfbtr/0tDatDhw8jGYB0BG55ubl5OTlYFvZ3HwMMPJy87AL4dwFy2665jJY&#10;AWNJu818oQrDaxUWANrBsLDJ4JGjR+rVrYfRHTZlgikWDGHAAjrHtq3bwjYZN/CE1bwl2fk6aK07&#10;fOjwogWLdmzf0bBRQ3w3spmRUy1YQJ11aFho2t60qIgofPk4OQQVUPZPjiw7uXAk4EjAvgRsLSH8&#10;d8abXTtE+Y6t0dDFEsLrsISw3LUz1b8PrMQWZBA2ZsKLfp24A8Aa0qeVnNbUGQuSU9IevaVv+zbK&#10;Q/s5PLlDoolft2lHpzPa2hlJwAfW/SMulXEpZhLHjKqYWRZdDUruiRNR8pR74qfviKpwVKu8fNSD&#10;T/v1gcXQq7QMV1ZhtqswKx7wTqGrb4+s4Rd3rtWFYihzZwlhRcq0hiwhrEgWKjHuvozDzRpbgVAV&#10;SSugFqMiCZ3wuFUqxkrJ3YnicM2KNR3aq9aozl84Hz5u4AAOBl+Y6N5w7Q1K/zttqn4vy0rJvkNE&#10;lIBZxbReqjZ1xtrpyclD+/YdPsSqV+06+AFDaa/5602/pVCRuIbEYUgFNArXy3p3Hn11X78MIACL&#10;IobUP7Gg8+kvyX8sUpmBmyVtf2Gg/ZCMMVQufGkAHmTG5ydfTx9x05CjR49Rlw7kP7sho7Cych8Z&#10;fJUVFhQ++vRrf/zwcUBLCFevXF03vi7wJtRxCykhtbz8PKBXkRFkjTycKuIn0CvEIuhVm7awwAJq&#10;hvYBYTp37ewN8Zp5rpj+y3SWEAIz51nkWuYrKS4Ze9dYoFerVq4CpoZVikXFRc4uq2aFYqez3rxx&#10;c3ZOdseOHVFSS5YtSWqR1L5Dezt1quaHsZP9mp8Lh0NHAo4EqkgC9pYQulz7jprYclLMo3Vi8zaJ&#10;zdq0apbUsinOxBZNE5s3SWrROKkZuSa2wpPGzJzHXjayxGBZha4Rl3R5+d3pW3am24t+CoWioBKH&#10;nuxkOzPrOIKRgREpDcmBO/vLXDIw92W0rBhcRQZRzJW7lAD2obGTVsqWtLSM7MTG2VkZaWlbUvAz&#10;JS1lyvQsAJR2otfYMIHKvMZmxGGsZkpA9B9f6RyeOtpbpWKslHI5URx6vNp+v9+F/QYNGASXN9de&#10;da2MXmHOiZlqpeTUIeJXAsFVTKBXQHZwtaYPoEp/+mWJBahIXIskwDZAJUBLNtkgwQD+sDOQg6FX&#10;SE48NXiWSI+u1/N/BsICCQvT3djYWABPZgcUwOv1hITinzckFCf+4fDi6sXPEE8IzJ+83lKfL9Ck&#10;W7RoAbsqO7bDx44dg+v43NxcrBlEKnCtCC6AUoWFhsFOCl9JwRD8YTVq3MjvF9OhVw/Fec1119x4&#10;843Dbh024vYRo0aPAnqFxYiw62zetDmaF6BXcK0VaHZOnfB+2wRsdvzG5DfefvXtxx9/nInlcObh&#10;7Tu3r1i+AmhpbReU3+zX9gw6/DsScCRQEQnYssBKWzc/fcP8gmztEsKsxDuuu/gcaoG11+8uhK1a&#10;NAYcMvb/XvJvgTVr7ZCLOy/YCssdV2J8dnJycmL7vjDewYEnOHEM6hbWoYWJK+XFz/WaMIsJpd24&#10;b74Y1rIiAqrhcfHVZd2m7Z3OaGfHifvbU38/s13LTu1bxcXQFZ0Mp8Jgje4gySEs1mmQ5+wlX2TI&#10;dyREEWQf37PvwCvvfTH19UexAsjaoXW/BxYkNk5MSUkZcUliSoYrLSMrLS0tPiJ+/I3xrEBJmdJr&#10;l8T4PufJ35CFInS5Lp60+MlewZUD6HzWurJVwFDmAe1eFFxmnFhVIYGAdpKqCgb0NHPzi6KjqmpV&#10;RUAtRvXkt4pSqVIxVgrPJ4pDvQWWJjuwmICewGICa4VmzZmltcDKXP3jDzvbXH9dtwQWL3XORyvr&#10;kp+42dlmzECyr2RgByL+s1OJUre7QtyMkJxoYCnV2NBmFdPM0gf99Je/rWMAFsyRYIR1y+WdvN4A&#10;/BPBtMqOBZahxGzGhaeq+MbxegqyOZVNOyxmb5UtQVdx4QY2WYZ8yugVe5vtcmHRskWikPZ5Z3ex&#10;oyTLV6X07F6Ze1w8+cJbY0Zen5WVXU62H6RfGdmuOrgnf4khFiDmcQ8+M+fXLwKywEL0lNUpEWER&#10;CQkJ2PHD0A4LgBS2ncV+EUCsYGaFnzAWgz8suH6H7RgintH+DEBgAMLgbxG7x5ItCL2mSwhhgQX0&#10;Si9GoFc7t+9s1LARbLswFNyfsb9vv76JiYmqkEpjwNqBqqzpQsPjr9ER2ah4i2dHxUi5WwzvgTNi&#10;F5eOnTvOnDlz2rRpM36bsWQpscBq2qzpyv9WIoH+A/ubJFORAXaVDKoN+Tx1xiq2tMEJ5EjAkYBa&#10;ArYALHR46MbQd6LzEwxxXEs2HLhuENmFkJvnsE6XYCFIRHUD70ls+dm4x/wDWFgzOHxIH8JnkSub&#10;IFbZKWmuIedh4MGPZ77Pnp6c8vH4Tt1P5yNoJVOkZXYFj3jUNv1AE7920/bO9gCsTdt3T5sxb2f6&#10;3rw8WyZUZsIoLiq+48bBfXp0xRdFa/8FU2etnfJ3VlZG1ppvhzBqz3yEJympvw6XB6NAsrJcromT&#10;3vriJXmNgNBHVqhAq6SvDUjmtU2hHH5Pcgk42nuSF7CN7MEHFqaj85Ln9e/bf1faLsTAlBm9PGbJ&#10;gK5w4AlmsDHRMfg+MXvebA2ABfxq1bGEzLpnSwhWZc0wA6ITUGAbQjnRQcwqpimAVVZ+9YNvi0jQ&#10;D6/dF1rDACyLhX4YAACHwmEHwwoOwNKjV0iOAViaBYly4UPa53brYkcX/ltdyQDW48+/de/oG7OO&#10;HydwFfPeTu6IO4dy4MnkcyIArMJR9zw+b+aXAQFYoIa1e2tWrcHaQLhxJM6t1I7YEeDo0aP7D+yH&#10;hRdGdMUlxXAVjxsM+I/nEEOe9qe1R1MAxATo1Rkdz8A9Q6/M7LB+/vFn2F5pxAj0asumLc2bNQcK&#10;hmPu/Ln33nevdnsKLTgOGlVV00lSKxIGccBd/ctAAwwBLDuaEnwYv531+o3r5y2Yl7otde3ytTNm&#10;zZCXEGKDlP379lsCWNKX3YAH2FUyqDaUkd/sBy9ZJ6YjAUcCtV8CtpYQoleD23X4kUWvif5GPqTs&#10;89WBErZFDHr4IjTJ5zf9jMQWpdk4qG3O1OWut5KzJyenTwYCIlnrsMhZWa6JI7rcOXHhio2H1eR2&#10;T/ts17hv9PY6aHPZMXLabhYDT0ZOm8YfP7cYT3ZPG9mL3vCXPKCUwPMvTsL51NPPPPzIhLvuuddG&#10;NqopiAgpWid5WlLT/xt77TtPjYH7qoqcsL0CeoVhEBTDbybnv9kH32DfmrqAnB8tGH9jZywIfeat&#10;GZMnz5iIcxK5ggistIxJ9ep3sfJCKkdeTrTMyCH9JsUqP2BfmbZ/cLNS6n65tRnAvsxtEnSCORKo&#10;Ngk42lttoq7JCQG9AnutE1vjhIMbeMXCNLXD6R1wg2ubpDbo6DGF0GUhM3VnQpuBbRJ2pmZq32GO&#10;9+Nq/hT35Phx9WrpIX2LX/y5LrYBNRp0TireyKQx0fxozhxqsXVsxQ9Keiz2yjXrxLMmy1/PW0AV&#10;88uZ6xiFbJgV0eOb3/mTmpZrcKg/8eGKcR7AWkKMA9lp72ArB4mI6CkuP7RYuki/wFqNVP0GsMed&#10;QfnnYofCoqISfCEsxrWkmJzkwA9c8BOwEewiA6UPmAkevs8595x6DevBX9LWbVu3bN0inzt27gB6&#10;lXEoA7udAt5CSoCzY2JiYGMFgyzySbq8HDuEZB3PikuIg+srv+gV2GMguHgAvdqwboOIXo0bN85k&#10;c1XYe+myyJsTub6TZkDdkqiaF9pmsEOKKTyiz9GOubpfL5uLJnQb2L3uzp00nqYdQ5vGLLX0DY4c&#10;0qxxM0vdbktl0SZg242nnn+q4+kdL7704ixXlggm5tjz8kHyajXA1s+SxHKRRt/CtIrOncQhuXbE&#10;Lsa3M6UKqEkMtF444R0JOBKo1RKwBWBheRqMhwFYAMYSDzQub0/99bl3vrp/4lsjH3z+9odeGPXQ&#10;C6MffvGOh1+881GcL8FlO9YM4hz32KS7/u+lux6bZEdYWTTQ0C6uET1wxo/oi+Vm5NlbM8i5dmt2&#10;VmHWxMnJeHL9E3+qCO5eNMc1sLduyeDi5yYA1lqMY1LrD56WICxAG7v60YcXz5oABKRl74HtZs2n&#10;UFb6rnY6Mk88NgEuJ7OPH8/Mynr/3XfsZKSawthDBcEMyhGFCLMpLP2r4AEiZBzj8ac/dKw5/hJX&#10;YmN6JrqSly3okpjVpX18ly7xfXH2IKfFkBSQ5Kx2rVmRohxhXLd48Tfjdn1GS3Hx1A9akwfSEkN1&#10;gF5PomjJKtLFlb+M1LbMq0kHnGQcCdiXgKO99mV1MoZka4jmL5iPK6avm7dsxrl2/dp1G9aRc/26&#10;lHUpm7duPnDggMFqI4pfJbmS2iSsWKXMErViSp3zT2b368eMGTPQtVNYG3hsxbE2eDhmUJtjVrEJ&#10;NVBwDULQ67tnrgQoljRwEE0wdRWMJrDdI0i4sOhnjLyOkXFwTtdOMivife0oxkAqJls8iHxl0bzZ&#10;8YR1ooQADs3OdAHD0rCX1G8kViDCWgoneyUTYT/ZK4RBSIuscXyPLj+UZQVsi0U3QLK4b1Dy56VX&#10;XsX5zHPPT3js8fvuH8+hK2mVQeXKE1THT3jhoSdffeDxl+9/9MW7H3523P8mjhn/9B33PjnqnidG&#10;3v34iHETbhvzCDHKCvwAugHwq0nTJtj7tXef3r0u7HXBhRfgPL/3+W3atIHtVVRkFIZzWDYI3Ark&#10;s49jw8PjWEvYo2ePK4Zc0bNXz45ndcTaNEwErG2vGGsa4JuhV4mtEmXbK6BXcKRlkA+CI2X+w1Fr&#10;+b2+3Ujodh1pSNCUCO2QEmznPxyv0jQjSopox46pkbKEpDYSgqVjLMmswRFCGjRupqnbb6ksSrvM&#10;hcUNv/302xdffQE2AEFGR0bDBxbMr/ATeKUdNbEcYIOAZpYkkmw57Asy+KbTqqnSp/8Js+DyQxqS&#10;60bsKo5sTamCUXY7+XbCOBJwJFDrJeBhH1iCO4b263TzZReMurrfhDuveemhETZPtsDeIkXAVTAv&#10;n/x3+sTpWTC/mvJ3GkyucNw/hJyJiXETb4yfPKHv+BsT8VBFR/ZDrnq6aP6sdgN6tyDPLuh78fY5&#10;C3ezJY/txg6/gD907UrbXd6i94B25O/uhXNcPLyayxeffxa2z5989EFw4qqKWEQC9GuhHeIQO2ym&#10;IH/AWBU8QASkrMuRCpmU3JCL+8hn3759+NmjTxecXcjJqpGYBdJx3ky+5Ny86/ZFn99MCw/l6Jo1&#10;gTz7YPv2Xel40jKpHbDHRVJEfQAqGVuysSM/HiYgmQdA1wnqSKDqJeBob9XLuKanwKaX/fr0wxW2&#10;V6e1Ow3X09udDsOr09qeRq7tTmud1Bo21yykmJ9dAJBaJ+JJYus2O3fuYq/k5lu62bVzZ902ifF4&#10;Fd/17DYSCRcgp24kLonsysw8phWU0A2AgmsnJrIf/bACnqUzSZxuZGYLXIyRUBLVUDm7y1mgg2tN&#10;LwY1f2YVUz/GhIckbD7InjMAKP0gR2nwvKgkYAsdfRKV/IRsQ2x8tsKKPmkVoSbR1PlfwHZb9rxO&#10;3spEKGDHToRBSCuGJb/vWYQCl5gcXe/NncNT9M+Ehx/Mz8sFmIOB31uT3+D73nAvGZU8sHjyoTGf&#10;vfvip28/N+W9l77++NXvP3vz5y/fmTHtvd+//+jvnz6d/cvnc3+bmvz71wv/nIbRF8CmQNWbiciN&#10;lX8eAmZRj/DezCOZmzZtAjV8nYXbb1xxRMdEA+eCd6qBgwY2btKYhSS4FY3L6FinDjMuMQB2yoNJ&#10;F5yQyCsHGzZqaEYhvuu1d955kQt1/8fVrIUwbjd2MVtOGEbxlsQomL4ZkZM1yAUo1I3Tti26xs2w&#10;xTNk0iJ1QsRvS2XWJrA8nNfzvHnz5k1+f/L3X36/+t/VbVu3JSPmnr1Ob3860CsI3KKM7A2wDWZJ&#10;rOHlg+pFzNwKCx3IxIkO0aVZFUnbYECuYcl6SmWd/UD13wnvSMCRwEkmAX8WNJYDGbavirio0M49&#10;ovjfD6UQFljxsMCCHRZu2BJCuL564KP08R/iTJs8PY0OaNT8tWjVevvchXuCHX21uHCAa+7CxQvn&#10;ugZc2MKYyJQvPguWelXF40P5qiJfCXRnzFogn8nJC0CRLB6cjFWEUyfSU7NElCbZbuw3ixYt+mbs&#10;rv97nn3cUR7i+aIniFv3FsM+X/RN0ue9e8tBWCw5QCUwb0ii5su8qnLu0K39EnC0t/aXYYVywBQA&#10;PrBwhe3Vhk0bcG7cvBHmV7ji3LZ9267UXfDgrrPASt0FXGn2x+SYjbtd5jZYFeKQRq7b/bo72TGA&#10;uoVPiCcri9jV+mAzw1p32K+YsvkVySNgHXrUWCOsVo3i9GeWy4WHYNvCB9ZlvTvL5ldrD5KN8diJ&#10;e5ZlFtdvQZNYfO0h7PezEX1tOjkNI0pDfIZWuZ55+unMrGPvv/cu+8nMs+yXlF/e5AB+tymUty+0&#10;NYQ2Sph5rQJcJR+NmjYaMGjAwIsHXnTJRViJNvjywTh7nN8DxlaRUcTEXnNY+L0SE9QvPQYyvm//&#10;Pub3ChnxJ5akAXde1921YrVZ+5I69+NVdWnzcBHBx60ObTPCw5J2BAZhQszMNNhk2Whd/PGuem+S&#10;uhTGb0tlrWl/Ja/Rc7N582asLoTDMvYqqyAbpy6YnQG2ZU4XP9/78yQ63H5J8PKhieJ/QG49paqK&#10;ihZQ+TmBHQk4EqixEqgQgIXPMvp1hZplhvqfdnwn9b1x5Iix40eMnzh+wsTxEydiJA0JPn0DbK9a&#10;jR8aP35o4oi+idJgRpRtr+FjXR8+PU0NYfWC2RWHtRYnwxhLAqf4wz3TPpceEgQrNTnVHL+qkeVY&#10;64xsC13jxw6h5/CJ44fjai7WFsOekSGsVkntDOBJEqLdrnRS5MYBqqTMap3Mq0QKDtHaKQFHe2tn&#10;uVUu13169wE+lZSUBPMrfL1v07oNuWnTtlXLVi1btGzapGlUnSg44VElCvyqzUUcVSJzRzMEC+4y&#10;j+1Mo7NDAnkFcQgUeOzUubNdF8E0Y/bcqkTNgmC18qLYq5hfS96viOEVRa8wPJLhmO/+3FB5DFWU&#10;EpY4sZV6mhN0O/tDrxBm9NV9ZQyLhJd8YNmJK7NOxo7sS2ch0Ct2Qy6dmfWX7hBAKo5lffLRR6oP&#10;1/6cZAUnNTachiMqv4edIXRwPFRWLDjqeuftd1588cWn6JFxMOOHn3/465+/7r7nbhvolT0uGNak&#10;al54m5O5ZhUxACWv9c2ITDypGxCyH+XGJHPN3BWu7t0oVE5iHSN6E3TzxVKxSN1eHhHKsk149eOZ&#10;OXkFIq0ff/zxmWeeef7558c/Mh4mdYtSF3X7pGvrd5J+3/y7UZJ+B9j6WZJApnUr8qEfsyr+TDMC&#10;r4wBub0m0bY0nYCOBBwJnDwSqBCAVUViuO+2K1f/+bl4smHHyLfSR0xeO3EKMb+akpxm6DgJNjnf&#10;DJh7c29+3E6xrF5PvNT6Q/rs/3aNfWaYZFzVrnXq03h284cu+SFMuGbN2mVqf1VFGa4YWbuu8SuW&#10;SpCxjfytYmBAPLh/SM2vJk31Q5n1sKQgyZ2LlSM3ucI3IFqArW+nhaoPQLBLxGBqUIlHjZZ5JebT&#10;IXUySsDR3pOxVAPOE7eS0M0QYHPB/AGzZUYiXYJftaZTPHokYRWhsQ1WQtcBZHZIDLV2ufyZSBhy&#10;LlD4mEwyAV9h8SB8b2EhIYWwkPgxpPDTGtGIImAh1KgINiumaH6FzhSnPBY6gUZYXQc/oBfm/G+f&#10;lhfrqRYD0qB29h9UYVgUcmLAk524jJ9W4S7EIGejOCBf5GxFTpmIhm1mZoVth8zOqnGBVaM0saLM&#10;3D7qdlhaPfbYY8/SY8hVQ24dfutLL71Uv359P6Qz1/xE7Ts//vjHFQkXMdNLg4M0PdQQVNW81E04&#10;NpfGdHUf0JUaamqbEZFUQtdrr0NjIiW3s81117JIiHU2Jy/QD6LBsUrdpoj9tglTf15w4FDm5aMm&#10;HTycCasruOF/c/Kbl1xyyeplq9Py0obPHH5np/veueSj+1Y8ZZyi1QAbMQxmSZwOBtez/o8MwJNd&#10;kgUWpl/SVIssitAPyG1mWgnmN/sBU3QiOBJwJHCySMBttM1Qjcvc1Y8tnDKxz/S/ud8HMmYrJOO2&#10;yR+m7Jp3X1DsMvvXz2U0ixHZM+32m+cO0D0OKoXqirQiZVP3LmdUV2qBpfPlDwuH39AH6wfFaHB9&#10;xQbc4srBEWNHArIMjPqJC12TZX7ipOKkXDsk4Ghv7SinKuNy6eKl3bp0g/kVNgtjiwRLSskVSwjh&#10;CQvGJmxUADMK+KyBc/c7x9wZNC+YkP4oTA2DpnMqRDSsmMtWrunZvRvLfomvHFsNMgAL5lcYAomf&#10;8fCzT6s4IDtD+/a9fnDHyDA/ewQDclrz15vBCVYflwFYdgiCQ/BvH4ECWbhal7cUxE+bcVksiwzC&#10;vAsAmRhg6YrVXc46045MUtZv7HFOVzshT8Ewn3z8SUC5vuPOOwIKbxSYrSqUMKgKk6shBKw7a0BX&#10;D038qKCQ2slGuH55/ym4G1uycMnGbRvXLl/7v8/+d9uPtz1/0fN39bwrKz8rPio+wEwZz5ICJFKh&#10;4M5YpULicyI7EjipJVA7AKz+/1sIW3QUBPYfJMXBr+TBrnkmHxb8FJu+aSbg1YfbsWZbi2rVZAXA&#10;ZGPl2k3ndD5D3EO35jD89g8LRwztw/xeyQe8tsP2ipYjuQDGmjhheC0CsGq4zGtO6Tuc6CWAeppT&#10;UBQTGX6inDs42huEWp7wUguCZ4soy5Ys63hGR2w0BmVA1sLDwlesWsF25MjKzsI2ZD3P63nkyJGi&#10;YrJzW3AAFsGtVhyjPMALzMk2q6zc4mDUzCqmBsC6/qG32eaDFgfwnW9evscOgGVGxC8OZWhvxaj5&#10;jYt9A+F5XQ8eWWdKxrBsolfBlREArM4dbX0OXLthkwNgmQnZAbCCUz9NLDuddW4+WUJ420OvvvnY&#10;2AMHdn385sd3PnAnmvRRI0c9O+3ZK1+9cuyVYy9o3e/ev8cce4Q1yPaPEwxg2cm+/cw4IR0JOBI4&#10;ySRQOwCsk0zolZgdNPErUjZ273JmTQawmLkcOXSGV7IoaheAVZNlXona5ZCqdAmgnh7NOl4vPvYE&#10;AliO9gZarCe81AJl2Do8LLDWb1zPwsB1dJ2oOmd1PGvDxg3YOww2WTDO2rRlE1ajlPpKWZiKWGBV&#10;LucnMTWzrlwFYJX6rn/4XTtCsANg2aFjP4x9C6ykfiP97BtokirDsAJFvuxnASEBYHU6s4OdKNjv&#10;wAGwzAR1IgAsO4VWy8IEOryH7/bHnn2sddPWu/Yfy8pIu/OuO8+/9Py+n/ZtHnvGixdNuPzMy2tX&#10;/gPNfu3KncOtIwFHAhWUgBsD1gqScKKfWAmsWLOxe1dbRu/Vz+ei9esnfzg9LS3Nb9ITx4644ore&#10;foPVkAA1WeY1REQOG4YSgIOhfRmHmzVuYH/t9qFDh7Zu2dr7wkqrHY72BqqcQZRaoEmc8PDw+Dvj&#10;1xlDrx6K/ddPODOnJgOGFXP5qhRlCWGpj6ztFNyWlZk7OfZrgVW5Qq7IgsTK5aQi1ABgnXVGezsU&#10;1m/act7ZXeyEPAXDfPrJpwHlevQdowMKf+oEPsU761M8+6eOnjs5dSQQhATsAFiLX7jwMWmbiXZj&#10;p312s+QF3Tw9RPkiyVbIIHh2oqgk8N+aDed27WhbKLQ0L35x4eO9aBSnpGxLTggYoMyDScKJY1MC&#10;mHj/8P0Pt9x6C/ZmWrN6DXYsLSoqatSoUdduXRckL9i+fXvLli0HXTzIJrWqDgYoZEfq7rZJLe0D&#10;WHNnz83Jyel1YS//HnDtce9orz05KaGCKLVAk3DCOxIwrJgigOWIqKolAADrzA6n20ll4+atxgDW&#10;nm9GDZs7oEaNflPnfTKH7wWacA4W9MabZxBBU5Pu6K9zno7nqxKso9qRmhMmQAmc4p31KZ79AJXF&#10;Ce5I4NSSgE0AS0KjCPrhksEPc1E5sEj1qdHy1evP63aW7fRI0exq5xowkQGRTknZlpwQMECZB5NE&#10;DY9z7NixX37+BWgR+OzXv1/jxo0TEhKioqICYruwsHDv3r379u7r07dPQBHFwH/9+dfOnTsvuOAC&#10;IFZ4/tuM3wA3XH4FsZbfsWNH8vzkGvV1F7xt3LLjzPZtbQJYWNX15+9/Ii+lpaXXXn9t0FISI/rV&#10;XuweZTMhbJRuFrJSiIB4pdCpIBG/paanD8kYPrQpWCfYKSgBw4rpAFjVqQkVB7CAX32Z2npX0m12&#10;vvRWQ9ay4I1uZd2BHJNS/wogeQfACkBYlRjUb2ddiWnVQFKnePZrYIk4LDkSqDkSCBDAInjHgj4L&#10;b9s9atiH20kuZIss8tmJPIJtT58FksWW9Fay4VIMf2qOBGo9J8tXrT/v7MAArKQXB8z9wkUhLBHA&#10;UhWT8EJ9i/Ln1lu1XnRBZ8CmzJ9/7nlNEmFhYRdffPFpp58WGRkZROpvv/W2GOu++wPYglNk5okn&#10;n9D8DJSZt98mnPTv3x8Y1r///ovrQw89BBsoPLQPY2VnZwNvKigoqIiTnSlfTIGvhPz8/LvvuRup&#10;b9q4af78+VcOubJFixbfTPumQ4cODNgK+li1atXq1avvuKPi2yQRFgCFrFm/uetZHWwCWP8t/6/M&#10;V4ZFuIVFhX379U1MTAw6I3JEm9pb8YROGgqBltpJk3EnI9UpAcOK6QBY1VkEALDsJ2dkgUXwq5af&#10;9VkwareEYJHhk+ti16xdsMpq+aVy33uRdhRNB1pjW3/4IVnwICx24AOzdmPxbq60ssHmoBqI1RzX&#10;QMHoikBYmWcTPEvEpOR7zUNquNUG8JdLssAi1lwuCQ+zLysnZHASOMU761M8+8HpjBPLkcApIgEA&#10;WNxRq3mGl9D1gJ8C7djzzehhc/sLxtF4lUzxDPmGkVGi4MfiF/os6LPg8V67vxn1rGsioeMclSUB&#10;j8f774qU87t3KSuz6cuMF03LL1mhKCWlKabei0YPSx258PELUH6jvkh1DXjqs5tbIswXSV/hprL4&#10;r4107Mv8wIEDX335deNGjXfv2f3Ek4+npqb9/NPPwLD69Lmwc5fOQeQdy+W+++Z7RLzx5htiY2MD&#10;orBv7/65c+YiyoCBA5o1b6r5GRipffvee+99oFcdOrQvLCzKyspcsuTfa665GqgcMCz7ABYssP78&#10;489NmzZDOAExIAeG/dYff/xx1VVDp339zRVXXtG2bRu8+uLzKc2aNTuvx7lffzVt1OjbGawW9PHT&#10;Tz/t2pk6YGD/s88+O2gickQoz3+r153brZPNCvvTDz9fMeTy2bPmHDl6pE6dOtdV2AjLjvY+9phV&#10;cbz44gv25VCJpJBo0NSsI4rZMcyd31LT0wcdw4f2ReeEPKUkYFYxl69aK/vAOqUEckIyCwDLprQR&#10;8ryzdZ04wa9affb4BdJoig2GH9s1lo2axHs5f+Iomrl3IIMuea2DPOgiw+8PXWPpUNzuoFqBq+Tk&#10;8OinzLNH908CFLU64bpr6IJC+V55mDrv0zmuAdJqQvZ8gAtDiIEsinNUuQTsdNZVzsSJS+AUz/6J&#10;E7yTsiOB2iEBt6/UBoDVR/aBNehFgB68U/6HZrHd2K8+vbnl7m9G3/phEu16ybGEAh14zu7l6DDQ&#10;WsCD1A751HQuPV7vkv9SLji3S5ldZ/xy0Sx5YXT6bZ+2+pKXlK6YWnwz6tbUkQsed70wenff/sRi&#10;69Nei0Y/63qKFeupewQk82effa5d23bbd2x/6qknIbLnn3+hZYuWmVmZ9wdiPCXLOi09ff68+Viy&#10;l9iqVRAF8MUXUxBr5MgRLK7mp32CWD/42uuve9ye008/rUnTplg/iLgEvQoPDxTD+vvvWRs3bbxr&#10;3LjgTNK+/fY7oGCwS9q0aRPYAIgGTpYtW7506dJ2bduGhYcPGnSR/XzpQ+7bt2/evPkF+QUtWjQf&#10;fOngipBicaE8//63+vxzu9mpsKm7Urdu3XbJ4IsPZGTM+WeOr8wHZ15NmzSpCBsBaW9FEjqZ4gZU&#10;aidTxp28VJsEzCrm8tWmAFbQ2/lVW6YME2L7FeJY89ebNjkJIopNyppggQFY3bQAFsGV+tIhLkGl&#10;+tLxsGYwLA+MGZwljqINQ5o9tDeoltEqJZ9Za36e6xoAEAoI1eqEayUAi9/LD8W3iEx+HkvIrNsN&#10;yFdwonViBSyBU7yzPsWzH7C6OBEcCZxiEnDDtYq/LIs9KA2rPFC9IiDWR0kUoTLvs/0l5rwPSAJe&#10;AFjL11xwXlfbu0kqRYPyetbVP+mjeRRq1JWyi75/amTqs+m3ftpr8eivWj2V9IWDX7lcAcn8uWef&#10;a396+y1btzz51JNYCMYssHr37t2la5eACpoF/u6b73C98eYbg4iLKF9N/QrXW4ffyqJrfgZEc/Hi&#10;xXAvBQ9NWL7XsFHD888/Hz6wwm0AWBkHMoDBlZSUNGve7IJeF8DP+pqUNW3btoXb9bPOOis+Ph5s&#10;ZGRk/LvkX5ibXTL4EoaOmR0ff/zxDTfcEBcXBzdYM3+befOwmxs2bAhI68MPPoScr73uWvwU465Z&#10;t1H82bWTn+07sTry8KHDgOqOHj064vYR1iKyQxzKs2jpit49u9upsLP+mtX93O5169VFut9/+z1W&#10;ETZo0ODSyy61YMMvD3a09/HH7RrEvfCCqTVWpRBBTiuFTgWJ+C01PX1IxvChXHZ+Syqg+ugEru0S&#10;MKuY/9UkAKviQFIFNyusSPSrHnjr1zfvt9aTgACsc7UAFvkKyBApepDPvaaDYYNRdEAAlgCEWWVJ&#10;g0O5XMCvfsqkMFSgANbczIQEV2sCfdX2ulZb+LfTWdeWvATB5yme/SAk5kRxJHBKSSBYACuZfmYi&#10;/XXqGG5pBbkxyEODhhBca15/JdApJd+qziya+MXLV/c6r5ud+TBlRjtISm3n6k+KzKCYSHHOg6Mj&#10;/vqr1KTUpFvt21/tTtsdFRkVGhqanpbeslVLl9uFGXjjJlZ4RFWLq1LoByRzBmBlHMyAlyisrYOr&#10;pk6dOsGOJgiDI/g7X7pk6Tndz0lqHeQ30GlfTYMEht06jMlB89O+cOAWKikpCQskN2/evGXzFsBY&#10;MbEx11xzDQAswFigY7GKEBAeHK7n5uauXLkSTp3WpqxlABbbOrBjx4579uzZtm0bfoIa4XYY51bP&#10;3q+//Jqenj5o0KDWbVp//tnnYAP79GE7QoSc/c/sI0eO3HTzTfpYMnDgF71C3C+nfjnwooHL/l0G&#10;R13tO7Q/+xyyivDI4SOgjyxgcSKKo8MZHeRU/BKH8ixYvLxPr/P8VtjcnFxAcnWi68BbFnwwITkA&#10;cziG3TIMgJ1FYVnzEJD22leJkzuk/VILSA5+tSUgavYDL5y/sNxVDt9qZlESkxKT2gTZyNhnwwkp&#10;SsCsYlYWgAVzLTG51PlfBCp/ETwKDkgKLpaGz+CIvPX9guRlKX17dLn/BqsNQwBg9TjHls/EZSvX&#10;aAEsjK3YwJge0i+Tr7lyYGUUbRhSGJgpIQMYVBPAalXCAG44RX7tas3MrhQoi2BZczPPJo9lVEsM&#10;idzw5/GrFautQPXHCR+oBGx21l/P2XBhpxYtG1qNCgJNuiaEt5n9msCqw4MjAUcC1S+BoAAsClyR&#10;D02YO/6TKtnvsCd8iSAL0Y6BW9Q0i/p8l15XOKN792f9+fvm4uO+gZe2bH/GqbukjZgGLFvdu0dw&#10;ABZb3ylBkPpioqXIy0y8t1d8x7OO70nf07Rp08OHD8NyZP/+/U2bN02oRwCOWn0EJPOJEycC5gDu&#10;gJvU1NSvv/oaecceeV272holi4KaNGkSfk6YMCFo6QFNQ1zYgjEKmp/2yb7zzjsA4AYPHgxULjMz&#10;c8uWLcjazTffjIcwobJ2g5WTkwNpEOutouLefXpv3rQZSwjHjRsHh+5//vknAKy9e/Zu277tqquu&#10;atmyJWAsZpNVuQeAAzvoFdYPAmUbMmTIiv9WpKWmYQXfjTcR2zeAbjhvG3HbksVLDh06dNXVV4ns&#10;WROH8iQvXta3Vw+/ANaihYuAmsEDPYA5t9sNgzI4vMc9xGJthAVmLHiwo73W9koWVlf6YqpEUiAe&#10;NLWKW2BZl1oQFlhMVjZVsXL1HwAWFjKXCu4voWAwpWSpoHruSt3VsVPH1q1bV266DjULCZhVTDMA&#10;S1w/yMCpgDCpQKPoYaMggKQgouglFhwRZn7l1wiLeLayB2At1wFYavxKRrBcan8aKt8aulG0+Fa6&#10;lwdmynibfiy2P6gm+NQuJskEClNxqcrPUdV3ZdLlhBqzLBqtNeAvl7TeUA2IWVbpkuISbDGMjj4v&#10;L08TsGHjhjDBdhoEawnY6axBAQAWricfhmUz+44WORJwJHBqSgAAVkmty/mmTRnz5mF3lMS0LSku&#10;V8pr79pd8FLrcuqXYbfbs+S/NRec27W83PRzul8iVRQg+1h2ma8cFlhFhUXhEeFYNYZxTPPEWj9q&#10;CUjmEyc+ExMdk5ObM3Hi05AzftaJqhMSGvLAA+MDEvvWrVt//XU6/Kafe273gCKKgZE65YFwwpgR&#10;f9onC7/py5Yux8rB/v37YboLL1FY6HfGGR1gfuUXwJo06WX7CSHkhAmPBhS+EgP//vvvK1euYgS9&#10;Hi8ArOHDb4PpGX4CtktOXrBh/QbM/APyQO/1hkgWWFZrt4HcTf9lxtCrhqDiyDlasmTJ2pR1qFB3&#10;3Dk66GwGpL1Bp3KSRbRZarUl11gVu3njlrp1ydJU/W6YgFZJW52f2/287tHR0bUlU7WdT7OKiT0f&#10;9G7FNegVg66CcIllH8aq1QAWM79iAJa1ERZ1zd7Fji5hd0jsxWEnZGWFCcDsyjjJNApCXV1tSwC3&#10;b93RuGHjiHDtJipoXtL3pNdrUBdDiMoSzklJx2Zn/fWcjUN7JE5fljawW6vGdU+eFttm9k/Koncy&#10;5UjAkYBfCbhLS2oBgLV79+5169ezzDRr1WHJrM2uiMSUFFfaluSoult+m/GO33yerAHcHs/i5Wt6&#10;nde1vKzGAVhrVqVgCWH9evWj/5+9MwGMorr/+CYhEa8SqggoFVCgYLWCVuWwBbStRKuCtgptFfDg&#10;qFqg2gpKixQtWLWA2nJ4AFoF9a9ErYJtFWzlsFaJFQURIXiBBxIUFRJC/t/Z2Uwms9fsmZndzzAs&#10;y+w7fu/z3szOfPf3fu/ggzQfavun2yV22H/2t3eKPup9ai9fdJN75ps2bXrggQc1r03eZ1Om/N78&#10;b3FJ8Q+//4MTTjzBfWPl6DR7zhylHzZ0aOyYULHLnDdvnpbt+/nPfyYVxnAH++sDh7Y6dPSoUe4t&#10;MVMqiPuaNWvWr39zX1A2lWh1TDdjGp18r9q2bRvbA2vRwof69vvewQcfLBQ9unf/ZPt2FfWrX42T&#10;B9b8BQvOLCuThf977X+DBg6Uq9Ejj/zfxReHInZFNFKSqDy2tEpg2VkDHAme+tvTUp0GnHlGoq2z&#10;0t9x553nDRqkBQ11ROg+/Oij44499qyzzhI6GX/a6afp+HPPPjdxYgICelGzZqEYWNGDD8pJ7T8v&#10;vfTB+x/I6+rCCy8w7dFUzWefe06/Sep9YVHhxRddlNzqim5G7/UTJ7qEdtONN0ZLmZZCVHhaykmx&#10;kLi9Fl6+yEQ86BJsppNpdG18621rLqoeKR01arKzhtlJJ3/HnMnLlmkC0U7M/6yJJWBFVLISNTWu&#10;8hXN6SlRZ6hE00dsSBKFWLqVpWRFQyQB6+QTupufTv3jLVay6j175A/75Rdf3D5zhnnwP69UnNwj&#10;GwKWoVvN3Riss5MxpSGlVbwrn7vHcKpqeeL553cvTXScJJReF5D33nm/Y/uOEsQtlVw/AulLWb/n&#10;aVHdPdV7OnU+OtHFlBOywe+J3XxZq41/ffb1oWccv3PPzvKlld8/pX2bQ3NEw3LZfL/3MvZDAALJ&#10;ESgIv3NNrqDM5fpkW+WLL7/evXv3qm1VpW1Kly9fXrW7Q8XqUlO9+vWvf37qqafU177iD/2ut4Jo&#10;dhqR6rd9WKNU/rwOzlLtlUarU2me77v8ulB0BGe5EYt1RbRZs2bPr/xv397fcRGM31WBaUwkD6y6&#10;fY08sGIYqXX6etkFrMplwRstbbrXOs/FvZYyvNIylFLvN3e8tH+HNDbGVpR75hPDhAA9DZ555pnd&#10;unWLESXKYfWtt9zqOHLNr69JrmUSnjR3r0LSb3DTOaUoVKYjRkKb7k0lOOqGXo5CVkb9180UQgWr&#10;OvDAAzVfSSG9pHZJkZGut/8B+0uu0nbSSYZ/2UsvvbR27VrJdgrFM3DQwIi27aza+fra19Ui3Rz3&#10;7N3TEaxdWRR2/cVVL2rIKf6aYmxJRU2ojXJ30lKG11wTQq1VDssXl8vs0b8YLYYfbP3gyiuvfPCB&#10;B9/e9PZvfxuakummfA0ecxXCGOeCqErDMm/6rXYJuKLam/O85Pal+/7kBCz3o9dNc/IkjZte8xcK&#10;fe9L+X3vnfckJUebzapB3u4b7TSJ1dm0houz26tzUnDsl3SrgIgHoxSf8JdINDPDKq2qeOzRTUdF&#10;/mJKxEIXXysvRRKwlC/ceSquDhWjF2LnTYuAlYTwFM3guEVJsXLktcK3x/hIWSRgnRS2tmBEM156&#10;5dWTsiJgJXXuNH2mjW9tbNPKcL+yHjGkXplmffjRh/qOK25WvC+w75vdvhn98mLe+yV5QsVDYLuK&#10;GbMkjftF85BVq/XeRVHWzWe8tIl87vLL+oGnXh96rrEgpvEr4NKKs3p9s8Phh8app+GpJcYzS/jD&#10;TsRSk39+iW2ky+YnQpS0EIBA7hDwtIBVU/3V6y/+9YvPPurQtXvF+kC/nv0qKis7lJbOXzS/sjLw&#10;0UfbGqtX6pVMXUnrOzyagFV/oTe+FQI3RRWqoo2b5M0OXuJf6tv7JA8KWIqBpQckReaWymDGwNKE&#10;FIWjjkjh3ffebRCwYj0euH7GyNhJ6mXmGWu0s+BwDcvNEoRpNO+J8idUmgSdT3d8qjfmuJKyox94&#10;tem/6ibNtpOLln7plRg0/JJGMYxjW6Io9YsXL1aarl27/vznP1cwrFmzZllZFJ9Ln8rvTJ+uXr1a&#10;scAUlt5l02TVS6/876QTvt1UJ6yb0RsuvNpbd2N0r6twCGksSoUnXVrsjHFbF7fXwssXpYgHXY6T&#10;LCR79513KzdVSsCK9iOWHjK1hoC8aL95jO0h03jICwQf9zK9pSZgJfMl4vbLRWWv2dFyR8sekX5a&#10;SfJ5O9qJGU3ActiainplFhWthNhqUVwtSSWbaxeuWTI9jSMmbpnhswW37Ay0t8W5juiNZQhY7mQp&#10;9YvLlGlstV+K0iVl44aNnY/qbFevtGqEnDr31uyVgGWKWfqC7ty1c6NGRThtkzyh4rEKL9bxI6h7&#10;TSpDFgbcfFmrmQ88tWLouaGlCbZ8uHP+ouVDf9yzXetDohJ4t35hrVjefO6fStynjNcnjT932fzE&#10;CiU1BCCQKwS8KGB9+cX2D997uebzrR/vfK97z+4tWpSK9pYtVXK96tev3/xF5d07dJCGVda37JIr&#10;L2ncEbE9pKyfGoxkgR8G/r5JiyO2v998//eN+nh45UWGB9cPTQ3KuMybvtvBnO9Y7l2Nf7OwV2p6&#10;Wl20pVFGfUtYaYJvRhw1d67hKBal2PofR0Jm2K11+o/rEr98xUv9+nhRwFL8zsK6QnnlaF05ufl8&#10;8eUXUj2sUMGOM0gOJo0FrB0nOJ+R6n8xM38sMzbriEKQbrL5a1U19sYyXbksT67g3caJLV9+2Tgc&#10;7t9V8dobdtu6H3eMw1QvM49xXYrxDJ+QJGFVYWpY9hpjTx5M7zWzakdVZWWlJtZJn9KqjnLmcpS/&#10;49MdTz75pLxL9Ih+0skntW/fPr0GJFeaBk/Fa+u6H9etCQUsz14xkkOahVxN3mtpb6PCYK1/Y73p&#10;Byp5t3OnzuaihFqd0KxLT56Sg3XurF239uRTTq43QM+XzwVOC9dtLHeGGJfZgNyWQpf1hic+x1Xd&#10;+CBwVGDTjkBLxZkL1mq7RIe7VIXXa7O0vrb6Q/WFK171ieefsONR44sh9G1iPDe/HKyvvroYlhj6&#10;Vel5HTc/VlWvYMU22yg26a8VNwJW6uqViShiOakLWGbhbqQul+PcZVGms5Xpe6UHe7Pw9q0NEcv+&#10;kb1SCVjf6d4wMfDmW27Tp+b8Qd3AzJz+JyvxfysQsKJ2l87dz3d8fnjbw00BS3KVteap5g/u/CzU&#10;F/LAOva4YxuVYpyIjnu/iDdskU9Y676u4Sax4S7Robo7VKeGa8tRp58eeDbk/19fjvubz9J6y2wm&#10;BFsY9woQTtPlreafH11hX1vz1Te3SMO69MK+XTu1i9xDxpNN5XDnD+0Rnjvqp5s4PlKp1hEt5PV3&#10;c9aLw5Vr6s3GDFzr3Lmjfu6ty3NcyVw2332BpIQABHKJQKF8GLy271i/tKTZx8f06NT3jH6memXc&#10;drQJdO9aNX/2fHlgaRJUhw4dFj6/JMxyJdw49yLJXMb2hxVG01bcdP2mEfctX7Zs+U0d505+8F2j&#10;vUayTR1+t/yuId+w3t83IjD3ouf7Llt+34hOf1++wkjW7qd3LTMyLrvpqLn3rajrfd2ym36oq/R9&#10;y+4e0s5WddC+IMZ3H5z3904djnRmrH8oqK967ua+QXt+sDFSsTI4cJMqvW/EpnkPvuOwNqyzzKrr&#10;DYjclStuChHpd1mwQH33WG9uCrbUvlufpjowjjji8Lbt2pQe0uK47sceceThXbp27n7C8T1O7B5x&#10;79WnZ4MZLY4/7YQdz95zz7LKBhsqn9Pv/pdcesl5J+54pWKHcVxHNnU8/dJLLrm0X7/+l5x+lB49&#10;zrvkvONbhB7Bgo1Smh0nnGekOb305efWVIW6YMfLn3YMHuy44+VXKhsT6H6sEc7J3Iz34SeIG+be&#10;O61unDIl2p7cFeCA/ff/esuWzfdTnPHQriPJFZVErtLSFt27H3/eeYMUCPbZfz4bXsKLq1Zr/t3Z&#10;55z94x+f3/7II5OoIiNZgj87xzlhMzp4/Dl6M9IX7jk3ea+5N9VFSoXyeevNtxyzmOUcYX7ZSM/S&#10;pl8aDg46zGrhywb4OzZvCnTs0ML51eDuMtuiQ8eWmzZVGpflTZtadmxfGrw+N76qq/4dO0r7Xzpo&#10;0HmNLulmje0bX+cjXt7rbYvwJVJf+HknBF5+dHPHSy497wTDIKPkFt0H6ctF++ktQ98I0S0RhNKO&#10;Heradyx9eU3oGyq22YZJyX+txLvftFQnvTHnFaZ3i+05pU9NZ6i4m/uUsYtyqV6pEElXCtlualVV&#10;u0O73pvOWdakQkd1GvnW9ptrfvXFF7skuOyo2jHjT7fZP2rKa7iLczygaFeh7bHg/ZIkGPNN+B7j&#10;oyRvAre+tzWieiVo+t3LBK4Li77EdS3SHvPezzi5wm7YIp+wVrJNzz5n3teF3zfW1xUs9lGTkRI3&#10;XFv6t7e/j1xI9JvPyjUvl55uXEn6dUj0xjLpW83dVaExvCewc0+gQ4f2wwb3u23O45u2vBf5e7Pd&#10;kEkjNl1f/4hkpon03BF6rgn7yEj89x/cZDzFTJgQ5bGobsJvrpH/+87PPttRVXXHjOnJfINzr+Lm&#10;TCcNBPKVgO5ZjZtWT+37tzwssLtqZ5V1Ua4KKODNNk0elAdWYPnq5aXNA4qPE9gd+GzXrjDLDYHJ&#10;3Cb0VrtWLv9Hp9NONXSqut79frDxuX+/aza2/qD1/hvtOwY6dfhGoM54s3mLmWzlH/r179+vv7yy&#10;6o8EvyjCKt0492Il63/R3I433SVxK3bGTiMu6h2yJ0KxMjjw9+tV2sVzN27cHMHaRrWbxkQyqT7Z&#10;uwsvu35zPRMpdqHjwSy9Jyy7rnek3o9VYAqj5b0t72/c8PaG9W/Z9/Wvv6ldR+xUjduTS06ve/be&#10;exZX6HfxusCWTZsDm/Tfex97eceOT3eaR1qe0KN9zKFrpOnYodRI0/6ojjs2b64ym1+fUQcDcuVx&#10;dujxQQ1LrxELj888BUSeOhPdGLP/AZpjFNrdpE9vmuL9SgYMGPCzn/8svNgzzhxwxoAzDjnkkPTW&#10;mGJpGjxmVOwUy0k6O6M3CXRN3mtJ2Bwjy8svvRIxNPt/X/mvWrrx7Y1rX1+7qXJToLDAfC6yFxVp&#10;6Lq9zBoKVpX8qnTJNS/L4Vd14+IcumLHP0ei1RsyOOxLpL7w0palgZal+qXDeFN//d+y7J579f0i&#10;zwvrGyGyJZVrXik9yvje0bfHpk1b6uHENzu5r5XQo2m8f9LihKXVDDMhgcWzPeOfG0/1bVqYu97H&#10;3hyazQ2Tfqsx++c7b3ccb8JrePyrgbyAnq064bxLgtug40uz/XWjifzyvZLbld33SrK4pEAroHtN&#10;bY3uHL7avdvRnIinbehOz37DFumEDUsW8Qpj0WhZj6h/+1hXm4RuPluUttz87DLrstCIfOwrQHi3&#10;uvyyljgbCEpXhmPb7p1jx88cO/4G+adfe+PMaEOl3ZC7li27qU4PGpcvfMdoe8TnDvPiH/6R8VQV&#10;eoqp5xbxdJgyeZLOndl/uTP+iI3+GOLpEy3+l1S2T73kUJMLAn4kEDkgUUI3FNP+eKv230+5acJ1&#10;E3851tVvcbHLb9nx+wcf0rtyfeXOD6uM63KVxKxKSVpVu6tKA5X9egYq1ldWbqv63YSr9RNxQqYm&#10;lnjlH/rP6xhUw276QZyclmpm6EGBBDJGLLdBgwsWF2szfyoPXwq9cZ6O7SPPdZehly9810yr98Ht&#10;D8ttea2DK+0FJt3ju3btOqLtEUd1OMq+dzq6U/sj2yuIe1g79TuYfit/Zc0W8xPrbuMS43Yjw5t5&#10;qxFxc8c8w/ZRvG8J7L+/c1nxbDaF0Zsc7abtteRsjpZr957dmzZvsnZNBJZbhLbjvnWc4l61O6Kd&#10;rsk9jjdit5vLjDZsUnx2bK6sStac0g76cahyS+VmuXGVZueq7vgSiWL5lmX3vtIy+Lx/esc4jTOe&#10;Zjc/e6+xPat3m0LfTu6Q5OTXSrpcq9whTCzV8tUV8rRqsV9gfvnzw8bP1Kve64iORyso/MfsOXNm&#10;R3SOScyUKKmTvpuKV7uhztZvGt8arDteeezexRVbKhbfu8wctTq8uKLx2axDwS2UIlCl1Pb/B/O9&#10;unadfQ+35MCvHfi/tf97ec3LL738kvbV+vPyS2+sf0NRxs3oV7rmfP2QGKvHxDttEzhh03Lf6L6Q&#10;Uv32el7LVxoINqYT4woQjtHtl/VuQ7qqrNwydvxkiVmlpYHbfn/t3x/+48Nz/xhzkGhOiTHx5P7Q&#10;3X2M544EHkkcNd5z99x4AzXq526bn3QFZIQABPxMoDB117Nrf93gKTpz+vTUC1QJBx3W/cDWx2q5&#10;tC2VFYHdIfVKqxBWVVWW7q4IbKu4bcpv+/Q8JZrLre14775BtyvjyArDGatPcPKfNiuN9T7Cm47t&#10;25kZ69PbM4aX0HAkesbYVdfVfaNDp3qD63/yi1ipWVcwdnWdXqNibzfkt5dvvl7C1IpYTV7xh+s3&#10;X37fc88te65vwGqsDgZuXPbcc/ddvlmTGRuyJ93jmqWimETSqqx97Rtr33v/PcOJ/IsvIjYh2FWq&#10;ukXLlsaTky2N80h9ylD/BnO17yi3KzNXpeGMpRiuZu8HP3W+dzl04zNP0u8+GSdrlzaTzCMENPTM&#10;1QObyh5GbxLkm7zXkrA5RpbTf/D983/yY2s/5NBDDg1um9/ZrGCFn1Z9uv3T7es2rLNubGxFte+u&#10;nxSWOaYiub/MauWDHTsU4Co0DTH8qh7/4my7ekeuN7LW0PhqbxXS8Ka0ZQvza6L+2yHy14QSdDx9&#10;uJaECO6nddwcnBMZ3+y4PRjtxIx7e2m5TaXFCStudRETmBqWuSdXQiZyKUy7WazmDJpKll6tVQit&#10;Tx1V2+cJxnifrmt40ndTsUZUi+79TqiSyrosODh1I9RvuJTZlicMumTg8e3bd2wp3VXHdwQ9ITXs&#10;raFeuezZwGka2OedUKVADcq4Re6GpxlDvf+Rtruab3+r4ec9vQ+35PAjjjjw4APN5XTldaUbd11S&#10;Ptn+SXVNtUm7tm7f/vsfoIwKP2C+cXPa2k+0QIQTNnSzt6PilfqbvQhXGPt9u3UfGH43aDv9E7v5&#10;VFEtju9/QtDXNO5ZHzuByy9r/bRfuV7q1YxA81L9tD9wQL877n3IbdWhy12M547wj5xH0nUuOGx2&#10;2Xy3LeW2HAIQyC0ChvyR+v77G36nq/WsP9+RelFWCUce9d0Dio5avrRSkwV1gTbVK73OWFR18cix&#10;x35boR8jWh68Htv23hNu7HjXxaed1v+0iZsv/+3gRlPo7NPpGk3FCxYi7esf1xsZnw8EPbBUbC/J&#10;YXcN7T/C9Lpt2BtXGiFj/T1Co1qsg/ZiDcEpYBp82h9WOi2M4GUc+lKP3o/fGDL3ueduDEzsf9qI&#10;B0NTEkPNsQxY8fw/OvU/1Zj7aLQ69KkOBv6hXKddfNfGjZXvNqo62R43itaKhOamp5mvt/y6nuf1&#10;S4sCBjfwrKoon3fvPGN/TLdP/dqr6hbH99OT02PBg/pxMHhk4Gml5pHllYHAkdKqXll8b/mrO4Ll&#10;hHqkfb/6NM9VndDPcqW395dzwLgYw/VPLOk4d1xUl4YzlFo8QyCwX0mJNT6bwipGbxInVJP3WhI2&#10;u88SeoQ/sfuJeqeA7l26dOn2TbsLakNRpccPHNRx8+LQ9Tl0vXV/mZXmpIncxi8J5jXceVW3f1E6&#10;LummDY0ORqk3mDLCl0jEb+Hg9d8w61njq0S+Yc4vx0aVbtm8uWPHI63TNtgcffvENdtNX0Q7MR0C&#10;S4T/SsPSUfM1xS3pQqRhmXsMA1L31XIfAEtmmKKVPeKVFRUrhhOWewErXVfvZO+mYg0qnafDh58W&#10;eO7eeeXysTJThm51SqVgGdNkd2zRaA+dieZHlZvlU6gsuu9SGPadOvK1li03P2fcXznr+va3uipP&#10;8DWyGZ27dFYMSgV81HIlZlg9TSrU+oN6VUT8Nm1bl5QoFmRY3jinbX0rIp+w8g9dprN48SuB+pu9&#10;iFcYq1LjjjF4S+m8b2x8Rid081m5PHTj2uP4Ujdnfew07r6sdwdumD1/wrjBZ/U9UYtclZZ20EPT&#10;5ne2Rh2f7z44wni+CN7bd7xxghHRJMZzR/hH7YbMrX+qmroi+mNRtprPfTgEIJCXBAp2744XEiDF&#10;G6LUsr/8wuP/+NvTAwco6FVIvbrqlzecdd6Q1ErNndzFxc2WvfBi/1NPqanZG69V7y4aObRy6HPj&#10;e6+cdvr8DvPnDv5G+BuVEfFgvLLdff72ho3tDm9XEnqANxa6MkMkaGGalatXnvfj890V08SpEmHe&#10;xKZSPQQcBBi9DAkHgTfXrdecbh18ueJlaVhvvvVm3b662rpaU8N6peKVXr3jTWWHacoEop2Yr/xv&#10;ba+TTnBTfBN6YLkxz0pjeWnFVrvsZSaRRdmjLTUY4yOtQmh3L4rRrv+9vu4E42dUj29Vr5Yvruox&#10;vG/7Lc/PX1M6aKAWuVFE+1fLlwd6dNy8JtDfOGB9ZE/T0K6dKmJNaf9h/dqn0FZFLv3qq9179uwO&#10;ulyFJtHrvWMpiRRqiGx8CgU2fVaXX9bjp82aNn60zP3iq91XT543bPBABcCaX16+dP7NTd+GFCxw&#10;2fwUaiArBCDgYwLGwkNe3k849Zy+PzxtfnlVRUVAvldX/nLSmecN9rLBWbbNnDxovLrqR41Uo7uN&#10;fxq9ade+08ZlK4wVCutWyu/K/NR20FXh8QeStZSyDJB6pW1vTejXOcskdw2JX1fmykmQeVOamjkI&#10;lOxTAoxen3ZcJs0O/Xh3QvcT9d3QqVNnuWB1/aZ9CQsuYhknEO3EdH93mbTzlPsq0pLSja+Wo6Ik&#10;sqgEuVlFW2owxkfuPbAyeUqma7yZnlfmXZ9VZosjO9ZVVWomb/uvNfpIi34HZ+E1vt/72vH9umvm&#10;786UTCrZb78WpS0Oa91ar3pv7ukFaGtgSqam16pUSnP5ZT11/CizlgP2369/72NnzJ+vuYRa5CqV&#10;qr2Q12XzvWAqNkAAAtknUOh9v7Oe/S8YdMFl6z9se/oPzz5r0BDvG5xVC40vbfMWJcr+zqJRp5/+&#10;fWMfdnfHKdf2auwcHcr4jcHXa97iMCPZv4LzJY3SbAdPn7YydXfgoJmaKqiwCArLL6+rL7/6UuGE&#10;FQArdLealiqyUEhc5lmwgSogkBwBRm9y3PIjl7EeSH601HPNjHZipkU0ohDXBLQsjps91k1Xk59B&#10;O159fP78Bca+uKJl/+8Zc14V+koB2ec/XmEs4VzaouXmzTs6HNmiYXKhVmuoa3F83x6BNYuDGZ8P&#10;LqS35V+hQnoc/7WUZkxqoWLHGWcuXZy+07D994YOTNHI9BmTEqsGMxL/sr7g7FMVbGX+/PnXjrnQ&#10;c81J9LxIvPm+b3KiiEgPgTwmUPDlV1+5/mYnoecI7N+8+T+Wr/xBv95ajdhzxoUZ9MGW97e8u+XD&#10;Dz8MN7XVoa369D3V+02Qhf5i7gukGJk1AozerKH2S0Ub1r2564td1dWh+MrhZvfsrd892DJLINqJ&#10;WfHaG5mtmNKTItD9uGOSyueJTDtfffzxyg7nnhucUMjmVQJ5/mWd58336qjELgh4hUDBF18iYHml&#10;M5Kw44D9m/992Yof9u/z5Vc+ELCSaKAHs8Dcg52CSS4JMHpdgiIZBLJJgBMzm7TzuK6q1554vKKq&#10;tPu55x6HfOXtcZDn14Q8b763xybWQaDpCRRdd931TW8FFiRLoKS4+O3Kd47ueGR1TU2yZZAvMQIw&#10;T4wXqb1EgNHrpd7AFgiECHBiMhSyQqD5Yd88/tvHf/Ow/bJSG5WkQCDPrwl53vwUBg5ZIZAXBArz&#10;opW520iFLFEILCNwCVu2CMA8W6SpJ/0EGL3pZ0qJEEiZACdmyggpAAI5RSDPrwl53vycGso0BgIZ&#10;IFA0AQ+sDGDNWpFay+XtzVs6H9Whunpv1irN84pgnucDwNfNZ/T6uvswPlcJcGLmas/SLggkRyDP&#10;rwl53vzkxgy5IJA/BOSBlcch7HOh7cbyucGNfswaAZhnDTUVpZ0AozftSCkQAqkT4MRMnSElQCCX&#10;COT5NSHPm59LI5m2QCD9BArTXyRSShYJ1EtXyFfZIwBzLhr+JcDo9W/fYXkOE+DEzOHOpWkQSIJA&#10;nl8T8rz5SQwYskAgrwgUZu+5P6+4Zq2xEstUFw5YWQMepA1zrht+JcDozea1grog4JIAJ6ZLUCSD&#10;QJ4QyPNrQp43P08GOc2EQLIE8MDy63Oo2eP8RpHsyE++32GefebUmC4CjN50kaQcCKSRACdmGmFS&#10;FARygECeXxPyvPk5MIBpAgQySkBB3K9ryohfrz/x6xmL//HsC9pfL+rWq8O7D15X/vG3e3Q8cMOD&#10;160oOP2bh0U2Tp+aydJoeybKTKN5kYvar6Tkrbe3dD66w57q6oxX5r6Chm59s1moN2N0q8/Ie5S5&#10;+97JRkr16V33Bc/r+lN7f9fV+mw8uG6XJxIyerPSDfbxb14Ds1JthEo4m5qKfGL1cmImxqvpUzf6&#10;jvvH9sN++K1DUjMq9k1vamWT24cE0n1NaDRiP2lz6nGNnq+sbwprHNq/O5pgcKa7+T4cAZgMAQhE&#10;J1A0YULTCVhvPPHrBwJDb7r056ef+sPTT+3V4YBAYPtrz71z0CkndDzwkOOiqldqjZUsjX2biTJT&#10;Ne/fL/z7nXfeqax8Z8vmys2bNm96e9NRRx1lL1TrdLy1KShg7alJtbJ05f9o5fS7tpw65pcjz1G3&#10;ntBRvRqnW71IPgYMLzJPV9+lrRz16Sc9QmPAPLXdbz4bD+4bloWUW7Zs2Vm1c+eOnVU7qnZo+3RH&#10;y5YtvX7FyAKXbFdhG/9t3/vL3DcPPy3ajzGZtoyzKdOEXZXPiekKk58S2b/jujV77oG/VKaoYcW+&#10;6fUTGmx1QyDr14RGd2XHtXLYGP7wZf/uaILByZ22m1FEGgjkLYGi8U0mYG1/btErnS4dckqjn6a3&#10;r33unQN7SsDasPD68o+Oq39T9N6suxb/47kXPml76rHGZTeY7GuOgzquXHfd99wL/3juzSIjr5Hy&#10;uTtun/WEjrywtqhbT+NB2ij5te1r7ntud/dTvnGAlWV7QdsPvwxW7aHBsKXyne9+97vttXXo0KFj&#10;x46N1SsZ2ny/kg1vV3Y5usPuas8IWF+8u+rFguPOsT+whXerrbMaka/vwe2H/SD4e+bHy++54a6/&#10;/+O5T9vGEjSz2mVeZJ5VAG4qs3rcnjj89Aye5vVnd/AMfW/h9Y+tCXy58UXrhHVTHWlCBKqqdrbv&#10;0L5FaWlpS+3G5kDD6M3KWLGN/1YFnzz3yWGnH7o21jfRAaudnzZcIdcWFW6+6+/Wt2H9l1d4lkZn&#10;U8TvyvovwawwoBIbAU7MnBsO9u+4AzqectgnD/477km69uFpD3zccCMaTB8IvPHEb5YV/OBb2yPe&#10;9NrO2dAXqO2CkHNQ86lBWb8mxLwra7gPNx++Dlr9B/udmG7MIjyRZXRwcq+ST2cDbYVAwgSaLoj7&#10;R2++WtfN+BHAMUXSbEJ9eKfgm4+XftT1jzeO/+NPj1nzwBNrQ8GfIhxc+/Bj275/eTBlq6WLVn5s&#10;pDzktCvHG0duPK/NP1ZYebe1GvjHK3u3qgs0ZPlWYI1VdUZnbSZS+N59e+PEarJ6PJFik4//5KaW&#10;Vr1//v2P77t+2sLXbZ0b1q0Ryetg4KfqrMsHbPv3cx8p+4Z//qPVxUb3nXOsm6qzk8aDzLPT8IRq&#10;0Wk7c9pvrjd2cyREOj0bnd1bjTO0y5Abz+sRaDVgzPhxfQ/J7EBNqDk+SVyn9QVim8rozU5X1l/x&#10;Pl727zWtD20d55sowveUdb78vG5dw3dT4OP6L6/IX22xvyuDp1gWV8mlrnoCnJg5eDFvdMd4SOvW&#10;H3/4sXnvGvUkbd2q1daPthtpXl+/rXXg1deN92vXvtG2VfDLruE2qeH+1jpnI18QOMV8S6AJrgkN&#10;d2WhJ6nIT0DGOAy7E8v+4ORexbdjOwev9vSF9wgoiLvxxNMke3CJifDdkK+Cx603rQb062wcOeab&#10;3QMff/Sx+Wn4wTf/92qr47/19VDKD9e9ZqbUr1sTp/1mon5MaMgbShZonKWhxqYBEk6jdu8+8+Df&#10;ljxlvnls8WJ7siAjA1WT9GC0Sg/td8nNNw6qe3Dab+5Y8ZGzN81ujUheBwNrlGviXUs//Hib0X26&#10;KXzjvkfe9FTrvMncU4hCZ+iYa2++0dgHHxPW49bpGeFEtp/7XjkTvYc3MpnafbWmqRve2mC+eWP9&#10;G96/YvgFbyJ2BgVZEiEyAAD/9ElEQVTcidNu+Weri6/qdWicb6Lw76mGK+Sh/U7tbvs2rP/yivzV&#10;5u67ktMq2wQ4MRM5d7LdO8naZt2jWusSh+5Oo52kh36ra9tX168N1K19/ePjT+8aeG39R4HtH22r&#10;v3GNddMb7YLgF1bY6STQFNcE/TRo3pWd/a2o9+H2GzDHCI//8NX42yqlTudOO9nrUkrYqRQCfiFQ&#10;aGnc2X7T6tDWH65fqx+sMrq98eS1zx5yjXG9HhR8BvDZtnfvXtPis8rOXPx4+aOPPmYd8XxL9APO&#10;5QMC//7nGwlZan2/XjvkGGX8ev+rrr2m1QvXTnxSTjxsEIBAbAL76vaZCTp37rxu/bo31r2xb1/o&#10;COiyS8D+qKBZQjG/iZL4nkoiS3bbT212ApyYOT4ePl7/6ofHfNu4abFt4Sdpq67Ht9YvqRv+t63r&#10;scd0PV7qlTIGugYjY7DlFwGuCfnV37QWAhBIK4HCppNqu5z+/YAm+n3UWOtT6xz+V/LHfvX1T3Xw&#10;o+UvVLTu+i3jt2ylCj/Y5bhvhw7WvfFmKKUStj70UMMP4c2KsJLr6g6V17dZuD1B0zFxOqTtrdlr&#10;GaP3e2uN3W6enk5lu/HqTck0OFgj/aATkbztoK05h/YdeIac8+tduZq8pV5n7o2RYJ3I9f0V6fS0&#10;uVlG+9WvybvbXwYYPpv1A2Bf7T5z99MVwxujN/VOd47/2N9EET6N/N3UUGzkAiN+VzZ8rYSdlU3k&#10;fZ0rvex+nHBiumfll5S2s2nDwpn/Dny/zzHBgR3zJP36t44LvLrohQ+P63pond5//L9l2wPG+4i3&#10;SfaDXr9Z9UuvecfO7F8Twq7/cb5l7OnDH81sQz0jg5M7be+MVSyBgAcJyAOryeY1tuo7/Orj1t/2&#10;25vHB/eZz39SH/vKNMm4YAb3Vq0/KleC2/4ZOOPCXq2iH/zWTwa2/uddRmkPfhxK2a1L9/8tNo6s&#10;reveUKBVcsv+F343YGZplKDJmDi648yzyswj//fIQ/v21gT3WnuawkIjipnx2nT96Kz645UzQ316&#10;1zOtBw7u5uhNE35E8raDv33idSPZm4uMolROn/6KWOaNNnqRuTfINO4g6ywLdVyE07PRaW6d8p2l&#10;RD9zu3VB8Eq/e2T4xTajS5fOZoLXX39N93/GZvhkNTBk9GarHxuP/9jfRBE+jfbdVF9s5AIjflfa&#10;LXGeldmike9nMSdmLo4043sqePu6OPDT34zpqxUzGt/tRDpJWx126NYPP259mJFY7yv+94b5Psrd&#10;r/W16PWb1Vzs38xetZrimmCNWPP+Kva3jONOzPruCP9Cycjg5F6FcwoCEIhBoGD7js+CUpFntw0P&#10;/W5F618O73eoZy1sSsO+Xnrwk0ufO3vAaZ9Wfd6UduRT3TDPp97OtbYyen3Xox//a96fXuv6qyv0&#10;403sje9K3/Vtg8GcmD7uvOya7vqCkF2zqC3dBPx4TUjj4PRj89M9BCgPAhCISqDgo+07vY1nw8M3&#10;rGx95bC+CFiR+qnV17/2xJJnzyk7/eNPPS5EenuUJWIdzBOhRVpvEWD0eqs/olvz8b/nz3zWDBLZ&#10;6geuvgH5rvRL30awkxPTx52XFdMTvyBkxSwqyRgBH10TMjE4fdT8jA0BCoYABHwsYNF5sQgcUnrQ&#10;355Z9qMz+m+v2gWp7BCAeXY4U0smCDB6M0GVMiGQIgFOzBQBkh0COUYgz68Jed78HBvMNAcCaSdQ&#10;8P6Hn6a9UArMGoHDD2v5+JJnzy07/YOPdmSt0jyvCOZ5PgB83XxGr6+7D+NzlQAnZq72LO2CQHIE&#10;8vyakOfNT27MkAsC+UOg4JYZs/KntbQUAhCAAAQgAAEIQAACEIAABCAAAQhAwHcECh57/GnfGY3B&#10;EIAABCAAAQhAAAIQgAAEIAABCEAAAvlDoOAfy/6dP62lpRCAAAQgAAEIQAACEIAABCAAAQhAAAK+&#10;I1DwwuqXfWc0BkMAAhCAAAQgAAEIQAACEIAABCAAAQjkD4GCW/9yd/60lpZ6h0Dhvn3jrrh852eh&#10;xRPvvX9h3++e6h3zsAQCCRGoC26BQN2+fdr31QVf9u2rrd2rP9rMf/Z+VVN3wblnJFQyiSEAAQhA&#10;AAIQgAAE8o3Aw48/c1Dz4qJmRUVFzYIvRYWF2gsKCgqDW0EgoPd6Nf7JNzi0N5cIWIKAy0YVvPP+&#10;hy6Tei3Zw48/2fPEE7xmlUt7Vr/8yikn+NV4l22Mkezzz3au3/AWAlbqJCnBIwQaCVi1tYaCJcFq&#10;3769e2sM4apG8tVe/a3ZV4iA5ZEuwwwIQAACEIAABCDgWQISsPYvLjDUq2JTxCqWfFVYVCQJy3hF&#10;wPJsz2FYggSa73+AocOawmxwZIdEWbtAa2q1RskF8oPx65YgGc8lN59483PzXGdgEATSQUA+WEE/&#10;LOPVeGu4YgWMK6zkLEPM2puOSigDAhCAAAQgAAEIQCD3CejuMejZb9xPGneV5g2meZ9p/MsGgXwk&#10;4G8By7/qT/2lx78tSMnyfDzVaHNOEzDnDzZIV0HxKnjPUWtoV8auN7U5zYDGQQACEIAABCAAAQik&#10;jUDw7jF4G6m/ZowK8yfSkHyFjpU21BTkIwKFKekQTZrZ1xpQcIiYT7z5ufvoHMFUCLglUP+zmPHT&#10;mHWBMm44gh5Y2twWRDoIQAACEIAABCAAgfwmEPLA0k+ils9VvWaFC1Z+D428bn1SAtZ/77z4ZxcG&#10;9ztfNs6il2b/7DdPflBX98HiieabRlv9p+lWuxLrt7eemnnbbeb+1xe3u867celtC15S8u2r/2q+&#10;Sd8W1M/zdE8fRUqCgMcImNJV/fxB47Jn/GxmuF9p85itmAMBCEAAAhCAAAQg4FEC5g1kMCRF0PMq&#10;OIvQsJUJhB7tMczKBoHEpxC+v3ji9Lqr7ntwnvabD3//v8F5ucGntX2tz5l839QzWzuDaoU+TXes&#10;reDJ627b8LeZT3zSa+ivfvkr7cO6rJ//19Xbo+d8S6LVfz4JfR6q5eun/OxXF3/n6+6qc5EqAeNd&#10;lOa7JNkY2tQBgSYiUO+HFbzyGfHcA0ZM9+A1soksoloIQAACEIAABCAAAZ8RMG8gjTvJ2n1W4Ct8&#10;r3zWi5ibFIHZd06Plk8eWAk6AX3w/rtHHtHWzNXm3DN7hCTgGOWYMnHad9ca0Pb/rHyzy9kX1ctP&#10;Lb9zVu/AilUbY6g+pgNFvbNmw/v0CUUh7TztUJq6wBX/Wqbd3tnP/XPpP595ytn9SY1jMkHALwTM&#10;ewvNHDRfTT8sPLD80n3YCQEIQAACEIAABJqcgOl7Zd1Pmg+/TW4VBkAg0wRumzZl165dt079fcSK&#10;ChOOwXTCyb3eeWjW3z6wZTRL1un037uGjn9qazCo09bySUN/esnQn07623v1nzYcvGToX9YY6T94&#10;6rdGGu13vZJEKCh3Hljb39qw/ZudjraJTy07dz7kk08NH6yNz0y/76WQM5b5Xq9Pbgh8snrB9Due&#10;lsYVbJeR1UoZfPPi03dMn679gRc/DZW7/cUHgkfumP702y50rlC56Zf1mlrBMpxba59f9g9TsfzH&#10;0r9V7zE2h4CZ6UFP+RBoQgKmm7dDvQrecHDP0YTdQtUQgAAEIAABCEDATwTMX0DtGpa14LWfmoGt&#10;EEiEwO9/N+GL+u2GideGZy0MzW0xZ7i42k+4dP4tJ62+5pKhP5v7ciiL8WRmujiG3vx37viHj/jl&#10;X++e/9eRdatXNRxcfdJU4+Ddv6wrf/KDfS8vfrTdOOO/8/96aQ+XtTckM0VoN1vgkK+XOtIFtm83&#10;dSt7Icb7o34w5kedA4ecctGYKwYc1SiBlVIBsbZ3vmLMmCvO+uanK1cH5aqNz9z3ZmdlMQ4GVv+n&#10;XtWKblzQ+Bzce5/ar6amprqm+u9L/rbkb4/v2VO9Z/eesh8NdDQ2kTFMWgj4lUDoV7LgdSA4hRoB&#10;y69did0QgAAEIAABCEAgywTMdQetpYGyXDvVQSD7BK791VXyvbJv14z5hcOMpIK417Up+/39d/3h&#10;gvdu//ndwSjuRqEhOSj45oP33/vGBWf1MA61Puu8nuanOhh457EJP79s2M8vu33Fu++/X9fmiHYr&#10;p9/wN2fUdzealFmpq5Tyetj+aWNJSfN6Dvl6MKBVEEeoGOt97IPKe8rJQW3r6E6dA58YRX/6yfbA&#10;9hfvn/nnmTP//NSbn4a0sVjWmdXm5N7vtB9W75bTlf7u3r3nq7MHnh+hmdk/G6gRApknUH9Jaaip&#10;/ioQutBk3gRqgAAEIAABCEAAAhDIEQKmy1XEO8wcaSHNgEA9gatGXepQr8z/jrz0YjukwoQdnyw3&#10;rdY/GnH+kav/Ky8sY2JM0Meg/o2paIVS2g/2+cU9980198tOqGv9o9/dc9+IujsvH37R3a+48v6y&#10;W+tWwCo9utMhb75tD3n16ca3th/SMuiUZS/Eeh/7YKRPdazLgKuuGm3uPwzKWzE3o5CclK+Cjdot&#10;6ap+i9hMzlMI5CqB0OowweZZP5qF3udqm2kXBCAAAQhAAAIQgEC6CTToVo01LPvdZrrrpDwINBmB&#10;O2bf8+e58/6i/a75s7TfvWC29nvum3PPfY0FrHhSi/PzNU8+vdU89sEr/3mnXds2dhkoJO60bnvE&#10;uw8/tcZItPWpx1405S0dDKx44imnv1XrsimTzzvy/fcT9sNyK2DVtTzh5C5vPf3MplBLNv7jr6sD&#10;Pb/Twfhvacuvbw8Gw9IswI1vJa1gqZjAhv/UB9NyQ9S18W4K81aaRxY+sOcr0wHL2O+Z85dw+5rs&#10;tKBiCGSBQGjEN9RU/+MZqxBmgT5VQAACEIAABCAAgVwgYNxR2iKohgJgEcc9F/qWNiRPIPEphMe3&#10;3Tpx6MjLtI8vP+KXE8tMASv0gFb/psfwK3q/eKeR7K7AyaeEPu0xfMqPA4+ND+YdOlKTD9fMMd9P&#10;eqzd2cFyEtqMRruchXfUD0aVBZ65887Zxr4kUHbFBSe2DOZtecIpXTYuCR7fGOgUcoo66ujO2//z&#10;wJ2zn3k7eMUwXYjC39gPHvX9n/YMrH4wWL6ZMZ5/VbC83NsX/nW+pg1+teerIT8f9vOhl0rBqq7e&#10;8+fb/+RsafIjlpwQ8BkBM9Kez4xOt7kF7rbbbrvtrrvuWr16dbrrp7zECDi6y31md/1c4P2OTpqA&#10;e1ZZS5lLbXEJLbkmuxy90ZJZtiVXu8umeSpZU7X0t7/9rb3qV1991SWWDRs22DOqHJcZ05ssC9zS&#10;VUW6ykkvwLwrLShisUEAAg3fs6++vsGnOP7x/L++3fWbPjX+f+vf/HbXrj41PobZC+6du6+2dvjl&#10;o600d8y8VfGrfznuN/Zce/fWrN/w1rgrLt/52S7z+L33L+z73VNzDwgtyhMCirIpmaq2Vv/W1u7V&#10;n9q9xqYVDbTpZY/xb/WeFoe0ueDcM/KEib2ZuglOqNVnn3322LFjTzvttIRykThdBBz95f7eOWc6&#10;OmkC6eqCNJaTS21xiSW5Jic6eh3GWKdJcrW7bJqnkjVVS/UjR69evSwUc+fOvfzyy92QWbRo0ZAh&#10;Q6yUq1at6tnTiNOb5S0L3NJVRbrKyTLhnKnu4cef+erzHSXGtl9JSXFxSUmzZsXNtBUVFTUrKizU&#10;P4WBQEhmzJlW05A8JNB8/wPU6oLC0GY8M5hXn8avxgGDTkHiHlgJeUllMrHMz2TxmS3bMD6+m1Zc&#10;Py7PJbj4ksuHXT7K3rQrx1x91bhfOxqbh2cmTYYABNwTePLJJ08//fSm+nncvZ2kTJEAHZ0iQLJD&#10;IA8JdOvWzd7qESNGuITw4IMP2lM6ynFZCMkgAAEIQKBpCfhcwPLtJDyj1z2nPmVRUmvaUU/tEICA&#10;HwjceOONaFh+6KhUbaSjUyVIfgjkE4EWLVpMnDjR3mI3swg1f1CKuZVLJaicfMJGWyEAAQjkCAGf&#10;C1iZdZPKYOnoVzlyAtEMCEAgcQIRr61btmzRhI5Ro0bZy5O0YX/kSLwqcjQlAf92tMPypoRI3dki&#10;EO2ez1F/3GT5M3iasKVnnXWWvV/WrVsXd5i88sor9jSOEuJmT2OCJuSWxlZQFAQgAIGmIuBvAcvH&#10;Tkw5OoXQpRNXUw136oUABDxL4Mgjj1Q4klmzZi1cuNBu5DnnnLNz507Pmo1hiRKgoxMlRnoIQMBB&#10;wDH7zzE3MCIu5g8yiiAAAQjkBgHFfvPvYnh+Nl3c9+3L2z03Th5aAQEIZILA4MGDFZTXXvKSJUsy&#10;URFlNi0BOrpp+VM7BPxLQLP/br31Vst+OepqhmCM5nz00Ud2Z159xTB/0L+9j+UQgECeEyh4ac1r&#10;PkXw/KoXfWo5ZotA4b59jlUIv3dqH8hAwKcEoq9CWBNchNBchbC69FBWITR6OO6qdnK5Ki0ttQ+G&#10;GFmUWPNHVqxYcc0115hZtIhh3759+/Tpo1/pYzyl2NdXMstXUS+//PKaNWusovSMpHIcK1Up3sp/&#10;/vMfPQ6ZT0QR00QcyXrE0jSW999/3yrfsrZLly6nnHLKYYcdFjFjuKlK5jBDsy/V6t69e8vFKe55&#10;5MircDAnn3zy9773PRNX0itPJZrRTUe7LDNuMgfDd95556677tIcVbVXT7NnnHGGnVuipZnAU+kR&#10;c2w8//zzs2fPNkeFNnXK8ccfbxYecQzE7ehUejNa4UmfcVaBSZ8IVgkZGsBxzz43l68kBk+mrzyp&#10;d1kqZFT7v/71L3W6hrelIul61alTpx49epx44onJaUkaA927d7cMk+uuNPFog1b1ypnX+rSiosI6&#10;s+xZkh6Z6b28pH6mRByEZkfoy8u87oVfZMLpxR3MVpYMjTE3l7gcTqNVCL/87NPgIoT7lRQbf1iF&#10;MIe7O5+btv8BBxq3K65XISz4b8Xr+cyLtqeLwGeff5FQURWvViBgJUSMxF4mgIAVu3fc3wRb5Uhc&#10;sK8tFe15w/FYEm7GE088odv0uE9fErCee+45LX0YMaWetSZPnmyqS7fddptdfrLSSwOaMmVKNA76&#10;/X/SpEmmNhFji7YevOPpSE9ZsiFadLDYi8pLuJk6dWo0S5599tnTTjstif4yG5VExrgd7bLMuMns&#10;CT788MPLLrvMDlBdrOmrVtckVJoGTyo9orFx//33RxxUskfj6qqrrtLY84iAlcoZp+akeCKohIwO&#10;4LgXCiWIq78nOngyeuWRwSl2WYzrVdyWuqldaWJcpd1/s+g6r3KipR89erT9ohfeiSmOzPReXlI/&#10;U8K7JvYwmzBhQsRfPtx0sZteTrqLvXzjlwXbELCyAJkqvEAgUQFLUwjZIJAGAq1bH6a9Tds2hx9x&#10;eLtvtPuG9iO/caT29ke2196hfQftHTto72jsHdNQJUVAAAK5S0C+J/bG6ak1vK1ao9D+o3pEGErg&#10;ZinDRYsWRVOvVKyefKR36AlHpUUTGmIspaeMyh5XvVJF0uziWqvH0W9+85sxYturEKlsEWnIZ6F9&#10;+/YxLBEEocjmsHLT0Wm3R4KRA+DQoUOTriWVHjHHRrRBJZM0rpTAzSJrSdvvPmOKZ1zqJ4IHB7B7&#10;ehFTZvTKoxpT7LLUWxf3Eq0qlCa5y459srlOQw2wiAbruP2i55iiriypj0x7valfXtJrj2yLO8z0&#10;vZD0RaZpx1iKQ5TsEICAHwmkxwPL+ikj7g9TfmSEzSYB63cYxw8y5qeJSqeLyxfjgcXQyhkCeGDF&#10;7kqXv+LaC5FipVtq64im6V199dX2BLppNudBuNkiukdFvJS5KS1GmoieYo4f/+NWodUYHZMWkzA1&#10;3BI9FLVu3Tpu7eEJ3H+zZ6KjXZYZN1lshlVVVfZ5TCmWFhFyeI9o0s1FF12UxDqb7nvE/t1tWpVQ&#10;3vSecSmeCFkYwBE7Lu5gcOSKmz6J0znuaRvxypP6RTKVC7tjil9yTYidy1FFNDefuPMHUxyZ4WeZ&#10;w+xELy+ZticaVbmmOqaxxx3MmR5jcYdNbifAAyu3+5fWWQQSlRFS8sAyF4LVk5ux1Wrba7zU7mXL&#10;MQJWz6qXzd42u54TDwIQgECGCDimM2zcuNFekWZDONQrBUDRzbd5adIbx1KGSqwscU3VPDI9B5qF&#10;bNmyJeLcQx200uiNI80///lPRy2rV6+2//gvJe7NN9+0llGXqZq15yhE8bzimqosyqjnIhWl1/C5&#10;Mwp04ihEfgGOI/JEsEMLd0yIa0bqCWJ3dOrluykhLRGdk+gRrU7gUK/sPaJxYg9T7aYhmUuT+hmX&#10;+ongzQGcFuaZuPKk3mUpNs1xMbSPbV21wi+ebnxUHSY54lg9/fTTEW22H9d56siV+siMDSrRy0vm&#10;7Il7wQ8/xWI3rcnHWIpDlOwQgIBPCSTvgWXqF6aAZb5YukbwI9QNnw6JcLP1A0xoC8ZW0/vQP0pq&#10;/TiTqHSKB1bOjA8aIgJ4YMUeBnF/xY2YPUYuTTmxP/lH9D5w/DgfHiHFUX54gnAPAqW5++677b9R&#10;O9I4QimpXfbf0sP9yMyGxy0k3GUj/KdyRzAph9NZuPdKuJ+XLNGzU69evRzd4f7nirR3tP1bxrQq&#10;mjFxqw5nGJGAWUsSpSXaI+EB7CPao7k/Q4YMSbpH3LTFzTU89TMuxRMhOwM40QtRcumzc+VJvcvi&#10;DozYp0nck0hutldeeaWWnlAo93bt2sk/NIlo7o7rXvhp6DjRwmO9pzgyI14xdDDpy0uG7In4LRl+&#10;wXcAjN2JWRhjcQdhbifAAyu3+5fWWQQSlRFSErCC6lWt+cfagk5Zxh96JTcIFBYYf7QVWVthkf4U&#10;FhaZspbZzERHHgJWbgwPWmESQMCKPRLiPskk9BzofvEpx8O/4w7eYZUZv9xuSbjEED5FJfy52qGw&#10;qJDKykqtk6gVuKIFyo2rMjhMjThTxjHpUmXaLXFMookmpSlXeJT6nBSwYhCI2x3hCZLoEcejYwx7&#10;wucTue8RN22JexlPyxmX4omQnQGc0IUoGre4l7ssXHnS0mVxB0ZCAlaGwnhr/QTFBLRMDb+MO040&#10;OTZqyVfHdT7tl+hULi8pnilm0xxd4/6C7+imGF2cnTEWdxDmdgIErNzuX1pnEUhURkhyCmFo+oMx&#10;c3Cf5g1qofg9e/bs/srYvthl/tm16/PP2f1OwOjHYH+qZ9W/6mX1tXpc/S7xMu5Ewtl3TufkhAAE&#10;IJBeAo7Jcb17945WvkOQkooUwxKt6e74NNwdIHzldUfEkPDyVYhyaX13LXIXcZmnJOBEXAA+duF6&#10;zLNX9P3vfz9avTE+SsJUz2bp06dPGm1LokccE0VjYJdbXxpNTaKotJxxKZ4IOTyAM3HlSUuXJTFU&#10;7Fkc41beOlJD5DAlRSlatPUkapQaZZ+CvWzZMkchTz31lHVEKR3qlT5KcWRGtDmVy0sm7Im2FK+M&#10;d1x5HCdajB7xwhhLYsCQBQIQyAECSXpg1Ye+MuJdSdHY8HZljf6prt6rMFh79ypOkhkcKwcA5XkT&#10;NFnQ8L2St1WzZs2KmhWXlBQXl3Q5ukNxSbEO6LA5pVCUwqXT224OxVf+9YTfhX4MCqYMumwV4IGV&#10;50Mrx5qPB1bsDo3rkhAxe7Rcjqixsb1R7IU4foV2Y5UjjSMWr2m2m3IiNlC/tGu+hjwC9CTgCOnl&#10;aJQbM2Jb4pjrEbEhppFxfcpi9HVyKBLy40jXFELFOIsh+cVtSOo94vCrylCPpDI+rY5O1xkXbeS4&#10;ORGyM4ATuhBFa06igyfikHYzwGJUlOkuc3PpU4CkGEu7qgRdkCX0dOvWLYmZg3b4Dk9b+6kUd/5g&#10;7G8uNyMzIooULy+pnCkR7XF/eXFMpW/yMZZj94qJNgcPrESJkd6nBBL1wEpBwApG9pZuJa+cDRs3&#10;Xzki+SWofco6P82+c+6CLp067rffflKymhVpLqExkVAoHCNvyu8m2PnccNMfg9oVAlZ+jprcbzUC&#10;Vuw+jvtEF/e50X5X7SjN/fByf2tulenGcjdpzAKlDW3atEnTVd5///1rrrkmhuWxBawkRBz3RgYv&#10;1aG54aaF7iesJZfRnituqLIk2h7xiS48Vo69O+I2JG6CiJXajXdZQtxy4o7/hCqKeybGrc6eILw3&#10;kz4REmpFQonjtijR0uKmj5vA5TkYo5x0XSRTvLC7XKJOStZPfvKTpB1UHbMI7cGnHPMHY+tKabxE&#10;p3h5sbBn+isj7uWlycdY3NMztxMgYOV2/9I6i0CiAlaSUwiNO9qAEbVdk8n21kjFqqYP8oSA4WdX&#10;U2OuRqgxELHV1/7qKk09tG/XjPlFnvChmRCAQFoIKKKTvRwF+k29WMeKb6kX6LIE/YxvRvBRlGKF&#10;SFdM7tjqlcticyNZJjraDZm4cz/dFEKa2AQcZxwngvcHTHovklOmTHGzkqauh+3bt3ezUGxEgI5Z&#10;hPY5g/aJuprSGE0jS/vITPHyknZ7PDXw0jvGPNU0jIEABLJDIEkBKxj8yFyC0PDD0rzB7JhLLU1O&#10;IDhHVPJVrTUGHCZdNepSh3pl/nfkpRc3ufEYAAEI+IXAjh077KYeccQRfrHcYae8Ay666CLHBCil&#10;0SqBWtRcIYc1hVDzO3zautTNzpmOTh1FbpfAiZDb/RutdVdffbXckbT2X4wwTGZezTd0H4DJUd1P&#10;f/pT64h9Orb9p4IzzzwzopFeG5lesyc/xy2thgAEvEwgSQEr2CQzzpWpYCFgebmX02mboV8ZUc6M&#10;MGeGH17Ydsfse/48d95ftN81f5b2uxfM1n7PfXPuuS+ddlAWBCCQ0wQcAdcVJ8VqriM2cGhREXf/&#10;ZJmZJoBohSz7D85a40nTWGSsfBMuv/xyhZmX+0CKIWDcNMoBLUYQ5TTGV3ZjWIyOdpPdTCOHBfeJ&#10;PZLSsz0Szif1My71E8FHuLwwwFLvsjS2Qu5IWsVClz4pWZrfJ+E+mpilpVqTq9exlIcWyFM55qu1&#10;nXLKKeGFpz4ykzM4Wq4M2eNwdLXX7rh4ul8ywlNjLL29QGkQgIDHCSQvYBnyhalh1WlJuizFa984&#10;s4/mYwe3kUtSRLtkpL0MNyUrTZ+ZG+NW6zKZUU6DDbb6Cwrc1BLXjAwlCGpXIfUqOAbYIAABCKSf&#10;wIMPPmgv1L7Km2PRrhi35uk3K8ESH3/8cXsOSVd6cks61EuClTdKfsIJJ9j/v3Xr1milxfgoFQOi&#10;5Y3R0e6r86OA5RjGMbArbpp7FJlImfoZl/qJ4NkBnAngqZeZepelbkN4CVKyevbsKeHeFLMqKirk&#10;iGpPNmLEiOTq1UXVrqeYC+TZl8nTpxGn9aU+MpMzOFquDNnzwQcfRKtRMRntHzlOtBit8+YYS293&#10;UBoEIOBNAskLWGqPOYtQXljuI7ymTqH3jLdU3Vsz1t4oLSkk+xiCj7Qgc9OaJsar7ZC0Lksfajh+&#10;5lyHMfaSQyKUKTCFih5prsQbXpRRYzQ9zWahZaKR1iyzwYZOY1Y8PSIw4mmjacaS8BGaYy8qdY7J&#10;lmD1OOpVsgjJBwEIxCGgYCh2ryVNP7FncKxQ/swzz3gWqCPYRzTpKumJM+4bftxxx9kT//Of/4yW&#10;9//+7//cF5tiytgdHbHwiHrlxo3xf1tK0dS0Z3cM4xg9smDBgrTXnlCBqZ9xqZ8I3hzACWHMZuLU&#10;uyxFa6Up67KmE/y2227TBOpwiVlykn6WkCNqihVZ2e0zBCWEqUa7HKYg8RErSn1kpst+s5wM2RPj&#10;GuK48jhOtBita/Ixll7ylAYBCPiIQDwB63/3jLlihH3/4zPbbM2rn7ORLQ8sq+pOXY5d+cZbS24Z&#10;u9I4tHLsLYY/lhQoQ/25YEHd0yP0aaBsoPlTztoNxq2t+amRq3yuIRRJL4q0mSU7PzEyzDmr/qij&#10;qBUTj43W5Y0stNkT2wazNEdzHI1tqkFm6pXR5g82lVXUCwEI5AwBzftwLL5eVlZmb519OqGO6ylF&#10;S01FbL6K0rOTnqD0HKWnqez76TieRiLaqTkj06dPz3T3OaApNEzESLpakN4eQSajVsXtaLN2h4/G&#10;ypXBr33bJoAzZszIqKmZKDy8RyIOD/XI7NmzM2GA+zJTP+NSPxE8OIDdA8x+ytS7LEWbx48fr9nT&#10;upKbl5q77747YoFJz18LL80xQ9BR44knnhjRgNRHZoqgHNkzZI+uIbqShJuqi7BjRRHHyInRuiYf&#10;Y+klT2kQgICPCMQTsL596cw/zw3uv/9RMIRu27ZtvNC8jRvW9j6msyyRsiRZynx/bJdOdtuWjDwz&#10;EPzUOihxKq7xVslKqffR0rspysxrWRhuT2xjHM1xNDZuQ0gAAQhAwEcEzF/sJTZ1797dbrYmmzhC&#10;ROm/OmhPo6X9lNHuxyRRQ08CKkqvukHXc5SepqI9RGWOkiNKiOyUlGY9s8mZSA8VWpowCwpFODRJ&#10;e3fddZcV8Upv9F+tkJg5GmbJ7jvaTP+tb33LbpIstBiqKL2/7LLL/LislXrE4Vqo4WHvEfN0yEKP&#10;xO3x1M+41E8E7wzguLi8kCD1LkuxFY4e10XYcYnWySv1RDqXvaJocdbdGCOXLnuldl1GIni0OIOp&#10;j0w3trlPkzl7dCWxd4Eu+Pr2cXzb6orkPiBjk48x91RJCQEI5BiBeAKW1dz/PfW39wOBIwb98NtN&#10;TGDl2M6ae9d57LETx3SSS9PcM0Pvw83qfExvfTr0YecnZi7b9L1QAnvJhh/W2M7hecNrUVF9bnTq&#10;XGZRmq5ot9BuTzQbYsCN3dgm7hWqhwAEIOCaQH0ow0b/lpaWSmNy/BqsB4+I4X510OGYo4zKbpUo&#10;VUgCjd0iZdFqgK5tTE/C8HkrktLUUtNOrRwfTZ7IhLNYODQ5rwmUaYzeJB2AJhqs1DtaJTvCM+uI&#10;xVAk9d6P6pVJTJGtHcPb3iPhp0NaBmXETol20KoxxTMuLSdC9gdwWoA3VSEpdlmKZmt6YOxLtE5e&#10;qSd27V4Gx12pMLZV0fSvs86yZlA4C0jLyEyRlT17Ru2xf0vqgu/49pF2pitSQm1p2jGWkKkkhgAE&#10;colAwX8rXnfRnm3/+MPvJGB9Z+Tci4IClgJ57927t7p6z5dffrnr88/Xb9j42/G/clFOziVRXKrO&#10;xjRGuVnNaTTHJedaWt+gKdP+1LVLp4MOPviAAw4oKdmvWbNmhYWGDLr/AQfqtUD/CW4Fxn8Kwl+N&#10;w0ZRBYvLF4+74vKdn+0yC773/oXfO7VPzlKjYblOQJdERQWsNdY40Kqs5tKs2mpqqo0/1Xv2VAe3&#10;0kPbXHDuGbkOI0L7zItBopuef2JHSPntb3/rcr6b7rPlfuUI4uuwKmIwx9TTuDFSTw6HHnqovS0K&#10;924PmOXGDOuia3EOb5F+dZ80aVJchy/9Dm9/tnEf5jJDHS1PgbiOSHFtdsnQpBc3cdwELstRj8T1&#10;INPodYh07nskvC0JnYaOitwMZrP88DPOTd64J0KmB3BEOC772sobN33cBG5GoMs0brBH67K4QyVu&#10;QzJae7h5Gh7SZcKPV1VVxXAscmNk3JEZF4XdqtiJ026P49oYsVsjfkV6YYzFHYS5neDhx5/58rNP&#10;S7Ttt19JsfGnWTPtzZoVFRU1Kyos1D96BAv9AJHbKGhdbhNIVEZw54HlGfcrz3WeYq8HA0LliXrl&#10;Of4YBAEI5CIB3Uw/++yzceP7KoFjLmFEGLfeeuv9998fcQmqLMCTkTIgRkVqwqxZsxw+AhmKSi4I&#10;qkvL2MewR+QT/R0+aYwuO1r2OGbbOWrMps1JNzZiRvWIpNUYS9dLxs3+1NdobUzljEvLieC1AZze&#10;wZCJ0lLpstTtcVm7OchTv0SrBIfbl5oQY/6g2cC0jMzUWVklpN0eXT91hYxhob6h9DWUNH+Xvdy0&#10;X8Rp7CCKggAEmpyAGw8sp/uVjMYDq8l7rqkMwAOrqchTr5cJ4IEVu3dcOuboBveII45QaFhNP3Hf&#10;3Zptt27duhUrVkj0sXyLpIz07du3R48exx57bLT7cje/macrjeIZvfLKK88//7xloRrbpUuX733v&#10;e6ZrgMN3wOF95sYMFeIymVIq/JaioVv2mLi0qpTgm/bYi3Lv75PRjk7RZvdw3JB0WZrLZKpR8YD+&#10;85//yNPKdLaSpKX17E8++WTzXHBfTviJ47JTIp5xEbs+6TNOVaR4IlhGpjgY3F9ekoAft7PiJnBZ&#10;qZtyzJam0mUxWLk0wKz9tdde0zXQ7v5pXgM1wqMtz5pQN5mJtRKCYsnZM1ZUVLj5QklxZLpEYRrm&#10;JnEa7THPYmsM6LJvXWR02dcc7Rj83Zia0TGWxBjIpSx4YOVSb9KWGAQS9cByIWBpIcI5Lyr61XXX&#10;lVmOuQhYeTsKEbDytutpeAwCCFgMDwhAIHME7I+R0rbkRpe5uigZAhCAAAS8QAABywu9gA1ZIJCo&#10;gBV3CmHF/VKvAoHv/KhBvcpCM6gCAhCAAAQgAAEI5DABrTOgdcG0kKK8LdyH7e/UqdGCyznMh6ZB&#10;AAIQgAAEIAABB4G4Alb3i/48d+afQ7HbwQcBCEAAAhCAAAQgkDoBTeTRumBaSFELDmpRtmgalmZF&#10;2evSrKvUq6YECEAAAhCAAAQg4EcCcQUsPzYKmyEAAQhAAAIQgICnCTii6SskkFyx7BYr0pNWYHTE&#10;9DnllFM83SqMgwAEIAABCEAAAhkjkE4Bq3///qGVPPknRwlkbBxSMAQgAAEIQCC/CCiCsr3BN954&#10;o1yx7LcP7du3HzJkiD2NRK6kFwvLL7i0FgIQgAAEIACBXCSQTgFr2bJlWuqCLYcJ5OIpQJsgAAEI&#10;QAACTUBAkwEXLlzovmItFnnZZZe5T09KCEAAAhCAAAQgkGME0ilg5RgamgMBCEAAAhCAAAQyR2Dw&#10;4MHPPvuslKm4Vcj36v7772/RokXclCSAAAQgAAEIQAACuUoAAStXe5Z2QQACEIAABCDgdQKnnXba&#10;E088UVFRoZBYUqns5krY0hF9+uGHH1599dWoV17vS+yDAAQgAAEIQCDDBBCwMgyY4iEAAQhAAAIQ&#10;gEBMAscff/zll18ulcoehUDSlY5IxiLuFcMHAhCAAAQgAAEIiEACAtaYK0aADAIQgAAEIAABCEAA&#10;AhCAAAQgAAEIQAACWSYQVcCSXGXtWbaJ6iAAAQhAAAIQgAAEIAABCEAAAhCAAAQgYBGIKmDN/PNc&#10;a1dqiVn6b3JOWD1/fsTkJ26s2l0FdwhAAAIQgAAEIAABCEAAAhCAAAQgAAEIJEoglgeWqVuZu1Wu&#10;+d9xV41yX1PLZ75a9eCCY+/sPu6ZcZVVle4zkhICEIAABCAAAQhAAAIQgAAEIAABCEAAArE8sERH&#10;Xlfmq+PN9Dtmu2e39JMd0z84YvDy8TUfH9Z/Qf8hjw5Z/d5q99lJCQEIQAACEIAABCAAAQhAAAIQ&#10;gAAEIJDPBOLEwDLVK4cHlilmJbQdfd/8YRtnHvDfc29t959zv3muXLF63dNr0dpFCRVCYghAAAIQ&#10;gAAEIAABCEAAAhCAAAQgAIE8JCABqy7iPvPPc7TXfyQydUEZS4mN9433+NxKOnQ4dNjQMfvfv2HD&#10;V58s/+6qS1dNP2P6428+3nFmxxmrZxAeKz5Bz6UIHzapmxh5KEYbohyHgMcImNdG+xUymatl6icS&#10;JUAAAhCAAAQgAAEI+J+A/eEo/A4z/D6ThykI+JFAYmdqDA+skWOuMHazPL2RnmX9N7FKgqkPGzv2&#10;8+XLx5R9etBBRdddt/mEw05eeP7CZUOXbdm5pcecHoTHSgIpWSAAAQhAAAIQgAAEIAABCEAAAhCA&#10;QD4QKKyrC0TcZ9w5x9z1qTbzjV4NpdeRxR2nwubNj5w1a8vw4cOGtenXr8U112z6/PPaDqUd5Iq1&#10;ZuSa9i3aEx7LHcimT2XoumHDJnWzog1FjkPApwTkj9VgefCsYYMABCAAAQhAAAIQgIAbAvZnrkZ3&#10;lVGe3316w4zZeU7AzblgTxPVA8ueyNStzM3+PtHKDuje/eB+/T6cMeOHP/z60KGtr7nm7Q8+qFYh&#10;pc1Lx/Ycu3nMZsJjJYqU9BCAAAQgAAEIQAACEIAABCAAAQhAIOcJuBKw0kjh8KlTP5kzp7qy8sQT&#10;D7766nbXX79pw4YvrfIHHzuY8FhppE1REIAABCAAAQhAAAIQgAAEIAABCEAgBwhkW8DSRMJ206e/&#10;M3q02HXpcsCttx59223vrVy5046yZ7uehMfKgbFFEyAAAQhAAAIQgAAEIAABCEAAAhCAQFoIZFvA&#10;ktEtBgwobtNm+/z5en/IIcXSsBYt+vjJJ7c72kN4rLR0MIVAAAIQgAAEIAABCEAAAhCAAAQgAAG/&#10;E2gCAUvINJHwo5kza7Zt0/uDDy66/fZOr7yya+7cD8JpEh7L7yMM+yEAAQhAAAIQgAAEIAABCEAA&#10;AhCAQIoEmkbAkgfWYWPGfDBhgmX9pEnt9X7y5C3V1fsiNonwWCn2NNkhAAEIQAACEIAABCAAAQhA&#10;AAIQgIBPCTSNgCVYhwwbJg+snUuXWuBGjDj8hBMOuu66zZ9/XhuNJuGxfDrOMBsCEIAABCAAAQhA&#10;AAIQgAAEIAABCCRNoMkELFl85KxZ740bt2/3bsv6s88+5LzzDr3mmre3b6+J0SRHeKzhjw+v2FaR&#10;NAIyQgACEIAABCAAAQhAAAIQgAAEIAABCHiZQFMKWCUdOhwydOjWyZPtgHr3bnH11e2kYW3Y8GVs&#10;cFZ4rL7t+0rD6r+gf/n6ci+zxjYIQAACEIAABCAAAQhAAAIQgAAEIACBJAg0pYAlc9uMH//Z0qVf&#10;VlTYTe/S5YCbbjrqttvee/nlz900aVj3YWtGrpnUd9KCVxd0nNlx9n9n797b4NXlpgTSQAACEIAA&#10;BCAAAQhAAAIQgAAEIAABCHiWQBMLWOLSft68d0aPtk8k1MHDDy+59dajFyz48Mknt7tk169Dv8UX&#10;Ll42dNmrH74qGWvCsxO27TJWOWSDAAQgAAEIQAACEIAABCAAAQhAAAIQ8DWBphewDuje/eB+/T6a&#10;McPB8eCDi2699ahXXtk1f34COpTCY806a9a6K9a12K9Fjzk9CI/l69GJ8RCAAAQgAAEIQAACEIAA&#10;BCAAAQhAQASaXsCSEW0nTdq+YEF1ZaWjS0pKCidNar9rV+3Uqe8k1FsKjzX+1PFbr95KeKyEuJEY&#10;AhCAAAQgAAEIQAACEIAABCAAAQh4kIAnBKzC5s21ImHl8OERAV155RFduuz/y19urK7elyhBwmMl&#10;Soz0EIAABCAAAQhAAAIQgAAEIAABCEDAawQ8IWAJimYR7tehw/b58yMCOv/8VoMHtxo5csPnn9cm&#10;QZDwWElAIwsEIAABCEAAAhCAAAQgAAEIQAACEPAIAa8IWMJx+NSpH82cWbMtcsSr3r1bTJhwpDSs&#10;ysokVxgkPJZHxhxmQAACEIAABCAAAQhAAAIQgAAEIACBhAh4SMAqbtOm9bXXvjduXLQGdOlygJYm&#10;nDy58rXXvkiokfbEhMdKGh0ZIQCB1AnccMMNBWwQgAAEIAABCEAAAhCITuCRRX9N/baTEiCQewQ8&#10;JGAJ7tcHD66tqtq5dGk00IcfXnL77Z3vvPP9v//90xQ7g/BYKQIkOwQgAAEIQAACEIAABCAAAQhA&#10;AAIQyA4BbwlYanP7efPeHT163+6o8wQPPrjojjs6LV++88EHP0ydEeGxUmdICRCAAAQgAAEIQAAC&#10;EIAABCAAAQhAIKMEMiRgbZzZp8/MjclYromErcaM+WDChBiZS0oK//CHjtu21fzpT+8lU0dYHsJj&#10;pQUjhUAAAhCAAAQgAAEIQAACEIAABCAAgUwQyJCAZZj68NCCgqRUrNZjx+5avfqL1atjN/hXv2rX&#10;pk3xNde8XV29Ly1oCI+VFowUAgEIQAACEIAABCAAAQhAAAIQgAAE0kug4KU1a5Mocd++fXv37q2u&#10;3vPll1/u2rXrzQ0bfzv+V7ZylowsOHNuYMTTdXPKAgEFp6urq0uoli8rKt4ZPbrLsmWFzZvHzrh8&#10;edXChR8puLumFiZURdzEyyuXz3xxZsW2ikl9Jw0+dnDzZnEsiVtgbiSYMu1P3+zS6aCDDjrggANK&#10;SvZr1qxZYaEhgx5w4EF6LdB/gluB8Z+C8FfjsAGiYHH54nFXXL7zs10mlnvvX/jdPr1zAxGtyEMC&#10;uiSq1bW1tXpTq4tjbfDFuEhWV9foSrkn+FrdslXbC849Iw/50GQIQAACEIAABCAAAfcEHn78mS8+&#10;215SrOet/YzXkpIiPXdpKyrSGz1t6V/zect85GKDgE8JJCojZNADKxWCB3TvfnC/fh/NmBG3kH79&#10;Sq+88ohf/vKtDz6ojps4oQRWeKzntzzf7c/dblh+w7Zd2xIqgcQQgAAEIAABCEAAAhCAAAQgAAEI&#10;QAACqRPIpIDV+5jOKRjYdtKkHQ89tHv9+rhlHHfcgZMmddBcwg0bvoybONEECo8179x5qy5dpYy9&#10;7uk1/PHh6z+Jb1KitZAeAhCAAAQgAAEIQAACEIAABCAAAQhAIBqBjAhYS0Zq/mAgsPKNt1IAr8mD&#10;7aZP10RCN2V06NB8zpwuU6e+oxmFbtInmqbNQW1u6HfDuivW9W3fd9BDg8oeKFu6cWmihZAeAhCA&#10;AAQgAAEIQAACEIAABCAAAQhAIAkCGRGwyn49w4hmlJoHlgrQLMLmXbt+PHu2m4YpBpY0rL/9bfuj&#10;j37sJn0SaRQGa1j3YZKxxpwyRuGxNK9wfsX83Xt3J1EUWSAAAQhAAAIQgAAEIAABCEAAAhCAAARc&#10;EsiIgBXo1OVY1Z+aB5bZgCOmTv1o5syaba6CT5WUFCqa+4YNX9155/su259csgGdBiz52ZLFFy4m&#10;PFZyAMkFAQhAAAIQgAAEIAABCEAAAhCAAATcE8iMgGXUP2LGjGPc2xEtZVFpqYJhvTdunPuiJkw4&#10;8qCDiq67bnN1tbEuWOa2rod2JTxW5vBSMgQgAAEIQAACEIAABCAAAQhAAAIQMAlkSMDqfEzvuWMf&#10;DqQSxN3qoa8PHrxv9+6q8nL3fTZsWJt+/Vpcc82mzz+vdZ8ruZSEx0qOG7kgAAEIQAACEIAABCAA&#10;AQhAAAIQgIBLAhkSsFR77xkLxnRyaUW8ZEfOmiUnLMlY8RI2fP7DH3596NDWWprwgw+q3edKOiXh&#10;sZJGR0YIQAACEIAABCAAAQhAAAIQgAAEIBCbQOYErJVjh87cmCb8xW3atL722oQmEqrmE088+Oqr&#10;211//aYNG75MkyHxiyE8VnxGpIAABCAAAQhAAAIQgAAEIAABCEAAAokQyIyAtfGph1cmYoWLtK1G&#10;jfqyouKL1atdpG1I0qXLAQrrfttt761cuTOhjCkmJjxWigDJDgEIQAACEIAABCAAAQhAAAIQgAAE&#10;LAISsOrSsTdGmr5VCO3ldpg3753RoxOaSKjshxxSLA1r0aKPn3xye5Y7PnfDY0UcM6nTTctQpBAI&#10;eJOAThAZxgYBCEAAAhCAAAQgAAGXBLx5W4tVEEgjAZfnQihZJjywNs7sc+bcxMxwlbp5164tzj13&#10;27RprlLbEh18cNHtt3d65ZVdc+d+kGje1NMTHit1hpQAAQhAAAIQgAAEIAABCEAAAhCAQD4TyISA&#10;1WnMirrgNqcs3WjbjB+/8/HHd69fn0TBkya1V67Jk7dUV+9LInvqWQiPlTpDSoAABCAAAQhAAAIQ&#10;gAAEIAABCEAgDwkU1tUFUtlDExCzRa6weXOtSFg5fHhyFY4YcfgJJxx03XWbP/+8NrkSUs8VHh6r&#10;sqoy9WKzWkLQYdAxbFI3IJVxSF4IeIqAeWE0TNKJEXwTek39PKEECEAAAhCAAAQgAIF8IGDdQ+pG&#10;sn7ClqfueDEGAqkTSPRUzoQHVqI2JJb+wJ49D+je/ePZsxPLVp/67LMPOe+8Q6+55u3t22uSKyEt&#10;uezhsfov6D/ooUHLK5enpWQKgQAEIAABCEAAAhCAAAQgAAEIQAACOUbAfwKWOuCIqVM/mjmzZtu2&#10;5Dqjd+8WV1/dThrWhg1fJldCunKZ4bE2j9k89Pihk5+f3GNOj/kV89NVOOVAAAIQgAAEIAABCEAA&#10;AhCAAAQgAIHcIOBLAauotFQallYkTLoPunQ54KabjrrttvdefvnzpAtJY8aBXQcuG7ps3rnznt/y&#10;fNvb2k57YVrV7qo0lk9REIAABCAAAQhAAAIQgAAEIAABCEDAvwR8KWAJd+nAgYqH9emiRUmjP/zw&#10;kltvPXrBgg+ffHJ70oWkN2P3Nt2lYa0ZuWbnnp3d/txt9FOj/RceK71EKA0CEIAABCAAAQhAAAIQ&#10;gAAEIAABCAQCfhWw1Hftpk/fOnlybVVV0v148MFFt9561Cuv7Jo/P8nZiElXHSOjwmNNPX2q5hUe&#10;3/p4wmNlgjBlQgACEIAABCAAAQhAAAIQgAAEIOAvAj4WsIrbtDlszJj3J0xIhXhJSeGkSe137arV&#10;lMRUykl7XoXHGvWdUYTHSjtYCoQABCAAAQhAAAIQgAAEIAABCEDAdwR8LGCJdatRo3avX//58uUp&#10;cr/yyiO6dNn/l7/cWF29L8Wi0p6d8FhpR0qBEIAABCAAAQhAAAIQgAAEIAABCPiLgL8FLLE+ctas&#10;98aN27d7d4rczz+/1eDBrUaO3PD557UpFpWJ7ITHygRVyoQABCAAAQhAAAIQgAAEIAABCEDAFwR8&#10;L2A179q1xbnnbps2LXXcvXu3mDDhSGlYlZWpymGpGxOxBMJjZQgsxUIAAhCAAAQgAAEIQAACEIAA&#10;BCDgZQK+F7AEt8348Z8988yXFRWpg+7S5QAtTTh5cuVrr32RemkZKoHwWBkCS7EQgAAEIAABCEAA&#10;AhCAAAQgAAEIeJNALghYhc2bf2P69HdGj04L4sMPL7n99s533vn+3//+aVoKzFwhhMfKHFtKhgAE&#10;IAABCEAAAhCAAAQgAAEIQMA7BHJBwBLNA3v2PKhnzw9nzEgL2YMPLrrjjk7Ll+988MEP01JgRgsh&#10;PFZG8VI4BCAAAQhAAAIQgAAEIAABCEAAAk1OIEcELHE8fOrUj2fOrNm2LS1MS0oK//CHjtu21fzp&#10;T++lpcBMF0J4rEwTpnwIQAACEIAABCAAAQhAAAIQgAAEmopA7ghYxkTCWbO2DB+eRpS/+lW7Nm2K&#10;r7nm7erqfWksNnNFER4rc2wpGQIQgAAEIAABCEAAAhCAAAQgAIGmIpA7ApYIthgwoKi09NNFi9JI&#10;86c/bf2jHx1y1VUbP/+8No3FZrooe3is/gv6u6xufnBzmZhkEIAABCAAAQhAAAIQgAAEIAABCEAg&#10;OwSyIWCVlpYWZGs7adGiJ4YMSW9t/fu3fOCBH/foMSO9xWahtB5te8wfOH/5sOUu6xoe3Dp27Lh+&#10;/frsjD9qgQAEIAABCEAAAhCAAAQgAAEIQAACcQlkQ8DasWNHXba2T+rqhmWgrl27/rdx49UZKNhb&#10;RU6aNGngwIGLFy/u2rVr3KFDAghAAAIQgAAEIAABCEAAAhCAAAQgkB0C2RCwstMSakmdwPjx46Ve&#10;de/ePfWiKAECEIAABCAAAQhAAAIQgAAEIAABCKSLAAJWukjmQjnNmzfPhWbQBghAAAIQgAAEIAAB&#10;CEAAAhCAAARyiwACVm71J62BAAQgAAEIQAACEIAABCAAAQhAAAI5RwABK+e6NMEGLRmpCO99Zs4c&#10;mWA+kkMAAhCAAAQgAAEIQAACEIAABCAAgSwRQMDKEmjPVlM25+kZMxZ06TIwqGQZYlafPnoducSz&#10;FmMYBCAAAQhAAAIQgAAEIAABCEAAAnlGAAErzzo8RnMHPv3W09ovgAgEIAABCEAAAhCAAAQgAAEI&#10;QAACEPAUAQQsT3VHkxhTNmZMp7Lgpn86lY1ZsaKurm5OWZPYQqUQgAAEIAABCEAAAhCAAAQgAAEI&#10;QCCMAAIWgwICEIAABCAAAQhAAAIQgAAEIAABCEDA0wQQsDzdPRgHAQhAAAIQgAAEIAABCEAAAhCA&#10;AAQggIDFGIAABCAAAQhAAAIQgAAEIAABCEAAAhDwNAEELE93D8ZBAAIQgAAEIAABCEAAAhCAAAQg&#10;AAEIIGAxBiAAAQhAAAIQgAAEIAABCEAAAhCAAAQ8TUACVl1qu5qnEtjyioDZ446RkzqBFIci2SHg&#10;WQLW+ZL6aUIJEIAABCAAAQhAAAL5QCDiM5dnb3cxDALJEUjsXMYDKzFepIYABCAAAQhAAAIQgAAE&#10;IAABCEAAAhDIMgEErCwDpzoIQAACEIAABCAAAQhAAAIQgAAEIACBxAggYCXGi9QQgAAEIAABCEAA&#10;AhCAAAQgAAEIQAACWSaAgJVl4FQHAQhAAAIQgAAEIAABCEAAAhCAAAQgkBgBBKzEeJEaAhCAAAQg&#10;AAEIQAACEIAABCAAAQhAIMsEELCyDJzqIAABCEAAAhCAAAQgAAEIQAACEIAABBIjgICVGC9SQwAC&#10;EIAABCAAAQhAAAIQgAAEIAABCGSZAAJWloFTHQQgAAEIQAACEIAABCAAAQhAAAIQgEBiBArr6gKp&#10;74nVSWqfE4g4YFJvU+rjkBIg4AkCgbCLavAIGwQgAAEIQAACEIAABFwSMG5ro9xVeuKONx0yAg2B&#10;gMvTwUqGB1aixEgPAQhAAAIQgAAEIAABCEAAAhCAAAQgkFUCCFhZxU1lEIAABCAAAQhAAAIQgAAE&#10;IAABCEAAAokSQMBKlBjpIQABCEAAAhCAAAQgAAEIQAACEIAABLJKAAErq7ipDAIQgAAEIAABCEAA&#10;AhCAAAQgAAEIQCBRAghYiRIjPQQgAAEIQAACEIAABCAAAQhAAAIQgEBWCSBgZRU3lUEAAhCAAAQg&#10;AAEIQAACEIAABCAAAQgkSgABK1FipIcABCAAAQhAAAIQgAAEIAABCEAAAhDIKgEErKzipjIIQAAC&#10;EIAABCAAAQhAAAIQgAAEIACBRAkgYCVKjPQQgAAEIAABCEAAAhCAAAQgAAEIQAACWSWAgJVV3FQG&#10;AQhAAAIQgAAEIAABCEAAAhCAAAQgkCgBBKxEiZEeAhCAAAQgAAEIQAACEIAABCAAAQhAIKsEELCy&#10;ipvKIAABCEAAAhCAAAQgAAEIQAACEIAABBIlkJKAVRAoKCgwaiwoTKmcRI0mfRMSMPta/W78YYMA&#10;BCAAAQhAAAIQgAAEIAABCEAAApknkJrwJAWjQIJGYUjHyry51NDkBNTX6nFTwWKDAAQgAAEIQAAC&#10;EIAABCAAAQhAAAJZIJC8gBUUrfRiyBlFeGBloa+8UYX6ul6yNHrfG0ZhBQQgAAEIQAACEIAABCAA&#10;AQhAAAK5TCB5AUtUgupVkbE1a5bLkGibjYD6Wh2ufke9YlxAAAIQgAAEIAABCEAAAhCAAAQgkB0C&#10;SQpYhu9NcDOUDEPSQMDKTn81fS3qa/W4+t0aA01vExZAAAIQgAAEIAABCEAAAhCAAAQgkNMEkhSw&#10;xESzx4y5ZEWFzYqbFZeU5DQlGtdAQH2tHjdmjRoaFmQgAAEIQAACEIAABCAAAQhAAAIQgEDGCRS8&#10;+PL/kqikTtu+fbX79u3du7empvrtze/qtaa6em+t/uzVcTNBEiWTxVMENEc05GfXzPCzk3pVXFxy&#10;dMdv6NU4oE/rQ/gfdPDXDFkzGCHL0LaCGmf4q3HYaGHB4vLF4664fOdnu8z23nv/wj69enqq7RgD&#10;AfcE9gUvd7W1uvjtqzUug7oQGpsui7ow7qk2XvXv1w874oJzz3BfLCkhAAEIQAACEIAABPKQwMOP&#10;P7Or6hM9fO2n568S468evoIPZEb4HsONpKjIfN4irkseDo9canKiMkIKAlZQo9IDmwQrQ8Wqqdlb&#10;s9d4cgs+wpmPc2w5QMAUpEKhzuRtV1zcTC5YxqVTYbBCEwnVzERHHgJWDowNmmARQMBiMEAAAhCA&#10;AAQgAAEIpIsAAla6SFKOxwkkKiMkKWCJgqFfGV5WQYeD2qDTgbHJ98p0v6rzOCnMc0mgXqSShhWS&#10;sYwY7sE5hHbJP9GRh4Dlkj/JfEEAAcsX3YSREIAABCAAAQhAwBcEELB80U0YmTqBRGWElAQsU8bS&#10;k1u9khWUrurqjKMBBKzUe9MTJRRozl99wPbQ9EBj9UlDvZJ9ls9qoiMPAcsTvYsRaSKAgJUmkBQD&#10;AQhAAAIQgAAEIBBAwGIQ5AmBRGWE5AUsU70KvVqqlXUkT3jnRzMtrUqalaVn2dUrvU905CFg5cfY&#10;yZdWImDlS0/TTghAAAIQgAAEIJB5AghYmWdMDZ4gkKiMkPwqhKZ+oc1wxrGiJIVCJZkx5thyhECw&#10;V41NMwfNMO3EC/TE6Y4REIAABCAAAQhAAAIQgAAEIACB/CCQkoBlIaqfYWatQVe/Fh3/5hABq5fz&#10;49SglRCAAAQgAAEIQAACEIAABCAAAQh4hUB6BCwz9JUVCctchZAtxwhYveyVwYsdEIAABCAAAQhA&#10;AAIQgAAEIAABCOQHAcXAejXplhIDK2l0/sroLgZWCzXK8sFrCPBuD/Zuxn03Gl8QKQbWKf7CgrUQ&#10;sAi4i4FV/fXDjrjg3DPgBgEIQAACEIAABCAAgRgEgjGwPi4uKdmvpESv+mvGpilqprAuzYwl4YuK&#10;jGeq4AZJCPiXwEEHJyYjJC9gWepVlFUI/csQyxsRCElR9fHOzABYkVYhTGzkIWAxznKJAAJWLvUm&#10;bYEABCAAAQhAAAJNSwABq2n5U3vWCGRVwKqfM1hbW7tPf2tr9+pNXZ124yVrbaaijBIoCEVsl8yv&#10;3dD8jWDuhcZfu+Sf6MhDwMpor1F4lgkgYGUZONVBAAIQgAAEIACBHCaAgJXDnUvT7AQSlRGS9MCy&#10;Yl4ZqtVe7TXa9tZIwNJeG4z9JAELDSsHBqecrQx/q9DyksXNiouLmzXTbhyQJ5alYSU68hCwcmBw&#10;0ASLAAIWgwECEIAABCAAAQhAIF0EELDSRZJyPE4gURkhBQFr3z4pVXsN7ar67c3v6bWmulpaliFo&#10;Sb4Kemd5HBbmxSVgyFcFBfK2KgpOudYE7OLikqM7ttOrcSAobpnzrhMdeQhYceGTwEcEELB81FmY&#10;CgEIQAACEIAABDxOAAHL4x2EeekikKiMkLyAJf1KUpUcr/bs2f325nevHDE0XW2gHC8TuHPugqM7&#10;fmO//ZoHXbEMaQsBy8v9hW3ZIYCAlR3O1AIBCEAAAhCAAATygQACVj70Mm0UgUQFrMKkqdXVBYyZ&#10;gpo0qLmD1dVJl0NGfxEw/Oxq9qrfg8H7/WU71kIAAhCAAAQgAAEIQAACEIAABCDgSwJJClj1MbDq&#10;JGOYUbB82XqMTpyAMUtUuzlLNLglXgY5IAABCEAAAhCAAAQgAAEIQAACEIBAAgQKpT8kvUvEMIO4&#10;628CdZLUzwTU10aPGx5Yhnhl7am3KelxSEYIeJyAFrQwLWSDAAQgAAEIQAACEICAGwLGrWMKj+oe&#10;vz3GPAgk93yUpAeWTrmg641OKWMiocQMNyehlWbjzD7m6nUFBSOXJJQzPPGSkfYy3JSsNH1mboxb&#10;rctkRjkNNtjqLyhwU4udSaT0NiuiGxT+if1IAg2JCyUQMNeYDK4wifuVC14kgQAEIAABCEAAAhCA&#10;AAQgAAEIQCBlAskLWEbVhiRcZ84lS9SS3jPeUq63Zqy9UVpSSPYxBBxpQebWp48hctkPSeuy9KGG&#10;42fOdVRtLzmk3ZgCU6jokU8FM4QXZdQYTU+zWWiZaKQ1y2ywodOYFU+PCIx42mhab1PacjbHXlQ4&#10;Neennc66IDD2FkPl2/jUw4ELzupUX2JD7QWhFjUyLBBYObZzI4Ewdr2u+6+hxxPuc9d1kBACEIAA&#10;BCAAAQhAAAIQgAAEIAABCNgIxBewPvrHTVeP+UVov/9VOz3DBSvo+FWXoAeWVUinLseufOOtJbeM&#10;XWkcWmkqNVKgDPXnggV1T4/Qp4GygSOCGdZuMNymzE+NXOVzDaFIelGkzSzZ+YmRYc5Z9UcdRa2Y&#10;eGy0sdHIQps9sW0wS3M0x9FYZ41vvSEUI55eMaZT6JNOYyaOmFsu+e2WscdO1NHGNIJaWX2LwkAJ&#10;jpE1uMWp1/VZYfQ1sa9c4yIhBCAAAQhAAAIQgAAEIAABCEAAAqkTiCdg/W/+zX97P/CdkbfN/Msl&#10;3wkE/jvntn9sS71Wq4SNG9b2Pqaz/isdRrKU+f7YLvXijam8jDwzEPzUyiVxKq4NVslKqffR0rsp&#10;ysxrWRhuT2xjHM1xNNaZt2yOoTqdaZ9+KF1qbvlIyXUDyyLRsEqIa5gdclyAJIAABCAAAQhAAAIQ&#10;gAAEIAABCEAAAh4hEE/AMs3cuu2jQKBVmyP0tm3rNmkx3Zzg1jnoVWQoNGeG3ocX3vmY3vp06MNh&#10;Uk8wl236XiiBvWTDD2ts5/C84bUYmtGNTp3LLErTFe0W2u0xj4fbEANR7MYaMxuDExLtspeRZa6p&#10;XwWi0Qj/yDD+zFAufRqn3rR0KoVAAAIQgAAEIAABCEAAAhCAAAQgAIEMEChY/d9GswLDqtj27B9/&#10;//T7ocOH/+h3V//AELAUxltr0VVXV3/15Ze7dn3+1tubfzv+VxkwL1tFSjbqbExjlI/SHEMmYotK&#10;YMq0P3U+uuNBBx28/wEHlJSUNGvWrLDQkEEP/loLvRboP8GtwPhPQfircdgou2Bx+eJxV1y+87Nd&#10;Zk333r+wd89T4A4BnxIwVjbQEgfG6pz7tCyr8Se4VdfoT8N2SOsjLjj3DJ+2EbMhAAEIQAACEIAA&#10;BLJD4OHHn/l8x8d62tJWHPyrxy5tRc2KioqM5y/9Yz5vmY9cbBDwKYFEZYR4Hlgfvloh9eqIk080&#10;vK8CH/zt9w/+z6dkYpqt2OvBuE6oV7nYu7QJAhCAAAQgAAEIQAACEIAABCAAAX8TiCNgvf73xz8I&#10;BE4cMOynv/nLbZeerLa+/Gpsjy1/48B6CEAAAhCAAAQgAAEIQAACEIAABCAAAa8RiCNgmXGvTNHq&#10;ow+NmYSHt2nttTZgDwQgAAEIQAACEIAABCAAAQhAAAIQgEAOE4gjYB32g+vNxQevHvMLczlCMwYW&#10;GwQgAAEIQAACEIAABCAAAQhAAAIQgAAEskMgXgysQOBbF/3ltpn1+0XHZ8csaoEABCAAAQhAAAIQ&#10;gAAEIAABCEAAAhCAgEkgvoAFKQhAAAIQgAAEIAABCEAAAhCAAAQgAAEINCGBdApY/fv3NxfyZMtV&#10;Ak04UqkaAhCAAAQgAAEIQAACEIAABCAAgbwlkE4Ba9myZXVsOU0gb88TGg4BCEAAAhCAAAQgAAEI&#10;QAACEIBAExJIp4DVhM2gaghAAAIQgAAEIAABCEAAAhCAAAQgAIFcJYCAlas9S7sgAAEIQAACEIAA&#10;BCAAAQhAAAIQgECOEEDAypGOpBkQgAAEIAABCEAAAhCAAAQgAAEIQCBXCSQgYF095he5SoF2QQAC&#10;EIAABCAAAQhAAAIQgAAEIAABCHiWQFQBS3KVtXvWegyDAAQgAAEIQAACEIAABCAAAQhAAAIQyHkC&#10;UQWs22b+xdpFQWKW/osTVs4PCBoIAQhAAAIQgAAEIAABCEAAAhCAAAS8RiCWB5apW5m7Zbf531+P&#10;u9JrLfGIPcOHD/eIJZgBAQhAAAIQgAAEIAABCEAAAhCAAARyg0AsDyy1UF5X5qvjzS3T78xm+3v1&#10;7/uXe+/OZo1J1zV//vyk85IRAhCAAAQgAAEIQAACEIAABCAAAQhAIJxAnBhYpnrl8MAyxaxsbqtf&#10;efmZZc9ls0bqggAEIAABCEAAAhCAAAQgAAEIQAACEPAIgTgxsOxWNmUArM++ePz+Bz2CDDMgAAEI&#10;QAACEIAABCAAAQhAAAIQgAAEskkg/iqEpjUeCeL+l+CWTUDUBQEIQAACEIAABCAAAQhAAAIQgAAE&#10;INC0BOKvQmjaZ8XAalpznwluTWsDtUMAAhCAAAQgAAEIQAACEIAABCAAAQhkk0BUActuhD3oVfYD&#10;YNkteTy4ZRMQdUEAAhCAAAQgAAEIQAACEIAABCAAAQg0LQEJWHXp2Ju2FdSeZQIRx0zqNqRlKFII&#10;BLxGQKeGZVLqpwklQAACEIAABCAAAQjkAwHzBtJ+J+m1u1zsgUDqBBI7l115YCVWZFZS9w9uWamK&#10;SiAAAQhAAAIQgAAEIAABCEAAAhCAAASakoBfBaxlwa0pyVE3BCAAAQhAAAIQgAAEIAABCEAAAhCA&#10;QFYI+FXAygocKoEABCAAAQhAAAIQgAAEIAABCEAAAhBoegIIWE3fB1gAAQhAAAIQgAAEIAABCEAA&#10;AhCAAAQgEIMAAhbDAwIQgAAEIJApAgW2LVN1UC4EIAABCEAAAhCAAATygAACVh50Mk2EAAQgAAEP&#10;EKioqNi9e7cHDMEECEAAAhCAAAQgAAEI+I9ATglYw4cP918PYDEEIAABCOQHgR49eqxevTo/2kor&#10;IQABCEAAAhCAAAQgkGYCOSVgLV++PM14KA4CEIAABCCQPgIIWOljSUkQgAAEIAABCEAAAvlFIKcE&#10;rM2bN+dX79FaCEAAAhDwFYEXX3zRV/ZiLAQgAAEIQAACEIAABLxCIKcELAsqcwm9Mr6wAwIQgAAE&#10;bATwFGY4QAACEIAABCAAAQhAIDkChXV1gdT35OrOXC6eEDLHViVHHDCp15j6OKQECHiLQNjJkvpp&#10;Qgl+J1BVVaVQ7n5vBfZDAAIQgAAEIJBpAo1ua6M8gnnr1jcdwgItyjcCiZ5HuemBxVzCRMcB6SEA&#10;AQhAIDsE+IklO5ypBQIQgAAEIAABCEAgxwjkpoBlddJfgluO9RnNgQAEIAAB/xJ45pln/Gs8lkMA&#10;AhCAAAQgAAEIQKCpCOS4gKXnBB4VmmpsUS8EIAABCIQTWLp06bZt2yADAQhAAAIQgAAEIAABCCRE&#10;IMcFrMeDW0JESAwBCEAAAhDIKIH58+dntHwKhwAEIAABCEAAAhCAQO4RyHEBy+ow5hLm3tilRRCA&#10;AAR8SmDBggU+tRyzIQABCEAAAhCAAAQg0FQE8kXAYi5hU40w6oUABCAAAQeB9cENLBCAAAQgAAEI&#10;QAACEICAewL5ImAxl9D9mCAlBCAAAQhkmsCiRYsyXQXlQwACEIAABCAAAQhAIJcI5IuAlUt9Rlsg&#10;AAEIQMDvBG655ZZp06YRzd3v/Yj9EIAABCAAAQhAAAJZI5B3Alb/4JY1vlQEAQhAAAIQCCfw5Zdf&#10;TpgwoWPHjuPGjUPGYoRAAAIQgAAEIAABCEAgLoG8E7CWBbe4XEgAAQhAAAIQyDSB3bt3z5gxo1u3&#10;bkuXLs10XZQPAQhAAAIQgAAEIAABXxPIOwHL172F8RCAAAQgkHsEqqqqBg4cuHr16txrGi2CAAQg&#10;AAEIQAACEIBAugjkr4DFXMJ0jSHKgQAEIACBFAns2bPnZz/7WYqFkB0CEIAABCAAAQhAAAI5TCB/&#10;BSzmEubwsKZpEIAABHxHYNOmTX/+8599ZzYGQwACEIAABCAAAQhAIDsE8lfAyg5faoEABCAAAQiY&#10;BKZPn25H8bWvfa1Dhw72I9dff72iYoELAhCAAAQgAAEIQAACEAgngIDFqIAABCAAAQhkg4ACXdmr&#10;+eyzz9asWXPFFVdYB3fu3HnyySezKGE2OoM6IAABCEAAAhCAAAT8RgABy289hr0QgAAEIOBPAqWl&#10;pQ7D58+ff+edd7Zt29Y6/tprr2lRwtmzZ/uziVgNAQhAAAIQgAAEIACBTBFAwMoUWcqFAAQgAAEI&#10;2AlIwHJoWOPGjWsZ3OzJtCjh6NGjO3bsqE8rKipgCAEIQAACEIAABCAAAQiIAAJWwzDYvX79xLIy&#10;hgUEIAABCEAgQwQcQa9Ui+SqN954I7y6ysrKGTNm9OjRw1SyFi1ahJiVoU6hWAhAAAIQgAAEIAAB&#10;XxBAwGropsrpt3Va9qwvug0jIQABCEDAjwQuvPDCRM02lawhQ4ZIzCooKOjVq9fw4cNvuOGGpUuX&#10;ImklCpP0EIAABCAAAQhAAAL+JYCA1dB3XefcNXxPjX/7EsshAAEIQMDjBIYNG9a8efNoRnbu3Dmu&#10;/atXr1bkrMmTJ5eVlUnSUvys5cuXx81FAghAAAIQgAAEIAABCPidAAKWswdrq6pqtm3ze79iPwQg&#10;AAEIeJBAmzZt5s2bF03DGjFixPjx4xMyW0sWKmBWQllIDAEIQAACEIAABCAAAT8SQMBy9tq6iy/e&#10;yMOAH8cyNkMAAhDwA4HBgwevWrVq1KhRXbt2ddi7ffv2qVOnrlu3bsCAAe6bsn79+oceesh9elJC&#10;AAIQgAAEIAABCEDAjwQQsJy99s25c4+ePt2PfYnNEIAABCDgCwLdu3efNWuWhCqHv5XcqWS/hK0l&#10;S5Zs3bpVafr16+emRWPHjnWTjDQQgAAEIAABCEAAAhDwLwEELGffFbdpU9Khg397FMshAAEIQMAv&#10;BFq3bm03VfHarf9qsqG8tJYtWyYlS7MOJVFJzIo291DKl/yw/NJq7IQABCAAAQhAAAIQgEASBCRg&#10;1aW8J1GvD7Ls5mEgVi+FD5vU+zT1oUgJEPAsAZ0gso0NAo0ISKWy/9/0wHJsSqPQ79OnT5eY9dVX&#10;X8lvS/5ZkyZN+vGPf2xPuWjRIuBCAAIQgAAEIJBbBDx7Z4thEEgXgcROWTywIvOSevV6t25fVlQk&#10;hpPUEIAABCAAAdcE3AhYjsI0wVARsm644YZHHnnkkEMOsT599NFHXVdLQghAAAIQgAAEIAABCPiP&#10;AAJW5D5rrkeEVasO6N7df12KxRCAAAQg4BMCHRrPWK8Kbu5t79+/v5VYUwh3797tPi8pIQABCEAA&#10;AhCAAAQg4C8CCFhR++vAnj391ZdYCwEIQAAC/iLg8MCS8RFnEUZr1Pnnn299tHfv3tWrV/ur+VgL&#10;AQhAAAIQgAAEIAAB9wQQsOKw+oLnAfejiZQQgAAEIJAIAQVlT2IWoVWD5hIWFRVZ/33wwQcTqZy0&#10;EIAABCAAAQhAAAIQ8BMBBKxYvbVv9+71vXrtXLrUT12KrRCAAAQg4B8CDgHLvhBh3EaUlpZ27tzZ&#10;Svb444/HzUICCEAAAhCAAAQgAAEI+JQAAlasjits3vxb69a1GDDAp72L2RCAAAQg4HECqXhgqWkX&#10;X3yx1cCPPvooIf3L42QwDwIQgAAEIAABCEAAAnYCCFhxxoOiuTNiIAABCEAAAhki4BCwPvzww4Qq&#10;GjJkiD39woULE8pOYghAAAIQgAAEIAABCPiFAAKWq56qKi+vTWRlKFeFkggCEIAABPKeQPv27e0M&#10;Egriroxax7BVq1ZWCQ899FDeEwUABCAAAQhAAAIQgEBuEkDActWvb192mTQsV0lJBAEIQAACEHBN&#10;IMUphKpn4MCBVm2vvfba7t27XVdOQghAAAIQgAAEIAABCPiGAAKWq6769tq1hwwb5iopiSAAAQhA&#10;AAKuCTgELNf5GhL+/ve/LygoMP+/b9++iRMnJlEIWSAAAQhAAAIQgAAEIOBxAoV1dYGU9kCgzuNN&#10;TId5xW3apKOYHClDPW7sjUdO6m1LaRymOIzJDoH0Eqg/R3SqmCeLNvOVDQIOAlpJ0H4kCf8pSWD2&#10;tQhvv/32Kua8M84gAAEIQAAC/idgPB8ZN5HBJ69Ij2A8QEHA7wQSPU3xwEqA2JcVFTXbtiWQgaQQ&#10;gAAEIACBRAgkGgPLLHv69OlWJTU1NWeffXYidZIWAhCAAAQgAAEIQAACPiCAgJVAJ60fPHj7/PkJ&#10;ZCApBCAAAQhAICYBxxTCJDywVPyZZ5559NFHW/W88MILF198cXJF0V0QgAAEIAABCEAAAhDwJgEE&#10;rAT65dilS9uMH59ABpJCAAIQgAAEYhJo3ry5/XN5YCU3AfBPf/qTvZz777+/f//+ixYtQsZiAEIA&#10;AhCAAAQgAAEI5AYBBKxG/aj1yGP0a0nMT82MsUvI/qCZH9yyXy81QgACEICAGwIOAUtZli9f7iaj&#10;I80555wjPyz7wdWrVw8ZMqRt27Z6veGGGyRmqWT0rCTYkgUCEIAABCAAAQhAwAsEClb+Z00Sdmid&#10;o71791ZXV3/11Ze7du16e1Plb8f/KolyXGax1ldymZ5kDgKS1ZYsWdK1a9fUyUyZ9qejj+pw0EEH&#10;7b//ASUlJc2aNSssNGTQFqUt9Vqg/wQ3Y0Ess9savxoHDCMKFpcvHnfF5Ts/22WadO/9C3uefFLq&#10;5lECBJqEgC6Jqre2tlZvamv36o2ukNpqdJWsqanes0dhifbs2dOq7TcuOPeMJrGQSpuKgP37qy5K&#10;JP/999/frit17959zZpkvprluqVo7p988ombxup7wf6LS8+ePffbbz8r47Bhw7z2e4ybRpEGAhCA&#10;AAQgkBsEHn78mc8+/ai4uLhkv/1KjH+Mxy5tRcZmPH/pH/NJiyfl3OjxvG1FojKCPzywdBut+/5M&#10;b/369Ut93KiQTNuZUPmTJk0aOHDg4sWL06Jepc6HEiAAAQhAwEHAcX2uqKiQz1QSrlJa0PCRRx6x&#10;61AxUFdWVsohy9qmTZs22bZ17NhRTlv0FAQgAAEIQAACEIAABLxDwB8C1ubNm7OAbNmyZQlpQxET&#10;q5AsmOq+ivHjx0u90u/57rOQEgIQgAAEsklgwIABjuo03a9Hjx6aA5ioGfoRRZqUlKxEM4anl5zF&#10;DPTUMVICBCAAAQhAAAIQgEC6CPhDwEpXa/OwnPDoKnkIgSZDAAIQ8DKBMWPGhJu3fv36Xr16jR49&#10;OtGY7poMqBmIafG6HTFihNzBvIwO2yAAAQhAAAIQgAAE8ocAAlb+9DUthQAEIAABLxJo06aN5npH&#10;tGz27Nmazaf5fQnNKNS8e2lYCxcujFasSwqK3Xb++ecnVLXLkkkGAQhAAAIQgAAEIACBRAkgYCVK&#10;jPQQgAAEIACBNBOYN29etLne8sCaMGGCZCyJWe5rlfvt4MGDNYV869atUrIUD1H/1QTDRN1yN23a&#10;NHHiRPf1khICEIAABCAAAQhAAAIZIuCPVQgz1HiKTYIAqxAmAY0sOU+AVQhzvouTbqCbVQjNwiVU&#10;DRo0SBGsYtQlHSpdsdU1N9CanKiA7tqserds2eKIfqXwjmlZ5yRpjGSEAAQgAAEI5BUBViHMq+7O&#10;58bm5iqE+dyjtB0CEIAABPKBgCKvL1myZOzYsTEae/PNN6crKJUcvqRJmduwYcOki1mb3MH+8Ic/&#10;2M0466yz0lVvPnQlbYQABCAAAQhAAAIQyAQBphBmgiplQgACEIAABBImoPl906dPX7VqVbTphApH&#10;pcUBEy438QyatGi34csvv1RseEWUtztqJV4qOSAAAQhAAAIQgAAEIJA8AQSs5NmREwIQgAAEIJB2&#10;AuYyglKyFNw9vPDy8vLsOEMpfpY9YNaePXvMiPJDhgzJjgFpB0uBEIAABCAAAQhAAAK+JoCA5evu&#10;w3gIQAACEMhNAppLuHnz5ogy1vDhw7PQZi1lqOjv4RUtWrSoR48ebdu2VcSuGTNmrF69OgvGUAUE&#10;IAABCEAAAhCAAAQQsBgDEIAABCAAAS8SkAOUZKxZs2Y5jJMDlPywsmDxwIEDo8Xk2rZtm2wYN25c&#10;r169FKi+W7du/fv318TDadOmKQ49qlYWeocqIAABCEAAAhCAQL4RQMDKtx6nvRCAAAQg4CcCUpE0&#10;qdBhcXYiYalSuYApxHtcXuvXr5duJfVKGpaULFPV2n///fVe/mLZkdviGkkCCEAAAhCAAAQgAAFf&#10;E0DA8nX3YTwEIAABCOQ+gYhOWEuXLs1Oy7UooWQsLZKYaHUKOS9Va/78+Zps2LJlS5SsRAGSHgIQ&#10;gAAEIAABCEDATgABi/EAAQhAAAIQ8DQBLQgoPyyHiXPmzMma0WZArqlTp0aMK+/GjKqqKruSpUBa&#10;krfcZCQNBCAAAQhAAAIQgAAETAIIWIwECEAAAhCAgNcJyAfKviagzJUHlgJRZc1ueWCNHz9eMpYc&#10;shTfPel6TSVLSxlqgmFZWZnCwFdWViZdGhkhAAEIQAACEIAABPKHAAJW/vQ1LYUABCAAAb8SkGY0&#10;atQou/XyYMp+bCmJaAqJJRlr3bp1mtio96mIWdLgFAa+Y8eO5pqGZgB4v/YQdkMAAhCAAAQgAAEI&#10;ZJgAAlaGAVM8BCAAAQhAIB0ERo4c6Sjm8ccfT0fByZTRtWtXCWryxpKYpW3ZsmXSsyZNmjR48OB+&#10;/folGjDLXNPQDACv6O+KAS8XrRtuuEEKl8LDJ2MfeSAAAQhAAAIQgAAEco5Awcr/rEmiUfv27du7&#10;d291dfVXX325a9eutzdV/nb8r5Iohyy+IzBl2p+OPqrDQQcdtP/+B5SUlDRr1qyw0JBBt7z7/rvv&#10;ve+mOR07tP/OiScuLl887orLd362y8xy7/0Le558kpvspIGABwnokiiramtr9aa2dq/e6AqprUZX&#10;yZqa6j17ampq9uzZ06rtNy449wwP2o9JmSMgOcYqvK6uLsWKpO/YfZTkD7Vjxw7H1MIUq0hjdmlP&#10;UqZk8EMPPZSiDiVdTAJZorpYGttCURCAAAQgAIFsEnj48Wc++/Sj4uLikv32KzH+MR67tBUZm/H8&#10;pX9kj24z7Hca2bSQuiCQFgItSlsaI1ljOrgZ983mmG78ahww6ivAAyst2CkkIPVqxKVDL7/k4suG&#10;XXTJ0J8Nu+inF/9s8EVDLvjZhT8Z8pPzLzh/4PkDzxl49llnnzlgc+UWeEEAAhCAQBIEHE5Y5jJ/&#10;SZSTnSzy0pI3lhypNN9Qm/yzdCS5qhX0XT5ZyeUlFwQgAAEIQAACEIBAbhCQgKUfhFPfc4MGrXBJ&#10;IOKAcZk3RrLUxyElQMBrBDTg7SalfppQQl4TGDBggKP9zz//vC+ISLqylCwFpA9vSNxWaDqhZKy4&#10;yUgAAQhAAAIQyBUC1j2k437Sa7e72AOBVAgkdr7igZUYL1JDAAIQgAAEmoqA5tDJp8lee4pT87Lf&#10;EClZY8eOXbJkyVdffbV48WIF0nIfBv6yyy6T01n2baZGCEAAAhCAAAQgAAEvEEDA8kIvYAMEIAAB&#10;CEDAFYG+ffv6WsCyjFforoEDByqylRkGfuHChRKzYs8x/OKLLxTo3RUmEkEAAhCAAAQgAAEI5BwB&#10;BKyc61IaBAEIQAACuUugZ8+e9sYpSnoOtFVOWGaYdoXKUlh6rWmogFnDhg2Tu5kjRP0dd9yRG03O&#10;gV6jCRCAAAQgAAEIQCDLBBCwsgyc6iAAAQhAAALJE3BMuKuqqsqxWXXmNEkFzJo3b56ULM00/Nvf&#10;/mbx0hKfI0aMSB4fOSEAAQhAAAIQgAAEfEsAAcu3XYfhEIAABCCQfwTCI0ZVVFTkNoazzjrLPnFS&#10;etarr76a202mdRCAAAQgAAEIQAAC4QQQsBgVEIAABCAAAd8Q0JQ6+SjZzR03bpyW58vtiXULFiwo&#10;KCgwW11XVydJK8f8znwz/jAUAhCAAAQgAAEIpI/A/15b+9SSZ/721JInnnyq/PEnF2svf+Ix7Ysf&#10;f1T7Y+X/p/3Rxdr/+/IrqhYBK33sKQkCEIAABCCQeQKOSOerV68eMmRI27Ztu3XrpjeafLd8+fLK&#10;ysrMG5K9Gtq3b/+DH/zAqu/999//xS9+kb3qqQkCEIAABCAAAQhAIAME3n3v/RGXDr38kosvG3bR&#10;JUN/Nuyin178s8EXDbngZxf+ZMhPzr/g/IHnDzxn4NlnnX3mgM2VWxCwMtADFAkBCEAAAhDIJIHw&#10;WYRmbevXr5cr1uTJk/v379+xY0e5LPXq1ausrEyS1rRp06RqKWBWJu3KbNlywioqKrLqUISs4cOH&#10;44eVWeiUDgEIQAACEIAABLxEAA8sL/UGtkAAAhCAAATiEbjwwgvjJQl9LuespUuXStKaMGGCVK2W&#10;LVtK0jJdtHwn/bRp00aTJe0Nnz9/fo8ePdRGlzRIBgEIQAACEIAABCDgawIIWL7uPoyHAAQgAIG8&#10;IzBw4MCePXsm12zJPaaLlsQszTeUBuQjJWvKlCnHHXecveFyOlNb9JocDXJBAAIQgAAEIAABCPiI&#10;AAKWjzoLUyEAAQhAAAIGgSVLlgwbNiwVFtKtNN9Qs/DkxOSXdQwVwP6JJ544+OCD7Q1XQ+RTlgoK&#10;8kIAAhCAAAQgAAEI+IIAApYvugkjIQABCEAAAg0EtBChgkDt2LFj4cKFo0aNStohSyXKfUlxsvwS&#10;9F3xv+bOnesYCg8//PCHH37I+IAABCAAAQhAAAIQyG0ChXV1WpE61T23GdE6B4GIAyZ1SqmPQ0qA&#10;gJcJpH6OUAIEHAQkYw0ePHjWrFmrVq2qq6vTq/SsSZMm6WC/fv3c49q2bZumE7pP37Qp1To5oMkb&#10;yzJDbdfBprWK2iEAAQhAAALpJeDl21psg0C6CCR61qTkgVVQENAiRwWBQEFhSuUkajTpm5CA+tro&#10;cbPj2SAAAQhAwDME5IclHUfz6SRjLVu2TLKOXLT0ZvHixWPHju3atWsMSxUbq7y83DNNiWPIgAED&#10;1qxZc+SRR1rpnn/+eb9MhPQLZOyEAAQgAAEIQAACXiOQvPAUlC8MCatQigZihtc6NmP2qK+NHg8E&#10;VayM1ULBEIAABCCQOgG5aMkVS0Hfp0+fvm7duq1bt2rioUQuHQ8vfObMmanXmLUSpMf961//0veR&#10;WaPUupNPPlkhvRSW3o9rLGaNGxVBAAIQgAAEIAAB/xJIXsAynHBMT5zCwiI8sPw7BBK0XH1tOGGZ&#10;miUSVoL0SA4BCECgCQm0adNGod/lnyXPLClZDkuk+/glEpZpefv27e0zJWtqaqReScPSuoT7Bze9&#10;0dTIadOmqWlNiJ2qIQABCEAAAhCAAATSQiAFASuoX+jHzyJtzZqlxRoK8T4B9bU63PjRG/XK+72F&#10;hRCAAASiEJCSpXmFjg+1LqG/gN12223NotyBaHVC6VZq0YQJE6RktWzZUtqWj6ZJ+qsjsBYCEIAA&#10;BCAAAQikSGDBvLvvm3/P/Qvu/et98x64f/6Df12w6IH7Hlr4V3uxSQpYwRBIBfLDkfOV9IxmRQhY&#10;KXaWb7Krr9XjhtOdOQiQsXzTdRgKAQhAoBGBa6+91h4KXZ+9+eab/mLUvXv3K6+80o3NVVVV8s8a&#10;NGhQ27ZtR48erbj1bnKRBgIQgAAEIAABCEAgOwSGDr/s4mGXXnrZ5Zdcepm5D7/ksuHDL0mDgKUi&#10;zMmDcsBq1qy4uKQkO02iliYnoL5Wj6vfzYmETW4PBkAAAhCAQHIENKMwBxbvmzp1qmK6uycg6Wr2&#10;7NkdO3ZUtHt5abnPSEoIQAACEIAABCAAgcwRMD2w7rn7rnvvudvc591797x599prLFjx4itJWKBo&#10;qXV1+2pr9+3du1dRJ7a8+0FNTXVNdfXeWv3ZW7tvX/DzfUmUTBZPETBVKrlbSaeU75XUK6mV7b9x&#10;eHFxsXGgyHDCM2WsFatfGnHp0GC/G380BEJ/g29qNViCf7U9+fTSn5x/3uLyxeOuuHznZ7vM9t57&#10;/8JTTvqOp9qOMRBwT0CDXImNUa7Rrsug/gY347qoK+OePbpO6p9WbY+84Nwz3BdLyhwgYBf6dYH0&#10;WovMoFGWVVKClixZ4jUj49ojHUqtSGL+oyQ8hbfPARUvLiISQAACEICAvwg8/PgzO7d/qGeukv32&#10;Kyk2/ujhK/j8ZYTvMcP4qEVMiPFXt2JtOIFwGaFZUYEUBN01ByUlY/v8i68sGSEVAcsQK4KPacFH&#10;tZoa/TWe22przXo8d5/OeEmcgKQpY83B4CXSmCvarFj+dvUXz2b1kwgRsBInS47cIoCAlVv9mc7W&#10;eFzAUpQoxYeyGqyY6MuWLUtn+7NYVkVFxZw5c9avX683mjDovuaePXsuXrxYYpb7LKSEAAQgAAEI&#10;ZJQAAlZG8VK4dwjYBax59841dSvjr/liSFmBH18wJFUBSw0OFmdKVQ3ONXobcsHx3u/M3ukkf1kS&#10;DHZmuFkFw/WbmyH6G8KWLQYWHlj+6lasTS8BBKz08syl0vwlYCmk1Jo1a3KAvwQsyVhqiBQ6BfZa&#10;vXp17AUWS0tLpWHZ1zTMAQg0AQIQgAAE/EsAAcu/fYflCRHIkgeWKWCZr4azlfkafFevmCVkNom9&#10;S0ATBIN/TBHL2Mx/zacy69kMAcu7XYhlmSeAgJV5xn6tweMClvyVunXrZsHt0KHD5s2b/co6pt2m&#10;f5ZWIYwRvl3TCcNXZsxJGjQKAhCAAAQ8TgABy+MdhHnpIpA9Dyy7hmXKWaZPltESU9tKV5sop+kI&#10;hIK012tV9R5XocUH7Q9mCFhN10vU3PQEELCavg+8aoHHBSz5JSmceT4IWFYbpWE99NBD0QJmDRs2&#10;bN68eV4dTdgFAQhAAAL5QgABK196Ou/bmagHVmEqxMwZZEFnnOB6hNZmxPtmywUC6kdjt00dNPua&#10;eIGpnDjkhQAEIOARApo6Z7ck9jw7j9icohkDBw5cuHDhqlWrFPoqvChFtR80aBCrE6YImewQgAAE&#10;IAABCEAgOQLVNbXa91Tv3b2n5qs91V/urraXk5KAZRVkBfMOzjBjy00C9pDtyY1FckEAAhCAgKcI&#10;OAQsT9mWUWOkXknDkpIVHrtdLlpoWBmFT+EQgAAEIAABCEAgOQLpEbDMyYPWMofmYodsOUbA6uXk&#10;hhq5IAABCEDA+wTyyvlo8ODB69atC4/dvnTpUjQs749VLIQABCAAAQhAIN8IFKx48RWrzbUb7gts&#10;Xe4eQSjglTIoAJa5LqGZ2QyE5b4gUnqVQH0MLMM+va+PfWW8D7Tt1+ybF1uGEwPLq32IXdkgQAys&#10;bFD2Zx0ej4ElqIqBZZ85qCDuCuXuT9jJWz1u3LgZM2Y48s+aNWvUqFHJF0pOCEAAAhCAQLIEiIGV&#10;LDny+YxAojJCg4BVu+F+qVffveoeNy2uX4EwtAqhFh/cVxv0Nwo5YtUrWW7KIo23CRi6VTDmVX2o&#10;s1DMsxV/vjyoYV1kmp/oyFtcvnjcFZfv/GyXmf3e+xeectJ3vE0C6yAQlQACFoMjGgEELL+MDc0c&#10;lEPWnj17LIOPPvrojRs3+sV+7IQABCAAgVwigICVS71JW2IQSFRGsAlYz1/63SvvMoresy4uYmvN&#10;wdp9hnS1V/vefbW1tXpTZ/ypk5QVtxAS+IKA9CpDvyosaFZkxOlv1qxQbwoPOEYvK/4yslm/kOKZ&#10;6MhDwPJF72OkSwIIWC5B5WEyBCwfdbpmDp577rnV1Q2xQhUkS6qWj5qAqRCAAAQgkBsEELByox9p&#10;RVwCicoINgHrX5d+94q5gd1vuJn8F3S0CuiZTbpVjfaavdXVihW/V+9rtQd9sdyUE7c9JGhqAlp0&#10;sEBaVVGzwuJmhSXFzUpKioqLmxVrccKDjl0xe3Sz791tPp4lOvIQsJq6Z6k/nQQQsNJJM7fK8p2A&#10;pZhQXbt2za1OSKA10rDOOuss84zWdvzxx1dUVCSQn6QQgAAEIACBdBBAwEoHRcrwAYFEZQSHgDU7&#10;sPt1N8JTMF57nfytarTGYXXtI88fUlNTXVNdvVc+WHt1ODiVsP7+zwfYMDEKAUO+KjAFrGbSrIpL&#10;SoqLS37Sd3tJSbPig49bPeeqZn0RsBg9EDDUfFGQF6reGK6o+hvcjOuirox79tToElm9p1XbIy84&#10;9wx45RUB3wlYy5YtCw9qnlddNnTo0Pvuu89ssrrvyy+/bN68eV4RoLEQgAAEINDkBBCwmrwLMCA7&#10;BJIQsF42Lav912XfvcKtgCWFSs9p8rfaU71391c1//evlleOGJqdFlJL0xK4c+6CH39vR/P9S/Y7&#10;+LgX7x5T3Peueg+s/464dGhQuDT+mCPE+Bt8qTUmmBp/tT359NKfnH9eJA+sE5u2adQOgaQJNBaw&#10;LP3KErCqDf2quhoBK2nC/s3ofQGrR48edicjBKxt27Ydfvjh1rI0EydOnDJlin9HIJZDAAIQgIAf&#10;CQQFrG1yHSjZTx4Exh+5ExgeBUXa5V1ghHYxf2ix32n4saXYnOcEVqxOTEYotPEqUEj2QF2tyz0o&#10;Ssjfyngs0988554/zQ8+hler39X/xOrPn36npRCAQK4SKC0tzdWmJdeuNm3a2CdRzp49O7lyyAUB&#10;CEAAAhCAAAQgkF4CdgErwZKNGFh1tbV18sOSjpVgZpL7lYChWRoB+4OOVppuiojl157EbghAAAIQ&#10;iEzgyiuvtD745JNPnn32WUhBAAIQgAAEIAABCKSdwDfaHTH3ngV33Xvf3fPvv3fBA/Pvf/C+Bxbd&#10;v/DhBx56ZOEjjz78aPmj5U+UP/mUZnF17NBetTsErH0u3a+UrK5ub90+I2a7BA2Fe0l7SyjQmwSM&#10;GGeG+9VezRX0poVYBQEIQAACSROoqqpKOm/OZPzFL35x4IEHWs3Rf3OmaTQEAhCAAAQgAAEIeIfA&#10;t4879qyyM350Vtk5Z5818NyzB2kfeM552gede7728wb+WPv5g7R/58QTGgtYxlJycqmRKhF/N8QL&#10;Q78I+mDJHSfBeO0bZ/Yx5+sWFIxckiK8JSPtZbgpWWn6zNwYt1qXyYxyGmyw1V9Q4KYWy4wo1dkO&#10;Rzco/BP7kQQaEheKYqUF546q34MDgA0CEIAABPxNwBGhHAHL7M5LLrnE6tcNGzbcdddd/u5mrIcA&#10;BCAAAQhAAAL+J5D8FMLg9DFDxDCXHEwURe8ZbynXWzPW3igtKST7GIKPtCBz69PHELnsh6R1WfpQ&#10;w/Ez5zqqtpcc0m5MgSlU9MinghnCizJqjKan2Sy0TDTSmmU22NBpzIqnRwRGPG00rbcpbTmbYy8q&#10;nJrz005nXRAYe4uh8m186uHABWd1qi+xofaCUIsaGRYIrBzbuZFAGLte1/1nLkCp6YPGAHCdi4QQ&#10;gAAEIOBNAgr5ZDessrLSm3Zm2ao//vGPdmlPTljLly/Psg1UBwEIQAACEIAABCBgJ9BYwDL8qpxB&#10;3N/5v6dOPfdBc5+yutGndcGJhIF9ioeUpDNOpy7HrnzjrSW3jF1pGLXSVGqkQBnqzwUL6p4eoU8D&#10;ZQNHBE1eu8FwmzI/NXKVzzWEIulFkTazZOcnRoY5Z9UfdRS1YuKx0QZHIwtt9sS2wSzN0RxHY501&#10;vvWGUIx4esWYTqFPOo2ZOGJuueS3W8YeO1FHG9MIamX1LQoDJThG1uAWp17Xp4XR1+pxdf2+WteZ&#10;SAgBCEAAAh4l4Aji/uqrr3rU0OyaJfXKHglr796955xzzvr167NrBbVBAAIQgAAEIAABCDQQiOeB&#10;9eLqn96/M9Dv1BfKy0Z1CDwzdelf30snvo0b1vY+prNKlA4jWcp8f2yXevHGVF5GnhkIfmpVLHEq&#10;rhFWyUqp99HSuynKzGtZGG5PbGMczXE01pm3bI6hOp1pn34oXWpu+UjJdQPLItGwSohrmB1yXIAk&#10;gAAEIACBfCDQvr0REdPa8DOyUEyZMsWu7n3++efdu3efMGECsyzz4bygjRCAAAQgAAEIeJCAXcAq&#10;CM0JNONbBfcXVm2R0Wf0ahuoO+h7p34tENi5+f1Q9CsrTTBmVsKbOcGtc9CryFBozgy9Dy+o8zG9&#10;9enQh8OknmAu2/S9UAJ7yYYf1tjO4XnDazE0oxudOpdZlKYr2i2022MeD7chBo7YjTVmNgYnJNpl&#10;LyPLXFO/CkSjEf6RYfyZoVz6NE69iXWgOTyUxwicxgYBCEAAAv4l0KFDB7vxUmfQsEwgcsKaN2+e&#10;Hc6ePXumTZvWsmXLsrIyvQGUf4c9lkMAAhCAAAQg4EcCBStefNm0u/bfI747cnrgqzX20EbvPPrM&#10;T//6WaBf7xfGHGG+7/TzM+af/zUF8a6pqd29Z++uL/bs/Gz3Yy8c+tvxv/Jj+0M2SzbqbExjlI/S&#10;HEMmYotKYMq0P5136ictvrb/QYec9PJfr9+v75zCQkMGXbH6vyMuHWqEQ9tn/FGcrNDf4Bsj0n/w&#10;rzYtgfmT889bXL543BWX7/xsl1nTvfcvPOWkE+EOAZ8S0CA3rqLGghbmONd8I2OrqTb+VO+prtFr&#10;dXWrtkdecO4ZPm0jZidHQL+CWBmTiBeZXKUJ5ZJiJUXGnmXUqFGzZs1KqJAcTiytaunSpbEbKBHQ&#10;0gHlpdWiRQszvSSwnj17mu8Va6xr1645DIqmQQACEIBAGgk8/PgzO7dvKy4uKdmvpKTY+NMsuBUV&#10;aS/S85deVZ0ZbTmN9VIUBLJMoLTlIcZI1pgObsZoNsd041fjgGFZgWMKoXMVwiPPP0UzBwPLV546&#10;6BFDyTI2xxqFORHLW7HXDekF9crlcDU7nRjuLnGRDAIQgIB3CWiWXL9+/ez2lZeX796927sWZ9ey&#10;xYsXS5OKXaci38sby9xmzJgxuX7TfMP+9Vu3bt10JzZkyBDYZrcDqQ0CEIAABCAAgdwhYBOwDEUr&#10;PIj7gT//08AXHjP2aX2V4Gvf73lgeKD33OFBS9wQMCP9a7Qg97vBRRoIQAAC3ibQt6/xBW9t27Zt&#10;Y3KcRUNeVMuWLXNMtEy6PxctWiRVK+nsZIQABCAAAQhAAAL5TCBeEHeLzX/+O/75QKBv158fns+4&#10;aDsEIAABCEAg1wgMHjzY0aTHH3881xqZQnvkpLZq1apwSskV+ec//1kSYXJ5yQUBCEAAAhCAAATy&#10;mUDjIO7GpDDHDMH3p5xXfqr2ae8F+p70wpg2YQmUnqlk+TaEzHGiV1yw8q3raS8EIJCDBBSbyRGe&#10;KW7UpxykELNJimC1cOFCyVhWTKukCdTU1IwYMSLp7GSEAAQgAAEIQAACeUsgrgdW298+ds4L5j6m&#10;bd5iouEQgAAEIACBHCZw4YUX2ltnBnXK4fYm1zSpV9Kw1qxZM3369AEDBmh2YXLlPPXUU4qdn1xe&#10;ckEAAhCAAAQgAIG8JdBYwKqrC9QpDJb7XemDWdjyikBohOB5l1e9TmMhAIFcJhA+P+6hhx7K5Qan&#10;0DbFdB87duySJUu++uqrzZs3K0KWtkn127BhwxQU39yiuWtpudKrr746BRPICgEIQAACEIAABPKR&#10;QKEhQAX31DettGMu5MmWqwTCB0kax49VFG8gkGsENOE2TZfZ1C/UlACBiAQ0hdARp3z+/PmEaoo7&#10;WgTN1KpuqN/mzZtnSlra5K4VXOI4tNmD5d9///0sRxgXLwkgAAEI5DMB4+6x/h4y1+6N6yUI2gWB&#10;RM9xxyqE4TGwHCGxov3XqFf3avYbNd7nHoH64WUGwKojBFai5xvpIQABCHiWgMMJS/LKzTff7Flr&#10;/WjY7bffbpmtSFiTJ0/2YyuwGQIQgAAEIAABCDQVgbAg7onNHzQnG6bDfaupAFBvEgRC80ajBnFf&#10;MO/u++bfc/+Ce/9637wH7p//4F8XLHrgvocW/jWJqsgCAQhAAALZIXDuuec6Kpo9e3ZFRUV2as+H&#10;Wr4d3KyW3nnnnfnQatoIAQhAAAIQgAAE0kUgbhD3dFVEOXlEYOjwyy4edumll11+yaWXmfvwSy4b&#10;PvySPEJAUyEAAQj4jYACNim6k91qOWEpOIACuvutKd6197rrrrOM27Vrl4LBe9dWLIMABCAAAQhA&#10;AAIeI+AQsFKaQuixpmFO5giYM0mjet6ZHlj33H3Xvffcbe7z7r173rx7M2cQJUMAAhCAQOoEFIjc&#10;UYgWy0PDSh2sVYJWezz00EOt/06ZMiWNhVMUBCAAAQhAAAIQyG0CCXhgnfrjv+c2C1qXLgJ4YKWL&#10;JOVAAAIQyCaBgQMHOpywVLs8sHr16sVcwnR1hKK9W0Xt2LHj97//fbpKphwIQAACEIAABCCQ2wQa&#10;B3EPBcE3IltJrrL2YKAredzI58YMemXfWVsrt0dIpNZZiyUURG47Hlj5NyZoMQQgkCMEFi5cWFpa&#10;6miMliPEDytdHXzFFVe0atXKKu3GG29kkma62FIOBCAAAQhAAAK5TSCqB9YLj3zf2oXg1J/8U//V&#10;a27joHVpIYAHVlowUggEIACB7BPo2rWr1hRu3ry5o2rNJSwrK9Nr9k3KvRr/+Mc/Wo3ScoTf+c53&#10;Fi1alHvNpEUQgAAEIAABCEAgvQTCViE0YhsZe1CrMl7NPVir4YRl/rfvhc+ayer39FpFaR4nYAbA&#10;irMKITGwPN6LmAcBCEAgIgHNIly8eHG4hrV+/frRo0cDLXUCw4YNO/LII61ytm/fPmTIkG7duml2&#10;IVM1U8dLCRCAAAQgAAEI5CqBsCDu9dMDX3i4n6YKGq+BgF6t/5pHnl/Ut9FEwlzFQ7siEghNKY0a&#10;xB0PLAYOBCAAAV8TGDBgwJIlS8LnEspRiPluaenZmTNnOsqRPjh58uQePXoUFBRowua0adN0JC11&#10;UQgEIAABCEAAAhDIDQJRpxCeesFy7aZ6Zb4xN703NSw2CMQmUF1Tq31P9d7de2q+2lP95e5qiEEA&#10;AhCAgF8I9OvXT3MJwzWs8vJyvzTBy3YqXv7gwYOjWbh8+fIJEybIJ0tKlgKQebkh2AYBCEAAAhCA&#10;AASyRqBxEHfbrMAXHv6edtsMwX1BGSsYyr3R5EFzNhlbXhFQjwdnj0YJ4p5XLGgsBCAAgVwloLmE&#10;8+bNc7TumWeeydX2Zrld06dP79ChQ+xKpWTJJ2v16tVZto3qIAABCEAAAhCAgAcJxPDA+tepFxi7&#10;abTeSM+y/uvBlmASBCAAAQhAAALpJSBHoVGjRtnLXLp0KbMI0wK5TZs28nGLq2HJA6tXr15yyMIV&#10;Ky3YKQQCEIAABCAAAf8SaBzEva7Oimz1wkOnmrtxRBMJg2+MV231cbICZvqQW5Z/IWB5ogT2BcdA&#10;1CDuiRZHeghAAAIQ8CyBc88912HboEGDWI4wLf0l9WrVqlVjx46NW5pCYnXs2HH48OFEeY/LigQQ&#10;gAAEIAABCOQqgageWPYGh3Sr4CH7+1yFQrsgAAEIQAACEDAJKBiWIxKWNBTFZsIPKy0jRH5Ymku4&#10;efPmSZMmde3aNUaZu3fvnj9/vmYUSsnScpByhUuLARQCAQhAAAIQgAAE/EIgbBVCZ3wr08Eqxm6G&#10;Q2LLKwK43eVVd9NYCEAgrwk0b95cEwkdCKRhlZWVSVLJazTpa7xcsW644YZ169ZJyVq4cKF8smKI&#10;WZIOZ8+eLf5ar1CvM2bMQExMX1dQEgQgAAEIQAAC3iVgD+JuRuSWIJXo7t3mYVlmCRQQxT2zgCkd&#10;AhCAgBcIjBkzJtyM9evXS0bxgnm5ZIOULK1OKJ8siVlr1qyJGyFLfljjxo3TeoUKkoWemEsjgbZA&#10;AAIQgAAEIBBOwNUUQsBBAAIQgAAEIJC3BCIuRygaN998M6JJ5kaFsEvDCnd/C69RvWAGySovL8+c&#10;PZQMAQhAAAIQgAAEmpZA2BTChgDtZqDueLvmDwajvLPlEYFQ5H556rFBAAIQgEBeEBg2bNi8efM0&#10;ndDeWq2LhxNWRrtf0ccWL148a9asuK5YMkPdofj6CpK1fPnyjFpF4RCAAAQgAAEIQKBJCEjAsiYM&#10;NokBVOp3AmkcP4nOXSU9BHxHwO/nO/bnNQFpWArP5EAwc+bMvIaSlcaPGjVKsbGkZA0YMCBuhWaI&#10;fcXG0hzPuIlJAAEIQAACHibguxtdDIZAEgQSOwUdHlhxQ7ZHS5BYraT2OQFrGPi8HZgPAQhAAAKJ&#10;ENB0Ni1KaM+h8OH4+ySCMPm0gr9kyZKtW7fKFU5xshzecI5yFRtLrlgExkoeNzkhAAEIQAACEPAe&#10;AWJgea9PsAgCEICAPwgsGalV0PrM3OhBazfO7DNyiQftygGTwgO6P/TQQznQLr80oU2bNqYr3Fdf&#10;fbVq1apJkyYpVFZE483AWJKx5JPll9ZhJwQgAAEIQAACEIhBoPEqhIbDV13iO4TzjEBonAQCrEKY&#10;Zz1PcyHgDwIS1jqPXekPW/1npfyAHIqJnH3814ycsLhnz5433HCDAr1rdqGErYht0kTCXr16zZ8/&#10;PydaTCMgAAEIQAACEMhrAmFB3BtCYrmcvih82Qjm3bJly6qqqrzuKw81Po1xrzzUKkyBAAQgAAE3&#10;BC688EJ7Ms0i5AvaDbfMpZGqqCBZ48ePjzivUK5Yw4cPlzdW5gygZAhAAAIQgAAEIJAFAr6ZQqib&#10;4yuuuCILRKgCAhCAAAQgAIEYBCSXOD4lXniTDxhJV1OnTpWMpfBYEY2Rr5aWKWxyOzEAAhCAAAQg&#10;AAEIJE2g8RRCw5cquTjuSRuQQMZHH3109erVCWQgaaYIaJAEnbCYQpgpwpQLAT8SUNypUEysYHAs&#10;c2sIkdXwcePGRThuHqrfGgezilOLUfWZc40a5p5pFNAos82usM+UI/ixMljJ+owcGTQkPJyWmSRf&#10;w2x17dq1tLTU3o2TJ0+Wm48fR22O2ayJhAqPpUmFjlj7auaePXtuu+22HGsvzYEABCAAAQhAIK8I&#10;+MYDS71SXV19+eWXs9pRXg1QGgsBCPiNwMqxnUMKUtBy/TekYXU664Le+v/DTzUO+r7xqYcVrqr3&#10;BWd1MltqCFSNI1gZSpRTKopaSzRcQd3LVLaszSg4PAZ9+cj6ZL0v+PWciSOUfG65IyD8knKV1HvG&#10;r8v81jtpszc8DFZZWRkTCdPGN7WC1DvLli2TkuUIjHX77bejM6aGltwQgAAEIAABCDQlgXABy2Xo&#10;K0eybLRBv3Z/8MEHl1566aBBg+QJr6Ab2aiVOiIQMHufDQIQgEBkAiOergtub82QZCUN65ag/hNR&#10;wXLoVxtnDjXCr9cXYBUy98xwb6eItZTNqat72hCdQmXMCWpMoWKlOb1lWmYzbmjjZRTnzp1bn2rF&#10;mE6BsoERFCxTv7I0t3wcBuEr3+nnpf79+/PV7J3RoLmE69at693bOAnNTT8Ezpo1yzsWYgkEIAAB&#10;CEAAAhBIiICfPLA0f/DTTz898sgjX3311WeffbZPnz4JNZXEEIAABCCQBQKSf0zVSJLVmKADU/0W&#10;QcFy6FdLbpF8ZSvALGSFoUjNvbGR0BS9lghNDBZrlGtIUpY1Y1YEBbZ6fc36YMREW6pIChb6VSAw&#10;dOjQcNAVFRXSsJjsn4WzzGUVmum5YsWKQw891Ep/yy23uMxLMghAAAIQgAAEIOA1AnYBq8Bwq6lL&#10;Ys9So0466aRmzZpNmTLlscceO/XUUz/66CN+6c0Sekc1hgOW6YSlMcMGAQhAoBGBY7s0iESBzscY&#10;7h9rN5jTBsMULKf/1Ya1SmVMD2y8Bef0rXzjLVs9MWoJ64+NwWIjeEyFBLbGMwR7H9O5UQllvzZk&#10;roY0G2femPf+V4GAPLAUMjx86Ot7uVevXhMmTGCqmneuC2PGjLGM2bp167///W/v2IYlEIAABCAA&#10;AQhAwD0BP3lgqVUHHHDA//73P/O+uUWLFnfccYf7ppISAhCAAAQyT8Cp/zSq0VSMrDhYzvhXb70h&#10;RylXW8xanCWYxTaSvGJUEpbOlN3qPcBMmxt7abkyOecSjR8/ftKkSRGbNW3atB49euCK5ZE+nzhx&#10;otYotIz58Y9/jLzoka7BDAhAAAIQgAAEEiJgX4XQzJhQDCwrfUKVJp/4wAMPfPfdd838unWeP3/+&#10;uHHjFA9LoTc0cyH5csmZGIH6GFg4YCXGjdQQgIA5Iy+kYEXRguwBsKyIVXpTPzEx6xTtjmMhmwfm&#10;b/h2O359/06fPj1ih6xfv16uWPqaznp3UWEEAiNGNEzmlQP7sGHDwAQBCEAAAhCAAAR8RyBsCmFi&#10;ApaldmWp4b/4xS/uvPPOu+66S/VdeeWVRx111H/+8x+pV8OHDz/zzDPLy8uzZEe+V2P1OwpWvg8F&#10;2g+BhAk0KFjRtKD6CYcJFx0tQ+N5jPZUocmFjkmDYeU0KFjoV044Y8eOXbJkiWItRaSvb+elS5em&#10;rScpKFkCN998s90J66GHHlq0aFGyhZEPAhCAAAQgAAEINA0Bn00hlBv83XfffcUVV+jeS7diL730&#10;0kUXXdSvXz9Fk/3Od77z61//esiQIZKx8MZqmtFErRCAAATiE6hXsJaYc/Hsvkzmkn9hUdU3zuyj&#10;mFh9Gq8WGL8iK0WnLscaxT78lBmJq2Ez5SgXkwvrpz7eckuYzQnYkatJBwwYsGrVqp49e0ZsoBYO&#10;nj17dq623S/t0i3T7373O7u1unFCW/RL92EnBCAAAQhAAAImgVSmECp7tj2wVOWFF1546aWXKkCs&#10;2YBRo0ZpCoO2J554olu3bi+//LI++slPfqJ7NYlZumkmBkcGxjpTCDMAlSIhkDcETAVr7JnGyoCN&#10;9KtAaMm/wNwzbWrVkpGdg2sIXnCWLTh8TFhhHldmHHYjOPzIJVZOyWJmwTN+7WI+oGn03LnGIolu&#10;0udNb5oN7dq1qzQshae0u/mYHync0ujRo/UFrcBYLL3ShONCIRcOOeQQy4Dq6uqBAweiYTVhj1A1&#10;BCAAAQhAAAKJEvCZB5bZPEXceOeddxTN3dFaaVj33XefFK527dp16NDh2WefnTVr1s9//vNvfOMb&#10;27ZtSxQN6SEAAQhAICMETEcrY3PoV1Kw5rxlaE32lQiDSxD2nrFgjFv9KlS2uZihqVh1GrMgWKyk&#10;MWt9w6B65b7geqMTENIyAs/LhSo25Zo1ayK6Yikkln5e6tixowJjmZErvdyQnLRN2uL//d//2Zu2&#10;Z88eaVjcIOVkd9MoCEAAAhCAQE4SaCxg1dUFEtrlgWX44uhvVjfdhB166KEzZswInyqo+2bdGS9b&#10;tkz3ygqPpegb3/3ud7/88kuH53xWzc29ysxBYvQ9GwQgAIEkCJgeURH0q6DWtKLOFLHqt94z3qpb&#10;kYh8ZclVKqE+oJZRbN3TDYGsg9U/XZdAwaaChX4Vu7/liqWv4GjTCZVXbtGTJ0/u37+/lES9StWS&#10;E1BVVVUSw4gsiRJQyAXHwpHSsB577LFEyyE9BCAAAQhAAAIQaBICvvTAEikJUgsXLlTcK90Bf/vb&#10;337zzTfD8ckJS8Fl582b9+c//1khZlkLqUlGGJVCAAK5S6BsjtYGbJCWghqRQxGKdCykUsVYV9DM&#10;Vb81Fq9c1dJQQKPMQYMbNueyhubHURY73DjzRrmCoV/FH876kUnfuTE0LKsI+WFpXmFZWVnLli01&#10;x1Bz3JjRFp9vain0I59iltnLuPHGG1MrktwQgAAEIAABCEAgSwTsMbC0opwV0yrRN1ky16pGyxF+&#10;9dVXn3zyiX7pbd26taYkxLBg8ODBI0eO1J2xQsnKb4tfelPurfrhUcAqhCmzpAAIQMAXBJbcEgzZ&#10;NTERTzBfNCwjRmpRQn07K0il+9LlN60vaIlZ+++/v0JYMq/NPbpEUy5evLhLly5Wrq1bt6IbJsqQ&#10;9BCAAAQgAAEINAmBQmvKYJNUn2KlukWWP/w//vGPHTt2xC5Kyxf26dNHKe+8886jjjqKFZFSJG9l&#10;T+P4SWj2Kokh4BcC5u8CoXm36TrxKCd7BMwVEAsKjEhchG9PgLv8sBSGUpHdJWPpy9p9TgV9X7Ro&#10;keK+u89CyoQIqGuefPJJe5Z77rknoRJIDAEIQAACWSAQCtmSYIwfv9whYycEkns+8usUwiQuGX/7&#10;29/ee++9W2+99aSTTrrtttskaSVRCFkgAAEIQCCfCHTqcmyouSOeTigQVz5Bit5WTSSUjKUfmTTr&#10;f9iwYZra75KLfIKkZLlMTLJECcgDSwH1rVwK7q7/KmwoazcnSpL0EIAABCAAAQhkk4BdwDKngyU6&#10;edATkbz16/iHH34YF5x+BNaCO88888yUKVPuuOOO8BjwcUsgQWMCTCFkREAAAjlOwIqbFSU2Vo43&#10;P13N01x+haTcHNz0RmKWwr3HKFzqlcK9p6t2ygkn4JjgWVlZqVChcnxTTAbdUynkgsQsQi4wciAA&#10;AQhAAAIQ8BSBHPHAatas2dq1a92T1Z10+/btr776avdZSAkBCEAAAhCAQIoE5IQl9Uoa1rp16xR9&#10;SfGYtNxK9+7dw4tViPcU6yJ7DAK/+c1vFG4sWoLy8nKJWXLLUtB3ZCwGEgQgAAEIQAACHiFgD+Lu&#10;EZOSMaNdu3ZygE8o5+23375hw4a2bdv27dtX8WK5RUuIXigxDljJUCMPBCAAAQgYBNq0aSO36OnT&#10;p69Zs0ZiloJa2rlEXF8YcGkkoPVtYpcm6Wry5Mm6U9IyOITVTyN5ioIABCAAAQhAIDkCOeKB9bOf&#10;/ezRRx9NCIFulB955BH9FKxJCooXq2WkL7/88oRKIDEEIAABCEAAAmkhIDHr3HPPtReldQnTUjKF&#10;RCMwderUiL5vjvSazqkFIuWNhYzFWIIABCAAAQhAoGkJOGJgJREAy8zSxNv1119fU1Nz0003JWSH&#10;gstqgaQ9e/bU1dUpvuzTTz/ND4zuAFrjBBcsd8BIBQEIQAAC8QjoS9meRFGZ4uXg85QIaDlC3QWN&#10;Hz9eb+IWhIwVFxEJIAABCEAAAhDINIEcmUKoe69ly5ZJwHr11VeTQ/aTn/zk2GOP/eY3v3nOOefw&#10;q69bhuhXbkmRDgIQgAAE4hBwrFGo+WtEX8r0oNHtk/ywFI9MEzkHDBgQV8lCxsp0j1A+BCAAAQhA&#10;AAIxCOTIFEK1UG7wZ5999gUXXJB0f2t1wu9///tauluzC8844wxFME26KDJCAAIQgAAEIJAQAc0i&#10;dKTHLTohgEknlnSoUPpLliz56quvJGYpsr4C7Wvh5mgFImMljZqMEIAABCAAAQikQsAxhTCVolzl&#10;XTJz5sYoCXXn5KqI6Ikeeuihd999d8GCBcmVo3s1BdKqrq6+8sorKyoqFBLre9/7HnfPMWHigpXc&#10;WCMXBCAAAQhEIOBwwuIrOPujpGvXroqsr2UiFVZfblnhqqJlEjJW9nuHGiEAAQhAAAJ5TqAJPLCe&#10;GllQUNCnz8wlS2aOHNlH77UMjnHkxvLyhv+O1KdRpa4YfSbnqT/84Q8pTjqYOHHihx9+qBDv77//&#10;/nHHHZfnQ4TmQwACEIAABLJDwCFgEQYrO9gj1qLphHLL2rx5s8QsR7/Y05syVrdu3aZNm9aE1lI1&#10;BCAAAQhAAAL5QMAhYMmhJrk9EVYDn657euLELuXlXX59jJkveOTY0H+C/x2oT8d0SqRUM+2DDz6o&#10;W65jjjlGCwvqpirxAhpySAt7/fXX5U4/e/bsVMrJxbzWIMnFxtEmCEAAAhBoIgKOaWsp/hzVRI3I&#10;qWp1T6XphHFlLPXUhAkTevXqpZWdc6r9NAYCEIAABCAAAS8RyLYHVtmYMWPKygJl2ubMKes0ZoUW&#10;ANQb48icMXPmhP7beeaNgYFlyXDSva/iuMv7XW5dBx98cI8ePTQZMJmCgnl036YfHq+++mpmMSTN&#10;kIwQgAAEIAABlwQcE9bkDe0yI8kyTcCNjCX1ShqWlCyUx0x3B+VDAAIQgAAE8pOAfRVC78QzkrA1&#10;Jyn9KtSJf/nLX1588cUpU6YoJNaoUaNS6VqtTtiuXTu5dOkNcxmcJAu8M2ZS6WTyQgACEICAJwi0&#10;bt3abge/HnmiV2xGuJGxNJdQPx/iiuW1vsMeCEAAAhCAQA4QCPfAMmeH6bj73YsqhqKQjh8/XoHY&#10;33nnnRT7SasTnn766cuXL1c8LMlY3E+nyJPsEIAABCAAgYgEiIHli4ERV8bSD36mK1aKwRx8QQMj&#10;IQABCEAAAhDIGoFsTyHMWsPMir7//e9/8sknKVaq+2kFdP/444/vuOMOyViKVHrvvfemWCbZIQAB&#10;CEAAAhBwEHBMIeQXIy+PEMlY69ati7FSoVyx+vfvv379ei+3AtsgAAEIQAACEPARAQlYdaFd08FC&#10;e2H9G+tIlDfy1TIctrzogWX2QZ8+ffbu3ZuuO2Ddq0nG+t3vfnfNNdcMHTo0f93jC4IjxOh9vdaP&#10;nzSMeqso3kAgNwjorHA0JA3nCUVAIIcJOAQstA+P97W1UqF83vU+3FrdKWk64dKlSz3eEMyDAAQg&#10;4EkC9tvI8LvK3LhbphUQSOzky3EPLN1O6dc/Tf3TooSJgYmeety4ca+88oruxjSv8KabbkpXsZQD&#10;AQhAAAIQyHMCjimEooGG5f0hoXutqVOnrlmzpmfPnuHWahbhoEGD0LC8349YCAEIQAACEPA+AYeA&#10;ZQbAchkDy57Muy199NFHdUOsxQ8Vi13aUyqLElqNVIFaGmnSpEl/+MMfvNvyDFpmjZMM1kHREIAA&#10;BCCQbwS0lLA2e6vz19nZb32v2KOrVq2SkhXuioWG5bfOxF4IQAACEICARwnkuAeWqOtW+KWXXnro&#10;oYd+sW9f+/bt9TNgukKK/uY3vznggAPSooh5dHRgFgQgAAEIQCC7BKSD2CvUOirZrZ/aUiKguYQR&#10;XbF061VWVjZkyJDy8vKUKiAzBCAAAQhAAAJ5TMAmYJmRrMwwWIWF7nYzpXdjYFk9269fvzO2bh07&#10;duy1114rP6x09fg///nP0aNHV1VVpatAf5QTioEV9NVjgwAEIAABCKSPgEPA0tSzdP3slD4bKSkW&#10;AdMVS17q4YkUz0G/I7Zs2XL48OFSsuhZRhIEIAABCEAAAgkRsHtgWZMHiwIBHU9oT6jSpkw8atQo&#10;VT979uy0GHH88cdrcqI0rLSU5ptCjNjtGh7mgGGDAAQgAAEIpI3AGWecYS9LPxERPiltcLNY0A03&#10;3CAZKzyomUxQn86fP19K1v7776/XGTNmoGRlsWeoCgIQgAAEIOBjArk/hTC8cxSgYfLkyem6Wxo8&#10;eLCK0lrRPh4FmA4BCEAAAhDwBoEBAwY4gijpK9sbpmFFYgQU033ZsmURNSyrIPlhyS9e6+0kVjSp&#10;IQABCEAAAhDISwKRgrhrglhATlgud9NRy0+bomINHDhQv/6ly+jFixfv3Lmzbdu2csXKj/WSIrhf&#10;faPdEXPvWXDXvffdPf/+exc8MP/+B+97YNH9Cx9+4KFHFj7y6MOPlj9a/kT5k089+fTSjh3ap4s8&#10;5UAAAhCAQI4R0He0YzE7xZpM41LCOYbL482ReqV7JEdg/nCbFaofPzuPdyXmQQACEIAABLxAwGfa&#10;U7qQKRKWwrpXVlamq0BzAWnNKJQzvH5IzMMYpd8+7tizys740Vll55x91sBzzx6kfeA552kfdO75&#10;2s8b+GPt5w/S/p0TT0gXdsqBAAQgAIHcI6C5+Y5G6fchlkzxaUd37949rh+WmvanP/3Jpw3EbAhA&#10;AAIQgAAEskbAHsQ9GL69oMjYC13vZnq/bfpJcN68eRKb0hh/vU2bNgqwtW7dOgUuXbBgQbdu3RSj&#10;VJEdli9f7jc88ew1grhrDw4YNghAAAIQgEBaCchLWqqHvUh9WWsNu/zwcU4rSm8Upt7cvHnzwoUL&#10;NT80mkVaFWfLli3esBcrIAABCEAAAhDwKIE89cBSb0jD0h1VJlyltOKhHOa19e3bV3djCt5RUFAg&#10;MStdUbc8OpQwCwIQgAAEIJAmAuFr2G3btk2/DPXo0UPRwVGy0oQ5q8UoZuiSJUukZE2fPt0hUMqO&#10;urq6KVOmZNUgKoMABCAAAQhAwG8EwmNgmQGwmrnezVBZvtw0SWHmzJkZMl3LSA8bNkx3afKc122Z&#10;xCw5fOWKhmWuU4n7VYbGDsVCAAIQyHcCcsJyRMIyiWgioX4WkpKl2frIWH4cJfr5cOzYsYq6ICVr&#10;1qxZih9qtUKxHfzYImyGAAQgAAEIQCBrBPLXA0uI9QPgueeeO2TIEP2um2niErNGjhypGRBpDLyV&#10;aZspHwIQgAAEINBUBOSto5+CotWu6fm9evVK43osTdXMvK1XSpYCL/zlL3+xCOzatevZZ5/NWyA0&#10;HAIQgAAEIACBuAQax8CST40RAKtZoKDY3W6mlLuWXzfNRDjllFP0Q24WosPq92TFes8FPywj6lnQ&#10;A4sYWH4d+NgNAQhAwOsEtHSdNCzJHNEMVWAsTc/HFcvrHRnTPt0afe1rX7OS6Nc+XzcH4yEAAQhA&#10;AAIQyCiBxh5YRlhuBed2HcHdivWeURszXLhc2XWLLD+sLMzv04QIaViqK43B4zOMJ1LxVhD3Jqib&#10;KiEAAQhAIF8ISL3SF7QiS8ZosFyxzBmFWjWFSYV+HBlXXXWVZfZ77733yCOP+LEV2AwBCEAAAhCA&#10;QBYI5PUUQouvbpGvvfZardKdBeJagsecS7ho0aIsVEcVEIAABCAAAf8S0CxChZJUyCTFlIyhZEnG&#10;GjdunJSsli1b6htW7tU5uASwf3sxpuUTJ05s3ry5lUT9mKMNpVkQgAAEIAABCKRKICyIu5xrFMHd&#10;1RTC+vmDfp5CaPGT17pmEWZhIqFqlIY1b968xx9/XKsT6j572rRpfvvRWF1PEPdUzz3yQwACEICA&#10;SwKKWSl3aSlZ69atixjc3SpHDs5Lly5VoHf5ZOlLVnGyJIjoFyN/Oz67xOTPZFKvzj//fMv2999/&#10;Hycsf/YkVkMAAhCAAAQyTgAPrAbEWg1Ht7lZmEioKvWT8sKFC7U6oVZC3LlzpwJjyf9L99wZ73Aq&#10;gAAEIAABCPiWgOmQNX78eLvPTozWrF69WlMLNXO/R48eWViwxbdcm9jwW2+9tbi42DJCoc3orCbu&#10;EqqHAAQgAAEIeJJA6kHc5Yzj4yDu9k7Rj7p9+/aVP1Q2e0reWIqKpZ+Ujz/++JkzZ+q3Yh94Yyn2&#10;mRHHXWHcC7LJirogAAEIQAACkq70valJhfoCdU9DSwAzN809riynbNOmjX7Psyr94osv7D5ZWTaG&#10;6iAAAQhAAAIQ8CyBwrq6gLmziYBmKMyZMyc7TlgO4FpMWqFqFeNDPzxqXXC/BO9I4/ixiuINBHKH&#10;QCB0gdUllsss3zIQSCMBuWLpS1M//0jMCp9UOHjwYGkijuo0kbC8vDyNNlBUGglMmTLl4IMPtgpc&#10;uXKlXOfSWD5FQQACEPAdAfPu0ditN/VP7rlzq0yL8p5AoiemYxXC4BKE8qgqLI6zK0iWmcaIlpUj&#10;Hlhip0W7dU+sGQeJckxXet2F6478+eefV/wOBe9QMFrpWbrnbhJNLWqj1OPGOGH+abq6nXIgAAEI&#10;QCAZAvrK1nTCVatWffXVV/r21HtTzNIk/a3BTW8UP8sqWrP1CYaVDOjM55Fj3e9//3t7Pb/5zW+a&#10;8H4s8y2mBghAAAIQgAAEEiZg1yA0HUy7hAmFIXC/S73KHQFL/C688MKHHnooYZDpyyARTSHeFeND&#10;EbI2b96sWY0K9962bVvNffBMSAjNHzSDuDOFMH0dT0kQgAAEIJAsgdf3379VWdmPp027c/VqiVlm&#10;MXLCkiuWNCwrYJa+RidMmJBsJeTLLAG5oh933HFWHV+rqfmsVy/N/cxsrZQOAQhAAAIQgIB/COBE&#10;4+wrxdTwTjB1iVlaHtH8JVn331pTSbML/TO6sBQCEIAABCCQbQKO+O7y0rr22mstI2bPno1fT7a7&#10;xF196riHH364pKTETL49ELguENCdj7vcpIIABCAAAQhAIPcJ2IO4q7WaQqjZYfHmDzZMMDQnG+aU&#10;B1aHDh30m63XQlCZMWs1S0KzC3Uz18Q338YgUadrtOT+GUILIQABCEDA7wQ0tdA+kVBz8701Md/v&#10;fNNnv9RGhSK1yns5EMADK310KQkCEIAABCDgewJ4YEXoQs3g092t4k95bUFAc3bhpEmTNJ2wY8eO&#10;epXQli4j5duFe5fvT2gaAAEIQAACYQT0I9CsWbOsw/rezPKKw/SJewJyPO/XODU3J+7pkRICEIAA&#10;BCCQ2wQax8AqKDCCc8ujygjN7mJXqKyQM042KCmoeSrbVkVscrd169ZNv/gpzqvexM3xt7gp0p3A&#10;9MCShVqgR+/dGOnGBGl22qSLxVfEjBEi9ytiYGVj2FMHBCAAAQikTkDB3bXQsFXOzTffXFFRkXqx&#10;lJAJApMCgcNt5ermhOUjM8GZMiEAAQhAAAK+I+AbDyzN7FNQ81S2HyWY+d/HHPPfQMCxv9mvn6OY&#10;Lv36hSdL9Eh4sQkaW3fVVVcdeuihieayp5dj18CBAxcvXiwHft+NYwyGAAQgAAEIxCagmfi6lzDT&#10;aAohEwk9O2AODgRuDwT0am1DhgzxTnxSz3LDMAhAAAIQgEDOEwiPgaVVCEtc7KZ/llKa6xVmfNN6&#10;fCnWsaF//5cLCtzv+7/xhpsauyxbdmJdXYq7CnFTV4w0t99++8cff5xKIQoRIvXKHiUkamnEwEoF&#10;NHkhAAEIQKApCDgmEsoDixUJm6IfXNXZIahhhcK5BwVHaVjxPcRdlU0iCEAAAhCAAAT8SqCxB5bm&#10;hSkoe44Gcc+Q0rRkpObn9Zk5c6Rfh0C93Y5lm2I2R1MIJXT6xn3P712D/RCAAAQgkBYCWmhYIZas&#10;ojQTH7+etIDNRCHHBQJ/sJWrwA4IjpngTJkQgAAEIAABHxFAg0i1s8rmPD1jxoIuXQYGlSxDzOrT&#10;R68jl6RaMPkhAAEIQAACEEgzAUVzt8+U10TCbdu2pbkOiksTgX7yw7pdnlihTZGwiFyWJrQUAwEI&#10;QAACEPAlAUcQd0XmNiO469XlLk+cIl82Pe1GD3z6rae1X5D2gj1XYGiQaPAojjsbBCAAAQhAwDcE&#10;5G6s+fKW07HUq7KyMs1Q800D8sxQhfhUgE6r0ZMnT84zADQXAhCAAAQgAIEGAnhgpT4aysaM6aTb&#10;X236p1PZmBUrFBt9TlnqBVMCBCAAAQhAAALpJiAPrOnTp1ulyqln0KBB6a6E8tJGQIvMWGXJCWv5&#10;8uVpK5qCIAABCEAAAhDwFQFHEHe5UxWHwmAZflgudkVwlz8OW14RMAKlye0O9TOvep3GQgACEMgd&#10;AqNGjbIHw1IkrNGjR+dO83KrJVpexu6EpWjulZWVudVEWgMBCEAAAhCAgCsCaBCuMJEIAhCAAAQg&#10;AIFcIqBgWP369bNaNDu45VIDc6ktY8aMsZqjWZ/SsJj1mUv9S1sgAAEIQAACLgmErUJouFO5jH5l&#10;LkUnTxxiYLmknTPJgp56rEKYM/1JQyAAAQjkHwEzGJY9oDvxlTw7CiQ12icSrl69WrM+0bA8218Y&#10;BgEIQAACEMgQgcZB3DUpzJhCWK9MmfpUtF26lfVRhqyjWG8SMIK4m1MICeLuzR7CKghAAAIQiE+g&#10;tLR0yZIl9oDumksYPxspmoLADTfcYPeYU0/179+/qqqqKWyhTghAAAIQgAAEmoaANIi6+r1pLKBW&#10;nxNI4/ixiuINBPxOwDytzVaYb6xXn5/xmA+B3CLQoUMHe3ylhx56KLfal1OtWbhwod1jTn5YvXr1&#10;0mtONZLGQAACEGhEwLqHNN9Yt5d+v1XGfggkKSM0DuKuSWHmFMIEdqYQ5uFVVs53csLSaMnDttNk&#10;CEAAAhDIKQJDhw612rNo0SImpnm2d9u0abNq1SrFdLcsXL9+vTSsCRMm0Gue7TUMgwAEIAABCKSR&#10;AEHc0wiToiAAAQhAAAIQ8BmBAQMGSBkxjZYOIg3LZw3IJ3M163PZsmXqMnujp02b1rFjxxkzZiBj&#10;5dNYoK0QgAAEIJCPBBwCVtADS3thkYu9sCFNPqLL4zaHgvejfubxGKDpEIAABHKIwLBhw6zWLFiw&#10;IIdaloNNkYal6Pvjx4+3t01LE44bN65t27YKlUVgrBzsdZoEAQhAAAIQCBJAg2AgQAACEIAABCCQ&#10;1wTsswiXL19eUVGR1zg833jF3Z86daqmE9pDYslqSVdaSlIylsQsSVqebwcGQgACEIAABCCQGIHG&#10;qxAaUY0U3kgHE9qJhJQYdN+nLlCPB2NgsUEAAhCAAAT8T0A6SM+ePa12SATxf5tyvwXqsjVr1kya&#10;NEk+WfbWaiKhphNKxlJ4LM0uRI7M/aFACyEAAQhAIG8IhE8hlIAV1LBc7QUBaRkIGXkzXEINbVA5&#10;863ltBcCEIAABHKTwLXXXms1bOnSpfjv+KKb5YqlOYNbt26dPn26FcjMslwLFCq+e48ePSRmjR49&#10;ury8nCBZvuhWjIQABCAAAQhEI4ATDWMDAhCAAAQgAIF8JzBw4EBreTvJHDfffHO+E/FP+yVjjR07&#10;VjLWvHnzOnToEG645MjZs2cPGjSoZcuWLFnon47FUghAAAIQgICTgE3A0rQww+uqWSBQlOCOCpZv&#10;A6t+qimTR/Ot52kvBCAAgdwloMloVuOkd+CE5buuVjD+zZs3K8S7fUKovRWSJjWpsFu3bnKy813r&#10;MBgCEIAABCAAAbQnxgAEIAABCEAAAhAIOJyw5KoDFD8SUD8qvrvpkDV48GBHhCy1qLKysqysbMiQ&#10;IWiUfuxfbIYABCAAgXwm4AjiHgxoZYS1crUXFBQWFBrRsoxXtvwgEOxx9XyRXuSzlx+NppUQgAAE&#10;IJAXBOxOWPPnz1+0aFFeNDsXG6mQWHLIWrhw4Y4dO6RnaY6hI0iWOrdjx46sV5iLnU+bIAABCEAg&#10;ZwkkLzzVa1wSNCRlIGTk7BBxNMwQr4wuD4mc+dJs2gkBCEAAAnlAQM479tlnivwtb508aHeON1F9&#10;qijv69atk6Rlb6q5XiEyVo53P82DAAQgAIEcIhC2CmFAR7SbzjVR96BiZSSTklFUWFSEB1YOjYnY&#10;TVFfF6nDQ7HS8qbZNBQCEIAABPKDgHx2rElnVVVVmmiWH+3O/VaqWzWpUN5YXbt2DZextFKh+prY&#10;WLk/DmghBCAAAQj4mUDjIO6GYhVfvTKFreAWFDOaNdPuZwjYngABo7uLmqnf1fuGFxYbBCAAAQhA&#10;IIcIaBk7eetYDVq9ejXBsHKoewPyxlqzZo262DGjUG3UpELFxpJDlgK943mXS51OWyAAAQhAIGcI&#10;JD2F0JhCpplk0q+Ki4ukYOUMERoSm4D6Wj1uON0ZU0cNIRNiEIAABCAAgVwioIlm9rlmkjNuuOGG&#10;XGpgnrelefPmComl9QrlkCW90kFD0pUkS8lYPXr00ARDlKw8Hy00HwIQgAAEPEWgsYBlCBJGUHY3&#10;u5yvCg3lqllJSUlxSYmnWoUxmSOgvtYmFctwwspcNZQMAQhAAAIQaDoCs2bNsksbkydPxg+r6Xoj&#10;IzVLxpJMacpY9sBnVmUVFRUK8S4lS5tmF86ePVtHMmIKhUIAAhCAAAQg4I5Awb9W/ieUctPvv3vh&#10;HwO1WwOFBwYKimJnr6ur27dv3969+2r27q3eU/PIUx/W1FTXVFfvrdWfvbX79imBUrizgVTeJWCG&#10;6DfiXjUzZopKvSouLvnJmYeWFO8t3u/w1Y9dX3D070wnrEMOPUyvRoD34GYcMj9o/GocMJpbsLh8&#10;8bgrLt/52S6z8ffev/A7J3T3Lggsg0BMAroe6vPaWl389ulV297gFrww6tK4p1rv9uxp067jBeee&#10;Acu8ImB3U9UXY161PZuNfdnmDnximjhLrejfv7/CYFkNkcyxePHi8Kln2WxpPtSVid6My01zRefM&#10;maNZhIrsHiOxZK9+/fqdcsopetV40H/jlkwCCEAAAkkQePjxZz79+APj0atkv2L9U1yipzHjgSy4&#10;6WlLr+aTFhNiksBLFu8QSFRGsAtYU7574S2B2m2Bwv3dCFhBhapOalVNjR7S9lYH9SvpWZKwjGe4&#10;fXWBNN1BegduPlpiThQ1BKyiYsPbTntxcbOC4qKaZvsdvuL/xhcc9VsErHwcGLS5MQEELEZENAII&#10;WNkZGxmSPMI1LAUCX7ZsWffu3bPTrvysJUO96Qam9EppWA899NDy5cvdpFc8eHnqSc/SqzYkLTfQ&#10;SAMBCLghgIDlhhJpcoBAigLWrUZY7rqdgUBcDyzJU8Zm+hvI50rKleF9VVtbt89wzpILVg7QpAki&#10;IBcsw6NK6w4aAfuDIfuLAoXNSosKClc88puCo39rUkp05OGBxejKJQIIWLnUm+ltCwJWenlGKy1z&#10;koc0LE0fW79+vVW1NIt169Zlp135WUvmetM9z23btpWXl7tXsqySJXFK39TWvn37AQMGOFY8dG8A&#10;KSEAgTwngICV5wMgf5qfqIxQ8PyK+imEHz9V8MWa7154mxEAK94WlKeMyRDmXML6zXhvClvIV/EQ&#10;+uZz25KTQSGrforgikeuqTuwR8FhPzJbcmirVKcQntiju2+gYCgEGhOIKGBpGmFwAqExhbBGUwir&#10;mUKYj+MGASs7vZ5RyUNeOaNHj5ZjjtWWVatWRYyalJ3G5nwtGe3NJOjJG0vbiy++qNfYEwzDC5db&#10;ljXlEDErCfhkgUDeEjAErI8+MKYOBqcQ6o8R0YUphHk7IHK34YnKCDYBS1A+eapg1yvu4ZgylVQs&#10;44/xYs4aDL4z/mHzPYFQmPb6WFZBMcuIYqU/dQf1KGgVUq8QsHzf0zQgNQIIWKnxy+XcCFjZ6d0s&#10;SB5lZWVLly41mzN+/PipU6dmp2l5WEsWejNpqvLIU7Ss559/Xq+JLlAoAevCCy8cNWoUYdSS5k9G&#10;COQPAQSs/OnrPG9pagJWsvAsjytcr5JF6IN81mNYxEiBiY688CmEeGD5YBBgYhQCCFgMjWgEELCy&#10;MzayIHnMnz9/+PDhZnM0QWzNmjXZaVoe1pKF3kwLVXljmTKWNvlnadahm2UKNcdwzJgx0kAJAJ+W&#10;XqAQCOQqAQSsXO1Z2uUgkKiM0NgDC5wQSJZAoiMPAStZ0uTzIgEELC/2ijdsQsDKTj9kQfLQRMKW&#10;LVtazdm8ebNmh2WndflWSxZ6M3NITT1Lwtarr74qlz37Kpb2ShUea+HChRKzMmcJJUMAAr4mgIDl&#10;6+7DePcEEpUR4oe7clN3KO5Vo3hYttBYvM0JAlYvuxkSpIEABCAAAQjkEgFpDQpmZLXIHhIrl5pJ&#10;W1IkYAa9koOV9KkdO3YoXNqkSZPCI6ZJ2+rfv380eStFG8gOAQhAAAIQyFUCKQlYpqIRDNxuKDS1&#10;DZuxJCFbDhAwlpY09tBm9TWR+nP1ikC7IAABCEAgGgEFMLI+euaZZwAFgbgEJF3dcMMNkrEkZk2f&#10;Pt3ucqX5hmhYcQGSAAIQgAAEIGAnkPwUQjPcVb2AZepYxp/gyoShOO6wzgUCCthuzIEpKNAShMaf&#10;Qv3PWI/QCOdufGS2MVHfP6YQ5sLYoA31BJhCyFiIRoAphNkZG9mZdKYgR23btrVatHXrVqJxZ6J/&#10;s9ObmbA8bplyuRo0aJBWM7RSai7hkiVL4mYkAQQgkG8EmEKYbz2et+1NVEZIScAy1SvT9yrkf7Wv&#10;NuiUFdSw2HKCgKFeGWpVQVFhkbbgS5EELFPDQsDKiU6mEakSQMBKlWDu5kfAyk7fZk3y6NWrl8Ib&#10;mY2SQ83YsWOz08C8qiVrvdkkVBX6XRqWtaKlbNAo0lhqEmOoFAIQ8CwBBCzPdg2GpZdAlgQsKxyS&#10;MbUsOFOuRn/27tV7aVlBVyzDF4vN7wQMzytDqZJsVVjUzNiK9adZM72XjGUKWObjWaIjDw8sv48N&#10;7LcTQMBiPEQjgICVnbGRNclj2rRpEyZMMBsl9yuFcmctubR3cdZ6M+2WuyxQGlZZWZndD2vq1KkK&#10;m+UyO8kgAIF8IICAlQ+9TBuTkBGS9MAyg19JqwpqVzXvbf2opqa6prpaCpahYRnqleGdRZf4nYA5&#10;YVAOV4Z6VdSsuKSkuLikXdvDmhUHZawifRqaS4iA5fe+xv5UCCBgpUIvt/MiYGWnf7MmeWgWYceO&#10;HSVAmO3CdyYT/Zu13syE8S7L1FzCHj16aL1CK/28efOGDRvmMjvJIACBnCeAgJXzXUwDTQKJygjJ&#10;C1jGzEFDvKrZU73nvQ8+vHLEUPogHwjcOXdBu8Nb71eyX3FxsVQtKxhWoiMPD6x8GC3500YErPzp&#10;60RbioCVKLHk0mdT8hg3btyMGTMsOxcvXjxw4MDkzCZXRALZ7M0m7IL169drRqp9IUKtV6iI701o&#10;ElVDAALeIYCA5Z2+wJKMEkhURkh+FcJgqKt9in1l+GBVV2e0VRTuHQKGn53hZFcbjNjPNFHv9AyW&#10;QAACEIBANghotleHDh2smkaPHi23rGxUTB25RaBr165SP+1TUCdPnqzwWHZJK7daTGsgAAEIQAAC&#10;qRJIUsAKxcAyQl0FFazavakaQn6fEDBniZprTpqbTwzHTAhAAAIQgEAaCEhxWLhwoVWQ1Kvhw4en&#10;oVyKyD8C/fr101iya1jl5eXdunWzh3jPPyq0GAIQgAAEIBCVQJICllleXSAoYAXjuOc04yUzZ250&#10;0UCXyVyU5OEkwTj9inK2T73vYTMxDQIQgAAEIJApAj179tRsL6t0yQ3z58/PVGWUm9MENP902bJl&#10;WhDAaqUkUYV4lyqKK1ZO9zyNgwAEIACBZAikImAZzjfBiYR10jOSqbxp82yc2cdYQG/kksZmmIft&#10;RzfOvPHhaKbaComVLBBQwj6uVLCmhRK/9qB2ZbleoWHFJ0YKCEAAAhDIPQJaM6579+5WuxQYi4mE&#10;udfL2WmR9NBVq1bp1V6dJFG5YtlXKsyOMdQCAQhAAAIQ8DKB5AWs4NQxczVCX8ZC2vjUw4EZbz09&#10;Ym65FKwlIw0ty9CtltwydmUg0PuYgClvSXRSwpUrx3YOvl8ysrEKZSvETDZ05hIzY1ACC8lbDXlU&#10;j1Mw8/LoiGSbrceZPui3zsNeCEAAAhBIEwFzIqE1+UvOMgqGlaayKSbvCCiqmjQshVezTyeUJKqQ&#10;WPaVCvOOCw2GAAQgAAEINCYQXcD6+J93/GbcddP/+bGV4fW/Xqcjwf2RN4JHpWEZTljGTELfge00&#10;ZuKxYzufObf3MZ0DgbKBI4INWLuhs96NeHpFl3JDxwoEVo695a2zLujde8Zbb80IvPHUhrXHdulk&#10;a6qtkE7BZAuU8din6+okjN04c+Yt5vtjx95iuHlJBbvxmLfmlPkOVSODg3plqOv93RKshwAEIAAB&#10;CKRAQEG4p0+fbhWg6EX9+/fXKnKLFi3avXt3CgWTNU8JyK1vzZo1dlcsCaNEWMvT0UCzIQABCEAg&#10;EgEJWJYaYb157WGpVLc8tdXSqJTm43/cseDlQNszx/1x/A/bBl6979Z/f2LP6D+6mvG3NihLPfyU&#10;HKvODDxd99aM3vZmjAgeCepbxiaBau3DD18wsJH+ZC8kPoIRI0JSVvykHk8RPmbSMpcwYrEchEDO&#10;EPD4eY15EIBAwgRGjRpllxs04UsLyQ0ZMqRt27bTpk1LuDgy5D0BqaJyxRo7dqxFQoNqwoQJeQ8G&#10;ABDITwI5cw9MQyAQg0BiZ3dED6xjL/jjn/4w9ER7SR+/ViE9q+3x324VOOxbxx8eCGxd+3qDb1Zi&#10;dXojtQSpwNjOnceulE9V52N6zz2zYKgt0pVcsnSk89hjJ44xPK6MuYEBZTi2S2P/KXshZrINA2es&#10;PbOg4My1MxaMGfPr+ve/NrL1PubXc54OnOn3OYTe6D6sgAAEIAABCHiBwLx580pLSx2WyHFGokOP&#10;Hj1Wr17tBSOxwV8E5NmnBQotmyWGyq3PX03AWghAAAIQgEAmCCQfAysT1mS1zE5jVgRDeGlOn/l2&#10;hbYxncrmGEcC+if0ofnpgsDQzmMD9e5YlqHOQlaMKTOLVUny2mp4r7fGoVDpWW0olUEAAhCAAAQg&#10;kCECcpnRKnL2gO5WRRUVFb169ZKSxYzCDMHP4WIljNqXJtREQg2nHG4vTYMABCAAAQi4IZDHApYb&#10;PA1pglpUUJVigwAEIAABCEAAAhYBqVcKXaRNYd01qdDhkCX3GYXiBhcEEiKgsO6LFy+2YrpLA1WE&#10;NTSshBiSGAIQgAAEco8AAlbu9SktggAEIAABCEAg2wQkYw0ePHjWrFnr1q0bMGCAvfqlS5cSEivb&#10;/eH/+hReTcPJaofmpbIoof97lRZAAAIQgEBKBNwKWK2O695Wga9e/d/HgY9ef/UDhcM69lutUqqZ&#10;zBCAAAQgAAEIQCDnCGjm15IlSxyxsRTcvbKyMufaSoMyS2DYsGGTJk2y6tAQkh/Wtm3bMlsrpUMA&#10;AhCAAAS8SiCigLX24d/86jqtOaht69PTf/Orh18PBFp9/yqFdTf+O+3vW/+fvfMAkKq4//jb6w04&#10;OkeTLiDSLCg2bFGMBaOxJH+jJlHABhoLtgBKBLGBJQgkKiGxRQU0CpooiEpREUREqnQ4+h3X9+52&#10;/7+Z38y897bc7fW9u+9j2dt9O2/mN5/p3zczzxrwuz+d1Spa4wS7QAAEQAAEQAAEQKBOCZD0QFOx&#10;zDZGtASMtjGqU4sQeL0kMGHChHHjxjk1rOHDh9NsrHoZGRgNAiAAAiAAAlUjEP4phPQgQv265gQZ&#10;yAm/NWd+3bdqweJqEAABEAABEAABEGjQBEi9osfJmSguWbIEz5Jr0AleU5GbPHky6aHGd9oJi+Zh&#10;QcOqKdzwFwRAAARAIIoJRLqEMIqjANNAAARAAARAAARAIBoJ0K5YI0aMMJbdfffd0B2iMZ2i3iZa&#10;kerMSNCwoj7FYCAIgAAIgECNEKhOAYtuB3lwNGgCNZIH4SkIgAAIgAAINFwCtA+3eZYc7V5Em2E1&#10;3LgiZjVIgJ5x6Xw4AGlYp59+OjZWq0Hi8BoEQAAEQCD6CFSngLV48WI/jgZNIPoyMCwCARAAARAA&#10;gagmQAsJH3jgAWPitGnTSHqIaothXFQSIBl03rx5Tg1rw4YNpGGtWLEiKu2FUSAAAiAAAiBQ/QSq&#10;U8CqfuvgIwiAAAiAAAiAAAjUcwK0CXeXLl1MJGghIe3pXs/jBPPrgECwhkVz+mgBxMsvv1wH1iBI&#10;EAABEAABEKh1AhCwah05AgQBEAABEAABEGhMBEh3CNjN/corr4SG1ZiyQLXFlfLSwoULnXu6U0Ya&#10;PXo0PeMS26tVG2V4BAIgAAIgEK0EIGBFa8rALhAAARAAARAAgYZCgHbgdm7CvWjRIjxIrqGkbR3E&#10;g/Z0Hz9+vDPg1157rU+fPvPnz68DaxAkCIAACIAACNQWgQoIWA/df09tWYVwQAAEQAAEQAAEQKBB&#10;ESDRYeDAgSZKtHURNKwGlcC1G5kJEybQlljp6ekmWFpOSDP7Bg0aRGIWfa5dcxAaCIAACIAACNQG&#10;gbACFslV5lUbhiAMEAABEAABEAABEGi4BEhroMVfTg2LdnOnlV8NN8aIWc0SoDl9y5cvP+2005zB&#10;cKbKyMig/d2nTJmCJwbUbBrAdxAAARAAgdolEFbAemLqs+ZFJpGYRV8xCat2UwehgQAIgAAIgAAI&#10;NBwC9ERCemSzU8OiNV+YLNNwErjWY9K7d2/KUfSUgOCQaYrfgw8+SBOySMyimVn0+Es8r7DW0wcB&#10;ggAIgAAIVDOBsmZgsW7FLxMsf31k3L3VbAi8AwEQAAEQAAEQAIGGToDmYZHiQLqDiSj2LWroaV6z&#10;8aNt3SdPnrxt2zba2Z0+BwdGCinlMXr2Jc3JSk5OpoWrtPxwyZIleIxAzSYMfAcBEAABEKgBAmXN&#10;wKLgaNYVvwd8mDTl6RowBl6CAAiAAAiAAAiAQAMnQBrWjTfeaCL58ccfN/AII3o1T6BLly60yRrJ&#10;WCRmBSwqdAZOohVJVxMnTiQZi8QskrRI2CJ5C2JWzScRQgABEAABEKgGAuXsgcXqVcAMLBazcIAA&#10;CIAACIAACIAACFSCQMATCSEfVIIhLgkmQGtUaTkhbYx19OjRN954g+Zk0ZkyQNGiQlpaSAsMmzdv&#10;fv3119Pu71lZWQALAiAAAiAAAlFLoJw9sJx2YwOsqE1FGAYCIAACIAACIFCPCNASQpoywwaTeoVV&#10;hPUo7eqFqTTL77rrrqM5Wfv27Vu9evVzzz1HmqnzkYUBsaBM+Oabb9Lu76Rk0eQs+lwvogkjQQAE&#10;QAAEGhuB8p9CyESiYRN32ofSg6OGCRDkxlYGEF8QAAEQAAEQqH0CpC+YQGkZ1/bt22vfBoTYGAjQ&#10;QwPGjh07b948mpZFYtaMGTMo75UxM4vWGNJsLJKxNmzY0Bj4II4gAAIgAAL1iECM32+FfP3lyWf5&#10;Rb/SwR/onT4Huq/J6Don1dOTgP04aphAJI9bphwRnGeqngvCZUWcB4EGQ6DqxQQ+gAAINBgCI0eO&#10;NFtu0zbbJBlgIWGDSdyojQiJWaNGjaLVhTQzizbMoila4ZYZkoxFNzWnTJkStXGBYSDQ4Ak0mA4w&#10;IgICZRCoaEEOOwPL6RHrVnw4P1c0sEq4p2X56M9VghsuAQEQAAEQAAEQiGYCtITwgQceMBbSbkS0&#10;tXY0GwzbGhgByoGkXpllhrR5lvPhmBRZ6oE/+OCDtNH7okWLGljcER0QAAEQAIF6SiAiAauu4kZb&#10;QlCT+fLLL9eVAQgXBEAABEAABEAABGqIwIQJE5y7udNsF5r2UkNhwVsQKIMAzcyixxf+JI+AhxiS&#10;tDp8+PCMjAy6qUxZFOsKkZFAAARAAATqkEBUC1iff/45oVm5cmUdAkLQIAACIAACIAACIFBDBGj+&#10;i9nNnYKgXbTxGLgaQg1vIyFAk7DoIYaULQN2fKdVrnRfmSZk9enTp2vXrvQBu7ZFwhNuQAAEQAAE&#10;qpdAVAtY9MwUii0t1K/eOMM3EAABEAABEAABEIgGAiQTUD/HbIZFogBt6B4NhsGGxkyAlhbSVKxh&#10;w4aFhEC5lKZikYxFc7IgYzXmfIK4gwAIgEDtE4hqAav2cSBEEAABEAABEAABEKhNArRia/z48SbE&#10;1157DVsO1SZ/hBWSAD2mcPHixfTUQtr0PWA2lnFPc7JoQhbNxsJ+tchFIAACIAACtUMAAlbtcEYo&#10;IAACIAACIAACIBCaAO2f7dx4CAsJkVGihADtjTVjxoyjR4/SukJaGEFbtpnZgmwhSVc8G+vNN9+M&#10;EpthBgiAAAiAQAMmEO0ClvOeZANOBkQNBEAABEAABECgMROgXYeMNED7DdGslsZMA3GPNgIksI4d&#10;O3bevHkFBQW06JWELaeFlGOvv/562usdO7hFW8LBHhAAARBoYASiXcCiB/Q0MOKIDgiAAAiAAAiA&#10;AAgEEKDNs5037egRzPT0N1ACgSgkcN1119HSQpKxaJmh0zxa+jpo0CDk2yhMMpgEAiAAAg2GQLQL&#10;WAGg6dm9uLfTYDIfIgICIAACIAACIGAI0AwXkrHMV1pIiK2FkD2ilgDJWNu2baPVr85FhbSn+7nn&#10;nkvya9SaDcNAAARAAATqNYH6JGC1jEud/7fXaY095tXX6zwH40EABEAABEAABIIJkBBA+w2Z83TT&#10;Dk8kRD6JZgKUYydPnkzPK3Tu4Eaq6+jRo0l+jWbLYRsIgAAIgEA9JUAClr86XjUR/ezZv5vTfeJO&#10;4/Xhkrxxt46hh6E88MADWGZfE8Qj9jNknon46rAOqyUrwhMQiEIClOnZKhwgAAIgUBaBYcOG0Tws&#10;44JmsmDiOXJMlBPo0qULbfHuzLdkMD1ME9uARHnCwbz6QIC7jlHYs4VJIFCNBCpWFqN5Blb25o3N&#10;x93c+bO5a7eZSBWVWPd+Qk/zJQ0L8+orltRwDQIgAAIgAAIgEPUEaEqLc4fs+fPnR73JMBAELHpG&#10;IW3xTl10w2LixInQsJAzQAAEQAAEqpdA9ApYn01c/K7n6JRfL7Vu6N/VRPrEttb4YdYHG+kWJc2r&#10;X7NmTfXigG8gAAIgAAIgAAIgUIcEaFnWFVdcYQz4+OOP69AYBA0CkRMYMWLE4sWLAzQs2hKLdv/A&#10;RMLIMcIlCIAACIBAGQSiVsDK3tqt61UhF9wkxlqbj1g5Xnr6CQlYmIeF/A0CIAACIAACINCQCJAQ&#10;YKJDT3ZDV6chJW7DjgtNHqR5WM5t3ZcsWXL99dc3b968T58+tDHWlClT6Azt79awOSB2IAACIAAC&#10;NUQgagWsZt1/3vauJ1SsE2Kte063nl1urdpLXTp63EkNoYG3IAACIAACIAACIFD7BEgFoH2FOFya&#10;urJixYratwEhgkDlCNAiiYB5WOwPiVa0MRY9iInmZJGY5fF4unbtSp9J3qKVhnTQRC3StuiAYls5&#10;8rgKBEAABBoDgagVsKzzbh40buqNW1eefV7IdLjjFKtL+qgzrpwzZw7aucaQUxFHEAABEAABEGg8&#10;BC6++GIT2QULFjSeiCOmDYAAPZRw9erVzjwcMlJ0E5rkKtKtaLcsOkjJIj2LjuTk5CuvvJKeYIC7&#10;1A0gMyAKIAACIFC9BKJXwLI6p2++b073IUs/CxnjlinW9izrhwNDhgyJJgFr5/2/U1vOu/aeLyPR&#10;lq6dbT9oMYy7SNxUb76AbyAAAiAAAiAAAnVHwLkNFvZxr7t0QMiVJEBTCBcuXLht2zZ6KAHNyaqo&#10;L5TnR48eTVO0Bg0aRJO2MAmxogDhHgRAAAQaKoEoFrB2Zm0k6sen2zu4ByTCSe2tYV1OezOL7tJE&#10;SfJsm7u954VZM5Yqc/63dOe2uWvvn0gaXPbsiWs/m/t+99/R+1otycmTO7ZPeYROLr1COFg6e+7S&#10;+5dan/GF9PjFpUvFJTuyoiSCMAMEQAAEQAAEQKAWCNCY32wkRPNQMBWlFpgjiGonQDLWuHHjaEVh&#10;QUEBvdOTCkeNGkV5u127dhGGRdvd0rZZp59+Ou2iRR3+adOmYf+sCNHBGQiAAAg0SAJRLGB1Tr/0&#10;kq79NmZtKwN8+ybtnr3quVsfsrylUZA82f/7Of2CG7pYi3lKVdbmHda2n7OsbqTBNetuZS36+Sid&#10;3Upn1NGsezf1SZ9M734cncneyheKI71f9yiIGUwAARAAARAAARCoRQKkXtE6LBMgrbSqxcARFAhU&#10;MwHKz6RbjR07dsaMGaRk7du3z+/30/ws+kybvo+XB0ld5Mbs/hZgAW0GR9Oy6BHktH8WHXgWeTWn&#10;ELwDARAAgXpCwLPky8rsDOrz+UpKSoq9XrqjkpuXu3PX3kfH3VMTUd62dKd1dmeehEXbPVJrFxzK&#10;opufmXN42Rvvv1sTBlSXn59NnHPLR11nh9vSq7qCqbI/4SAbjx+f8mznTu3TUtNoh4L4hIS4uLiY&#10;GCGDtm4jbqZ56Is8xP775FfQuzghE3Pe/Hl3335L9rFc9vmVuW8MHti/yubDAxCoGwJUJVLApaWl&#10;9IHe6aAakv57i+U/r7dYvHkzOnW75oqL6sZEhFpHBLgi5CNkE1ZHdjW0YFc5OJ8UqqtQHyNME09o&#10;8RRbftNNN7366qv1MRaVsLlBpmYlODTaS2iOFT1886233ip35SCpXfTITlpvW4lVio0WLyJeXwi8&#10;veDjw/t3x9NwKyEhXv6LpXFXXFysPGi0Re8UF+pmOHsa9SV2sBMEDIGKyghRPAPL2nn/kDkX/C2r&#10;3NQdNuP2V3/zSOGbq8t1WYcOzhsffkP6OjQLQYMACIAACIAACEQlAece2DSej0obYRQIVD+B3r17&#10;01yt5cuXHz169I033qBVh+GmZdHSWlpUSPu+Z2Rk0J5ZtN6w+q2BjyAAAiAAAtFEIHoFrM8mLn6X&#10;7ltv3P6/8vY4p2nJo+c9s8i/1dp0uK7YYoPVuiKPcEEABEAABECgQRIYOHBgeno6Ry0zMxOD8waZ&#10;yohUGQQo/1933XW06pAWG9JBH+ir2RvOeSEVEHpqIe/4Hk0Pd0LyggAIgAAIVDOBqBWwsq1zR2xd&#10;MWL2JV26dy4/zq++9c/eHbpab6wr32kNuKBl+XTbR3nsfmJgGc8iDPGT41r6dTZt4l4D1sJLEAAB&#10;EAABEACBekHAuTAK22DViySDkTVEgCZh0VQsmpDF07LCKVm08Ja2e7/++ush+NZQQsBbEAABEKhb&#10;AlErYDXruuPz7qfNv8VKPy8yQteP+WPmyOOtuxZah/Mju6LaXFGfUu60yk8VzPrPq/T0wLVX/I4e&#10;PiiO/5mHCdJDBl2zybJmiCcPrr1fPHNQPoUw8GmD7IAfTcjPMTRPMKw24+ERCIAACIAACIBAdBKg&#10;zX2MYZ9//nl0GgmrQKA2CdAMLFKvWMmiDeBpezgzUZHNoBlYb775Js3GoqcWQsaqzaRBWCAAAiBQ&#10;CwSiVsCyut5w+dYVN24dH8H8K8mJlsqLh0zfOMAqKrVyvLXAzgRBreOQIUMsetSgfqrgNpKiutPD&#10;B82R3k88hTAr2KqtP2/fKJ45aB2vrw1yw48mFIfjCYa1GT+EBQIgAAIgAAIgUAcEnDOwaBssrI2q&#10;gzRAkNFKgJQs2sGdHm7Ac7LatRNPE3IetL8Hy1i0K3y0RgJ2gQAIgAAIVIxAtD+F0Bmbsh+QR6vf&#10;ad27eEbPi19bvVpav+heMRJVcD18+PAxY8Y4N1sN9gxPIeQnEoo3QQdPIaxChsOl0UcATyGMvjSJ&#10;FovwFMLaSYkG/Ny6Pn36mOH34sWLG8PT1hpwatZOcWicodCGHnffffdrr70WMvrjxo0bP358yP2z&#10;GicuxDr6CeAphNGfRrCwWgg0pKcQVgwI3XghFUk8pueOU60u6ULGqq2DnvIrlxCWdeAphLWVGggH&#10;BEAABEAABBoOAeftsY8//rjhRAwxAYFqJUALCek29sKFC4OnYlE4tDcWzcaiHnu1hgnPQAAEQAAE&#10;aptA9C4hrBwJmoclLsxoYp3e0dqbUzlPKnQVrVukljJg+X2FfIBjEAABEAABEAABEAhJ4KKLLjLn&#10;xV06HCAAAuEJkOC7evXqkKsiaCbj6aefjscUIvuAAAiAQL0m0KAELHrgNCUGrXi3miRYJ7a17v3E&#10;8pbWdPJEMv2qpm2A/yAAAiAAAiAAAg2SAK0ZNOueaM9NdaOuQUYVkQKB6iBA95VpHhYdtGaQ5mQF&#10;TMiiqVgkY2FXrOogDT9AAARAoA4INCgBi/j17t2bnrMrQCbEWq9fZb3+g7XpcI1yXbly5YABA2o0&#10;CHgOAiAAAiAAAiDQOAmQeuXcpgCTsBpnNkCsK0qAJmFNmDCBnlH4008/0bvzchKCScOiJxVW1E+4&#10;BwEQAAEQqHMCDU3Aok7enDlzxCQsPk5sI5YTHs6vOdA0A6siO6ruvP93a7dVzpqla2fvLO/KSNyU&#10;5wd+BwEQAAEQAAEQiB4CzlWEb731VvQYBktAIPoJhNwbi3Z8v/7660ePHo0ne0Z/CsJCEAABEHAS&#10;aGgCFsWNtnInRUk1SCe1t5Zss+Z8X0OpTqHQJGSa9hWh/9vmbu95YdaMpdZnc9fOnvj+FRPX0of7&#10;Jy79zLI+W7pz29yl8sz73X8nztNJfWTPpvM7tk95hM6zm6Wz5y69n/wRV629f+7abUuXiqt2ZEVo&#10;CZyBAAiAAAiAAAjUCwLXXXedsXPJkiU09q4XZsNIEIgeAjQhK3gq1ssvv4yd3aMnjWAJCIAACERC&#10;oAEKWLSEkB6jSz08Ff/LjrduHGDNWhUJjoq6YfUq4ofyZv/v5/QLbuhiLd553nFZ/+k28FLL2vpz&#10;ltUtvauVvXWHte1n63gra9HPR8kMcd4+mnXvpr7o8+ndj6MzfBW7TO/XvaLmwz0IgAAIgAAIgEC0&#10;E6COjVlFSHfO7Gnm0W447AOBKCLAU7FmzJjh7Lfzzu60MVYUGQpTQAAEQAAEwhPwLPmyMg+U9fl8&#10;JSUlxV5vQUFBbl7uzl17Hx13T01z9ng8fr8/wlBoZR91+NTGjbSV+8dbrGFdxebu1XpMmzZtx44d&#10;zz33XHX5+tnEObd81HX2yrPPqy4fK+hPuZAfn/Js507t01LTkpOT4xMS4uLiYmKEDNq6TTt699AX&#10;eXjEF0/wuzgtTPLMmz/v7ttvyT6Wywa+MveNwQP7V9BYOAeBaCFAVSKZUlpaSh/onQ6qIem/t1j+&#10;83qLxZs3o1O3a66wHygWLdbDjpokwBUhH5E3YTVpUcP0e5WD80kRdxXqEQsaYNPT09hgmktCG1TX&#10;I+MramqDT82KAoH76iVAe2DR+sGAfdxJI6ZN30M+vrB6Q4dvIBAhgbcXfHx4/+54Gm4lJMTLf7E0&#10;7oqLi5UHjbbonbyiboazpxGh53AGAtFDoKIyQgx186r4siLVlGqVEjVO27dvV0HShu40D+uuhdW+&#10;ofv3339fvTu4nzf+xq11p15FmkKh8kyk14Z3V8V8iMtBoA4JUDUohsyOomGfEadVNVv1YgIfQAAE&#10;GieBESNGmIhjFWHjzAOIdXURoKeWL1++PGBnd7rzPXz48D59+rz22mvYGKu6UMOfKhIQPVvZjSyr&#10;n1nlsXwd9p8RNAhU4p5jA1xCyDXFqFGjSMCi54/YFcfMS61D+daqvVWsSpyXU2vnfDZQNfoMr0AA&#10;BEAABEAABECACdB+BWbDTRpd0xgbZEAABCpNgJcTzps3jz44PaFpWTfffHPXrl1pjQVkrErjxYUg&#10;AAIgUHMEGqyARchoGjDdXbG3iqB5WImxFr3TisLqOGgX1czMzHJ3cCc3ro6m+0GBtFl7uIcShvjJ&#10;ca3YBj78tdURP/gBAiAAAiAAAiAQLQRGjhxpTHnyySejxSzYAQL1lgBNbKSd3YOXDVLXnbbTJRkL&#10;SnG9TVsYDgIg0GAJNGQBi26q0LFgwQJqh+gQaUgPJWyZYt1ZPTtHRDL9iu7e0DL7lStXyhzEDxPM&#10;+s+r9NDAtVf8Tjx8kI7/mWcI0rMFdzqzWtYMfkyheUBh4EMG2QE/kVB67np2YYPNtYgYCIAACIAA&#10;CDQ2AvQsQrP5NPVqsO10Y8sAiG9NEKDdcmlHOVpR6HzWJwdEpYxnY9HDCtU4oiYsgJ8gAAIgAAIV&#10;IdCQBSziwDOEabcIulepHjvdvon1wnDr9R+qPg+LBKwhQ4aUTZu3XNW7vNsPE9xGUlR3evigOdL7&#10;iecPZgX7tvXn7Rv5AYX6QYRBbviJhOJwP7uwIhkBbkEABEAABEAABKKYAI20nbv2UAfj3HPPpaE1&#10;bfoZxVbDNBCoBwRoP5A33nhj27ZtY8eODVhUSBuSjB49OiMjg25I04SsgK3f60HcYCIIgAAINCwC&#10;nsVfVPUphHn0FMLdUfcUwuBkuvLKK8eMGUMbN4qWadYq6/oTq/hQQvLwxhtvdO6rGhAodStJOKO7&#10;OuphiGVmnTp//iBbF9FTCDu2Tw16CmGbtlV9CuGgAXgKYcOqXRpTbPw+H22xKR5AqJ9CKB5DSI9q&#10;pYcPygcQyocQett3xlMIG1O20JWqiTOeQlhzyd9InltHY+lBgwapG3JumvTkZTroHO1sQHfXnNO1&#10;ag57DfncSFKzhujB2yoSoPI1ceJE2gMrnD80jiDBi0rZMHlUMThcDgLhCNBTCA9l7pYPIaTHENIh&#10;Hv5ODyLkpxDyYwjVA98dz+EFTxCodwQqKiM08BlYzvSjnRqpvTn99NNpWV/m5R2s2ausT7ZWJYFp&#10;YlcZO7jT/Cy6O0r3cyJRr8iM+vH8warwwrUgAAIgAAIgAAJVIEAS1YwZM8xCQqdPpG1Rt4QOunlG&#10;6554AjgOEACBihIgfYpWTtBsrOBFhewVKVyLFi0ikYumQNJ9XxpZ0IZZ9NgoLoAVDQ7ua4cA1Yr2&#10;4+lrJ0iEAgIgUDMEGpGARQCpz0ebNVL9RdOAMy/vmNktwVq2q3JgyRNq4cKJU7RUnuZnUS8Tzyis&#10;HF5cBQIgAAIgAAIgEEyABtWLFy+m6eRlwyEZC89QQ/4BgUoTILGYbkLv27ePxKyyn9dEd6xpuhbr&#10;WSxpJScn04fhw4eTqmWELSz1rXRaVMuFtPyTtjODjFUtMOEJCNQtgcYlYDFraoeo87foy0+nP/XM&#10;kvc/rty+jNQOhes+UpeR1CvqYoa7dVO3SY7QQQAEQAAEQAAE6i8Buje2evVquiE3fvx4WsEU8l4a&#10;dUVokkj9jSMsB4FoIECFi3bForJG+4GMGzcuwgWDVPpoKhbP0jLCFi3+JW2LDpJRSN6ikYL9nPRo&#10;iGrjsAEyVuNIZ8SygRNojAIWJynthDp55rQl8bsyR745/533Qu4oUUbif/755+ecc05IB7TXI08/&#10;buB5B9EDARAAARAAARCoCwK0k/Sbb75JXRH6EO4+HP1aF6YhTBBogARINZ48eTLd/6atDEnMok4+&#10;3aXmXecqevBqX1KvSMNKTEzErvAVBVh195Cxqs4QPoBAHRJovAIWQ5/w+MSBr9y6ZuGXVq6Xnkgd&#10;+Xz7cDOwaBYxNUs067gOExVBgwAIgAAIRCEBvv2OoyYIOJO7JvyPNj/79OlDMzuov1HGLHLqkESb&#10;2RHa09hSM0IscBYlBHjTK1KQq76nEj3dhcpylMSrYZsR3CWAjBWF3SSYBAKRECABi56dVfVXJGFF&#10;q5uWKROG/NbKzBWbu2dmRngnhFa8B+9vRV1JeuzgwoULAx7BG60xr7RdITNMpX0zF1Y9H8IHEIhy&#10;AlUvJvABBEAABEAABEAABECgGghEvYwV5d1amAcC1UKgYmW5sc/AUrRuPSl9X/GEVpeQLEVHuQhp&#10;+hVtpBXwGCC6D8Mbt5e912O5nsMBCIAACIAACIBAhQicbFnmVaEL4TgKCSA1ozBRYBIINGACeIJk&#10;A05cRK3hEfAs/mJ5JWLl8/lKSkqKvd6CgoK8vNydu/c9Ou6eSvhToUtoaiutPK/QJRVw7C21coqs&#10;7VlZ3VNobjBtjxryMdXsIT3cZ+XKla+++qrxn2Zv0VVXXHEFPW2kAoFGn9NyIT8+5dnOHTNSU9Po&#10;GSvxCQlxcXExMUIGbdM2g9499EUeHvHFE/wuTotYe+bNn3f37bdkH8tlBq/MfWPQgBOjjwcsAoGI&#10;CPh9PqqbfKWlpT7xJg6qIqmSpFpS/PeK/15v+87dr7niooh8hKOGQoArQhwgUAsEvtVhzLKs1yzL&#10;a1ktLesDy0qosbBJaaq5w0Sn5oKAz04CNZqaQA0C0UmANjKjp2HQzshRaN7bCz4+lLmLRlviiKdD&#10;DLti6cUHDbdiY9VQCz2NKEw/mBQxgYrKCJiBpdEmxFpFpdZ/NtPqP9qjkfZWLGNlO6lXQ4YMcSYK&#10;PZaVasD6rl5FnM3gEARAAARAoMIE6B4MDhCoOQImR94qdavfWBZ9qDn1ioKrubjU4A3LChfcxnJB&#10;jaYmPA8gEPysJ9qZBJRqjkBwMaaBG81F2LZtW3SqV42l3kE8QaDiBCBgOZi1b2KNP8d66NN2vlSa&#10;UVXGcwlpCaFzAyza/Z3OYOP2imc/XAECIAACDZyAszvewKOK6EUTAZp7RRPjr4omk2ALCICAITB2&#10;7NiLL77YCeTaa68Fn9ohAOmqdjgjFBCoIQIQsILA3jTQSoy96RdX0XJo2tgvmDsJW7TR+8CBA/mn&#10;RYsW8cbtZSw5rKHEg7cgAAIgAAIgAAIgAAIgAAL1jgCNHWjxGpvdrl27UaNG1bso1DuDIV3VuySD&#10;wSAQTAB7YIXKFe+ut5okbu8VS8sJSZYKUKZI2KJnV9MyQ7qSlhkOGjRo3rx5w4YNaxjZC3tgNYx0&#10;RCxqmQD2wKpl4AgOBEISWIV9QGo3Z5xUczuT1m5EEBoI1BUBGkrQsGLAgAE0J6uubGgM4Xbt2jVq&#10;97oKxx97YDWGnIk4EgHsgVUd2eCqvlavll3m7HjwwQdpglWAj/SYQp5+RVOxhg8fTrVhg1GvqoMd&#10;/AABEAABEAABEAABEAABECifAM8JgnpVPqmqucBeV1Xjh6tBIIoIYAlhmMSg/bB+1XvGo1NJq6L9&#10;sJyOaAf3c845h87Qxu30K5qcKMrOMAUEQAAEQAAEQAAEQAAEQAAEQAAEQKAhEoCAFSZV6aGEJ7a1&#10;Jn4+8aFHaYN2pyOegUUPHMzMzKR7Jg0xVyBOIAACIAACIAACIAACIAACIAACIAACIBBFBLAHVjmJ&#10;kfW3ZSuObb34nhvYHW96RbrV6NGjly9fTvN+oygxq8MU7IFVHRThR6MjgD2wGl2SI8IgAAIgAAIg&#10;AAIgUGMEsAdWjaGFx9FFINr3wPps4pzup825Ym72trnv04fuE3fymfuXhuVIjwI0TwOkeU+ksAQf&#10;tJqPryeX1evgorG//dV9fyA/f/vb35L/NBurffv2V155JU2/ou0AnWHVnA0mlFoIIrqyM6wBARAA&#10;ARAAARAAARAAARAAARAAARAAAcuq7RlYJFfdstC6auqInot3XDC+/7aJSxdZ294VZ26cerZKEFKp&#10;6HkcAalDc51o9pO/Lp53Q/rRmFmzLjnjjF/07Xvbbbe98cYbkydPbqgPu8UMLFQLIFAJApiBVQlo&#10;uAQEQAAEQAAEQAAEQCAkAczAQsZoJASifQaW1W3Q/94eZO2wLui2fcbctdOtLhfTmRW2ekXpRAIW&#10;CVXmoMf8jRgxYt68eXWYhCeff/63337r9fneeuutM844o6GqV3VIGEGDAAiAAAiAAAiAAAiAAAiA&#10;AAiAAAiAQDgCtb2J+3k39O/auf/UG5p1veHyqTf0XzC+szhTZvqMGzeO1CvaN70OU/Hq9u2/+fLL&#10;IX/4w7Fjx/7+97/XoSUIGgRAAARAAARAAAQaC4Et088IuTeE6+QZ07dY7FB8wgECIAACIAACINBA&#10;CdS2gFUJjElJSZW4qnovIRv++/rr6/71r5YdO7Zt27Z6PYdvIAACIAACIAACIAACIAACIAACIAAC&#10;IAACZRCoBwJWNKQf7d2el5fXoX375p065ZSWRoNJsAEEQAAEQAAEQAAEGjiBHmO+cu4r4f/oVorw&#10;0GmbXSe/GtPDYofiEw4QAAEQAAEQAIEGSgACVqQJu3r1apqH9ZsLL5y9b9+SrKxIL4M7EAABEAAB&#10;EAABEAABEAABEAABEAABEACBqhGAgBURP9qBi47i4uLTTz/9loyME1NToWFFBA6OQAAEQAAEQAAE&#10;QKDmCQTsgbVwpNgla+RCS22OJffMMjtk8a/ucw4T3RtvCU9wgAAIgAAIgAAIRAEBCFiRJkJhYeGD&#10;27c3v/DCTXFx2xMSYn/5y0ivhDsQAAEQAAEQAAEQAIHaJzB/pKfn2GU63GVje5IaRerVJbOMKXTO&#10;tfO7EK8cl5C7WZewEoYDBEAABEAABECgjgnUJwGr/KfQ1IyLCZZFHicnJ9/i851sWfwa9u23ne+9&#10;t2YCrEtf4+Li6jhLIngQAAEQAAEQAAEQqA4Cs2bNMvtlbZ42lNWoSwLPLXv7Q/3swi3TbxR6160f&#10;2XtsyetmXQIJqzoSBH6AAAiAAAiAQJUI1CcBy+fzubbsrK0vl1pWQUEBPwzx5ptvnjFjBoVcWlS0&#10;8+mna8uE2guHlklWKUPhYhAAARAAARAAARCIEgK3fmS2de8x5hGxAbxQpwLPLVu/me1d+BTJVyR5&#10;zRxu20+7w4ud42dNmq5VriiJG8wAARAAARAAgUZHoD4JWHWYOKRenXbaaZMnT37iiSdGjRoVYMn2&#10;7dvffPPN0aNHT5s2rQ6NRNAgAAIgAAIgAAIgAAKGwNC+PYNo3DrCoU5ZPfuKeVnq2LJpHX2iRYUB&#10;c+HlikOjcoEvCIAACIAACIBAHRGAgBUpeFKvSLqinbC6du2alZW1YsUKkquuv/76jIyM4cOHf/zx&#10;xwMGDLj44ovJu88mzul+2pz7lyqf6St//mzu2m1hQgv4qQyXkZoLdyAAAiAAAiAAAiDQuAn069Wj&#10;IgA2rzfbZVXkMrgFARAAARAAARCoHQIQsCLlTJOwBg0adPfdd3fu3Lldu3b0Yf/+/ddee+3q1at/&#10;+umnV199leSt3r17k3dduzW3/M17drE+W7pz29y1i7p1tRavJU1qkZU1Y+La2ROXfmaHmT177k75&#10;Tfy0benS7r8jl0un/7x97EQ+jwMEQAAEQAAEQAAEQKDWCDg3wHLu4eBcV1hrxiAgEAABEAABEAAB&#10;m0DdCFjy6cX2M18WjlSfFy4M/ZCXgPPhnFlhfwhK8oUj+VTIK4w95rINGzbQ7le0VJCOc845hz4v&#10;X76c5mSNGDGCxKwA37f9nD77qfTN27O37rC2/ZzFv24VH9JHn5v1n24DznNfIEQuK72nlfW/HVY/&#10;K2urlX58ty6XdssKN10L+RcEQAAEQAAEQAAEQKBmCKzbhM2uaoYsfAUBEAABEACBKhKoGwFr+Aja&#10;DZOmdYtHFZOSNanvNdaN8sP8+SOnL1w43WyTKR2MnL6JzkuXZ4j3kfM3TTpDPwxGamH6p0smTZpO&#10;j0eeLp2xY/nufnIM6VNnbOorfV5oObyyLGPPI2PcU85pahXNtNq3b99zzz332GOPjR8/ntYShkN/&#10;3vizzzv77KlnN7vlhs70eeoNZ08d3/8W8eG4//0t69JzmjkuFG663tB/6g3CwS03nL3gH/Quv97Q&#10;v2sV0xaXgwAIgAAIgAAIgAAIREpA9k9pD6yn3PdTVfcQm7hHyhHuQAAEQAAEQKCGCNSNgLVwPu2G&#10;OWu+6h7069eLY9evX9++9/WaP7+XWz6iDTX7OqI/tG9fcmnp22MjpsnHImsf1tPjkd8WX4aSG30E&#10;3Esb8cgjHOK6TZucXhlPlD2BzGmy1bBhw+jsgw8+SHtgVTxJmt3yj8tv6Vzx63AFCIAACIAACIAA&#10;CIBADRNgBcuadYm9TMBaOLInPZrQGnrNLyu0n1YNWwrvQQAEQAAEQKAxEvB8tnR5JeLt8/lKSkqK&#10;i70F+QV5ebm79ux7dNw9lfAn6BK6yfVUr6+ia5eBVR7PSX5/gKkkYNFzCasjyvXMj8enPNupQ0Zq&#10;alpySnJ8fEJcXFxMjJBB27bLoHcPfZGHR3zxBL+L0yLGnnnz5919+y3Zx3I5/q/MfWNg/xPrGQuY&#10;CwKagN/nozrCV1pa6hNv4qAqUlaSXvHfK/57vR2O637NFRcBGwiAAAiAQGUJ0Mz7S2YNnbb5q4C5&#10;8mIWPQlN5hfpzqLtrBx9ylDn+DKHOz4RaF6oECsbBVwHAiAAAuUTeHvBxwf37YpPkEc8HWLYFUsv&#10;Pmi4FRurhlpyyIUDBOopgYrKCHUzAys83B5joky9IlNHJyUFPE6Zvp5++unnnntuPc0lMBsEQAAE&#10;QAAEQAAEQCCYAPVE/Zsdk/tp7tW0zf4gvQzoQAAEQAAEQAAEap9AtAlYtU+g/BC/LihwPoTGfF68&#10;eHH5F8MFCIAACIAACIAACIBA9RAYPpP6YaHkJCE8OX6R7pzTryj4UOf4soCp/3xSHxCvqifp4AsI&#10;gAAIgAAIVJlAXQpY5T5bMMQjAp2n9JME3RC2TKd93AMOx1XiY+gLy2H52dy126zs2b+b0/20Ofcv&#10;rTL4mvVA2dn9d2RzpMdr8ojUNdyBAAiAAAiAAAiAAAiAAAiAAAiAAAiAQG0RqBMBq4xnC07n5xKe&#10;IR8mOGm+80HG8ir1nMGFI8WTBEfIRxCqRxM6VKtNyhPzFMJL5mueWzbN3zTd4gtDXls2eNqF/dxx&#10;t4+YenZtpU8lw1F2zr4wa8bEtZ/NXTp77tL7l2bPFp/XfmZZEyZMCF4UebM8unbtumHDhkoGi8tA&#10;AARAAARAAARAAARAAARAAARAAARAoAYI1ImAJeMR+tmC69eL3/r1Ew8TXN/P+fBBFXn+ab7FTxIc&#10;8ZH/o2usaz7aPC2E01C4evRihyM+2vwRva6pAaRR6GV69+OUVVt/zqJPJGAFL4ocP378iBEj5s2b&#10;17t37yiMA0wCARAAARAAARAAARAAARAAARAAARBotASi7SmElUkI8VCZdSGeR1MZvxrxNYWFhUlJ&#10;SeUCwFMIy0UEB42QAJ5C2AgTHVEGARAAARAAARAAgRoigKcQ1hBYeBttBOr7Uwgrw1PsyYkNNitD&#10;znVNJOpVlQOBByAAAiAAAiAAAiAAAiAAAiAAAiAAAiBQYQK0hNBfHa8KB4wL6jOBkHmm6hGqlqwI&#10;T0AgqghQuWB7+AMOEAABEAABEAABEAABEIiQgLMbGVVdXBgDAtVFIMKyoJzV3R5YFbMTrkEABEAA&#10;BEAABEAABEAABEAABEAABEAABBopAQhYjTThEW0QAAEQAAEQAAEQAAEQAAEQAAEQAAEQqC8EIGDV&#10;l5SCnSAAAiAAAiAAAiAAAiAAAiAAAiAAAiDQSAlAwGqkCY9ogwAIgAAIgAAIgAAIgAAIgAAIgAAI&#10;gEB9IQABq76kFOwEARAAARAAARAAARAAARAAARAAARAAgUZKoIoClocOy/J4YqroTyOlXx+jLdNa&#10;pXt9tB82gwAIgAAIgAAIgAAIgAAIgAAIgAAI1DsClReeSLmS2hUJGixn4GgUBEyKy9RvFFFGJEEA&#10;BEAABEAABEAABEAABEAABEAABOqWQOUFLJIvhIAh9YxYzMCq22SsxdAprcUkLJn0Ig/gAAEQAAEQ&#10;AAEQAAEQAAEQAAEQAAEQAIEaJlB5AYsn4MSQekVHXFwN2wnvo4UApTUlOKU7T8HDAQIgAAIgAAIg&#10;AAIgAAIgAAIgAAIgAAI1TaCSApZYMygWDpKOIQSsuFgIWDWdUtHiP6W1FrDEPCysHo2WhIEdIAAC&#10;IAACIAACIAACIAACIAACINBwCVRSwCIgQr7yeGguTlxcfHxCQsNFhJi5CFBaU4qLOVhQr5A1QAAE&#10;QAAEQAAEQAAEQAAEQAAEQAAEaoWA57OlyyoRkF8epXSUlBSXFO/bf6S42Fvs9ZaU0r+SUp9P/Ozz&#10;VcJnXBJVBHiLflKraOUgzb0i9YrUyoy2LeJJw5JrCaWKJZYStm3XXsiaYk6eOMQp/sH9Lk6IGHrm&#10;zZ939+23ZB/L5fi+MveNgf37RVXcYQwIRE6Aqju/ZfmoSvSJN64b6SjmmtFLb/SnqMNxPa654qLI&#10;vYVLEAABEAABEAABEACBRkjg7QUfH9y3Kz6Bhl80AKMhWLwcjYnxlzjkMig11MJztRph/mhAUa6o&#10;jFAlAUtpWHKgVlws3sTwTYzg6KDRHL1w1HcCQsJSK0XFXmdceVLVaatXELDqexrD/qoTgIBVdYbw&#10;AQRAAARAAARAAARAgAlAwEJOaCQEaknAIpo8CUtqVXLKgZx24NOTr/xCwMLREAiIlaJyIhY9bFLq&#10;/eKPmmblWEVY0ZyHGVgNIXMgDpoABCzkBRAAARAAARAAARAAgeoiAAGrukjCnygnUFEZoZIzsFjA&#10;4ncx28rxh07LnyBgRXlWidw8tUyQZSz9Jj6SF2YT94rmPAhYkScAXEY/AQhY0Z9GsBAEQAAEQAAE&#10;QAAE6gsBCFj1JaVgZxUJVFRGqLyA5dSw+LPQrVjWkuoVf8JRrwnoJdVarNJTrgLUK4pjRXMeBKx6&#10;nTFgfAABCFjIEiAAAiAAAiAAAiAAAtVFAAJWdZGEP1FOoKIyQuWfQkggeGaO2LFbvsvlZXyIPZJw&#10;NAACnJQmZU1am73bo7w8wDwQAAEQAAEQAAEQAAEQAAEQAAEQAIEGQKBKApaJP8sZLGPhaKgETCo3&#10;gHyPKIAACIAACIAACIAACIAACIAACIAACNQjAtUjYPH6QXtPd7W1O/40KAImletR/oapIAACIAAC&#10;IAACIAACIAACIAACIAACDYBAlQQsI1qxdKUfRUh/S+iFowEQ4KQ0Kcsb9qtt+7HJWQOoABAFEAAB&#10;EAABEAABEAABEAABEAABEKgPBCq/iTueQlgf0rdabMRTCKsFIzxpyASwiXtDTl3EDQRAAARAAARA&#10;AARqlwA2ca9d3gitzghUdBP3KglY9ppBPUXHVyqn6Ph99K/OGCDgaiXg4T366T/v0S//8D5fzq3c&#10;K5rz8BTCak0leFbHBCBg1XECIHgQAAEQAAEQAAEQaEAEIGA1oMREVMoiUFEZoZICltkOiZQrXi1Y&#10;XCzeWMiSOz+RgAUNqwFkVqFdCbGKny4ZFx8fLx6uyI8mdG7rXtGcBwGrAWQORMEQgICFzAACIAAC&#10;IAACIAACIFBdBCBgVRdJ+BPlBCoqI1RJwGLxqrikeN/+I8XF3mKvt4T2Syop0dOwfFEOC+aVS0BO&#10;vfLQhCvSruJi4+ITEuLjEzLatoiPi6czRsMifyqa8yBglQsfDuoRAQhY9SixYCoIgAAIgAAIgAAI&#10;RDkBCFhRnkAwr7oIVFRGqLyAJXZtl+pVUZF33/5Dd9x6Y3XFAf5EM4EXZ83JaNsqMTGBNSxeSAgB&#10;K5qTDLbVAgEIWLUAGUGAAAiAAAiAAAiAQCMhAAGrkSQ0ollRAavyTyGUO135ab2gWD7o9QJ9IyEg&#10;5tmJtaK82RlWiTaSZEc0QQAEQAAEQAAEQAAEQAAEQAAEQKAuCVRSwBLKhdysXczDonWEpSV1GQmE&#10;XYsExCpRuc0Zpb7MA9CwapE+ggIBEAABEAABEAABEAABEAABEACBRkkgRipRlXnRLu0+n0WPHRSC&#10;RknDFrAWTp++JYLsEaGzCHyKYidijzPa5UxIWBblAZN5qm5y5fIhrgKB6CVAT7Lgp1lQSal6CYEP&#10;IAACIAACIAACIAACjYaA6D1yN1L2JKO3x1spMQHRAQEmUNGjkjOwZDA8CUvMwiI1o6IB1737LdPP&#10;EE/RG7nQbQqfdp7dMn3S2+HMdXhSljPLIodnRKSC1T2Ysi1Qz5hU2a3iOS7a4wf7QAAEQAAEQAAE&#10;QAAEQAAEQAAEQAAEoo5AFQQspQSLnbDq4zqyLR++bU3b/NGts+aTgrVwpNCyhG618KmxyyxraF+L&#10;5S0SncjhsmVje8rPC0e6VSiHJ+zsxukL+UIpgSl5y76GwgkUzKIuS5RjEO99ppIc+lV9Sz7YCwIg&#10;AAIgAAIgAAIgAAIgAAIgAAL1kUB4Aevgp3996L4/v/DpQWe0Ak/K+YxyFla9i3yPMY/0G9vzkllD&#10;+/a0rOEjbpURWLepJ3269aOves0XOpZlLRv71OZfXjN06LTNm6dZ6z/ctK5frx6OqDo86SGdzaEL&#10;+33k95MwNmn69Kf4c7+xT4lpXqSCTeq7eebweofKZbBIa7kFmpzSigMEQAAEQAAEQAAEQAAEQAAE&#10;QAAEQAAEapxASAHrx3dIunpuUaYr9JAna9y+mguAVvytk7LU2x/SxKpLrI/8m6cNdQZ3qzwj9S1x&#10;kEC17u23rxnh0p+cnpRv6q23KimrfKdwAQIgAAIgAAIgAAIgAAIgAAIgAAIgAAIgoAiEFLBOuPqJ&#10;px77v8FuSCFP1mOOJEhZY3v2HLuM5lT17Dt01iWeGx07XdGULDrTc2y/R8aIGVdibaBFF/Tr5Z4/&#10;5fSEnW0aMW3dJR7PJeumzRkz5j79+T5x2dC+9838yLqkvq8hrMdpDtNBAARAAARAAARAAARAAARA&#10;AARAAATqJYEq7IFVL+PrMLrHmK/kVk60po8/fkXHmB7DZ4ozFv1RP/Kvc6wbe4619HQs402gJ1+N&#10;Gc7ekk80a8v+TB/FKeV7fWcH+0EABEAABEAABEAABEAABEAABEAABECg9gg0YgGrYpClFiVVKRwg&#10;AAIgAAIgAAIgAAIgAAIgAAIgAAIgAAK1SYAELN6NO+SLLQn4qYyTtWk5wqpDAmXklqpYVUZWxE8g&#10;0AAIVKV04FoQAAEQAAEQAAEQAIFGRaAB9H4RBRAol0DFCjVmYFWMF1yDAAiAAAiAAAiAAAiAAAiA&#10;AAiAAAiAAAjUMoFwTyG8/8//XC1M2bfohYfuf2c9faKnENonX3pk3HsbatlUBAcCIAACIAACIAAC&#10;IAACIAACIAACIAACINAYCXg+/fyrSsTb5/OVlpR4i70FBQV5ubm79+5/dNw9lfAHl9Q7Ao9PebZj&#10;+7apaWnJyckJ8QmxcXExMUIGbZfRgd499EUeHvHFE/wuTos4e+bNn3f37bdkH8tlAq/MfWPAiSfU&#10;OxowGASYgN/no9mxvtLSUqob+SgpKSktKfYWFxd7xSH/djiuxzVXXARoIAACIAACIAACIAACIFAG&#10;gbcXfHxg386E+PiEBPFG/+Ji6V9cLB803IqNVUMtOeTCAQL1lEBFZQQsIaynCQ2zQQAEQAAEQAAE&#10;QAAEQAAEQAAEQAAEQKCxEKhOAevcc8+lOTc4GjCBxlIsEE8QAAEQAAEQAAEQAAEQAAEQAAEQAIFo&#10;IlCdAtbixYv9OBo0gWjKurAFBEAABEAABEAABEAABEAABEAABECgsRCoTgGrsTBDPEEABEAABEAA&#10;BEAABEAABEAABEAABEAABKqDwN9mPD/rpWkz6fXicy/T64VnZ9Dr+Wf++vwzTu8hYFUHbPgBAiAA&#10;AiAAAiAAAiAAAiAAAiAAAiAAAiBQcQJ/HH1Xbqjjtrv+BAGr4jhxBQiAAAiAAAiAAAiAAAiAAAiA&#10;AAiAAAiAQA0QuOeBR/Lcx30PjQ8IpwIzsP780P01YCS8BAEQAAEQAAEQAAEQAAEQAAEQAAEQAAEQ&#10;aNQE/vzYZDMNa8KkJ4NZhBWwSK4yr0aNEJEHARAAARAAARAAARAAARAAARAAARAAARCoYQJTn3uR&#10;NKynpr0UMpywAtZjT0w1L7qSxCz6iklYNZxY8B4EQAAEQAAEQAAEQAAEQAAEQAAEQAAEGimBGbNf&#10;CxfzsmZgsW7FL3M9f53wyLhGyhLRBgEQAAEQAAEQAAEQAAEQAAEQAAEQAAEQqF0CZc3AIkto1hW/&#10;B3yYMGlK7dqJ0EAABEAABEAABEAABEAABEAABEAABEAABBopgXL2wGL1KmAGFotZOEAABEAABEAA&#10;BEAABEAABEAABEAABEAABECgFgiUsweW0wJsgFUL6YEgQAAEQAAEQAAEQAAEQAAEQAAEQAAEQAAE&#10;AgiU/xRCviAaNnEfNGiQB0cNEyDIKCQgAAIgAAIgAAIgAAIgAAIgAAIgAAIgUKME9u8/QK/MfZl7&#10;9+zdvWv3Lnrt3LWTXjt27qDX9h3b6bVtO722ide28p9CyOaaPbBq1PpgzwsLC83JNWvW+HHUMAGC&#10;XMtJjOBAAARAAARAAARAAARAAARAAARAAAQaG4HBJ/aq0CusgOUE59z0qpY3wLryyiudGlZjS07E&#10;FwRAAARAAARAAARAAARAAARAAARAAAQaHoEDR/Mq9IpIwKorTPPnz1+0aNHLL79cVwYgXBAAARAA&#10;ARAAARAAARAAARAAARAAARAAgTonENUC1ueff06AVq5cWeeYYAAIgAAIgAAIgAAIgAAIgAAIgAAI&#10;gAAIgEBdEYhqAeu5554jLm+88UZd0UG4IAACIAACIAACIAACIAACIAACIAACIAACdU4gqgWsOqcD&#10;A0AABEAABEAABEAABEAABEAABEAABEAABGqNQK+uHUKGBQGr1pIAAYEACIAACIAACIAACIAACIAA&#10;CIAACIAACIQlwOpVSA0r2gWs8ePHI2FBAARAAARAAARAAARAAARAAARAAARAAAQaNgGnbhWsYUW7&#10;gDVhwoSGnTyIHQiAAAiAAAiAAAiAAAiAAAiAAAiAAAg0cgLBilXAmWgXsALSb8OGDVlZWY08URF9&#10;EAABEAABEAABEAABEAABEAABEAABEGhIBDZt2xP8ckawPglYLeNS5//t9TfffPPBBx9sSImEuIAA&#10;CIAACIAACIAACIAACIAACIAACIAACBCB+riJe/bs383pPnGnSb/DJXnjbh0zatSoBx54YPjw4ZiK&#10;hZwNAiAAAiAAAiAAAiAAAiAAAiAAAiAAAg2GQFmbuPv9VtVfNUMqe/PG5uNu7vzZ3LXbTABFJda9&#10;n6Snp5OGVVhYWDPhwtdyCITMMFWnVvV8CB9AIGoJWLKmxQECIAACIAACIAACIAACERGojnF61PaN&#10;YRgIMIHgo75u4v7ZxMXveo5O+fVS64b+XU20TmxrjR9mfbBx2LBhd99995o1ayIq/HAEAiAAAiAA&#10;AiAAAiAAAiAAAiAAAiAAAiAQrQTq7ybu2Vu7db0q5ISFxFhr8xErx/vGG2+QgIV5WNGa92AXCIAA&#10;CIAACIAACIAACIAACIAACIAACEREoP5u4t6s+8/b3vWEimRCrHXP6dazy61Ve0m92r59e0Qk4AgE&#10;QAAEQAAEQAAEQAAEQAAEQAAEQAAEQKB+EojepxCed/OgcVNv3Lry7PNCkr3jFKtL+qgzrpwzZw4m&#10;YdXPvAerQQAEQAAEQAAEQAAEQAAEQAAEQAAEQCAiAtErYFmd0zffN6f7kKWfhYxIyxRre5b1w4Eh&#10;Q4ZAwIooqeEIBEAABEAABEAABEAABEAABEAABEAABOonARKwaKOpKr5qJuo7szaSx8en2zu4B4Rz&#10;UntrWJfT3sy68sora8YC+FoGgeA8U3VcVcyHuBwEop9A1YsJfAABEAABEAABEAABEGgMBKK/ZwsL&#10;QaDqBCpWlqN6Btall3TttzFrWxkxat+k3bNXPXfrQ5a3tGLxhmsQAAEQAAEQAAEQAAEQAAEQAAEQ&#10;AAEQAIF6QiCKBSyr8y3jz572VJewM7AYcfsmmZ+svf7qa+oJcJgJAiAAAiAAAiAAAiAAAiAAAiAA&#10;AiAAAiBQMQLRLGDtvH/InAv+llVuhIbNuP3V3zxS+Obqcl3CAQiAAAiAAAiAAAiAAAiAAAiAAAiA&#10;AAiAQLQR6NW1Q/DLaWT0ClifTVz8rseyNm7/385yqCYlJY2e98wi/1Zr0+FoSwDYAwIgAAIgAAIg&#10;AAIgAAIgAAIgAAIgAAIgUDaBTdv2BDgIOBO1Ala2de6IrStGzL6kS/fO5afyq2/9s3eHrtYb68p3&#10;ChcgAAIgAAIgAAIgAAIgAAIgAAIgAAIgAAJRRsCpWAXrWVErYDXruuPz7qfNv8VKPy8yoNeP+WPm&#10;yOOtuxZah/MjuwKuQAAEQAAEQAAEQAAEQAAEQAAEQAAEQAAEooUA61bB6hWdjFoBy+p6w+VbV9y4&#10;dXwE868k5+XLl2/fvt26cYBVVGrleKOFPewAARAAARAAARAAARAAARAAARAAARAAARCIjEBI9Sqq&#10;BazI4mW7ysrKmjlzpnVSe+u9n6zluyp6OdyDAAiAAAiAAAiAAAiAAAiAAAiAAAiAAAjUCYF6vIl7&#10;RXm1a9duzJgxixYtsu441eqSbr34dUV9gHsQAAEQAAEQAAEQAAEQAAEQAAEQAAEQAIHaJ1B/N3Gv&#10;JKvMzExxZUYT6/SO1t6cSvqCy0AABEAABEAABEAABEAABEAABEAABEAABGqRQD3dxL0yhAYOHEiX&#10;zZ8/32qSYJ3Y1rr3E8tbWhmPcA0IgAAIgAAIgAAIgAAIgAAIgAAIgAAIgEDtEqiXm7hXDlHv3r27&#10;dOkirk2ItV6/ynr9B2vT4cp5hatAAARAAARAAARAAARAAARAAARAAARAAARqk0DD38SdaZ522mlz&#10;5swRk7D4OLGNWE54OL82WSMsEAABEAABEAABEAABEAABEAABEAABEACBaiQQU41+RYlXtJX7sGHD&#10;CgsLhT30UMIl26w530eJbTADBEAABEAABEAABEAABEAABEAABEAABECgogQaoIBFSwjvvvvuJUuW&#10;KBaXHW/dOMCataqiaOAeBEAABEAABEAABEAABEAABEAABEAABEAgGgg0QAGLsL766qvp6enqiYT0&#10;vUmilZFm5XijgThsAAEQAAEQAAEQAAEQAAEQAAEQAAEQAAEQqBCBhilgEYI1a9Zs375dsaAN3Wke&#10;1l0LsaF7hTIHHIMACIAACIAACIAACIAACIAACIAACIBANBBosALWqFGjSMCaMGGCTXnmpdahfGvV&#10;3mjgDhtAAARAAARAAARAAARAAARAAARAAARAAAQiJNBgBSyK/8UXX3zTTTfZTySkeViJsRa9e0sj&#10;pANnIAACIAACIAACIAACIAACIAACIAACIAACdU6gIQtYtA0WHQsWLKDNsNR+WPRQwpYp1p0L65w7&#10;DAABEAABEAABEAABEAABEAABEAABEAABEIiQQEMWsAgBCVi0oTs9kfDJJ5/MysoSUNo3sV4Ybr3+&#10;A+ZhRZhF4AwEQAAEQAAEQAAEQAAEQAAEQAAEQAAE6pZAAxewGO5111333HPP3XzzzaRkCRmLVhHm&#10;eq0iLCSs27yH0EEABEAABEAABEAABEAABEAABEAABEAgIgKNQsBiEvPmzTvttNNOP/30wsLCzMs7&#10;WLNXWZ9sjQgSHIEACIAACIAACIAACIAACIAACIAACIAACNQdgUYkYBHkpKSkn376iZ5OeP3112de&#10;3jGzW4K1bFfdwUfIIAACDZCARx8cN/EtJkb+8TTA2CJKIAACIAACIAACIAACNUFA9iFNBzKgh1kT&#10;AcJPEIh+Ao1LwOL06N279+LFixd9+en0p55Z8v7Han/36E8rWAgCIBD1BJwqlUeqVkrGinrLYSAI&#10;gAAIgAAIgAAIgED0EDB3PmWH0r4Pinui0ZNGsKT2CTRGAYsp33TTTZNnTlsSvytz5Jvz33lPbfFe&#10;+ymAEEEABBoMgeA5VtTZ0H0O9DYaTDojIiAAAiAAAiAAAiBQCwSEbuUSr3SYmNdfC/QRRFQSaLwC&#10;FifHhMcnDnzl1jULv6Rt3adMmULbY0VlMsEoEACB+keAFSs5D8uKiY2NoYWEOEAABEAABEAA7a+U&#10;LQAA//RJREFUBEAABEAgAgLUe5TilexPQrGKgBicNAYCGFBZVsuUCUN+a2Xmis3dMzM3bNjQGBIe&#10;cQQBEKghArzblSdG9DZi6A/vX+CY+F1D4cJbEAABEAABEAABEACBBkNA3ASVe2BRf1JoWHI7LChZ&#10;DSZ9EZHKEYCAJbndelL6vuIJrS5ZIY/KocRVIAACIMAE1L0yqWGJ3ga9UdcjNhZ8QAAEQAAEQAAE&#10;QAAEQCASAkK8EhqW6k+aHmYk18INCDRUAjF+v1XVV8Ngc1EP6/p+1/U8e8SIEX369MFawjJS1W+F&#10;yDNVzwVVzYdVz8nwAQQqTcBRKKgsUBkRKpa8b8bPIWQJq+rFBD6AAAiAAAiAAAiAAAg0CgI850r3&#10;J+mD7GE6BmKhBmUYUoFA/SJQ0bLs+e/iLyt6Dbn3+XylJSXeYm9BQUFeXt7effsfHXdPJfyp0CVU&#10;gP2UGjV37M2xZn9njT+HFhIuWbLktNNO69KlS82FFp0+lwv58SnPts9om5qampycnBCfEBsXxzv7&#10;tO/QUQzZ6Ys87LXaah8g3g2ItwQSb/Pmz7v79luyj+Uyh1fmvhGdQGAVCIAACIAACIAACIAACIAA&#10;CIAACIBAnROAgBWUBA99at1x6mufvDtQHnWeQrVsQF0JWBTNZk3TajmyCA4EQAAEQAAEQAAEQAAE&#10;QAAEQAAEQKBeECAB64tKGBo0A+tAQ5iBxSA2HbZaJltFpdPe/nt6evpNN91UCT7195LIBKw2oWZg&#10;daJYV3oGVv0lBstBAARAAARAAARAAARAAARAAARAAARqmgD2ZAki3KultWS7te4AbYZFBzbDquks&#10;CP9BAARAAARAAARAAARAAARAAARAAARAoGwCELBC8bmqr9WrZZc5Ox588MFFixYhD4EACIAACIAA&#10;CIAACIAACIAACIAACIAACNQhASwhDAPfW2ptPGS1TNnuPdyuXbukpKQ6TKTaDLqulhBiE/faTGWE&#10;BQIgAAIgAAIgAAIgAAIgAAIgAAL1iwAErDLTa+R/bs55a+Rdt9MTCetXulba2joUsOihhJU2GxeC&#10;AAiAAAiAAAiAAAiAAAiAAAiAAAjUIwKLv/ymQtZiCWGZuGZe+tx5o7Pe/Fbs7I4DBEAABEAABEAA&#10;BEAABEAABEAABEAABECgOgi0bduGXu0y2rXv0L5jp46d6NW5U2d6Hdf5OHp1Oa4Lvbp2oVdX8epa&#10;2wLWZxPndD9tzhVzs7fNfZ8+dJ+4k8/cvzRs7F+TB/88YcIEmiIUfNx8883sgFxWr4OLxv527MxJ&#10;mb9+ddK1d9ZQEMbgmotF5EFURyaEHyAAAiAAAiAAAiAAAiAAAiAAAiAAAiBQnQRqewkhyVW3LLSu&#10;mjqi5+IdF4zvv23i0kXWtnfFmRunnq0iRirVxIkTA2LZpUuX7du3+/3+6ox9ZH6R+vPjJz/1euqb&#10;uN+caN00MLKL6qsrLCGsrykHu0EABEAABEAABEAABEAABEAABECg/hBYv3kHGeuJUYdHfPEEv4vT&#10;IlKe2p6BZXUb9L+3B1k7rAu6bZ8xd+10q8vFdGaFrV6RUSRgkVBljvHjx48YMWLevHl1mApbB7fe&#10;/fyFvlV7ravftj7ZWoeWIGgQAAEQAAEQAAEQAAEQAAEQAAEQAAEQaGwEalvAOu+G/l079596Q7Ou&#10;N1w+9Yb+C8Z3FmfKpD5u3DhSrwYOHFiHaXNZy5bezk3Hjull3XGq9e5P1kX/tF5bg42x6jBFEDQI&#10;gAAIgAAIgAAIgAAIgAAIgAAIgEDjIVDbAlYlyCYlJVXiqmq/pFdKyl+6dn29T7I181LxOlJgPfSp&#10;NWaRULK8pdUeHDwEARAAARAAARAAARAAARAAARAAARAAgUZF4J3/vBcuvvVAwIqepGoSG3ukpCSn&#10;tNTqkm7dc7r1zjXW3adZ6w5Yl71hLdkePXbCEhAAARAAARAAARAAARAAARAAARAAARCoXwTelerV&#10;Ox+8G9JsCFgVS807OnSYvW/fkqwsdRkpWU//wnr6QuvFr63JX1bML7iuTgILR3o8Z0zfEpmXFXIc&#10;mZeVcFWGFdFhYCXihEtAAARAAARAAARAAARAAARAAARAoBIE3v3Q3vr836E0LAhYFaZ6S0bGiamp&#10;toZFHpzY1nr9Kmt7lpCxcNQ0ASHuOI9g2Uq6GLmwaoY0JA2pIcWlaqmKq0EABEAABEAABEAABEAA&#10;BEAABKKPwHsO9Yqt+/f77wSYCQGrwulGCwlpFeHeoiLXlQmx1hPnWa//UGHvcEFFCAgl5pJZt37k&#10;eErlR/3G3hjpzKuKBAW3IAACIAACIAACIAACIAACIAACIAACNU5g/sIFIcN4261h1ScByz3vpva+&#10;TbCsgMC6Jiff0Llz53vvdZ5PbpNOu7nXnlk1E1JcXFyN581KB7Bw5CWzLFKvZg53eDF8pv+rMT1c&#10;ftIpv9tRpYPEhSAAAiAAAiAAAiAAAiAAAiAAAiAAAjVIYMTwK371yyuvotelv7qaXpdd9Wt6XX71&#10;NZdf7Qy1PglYPp/PMfGm9j5ealnBgZUWFe18+mnn+YLpX1rDutSeWTUTUnFxcQ3myip5vWX6pFnW&#10;0Gn3OdWr0B4GrpjbMv0MW+4LWlqofnWdJx9IK7OWje0pL1S/Of0Jv99WwBJHd3jOH0UIjqOMn2xX&#10;HLWFJkIBZoSysNy4OCx02hDxjmJVSlVcDAIgAAIgAAIgAAIgAAIgAAIgAAIREKhPAlYE0akjJ95S&#10;sYM7PYjwwTPryIJGEOyWD99eZg295pfuyVblR5w0nZ5jrWmbWfD76NZ1m1w7vS8c2XPsMrEmMXBa&#10;10e3WiSX8WXiN5c/m6dZY3uGU3hGOFY4fnTrrEvMdlxSSrLXP4oQ9FHGT0FRXDb2kvWPqNgsc6yf&#10;DGMhzUcrKy7CQo4JXe8w76N+6zeXTxcuQAAEQAAEQAAEQAAEQAAEQAAEQKA2CEDAqjLlT7ZaV79t&#10;5RRZr46wWqZU2Tt4UL0EFj41dtnQaXP0IsPhM53rDbVs5BKvQofv9qfHmDnThi4b+1SojeKHD3fM&#10;ERs+glQq1szkDLJbPwoVVhk/hbCGZDXlifB92dsfsiIXuYUul8Pv0zHZvJ4Uwr49VYjDZ0ZApXrT&#10;Cr6BAAiAAAiAAAiAAAiAAAiAAAiAQBgCELAqlTVostVDn1qXv2G9u956bY01/hzrifOtJgmV8gsX&#10;1SSBLZvWWVa/XqGmba1/6oxL1tEUq4h0miB/evTqp5WpEPbbS/nMOkE5g+zWEaEWQJbxU+RsIrcw&#10;wKWMiTh69h1KiyaxI37kzOESBEAABEAABEAABEAABEAABECgtghAwKog6Q82Ct1qzvfW6R2tf11l&#10;XdXXev0q66T2FfQFzmuLgJhVFPpYNmvWMnv6Unn2uGcnGbkn1Co7sY+UvWjRuU6wvECq9HvkFkom&#10;tLJRH0JjE5PE5LQys++XWfhYJatwMQiAAAiAAAiAAAiAAAiAAAiAAAhUBwEIWBFT3J5l3bzA+s9m&#10;a9yZ1qtXWJcdjylXEbOrDoc9fnkNqSt6vVykPopZRaEPsb+V3MoqaFf3UO7l7CSXXBUsGPF1C+eL&#10;reY3Bz4ZMVKDK+0ucgslE3srLrmbFpvbY8xX8ttmErKsWZPkzlg4QAAEQAAEQAAEQAAEQAAEQAAE&#10;QKDuCUDAiiwNaKOrkf+xLuxmzbzUGtopsmvgqnoJsIIVet+psCGVvdJPzjnSe5iXaW2QP2WsTQzt&#10;URmWlG1khBQjt7D84NRcLOziHiF7OAMBEAABEAABEAABEAABEAABEKhpAhCwyifcsuXp1jPLrReG&#10;W785sXzXcFFjBGh+EC3IczzVT4ZEK/bCPQ5Q/Mx7lJuNnRaOdDuWfi4LNQ3LtUF6oD9bpt8o9oa/&#10;L8SOVnImlNlYfaTZA8uSHtr628LIfoqcpjumLgvLjIvYXn4kTbaifbvMZLRq2ZUrctPhEgRAAARA&#10;AARAAARAAARAAARAAATKJgABq7wcsj3rpqKDnk9u8BzfymwaxB/OPffc8i7G79VMYPhMv/+jWx37&#10;N3k8tBG7ecZgqNBIopIrBTnRLpkVtKP78JksiwXKYOI8SVviKiHsuPyRe1yFXiWoJTEZ3KS+0+gp&#10;hOog4x22zx/h2B6rjJ8iJ1iGhWXFhXbsWj+CVhDSDLd1emMsGb+IdreP3Dy4BAEQAAEQAAEQAAEQ&#10;AAEQAAEQAIFKE/D8d/EXlbjY5/OVlpR4i70FBQV5eXl79x14dNw9lfCnflxyON9qmVI/TK15Kx+f&#10;8mz7jDapqanJyckJ8QmxcXExMUIGbd9BrKz00Bd5eMQXT/C7OC2M9MybP+/u22/JPpbLJr8y9w36&#10;WvPmIwQQAAEQAAEQAAEQAAEQAAEQAAEQAIG6J7B+844KyQiYgRVBmkn16rO5a7dZ2bN/N6f7aXPu&#10;XxrBVXXpRNnZ/Xdkc6THa/KI1DXcgQAIgAAIgAAIgAAIgAAIgAAIgAAIgEBtEYCAVSHSzW75x7nj&#10;bh8x9ewKXVX7jpWdsy/MmjFx7Wdzl86eu/T+pdmzxee1n1nWhAkTApZD0teb5dG1a9cNGzbUvsUI&#10;EQRAAARAAARAAARAAARAAARAAARAAATCEYCA1RjyRnr341Q0t/6cRZ9IwPIHHePHjx8xYsS8efN6&#10;9+7dGKAgjiAAAiAAAiAAAiAAAiAAAiAAAiAAAvWFAPbAqi8pVeN2FhYWJiUllRsM9sAqFxEcgAAI&#10;gAAIgAAIgAAIgAAIgAAIgAAIlE0Ae2Ahh1SSQCTqVSW9xmUgAAIgAAIgAAIgAAIgAAIgAAIgAAIg&#10;UAUCWEJYBXi4FARAAARAAARAAARAAARAAARAAARAAARAoOYJQMCqecYIAQRAAARAAARAAARAAARA&#10;AARAAARAAARAoAoEIGBVAR4uBQEQAAEQAAEQAAEQAAEQAAEQAAEQAAEQqHkCELBqnjFCAAEQAAEQ&#10;AAEQAAEQAAEQAAEQAAEQAAEQqAIBCFhVgIdLQQAEQAAEQAAEQAAEQAAEQAAEQAAEQAAEap5AjL9K&#10;h0VX0/+atxMhRBMBlWdE6psjmuyDLSAAAiAAAiAAAiAAAiAAAiAAAiAAAg2KgOeTz5ZWIkI+n6+0&#10;pKS4uLigsCAvN3ffgcOP3D+2Ev7gknpHYNLUaRltWqampSUnJcfHx8fGxcXEiHl8HTp2pndPTMwr&#10;M18MF6nbxtwr3IifPfPmz7v79luyj+Wy41fmvkFf6x0NGAwCIAACIAACIAACIAACIAACIAACIFAJ&#10;Aus372AZ4f2PPwh3+TVX/NrICFVYQujxkBTh8VBYMfReCVtxSX0kYKc4pXmodP/j6LtyQx233fWn&#10;+hhf2AwCIAACIAACIAACIAACIAACIAACIFBzBEYMvyKk59dcfrXzfBUELOGNELFIwoqVc3BwNAYC&#10;lNaU4kK85KlUoY57Hngkz33c99D4xgAHcQQBEAABEAABEAABEAABEAABEAABEKgogV/98sqAS37t&#10;Vq/o18oLT0q7iomJpSMurqLGwX09JUBpTQnO0+7KmHj358cmm2lYEyY9WU8jC7NBAARAAARAAARA&#10;AARAAARAAARAAARqgcBVDg3r15ddFRxiJQUsKV0IAYOEDKFfxULAqoXUjIogKK2NgMV5IJxZU597&#10;kTSsp6a9FBV2wwgQAAEQAAEQAAEQAAEQAAEQAAEQAIEoJnDVpb8i664OpV7R+UoKWHSlVK9o9SDN&#10;yImLT0iIYgIwrToJUFpTilO68xyssr2eMfu16gwbfoEACIAACIAACIAACIAACIAACIAACDRcAldL&#10;DSvkUcmnEPrlUSoOehZhycHD2cXF3mKvt6SU/pWU+nziZ5+v4SJtLDETIqXHQ2KV0CljhVIZH5/Q&#10;umWz+HiahyWmYsmFhELGMk8hpEl5YoEha5xB7+KEgIenEDaWLIR4ggAIgAAIgAAIgAAIgAAIgAAI&#10;gEAwAfMUwghlhCoJWFrDIs2qROhYJF3R4Ssl6YoOJE/DICDUKBKw1F5nNN0uXmhZ8mD1CgJWw0ho&#10;xAIEQAAEQAAEQAAEQAAEQAAEQAAEao1ALQlYFB+ehCWlKjqkcEX/hXolz/shYNVaotdsQCRfyd3O&#10;hIolD7HvmdJHHRu5YwZWzSYDfAcBEAABEAABEAABEAABEAABEACBBkSgVgUsJWORfqW0LBa1/ELc&#10;akBMG3lU1DJAqVXJBYX2G5Ex22BBwGrk+QTRBwEQAAEQAAEQAAEQAAEQAAEQAIHICdSegMXqlfNd&#10;fnVoV1CxIk+3qHWpt2nX21mpBYPO7a3Y9rj4pApFYs33a+6+/ZbsY7l81Stz36CvFfIBjkEABEAA&#10;BEAABEAABEAABEAABEAABOopgcVfflMhyz0vzJpboQvgGARAAARAAARAAARAAARAAARAAARAAARA&#10;AARqk4CnwFtSm+EhLBAAARAAARAAARAAARAAARAAARAAARAAARCoEAHP3gNHKnRBvXZMD8/7acOG&#10;Pr170+MS63VE6pHxYF6PEgumggAIgAAIgAAIgAAIgAAI1ASBkMOi/V89m7P5P5EH16TnpW3PuCdy&#10;93AJAg2MgGfn3gMNLEplRCcxIWHNmjUDBw4s8nobT6zrNqZgXrf8EToIgAAIgAAIgAAIgAAIgECd&#10;EwgeFh1cOT1vy0dn/eaCyG374vX/pfa4pPWQMZFf0mhd7ty1Z9eeffsPHMrKyiYI6enN2rZp1alD&#10;RudOHRotk+qKeBXZPv/ynCO7fyrXmBYd+9w16sYAZ55tu/aVe2WDcZCSnLxs2bKhQ4fmFxQ0mEhF&#10;eUTAPMoTCOaBAAiAAAiAAAiAAAiAAAjUNIHgYdGut3551rXnVjTcL95a3OnaDyt6VaNyn30s56ef&#10;Nv+0ecuFw87s3DGjdasWFP2Dh47s3L3vv0u+7NOzR58+PZs1bVK3TF57/d1wBtz0m6vq1rYyQq86&#10;25dmz31q4n0+n6/E5y8toX+l4+67d/ykJ0pKSovpK718pQve/lf//v3//e9/t+jY+/ZbbnDa49m6&#10;Y0/U0ql2w1JTUv73v/9dcMEFefn51e45PAxJAMyRMUAABEAABEAABEAABEAABBo5geBh0Z53Lj/r&#10;qnMqiuWLdz/vcPX7Fb2q8bgnhWX1mnU9uh936uD+CQnxARH3eou//m7tlq07Bg3sV7ca1j/enDf+&#10;vtuC02XiU3/93XVXRmd6VZ1ti2ZN/nTP2L///e8kYJWShlXqo6/0qbS0dMJfnhTqlRCwxG/bN/1A&#10;EN55551nnp12JDvHAPFs/nlXdNKpCauaNEldsOD9K664PCcnryb8h5/BBMAcuQIEQAAEQAAEQAAE&#10;QAAEQKCREwgeFu2bf+VZV57FWO59MYaG7XTQZ/5AQ3o+SmhML483JmfQr1/M+yJjxDwD8+WXprF7&#10;Psb+adzUyY85r3r8iaeCyf/j1VkcFrn8w623s4Onn5xUXFxMH+j9zxOfCJleAcEFGxkyuNpM+q+/&#10;XdOxQ7szTzupjEC/XLFq957MU08eWJuGBYT1z38v+HMoAeuxp/76f7++og4NKyPoqrNt3TL9nrvH&#10;KAGrlCZh+WjW1b133zVpytMlxaXFQr/ylZT4Fvz7nyeccAJZ8t577z373PSDh7OMVZ4NW3aENfG7&#10;v/5h+pfy1+OufnLy8Har/nbjOx3Uh5Unz7nNneDm1/BRznx/4gNv7hS/n3ln4OWhr1oz6zcvfGV1&#10;vuaZ8b8UxVUdwp/lpwpL5AnbW7YzrAHNmqa99fa/r73m19nHckM7Iq/e7zCywzv/yZj8x8EUo2eW&#10;a3enj3n9j4PpSwTRdHldhnun/+VYXoUcXLbBzl/pc3CylhmyC1dol+Uzr0LccCkIgAAIgAAIgAAI&#10;gAAIgAAIRD+B4GHRgQ9+fdblp7Pl97wY8+yzz9KcFPpcXFxy99gx/3fzKJKuivTx1j///u8nxeZN&#10;X7y/vM1l/zbxnfnSNLqQhrcHDh199qknxt774NQnJpJAwGceeuCeSVOeCYYz99VZkyZNovOFpb4H&#10;7/3TqDvufu6pJyZMfprkMjp5752jJ0x6MiRSCs6IZcHqFRkcMrgQXoVUBtzD/MwPH3z4bRIrzEh5&#10;38JHn7duL2u8v2fPvs+XrXxgzMjguVdOG2ge1pPTZ54zdEiHDg6RoXbz0BvvfvDovSFmYD3+9F+v&#10;v+qy2rUlotBCsp08ZarP73v4wXHGi7LZZrRpeffYuyh/Ulb3+fxivlVp6Zi7bp8y9TmxflDItaVy&#10;Zlbp1vVryM/58+c/N+35fQcOG/9J6CUHoV575k+YvuuqJ+bOfpVeky5qI4LwW5ZfeDjw96+O7B94&#10;lfk1jIe+3R+99Gb7O4WHk36964VH5+8LF7R9/ptvvjqObHh0eBtj5L7/PPiHl5ZrSygs29vZd3Z8&#10;56WyvPX7/YWFhfQeNtalPvrR77f8wgaKkQhdEHjimt3TX1qtTjKECF9lYHH4T5Y/wP5X+6vsdHH+&#10;GjJZy7THhSu0y/KZV3+Uq50hPAQBEAABEAABEAABEAABEACByhMIHhZZHo8lRp7ixfOhLDHKpW80&#10;3Cylbz+t//HHdT+sXv0dfRZn2LHH4x4zitE+PaOMXuSGfiIVKeBM8BiTXH7++ecTJ058ctLjf540&#10;+c1/vjrpyWdnPv/M316avuXH78mDcMPSW0bfSaY+//zz06ZPf/qZ56ZMferxv0wZP/EvD//5cbrq&#10;sSemRjaeDaEMBA3zv/lgxZBJYiQ+ZOWCb8jbff95fvcVrEuEfe3JzDz/nDPi4+M1VwPY9YEckDNy&#10;HJm1lU/0MvynNGXpIeBF55s2SatDw8IFHZItTdYr9hY7aZfNlvI2S1F33XGHyOse8fnpZ583+tT9&#10;d99OTv7z7hssj4oy4VZv1ExF57RD9Vn43LFtW9cvQtgRhevbv9388Ed7+Sf6fMMt9Jr1tf7VefJb&#10;+/q9336984zBA8WJ1hePGLJzxSrlg3GivVKe09fnVlg73n3ohr99Z3vT+uLHZo4f0V5ZQufbtu1A&#10;UZcOyOQOGa1DREbHye8vUgJWGEdtf/nIHwZSEDdLO+0YEY3TTz5RXqRP7v1ovIz4zTc89iHHRGL5&#10;8GX3SeNexM4ZEZf/A08eIiaLCh/+NuvhW8Z/IH00bBXGvR8+LD1/ebUyP8BBsAE2Q2lkgM0Bv4ZK&#10;VldCB8XOjSskU8pw5TAPn174BQRAAARAAARAAARAAARAAAQaAIHgYZEVE0MaBr94LMtqFv3jofuo&#10;P/7u7jtH/vnBP9FnkoeU45jAIfzYMWPGP/rw888+KQUssfbwhv/7v9tHj/zzQ/dJKSrEQW7OOeec&#10;8ePHP/DIo88/LSZbvTTtqT/ePoZedD7cVcYjcn/b6NF33Xn73WPuuv/eux9+8D4W3SJNplDKQNAw&#10;X8y04EklNPT37f1g5u4RPEgv4zh46GjH9u3ImHIPckaOIzW4BtyJ5A6lYLGUUwMBVtXLkGy9Yoag&#10;mCHkPMpgKzVa67bbbqeUvX306NtHj5LR9dC/u+8cdc+do+n8fXeNuuyq32TKQ/4qSoc5PGvXbzJy&#10;V8CH/YvGT3h355A7Xr1pAP/y3Wu3LMiYNPGituaD9f3fb/5PhycevjjD+n726Bd3jxC/ipOrT6ar&#10;9n382MvWSHFGX/6Cxb45HJtAXV4t6DDhz5e0tUMMMM02gH+ga19eYVmn3TnjD2KZX7ijeXqzl2fO&#10;GjXy1qPyUZrlHRTKCyuVo6GjZt8iMQQGLc+sGiR+le7ZBhFBS17C7kdZM50oAnhaAvXXQyb8ud3C&#10;W17Yc5XkKSPlxmgCUjaFchDOAJMKJmhjM6epK2ph0iLY8/IQWlYFmZfvIVyAAAiAAAiAAAiAAAiA&#10;AAiAQP0iEDwsyvr0prN+oUavdzzvf/HFF2nqFEXKW1w8moast99zxqlqHP7OgkWvznrhw+e60a9f&#10;fPJd+vmvVTHur/3t5csvv3zJkiXkz133PkAa1u1j7yMNi74OGzbs6aeffmLqs+GC+Ovzz/71rzOK&#10;S0q8Xm9hobewqKhATAArfvD+sX95MsRyxVD+iIFzKGXANdZmOcKyOo8Qo+n/tPszj8fLOt5dsOju&#10;2/+QmJhAjp562jamhOYJkbVFZKj3madFNOnjcy/9vfNxncvzsqZ+37lr9wNjbg32/cnps0bedP3C&#10;T7+oqYAr6+/OHTsN2wkTJjp2aTNrSUspDxu2V11xcXBQndq3/dM9d9MSwltvveWll2aIHa9ozqDY&#10;/aq0mHbAKi29Y9Qfnn7+5QVv/5Ov3bhx4zPPPrdr737jlWfNuo1lRmH1nJEvfN3p6j8/QnISfV6Q&#10;MXHCL9oFfyA/nCdf+Fp7euptr9xoMtr3s2//q9xUasjpp67cI70ygZvLA7ziEANsdDom9WfCY3uv&#10;eOn3g9a+8vuZ1p30IVyMWjRv9tJfZ9x+2+gjRyMRsByhZH40efyeX868pb8dTSHDqehYna9wYQmM&#10;wt5OO9tf5uCg7JNs1efTRwZ4LgIKwJj5yaSHFrQ3EQx2EAHDiG3W2MtO6/KzfwWZl+8hXIAACIAA&#10;CIAACIAACIAACIBA/SIQPCw69tWos87py7EYPa10xgyhCtFn2kVo5K23jL5LzJ8ye2D9bca0RdN7&#10;0K9ffL6+6RkvVzHur8x6afr06eQJ7YFVUOj9y/hHxj36mFg3WFrSoVX68OHDpzwtfg15vDT96Zkz&#10;Z9JGXYVCEvIWFghZqKio+IF773pi6nORGhZaGXAN841XNN5flDHh4n0THpsn9Cw59A4dzrwPPh4z&#10;+mYWsJ55RmhwLLTRkiB6Z7zTnhPnyejpM14d+fvfRmpwdbub+dob997xh2Bfn37x7yRgVXdo1eDf&#10;zFf+Zdg+/PDDtmrl+DRr1izD9srLLgoOtXPHdvdKAUtMFaS9rkrEAtg/3HzTiy/PEgIWb4Ml8qFv&#10;4fy36PL169c//exzO3fzVCxxhF9CqCZpDbhhxl8u97+zUCxak2sbxQSu4A8BJztdPuFvL8wQrxt4&#10;3R0fJ/6BT74wvP3ejqecSBtb2YfxM5z/4Rx/t3Beh1tuGkA/97vpjlNWzv94X1Vnx+nrHSa1GTS4&#10;4/LvnBBWz779/faPiOjccUogloAo7LT8nfbuDTaL/Deg/tBPhBoAIQBjmwse+tsjGfNvHzl7jXIc&#10;4KA8hhWwmRO63LSuLtTwBwRAAARAAARAAARAAARAAAQaEQGxBxa/YmJIBBDbA6k9sMQSwmlPTZr+&#10;9F9efG7Kyy88TeqVWFSo3TsZkZxEiwefnfqXpyY/NmXSePpp4qPjHn3w3ofuv/uBP91179jbQwIl&#10;IcDsgWWkAd4Di87TmTKSYfSd99x0002///3NI2/54+2jbh17121/GnsHqVe0fXsFEi+0MuAcz2rP&#10;9n34yt7Lbzjxu4XfnCJG3xNOWfXRd+ECapKWduDgIVZUxo4dQ6/77v3Tww89+NhjE6dMmUxzr+jF&#10;v5Izcpy5/0BdvUQSfLVSSDaOF53h5Kgrq8oI18n2scce+8tf/jJlypQCeZAYSnOvSIF1sg2dRqVy&#10;rzdeScg7YHlooWiJ+E7f+GXRHlivx8lDZEX3ytRyBSwKt1SUIyln8PpTx4c27TruWrVa7te05ttv&#10;1K+Ok6Gt3vvJ3971nzTAvVlV/wGnOrwieUv+bEIM8Ml53m8tXy0VHd++vXutDm3Cb4JFQAlI5Ktz&#10;7VD2rVq1+7QBUoxTJ6lwtW8rgrIj7rLWwarToN8/evHeh6csCtz0Kzh2jjOhMba+8JbLOu7OFGpY&#10;CAduLAGJJfWxiGwuPy3CpUtwgleUeQVqPTgFARAAARAAARAAARAAARAAgfpAIHhYJPbAkuoVvZv9&#10;quUu1/R0tpLnnn9p6jPPT5763OOTn5nwl6coisa9M7p0Ic1nef6Fl8Y/Npn3rqL3999///U33nrh&#10;r7PDgSFdgPa6og2w6MWCQmxcDK0lpBedL1vAIj/vuueBu+976N5xj1LoD4+fNP7xKY89ISys+BGo&#10;DAQNM8nBnot/118Ow5UmoWdahAitefOmu/bsE7N4ynuRM3JccYOr7YrLLjr3m9Xrvlr5La0Y5Rd9&#10;pjOdO3Usl3+1GVERj0KyLSwooKfkBdAugy1PgpOylVSqLOum3/0fTbj64803sKYl3/2XXnU9bQZP&#10;B32hS5xmhhew9i2cevutY8Trzx9kjP6tmCAkPRNXmw9tzrvpSmvBn4Wz7/wnawHLPnn73793hPb9&#10;a8rD7wZPuPcC1/wrcnXCDaMz2KuZey696RetXAHZvmR+/PiY2//6rbXrg8duHfMazYnq/9tbhnw7&#10;U/r82HsZt9x0QvhkoAIWGxsbsYBF0ZShCJ+/GfQI+6zj3m/QyV//1R1xgyUEqxNumDBo1Z+lweZw&#10;uueTzjMOtgrj6rkqOS49TyhnwQ5CGtC//ykiFlM/3usLYbPjV0fo5aVFsOVhoVeQeUXKENyCAAiA&#10;AAiAAAiAAAiAAAiAQH0gEDwskuqVfMXGkOqkJ2CJjdx5QpY8xGIffmaZciyeQmgfQc8cFJu4m6cQ&#10;hgNDV9166613jR41+o9qFRst3Lrx+mt+c/WVtH6w3E3cjbeRuwywJFgZCBrmiyu+f+3P+4bzMLz/&#10;hYO/+QsPzH/RP1y8WrdssXTZ1wX5BSUke4R/kQNyRo7rNuP88sJzSLH65rvvaaEovdNnOnNi7+7R&#10;KWCFZEvbitEm7k7UZbMluYt1K/XETY/12px/0k5Yf3ttrlK0hK7loacQGgGLLnEmk2fFt99rLxr+&#10;X3og5Rtvvnn9ddcdy8lt+LGNjhiCeXSkA6wAARAAARAAARAAARAAARCoMwLBwyLvuvvPOqe3mIwS&#10;4/m/hw4I4UnOT+EPZmchM3r/fA7t+O7/4vMNCf2mmmi88NxU456uEvOhHr7fOWNj6rMvhIxzYe5R&#10;Pk8rvzp27Lhp06Y//Uk87pCOpLTm5WJ68i8TnEbS+sFyL6kdB+vWb2rbtvWg/mpzsZCBrl67fv/+&#10;g/369qodk8oOhfZrP2VQP1Kvhp9/VjTYU4YNVWfbJC3lmamTjz/++D/dex8t57xzzNgXpk+7ZeRt&#10;s2f+9bc3/fFfr/3tqut+9+6b/7j0qt+sXPpfsuTLL7/80/0P5uTmG6s8y75eHeWYqtG8tNSUBQsW&#10;XHHFFbl5NoJq9B9eBRMAc+QKEAABEAABEAABEAABEACBRk4geFhU8tODZ50rdRYxDytGvtSKQjEb&#10;Re7jQzOvLFooI9594qvf+mLx+rg+k6sRpjc/+9lnn73nnnsSUppVo7d15RWN9Ddv2dahQ0af47vH&#10;y02UnAfNyvpp49Y9e/b17NGVUqSujAwI9+PFX1107hlRYkwZZlSdbUJCPD3F8uyzz44wskuXLr3t&#10;rnto/31bwPpy5XcRXtwAnKUkJ/3vv/+94MIL8wvM1LUGEK2ojgKYR3XywDgQAAEQAAEQAAEQAAEQ&#10;AIGaJxA8LPJtfOSs84MELN6pnRUsuYAwQMD68tOfPMc/XvP21uMQcvPzd+3cu3PP3kH9T6CFb82a&#10;plFkso/lHjx8ZPXaHzt3aN+pc/u0lGhRr+oX6Cqypaz97vufZO3dFImGRepVevteV13+C7EvnD48&#10;S5d/W7+QVcXalKSkr5Z9dcbQM/LttZdV8Q/Xlk8AzMtnBBcgAAIgAAIgAAIgAAIgAAINmkCIYdGW&#10;8Wf9ggQs9SBCMf3KIydh0UEDfR61OydhyTNffrLe32NCg0ZVPZE7ePDwoSNHs7Jz8uTqq9TUlPRm&#10;TVq1aN66dcvqCaAR+1JFtu998N+c/VvK5dekbY9fXXYh7QHnEZKuOjxLvvq63CsbjIPkpMS133/f&#10;f8CAgsKiBhOpKI8ImEd5AsE8EAABEAABEAABEAABEACBmiYQYlh08MPYvO/OvKif2s2d1Sseq7sE&#10;LJqHJRcS+v1fffxjSeogq/Uva9pa+A8C0UnAs/iLFdFpWU1YlZSYuHXrlu7de9Bu+TXhP/wMJgDm&#10;yBUgAAIgAAIgAAIgAAIgAAKNnEDoYdHBj2LzK7AndWkKqVeXNHKSiH5jJuBZ+L/PG0/8m6al7du3&#10;NyOj/bFcPIWwlpIdzGsJNIIBARAAARAAARAAARAAARCISgK0BqpJaiqGolGZODCqPhHwdO8RFQ+P&#10;DGbGUyfNm3Qgvso5lWJbO3sdpPxNPJJBvNQXeUa/Of4qB7yMUryLf3qfPHmCVxvb+4TJnfNUAHzW&#10;sYdYxGktg5ELnOUiZx0LFSftq22/jI4Iy7FjmQk3IOoRG+Fw6NwIjU2r/iMcJx1cZMFG5iqM9YTv&#10;yJFD+Xm5Ppp2W+FD5zHbYIcxdhKqdDXJKz/Yb66kDzrNuVC+e5KSktOaNHUu8a2wyeVdwBGIIAc7&#10;sdvOnfEPFxShPnr4UF5+rp8elVLxIzD6Ts7uz8oY+wLxiWxVhdqUNi7jMkVcl3g8McQ8OaVp03T6&#10;KAub79DB/bm5OZxbKpfzyrLfVYM5DNWZwDadc4Q22fWBqy1PTHJyctNmzTluZLCwPC+ncsw1nYAY&#10;m2AVDIM/5AcTcfUhlCOu+5JTUpo2I+bOvMh5TFXujN5RD7sqdp2nAutpV17TKR0qA6rKVdexYfOo&#10;K7ertsKNSOxNYWzTn5x1dojC5i587khUvLg4smkEpTrAf1lYlLkGisONiZE5p8IIDMr13dl26kTl&#10;pA7RgpWVCBWIkDv7OKLgLo6BpimHZbVUzrInjRVdBMsfkA9Md8SZ+e06RFwj/vPl+ii7IbQduvNy&#10;6PZB9Vp0+rgKTFD03BjsLBiQc21D5UbCstoJrBTFJfyPD8dnuxEMaHDcngSWKEVJMC4jc2hLHMmj&#10;6xNtEF9t4lRWbnKnC8eEfdZxFvUW10rsoXkX/UNn2QkRjALh8MrRQdC+sT/OQuIqrE4UDrB2Iyct&#10;tn+R5nJ1aypV+Tk4qq6+YFAN5E6DChTJcspWUEA6/wSXD85XIY8yE9VUVs5SIT/rTOHK8GXQD2Ns&#10;8OnA4hHxhXXt0JWnAnKe42tA7ql4dqhYPIPqhjIuD7al4onh6pKUbarJXLqu4L+6uKmiJ8ufXAlo&#10;KmhV0LkeEaXLQ/WczN+ycNIWPyZgdysjGx55iAu4gqKrdZOiT9pJVH78y3dhbCnDKZvpaK+4g6rj&#10;zuNdVTmJaNPh42ZDV3quAl79mapsHysAIeLc6w7RbhzDeeByH7bbFb4edFWQgc2ms/qLKFOzo6B2&#10;oQyM3MboBkiPaMVJx+egsGWNa7oMyvuOHTvLsmFDs7tdDEB4KX6Ni4/3PPvs8xEnSgiHsbGxtB1a&#10;QkJiYmIC/czvRUVefvd6i2jLtNLS0oiCCJOPDBQuJFr+0cuDnaxltGX5dXSjQlLXoxGJl8qaGL4q&#10;GcuuP7R0pbpnTNVgdSB2RC90JDgUckaFmvsUYnM+8cUMqkXVZY+AxENS5RkpATiKeSDJoA4lU4pE&#10;ogjwypldyy7SAUSDHYdGHjIT6M5VeTkkKJDIap3/fbKoU6eOo0eNatO2NeXV8kKxy61JDqpqdQqI&#10;TCWkDa569X9ZFYsKmQ9Z8J0H/+jo8GpnPukzJzu5ycnJ/e9//7v/wMH+AwaVm6EiikiQI0cTwwFH&#10;6o2zbQq4Rv3kSI5PPv6oU0diPlIwjwliHjLhpCUSkgKozONSwKRUibBTQWCVdOW15Iwx2w2k8cyZ&#10;NCqB5JW5uXn//e//Dh48OGjQKXR+4Ufvd+zYYdSoka1bt4rlOiF0bB1n2XJd4Rpj7EygEljlGm64&#10;TZ7hix2GK684ZhxrGU07/zCm3FzKLWT5oUGDheUffbTgzDNOv+22kQkJogaO8DAVjtO9DpbPmbbP&#10;rpx0zgloFpUDh5/2R2drVFRU9M9/vbFl69ZBg09m/407nTVMf8jREuu2TpuqEl0ZKSt9xyG7guqw&#10;e07s2GW3o6Gwu4fcShrdUzUSdEJsSmEHJKtZV840NbVqHIIKmIqQ67yTmAN5qDR0Vey2LOvOji7P&#10;yZH+TtFgY03C2olr52EHV0f94KQtc4WrjxTwRTkIigD5F1j4A3JgwM+RV1A6qdkDlX9MNjIZwWRn&#10;O2e7s77xx1hi+l8BNOys5MgTotMu+xPCCNnHMPaYzMJ5y7T7xtogXIGVrhoGqPhpWcLkKF2vuFIn&#10;kGDo73bZ5qrG3XvgaHCnhf4F2GmaOhWvgKxhp0cwcp1Y7lTnb1zZK0Ps3OdIUqUtMWzuSnFhdFWZ&#10;pvpUZnOWF44phIAqwxEzGWPurMn0lP8oJJZ77TaGvFctf0ChcBZCnYW48xrDeYShcl9NHOyPbuTs&#10;ipeNCkg3uxLSCpvKDh5L2CgNF39FWFx7qZ6zyncO6wJKtrseNe6c2SLyUmnDdmcaHWZQ9ajTUKeR&#10;+qvrqaAiwmxcpwMyL5NTVZ6ulU0vQ+QxzmiccQL9C2lgaCsqezZkd6iynkV0nStrhrhCFcAwfkVm&#10;b9muVA0YkbXhDDQhRJ4dA70KbB9UxRCQHcIMpWyKjtjIQsf1hih5sbH0HsvfedBgOns+0aeljiDf&#10;4hWeGfWKm2nHoRsMnY9ZE5DxFkVbt6pcmeiDpeoIjzKTS/9YXsrbIpVsK6juEfGXOGQVRCdkPSei&#10;7veVUtzFKFdu5hXcgVCGlxemM34BbiOPvduTcN4EmyJrlqBggis9dycnhF3BXQu74nXlM93CBdRT&#10;bjfOb/qzE3CAgUExCHUNIwpshUTbpbIvt7+qmWGJQyodqhUVv6kGz5FLHXWz3S235syZM27cfTJA&#10;VRXJ/EFZRjSRJCr5fCQplZaU+l6eMdPTo0efCDO50xlpAe3bt2/btnVqs5aHfSl78qzMXMqSnqOF&#10;QqtqnkRSgb9dWkyHVE/LmPy87MP79x/Yu3dfCCWr7JJjR1kLTgIRFQlRJkRLrYcTom8ulQVJlDom&#10;or6QrbyzrjRioCpQspQJ36wYWdJkdSO5saJFfkoPZQdDjo9FAdRf5UmTgHbFwdxN50gY4DhkiFSw&#10;Y2IdErWkIOsz3ZkpFSVb9424v8RxU/lFZwgdbBBH9jLSyt2+POJLys01tp8hEjnUj87a1xlRZ0jK&#10;jftPGaZsXL/q76+82rtXz7z8ApUlZLbgwRwTZoGAmxaZwuKr/EH9UlJaQidL6SsVHZ+vhIqOOCg7&#10;iz/yq/hcUlpKDuidfyMPRDmTpY7fZc2t3oVXqissRDHKfvQ4DHL90osvtu/YzREjVTGUizvwEkeG&#10;DM4cuuYJyCKysIQO0JU4wU2aXTtZ1o9rl7/6ymu9enXPF8y54hL5lUqXasDlH1m+7IOzq0Qu+FP9&#10;pFo70dgRT6Is0CmwMgmIqvhHSSPIi3e6WhFX7aSTufRflWXxgexp2bIF+fzSSy917X4CBfrtyk9f&#10;fW1Ozx5d8/MLuRrRpsfYPQ8uiRwFFjSN5XJIJLOBbKdlWpPhJrtQ4OKb/C5zj7JWxERaLi6U8ZV2&#10;Ki9ERmXDZVD0G9UhLVukU7Z86aUXe/TsTydXLPtk+/Yt2dk5sqbQrQrXFiGbCedJjo90KQuF+ks2&#10;yYBFNMkiXTWJn0UBMbUTB2F8YAuUksefdQGT7VBaamqLFumXXnZlz+P76v6Lqqc46zllfY4AV452&#10;R8dUa3Zb6yof7iZcNwFMRv1Tn3UFbl8hzoi+n2qRlTWywZHtjvjE+ZnfZJ7V1GQiMUXFhIMTseDE&#10;0KwdwyW7cxFhdc2NmzIhxB0M46FuP820CzXMNyB00qkeguxOq9Q3nxz9YJOV7GhwrLSGbJook+9M&#10;uqhMoL/rpswJXv1GLh0qoXtEzcFJTs5azeVe6QJGVzK9CK6L7IbUiVunkfLbyFYqP8oOgcqCOqv7&#10;RKdDZBa+HcUiiuy4y8yi2hl+jJQSKkyqa71BOpU/a2f8VySh64weBJieoVZAVJroZkXUEarQhWn+&#10;pc2qe6Dzo/2QK5H6fJiU070X0XVRsTOpKDO8qWvZZ8fVypMQHQBmwvKQK4HEF1cvS9LQGUs65YvU&#10;KIlps1AjSIoaVA+S5CBRkuE+oYqULOCyBDkM0xlSBuX0nLpqMdRhU302kdeFh7IK53qcP5h8adDp&#10;yDvTmkazqs8pu/dSIFMEhSfOLp/KB6puZgKyZKvqx4GBPKLupPwvKyrqXsqOrRhM02ceSQQUGV0f&#10;yfqZhpb6Z3evWdW7nPXZAs7+9mG+2Z0K9aOg7nRrZ22XD8FVQMBFIeoIDiGgETM2uS00tw9lNtJ6&#10;o6ypHV+4O8K+6gDlX3UL2RXnQJh2RgqyNaTxdqXtCioojBCVXwg3gVnZpLXdsrhqyxBe8ClX58+d&#10;RmHTIKxn1fWDXX9GFAlndgw2gX/lnOoo/MEVlKM6CB0RB1vhoyqUunSLv7FxNEymgz6IUi47TLKw&#10;cw+whMu7NIeLNs+9otSUz1lTNjkKpjZE2K5uJIiq0DkJy2mrjIKIqrOClRk8MEYh+hCBrDU4rp41&#10;ncACYyoaqi65zowV+p3KWnKQXkrjJeq9i24xjarUIToQ0mdXm1XRPBeumQkV5SAEVciuYex0ZCFZ&#10;85i8ZxLAncmkIzbD4Z6/u4E7MoLjGlOVOIuArtPUJcEhuvwPJKWXLUWQEtwy61ZN9YpY0FUNHXdh&#10;+DAfjM8milZxsXfChEd/+GEdD5+Li4tlWyv/lZYWlxTLJrd00KCBf/3rTE9GxnEVSjoyonPnTt26&#10;dT3oS92Um+RLanbqiT3OGNDj+E6t05IS4+PjyLfi4pLcwqINOw98tWbL1z9uiSnKOT61oHVM3s8/&#10;b9+5c5fdPpSR4Zw28R0lw8d0Vrj7Ywq6ICAVB1k3cT9KIZMlXocmO7aKNMlVsqspiplSlKRSLG5e&#10;mT6lKlei9pGDE9PssXzumOceKnuInpPsXMl+lqzYuEvE9/WkECdNs7uOcvArKzndoTF3+Th3O6ve&#10;QIjO7xENiNweBIwzyssbESahM8u68q/Oz5H4E+TGHraEvXzHzz+sWL4i+1hOSUkJodejTjs3cKti&#10;pvjITo1IVu778k+6mpXCr1YfqAIWolVJCbnis0bJEp/lGdFYSTGC/6h/RjUzYpbMN1Tb9+zR7fHH&#10;H2/dtnNA+xpYrwSmiu50ukuN+WbnfHugZH4sI8Gd19leBwwWZVlz8vds3fjNihUrjh3L1czVr6oU&#10;szioRznqkxENuU8qxwSiiynbeqnsEFIl+whtyxKaoKrVOHlE7WYPLARrG7mWsbgDIRVLEQ6V+5iY&#10;7t2Oe/zxxzod14e+fr9q8YoVK2kqHCWfvnetKx4JQI2IdLvN8qc4zyqoVC84XB5DGWWNMw7lEHLE&#10;qqbOSTwIkrlKS1ecc5iSGBqJG3UiGP7MPSeqQbp27US5pWu3E+jEN19/cuzYkZ0796rSxRjVO1ca&#10;rvYtoOfBAyPuTululqmP1ACA5Vt9li3SExI58spOaaIrfVXoKlDLd+IJfc48+7wu3Y/nKHI5E5mI&#10;8xK3hcJ77vqoBl034xwVd8uno8fik/2zjJYZ0SskMjwXHVfHQV3NTYRKfq68RX0d61DYRO9QREC8&#10;cwZQiSZD4FB0l4xtNj0TnQAmcq5+pU5lV4FWMGSqmgossHPqSGjVTTCVgxjCc1FU+V8NAE2aSp/Z&#10;bAcytkHEU5G1uxr8i6NH63DrjJir/xNuXZhB44y0sjbwlPpOlujOscksLjKGjt1hcreJDsvUD/KM&#10;GfCrDhkrJhqKKlY8sqV8y/Ou1F8960X8VRlY/qhzA/c9+J/MYqL9l0IGFwA9KtdZn6PKBsmxgOxN&#10;cJ9Q9QVUceMaRPzXmZ6rOdNd1BAENlWqpBcmfZ2dEFV5SIWFekOU/aU+IqOn8HMfy7SOssVUHS9D&#10;2VVUHbaoOKnOkfGQy5spUpy1nOMrBq27VFJQVuKy7ErJSlLXn87uE2dHGWtpmwbt6Es7MhkFwLc2&#10;ZVdQjULFbGKqlnTHTNba3OrI2426zDoqXSarGl3V/RNCmNLBORlF3ce3OAIFLK7IDEFHvaeqJc5z&#10;6oYu9y6FXhVDI2elttPNUpV1dLVoSrdH1vRmaRPnJ1PnGS5yooisxrje0O8OWmV+1LWG7ciuuRmP&#10;u3agryJtTMZ0eq5OOopwUPZyJC9fycnt/KOaML4lo1sqU/e5azNZqwcfnIVMpeL8otyHvKwMUE6/&#10;IkVbU+5UIxGp9xzVaolAWV45cDvDqijo4FiFszxUIxyeiW4CpNCthnhSv4oTXz0eVcDFUED0ZqV8&#10;I3qK3Dhwx0DfaNLjVg6NC7uuRdyw7bWEzuxoV9Da3hASFRcL5cDFQDt2nOTq0nGCyotpTvj2laxn&#10;VEsox7gy7nGiJpLlQ+3RUUIChBCvSuRdW3uQK8q9lJC1SaESNvBccEQD82GwL5FnVHNt2ZcE1GBM&#10;1NAKVR84KxU7uk5/bBeSbUCXyx2CSkanG/flJtOqqtBkq9CXaN+lv2xeWWliZzFum1XjrP+Yrg53&#10;WeyRt87ZxjqFzSopLn7iiUk0EJPD7VISsNTIT4241deTTho8a9ZsT4sWbV0+lPklKSnppJMGFSe1&#10;WJvXbGD/vqOvHNarY4t4j18sFhTZkjtPIrNSvk2Ij02IT/D6rY27Dr887/O1P27on5IdX3hk1arV&#10;hYU0wcFdEgPDDShRmo0gYOs+7Mh0emR6qDGekLHN6gnZh3AVR90flFBFf0KqG9yxEFOx0lJizzjJ&#10;O7hfbptWhS1aFlml1t7dCZ9+3uTT71J5LwuWlnT3ghNad4pUD0m2+6rqUXdl1d28GFmpyX6MTFIu&#10;22osJ/sxqmPEfVIz6HbkJV2rGQABAO3YmqomoCyHLZWmuEScMcJ6pX6QqVeebyGqTXfvRnsWwid3&#10;VesIaf+eTWvWrPn55x0UKdmOOF3Kzzwyk29anhB5mGpX8aO+n8vzZczsKhYdRAdWdmLltBqeakPC&#10;hJpyI7Ut8oc7pzrHqC+q36SH/KqWGjig38SJjzVrkRGalbPJKQNGcFFyZhZ3SdDVq8qrpjJyJpd9&#10;tcjgTt/dRUpfs3v7WmK+bftOir5gblpgXQq5L6yG+FqaoaRRzJXQxxIPa0A8u42lHzV3SY4c7BlY&#10;MkWoPVQT32ShUXoLS4cUoh6pc4OgmPc7ofdjjz3erkM3isxP65atWbN6x4499CsPRE1s+bMa1XFZ&#10;5Yk3Pv/hvNINB0s2H/buPeY/WiAkquJi7uazvCXf5SU8r0/c09WiB4t55v26Poeo2afaSOlX+h6x&#10;nV1kPpWWWCec0Iss79hJbGK4ds2SnJyj27bt5J/Eu04q1UrJP9p+FS3P0Z3xO7+O37ki9sBWT3am&#10;MKq4kGZbCRtL5bwa+V7q8/iJq7hhRvIbvcQEcCkR0nwzstRDP+1+4gNavUhdFi5KcsQjP7KAxOM7&#10;WUPSx0EDTjjzrPM7du7GE85kNSpAcE1osPOwXila0iN5qEhwAqp/6qOdQdUdPWWDql45STjvqfR3&#10;oXL6Lz+zTGCPl/V0D/mTGg+bGkREU+Y1jjf/Ue/GVE4eTiHTOXB2lcP0FdztoTaOHQdWiJzUpuer&#10;CyA3XOzYcDNzPhistE2psiYb8fkgOHJugt0nEk6c4z3HRSGuZQsdGHQAOn1VvGQGYK9CtiCmcpIO&#10;pdoi52+5zrPfKjOpHoIdnspIOlV0SMoXu0emBSwDSnChEYjqlnHmVfoVywo6XDWVWyaJtlNPG+LF&#10;JjLPmwiq9HNWtqyG8X0wdaiENDlNNTJKb3ZlAh1ZLh+2AiWjxNB0fcjFVhdelY9Y0JENqKoVVTZy&#10;6ldacudEDU5dd/pxjDnmqqCbPMa1h7pfKHOKqhNcvWF5rb6dybMjZYXMSpC6AyIjIrtqWqtR46RQ&#10;edJYqLxmDcvMJoiJE34oz3Xjo++cqKKgaj5TMlSuVFWJ9E32YG0NSxQbPZlLY+e+paomHAXP1Bim&#10;+WdhnSddiduiYuKDELBEKGy7LPVcF5kPDIQLu8oCMl05H7q6CKp2ltFTyWKqLkcZKvOjrvFMAuvM&#10;EfIqu7JxFgC3U4cbZ25TqFQRllWByo06RFU6mIRsjrmSdrYQ+hoTpKn9QlQadrHVNats5WxLQsVR&#10;1U+m5okUZL1yFyia2FgqGg1TmYduA0IljwrCpEkZQYZsVwKqYHd+C/ZMV0xiyqMofaIkcnmM48JI&#10;nVupdMveqxSwxGfReZIZlLtG3H7J+0yBRnFtqQM2xZ9OcJfJZZI03sYdamRlsqjjQtsTp//CgawU&#10;RFMRWAAc+ZwqaTnrg/tIIuIChRCwxBwx9oEA0PhI3PYvFXqB6ENK1V7VRarguQJRXZyQiWRwlPlr&#10;RXNbRd2HzxvBbWBwVpVpZZ8O+CprXfkr35jVDp3+hLhEgXR7q+NVToiq5gowSZ01bAIiYvfZZSvC&#10;LYizq6Jbet3ChIEsvKXcMXXq5E8/XcwjPJ6BxcuehPBJn+Q4cMiQU/7+91c9TZq0jDDBmjdvPmDg&#10;wC3+NgktO02946pu7dKzc/JyC7xeFlvsW1DcTRNtNBXiBBKDkhOapqVuzTw67qX3vId39fAc+H7N&#10;mqNHj+qSETJ8R2ESvvHcGUNGt7aqqRW/6bZfNUeqqx5YgZm+rR6BcLPN0obHQwXupH7JV15acN75&#10;e1N8hf4cjy/HsgpFHoqJFyYsXd30/r9neP0xPBY1ecGRuVRXUBggx25SIpNdIVmwpXTFApa8ma9n&#10;YAnvuAvIU+Voiqms4/Rp7nNwzpTvupIJnXyuKs2+1Ok4bKnnKa3OchmiiXAlkG2VCaBs80K1RDKF&#10;+Xrbc2ep5RwQ4MCOUYj4eI4c+HnNmu9/+mmjuNbsCKGXe3C2oXdBXs/DIvbivMzP3Bmmb6T65qa1&#10;PZbWKj+peX5iKi819ftKEvOPxeUcjN2/PWb/Di1p0Zheyi5qZharKjII7lxzl4n91YcE6B88qD/N&#10;qUlr1iZ0mpqzMovp6JZdtXNmsbEFN40yQ6nOsspbDshu3iHpO9JNGpW5Zz0JWBs2bqHPej4Cl151&#10;OTPnqBMMOkvZfW9Ms0yric9D063FRAOjamgFV6m4UpjScpS8xS4aw5LimPxjzfL3pxceVoxlgqqJ&#10;TUrA4lVveqCm/w7o3+fxSX9p3aYLmbRl40oSsDZv3iZzi6wRzPxnBZ9zC6eg+LxmX/GK3cUDenW6&#10;7OSOx7dv2jQ5Xs68qMzR9VezLmq7KS21aXxCopqCJTMNh8hDOt3bFiPPfv2OnzTpL+0yupOh69d9&#10;kZubtWXLds4YujKU2UraooqzJk+uErb8L2ntu007HZ845Jq4Dv1iUprRXIPK2G1Zq09MWDVmdqvW&#10;rVOSU3isxAGqoEUHhedBqR8GDz6RBKz2Hbr6LFFMlEYvO3A6h8lhLY/ZuSk02UcWG51nja/KdxF3&#10;RxxUOqnRoJ4DqRebB9Zqzpbd1H6cBWRFzcNaKUwoTUvG076Tr7QrNadMlW1ODdX94JLGlZrGYScS&#10;x4oPY5wjN6k2UP8esizr2Dsj56yr6bOSmRwjN5mbZUm0S4jKNbbFMrJsWUCDYnuo85odelDb46Ss&#10;4xqyD2g3c6basU85oid/VRlHDgFU5eiIte3AZA5jl8MnpxlOqUlmAPZDUGJZWq0aU8+pEDfARLMi&#10;7jdLWYUnVsnDVJBqfKJ6+dwhkFlbdT8YuRkuqOyg5s2pKpSzoLxKwebCJosRty5KnnBBVfY7M5Pi&#10;xkXGZEntlWiz7KG4mJIu77nx3gqKopgqpQ++ly7Lsp3HXSUsoFpUZVoWKpuRTD65rI5LjYqExs8l&#10;0bTlrulXomAqg8RdJdVgaJVC0VJlR9ho7AnKotz1lrPNbAGLhmKiFyriy6vZ+ZOagWUXZruK5eJi&#10;+qhaUlJTxjjxxfhTjeJM2qkq1JV+qgqzqwadelK+oipKilfxNFqO50kfYumOWvbIs8ZEd0bVtNJ8&#10;lewytUSN5kgPmcTiH9dbWsNSVZeqfE1JCvgQWKs6iNsuQ5W+IH9C+sSudEUUugLR5c6uS1XDI/+U&#10;q2Hp+i0gX7jNKcM4V0TC1eN2SgZ8CsfVcd5ZkiK1Q2bECPyuficcqqyvQtbz5YfIed28BV5QBgK7&#10;jJcZiguM3QarvFZ+AnFVL95ZPZYFkOdiSRGHfuS9JPh2LCtZXINw9atbGP1FD3d1vLX1upnj77qF&#10;UW2TiaKudwLizEGFiI0wwDRSznwW0MPQK80dTuyCbGbCipXLYg4oRT1e7M1DVZEMVlRAfKO/WPTZ&#10;zb4qetYwx1XeT1ENEl/lPMJk4erN2MH5qRz/w2ZAnd8d2G2vgpsdUz6U+8DLNQ9HMQr0JKBi5MR2&#10;FzvX14AgZB/QRMcZL65B7bRw9ZV0Z8mRK+3mRLbWph/Pc/RC5DdjOUlUTz01ZeHCRTwDi+ZGcVPL&#10;c0Hoq5BISn2nnnrKv/71L09qanpANg/5NSOjXd/+A78raHPNpef+fvipR4/lZuUVemk1awnPAjSd&#10;dXW17AGILC3UmjhPQlxsempS86Zpryz8+t8fLh6ctH/9D2v37cssL2jTU+LMrfou2m9VM6pOq6h3&#10;eKMWzvZqJyydHIH1HzOPadYmoWOf1OOOb9Om2Rn9mo49a1vz1kusvO2lRw/491tH9sZ88FX69zsS&#10;N+6Op6S99MyCUVfsn/RK+ze/S6eVA3bZNYmp6j7R8SIDqD9FFRcFwzfJWMDiRdFyXbSZgcX7MfE/&#10;nVQkVNNL1HQ8g8TcNHOMcsqQcyIQsMqDH5jxg9xHUm2YXnwZoYX0p0zPQ1a3roqOv3iyDu0gSWLN&#10;9+tkmVEKFneYqbExTRVnYdmrM5v7qFFBsd+T1arLvmZdDvvj8+VaAS6a1OfjPjbJlCmxMU19BYlb&#10;V1mb1+gl7qKMCelKjilY8hCKpNw1SYZl9E9VW9P3wYMHPPHE5NS0lrpFcUTJ2azabAIr9MDukt9K&#10;jfNc3jbtlFYpp7ZOaxqvFAoKPrvA+83B3FVHCj444s0Ra/L4UkcV5fA7sIVkuLqsO/oW4tyBvRuJ&#10;+dq16wViuREHH6K4qdnS4jP3oaWOJz6vS+z6+7N6pcarpxuoLe64DhFFSELnHSl4kCTfiS8tyyss&#10;Kd2YmfOPj5Z1PPSjGlmwwiQ1RFEvcPqKNBBL1dQIQdbIAwf0eWLylJatOpHHP2/+hiz/8cdNInZq&#10;eGmPPwwcI2Ct2FO6OSfx/l8NOLFzC8oIxwp92Xn+PC+lu2qtxVQmmUdECabr5bZnMgo2bIopfbuw&#10;f5OuI2ae0eS75s1bJSYkkzOeQsBZh5cRyqjbjdyJ/XpPnjylTduuVNNtXP9VXl7Wxo1b7YGUo54w&#10;WompqJLX/rvZjiVNr3w0vstgkmd9+Yf8eYf8BTlCOSRMMmk8KovKIFWlajpYMv3lKC+u/+XfnZCw&#10;5A/PdOzYKS2tCbPl9oAzCP/l06J59PtPPmXA2Wdf2K59FxmY1OglHjWO1Z1BWUWroaQa7vGQmv2W&#10;dFRA6hyXR1X2GbOeYsT5QZZGOYQJ7Bpx5lcRVRHmTC6rCxm+URx4hCsJ2NFlYUg1hnrSHSeY+mc+&#10;KC66U6DD5WwRvv/kvP3CIwKDV5VFc7UAYQ/R5a+qKlbodEhGSNfVvVDkFAvd9zG4TJrqCKh8zA4c&#10;fRpOHp3+rhjZXxzuAy63Swf35NV/GQtHrCgIuzfkUAoCsThyhMMnlSsDyLlsZdlU/+cONh9qOzr+&#10;LuUqxZdlD6N6cniyPletDlctzqlauiegLRHlxM4qYvqWgcBljrOiM61l7ubeg+4qONJDNZecYY0Z&#10;nKulkqOTT0VOFSu7RPB9CCVgOZp0GaTqWXLQ8uYCB61JOsoap5ZuL5QKzHg58nL0Iq9Ve+7ZySHs&#10;VusXuQMo+1RcJFXBFGKQmvIsO7t6SS/XPNxhs1ewBmdQ0Q/TJvIEJhmO2gCL+m6CiOyhqcjyDGDV&#10;N9OlRtYhXC1wnFSkZX/P3MpUjaKMuEbHtT3jc7b3dnlUlalpejkf8Xw/mvMQFy/exLgxjmdkSZup&#10;UheSmxHdRF6R80A47SUV3nta3bVRhUpUbrILKyPCMpY2ThVtU3jUh+C6y2RqZ5VrRy7cBWFqQpUl&#10;XaGHdqrYmzpItUOyjlY3Hbgg67bEtFmcLwJyR8hAAozXqRKWRYCDgJrHwdKEVuY9ikD4algYfLr6&#10;z+jEtItt1cMok6YqRLo42aHpBA4VfrkJEnn2DfLeNF5yswPVHdD7w8iZRzzW4+1i5M1UMflISjhq&#10;SxE5HOCqSfYjuGLl3o/zg6lEXAnsHvyFjWrgUEnyktV+yMPlT9AwK/girTdJP9WO9XLiJ60e9MST&#10;mC5nYKkKTdRAYgYNrR8sIVWCd7nlcRDPBalwJrLNDVe2HL4qJ7qSd9Sq5Yfr7IIEu3b3ZFy/uztF&#10;IS5VdZmpqGwIXA3Zqa9/cf01VUVQH0zGz+2bDMuu2TgLOY13fw5ID/7qOulwb+de7uzoUbL5LJoX&#10;mfd4bjqnhjPZlM+UQ5588on5899nKYS2xJIfeOUNfaWFTWJC1pAhp/773+94UujGe3lHenr6yaed&#10;9nVh+yl3XtunU6vdB7MKvCVCvRJrduR43NV5Vd6pDr5YkEeqtNCwkhPiOrZO/2nXoQdfeOuUpL3f&#10;fb1SzcOyDRDxMYQcmYbjKUex4l+IGVi6aym6GPRfde908gZn7/gOvZNOPC+jd9/+J2T0b519bvNd&#10;/frSZLS1/qy3M1dv278+/o0dZ360oXXe7p2erP0+GnrLG/HjrjvSNtV7z6vtvbHx2k6H3ypviGqJ&#10;xqy8v4HorGoJS97Po76FEOZlMqolhMKd7AhRX4aEK0omKuR//FWvS87qQDfVOM/p3oNucCV0UQdY&#10;1qfLdk7/x2pH19CZoqoNtDtU6kcX5oCxjr7e5HVXzg2CGb7yCMxaYV2aGjtcES+zKbebt4AykX1k&#10;1+rvvvv6m+9E7pF3UPkeMhckMTTQZZj77kqMlX/ITX5Kix3tBuwqjMn0lmbHeBI8ntT4uDSqm2VP&#10;mvqARaW+nOKSfG/JSaklv+ze4sedRw4vfb/kcKYscso3llRkT1/8EV1HGa5UcHRiyMrq5JMGTJn8&#10;ZHJai/JKpPv30FA9aTGeP7VPGdEuzUN5KJEW9CbQHVoRDAVPhZcW/RZ5Swu9/uKSBQfznz1YlEta&#10;qxosuQukeyisWDsCDaB/aN/m1au/+/bb7w1tF3O1Obp6LAsFyBw2NOt7x9ndv9qyb+O+o7q944rF&#10;NH8qidQpx/leHVoP6tlhyjtfd9y1jOsjvgNPuCVtsX8W1yusl7Ht3HEfOKDvlClTm7fsSCmybcu3&#10;lFtWf/+jyi2OmXpyZEUVD18pzPrxkH9tVvKTNw5p3yJtX3ZpbiGlrmiHRS3Loy+qHqkaEKdFVpEa&#10;FHefZadFhS/Mosx08eCmXa54eWjad83SWyQmJIkhBuca1cOWC/qk6fJKYXr//n2mPPlkm9bH0emN&#10;G5aTgPXDuo2UMU0lpNLa2WTJS5N//qzVhnnpN70U07yd7/Amf/5RoVhJiY+2ahAanyAo6iTZr+Cq&#10;xzSUjkaHoNBdtsFXreqdsPiPT2W079AkralOHZGsVMRYH+GBqclVp546cNi5F7dtd5yUymRKESpd&#10;8auWkEd43N7pgzt67BX3fczYjxOF466HxIxKyVxS6+KRJ3cc3U23KYl6/M2hyHpJadZ6zMmVtmyL&#10;7JllOnAe/Nv7vCmztIbFsVR2qojITOHoGAT0G9gyU/85OgoqM4ToU7AX4bqpjqTQxUud0tqDNJIL&#10;icyxbIPKvAYV09Y/cpVpDs7r6kKHO9tFwCidEsZoG2y+I9OYvoCzHVCFyO4MGYVPjcs1OqddTpY8&#10;fFCHsd5lrEp0PXbQqWcELBFNqSbpMYwUs/QkKWm2GOGY5xIKl3xDS1wgBQ0lh8rJOMZSxVpCNCaa&#10;HOia5slJ5BCwdIdB+xYgYHHmZcDyk0piZ8WqRF4bHC+EodEYGU4OVRWq9vJTGpaSSEQ6qnweAN6R&#10;HlpNU8Y4xkomD6pSavshW3BmzZqN+s8k6b8o4bKbK2/+KXVbVGg6++qaXyWj0zxnCVQ6IStkstPG&#10;NRCFzBWI9Fy9yZswdt7nMiFtl16qxONUZlGM9UddhYiqTKWeozSaa52tOyeoSlbOW6yxyelW1KlM&#10;IPWKHi6u5oDIITQFpPaa4TX3DEdt96FLsNzmTOVJnT1EZSvLPr/zzLqAmpPjF6LCClvgnRncGRtH&#10;xJQTu3cUMhfpKtMRuAlUDtADf+BfVdWrBi0my8v2ldsWLk0qEdlEZ4XpikCImIcy1tVDCuHAVLBa&#10;lQh2E9TJC84XodIhyKPgziLHIXQnMjT5sGdDeGIq7oCLgjJIAEq3V67ef4iY26VCB6MdqRJvaoBw&#10;eSmymIZMb66SuKciFSuxbFAuJNS1hyjiPJ+EtBtxqBlYzk6Ratc1L1VFq3YnXOo4OgOOJHRa6da5&#10;FAZ1MnTu1RWWXXHZWZ4yqjuLcmWnKnMdX15IScMkMRNNyBZ8z16sRZEintiHW2zkrievO28oCg/d&#10;vcWAlOFqz5wMRybCkhkq2cvMiSHzibvnExS0fcJsOuiqRSRD2+OQtY3uOLqrnxBXha6sAuqxgCAc&#10;i0NdTQxf5TLPFTlHWOomFKcOJ4ruJevekVBC1MagdgfEVfPIJoYErCeeePydd96VwzfaEUvKvrKn&#10;UVhYlJV1VOyKVVp66aWXvP/+B+ULWMnJSUOHnvF9aacnxv6mdZOkvYeyabhOflIGpJmAXm9RSVER&#10;BUl5kApsXHxiQmIS3QWyC5bM22IiYQyNo2NSEuLat2p2MKfwoen/Ghi7e9myrwoK9H5Y4apRuwo0&#10;ApaoK9QwxVFByhsrorXRwxyzK56rmY1JaZp86lVdzzq335kDT2h+9Pjszy8Y0C42Mc/yLrR2/sva&#10;Yi3cd+Gm1r/bnHLS+gO+A2vWH93wXen6T/1FeUR/SM+iURcfHP18x+LYRJ9s87nq0kKISm/Zfoq1&#10;BlR0uYOqqjLuDMlVhHopioiI6B84dA5KtXNPbvXomLNadGiZXjrVyvZb2V7/0G0BhSf/4DxfyRFq&#10;eFd/uWbMXz7ftS9X3+1zOrTrfjUGVj+anFhW6xqyNISqMyJv/8pyGVDbBtUkZYcSIiLHjuz6btWq&#10;L75aQZGmFoWiw2KKLkC2jMV3KOmn+OKcfkWff514cXarLutSeu45nHu0qDgnNuZYcmJScmKLhPgW&#10;cXFJcs0pFaw8X2khzXKkuvhoXkZR/oxLmmzOS98z//mf9+zZn9uEyp6YLcv7vTvkKkev1lV+Tzlp&#10;4NSnnkpOraCAFapOPSc1Zny7lKaJcUmpKR6aeEUNSSyLsKo3Sht6iVcxvUoK8wuOFRU/drB4aZHb&#10;LyfREI2GnbWcDg/t30zMly37hvyirE4lQayWdbQ6vG5C9I/lGIB+otpjR5tBd57T/dUvfvpTyQOx&#10;JbnKDrFnNhUQsj9eLOKNSbBiE63YJE9ckhWXLD8nlsQ1eXjdoN+eN3jKOytbbf2cmPMiafqjc68e&#10;prqyj/oyaOAJTz39dPMWHcjAHVtXrfru25Vfr5G5hYZDXOE6amTZBSbLj+T7PtwWM/F3Z51wXIut&#10;B3j3PzFQUvtSSuWHtX1xp1saImMqZjWZEQ55LR6FKBbYWZed2qzLZTMGJyxPa9I8Pi5BDuZNQTVd&#10;CUfqSOntqaeebtW6M12/aePyvNys71avE+tchMWyRTQhcUMki1PMsV0tvng649rH4jqfULrnm/0T&#10;fkVQaVjKAxHSkXyehJj2A2Nad0sZeGFKz/6l27+zBSwzLDADYBKwTr3m217xH9/4RLt27ZNTUkUl&#10;Y3QEZ0HTXWQKZOjQk887/xIhYMnpXiIb8IwLtXO7KJ36Pw8g5fCM6kw5MlFKlcg8zr0C5WBEZic1&#10;0LX3FuRfeA6CXl4kkdh9fo2buWlthZmJ4brdGvMATw5HFVdu4jll3QKWPZLlsZFwwI45dPOFw1H/&#10;yyqEpr0zTay81L6DqT3Rlaf6K67Tp1gLZeONMWYQ5c41zEhNyzJemJKlImJ3c+wWwy59nPsCanPF&#10;zI5rwIBfR1SUGmW5XQWZ+sYUbVNcdKUUKkBV2zrrLb28wQaikkJzUzoD+y9OckExmZAvtEf9WlTQ&#10;J9XWbWqWlvhVbYEkpSspaMj8xEKXyQZshSnFssJkZUypY6os6Pxk9Fw5NFfajY6vrsR0QMZa7rqI&#10;kqcqDKX26tzMcZP3DJWOI7K9IKBziRiR6MXzqgsjQ3cMOV0Jb7cUSj1TsVchqVgrvAHjViMLKvlK&#10;2mTmVYuWQghYovp3rOyTtYsjuxvjXRmQS43ORFy8taCjQhHo+Xkdepqbvr8gB2COSprpmSLN+Ub4&#10;qRJb33+VyaGiquU2rknc9VJA/a95cqbh/EN/hYAVTwIWNR9yLSEvZdJPQOP5caIfIqb2qw6Joxbi&#10;aYHqv+rQqnCldCUbAS1g6epRYXU0VQZ0cGnnpHUmhV32dbY38TbuQvvD7p2EXZWnlkNNnaaKrkoV&#10;kz6SNDcOnGL8nxeF21WWsypx2ROiTnPHyQmojM6r085INawA7xx1R0gT9MnQlzlKX5lXl/Nj6CiG&#10;i1FQcxeQ1g7fnP3LMDaEv1hdUEbWizjOIXOj3V0Rozsp3Oi921VFJXKY7JOKXqncXUR0Cnm6Jbfj&#10;nACqnnb2Oe3zoXOWcKtuyZcRi4AkiETAUiY5l4zrEuHwTVRsDEXOL40VjRP1JqWAR3KAWELIfSJ1&#10;D1+qV3IalqxFuUDqylLXArKFDXcwHPFWZqqF96CMy8JdVHZQ2kNnKQ4MxPgs+2HuekMXXUfoIR04&#10;el/G+wCvVI9ShmG74U+7dv3cpEkT/kyqy2233fHuu/P5a4sWzRcv/m/Xrl3o8+TJU594YkqLFi2W&#10;LKEzXeWZJ+mM8tNv9Tq+1+dL/tekqfCqoKBg1Mjb33nnveN79/r88083b95y9tnnmdShrD1nzisX&#10;X3zR7bffOW/eAtVQ6VweIh2VgFU8YcKf3377HdataAYWtVq5ubni4VolJSZWF1xw/scff1yOgEVB&#10;nnHG6Tvjj7vp+hF9Orbcuf9ogbe4qNhHs7iK8vOLsg62yd7e6ujOxKOHLa+3JC1tf6vjDrQ6PrZZ&#10;m6SUVGo7TcrKhtaiUWxifExyQnznts037Dn86usLOhdvX7ZsuWqwA5ppY6nOrNyPkt+cM7DszGUK&#10;g77/qtPQdC9oV+lWx6Wd+ZuTrr7k5NOP75TzQ7/sLwYP6mFZm6yjr1hbV/s3xHyUdtuG5tfktDsh&#10;K6bJkdyio1nFm7/9KWfNVyWrP7ByDvXuVHrT+Ucm/qNdcRwN+9QsKr77566JRCeSMpGYhyUG8Dx9&#10;XPUC+Z4eP9BKjs8dAhbPyC8pnnx73/MvHpSYnNDk8GRSr6xjfv/F2xlJ5paPD+1YUeLN4zbXvtHI&#10;7bCc0iD20JLKiWqhZV2Rm+99/T9blq3mlZvOwurqKBrw/MEUEfcFAa74q0qLbmdcePyQs9pkiPKg&#10;+z2qshKzUsTcFDGBQo7rZU0uO0j8iDP6WJSbXXD00K7vvjy8bZOYc1pkZJXwjbttjisuJGCtWrXq&#10;s8Vf0O/ce5TFRmc12XentJA6iuhzU893cPb/2h/78Z0+jy1LOpEyfFZRcX5CfMu0Y7e0nP/L9DX3&#10;5E3Y4elHawbJn0KfL6ek9FhpaZzX27ykNKmoODHr8LvXFRYmnvT9K4+t+HnXur2pLi6BzBw5Xn4c&#10;cspgElOqLGD5x6TG/CY9nmZdxScl0nJ0T5yYAigELI647LBJrYU0LLE1Pb2KC4pKi4rfyC19vsjZ&#10;HLolKjd+1anQ5c/8Pbx/y6pV3y7+/CtVUNXozDnxTSy6kcqFSAsxV41ydafT7jin26ufr7/fe6ec&#10;mUg2UwEh0SrOihW6lSc2iaQr8YpPFuoVC1gxpGEl3Ley0+8uOGXqO8t937xvq7SORk7tjWnqAUdC&#10;nDT4xGeefja9ZXs6t+Pn1au+/eaLr6T0Fja3xFDWXXMoNr1TzwdG9Nub7X/qi4Ov/3SMngtIEf3g&#10;ug7tEmIzs4ReOeIfmy1vCb0yUmJWTTrp5Y/2Pf6vH+grCZ9WMQlFvlG/6nHX9X2XbcgjCL8a2vy4&#10;S//a17+0WdP0xMQkZ2nSxppOHBdED0lvzzzzbKvWYvHj5o0rc3OPrly5mh9DJXQe7o3rBJfpLt7S&#10;flrQKeZg6q+n+A6t9+cfPjTlmph4GvzIXhAlCS0JL/b7iv3FRf7SIp+nTe+uz/6v5IdPrBKvGiEI&#10;hiapaQZWfPzQ67/pEf/+9RMyMtrTEkJ9r8BZyJQ6Zq4744yTL7zwchKwtG4l+zL8wHLZwLM8ZAaR&#10;elOJOJ6OrsbsYkNQeStPDqF5BMITR5TopedaclvO2pW4CyiaL3XTz1Ru9pCHuWnxgLUKMko4MB1M&#10;bR4nDY+jeOjDf2yBg9cVck3Np6Vb9lZ1N6QL7VFZ1bJmKppTgcouj4aKNEeFwcYZDwN7Z/wLx9XZ&#10;qZInXNOpNBIdV4ft+kLli4opc9FYzOegrpuj76rzFMXEpX/aceDyHNRUiaxu+gABvwZ276QlQSMG&#10;pq//6zQVGHWQ5iLFUPSwZa9cZw8um3oko+QP09zQb7wzltofS2Zs8awGvkL+JCNnd1GduUT6rZ+G&#10;rmbcOCIhnUpVRQ8TuCMk14gpw1S0dRdS6W0ybHt6pIixvMgUJAFF+CC7LsJgMf+Ki5UIQj8WnW/R&#10;qF2K5aRI8wBoOyc4o8fpoNNClT1dvylNQfxxDVS08TyJSW1bzhOj+Cd5e0CoM8Icuf0CVwi8JlYd&#10;ZgmhyhuOkiMjazdnWhlSIqOMuCrjPPRSqgcXbs4AKvOo+kOVME5W03Hlms3kROPWVEqqcjA+OimY&#10;RkAFyFKbeBMgpIAlFxKKSVj0Sc65lkt45IJK3gaXe5hq4hjPkFX6mlBIjYecN/hnrnRNRAPKlSl+&#10;jgzsrm2YhGsaLl8U4Myccp4PrLhUSnI95/TB1HWctezKj32QP8vV+HYFz50hneU4w6j6WgWrWgN9&#10;fUCIJvhgIx1U3KnmyI2KgTMi4fu4Tsyc/A6f7PDD4LLdhr6sPEUg0OpQ34Ms1EYG/1CmveZHF8NQ&#10;vrus0ClmwwnMZOWyUekZLqhQ16t6iSt4scJG7nsl1tkYcVlkK1HuVD0p6mtRSYrRman1uArTLY3O&#10;waqWDEhsR1oqSwM0rEA7gxUflc1CA7Gjz6u+dHiq3DuyqKrYhNnizoqQrvTaZd4qR9SZIrJyzbK8&#10;tSC346a9h+R6BG6qHPWJKtXh5Sk2xvApI1uWn9imJik/c5eb+QJrG7eXrhwd3C0xdY07P7sytPMn&#10;40OgV7o7Z+o7d30ls/e4cQ9ce+2vzz33wiNHjrKnd9552549e0nPeuih+++4Y/SwYRdcdNEv9u6l&#10;M/MeeuiBO+64jc5s2iR2VqG2lASsjz/+z733jnv3nffmzn11wMAB55xzfuvWrT7++EPSxR59dMK7&#10;777H+a1Xr16kglF7RALWe+/N1w04Z3TTBjoymOwT03MqH374wTfffJvvspBGRgv16HNABXXWWWcu&#10;WbKkHO22S5fjSlJad+7Vt0+HFht3ZB7KyjlyLD87r/Bo1rHi7T+d++ErJ334Ro/Vy7sd3NKzcFff&#10;oxuGbVp4yfevtd/11aEjR4/lFeQUFOUW0stLH3LyCulCupw8Ia96t2/RuVcf8pyCUJVGmfmNexZy&#10;xwb5UfX8XMmjs7ahw5fY/2NbH9fs/D+cO/q6c4Yd3yt3zZn5nw4e1NWyvrH2TLBWrz6wKeWVpMd+&#10;aH9LTL/T4lu3SG4S37x5SquWSb2G9E077cL4k6/yNGmVEF+6fidtsazaYzlWooIaHyPueiXKV1Jc&#10;QlIcvYsPifJFnxPj4ml2d4LoWKjuhditQD6iQu67SVq1eCXIl/jasW0KXUG257R8MKfb+JyBE3Iz&#10;X6PXsd1/P7htafteJ7SY+2Xq7M9in1948mVPn3L5M6de8expI54beuW0oVdOPeHkE3qceFKLlqmn&#10;n9196Nldzzin65nDupw17Lgzz+ryqwspvsEHd09Cl+KABlXADVvc2Rf/STfc0btrp64pRd2ax/Tp&#10;1WlAz/YDe7Y/57SBw04bMOy0/ucOHXjhGYN+cdZJl547ZMT5Qy8//7Qrzh1y+TmnjhhGr1N+e+XF&#10;MRmdzhh2dr+b7r5wzGODLr3eEZo9Ggtf4/BAUUdGjngLCgvpOZkFBUVUwIqKvPSiP4VFXvpG74WF&#10;9CQCb7G3mB6OSe9t9q3z7io+fsk/mm357JzsDy/zLPxF/BfvJ959c8KCP+/5v08Luu/3Fu8r8tKL&#10;PhwoLj5CHh7MyTuSG1Pkvf607lM+je0S8/4pv3/oV538/XvmqDn78pZw0Et1+6lGF6vCSUvSHd3y&#10;69PwSXBXou+6BD+JEjEkkpDYXOgtLfD66JVfZL8KisSZwmJfkddfVOwvKon1WXTJtbGld8bwI/T4&#10;0M2JGt/ZX3XBs1HrHCQuJeY025OoCs70oaiYpmrKg2jLdwJfRFNBiXmRl+apeUWg3NXedNoHxy5e&#10;nH3Rp0fO//jQeR8eOHt+5tC39576j10nzd454PmdJ0zd2Xvinh4P7uk6ZnfHUTszbj7S/hrVANKD&#10;8sTDKuTmY2q1hFwxwbfjTUrwB/0SLQBlaGk9VSr0l0wiw4oKhakiX5BkL/OMyCtsv7d4W7bnilM6&#10;0cri3KLSs49LI/WKXv642F25JYkJMRTe7qxiUunoRZ7uy/YKRUnXRHpk7P/dL7ut31nAM+FELSV1&#10;Z57DxQbb84vMV/usml/GmZ1bA5p9RtbSQUg5b4nRHE1Jk8/u4D9Je79NPP23lp/yw2HqrJOKTgoh&#10;aVh0q17cradOl1gqJAZr1P0q2f3TlpFnxp14ET0aRL5KrVL+IF/0mV48VpZPipTPR1ZhyemH4ivZ&#10;47CBZ8bxaF+Mi6XpPI9Cdn1EL1B+4OkWwpWwST/cR97blA+4kVvyiD6izqk88OY+kZIW+Ho1eUTu&#10;PmhuHvBdB9OmssRgPxJOjgn57oKtLOjOFgfEuc6uaKQ7u3ul2x1Xh0sNkPU42a5bg+pUbuYch2rw&#10;9Rjbbv9VvmIpRIaqc5q8mn2RZuqqkfOMo5oMqtRVb1pZIBtUNkXbpDS0kNVQuPaBQwmMVcA5nmUt&#10;A+R+DofNp9xMHJ4ZhyYM+SGkJa52zlbEOCD1EtfqYE0c1YXkUFfUKpfI0qsQaS1Dt6jyGUxsvImS&#10;XmLoyH0hHjzFvPkqBcFhkjZVMdWIjB1ho28nmYOOnv0lJSPnOEp+VVBFkZTPSFUTDeS6OsfdO9Uz&#10;U+XR0VbbCeVMf9VQKHVEF11VhvmsLF+mr+Ww3JRrHi+xFKj0wIBkD+jWyFn5wl+eyykziSObh8rQ&#10;qlJxCFYORVpVASYUA0xJSybDcwmUh2ycRKUpqnm1IJGnY+gqzI69vEhZpcsF5zauAZTtPJDhmQ68&#10;RkkpmlJ8l/MjBCB79p+pXrUHQuLX9kn0es2gqVWVHWGHXy52duZSrbOsf4LLv6tCCFleOYqqa+kI&#10;I7h48+XObG2D09Mb1Y5FXLQYrMrzuvTrusRljPNLiABC1oOOVCvr98AMGqYfHthBD2Blfw0N0WGB&#10;QRkYcllW1s1vDgtdfc/w1pgruO7QlUgZAxztl6MxDzcWChWsxK3zNVfx6jAeyzJvdxrENymcKgt5&#10;Z1dT0I0GEfwhOHzdiOtnMpQVT1dym3YqVJzKyRiuYRhXQuqfib5Yba1LrYy+nLHA+3tIMZ390MyD&#10;s2R5paDcXB5RhnWmedkXOC0s56qgSs5dKakaJ1xw4UqnM5s56ji7+raJhTLAURlddNGF33//vXP7&#10;phdeeIkEJnLyzjvzaIBz4on96AypV/LMezQupjMha7PHJ01u0iTtvHOH8a/k54gRl+mc7L/66l/t&#10;3buPJk9xT1n3OVXHWeUAYXZAzhSDRzFKlIPGw4cPU3umu082NfqVvpQlYNFukD169Njmb3PLJaes&#10;20o7X+UcPpaXnUuyVGFWdk7GvvWpBYfT2iakdUhIbZ+QlpHYpENSs84pGU3zB+Rvz83en5e7++Ch&#10;g9m5+fSkQtrwPTe/KDs37+ChI3v2Ze7JPLB28w7yljynICggR2qGyLk6s6qEMaMAfRVfIvjwBz7P&#10;7Tt94ctjUpqnnXH92b+/8rR+GV0OfzO09Mtu/fpa1ufW1ses7w9vOXDcP1NfPnz8b2lDdxpKpcRZ&#10;6QlWWlJMk6YJ6elJPU48LmnwmfEDh2d5k9ZujS+2lwLJjUWlhkUbEJCAxYqVkLHoFZcoT8bHxpN0&#10;JZUpfj6F3F5TXihHjfIlVTAlY026rU/LFql7N27d9ePmnes27Vi3afsPG7et3fDz9xu2rduU1KR5&#10;SdFOob/kFxXm2wswD+9e9e0H93/9/rgNq3/a8dOavFzv91/vXv31nu9W7Pl2xd5vVuz96YcDbVul&#10;9u7WPLRYFbZKUD84i0XY6kWipmkcpblHC7KPUNbPOXq4MOtQwdGDhzP37N7846Ftmw5v33h428Yj&#10;u7cdO7gva9+u4vy8IiEhCZGDxt8FucdoCD/o+M407r32kqFpPQc68kZFPsoyQ1mFiovSHWShkBqW&#10;lK9IQZFFRIpZ4kUlJqbgSOG+ktyDVj/PhslHnru/8K0HS95+Jval5jE5qwt6Lig8kwSCw17vflKv&#10;irwHybei4tgCL9XPhflFBw4ee3/5tkcuP/NQXkrH2EXpl912/SmHSClQUkLYP2rgL28al821/Oif&#10;4S+51lNKMwN9RSVSmSIBq9hfSFqVkLFK84vEi/UsOkmWk4YlZKxin7eELCUd4xqr+Ew/qRK6wxeg&#10;YXGnwF3wAs/InY+0SijAkohOKSw+iVRm6qJuEifkQalhxAFSJCgA2Z03t2bElL2iEl+u13e0sHTL&#10;7qNP/m3Rk7M/+Xzt3rX7vbsO0+xEviMupiZLpUbsISe2kZP3m81LSTqOM7zM0NGUii1OhD1SYNO5&#10;RVgrFU4hZlFeotfBAk/PjCbHCsTsweNb0t5ocm5obMx3md60JA/5+u2+AjWilSB/2JmXnkoTylhq&#10;opIkAj0uIzXzKBlMs2R5Sx1xi4plJnW7TkeAo8D6EE85ci2QlNobxYO1K7GIkv7rK+RdL7VqhC5N&#10;PLItNqOvL+8gTVegWXgt7vpXs1vnCBkrXtiVctVf0q6ZEtupr6o0PVZx5s9Zn78f2+sMcixeJeIq&#10;HtyIfhcvXeMdtOQGNHKfA33oZ97qRZ1qdaceAvHASj4CS2lYPFFQVI5qioqevCqfBSBWoutbfHJ/&#10;Yjn0ULmF11DpiencXKp2QGtY4lqhjPGIVylWZjTIkgAra44ZtSLBxEwEmk2r8r7JqgFaOSsgotGR&#10;zY89WpPnbAmIP9knTMVrX+sajpihsBYltFdK2lEaB1uvDOCYmK92VzFsHaJHxNqByNJqcCf7CY4I&#10;6AhqvE4/teCizoVsVFwdLJuLi78JWpYtOYXUEYzdBZB5iA0JETUOyQnYsHP65hx2KL1G60bKA/eo&#10;PcA9D1hMvchdMhkup7yEJ/6wYCojI+UE9cbXm2GAMwepLMGJyVoY+6o60TrtTdZjndzEWDpz9o8c&#10;Izo9w0wlozaVBXF71iGbr0ymQsjPtpNPmVLikfxNmuZKA2KmMqFKhKAUkqSUbqPEE1kfs2ai9R7T&#10;3ujhobZHSdNqbrui6MwH+koePJqcLc3k6V3ipCorjkGYhhyysKjSbX5zttkyre00d5QaFRleTsMV&#10;lTns4a0S15wtrEk8na6qOlB50DZRVktSvNIrKHkOGjfPsoXiFU1axhLTbuWjskXlxpmA5X86eHqh&#10;XOBttm8X593lICSf0CftKIWsEgIvCu/I3UUKdKe/q78q/3Fb4LiJpNQrO6l4ha5kyn/CVChBkYso&#10;NuE5hezwuQQC17UO51XtKoa0qYqehrrc0bsKjSGQYIAnqqKTma8iwlI5eZO9db4qkJlNTaJKO7f8&#10;rrpY5SFdq9n6FZ3hybK6NJkipWtDRyHjXocomNyohDuCY+OOmem6hPAgbA4WdZk0gD4EBm2yqKo4&#10;uLvB7ZzqRsmgpBmiFlKTVuVGG7pyrwRxuzGvYsErE2dEhjkyJrvX9UaYq22DGZTTmfxiL2EP8EE1&#10;Ko5OnGy8hAHuRpen95g60FSCjjaxZ8+eHTt2fP/9/1AYNN/q+++/pfWDutHyn3jiCYcOHVq8+HPD&#10;maSrQ4cOL168xMSxjCz01lv/PvXUU2niFblp3rzFiBGX/+Mfc9m9zsAqk/PwLsAr891Md8jJyQlk&#10;oSNIwzP6qSwBq1OnjkespsNO6bcr8+D+w1lHsnNJvTpWUEhS1LHc3E65+5JbxiS1iktplZDaJiE5&#10;Iz65fVxSRmxax4QVyV1atc7qM3hZi2abso/syMzcuz9zX2bmnv37th04tPZw4dJj+Vv2HThM3pLn&#10;h61mFFAZOYZ7RuqlklKvGTClVA11RQ3noMK5RPUMk0+54pTrfnlK3zbtDn17prWyQ4/jLf+H1sYn&#10;rfXeL3b3+OO3dz737oHnn17wt6ffWvLe0mP7suIsfxppWImxaSnxzZoldul7XFzvk/c2P//HnXGy&#10;MIr2nX2XkwbEpAASoTxx9EqIiaeXlLToFRPPHT55u1LuaccjA/uQ58XQSspYsfEndm/aqmv/Vt26&#10;te7epU2Prm17dG3Xs1tGr+7tj6dX16atPKXFOWmPXdT62cs7vXzN3h8f3PvjuL0/PLBjzes9B/d5&#10;sfWzdyc+N7x42llXTz/7mueHXfvCude/eP71z511Qd+zLux7wsDjbru+X6hOPA/GwkhbQReUU3vQ&#10;zl80s0xsxBCTFB/jLy3Z9fP6jHWv/HLbY9f/9PubV4+4dv3vz9/wcJcN/ziwbf2uHTv9xV5aMG3y&#10;ACGVlbasEpo2decNMy6NqJIhRzSIdkpUJEHQhCypQugPUkxhxTc+/2h+VkzbblZSmrxHS3bQkscS&#10;Wu9mFf7oT/HmJxR4Y6QGRK+YAm9cQVFCUTFxK42NKfZb27O8Mz/d3Kb9FVbet8cfl5sxePDZg3fK&#10;+TTlHnJGf9WOmCQr/f+a0CJfkqL83hLSpHyF9Cr2FdBLylXyxZ/VDCyhXpHURS+5H1YJbdkW85Cn&#10;OM3xrDxuglQ1xBnEkQj6BzvrUPKResIqoRAKhfhTrCR1OfeKNSB60Ud5CEmLrxcrWHgliOw304yf&#10;gmJ/dqE/q8CXTc/4KySpzVr42eqrLz/rmivPXvHtOlN/CXj65rO4/6yedM6bdvOYQasbfEa/uOXg&#10;0Cm7kTxkzOPZTCTCsoX0l+Q3oXoWF+eVeFIT47LzxX7ttHytQ2qsmM1U6vsuszApgf76Vmfm6zpb&#10;lJVPvj/8i4EtnvnjyU2T6eEPgub5p7SjaXCbdudt2JW/aXcB1/GqpSc9iCdhqbGObP3l0hy+h8VR&#10;Mg2DsFwKtWLCGM0dE0jFVCxWwoScpVUx+huXeyAmOc1PGq2QnfhF2VcsHqQTSYOuTMzo0+LC21L6&#10;nCtNEsbnrv7Ck9zUn33Il7nNt2+L7+fvfT+vLV3/Ven6ZaU/filc0eVytpd4YwGRJl3Jl5h/Zd61&#10;PGcqaVmdcz0oB/NSz+IPcmqWnMAmh/1KAlBjfu2M6yUz5BVs1DMN9TBRViSsFoj6V1SzcrGn0rB4&#10;7KpGsHr8okYxuk/KHpiiyfIVlwE9LOa0MH05mZXU1Ac1PJYNkfaHw5T5jf/zoFf54QhLOTIdEeUL&#10;X6V7KtprxVJ3Je2fHW6dFYy7v6WNd7a2pk+mxoEGgmqGnV0lWS0Y721cJtKMyPHVbtZ1O637UTqa&#10;9oDSdFTU+FJZabCr7ciC6k8Hcqew4XCn4u3qUHKOYJ52SDJ2DpZiLzw7WR2bmfClKk8IJ3L1Gedx&#10;9V90GsiN3sBdj5jlDRdVrtlv1SVVdsgAbbYO3Aqmzs8BIIwuYdp4GYoqHMqxzlMyWnI7Om2W6qnI&#10;dYQ8P1Mu4ZOPSmdlS5fPwARwK0emjHCLwiVI1766PNmX6FGXI2OJuJsZbbJMq6pDlSMdviqfzlsr&#10;un51SjAqA3PJU6kuy6Qj/3JHRI0M7AvC6hyqKGtmhqIErqt4I2OpDyw0qcZVxlEJePxZlyxHPcM5&#10;lDOpzpjcfujZumoar3qkCEeBp52Kd7plIYRUPfOUbkbIRw7J51/KtlFYoGaFObXFoCIWUJZC5E5n&#10;jg31sytLu8ib5Ax9WXBxD2Wd3o9N1VDMywh79ElXw66qj/O0yhf6gz04tAMqO0aOXzl5A15l4Qz9&#10;m13JliFoVNzb6rrCYZ7xMtQ5O7yyfw2wSw9Tgs11N0BBl1UMfLj85jxvPtuNhSr0qpXjysoUHtMl&#10;UeWcTeR+HPck3OpwAJdyi0B4jq4AHeDLJa/D1BpW8AW67lGDbFmJ2rvpmArevrfIW+vo6k1Fvtyc&#10;rh2YOq9c08vMz2GAVKYMVMkQ1WrLcHXUHOksmyJjlDsDyI5BuUewm6uu+hVNiVqy5HPbX+0PKVnj&#10;xz9Mj/8zSwtpJ6zx4x+RZ44EuyeTH330Qdqayshbe2jr5/37aeIV5ehzzx1Gl6xY8bWjslXtn10x&#10;2Onv4sjLd8S8h0LnDumu6NK4gr6XJWCRULfLanF6nw6bd2XS3KssmktFE6mKSmi/ZyvnSHvfkaQW&#10;sckt4xPbxCa0jZEvD72SWiV+723arlNRs9TibiesP/GUFd16rkxv+3Vi6+WFrb/c3WptcftjBw4V&#10;HMnJJ2/J813+5h1ZwLLTwxGZgBpDiArcsPAPqqOihzCmXbJ9EG79nriOvXucd9GQ03u2PbZ+iHdp&#10;q659LP8Ca+Pz1k/WP7/rdMPcE9e+PSdnwdTc+ZN3vfX0V7NemD3x5WUfrIzz+5MTrdTk2JSU2Cap&#10;CW379UvselJJ0w48BVTVPbpDJ4ZGvPhF7dFO82DkghxejSNvYrtrNDX+UbbKG7NiXy05S6soZ3du&#10;5s6cvbvpdWzPruzd9NqZtYteu7P3HDm2v+jYAV/2fv/RTN+Rvb7sA74j+0tbdOiQ2iTxy8PW1weK&#10;cn5e60xtiYlmixS3bBnfNC2+nHwfqkxGUlocRU3dsY31+AsLCmO2f3WH72+/LP7XcXG7U9Ka+Ft1&#10;TUpN6+Dbc9bhf15/4Ml+OSt37tldXJjnnojnsDGEPZHVQOTK46FBNRUDNSOR5BOSIWh1WAHN+pIL&#10;CIUwoQ6SsKyC3I7dSMSRwwie4uuLoX2trdKYTjt3/WfD2LdyJv0999lf/PiflPzCZPHyxhd4Ewrp&#10;VZxAW/EUFb++fPuBo0etZpdahWvbNLPOOXmXXr3lmg3knBlklndFXI+HdOhvf1XTPUObreuTWlDk&#10;9ZGG5ZiExRpWaZP00m49fd16+Do187UrEq8Mr79Dkb+z1+ri9XQvielVktjXSu9dPLZzvt2b5tAC&#10;RSuXqmWXRVGQaVsrH0900+vvxEpCefBMN6FnydWFYg4W1VNCwBLE+WHC1G/2kJhGals+zQ8TM8P8&#10;xT7xLlawWTSrrIQiOP/DZUez8rjXYpp/RVXsjSSnYvESOqWqqMlZPJNJbZ4kVlYrL2R3MIZkI5VX&#10;1DQxXnAqDRWSm1paWFwqRgFi7p2UTHqlx8vZSaXf7SqgER6trttytEhEQwwIRF2xetuxlKSYbZmF&#10;x/LFZlKUvc49qe22TILgI72xiLbEklaoBYJmIpOejKVP8BI9NbfKVIDCQ/EELrGEUL74jadhmaWE&#10;av6WVVwkBPSCbGGeGKP4PHGJYi1gMYlQtNo2O6bjCf4mbdKG/EqPraziA7tpTyzf9h99mTv8B3b5&#10;jx31Hzti0arPYi9tfSgMl4qaXqtphyhFLSltcVpIe+izswHTIoF81h8PE5XqwDfMTbvOgwlZ+4tB&#10;q1K1pFKgdD+5bb4ceynJUk3jkwMTHnaruVjicqOL6XG6ssqhSqhBjB6+OO+QsYQlx5bueyZmRKll&#10;MDnCtCUr07llMYKbMqWiuStZjrCxyumLUwsTDtgT1ZHWAG1VgX5Qt0xcFYfpPqkPSqzh6EqXunvK&#10;n3n8a3thGyjIqFo6ZIfOqQiErLtMk67o6z2h2CTHoeKq48yeSZuEGKR/dXftgjt6DiO53jFjQRkc&#10;x9ZE1dnY8JUGkZJvVI61TZWfRH4TH5TMwhqWnE4mZCzWsEyGl5469CcFl40wEePP4TrNKi+xfUGx&#10;1rWkLC62KGLnMmkVf5UDEfXF9kie4hW+HD2+KacLrCNltYUuS7VH7pyiqm+lW6ly5eoaqS8qS7Jp&#10;UtlT89j03o6s9fAwUP43w8eAPMetjDyk+byXvoqH9F8r6cxC8uT+m3DLFRC7C8zZujPHjnVRtBPD&#10;EVt1W4VVJ4eyYZJXa1hG3HLUNHbBUFaJyHB1pO+V8dMG+YGJgoa+PSDuocrbpULMkhMb1SpXSVXV&#10;Z8xRdXJdNVzo8msSOrjvzvnaZCiVwVzelJGhjTtHfradc+ENPJxOjVu7jOs00vW6bD9VtrIrG52C&#10;jiomRFCm/nHWPY4yG5qW+6wy1xUPfX8q5PVhcAWDiCT0QDfh0iJyv5z1peITqj7SWT6inOC2KsjG&#10;UEazGUHGRB6PirgMzEAmX3K9Jidg8W7FvA2bTF+zcpDNF++qruNiaGcCXa0FREfHT0eyzLRzV7sc&#10;uTDZjHOSy7dgl/oMtxSm42a6Hzo+avKZ6ZXpSiWSjBbGjTwdyfUhkpCGHXl5x5wv0cH3ipP0XpE0&#10;125DGxIqy7tKqKvpoLSm1RMqxZ3OXJ6bH7Tn+kSoBj90mZPrB9eyIEX7tQ8ceLKRq+bNeycrK/uJ&#10;J540EObP/3dWVpbcwd3lW1JS0pw5f6ddd2kn9auvvs74QBdOn/7ClVdeQcrXmDF30MbtdLnOSxw5&#10;085zWVAx5p9MuDxypAGXo+tjKljlqhwBi/arT23R9riO7XdnHuK5V7mFxXk076TEn1tQ1Klgb3Ji&#10;cVJ6fEKLmHh6tYxJaOWJb0UClpVptcjyxR7XOa5JEi2Da9a6pb9V++xmHY4mtMpLaGol0aK6nCbH&#10;chJzCrzkLXnepVP71BbtmoiJNs42QFipGz0HOy4pqvA5C72+VxRYZ6m2JLHvsH5nDWqfv2PQ0f+0&#10;P36gZS2yNr5krbdmf9d9zKyUo2u/IjWIfSU1yLvxq/zP/r7s/YU7f9yR6LGS463khLiUJvFpTRKt&#10;rr1iup2i1CsHdNk86x4Qm6h7gNw95kpMDqz0RBE9L0fVb8JT7i2JnkVCYtsO/Ud1GHRXh4F3dhx0&#10;V6fBd9Kr80l3dj75zuNOubPLKXd2PeXObqfe3n3I7T1Ov63zgN/6PalNW9AjwEo3njWn6PJ/FY78&#10;uujQzMKDMwr3v1iQOb0w8yXaRZD2CPLQEiCRWcK1dToPhaj2K9Y8int8JB55vU02f/x/1mvt4g8W&#10;t+xTSphKs2J8pTGe0pj4uJLkFq08OWfufnZo3vIDhw6VFBeJvcDE9t7KDDPNJLjeNqWi7IqMjCbM&#10;YmWV2OJKihB6bS1P/inIV/NraO0V/XRW0SrqxInHFvHIlAwRM7DEqyA3JnHb4RPWrDlr2+ZO/tz4&#10;/KKEvKL43ILEQ1mew9nxeQUx5FNh0ZGcwve+WuPxFwnJMibmxF5HXBN+nJN/XJ9F9lBVmrPljbiW&#10;pulXrYamJCYlfvirVllxNPtKTKfy0RM/aGoVKVknn+KZPfvo87MOPjL50KNPFjz5mue51zz3nhQ7&#10;Oif+zpzEsTnJ9x5LvT+7ybisZg8fafeXYzc/t69Jito2z2GC3ZPVraHdKpozgrkUWmgOEE9tk3OX&#10;xE5SYnKT2Fsqn4UtckO/CsGlmLKlTGQ5yYjmjRWVWCRa0dI68ZhErV7RB4pWfkHRx599d/YZA1u1&#10;bEr7oevKQPYQeN4SbzDCO43IGTnyUKvL1F990tGMCP5kOe8kpbIFLx4UM8VoZpPcJU3kJRKhZAdE&#10;TL+i2Pp7Nov3FJPFpfTKLixtmZ6Ym19CE7Hk5CZxI/u7rcdSEmN2H87jBRt07Xknt13xU46YLVdM&#10;IfJ8cmkk74BlDJZn9LZefF4pRWLgocqpeqQjL9skogq1nPsm1lJKPU9OhRKcZb3JGMRe8p70DvQc&#10;TV+Rr1SshfXHNGuTMHh4/KAL6Ec5EY6eyJggJCGKtVCshMVCvSLNUWhY4jYI+ck7dEp5rVRP+JJ/&#10;eQaWVuL4Y1DHUtR60i5Vb7KYZbdotkYp2zm1c41pCVR3T04nk/PKzAodEQGOsdl3SO6xpVZw66VP&#10;KhPZ3QEenNpKgNYR1LiYW2JlC6sBtp4rWy6uYqUPRqNwDn25m6fnj8ipZnovajPsdcoJ2h891HL2&#10;KBztJo/DVNvpDJrciyk/2m97vBbQRXAP5ExMmIyMkhY2zBmZnVjTsasKNepXYNkg+4vjNBOSCaFa&#10;JQ5ACwpK19E6gvLX4ZfWrWzs3EkwykPojpwqBmwJfwlyyINuOyxnpWenqkpKe1WglFY4a0mFR8RP&#10;/6pWEcooy3PsvQrIwHV0SJ1R4Wxn+oFKptEZzXijImWnhhkWqXZNiTuOeLM0qaySiaWyisLKySQi&#10;wrlIxYvPBHQndMFwp7Kdg+zzutzwaM0czozCpdcxlnPlO852nIRqmYoo8XrBjlML4hJqj8O4dMjY&#10;8LwkM7uTF0ZywumDO2Yqoyr1yhbODAEedeq6g/OOLp5cQLjTbixUVvEPJiualNMVvL7UkVsdxYWT&#10;Swam84ZpQUR7IedTieaCSxqvvJQalpiHxUKqbE3YB71xeygBIETHUKeWqwZ0JiEzkNncTSPAkf4a&#10;XFHIM5wRwlxjTpsgHA5N8XbgkxmHKyWZE5yJ5ipyquJyV18uE2XBcdU5nBiBpjj7dWH52D+EERcc&#10;2cTwKJdKedTcv1eLd5XwpOxLXFlPVYOcRQ1YFY0yMmm5IEK3FkGX6Qyg0t3ZsnJOVw6cFZsSpURR&#10;FwMM96CdxWLTwqgosLStBv2qz+GwxV1S5DVlxV3Xf5EnTTkklUeyvLh6F5z3VUWnVw3IaMjq2RmT&#10;yI1xFf8yS0dARaEwsXRF45Kc3Gx+Uaee3mk8Qp16+kB78ZabP8p1ENTzCXeFrDa4ZiP1yuv90713&#10;kxki75QbhnbgzIXOq5w26JwoguvVi9cPfsA51NRp9IEEKTp5zjkXmJP/+Mer5Orss88PNofGQTfe&#10;+Ie0tOYZGZ15c3dzfPbZEvr8yCMPJScnv/zyLJNMunHn6Krc7tSwjA90Um5DTGOSkHlDcZPbuoef&#10;gdWqVcvDVlr/bm137z9EawZz6VlsJT75IgGrsFdxZnyyJ6FZTGxTT1wzT1y6FdfcT6/4Fv5lh9um&#10;pflapqWlxjdPSWiWmpDWLCU2PdnTNDGGNpZqkhiTfzTFGxNPWhh5S55TEIf8qRRcACaVtqZXKXsS&#10;3LPiwaNUsu0+j+kDSUKqJZd/PLGtuhw36KTj25T03vdOjxMH0bw2a+s0a7P1wa6+D7/XqSQ3SzU+&#10;Dgt8BTnF6z5b/fkqf4k/Kc5KSPAkxsXQPKz0zp2TWnePadKKa053E6U6D3KSJOvNfBjVSjzDWO8S&#10;ox9mLOcryCGrSVeRsZq2Pzsufk98zNfxsd/I17fxsavolRD7nXjFrU6IX50QtyYhdnVCzOrkVG/P&#10;Uy49sOvIuhXrflj+4/fLf1qz7KfVX2387quN3361+Zuvtq78cuvKL7at/GLH+h/2syrEOEPVT45M&#10;484/OkXKL14CC+1Q4y8tzPzx2pgPkhNySzr+MvmmzxKvnx/TZrBVcMii9aukWZSWkMwVF5M8aPfs&#10;9O1fHDqQadHDceixgIFFWJvpaKicnQHumYbp3HhoCE3lgab5sJhCh5iYKN7FSygqclpWfkFh66I9&#10;rb207bqcNMP3ROkDFRNaI1hspXeKaXfhBa3vePj7s0Z+1uTMpLyihJz82KPHrJy80mO5eYcOF+Tn&#10;iw3h8/M+/WaL5d1ulR60kk5omlYcH1tk715kbw/EWxqZl5iaYtq0irfA/hZDUhjbsS4pS09KzaPK&#10;mLut1C296KIjDz721uFW/1zne2+TeL2yxvvvLS2Pdn4yocPw5DRvSlpRWtPCtPQCeqU2K0xKKY6L&#10;L736vGyD1GGPTdq0sWZUoNszEnNKiLGYAiqnYQkNS6zb5GlYQmHhKXHEXG6iT080zVdxJ5FVILFo&#10;R/tg9YrErKJSq0layvALT01KSSJpiAQ6zo6ySqBN3Hl2lVw0p2Za2VOx5PwfBVzPgJML53S3mHI4&#10;a2pi2aD4J148kUzMwZJ7urPloh3mjULkDKyT2yayekULVndnF+8tKPCISU00YYxePlKyso6JlmnH&#10;3mOyyhJvXdqn/bgjn1Zwer20k76MBfVraDt/s9WVnjxlZjTxCb3HFO1TJiscWd2R5VSBsFBLGV4K&#10;V2IGFq+CNAgEWbVrlZx7JeWdmGbtSor8JV7ximvXk3keee8Fqvrk2kBf8vGDS7KzCg9ml2blaemK&#10;xCx6wKIWsMTe7qxf0VOSxSf5TT0IVe7kLrUtewaWq0/GvX37XWYjWYfzIha7YuSWTx5cgYkPtvBg&#10;p4lJGSlmURJz885DcDkBQU2CUUM/R2OuqzfVwPMIlq91DHI4vfgf/1GfpUszuFRDIRmu9EjJFnob&#10;GrUPkpmlY593TgjRRnITqONrxkyOUaGCyEY7DxU6y1i2usM43EN13bUhd7zETa3n1PU/D/p5bK7e&#10;2Cx3AxFmJKDlDxWo9ok9U6RZV9DpbH8yIdj5RaeWcmz+2C2zjIaWWUL0DXncLdNR9d1Cdpt0WrsC&#10;FN4xPGm/kHLkwiyxY5uRruSyOznVReY+7Z4nEbHyx0kpvRabEtEnno6oR9KqdVMuuNvDrrms6JTQ&#10;5cLwcVqrRkg6srL2UGHr5FOZXcbGXKp2YdF0dCo5xmhGVXOnhvJFPRHVWVCVO218ZM2dM1nkZ7U6&#10;nO9QsPqv7lOoSlaB4m6yfjlsZMZ8CF2bJ2LJD3KrByXu8FZwzt6+LtaqJGhW9qBKV1IqDZ3lVlcU&#10;SrrSXRejYAUy5PQyPRzlzsAwSaezi8oWsuNJ4pV4GiMpWMoD8ooVLL35PcVXFm9RLciQnNtgubpU&#10;XB+r6i50EdGml/1riAjap1STFuBGeyi1QZ2BzWg/KNeZEwGG6AZDZ0xdrctio7KCXZlKX8zTDfRo&#10;UxVK7cwOO0TVon8M/Cmk0zKuDx1BXWpUTeDsrIUnEukvkRXJcnyrUD6I0LHDma653VZE6E+w6WEa&#10;rPBx1B0CVV1y66wOvkp39liwNt/FL64sb++fyBfJd7erslFXIbnKU4IchiqTXIT1DnqO1lu3ZORO&#10;7tzBO16ofq+ujHXsyk2uQAd2VE2l6IhCQDVv98SoUy+kq5xsepkonX76afRZ1JDyYUTVdTind4X3&#10;k00lC2mChffe++5+5JGHqe/O7olmx07tSV/jz6btcbbLxmW5ZpvLH3ponFw/uJT9occRrlkj9sB6&#10;8MH7Bw4ccOWVv1aBe6yHH35g4MD+I0ZcHc5zh0nKEP5Dc7to4tWtt/5xw4YNR44cdl6uWzxdMMRv&#10;dno5MzwlVoB65eync1ajNBPNdjj70tPTD3gTUhJj6dGB+cWlYi+dEn9BiZVXVFqan3uC/2B8MqlX&#10;MaRhxTe34ltasc2tmKY+2v1p6eFW3bvGpSWkJcU1SaZpWHGpKfGJqYlWSryVGG81iY/POpJa7Ikn&#10;D8lb8pwmN1FAzZs31118VQm4GhLTzdD9KsGCh666ZJjWlbO1U86Oa9ute78evXNWDh7U3fJss3Y9&#10;ZW0s2ZHb4onN1xUf3Gn3u91pUnpg644tO+L8pfExVmJMTGK8h7ZiT0yMjW3eztM8Q4+4dBqw5iEG&#10;fGbCjXjMu54+ISdRqCek6fGdHPHJEanoZNg7JflpxRr1KJIs38Gg1DGNFtcLNEeChs80R2V7fFx+&#10;r1Ou6H/uzQPPu3Hwef930vm/PfmC60654NdDLrzqtAuuGHrhZUMvHH7Ghb/oevyJPPZmu80HdwXo&#10;+Ob+ISjXhi078R4fKViXFS1rmlbiLSr1tOpFPsW27BF/7Vtxp97j8xb5c7LE7BpaxxSTkFxw7BfW&#10;8uwjh7KzjlAQ9sQrl/fuOt/kfP1B/g2qjYUkQfPAxMZAVDvw6jB60Vha7CZOk2rkEkJ+wFzPkp2l&#10;XrEZkOojSY1UzMAq9vi9Mc16eQ/+9P0db2WN/Sq9OM8Xn19IKwfjSIajuUUF+bQVfd7hA4W5x87p&#10;1WT33hyreJu/NNuKH+orSb76hEx7DpCef6dyifkqP1DH0gzQXYW7vCqKrkrrQVutqeK88uKW+5L9&#10;xyhu5OfZZx4Zc/+sr45u3k8bqZfkFZbkFRQXFJVuOlBIJzPTH09sexaJVolStKLwOSjy6rQTCsSd&#10;W1seUJVNQB9WZyaVUeRXUm+EdCLWChaLDch4spuckyV3aBJbYsmkkCvyhJ4lJBzZwsvMGU69IkmL&#10;aqHBg0945/0vFnz0Vf/+vUnPUnlY7hsl5ydpxZgf6cdTllgjlruZq79iRa2QjanaMUMKrhZZBiLV&#10;h3OFyC1KDBKms4ClRHR1b8k6ISNJCDrFxR5vyeKNxz77KZv1rIEdkj0UGblR1qbdNHU1X8hGfv/5&#10;J7fLLRATr+gl9itTM7BEa8/lmlt9PdfKtYea+CJsl7OuTAkWsSAtTGhVZDvVKwK+VK+MlsfyuUhS&#10;SiGpDRFuT0KKp0nbEi+tfvWXFvkOvTjy8Ox7d9971tH3X5TPGKSJm1bLq0Ym9D4p5cZHSzqemL1l&#10;d8GuzBLSbcWELDMDS64fVMqVUtiEaiU/6ocn6/qOakVjt+qr8XcxOFFigsgKWiqVU9hMN0gPlmUk&#10;VJdRTyIwA0nhj952gSdhcZA82YKfcKgWDfFSIK7YAvpKqtG0RzYsVdDLrG0UV3DXjK8W/9kKrWrw&#10;mjE1DYeX7chxsnqaG8+H0PMi9GQQfcaeG6LMNNN8lQxidBqWLOxxmDJVq2Z6lC7Nd+lV9i9yGC9X&#10;uzuaW4efzE8+LVtGUbDQoToUmNB1lfSHp+8Ed8LEGTZYeagoqjP2qEAPGVQY5J4XDurs41RkbJGB&#10;Q5QKkss4ZwOolcigXKDESZU3lJSgc5O0k2mJZBTVppx5LOb40Rl+XoveOkp80kNmGTOnNTLf65GQ&#10;hmE0LLfh5FTUlnpMpDIei34OfwOjq3O46Sm6guMFgbJUSENZzBExcz0gkTteutjKzpfaUNYxMtFY&#10;tD0y8bXwpf66k4LThQtqGClHlWEOUo6LuHLnVXKyZueH+vF4SS3XCS7VOq9Iizii4uGKIva0Lb16&#10;RoReYcd2c/VgukLmebLOgYXKWTxMdWUzVR/IrMLlxXmEFa5ClCPu4thKhSr9OvvJalBbS+7UjVM1&#10;H1nlF4mfZTq5f5mufeiWI+GQ1gsLuZOoqzT7Q+jS7Y6Q/hZQnQZeKsm63Jjggn0I8qsszxlRSBec&#10;57miUXlO/VE5lBNcpRQLzDrnmqpdXKySUTl1xy1EFafKWvn43JmjHIQV9K5OnIeqhgx9nQQVimcZ&#10;jivkjxNHqOooNC5Xc8NZglsA3eab8s6lhjt1pkLSnU2TxXWm1z1/dZEWspSeZfKqrr0rFVP7Ine5&#10;C/RMfw/j3oAxFZApL6qwiD4SV+ayjla3ehUEo6ZHmh9DxFWVb8eIL1yJV4GwetWkSbMmaeKVnJya&#10;mJi0fPkK+plkLGo42F3lFxK6I5NLi9Zys52jp5CRlZ127733CvUqwMFLL70waNAAugcddKHJq7qe&#10;MVkyRC626yISqgYM6G/WD5r+B+22fu2113Tt2mX79s3Hjh2i16RJE6+99tddu3bdsWNLTs4RepHy&#10;Jc0IUbMFx2vGjJkUyuOPP+GsYE1JlzKWbGe4rdeFRH8WDmmIpb11FitT2coWSo5kwgpYNIOqwB9P&#10;XRXaCZrX8tAQk1701Pfu3sz2cccS/d5N+1IW/dDuP5+3+f7TmNIdOXFNio8dS/42O2XAic0SYlMS&#10;4pLj41ISYkmhSkpOoM28raS4GKsoJacgpcQTJ6ZX0KoUkm4sX6EVn5qaxr3MEHtZqL64tN40/zza&#10;NT0V0+3R6pWuPASH2BYdB7bce1bKdpqmYB16ytqUdWh/4qcdXozpeW7LX92XdvkDaVeMo/fUy+9P&#10;veL+NHpdfl/aZXT+3nYnDKbA42ItetGfhPiYpKTYkpatraZtuaPIjZ0cU/HKFeo/iTEfzS2iFw0Y&#10;WcMyL1uv4CfFOJ7ZJT+LS+g9fMGm0ERYYmoES1fKc0qk3aUF35bmLy/NW16St0K8cleW5H5dnPN1&#10;Se63xTmrinNXF+euSU1NMDJH8EDCXVE4vtk9gogqehKlhBJwbEfvku9L4prL7XlyOVJ0fdxZdyWN&#10;WhLT6WTaSc0qyBeTN5JaZRxa2jn7R9rqv5Qeh0fBkbAVMNwQV5fRM7G7dc5YkCc0ghdzfkh6oDlY&#10;cu8l8VkrWTQJSAgpUtXqUHqE2Eu0eoafWEVFZSDGXygiPr9974/zM4Qn+flFefkFuXkF2dmkdviL&#10;CkoL8orzcoqPHGqWEHf/dcP88e19xYW095rff3wPMQuHtYigw2QC+UGMscJ2vVyZIrjflNaDVFZV&#10;nIszkj8d2iSvpOSotyjpnrFvrTqanU/KEe0FVkJzfvIKiwsKSV0qycor/vd3R70tJwbnNylgeXXe&#10;Duxlqu+m+jE9XR6GecQMLF4byLtcif+8j7vcDb2AFgEqaYjXdIoVekLnEevtSkmEKfj/6t4DTrKi&#10;2h+/nSfP5khcloUl5yRhSfIEkSxiJCiCgKCooKjv8dOngBEUAwpieCg5CsiSQTIsaYFNbJjdCbs7&#10;sWemc/f/xKq6t2/3zODzfT7/ppntvn1v3apTJ37vqVOjA8XMgJcfTBQHmytD7ZGhqbGhWcn0lg34&#10;3nOr5MWfPPCC0/Y9cLvGXdtHYLEk9B9WvwlYQnk/VPyDJIrDGn9hW967nA8KzUmTQs8B2aTO4npS&#10;6BUtxcae05JsLuiOL5OBBaEkBAiA0+83OwUbJYJGW785+8ZaQDBLAF2dvNfUWW1xkAXg52fe6l29&#10;foTTRg/fewYUbsc6+5iBBSljRFGwZtQrwrN1Kykgi+JADtqJx9BnEugEVSRmYFEnqds5hGgJvuIj&#10;ppoW95ygSTIgqSb4WsqWocgV5GENPXlr333Xjyx9GRYVlgqoyaZ/9lvJ6XPgnNQeB0/68tXTb3ii&#10;8dOX5Rpm9r32zsjyNaX0CLUGkCWvHKQiV5xFJvW6KC3LZpPhJzQ/hCsZxhNhp30TpKAS73fPzg77&#10;f+bNjMcrrs2CGN8yNLaS5DuqoZRKL3wBxqtaf5pysUQ3+SSBusfxq3ioAtqoz2nO1psYq6vmQfw5&#10;QqwEpuK9FKkTBHTw9h1UkoaXLml1GkmOknVLgnwxWMJBVfAtsZbAWBaGEhRLQDRtlsEKfQuiJ9CF&#10;3sSFugwVcMERSU0gFBQH3lVNXCdaQ0K07zZ+9/VfdL0TFpJzIqbfkNXY3KoZ4/gB/ucoXmNQoYX0&#10;SZPN1LJYY8acKBOuW8S4zOB4XPqojAiATTAIQn+lBiZOK+/WBxuzwHYmhA0JcGCcQPYaBLdHIVJ5&#10;EBBKuM75RzvETo7r8clkKIil7Bow8SYuMYKnEBleQHlizFxcq12XO6IEYF8lmxE0LWJEmjROWU9M&#10;BRlAVcet20aMK8PA03im5BUWk/m8AESmTFiEXeBHgAY6F62PGZfsELKPbKbWiieLDjG9rCYWMUQM&#10;S0uX4u/aPb2vOt3qdzt9l/momhcNcBUJq3ahwgbu00QhJDI6SBQUl2On3FLaoYI7LgGk+MkUSFNy&#10;HyNYUs4MuZP5U7AdTXSiBkwE7fSbHAN/D4Ou2XjGxEvBdfaDEajh1nAoii+zJ1nnsOrWLP4WttJx&#10;Kg7FT4KkxCE9FmH2cEVPmFUqofHPbkBnvij+VRXsSRdqedA1CBZAQ6vYwtC9rm8czk3//z1aTawg&#10;90xkbOMKapwGHWYS1hIZF4MlsuegV7KlJ0fuxGv6KSBFRt543ll96V/7oc7o6A71qOG47WM1I/20&#10;axT8F9Dg+Y95qUhTv8ljo00hyBEjl48VM9XMmMAchQ/IZf7xNVbxePHgZZd9naNBuOzJJ5/kD/zT&#10;hBcSKvuYxKvxdIXXM46Opr/2ta/60SvYBy4GPvvPfnbd3XffmUhACBluGK0hlfuRC+RqaYuX4HGo&#10;VLXnnvudeebnTfeuuurqPffc5/33V0ElrPb2afBua8P3t7/9X7vvvk9r61TzpjJY8lq+fMW8eQvu&#10;vPMu916wkHDbbfEgnARJWAcddOiyZcuh4/B32223v+OOuxxOFosMv9JWXbTA3ZgzuonWbmfvSoen&#10;Di99l5HWBLAaGhrTeW/zwCi4X2AUAbpK54q9I/mewWx3PnpF5oAPb/rY5/uO+f7wYd8fWfTxVcft&#10;f/dpv/3llg8/M8VLlHfYcgpsKpdAwCeViME2dEnYjy6Z8BLxyKaNTX3Z2DCEbbCqA594xeAWsLym&#10;salZM5nVEoiDS846+8A6EgHwJHrj4SErs7ci+oHDMxL5ZNuUQyv/TM3aLpL5vbdsVXZt9KHpV0Z2&#10;P+68Lx/8nevP+94fLvnejfD+yvdv/Cq8v3fjV6+86dL/uvHSK2/4yrkXHpZMwWbD2DV6rooL3qLN&#10;7ZGmSeT9sDcGd+HNvChjAd8FeDN6hX/pqSC5efLEUFJEeGmh5lwIgIV1N3EpWdWDOVjqM4vEn9Er&#10;g2FhfSZYdwUF2sPehKbJm3uV1apBwgUuF1YplSqj6Oy1VEdKKQwtL8ivjMah4jbUNMpFINPFuSDa&#10;vkXyrLvjx/xnJJryhgcheo7mK3tU3q9EYrB/GucFhsutNFJDc4mkOxKPGVgY1dNCNkzCohgfX4xQ&#10;cGDPX9uKWQSwaD5lFSEl1fWv9Va/2fDw2u16R+Kw2A1yreQ9nM4O9uX7NxeG08XMCIBx0exw34aO&#10;Ew6d5kULXiwTKW/I5qetHGqFVogB7NNhk1NiM/Z8K359OitEgRkpYe4H7mjEYNTQ+L2PzHyvvVKa&#10;P29j2+w31g2P5kujueIoLATOFADDwneuCAjKkrXpzswWpcTOgdkE7m5tNt6/+LGuxbEGRYmttEdh&#10;FdyEcEGiOaYFEZFpGR5THIEh/H14ZHTtuvW4BWKpMn/2tFuff+8vzyzF99Nv/xneT739p6fe+tOT&#10;+P7jE2/C+6bH3/j9o0vgDR9ufvLNvz67dN6cGTmAcGE9oXn67jyMFyiIn9abXCxFg5h8GrxGoW+M&#10;+GC2FVdwwgFgHhmnYnHfjcbN5is9g4U5U+J7zWn08sVIrvjG6qG3Vw9xQtahO7QfsXASZJTBvozX&#10;3LIMQEMEe8oVLIC1tGNoqDsDWXGYh8VF3DXoYlxaEgyUbzChU/LH+BCqHomWwOeOwkHoMIZ0WPEK&#10;4STZh5BXEMpmhNAKT3XEy42WNyyNTtkKvuASwmy5mK0UoRIWpGLlUYeBjp795Z/POf9KPL13g7fu&#10;HW/jumhza+MRJ027+pYZNz2ZOvmCoVUbuz6+f0szFL+nzDBJg/CljEluqdN5UJwCK/lcNNYQXDrB&#10;6D+GsRjJogCMlDrTnyJQhg1AL1MIKuVpKMJi4tgXQw0KeXHUZhKwRD0FFIsPy2AVxq4aK36TAmcN&#10;kMqqPwQyqS0MVBF6xdAbR5IMY2HCDg2E9vHQUjzmA2EzXLBGQywfQiH04+jLvKm7CrDwfe1bASzu&#10;iCEO5eAwcZSklKphAzuu1Ejeq5JFiWOqXWvEpqGeTK/0zHH2ma6CWPFHIKgvrDBfhPzWVeOhSoiq&#10;LCTDF7fa+tfK+9qKUXviVPEYnCpAVi+q2yUxvXgbcmMKeplAlHlF2Vfo3tAcM5aFRKWBqaxzlQFO&#10;FRKOh99Es9uQgPkN5cIFe6yzw13QtECmhnAq3Y2yRfWYHY/QnKIPXwyiHpdtRweJvWU7JuKO3g6+&#10;GGaG51aKeCq/MUF81FbBYG7wYVg6jdpJlwNEKTCpWJXz9hCgjWmvDkSv6GkFu1oUJonFsvZTW+Qe&#10;iSAQiEWV6RnKEQiZRZXrmvPLye0y06+qynE91AMNRmiWh52J1GnwjdmdraqZU24xmoYnkFPJWJ/I&#10;EkjRlDptrDyF7hbOVq3J6sXwjm9ZkzJlDT7yc9U4QlPHfWCq2CmyPier+SrnJ5yV/V2oclxVQbB8&#10;O8QWDiSu1P0tLRyBGZ4sPHgCIeMBhzl0/pyD4VqsBsFCHL3gmf+n38fdH98o/2+66PZt3P0cs2vj&#10;Ya6gDlVVbUJUTj9StcGrm1lDsqsZ1l1SGuYH4V/m/rqj8+nIcUheDQqE9knOdX0i8bx8rajRZc1i&#10;ECzSmJp6Zoav4JoxuBOeO4jRoFRUIM1DScuO2Nh02HfffRctWvRfVS9Iy4onkmOySa0TAksU67QD&#10;7vnw8NDXv34plIsKnPbqqy9Pmzbl8ccfv/nmP0FuFJg41lp+xeWfgrEFMExxBeyQXzfWvaPcr0oZ&#10;sodYj34qGGyf5WET21cT9GOV4cD4xBthVWyVdk0AC3yuoWzh8VfeWblh87KOjSs6e9dtTncPZQZH&#10;R9+Mb/X0lh8uLfrknqedc/ynzzr/wov+339edspnPnlz5LivdCyaPw9qXSUbkw3RKKxpivPO5fA/&#10;IImQi9XZ07gpW1m3eRgahGahcbjFUKYQi8fxESDZX9jLD97iXsiCBh2NGaeEe6oX/MMVqZeHRxAV&#10;F3ZZuGUk8k9vzT+8Zd7f2y/I7HtOoq0NBg85YcmYB+CavKHcFbxhzWAcESvodyIuaxXFTQf6QUGs&#10;eNJRWqypOOgs4go0ArBQwvCrrGgS5aUhqtFmdqkLB9fFArxJmxigySizVgCqsEH7ZnSM1vlYoIrA&#10;LFr8Q3/9wFYpS8kXdTnMUQKqDRxHAvsWCNyq9AUyY3Tb0dVRL+4Btp0jgC+o973EIV9KfuXZ6E4f&#10;icVaYNCzR1bEoLI7rMOamP7wa0D65riKsNQJwSnES3BbA0qosbWZYAs8ShHCMljZ1UNxnDSFB3Hx&#10;YMlb/UKkZ2nkjo07nP/mh29ctiPA5lDlit9Q5ak4OgpvLPCeGYllhxPZ4XL/0ljmt17uzkhso5d/&#10;Ydm6WHIuoBm6hhQ+UEYKvp0KWJxw49cx1kGtQw89KejoxSYln/rojEJT85q+QqZQyuSKI7nicLYI&#10;u4jyX/g6mivBzoTZEqCz7VW3gJWcVA5DfmDDbmywNW34SQEgPhk0GGFVWLgdiY4JTbROkwui85pN&#10;SsuCD909G9euXT8yPAokAlB7zwVbn7po308cvv8ZR+7/yaMOgPcZRx/wSXwfeMZRB55x9IGfOOqA&#10;04864LQjDzj1iP1PPny/kxbt+9FD9pm31Vys+46RDGHGJolJlugSroKUh7eb3YSYEEer9KLcMcrA&#10;orwr7ComkckSSAQ+sY4a7U7IocBwptw7Utx6WjIZj3x4YXuEqpsvWTkISJYHixsLpR3mNO2+dQvm&#10;aJXK6eE8pmKVKpNaElAA62uf2PWnF+595J6NscrmjZu6OzdhFTBNvKK+8ssibrLQ2KRuokbS+YGe&#10;Y0xXovQxgdkEa8OiYDgR0CaOnVdeV9I95U2rIg1t0Wnz4KvUwMqVW486Z/LpV0w68eItvvPXXZ/J&#10;TD/9Am/l8961Z3i/Pd/7zUXe90/3vrS/d8uP4JL4rC1bP37u7Ltfn/q93219wSVQxJAyr/gmHOCi&#10;+8J5GoIWcuBJGVj6NI79NpoBx4fShxWkdFkHycJKzfzg4uy0FVkMkmNprRat15JEJ2lB/Sbr1Gig&#10;x7lGAsOISXQ8NXGIiJ8tGuA3zZxxEnSY2BLzS+NkziUi7AxNG8FDBAgZ0I3CZkrOMpkRjGqZsNRu&#10;EsLAkYAU/MFVeOxEsiC6OJbgCApVia3VoJfRNAnjCYRhdJDpFXwZ5EGJ467Pc/EKx9ER18bxRJRM&#10;2k8hGZPO/NWxSRBtLjI+ncHzXBymCsNjUigMZ1uRmfIfUB9JNBvOMQb0NipRlhVfWREEQqvwD+KQ&#10;+D84NsCcDK3yDCpCKw+lGZQVjmF+4sJYjEoIOEcum0wqn0QuglHQvKaVCGE8PPPdeJTUBN/KbzSF&#10;oeR6ake6yiYJ+ke9VIyaUsVRpxJoxOmcPGeMoAg2K0zPnbdcyl/NQbqD878ZqOECMzdYuE+f5tuE&#10;ZnymINUYnGKiil/ZkdI9/C/pKU0ZaQ9NX9LK9Di/9JIHTfxgQZw6ySkw1BR1wGikvCypzXzaieGB&#10;EQ85To9Syk81aUhtrTuLomYUJQcOpHQ6pCp3RNB/Qh7xORltMCOIFwN2AJozcKmbZftUsuNdGCl0&#10;vTQ/NwVly/ddBEaGbb8pHdTF8EfUvqtYTVj9Z9WFJWd4H6wqMXG2Owxp2BE9liYRQvmsYkwyUnus&#10;46SJjMxHiECj9cCFurT+3/hxHMMIIYJrkur3Yhzt12wgTJXZk11OrTNPvtYnch6zkFpY1SxWkEVv&#10;cIiqqaPs7KiiEPkXNU5HJTGdPvMf2VHKEMr+VBV3TXTCfcR3XJ4xJNiaK1FlosyNJpfnMaI4BfeX&#10;tefmqUIYFjbmALCuRTnS178eS8vKUiW/SnGMheDf/Luf0Y477rhFYQBWMpFKJRvG7IbLZeNIvBq/&#10;OKBuvu66X37jG18Ho3b//X8/9dSTa9TnMqxqzIV0KqCUVH3VGhNbxVDUKSAN4xQOadB/P1dUUQRo&#10;uyW0TFwnzXGj8UwDYAUdbuvrinTXBLDw9tHY2q7Nb7+/YeMglFwHRAIfESdjkdQeh2W3Xdje1tBW&#10;zjaX862lzJxY8SO7b/fL/7yopb3l1bVtX/zNy8+tWAtGPgmJV+DARaOFSrRzMPba0mRPelK0AZKt&#10;YtAgNAuNwy2wZX0KzQ6EPBkX2yHOmXmgxlbZBDyC6ZKrQZwq6oH/gW9fOeJ9fAzZc5O31nsxuvP6&#10;Bec2Tp1aS3HKcfqHqIstQMiFmgUDMizwA3RXH48mFdcPwiohRq/wLZ/Z0THwOwVc1LDwi/aQTuLF&#10;Q5AkBfiX9VLodPZBMC+I6irj4sFCJbFz3cQrB7fCbAoDaQWroznBzxhia1wL9OalWzUugc5GI9OK&#10;3VC+OpLNQeEiCJFDT422TE99+sbIjkfAOrCWTHcklpAiPRNQITTN7ss1D5CBRUuZuGg3wxOYU4Mh&#10;PSTUIOQBnweHhjZs6JoK9Yho6gylR/qB0t6srcq7T+uvQBJLPh/JQqaVvCPZDExNtJiNZxC6imdG&#10;AMZK5teUhp4sDAIQ2eBlH+rZsPFDO/RoAKBercCW7lf0i0EK/I9nfKo5OET/sMXOOSelD5vx1pYp&#10;4LXRYmkYql8RaAXrB7EMFn/OFwE3AlAGBC5Ab3iaTik+Yo5dBcMz70ifMcdKd6o7BsTmBR5YlQk2&#10;HGSaIyKEcwEfBgfTQHOgPKe7QaIel76CxaPA3xmAcBDQgTXLIEW4lR98wF3/KsBNEsTA/orAaKAk&#10;cnAhrdmVSEMcdhN5KAbi3/eB8lcRTyDhErHUovr8UB+zsSQNC5kGxwRcM5Qe5uGns3jHLaYm4PPe&#10;27bAEkKErvJYCQuQsL23aobjR+8xzQPmplLurFCO3HcWh4Xz5rSed+KOf/nuob/62j5/fnjldtvP&#10;R53DDo+JgDBeo/xOmBHLL3gCzBoFafgGZ5qLpgONuGIX/idsz8gSDqd/YFCKuKc3wYfoFpJ5B9Wv&#10;MAMrV5lz6fUzz/nOnIuumXTkKZAH5OVGvGduwgRUeUe8w0/3Jk3zPrmT4Pqel9xhtynf+NGJJxxH&#10;dcNMEgSu8OEUcgoqXRhL9kxELI0iQxwE+220bND5q2kleAJCX5ikR3lYlAaCq4x5NQwk/MIbQRdE&#10;DWAREEMuytRMN55iDqo1xuZgmzAFZnWlu2Q3myjUOp3WjAdMiPuVtbyNmAUJItxKOkDrfST0dGJJ&#10;XVEoK7rkQY4JvGuoa3NvthdIQloXI8c1dqZby/A1AcXkoTCmpvADZRL5MSwDZCkwRzlYSmhszygM&#10;GwlbHE2QNh6++P3yQSfKFxHIQb6Fq58CIAQ3pSAbuTjOd6Gwg1xY58JpyAUQbG8cT8J0gDwM/kOS&#10;KkSWAfH0IjTJqVcmAYsqr7mRCy/Ik0a4JW5LYSTbZa0ijkPjWxs/xzpFBsGSWXDiK4E0JeZnDqGX&#10;6nW+OagRkhJF9JHqBrqQtHEudEDaBLI6KVscRiGiRT22xd1s7hU5cgxS8VQK5eW7xD8sMfy7/vHN&#10;PGtGViWShUUZ6/z4R9JWJUsz4BQYWTRUFQCHoWReSIh2kHiHkQmiDtOaQXhdjK76zMyenEhWQZjD&#10;TpIvUFNflsboH5yvx74fnS+OktEwUomPTbL8GsLLjBPV5CkCr+shPhPhJf2p2YM+aSP2ZyrwsMb1&#10;qnOe/sQksSfqF8Nt9ka+83ioSrewgMpVhE5HHApa/jJyroE3qw5UY1oIkPmVDrCA07pmy8a+KRTd&#10;a1SCilhtqoXpl9Czx038cc3Qv+Uk32wYTTbmrcIm0WiAMa8OeP5yvmgRmTKZ+3HdyM+WY9/eKCrV&#10;XMQjxoswHqj4c8aLUP0bfj/Wcyp9rFLURwr8FOyijlKktpo+RgRFLQWltTanmTP1HmphSKXyAw9R&#10;m9gr7jAvDzOd5h/cV61pCaM97F8NT5w3bloLy3rgr4NhqbYex4z9O06plXil5ozv6f9Wux9/+9tt&#10;p512KtjYdevW7bwzhPm1M06cJu2sqJGtuoPxowI98X31+1p1qCU3DDvfakicGOU0hwvU8RB+sG4Q&#10;W11IOFFu8jOLlWVxCmsCWEA+CAWiiVQUEChIj4JgBt5epbWlBTZpi+FqNNzeHgIKLpIFnXsNamJ5&#10;g7d+qjWb2fLyP3lnXbf+iv/Z8ON7Bn9yR+xn/zPngb/PX7psu0xsmpdMQVPQIDQLjcMtIPiAzAAp&#10;PSCPndkLJK/URBYOMYwBFLsaUARCMzy6YN6k/fde4ZUWe+t6+rsSL0y6sHHr+bB+EX769S9euPKC&#10;Gy773M8u++xPL//sTy/79E+/8ZmfXPaZn1z+2R9ffuaPvnnWNd8965rvfeGan3zp6hsvuvrOK378&#10;xNW/fOcPvxv5532RjSudEAncPlxpRplQnIRFvpSUdXfEnhw4RTtpMYiuVRCIir0x2AxM+y9qQMoy&#10;NdGOZ3SjxC5e9tWqxCtOuQpLvNI8LK+cE83oMIaJQSYu28qcVXqJhCiKVdNgbRiglWF1RcztiiND&#10;VACJFkaPlSBWo5M+b8UdHObSUGVr+peeGyOkggE+Z9n0bNwEy4PhB2BBTJEhDAty3XBdZt6bOqsM&#10;C0YPn7Lh2i2emFXqS2RH4tmRg1pXfWvnpy/d/bktmwfixWIsMxwbxQysZGH0kHmRbDcs3psVi75e&#10;Hn3hkOmdGzqxNDuG6vIWVFQVu9Hw+Pja5+36hxowNeL8mHOI41zrEEnF3jmqbfuZzbh6sgi7iBYA&#10;xqI3fkDoqliAemCpWCVaHvLfCoGDcgkXz1a/rEfpCJ12hvuIGVi0ipBymCgvB0Er/MjV8wsbN21G&#10;muPGixLFUZZSJR7x/vHG+3e8vLItGXvo9dXwAWqKPfzGmjtfWTmpIfbI22vvee39yQ3xJ97puPOV&#10;96c0xJ9f0XXfktWN8ShW3pdMbQm1JNIhwpt1JWYWDDKBQQsOiXyESISXCQq3UEYX454EguKoNm/u&#10;6+8fEPyu4kHgs9U0TDme3JyYCnmZAF1BETeEsYqQewX6a97sZgSwCMOiPMTKon1mwlUuYedv0XbZ&#10;Z3Z76oYTzvvi2RiJmed10kvGgXS1Mf2LGLpUTGPbiDCcKanHiU5EdgKxcF1hcf36bkAMBavDqluR&#10;2JxduBsAXcH2BbB4MDjdwxsJusKgDj8kUt5pX/WOPcv7+CXef5/jnvzgg4tBloBETpcxawqRN677&#10;ZdZLgap3MwMcnnWCJKIPMpj4RPiRIy9ZkC2MQwEX4QW4XgveugpPzYciPkawSNuZeE0jab6Nxqvi&#10;ctEjDGNrXeJwpMV8Y6IxV3blZPZryZ7rGj22vIJSSFREylLqRdmVQJIgJmCPUltdUxb1oBaQXgm8&#10;4oolR2f8l2/vOvhwE1O9XfLD6BDjQs4TJb6KfFf2W4n9mJ05+AtgQc5txPb5eF8cEWqkZmjqkl7i&#10;R+kHzx8nj5iI3A6NfzYetnuRdoa9N2OXDVP7NbH0wHTEQZ4Y/WHuoWEIFqJ4ICWySUYMszWBCWzz&#10;URxF3P2ePZPYTJP0T2nkkNDhAJkFdh/NiPBzlWALs5vgghUjcbOLkwvsJBEVq1G3cCc8M8Dytzxu&#10;mQpMh1RuF5ZzWII9ATMpOkAeLDMPs5RhKzNWHgSjMapmGEtigJy7L1bJ8buYPaV/zj8u0sMrc6W7&#10;qge0QUm/Qh9FbTh6YqyPOLj0oRbKLNwfZQ1VCTI7MsSguCgBHJ7USMHqWzckMDNp2hdIWqQdb2AK&#10;uhOdhNGEvRC9Yn0omsFOgqmx7pNY242JfbI86OfGEN50tG7YPYjdQn6obkmPOMiYo5mlCSQ1ZZBq&#10;vIGeOYHGBhbnb0ZFhdxcmdNnL0KHNjGqWX1UxzX8gE3WukxVovxOFqfOueansDmpwzpjhcr/EtcF&#10;Ghfh/qCECumKKCxjX1RXs4pia2AUiPoJDh+KCyk6zZKaj7PWMExl8Cy3AcWFAtq97nQFCGDuNVHC&#10;kJZFr9MoVvwgUR4jFWI0NIHDuUOAmzDjeGxJwQ20S5GlK5Zu6h/m99LlSwHDAlSr7ovJEdJ+W1vb&#10;0JAv8Ons7CRHYlyvcSReWf0yrhbFg7HnIggTB9TFvvywTrCrTt8dZ8p3b3d8NUdau53AJWqZxksz&#10;5XLhbmESYnXfm+IIPln8Af/A8QdMbKc04/AXLI9qAtLFIYMD2BTX9MEVED20Tp4B4RwEY6Ol8gj8&#10;xeSOUjpXGi1Gnn/jjR3a+w/bddbL39j6r59s/+h2rY35dm+obedk4sIFmx88/Nkv7A3l2pMIhEFT&#10;0CDuexKBWzTHI5AWI0VA5BExboki3rZ1YMQ7MXGOE/CEjYIy8U88brpXHKj0Pup1eLc3nLtxi8Py&#10;sN0a7CyXLXe/+3r/vT/LPvjz7EM/H33o59l//Cz3j59nH8Z3Br4+dG32YXjD12uzj/wiv/hXhcd/&#10;W37qRu/ZP0XWv2Vz7Alqpgws+mtwK50B5WIKAinWomiQv8r0sC+LOQu09pC0g3q4kRnl2A7l2I6V&#10;SEMlMgOTvBoOqmRe8a8NdApdmTWDbuKVHiwjgOUrtqSEI0U8sZc9P6gewCMqVzanZsP+ajgWLuoV&#10;/qpkb/165L0nYRnbcMPMSCUosXTR2NrN17acTm4OZmAR+kBpVxzPwwv3TCsWYSEgoFewLIwlaXkm&#10;AdqQ0QYsFVSCqm1eYzMhjVHvI5M6Ht71wd8veOKJ/e++dd9/fGmbNy7d4ZXHT39wVnIIEj9wxV02&#10;s9OWuXOOgq06exNNrxfTxcJgY6E79fKyRvW3+V/jBDuhAv0Anj+P16dxAzgRD7VKJxeHIXUP+u2j&#10;xPr2nsmTRqc0eaO4bBLqLcE7h+9cdjQHRzJz26M7TO2tZN90L4MYA5ZdDwxVA1gaXZgpUVsrk0Rf&#10;keZczZuKXRHp8R9MyirAgsvMxk2bAFMTmujjdJCiPALi5fUb+zd3dgHsuX5jH3wA9AU+9HV1A7y1&#10;YVM/fABQAc7ZtGED3K1r8+Dmzk6iEBtMjcIoEOPnPybeERiL87T4KO/8yIaXkrmohBSn7NGLug7P&#10;9+EP0Gvz5l7pOckQtLDFFGtg9tmmGctgwRvYqFA6crepDFTtO38SpV+JBwoZWFANMFQaAGDihYOc&#10;YmuGw74Avek49R4enONxsv3Uc4PTwfIeqm2Mh7ByFhRtW9exYQTWuoJKlRpYlWj7jMikudwNwMwx&#10;CQvg5sCrdYbNvQIxmDTdu+Nn3tv/9E74gvf8w+bcYufaVe+vxvxB3tLReFnEpfDH7FumjAuYv9xL&#10;2ICIKaxvgxNJyGIuEx3J6xKlphx2gYpNY5VCKjZEywkhCUsW0QhSyC4Vt6KRsg/ZcNRMIFCo6QCZ&#10;4Y9DPXEBI8F9KA4KfUl0bfAUK28k8DwEZgY7IqsP/GoG8/KUbQRjIXJVYTU20hUn3GJEgkngGZSD&#10;oEXZhYYW9+EhUX13RcmcZzzULpu7sBdHivqLVH1nPINfJoSXsxQrIXhNc68oYczUCDMLfVzkwkGy&#10;bMaWGuFAz5D29HJ7wOeIRlY3XeIVhx+4DjT2TVaLSphDkLPm+jEOTRiWTKe0YBS+BARKh7oGmrc+&#10;UHeP423hI4sKkarQMYgx4rVx9D8+RKCEKpEUPkMiKkpANw8DGMliKYSX8pQZNhOOeyw9od5wX6og&#10;RYbqlKsc9Mqdf1bSMgOc02k4Hh0m1vZyEsMz8nZ4QDPkGJSlb3QSZV1R93TUtFxRqKM6FyeLK88i&#10;KdjxrsKviEMcla3zqXrCmZgAb7ln+NlRZ41Hz0zI86QvUW72MiWpZu3pKkhxPygVV9wInivZI9RG&#10;z5iSR2zFbOMLnpVXJ+ydWRa0Q3HdlirPJiCXJsCnZbNKsbC+CavYnga8IyNPAp0aSVdXXRmVtQx7&#10;64arMV5n7q6h1YL9ttxrfxmH6Qhp5t90SISTBYdl0KiL8FvWGrlt6YN1dfwUrW6f+u0zHcZ68FxN&#10;rHFDCVYP/DItcnvqSdgzxESzR0qeCysEQbYCLgYLtSpa/mxeRqNZSXO8bn+HPogwOu2rpIyDK5nr&#10;WfGLmWT8Slw+dVhZIcsAjWjbG+iox+YTQK+efenZfv/r2Ref5ZUi7mtMDcIn77PPPvfdd19XVxd/&#10;7enp+dKXLkyMtwAW3hSLvqcHx+76BHnuE5/4+O233wF+LOwD+MYbb/icI5f9HE50gR7tj48sbAr5&#10;5ZcO2333HGdQAfKGi0+oEqw6KI48swP+L/6pcW7lOFYZ1nOcXhmDhR+APnBKTQBreHhkSqrsJRtx&#10;uBQdkJiWy82TK8VitFgaKZR6C+XBXGkgA8XdC93pyoqOtcfNHyqUEhAeH7Rd7IcfLT/wub6Hzlz2&#10;u1NeuOiA16e39jy1aQ5Uj/KicYLD1BdONk5t9CCslZWDlMhtRMLQkYeooq3f5GeWByMVlsQNyfjB&#10;h3jlwdWV3tF/jm6zdO7ZkdYpsNoIEYqKN23O9EjbDJ1TFcTgv2bNBSaay+NxeVRDikyCCir3LTGn&#10;pk0afpHtjXm5CryB9ADhiXsls8d5W5iEhQltAJ9gslVkRs7b4o5lmy9+wntoTeT8J2emU6ef/2j2&#10;/Of2P++5A8977kMXvHjoeS8uOvf5Rec8f/jZzx951vMf/tzzx3zu+Y989vnjPvX88Z967mPnv3LM&#10;7eu2h+3RJEEM4lRJ1HG5oZqzxyOVrLtcypurIB+ktGbyruUc5HXwvn4haZD5V+9KX7Fr8ckbIY8v&#10;Xi53Nc5HyDmRCNOf41FK4XqX6xnxEkJewsYlxtPp4YHBQUxP4dJA5crdm1IAHUCBQNi6lJOwAP4G&#10;Vi3DpnOjuFlmazF/SGP3XCjjviy69t7Erb+a/sO/zhkdyMUrRcjDipcKB++8qrH0WjS6Oj+QzW5q&#10;zXa25bsij61oVEfYeMTmAyceyVegpip8w+pW2Jm4NYxLJL08A0WkkNT+M37/3g0/+9QesXJmZBSq&#10;pQ8P81/YQHF0OFbOfvv47ZN933EnG53WUrSQjzz3JiQWOba/iiPkPgFrSkc13w3RIKmZTxlww6Dy&#10;B4ewHJU8N+d6bhwGAW5Y6cuUPnrgricesd+a/uyJB+56Mn044cCd4UP3cP6LR+/5pRMOHsyWzjt6&#10;z0tPWzSYLX7msJ0vOfnQLMgKdVUextOEClltPXFBrfBeSnL4jByMERiSDQRSas5Trh4vd0QUC3LW&#10;hkcGhtKAbTFKZIK6bWbYio97zWuj2u2lSB5B0MP3mJaAGnued9Q+M3DpI03MpNZke0uiltO7ePHj&#10;zAwk/ISy6YuPaA4AnsMdx0apaI5JQYDBmdgUBAr4fHNvP46UTJcAR7D0dc5OZkp5hTEg3sFJTjZ7&#10;Cw6zGNZgj/f4Ld41X/BO3to9c/Tx+0E5wsMirlMd8H4FuMF+4kfwcjjTkPPI2OWRwNPybpiZhBMx&#10;bObZxSpbRCpsgAESKuGESwh5UZAUVWQrqqYSPyN9WOvb8AMlD1rhH4I3Zy9VXfoJuiOWUD77y6Ic&#10;Gncpd1jTbUyffBCIgRWCDZbNrdQvEIspZwjwYuRWA/YqnUIBHAyTbL7mWKEfgEm1gkDINOOpxjHi&#10;+8vVNN/i4DNNtbq70N0OkwMAulZiACdalPng2/M5+C8FlchJ1EV5nmQWOZoPjnvtuNqcI2URjqDN&#10;NwPRD0pZ7YGZPYf6pAiFgfRfHDV2l3sIvxNJhBlp9mQGFRRzvRz6UbNqifkdt4/DISuwTD4Jp5SY&#10;MsPSe5FL5hrhG8KkSM3ghslUz0pwG27fkUzdT4rSQRn04hQkbo4YRqXf92RUOimdc1AB3eZQoRbm&#10;A8sNhp+FB9zvQjyOFAMKRGghnQlMLqFWVctIxbDycEk54SMsJA4PVrOm+aECLgVnnWLGLlS1siTw&#10;knTPGAxVJT52F0bwN2agPsUTHLUk+lImyE4HA5GOGtcYwk6zsShiJUT7EnPqhdh3fnhA3actN+hn&#10;X9thvkgN98QwZ3AK/SpwHIkYTGdRcNKsq0UDSpb6w53yOSouT9KvzHpcpp2liBYSmlCE9ZooKuMW&#10;IdXk6uqR/f/qiKM/mB420A2zxa4uMeP0T74wkKVCWDtyqwCp7IT9qzSs6icbj/E0KxRwWwi2xqdw&#10;i/qZssuZQ40ZdvREHQEJIYL6RcL0xPrEx4rVyzU1WlUPY/w31fZqXuFkS1nbygQQqopeUeshaapi&#10;JmoTfqw5Adk8cO+D99vTvvff6+AD9znYj5Kw+I/rdeihh25JL67kvtVWWz/99LMJWGRQ96WJV4Pj&#10;ukfISaGS4zvvy1++8JprfhyPJ4899iN33nk3PJQVreSc5aOWbZJYcQxK1jrH17GxGjFdsTeruoQk&#10;Qn9nYTD8q+xg/CecOPU2YKEo1cll/8cXFHCb+IJoA36uCWANDAzMSWa9hlabLlQptzak0pUE1Kqh&#10;zbqKXbliT664eTS/aTj/3vrBwVz+IwsTlfzGSAHem8oFWJY1UCr1lWAB00jlrcEtlw+1RFKNkGkl&#10;Gw7y89KG1i0aSlAKR7wX68EYgcCxsIMnDnnAjtZmpd12TO0wb0U5XSx1Ru5t/cbwpLmFeCpbqOSg&#10;KpRX2etDu8bm7ccoFLWh7hM/Np0yJ7n3CYkDz0gednZy0Rdih30hctDnSnucVFqwyGuZ6vOyxINi&#10;3wffiNaIHaTsHfS+sU1OwuJSBUx8lXZyB7EGluxCyKhPJTp38bqenbfd++uL5i/aZvJPPrygI186&#10;7YAtTz1g61MP2Oa0g7Y97cBtP3HQvE8dMv8zi7Y/c9GCc47Y4dwjF37x6J3O//AuF31k168cv/sl&#10;xx8wdfvTb+/eTxY5wjIh9rvct3z5oCJJ2tV3McXJw3MXlb22Sj5XhDLh/iWExb6O4V+fkfn9F7zh&#10;gUrzNK+SgJSMjl1Oh8QJzOOo+RpTN8kJyvNclhthByzGBOWuKDUI3kPp9MhoRtYdMO0rlRXZeLoA&#10;pa4Qw4I3FsPi5RGwFHKkMrKhMry+Mriy0rWksvSFxC/e3/L7AzvetWImFEWHRYWxQjZazJ+8T18h&#10;HS/HGnPdbfnuhvyq1GurUp0jsoRQ57r6X4EcYPmTn5KOK0rsz4SpVtIwzPTKXAmKQsFSOipwYV4v&#10;bHx+U/y1G87ce3oS9r0YhHeO/s5IlX5/9j6Tyn+KZ2wqDXAtIBulYgy2hXzpXVgRVzUT/nvbDjnu&#10;IUgRID5UAItKYAl4KDSHubAPznUfVXavoaLUUL50zNapQ2ZUNg7nj9y64UMzANIqHrV100HTEXS6&#10;f8nqv720sjUZe+CNNX96bkVrKv7o0vV/eWFlMgbVoIgyxmnQ/CtOwZIgzRU2eX5PlaREIhAGAm7B&#10;WuiUhIVQJ30GDCgzmkEQVqI2bBBu15yKzp6MBbD4dcQe0wnAgiy+YgMlV8vxvWeaaf3Q7tPhaCZL&#10;WZb+192Prx4aHualXJoU4aQZCMipuWOUr0fOAfIFMABtAgCfuaQUQj1AaCjXNTwygk4WrxOBweLi&#10;QaxvGJ1tt57klceA2AZfsLBw/094e59AvjzpLv4ATz8u/YU5eeS+P0MHuOCPrF8x/yrCoJEAhwS4&#10;ZyL3nFnf1Uf6VZrnKTVKiwNIfdkgms7gQZpS6NQbdjHFnVJ9a1qEm/i53GV5J54mmynr6RSZcYhF&#10;s8lxOPuzxplzAyc7TDskdXbZwKl8m6YNlzgWnxhdXOQAGwmHq4pg2pqT2bWWOxKOQieaVWM2MDTu&#10;Jo3DUoiGR4P004kCP4vwKYaJ7WsLHPvpW3EK6+FIm3wHuisTQe/EZOVMLbK+ekOdJV0GpetDLXBB&#10;PoU4Pg6MZU7QbCzplJlfuoUZqHyyAzezxYRkPvbHyWYIcBUhpFa/Kwu4M0hahRrR+MeEATylhm94&#10;Tk1rzHaGX51oSiIs6rXaEDPxqMdCXwxpqeakmyFiw3CXZo4J+IU/MlHgV7mPfuAuEqH4FJ4GgjJF&#10;oghO0jQ64Y9aESbNvZUNQzojJcJOAtzpBIvcCmxpFhcLLwpluP80PufpCpFKHn2oJtItVMUp9XcW&#10;AXqVcxE8Zg7HEedR+Nnc9kLGx70TSTIfzODJBxb55kcBCjzypDIzGlbGbzShPN20jyQVpKc55SEK&#10;R0kenwwCyV1lqvwuiKu9dWQ+YVeplzGr5Nqx8CfSoUKV4G81v7NhkFd1R7lZnamqVqpkmiWHtb1U&#10;+TCqQ7V7QP/JTUPvHbihqzTHPULfiUE++mCtBK+y/arRQ5FvZc2wu/rH77QjfOhYB3u5q9z9jY6H&#10;nGMOXs1xiD4JkSi3Ob+mcTqMPKp8qm2wOZIUTuI4Vp0qn/otRJBChyAWQE2B9QrEwrBoGxMhYJaf&#10;YiyU43u5lmQ8V6g1pXNR34ntMUMnVSP2g1LrxXjV7dIYPY7HKqlUpaHB43djI/6FI/H4uMdZNbbD&#10;DjsM4CEGsKB8O7zHM3xMvBoerHdmWI8CkpWIJ1ta2n70o59cddXV/qYi++yzb29v72GHHXrOOWfe&#10;euttiYQNMcIE0Gk4yLU+lMK5i9uXmjrJcfEC7QQumYBWE1ZmBreK0/I1syIBWHySPNNw3F+RJpg4&#10;OFgTwILFMlO9NK53S8LKNTJHpeKUyZMHRrFIDCQqRHOFdK64OltYnyl0jhTfWb1yUmN2m2mpaHZd&#10;tNATLfZESz1eqcvL95dGSvl07oX0LulISzSekEAIH8VHoHG4xfR4FsrKsNUQh9GYTfHZ2FyTgIxf&#10;Lj1v4YKol+mt9JYee6/t1ZEdh7OVTDGSzZchDanoRXbZa96uxxwd2f5gMtnKdNSJaPvMxO7H/cd5&#10;55778/937k+uOPsHX//kty86/pLz5x95IkZFmUFxwlx/yjKXa7050QzTAWTVpCRhUQEseajFTgU/&#10;AOXFgJyyDl/Tow0L2mElWynSFI02RCPbNyUOamvcv6Vxr5aGXRpT2yVTW8ST0yKJlnIihrhDLJ2J&#10;9g5HuociHQPeqj7vlZ7yttNTHfEP4W5B2GAupMaUeCDwD03BxF7mfOtJ4Kd4vHsws2r2QU0DmxAB&#10;clYq55747eh396sseSTaMNmLwR5t0dhwf8ecg94dAkIF/LzqrhhvqVYvgxwCaTTotVHuDHARwBIQ&#10;0+MyWN+LrUHklUIqn43mc4DQCoaFjjusJWyINEyO3L+p/bvvbPH1jm0vHFzwaHFKpJBL5DJQFSuW&#10;HfVG0kctHJzfDkXoG7KdTfn1qUJXfHBlYlUnb2kRotLY/OkLuw2oQtWofA6a6wcbQvCHgSUZACch&#10;laYaw7pu6c8XZ2/+y9f3vvUriy45buFXjlt4+1cO/8tX9358zbXTM1e5eg1W1JWLsWIhUcgm7nnW&#10;ZmDJOTIIf8d9Q6AvEQ/ISyQXtArAbthnEChvYigJoezokfqQgQXXdW/qW9bRmy3IB3ME2BeWEPaG&#10;LSE09MVWfIXAXJWBdHKZg75XAHXhEIv9VFowiMzCD9oBwgIACI4F54WWEM6Z4jMt+y2cMvDQSf0P&#10;w/vk7gdObGoADYvN7Lvz1P4nPs7vv3zvQ8lkLFcor+tOv/rOxpff3jgKWxzQa/ELGzhituKIyBQ6&#10;CA7TszOAR7B6l7AWZWBJJEJqn1wnAGlhywKNgXQOKRUy2jot0jLNDOqg5ZUDl1UOXC5pktnlb+eX&#10;vlzZ3OVls3jOlrt751zvnfBV78NneTsd6J34Je8XT3hHnMqXw/rB0aVvMq7AR4Q/2KvhOE0OIaCM&#10;J8g6HcnggLEojMUjI+fPefFB/Y1rCNGCJ43GKLrmHtCzB8Sw5C8ragkl7RWCRHLMxjrP+qU0CXQd&#10;B9eMxmkqrlmzZhESUZvaAv9rFaNBIcj22qBRH6Tq9Ep0osO3Js9HDBMJB3WKzyUwUbOSjpnCONdy&#10;svxqcofZO6CX8JGwmNMFkhTfEwkTddKYNY0BqUB5TlbPsauvL/NJYkT+if+wDTUsJdfpb3a+KOmH&#10;XQf4V7K39XK05CYe5bwbqfQlVZrsAkRzCSMr0ij2QGBZ4mQHVLDDEHGTqMWZY1k/ohTkK/Q6I+t0&#10;lBSVThHXgmSucVAHgY40MPAjIixo4kLRB3fGqkyN8gFBGJJl5KDCpEwYBFEOQUgcmpS7GyzL8jOp&#10;USdyMTKrZkPkRRbusWDSCwEmk40ls+6Smkci0uXKgnjB7mDRiutUcfMkxbKWU+ZbU/aYv6h/yvRE&#10;c7AAcEAQIVk2aISCjAVdZq2JTG0VNGMVt2t5JJZ3Z8jwQJiLaxRo0D0zLKKKEJEp9XSMOpD7GC0k&#10;llkr3zOeRc4h6kdJEHTpIZ43zyNZWPnkd050ZoLjMjOm1sA3hR/4i9hzI1I8jROJD7g/6nMJ26jm&#10;wXbxVya+uAeiaITF0OiwnNEjpHGNxHfWOK8ZV8P/+ycF7UvoHRzXpHYPfJts1jhtfOSb2ChZo6qI&#10;T+jaMbvD6pbnXTSbtVfWiCrMVM2XJth1++V22O2589mZFhe8Hf/o3HlVeammkt8FC7YuhphtNFOB&#10;pERsobhX5KgpmuenQMDBCxqz6tGgicAnp/Dg1r551406jDl+qvwfnOn2NJlqaG5ua2pqvfrqHwUw&#10;LKgMnEymLrzw/FNO+TisX7FQg3+kzjeeDTsCpsnkyVNeeeXF3t6evr6eyy//Op/Clgu+PvHEI1Om&#10;TF6y5KWBgU3wvvzyb8Av22+//fr1qwcHN3d3rz/55BMd2ka+9a3Lnn76MbjkzTdfSaf74P3Nb14O&#10;0w13eeON19Lp/s7OdQsWLGAG/ta3Lt+0qfOUU05mzcmvK6745uZNXaeecpIEMPqP+JriAonMMvuJ&#10;djVequUaAC4BVKkNYKUh+unrmRIZ8aAMCsYHAGAVUpNmwpObQgQ2AsOSMIXh0c2jBVi69N5IecPm&#10;tYtmdcAj/0ixI1JcHynBe10kt6mczpfT5dxI4eWhbaKNLVC7nSMBtBvQbOuMqbFsbqgPMAX2DeWl&#10;PoU6deYRigJa9ZSSOBhwytZbjnqw/V3au+u5hk3LOoaykOJRBggumyvjsqN49NjTD939tM/E9z01&#10;Mn1bL9nkReKwqDA6f//YXicuOuk/ttpzx2JbY180sa5Qebu/9ExHdsPbb8X6OjCJrPqZofhKEupU&#10;BLHSfCsn/QorxRAv4bxIJIYPxGj3eV4hA8NEMCuf39yejBXLXgpympAW5eFC+aWu9DOdg8909L/U&#10;NfjGxsHlm4e606PrB4ZHoZAYolSVnlypv1AahinC8s1eOl9pjMegSBnkFJUxA6v2pgYO04xfntWo&#10;O1dAO7EEIAEr9vji5vYFAIIWX70X7lpYuyT9nf3yN385Ekl6LdNhHSuMCop75xMNb+/3tf7h7JRJ&#10;U0J2IQy3kfVdFcPpUI+IsoEoqQbeUAoK/nXiNOdjufzIcANka+WzXgHekElT8MoFKuhegKrm3qnz&#10;h/5jh6FtpucbI4VoIVcZSZdg58FK6YAZQ987ZNOVh/XGh2L5jnh+XSLfkSh2xf7wyhREZYh5OSbU&#10;ENWEl/YD/IRLqyRmCJDf70tU2RaYgnI+0vtiOpvOwYLHagzrld6XLn39y3/tv6Zn5m1d0279w9of&#10;nPuP8/aK/609qVvR4raDhF7lE1BS/44nUsMZyIcDLrW3tjFFNXPoWcxBVDgcC7fzErxMFmrmUyE0&#10;eVHUJP/bo0CqXMn7n1WRJwaaYNHr7Wu859PNsAHA/esiSzIt2YJ3zpF7fvF4XEL4haP2+Mqpi2D9&#10;8qcO3fmikw6DzDPuEdlN/ePcywSC9KBZ6kvxbGBSkjjoKJLQTwxfkGmQb7LZHKRgUU+dZCj1MraZ&#10;XvVspIoykNE1NJLvGwQKiNwBuAILCadPaoTbvvN+Hyu99Gjhkec6OFYKkolCKg4UBfyAHmMpdF7a&#10;QRTHseOiQs5QAaWTzeRAkVAykk1JArSOpT86a2EdAU9tvV1i6wXlVUtLt/zEu+n73rKlsC7S2+0I&#10;b99jvfN+igDW7G3M5bB+cHQEkr8wRIQkLMzD4rcUsaZ0U/yVNmuXo9hzGRKNjsWDMTiOm53kACcs&#10;ESGSHAOlinUXyeQR0oTl9WkVIS8EAQqpJ8VqlhkFR4F/JNAlE0RsTuk8skDNjsQMSRLMHKDEoBsG&#10;TmEKiWdIFYQYKJCRu6aNhJ7+ZzVBfXUnSDwPnmo1k35/xieBRt84PTC0U32qB0gOuOaa+UBLpZjw&#10;VAeHUVTmNflgDDZ5roSmGvCBEAnmRSSmXCgelPSbSM1zpT+IH2wHKJ6ZvQKv8StDEzr68BH5oviI&#10;gSEVyyDYRKsWUJxqXwbzUsdccBBhDQtjEbfwW2hFdOfcJULwVc/5QCe+E46C415O1lRGwfmXy3gx&#10;sDanSshyOwsOzZJxPhjE0qiCP/qcW6Ye+VGW50z6Di+YUzXDzEir5bh7PlhNO0KcLYk9DLxpki3z&#10;uHKtQ2F2AhGCx2ngClRcIZRZSLss1JXoSBnQUN16xxxH8p2UPzmwMi9O/eSC5XwjI0o8ElawJv+K&#10;lhCyNlLxFHEOAUl83quwq/TD2nzbfyPb1ufleXTMbcjZPHPmLR0zDMFdt9u+BvwEYU6uIQgvMHG4&#10;gSPt/ONYHU2d8DstrJ2EcZQo0h9XU7n+gjtP+plnySox37WiJ/yKLXAGz0W4mxTSmKV07R+VEZTb&#10;7P2NPWC7gFUFFbMgzSZFrLXfdTvu9sQ5cXzX1BvZ/+ZvRrdW8aKjdX0n/at3rwVAfNB2WU+Zq0Ws&#10;+Ls6bnXaDhiXMPYk/hUeVgYx7E2WQEVH1R/1iTOV8MXMNC5m59GI8uXPPBAd19j9lUcQPtVilEhd&#10;Kgf0h/Yd70+4lbE1ximgdjVH15BB458POqVh19WdSt+kK8Wl+60t7e47vE/WsIf8zpfDD/ihlT60&#10;Oh/MT/ShxkusFdAQFi1WY1hw1RVXfPu115YAkuW2YIVFbJ350TXyxJ0R75OfPP2///uHU6fOhAWJ&#10;55//RQCn+GwAoU444WO//MWvPvWpM773vR9MmjQDOnDBBefBCTfc8OvHHnti0qRp1177i+9+99tw&#10;Jt+RL7n22l9++tOfvPLK/25tnfLDH1590UXn77DD9tde+2NYrtfSMunRRx/7/e9/M3Xq5Lfeeu2U&#10;U04cHh4mRqXaHNjClKOPPpLqTZs+s6iIwLLMMJcGkCBUs7KixU5MMonBV80MLPhtw4YNO0a6I6lW&#10;ACOgxZaWxuFyNJndHOlbX+7bUOxdX+haM7J6ZXfXpo7hUrqYO37bNZXi+9HS+5Hi6ki+ozLaVxqE&#10;PefLpWHI0mp/e3RGLInrB/GZLOOm0GxD6y7Jfihd7M4DfRbHh3ewUnMlXhf9Xs0YAUuAXye1jXp5&#10;LzcaeemF/t5Xn+te0dU/VOwdKg6OFjN5jJZjjcmTPnPkKV/9wjannd9yzPnJo86fefwXD/jceV+4&#10;4tztD9kz35gaHC33pws9vcUNmzO9r75a6HwrNtSNPjcvWDD4M8U7nGwlNe8BpcIjlHslP5klhCj5&#10;UloA/SZ0KNCHwMQPqgmEQ8Y9DUv5de909K7aOLS8d6QjnVuXzncMZt7sSb++Yei1zqFXOgZeXDfw&#10;wrr+p1dter2j/7lVG19c1fXm6p5ieqjdK02KR5IRLwGRHGCP5NZgWQdM0amj88TdrC149X9xLoel&#10;aPHkqv78W//xk46pCyt9PYNfnDF65SJv41pv0jZetNHDdJxYKTvilbJLT7v5pZ7iVnPmQoBb7waO&#10;76YMUHMsMsqIBxg2PZTEFW2AXsE/wlHMV/73ukLs1UqiALyRi+YzXj4HG7QRhoVvyBGqHD0jffkO&#10;nV9Z2P2xLfoXzR05Y/7gVftt+OF+ncdum57ZVsh1VAqdcYCuin2Rh99r26kh8+JoUlMu2EXWMNp4&#10;na6xs5xdPS7/EfGqjTOL7Nf9yFCur5gDjBO0BPS2qh7W2pE17w69s7T/nTXpNbs1DBw8fYCojcsG&#10;YWfRciEO6FVmOLq5L/mj25Mckk7wxdoHEjSZ5ogEZQExhOpKbvglRHewJIJigCMKpfKlB0w+b9dG&#10;yJG8aN8pZ+7UAADWF/ae/IkFKejOw2+uueOVla2p2ENvrv3L8yvaUrE9V1y057tnNSdisK+oaA1T&#10;Zdf1ySVhgCIrBaMYk6KrWHNiSigtOMXcHuCTHKz0gyW9dqYkvQBVEmVgTWmR5a5wAeBTgFUFpo3s&#10;E2qKXL64vnt46aq+FWsHRjJYobCpMb73zjM+97EdGxtwifvjL3UV8qOMH2iJFZ5c6hx8sHVXmIlY&#10;S3IpFnKlCdLi+RrNZGAUNmCjHCKO3XgJYXTWjrVmttCzPr/0VVjrHd1lv9gnLvF22s975FbvvMO9&#10;Kz7hrXoH00j9L1g/mE6XGOsJe3Hug77Z6ZE1kro5ls3iIAn3xSdEAickFopIwKmJIDKT9KhFeFBS&#10;sQggIUVNrWioTbGeTDwLgZbGod0AaSAm5Ypzd8woOM2Hz1EIiyEEvJEsj7LYlgR9LPgGtRNVYC04&#10;D9Q3fOYmdlU03pbwXuYgNBBiM8lNMWNzpGsZ3aeE9AfbPeF41Y2CdIi3QY2FurbCfY6XbrpvWMbh&#10;EIMaanGrkLC2SulZ3mPRtd/1tkgpzpkz6TYMoBJgAvXRDLzKcCqhGibDzkysZGq5HE1N+jARi1oq&#10;hiWk4+QdeUmNP0R2FHyE0ziKIa1FCYnCJjJdMkNUH1ArBiq2bSdU+MPplg6Eh2/8E1dkhdEYwWKe&#10;MC8n9vD/oGLH3WP3DD/5lCzqIxo4szqeZfxsIZwoAgEPmbqMONMgJA40bG3nl0NG879xZJkFAr6f&#10;SCO156gelWuWJhZYVbH82IPdJN44FY/QEMQXVXZz+mS4QaaSYSyeWdupqs65Us3qMEQZh4/Lf6Lo&#10;Spoqm0anGKRIv5gRqxIo3d99Yko8hl6n2BgWfLN4Q/NXWUGJcglwlO+rUChgDPmU6pkKjJ0oR3MT&#10;RhQSk+Ar9Ea+k7g1wzSW01SCfB3Dm/BEii0RPsUDJLA8xdJT6m/IwEIHUHUwfJxjXGscgPHdY8yz&#10;lICihIRV6DImuKGwfg6dB3OfkCkyQVxIZ2pM9pjdrndCtYUKs1n/wi3IEKs7w6rJEWTe7EG1q+ha&#10;w4NjTTrHBNw59fTEkNMREkO1f9bGsxFxX8ED9SQlaFCDtHF9DVHrrOVcKyg+B7tspEB1BFWkVq8k&#10;RKD/hWkJYy88BiWlAGaCmuu8ANC8//jHm++//4EHH3woZvb7C8yO/yukTem7vbm5vbmJ3uZDk/lV&#10;PgT6Uz3zwEMGw3JKyEfef39NKlV3SWM9pYP3uf76X999972gsu66855cNrfLLlIzZNGiQ/v6+u66&#10;617AsO666x44884774FH9QcddEBDQ8N9990PR5YtWw6Bm9Fqhx9+GOwaf9ddd1933fV33nkXnHDH&#10;HXfBCQcddODuu+/+8MOPwJn33HP/lltuMW3atN122/OMMz4T0B7nn38ulD/W6uzC2MLI4qSSn6ov&#10;4X1iWHaWjC7ixXtxWMxXH8Bat65jSnlwen6zN2ULWD+YK8d61q2Ie8VU++TkzC2ic7eNzd0mOX1q&#10;PD9U7FqRaqgcPmtdZairku6tDA2WBrLFvlJhAKoNFWGTwrey22wqt0GZXwlz4M6lIjQ7tdA3Izq6&#10;fsP6ELZTIRbfTuhRyyiGOwmQbQhh/LI18UyuUnhjcfdji9ev3QQA1uaRQu9IcShXHi55mXhs/j7b&#10;n3HhSRf81xe+/IPzP3nRGXt95ODKzKnZZHIgXxkYLWwcAgArt/6NldHlLyY634I0A9riCv1k0ln8&#10;8JA3VaTyXrTBIu6cTYlaFtXiJCw1o6yQHCcXfQrEsBDMgl9kY8GOvuG+bH7ppuENQ7n7lm8eLZYX&#10;TEnNbPa2mxSbPzm2/eTYfPwQ3649Bu95bbE5zZXs6OirKztfWt61uW8YNirDukqoT+lxMObnjKUe&#10;uNLsRF5BF4yvBsLEE69v9tZ9+McrZuxeSTVF402VeDOOE9KXMunE4PqBxulLPnXbo+srs6dOSjXA&#10;rgHqnBt3vlY3bAdrjYecD8BEioAroHeHiVdaB7fO4P462jxUKEMSFmJY8DePMBZsDokwVh7elYaK&#10;d8yM9GULN16118ZLFvYeMiPdkiolU+X8QHR4A1RL90rDXnmksldiGJYhvjzCSwhF+szj4dAO8MYK&#10;+pL+OzMRGKnxLcThquQjHXf35iH1LgubylUoFUvzKtx2y5WUVzpvyzVJrP4E1Ygk8SqfS+ZHUyPp&#10;+LdvTIxkOf3KdL26v+TDBQ/LEViIxzgR0BxXntiOu6bZ0oWPAlYEsBsvIYQy6IEPvAshLCGExngX&#10;whSsuCzl+vs2NiQs1iZmnUN2CdydCTAWXoiHZZOMLwCOKS9+RDAZeq7213ED6CPKrW8ugNPhHnDp&#10;UDq/qT/TNwjlvOQE+KmlKTF7evOcGc2pRKxvKPfS2z0PPrv2pbd68gWbC3nfU2thKIbg7MBYUTU7&#10;DUtX8B9IdtLB4r9IZ4gFY1GgOQofJUO56VecE8UAVnmwC6HZsFd80rT4nK1Ka94r3/qLyt//jPvG&#10;XvFb75o7vRlbelVbrsD6wXJ6KJ/HWvjcvr54T0DaElCSsTghinYHpCLu2A0aIoVfJvuB0Hv6gYJj&#10;DqaMS+0LtvmLnkYni7vEjiWtUWJEyRTnEQTJ5hBwLKIIn2bluCk5DFdZHE5O12wOicHFj5P0HT+e&#10;J9Jv7TOpZHpxl52XM2DVGhoTSxzFsbe+Q1S1sIWwvQAVGoqIBFrKaj/Mv1SwWjSxxB1G1bAo2z/u&#10;3RkRoLsGfCvuLwWF9GtIn8X7tz+xj0yHjaxJkX3tgBFxfwSJrSv9edUgcSCzIzIkZQrSIfmfM3MY&#10;pFSESl0VoTY14VBeEUwHwiTCKPLEhp1WUUPiM1p2nnAROSfY0eQ2ZQbhBz9XWBkRViGsVl/MGAK4&#10;CobFQ8HqkwqqWG2uYmKky+FM14u0LKExk/U1GfHhIalWtL8SCxJ381wLmbij9oUUVei3CsdRxhWm&#10;IXZgcMP3oroDwnQOQKhnygUOKk3iY5EUIagmoRGGRYC4iKdVuT7G58iNOm8K/vFgqH3mXDGSzv2M&#10;fDhSIGeqYJlpNcziYC+OymYp1L/MITYVziD0rvbkWaHsQNkNg3dRgfKOlZIgdWrtCMFy1ATrYOFg&#10;IbnbVdciqvFyjzk9dzjXOVovIAu92H9Q+GxsiIx1kLyN3nEbo/1bVf9I2Wq5wMywSajB+9bTbGN3&#10;fWLO9tjtfZAzrIZ3AKta0zfmtFaDEspVH6RvtThH5zD4u3TPeA4ON5ph1hnCmKNjqbac4Ncn4ro5&#10;UA4rzyrxHpsUZiAsenyBFUNjTcboMatnV3vVuLXpqJXrQNM8aBYgKS2kaDB3jYdN7hUrD37Gavvu&#10;o4Ov9fGwyERFhXsBr1SqgTEsfDtJWGef/fmnnnz66aee4VrpH/A1Jss47YZFTYhhQZ6Uv4S8q1iM&#10;xgoGXSGulN4Lf6KOAXS1ubcXhsm/fOxjH332mX/yZ74cToCqW/ff//d7773/2mt/etRRR1133U/h&#10;M+BcfM7HPnb8M88846L0u+66C5SZeuedd1tbWwDtgtPeeutt+AvHq2kI6VfHHXfs9df/qjZ5Hf2j&#10;DqLiVla7OnYQKAYAVt2EF1j7s2rVqp0q66LRRKS5rQxPL5snR9umRpraK43NlcaWWEt7fMrs2Nx5&#10;o7PnZJvb73p1TmZzqdJfKPfiDoUlgH9g9RrkOhUj/8ztVm5sIZPNm9+WI02t0OxeiY2rVq+hiEsG&#10;YFxnGarL1IZLxmYXuaxvUwwa3jgACRrRyuhg9oXbOh96bN26jT0DxY2DhZ7RYu9oaShXGS5HRqLJ&#10;TFNDvrlpFN4NiaFKZNNoafNgvqcv39U7uuaNpanXFic3vA6FumWDdlOOXdArAqoYukJXmKArekMe&#10;FqZiocbjv0QAEix6kcMk1a84L4C9pyKs+IOfcsXiaK7YMZDrzRTWDWRfXN/XGvfW943+472eh97t&#10;eXBp9/1LO+99c/2db667/fV1t762Bt7rNvVt0ZrI5/Id3X1vregaHoF0FlIkXBjeqL1wbiLi8qPT&#10;selsZ4ndNr42BZtXgj+EKSEYMbzbX37vsB88f/zvls/cazjRkMoN5iPJjqm7LD3ztmdPuOnlzbFZ&#10;UycnGpshbYfdL/Z7DUaQSMT4jVhDnT5X/UQjjdASMNh3EoMJHVA9VTlUif253JLNFHOZSjYTzWFJ&#10;LMSwCpqKhUlssC8hwEPwprSsMpwwGB3ujJZGvUoGCpeV80OVVX2Vn/a0BTtV14xRsCZ9JONc3c86&#10;PQe+i42uLPQ8MzTSly2NVspZ6JjAWJiNRYuEsFZ32TumtXu7JkC5KOsql8hnU/lMMjeSGuyL3Pxg&#10;8um3E8jAPk/QsoLxGmo6jLCEEFYlAHSMjjHSXAZt+65Rj6UOHgEvGi67bmnl9q7GQqlyw3uVBzY2&#10;5creH5dXHutvAbj5jEV7fu7YD20eLZ115J5fPuVw2HSxnBuojHQ7RDYGS4+xTXVuxHxtjgDXGoQE&#10;6E/pV1hEEOrhu71jG+xc6JMN4HzYcBCSqlIpQIy99Ehh+ZqBN5dvfn/DkGkklYzN36p9/11n7jJ/&#10;ajIeXbV+8E/3v8u/rt84uqm3Gk5iHQH/G7bXLtC/JKHqm9FOUaB3KOgq01I+fsWjsTiv7OM3x73F&#10;N+7LPfCDwsu3lzdIH0w/I6mG2KytYtvvFjvtS5FpM72//9E75wDvD//t7Xmod+jxAX6G9YNNR+BB&#10;wgfieCt5w20l2cXcGjE1+hXBDE7WoH/wzUgWvSmFg/IJKPHKukUmpLfWQnQo/aM/i+LiWJcxLCdk&#10;1dMMB1CAz2sceQGkCUc1d4O9VSdy1iZJ51EZBhOo8iHS8naXO42hbaBD3GT2secQk8dgUlrs9iuk&#10;V8VpZvthG8T5MNGTokeqh/2TRYNQ/WOozSiBunkW0VCPl+nq7I5K3dSL5PbGi9LlgHJnMXeMX/iU&#10;t/r8fIb8KOJFZ/rky+EO48g7mtSZYb4Jz4e8cAmtCgMUToAnrfCHGRG3rWScV1K2zEV8uTPn9NVJ&#10;y9KffKlDrH3cLD+0Omh7EMgHtcI8Kh49gXryndkdxUEDH4ZQKCBgctOP9I+ZRR6qjJaAK4XlUPZk&#10;dR7m8IuuFkYS6ro8QLdRMZRhWGYQHEMkLGjThHkND2tvyZTBH2MoOOij2WaRorlCdwg/2BnXC/kI&#10;/lWe900ID9xpx98IXmjmU2ZTySUt6kAZipPkXPnMipLFg/01ZWruNY2ClicrtG3qqvHNVEgVxtIh&#10;y+DNkIQKVmjFBXCJQj+q1g96QYZLWHcYJI6zAJltjNMnGpOziAnI0ow5/EWjUk40MgzI7RrWZdGz&#10;beo0iR4z/MHz6Mys+7mKiwIH/Pqi7tnskgibjNVuzd+dGwpfifEVU2skTcEvROR5FumP8rOqtpAb&#10;ORL3gbv5775wnH306+fqTvmcrrH7HOTpsa9wzzAMYFnPcl2QCcPOkWMBFRTaCaNDjeJhYyNCIOpd&#10;tLWod+PVu6IdPkSHEKLsRfFI3/SgEb+A7pwY4cZztlEdTkBgcCxWv9Jpzqi3Zsu1VHbkY3HOePqk&#10;57CKqvEKahvAsJz8KcmQamud/Je//PXmm/8MVdUncmfWbIHXRIdm+RYYCNCrgJMkXl+VbARUY1Bx&#10;SadENU2eMuWKb38T8qr6+hGN2n7B9vvut8+dd91NZ+E5sOjvO9/51r333gdw1Q03/B5gqTvu+Bsc&#10;50wreC1YsP3+++97xx3mkggAUv/5n9++5577YPEgrHB6+22Eruq8YAEj+EFr167lc9xZE1vPXKyz&#10;CZ6MM628CNH/SBgCLqptj6kD5l397GL16jXx0U3zh97zpm0N5atoxPgfrhghf8mLx4pNTeX2yV0z&#10;dv9s5dsnv3PmL1bs8XLPlFWDTcuH2p4ZmHvtxgM+t/7M27MHEoAlQReGx9O22SHzfiI7sHbtOnbc&#10;2YE3xA/jhVr8UfP4O+/iIFtayTJD1ldvR/bZmzvvvmvdmysBwOrqL2waLHaNlLqHyxuz8K50jla6&#10;M+XOdKmrr9Ddl+/cnF3XNdL9zKsNryxOdb4cy/QT5MfIlLhlvBrYwFUQySlcpZSVYTOzOpusio7j&#10;NQKUeEV1NCmAA1LARon4hrQKQGCgbhcUfh7OFhtj3g0vr/vawiU37nPnTXvfcfO+t/9539v+st+t&#10;f9vvr7fuf8vtB/zPHfv/+Z2eoWkNMQTtylCJvLh2w8Cqrh7eGjFM6uqy3vhcDlfrQnMbVq9s3WL7&#10;pplbJVINTQ1NqYaG/tFiR3HSu8f89NnPLn74kneeOffp10741Zvxeem81zZlcrShGQoEVWIJLxYv&#10;Y1Ft8dcLuVIZ8oISmA0UxwLnep9xmztoCDfBQ5BQ6nA7vFJzbG9Vknd4TZmRUm60AmscAcbK0nLC&#10;HBTGgmwsQLIwFQv/AnRVykQKQ5Fcn1cchdWQldyQlx6o3NORvHLj5FzoEl0xqCFkt06Q78fxKkoM&#10;nWPx3ifTPc8MpHszmYF8abRcBkAtW2YkCxkqV5lUzp/e3l2EfKtsMofQVUN+JJUeiA9sjtz8cOy6&#10;BxBmqNKklnOUj50uih62ipQTr6DAhum6cYtU7RtDLO0Ax8MOisAGP1g09dv7NeXL3ncPmXrp3o2Q&#10;PnfZh6Z+abcUMMDTS9c8sGRVayq6+K01f31hOfSyPNJdHt3ox9rCmNznTkFfcK0Ea0scqfIbHIHa&#10;XaCKEHcTD93lF4noSF2FF5JrSMZmTGncek7rpLYU5JtCKtZzr3dt6su48zl9cuNRB2x5xkcWLNp3&#10;Cz7+yPMbjvnQXFbhpAUDRlmCjgDrmp4bWAJCcbATGLBrDSrJMJFlU3hc5gTRdq+0bknh6T9k/3p5&#10;4YU7y71VabCtk72jTve++wfvB7d507fwusT8uGOB9YPNH8NsYUz1gpRTyUpy7ufPyzLZWByGS0hE&#10;6WPmhT9xGK87FTJFOHcKGUkiKyWLoZkymZKPPEsTbsgHDqkMxKGrK4loBGUg3CFBqS4as2GyIgaK&#10;bthMHwf7YBPBaT2SvkUen2uDyZYyAcQFZY6Tl7ICDYlOEEdRvGUNmjSEEmsk59EU1VOSjlySOhKy&#10;0q34luxYqMXQXolDLpMnBsXVTwLoKY8wma2rJ6dKfK8IBBGnIsnJBBfY5A+GRZgI3FXukwEuLDuS&#10;GnIAHZlaSb4C3CoB/8cTSXgYQiBWHFPCYc4J96EpVzRK1Z9ALcxFFtCSJW9aOUuStgzBmUURO5As&#10;LIVqGYEyL6QyTZIQ25dxaDSWMLwpnW1Iy/CMYCn4EQchJehkTJw1hg9+9EzDF+xz+eAFnnBiBVfG&#10;nQ4T19FsWH6znCYOnGEOJ6Y3GbJsKvQWJvBRFaaDdbpgOJwdcn3JiLQfeG8nK5YbdoSE2ILpxc1I&#10;t4W7BEYXGMtyu3RWKM1NCJPx7LsJp7xOlUXeLoqU24ou8uF2OiI/tbVLJIUyJ4jxufJcJduiO6QK&#10;JGNYCmWZFFWlqoqUCrgtz2Pkx9EfInpGPbnYVZBZnHN5UD5VbfiLfzPeXNVomEtoacP4X+KFjP+C&#10;GmeqllHaczaWKb1nJ9KwohFEGZWqjap5DbljuKj5VFmtEVU7Cv/y2P9XGzA627ZaQ7F8sNsGJ7za&#10;4Kk1q9e+OSfYt3p9FWvAE2+1ifC8z44bVWbbQ1n2b8s+JgHE7Km8aahszbTjGdVW4HKbeiNTWxvo&#10;UdDcWm+ElxqzueIZN/6Z9fXFaI85TD2h3hBCpnnMEY/7xhM80WWe8fE2G6x6vtkEu1DndOKxO+74&#10;6+DA4NVX/ZgV1yknn/jyS6+sWL5Sr4vcccetgEP98Ic/Aljqscf+cdttt0+aNP3663/z+OOPAHQF&#10;p0Et9pdeenn58hXmVvfccztsu/eDH+AOYFCLyp91FRwbNHvSSSdAUa1AT40rxFbO+KDw1SxFEpTF&#10;AanEkcE1oVTE3XoEbHLFNzPGvvLaa68t8DpndL0VmTtP6ojAAhCGbKLREjzSh3SC5lRs2hRv3vb/&#10;3PH078z69nGJnxxVuPrD+R+cWvn+NY0XvDDjuHz73Eo8ARkC4DSh7M6dN6Nn6cLY5iVL3qC19+zG&#10;EzeoaArc4yopM+3W7zGcG87Cjz4PS8Aiu+2Ub2sShVHa3JF78g+b7/nr2gcWdyzrWj+Y7wSgaqCw&#10;oS8HH7oH813wYVOuY+Poms7hNW+tzj76cPztfyRWPxsZ6TepEKxGiO7k0YF7wZ6kvExJVxudGMkU&#10;CbcOLqZw05tTr/SRGYINkNsDf4FiZShllSuWEl4lGY1gben0O/orwxJ8Mr1xFWIJ12oSgBWl5SDr&#10;eweqfNV6jM9K1zigJqwZS7aYApW+N59/6J47Hnn2ueffeOeVd5e/t7Zz83AOFmN29fV3dnVuWL++&#10;u7uzv7e3f/OmkeGRUna0MJou5aA6VR6KJUHheiDC+6tWwt2feum1vpXvABiSz0P5KszPGqsDIb/j&#10;cjbdlZN/9jONulh6nPXQM5GGvxQb0sPFbKaSy5QhD4uysQDMQhgLymMhkpX1ivAereAbDg57Q5sq&#10;HR3Rn7zfeNNwcxFZoo5mDdF3HOqFKbfqk0V1CqaiVpI86njf0yPrbtuY7smlN2cK6XJxuFIcKWNO&#10;Vga7emZDZ6KQyI025EYasumG0aGGvk3Rrg3xr/428ou/Q9oMbrPgo6NjeYNOtN+HMCdiEfcaewUQ&#10;/5vmWWvRpND5sPsTrxwEMIs/FMoRc2TDpgFYQgg/8RLC4WJ5pHftcHpgBNfiUde0acFGXLKF2xek&#10;t/sL7kIIiYo6Cey1BwEl0GDBaldBxps1tWmneVP22WnGQXvMnj6lMZRv52/ZzsfPPmH7C04PVFUX&#10;tvQHk+YgXkXcYv0NtgCU5YSBOeh3fvOyKXxTMhZPS+ojV6Q+dmXDKT9InXFNwxlXJQ44JTpV0LSQ&#10;rm6z0Lvoau/0C6t/mn3bi8kddoXjeF9o3ndTTQJz/mUwgadbco1I5xndz7EjbwzNWlZyU9QvYoif&#10;XyY8cjxGOSpIgUyttYMCQEmE6aBr1H9Gryjsx/8YDRGTaV04jYVd2+kznIx1sAUj/IDEUpxdG98q&#10;OS2P2UmXEbqWkU636RsmMBb/WWJyllC5uX4wqhyfvBggz94fJ0S+WY1ljTJxFi8w4sU1psfwC9/K&#10;lSHskFEhjsYQe6IdteZFR2aagZ9EvxETMGhgboGxrdCCxUBG7GhOCQB5mgmfEs5ECAtALMaw4BhJ&#10;BafdGV9I0BkTl0iQQo0JGGRiV5cHyJtiMsr0GRYny24sDFDSQfXYfyOGhTefqK2InOsAuW25h4xb&#10;uRFXRhJezRgW43JYyoB7pY6fpRb3kwGrgBlxBcvBIOhcx/k2a0hYXwrTG5JQr20Bf+68w2lyb2En&#10;yghSTetHyHyCplJpp16IZbmHfkIeYpYhKTYAMMszd4VnSmrjOcmPrFvEJ9UVijIJ0hpxjPwxSkNV&#10;RxAJJf7VWdV/DclMj5wz2CaaIakeMwJNmgDH5m9V1QY/DcDap1RAjeAs0ZgcauqFej0946aMMiIV&#10;772nWkyZxGd+iGv9xtyZYTXAPqvrTr7td5Awvu/cFTPDQRq6tOTPzmPOcVwXaE+2VpChGVa3GtaR&#10;IpEpC2AokkFtBgcV4n1Uza5eSNcaNR0yy7Wo8H98PGRMwR6IrXD0ic9S/GsdHsf9P+gNRPx8LoZp&#10;S+dWLTBbQGVSn+VmoUNJUVERu+ZTumP3kjiSDYUdtdM0tTAGPXgu5LS65yr/O4NyBi8KUNwZR7Ox&#10;wuS0ehm3Ga3T7TFG61cS4XIzNsH8Z4S48BNt4n/7/AlhWM7JwmyBy2u1duNNv4OOH3nkMaxbIBvr&#10;Yyccf9/9f8cvpN//8Ac84YgjPgx/oXxVKpW888674TOkYq1fvwGQqalTp5xwwvH33vuAucWf/nQT&#10;nHDYYUfCX0jXgje3tttuuHiQFhL6tN/06dPmzp37xz/e9NprL0+fPv23v73+1FNxd0I/M8sBtim8&#10;nFO9dmuuHdcCApwE+lEtLVNrML9lncmTJ++1337PVhYUdj8gOjJaSjZ77e3RhsZIKlVsSFZaUpGm&#10;pNeQqEAlGr4n1A+GXauyhQqsHhzJx7NYE7sMof/gYCw/Um5pTr7x4mGJNa+/+trAwCBdomZK/QZO&#10;fcayTRLmWM9GpBYxbPtQyqgUh81E8Z92WPHKs9Nvv5v48Z1NazbHtp5dmdIOxXQiK3I7xhYckpy1&#10;Tcu28xJbbQUZPvHJU2Dl0+jGASiCXl63utjdmd+8yutZGe3v0C20aCMtCQLYzLAY46IYfTKnpp9/&#10;Nn/YH8DATeSbqorny6U8FoQqFSiXG3JWsGrR7T//6H5Hn5RKRkaK5a/8c+6hW7Qs7cltO7lhac/I&#10;vls0Prhi46/2f6kxloGraDEbLDYkGAvLZmGtpv946uQL99/hhdXDdD9vn62bfv/Ksv/Z54/NccCG&#10;Ig89Fb/0mpfHLY8covhfYx0A1gH3Lt4AS6oaEw2NDc0tyUlTGprbIdmqobWtsam5saW1uaW1tbUN&#10;wE/wtxvisPsjxRpepXnazIfe6di2Nfbcq2+s/Mu1Ot1j9reqT3RFLjt0/nnn3//Aw9JOtTdg2Fwa&#10;kH9wMgqF2fnRz0SL26ZiiVQ0kQIMNgoVgTBLDGqd0XxinEacCDWbXuxrgWWnw9mROyLNiSQUHQ+U&#10;u/bf299f7sVXv3zeJZdc3NI+q/Zo8bKxDTeIDTBSojL5kNb2XVviiUgiFYOoDYK1XeKZr0/thF4X&#10;YY/FfAWr1BciD75U+eXD3mgewznfsmLHmEhU5+qmYEEvOBu7lx3pP+/88x54cLGAEO5gnFH7lbK3&#10;85d+ePKHdlk7mH+/L09bx1GuI25BAGxRgWVnLan4jBZE3fOlcjNWRocNHsvtwDpeZSBXgq0E//jn&#10;+/qevoWaxTAdJc/5n3vhn2T8dsF5Z158ycXTZgA67w0N9px/3nkPL36SuAX3G8JrlNxWyUS8jbNP&#10;xFmXjGlyLri8mu4azC6bBoeKx4w1dZMH7mlobKFSjkF+rubvL577mUsuvnjWnO2hgwP9nc8+s/j+&#10;+4HmAZDXvQ5HcsxtF2OkyMXRCDnHhcWYokgrjPkD9B0r5rE3QqWqJPepJmPefc5lM2bMampqriOo&#10;RgA+ecZJC3faY87cHWxkIKqUtSjBPqxaScOSEvWFgAYpqK+ZUAGS1uXTJHYjPpBiRxge4eTRXzeU&#10;5QGz18iKWxqgtqxDGfArpWPK3L5Om+jSJnpIWOnKtKMmAm5JdRd0RNwyfTNeLY/ZZVomJB7yQbLM&#10;qI5SsSyj3ef20SQL0qFwjPGnWfbZWCi1CZOhmzK5JIynn/Ue9sZMV6G6zJftFcER3IIbMjKnuIlT&#10;vEsYWxPKL6flg7RoEJUHKBWiFI2HN5qgf2B7E4n1xfsWinLPVQvoDKDr4bpXYv2Zd8XSazfkX2hC&#10;0t1FK6CGUZgVD6E2VQcNycZQI92GCM8zzATiCvC0IBdXRHI2mQwTWqHd5TALFpYvwgf0NGjjOTN2&#10;d0wiIipINFYziUHtwTOnk2YmT6AenTUjIcIKMh0yGon7ZPzCWLzyDXUXD5CbEskXsuAB1gkqisyX&#10;QhbkD1UWfKoCTJRgp1xhuE920VGIh1AehnvwaaIyrYxJycOaCYkva41xi1fye92uKDjPnasOPV1i&#10;q9QK65OEMliL9+KvVo24ysxvmqy21O4JlMm5oLpGFmdXXTopUu7gUMzg6IpSdyR3ixnCsCNRUlSJ&#10;6mbpi6NFdIyGcnZKbccdxcwapOolAqgnht2ALjPX0hDGftJZ817MW1bzmMQ+K7cy18J9yCqGB61w&#10;OG34Ol37i0uAMNVPPat6Bc4MIeG/91AYIce4Y4j1tjp2Ar2tvnUd/ptAuwGWNVdarsdsV1p3bh53&#10;0YMSmHM2I7xtFCclUC6k6ZjbQyvMvs6F8rgVNJE+VhD8Vzpmj7iy5h+4FZZ6E2calIvlRmTPMezh&#10;yqZoXUm3gMMNC4/AhFIBWdoOgvS64uY0u3Q/NqVs623HjBpQMXb0f5hWCFBIRlJ3QEIRPqc+m/xb&#10;2cpp3PW5xuoTdjr0fPdg4IRvfONrHz/tlKOPPra/v4/pDplQZ59z5kePO5GpcfnlXz/t46ceffR/&#10;QDIJ/Ay7ED722MO/+tVvfvjDa04++cSrr/7hscd+bNddd/78588+9tjjufFvfvMbp59+2qJFR0NN&#10;d+7zn/70h6233grwLAC2tt5660MPPQIOLliw4B//eOBrX7sM1iGaXu2wAxz8OxyEAvDmoFFfhpeB&#10;gXbffY/33nsPC5P4S8qy78pnHnvsR+6++55Ie/sMd0pd3nK9ktmzZ+24y25LvG2G9jq40tpeyUVj&#10;TU1eU0OxucFrbfCaAcCKA4CFOVbQNhQ/gpyIbNEbyXvpbHwk641CUZ7RSKocSQ+2L3lu79j695a+&#10;3d0N69rYKsqjS+YrvC9xPgVYKAfGeyOSuf1yGV1lxCewgC15u21d/sJHclvOLg4Xoht6Y68sjT39&#10;eqInDSlKkWj7zPjMebFpWyfapxa9OCqg4T4vP1IZ7K4M9kSGe6neK+SkQGYKqiv2hFRnkDDjH15X&#10;qK4GG3f8w9wqjps4XvIsjDaCEQALYCwsd4X5U7Tz9oWf3v3wA7YCzyhbTvy+fMaH501dsiE7ty21&#10;tj+z79zGO9/rPLt8S7KSoydr9ODS/CWf46rcp7568I4vrB5h727fbZp//dKyc0u3pGBHRs/r6c38&#10;5OYx1qw6JES30EdR0QR+KledIdKmXAldpEfBQINYDNYEJpONrZMiyVSquSXV0jZ51haNre1NLRi6&#10;Z3O5tQPpVX/7dchN6x0K114AYJ177rl//zvskuC+aqg6exg/0R56BSiFdUAxe0wyNhfWhCXBYHmA&#10;ZFF9HxAvSI6TEC6XKy7Pevem428DHBdPAlwUCkH472C7xHwMABaAKa21ASxH8Y7lNyBLoBGNJMpN&#10;OzQ1bpFq3Koh2hD9/pRNW8WxQFV61FvyfnnJ6sgjb1RG8sjluO2A4w2xyrO6vtryGYsk45DeAYCF&#10;NH/4sXA74XTcCAo0sOBzV+y1z96pRKRAtafQSvIiArSOiGTBB4oVGNXCEwjnwl9B2YyM5u685c7B&#10;F+91TK8JdizLVlPtgvPPuvjii6fN3BZOSg9uhJ4/svgplloePC8gMFPFnyAyzEPOIOBA4S//fSRy&#10;97Ng2ARCWcBUQyPEpMHrHQqbeQAA6+KLvzxr9vZwpL+/+9lnH/n7g0Bzv3E2DWlQCluHDPT3ZeBx&#10;gr7IKIwxjNAT3E42NDZOmjSlsRGK3wnJnOaDjZ/+8RMWLtwNACyaaMzRICVK7OB/ycypj2YmMsQF&#10;llnyUY5bdMfHk6lqWywP6lAqKE/KlN0u3gqWhIDdL0yVD7he7IfJScoz1pnUHlk5wRbJqZUENP5A&#10;D2tU8iyl/Tyn33xunzp+DrQhkYA7YXKpOr5KDwIKqgJsP7lMZE6n6qZzHOFhn41ThbNOxOApIrpZ&#10;AIvpJNZeEDS6wCGpENN11ByXDTpPNyQTwi/13yVXTkwN77dM6BX/h8lIuHgQpAqesCGAxV3Eh2OM&#10;69CObLyDCpW2ZlSRRujMreUi7ikxuoJM1vQLE9MtnG5SvzUbiVKNDOtgBTgEvtmVUGGgRyO0gSYT&#10;mXulaAfCgbhFCqFXgF3B3wQgWPA/ProEyIowLKq/xX9xTTfh04r2yFwxb7vM5Vd3RuLMtMoES0yi&#10;885HqVEhHWbbE39R64yf0NTI/PH47fM8/EwAlrO6Bk8WuljSmA640yQ3JaaiNZOsUiS3TvEbpqeM&#10;lthf4k1NU6LZl3Q5mWOmD45DZ1TQdY7hMH5Du8ncwi9iIfHOBMAKqGV/9GauZK4h/uJ+km9JH2Qi&#10;uPM+IeefhFLi3Rvwjtc4ShoipYLiqZzTKI3qcyiRaC5iAfUoDbiu1T0MkzNQ6AJaMifUN2WFWv9y&#10;f32niUSFXcFyoqcHyWiGrpdKS7UArGDnXGvhqi6+j6PfmVvtXz+Gxb9ZFuAR2m475PF1NGTAZqLD&#10;ySczX/Wj47iNRf//5d99BnecbYeY72pUY+y2Arcek/PGbtE5o5o1xPiwguEsV8neJTml5+9YfYLN&#10;CloSjs1IdVczfc3ehI3DehVq51h81TMS9UhH8I/7wXcjGpaOre7cuV6rvSnbVlJ6vISLdSoqFdAY&#10;MnB+miuRrlhS7hiJkAiW7ZceMZ0TEvg66wwjQCHfMMLHZI9+EH6dEOPUP9l/e0efjcm9jjckt1CN&#10;pZf6tWPllZef32bbbUx3rrnmJwAhLVu27OqrfgRnwsq+xY8+tK1zwtVX/2jZshXXX39dYyPuPHbV&#10;VT+66qprbr75xvfeW3bVVVfTJZMff3yxewlAXb/5zQ1PPgkHt129evVhhx0FFz755KPz5m3L933/&#10;fTh4JBeDdwEsZAPtttFd7CkA3+yzzz5vvvm2zYkXgIidPvZ9oK78cXfccWdk6rQ5eB/mK/lflTHd&#10;xNAVer/bbruv9Gau3mbv5L57xXLxciRWaGuMtDdWmpOVxng5GStDTAldKFWi+VKE0q8qg5nEUAb2&#10;viqlivlXlmy75tX50U1vvfFWLwxJPFK4hKANkgL1g8lbQ1Yn4ScfT3Ic5LixgK7DFcqcaLOhFBZW&#10;V4ZGcGldpECPO83UWu3PlCJ1BAXIGbqiZ2ySe0UojKw1UP/UpOhTwWBpi8fCL/FFiPZWrKlGUAEx&#10;LNgmD3EreAjMGRGEGNHl0VTjwm/8+sqjt323J9+YiGYK5R1npL5633vrr7u4UoBNLqvdABxk4syr&#10;bvnc/su7ccNB+LrznIYz/7YkfdPlHmyqp0OdkBgH3Yaqi8Naq5Y3ogXVmWanFD7weiKmKIA+yabm&#10;aDw12NMZfrGhaMiH8AEBgHXOOZ9/+OFHq66oQQC/LqTpAhyrkMuN7lDK7x6pzI54yZi3dSKejZRX&#10;FEqFSKW7FO0qR9Z58eGGZoSuMInJ37h88x8NU2Rfvfg8AFNaJ820Jsbf71DTFkoVal68af6HkiZc&#10;lkEnl5iZF5vAFUGasKjZlzC1cxp8NM4lnxrBDKxzPv/5h//xBF/ob0AEwu0zc/v0vY9s23GfWKqJ&#10;N0VCJJfeKBq0hxeARlqpRAJLt5FSbjjXtSK77l2VHe2ktewiVIFBEoD15Wkz58HPAGB9/pzPP/o4&#10;bLdhXq4plRaYtPSEjUgqCz/DJ900FOK0MTGEL/BGFGkwjGj6XzUrSkm+u94AABu4SURBVNbzvvhZ&#10;BrDgwEB/17PPLn7oocfds6kJ2yt2x4G2edg1EKJZ+zLnhBpRd1w1TwAENJlMVmUdulNkP5926vE7&#10;GgDLhl4GmeAP8lSDPzqEknZq0jMwMGse+QeJYckJ5VAXXS+piUZVCMn1xAcJJixBu6G1HgJDUt9L&#10;mN+Gmpb2tvMc5PKySFnYI4gJMhFPUDXJ/DqpSnEZVMPabZ/M8e2Z1aRxupUgdNwlQaSURAHDwn2m&#10;3isEwl2Ft68/ail4KGx/5AT5xGG59V7oPM684Zuzv2s6ynRlo8yyTczBiTD6la02nYkTRWaGZ5es&#10;OFgWgrAgb9MwFWVP8haBhPEw0CNIFj8/FpjJnRADuPHw6U7YI7N3oVU/4s3w6F1RBMPH/j1jGwRf&#10;4Q6iMkU8TMZGcJiGJsI5MlcEYBEshyt3sb5XApNsoV4kZGDpkHAXWICyKCGLdqfA3REQPBMaM6WV&#10;2nDfgLazfTdE8PGnOyx3ymkOzUtUHM0aE0NRJMN5ei6ymbqD7A/yZKuadLRZ4B7KNszt5FCQXeNV&#10;fUxKfJ6LbGMkzQJYnIuHoSZvm2uYkX1SJo30BNvBIFbCV8BImaOJqIxccVuEhTGtRRZ8xLY0lTMC&#10;k0FU4kc2VokRBdwTlaI8VxJ1ys6IPGgKtsmyECHwJPVZZQGwzDw5ZtAXtLQM49GYtCyztG5zHDV0&#10;tUaMOxemyKrUll+sHDYUhWEZTUbLWsq9TD5z03SWZWG3E3iCXmgaCO2Q1UGuBlSFxFLDgLLL33bu&#10;+Qw72WF1FMKGYEcl3Qq4kD5iBWdfyVCXxCF0+1cOWZqTQE/05YIjfO2/CcCqP901u+2OyDaheohR&#10;a6qGwLUT1SahsKBRYQzLolfMFRMgUtW5YuxEyFUnWc1Ks+D+p+qA/w3e2iruunNnbZiZMFLHnHdG&#10;VYnZ8vLjPX4agE67YHas+ow8SOXK2gCW6WqgyGI4jzGRggOoNyC1zhOYifGdGsovoZdWdc+v0uow&#10;CYm973drpFiC9I9KlP0Xf5s/f/sbfverk08+vb8PF/2xFuEmVMHxYSvbkJN1442/PfHEU/v6es2t&#10;yZr5byEj9fdHuxOms4Njsc4Ppj+VDjjgwCVLXhcviEw2laRwHQjvxBNPuPXW2yKzZ2/DveYm1dbq&#10;F0sv/NTQ0LDXXnvmUpPeim8zssue8Z12LLe0VFKJcmOy1JgopmJQewlOixXL8VwplilEM/lIrhAd&#10;Hi6+u6z5rdd2LaxN5PpfeeU1yAKgW5I5YNfTedDE1toYDaSWYrla653668iBckUY8+oNdFpC2N5a&#10;Cw4d2WnCp7eUliLm3w346VdyL9gbYx9LB+OfT3HXxGmzfg64SrAGEJzmIlSw4sWS6DbwVJguTTn6&#10;0027H8bOBCW5lzJvPjXy1G1GOmg81q0BasX2P97b8SBY8GYl6L3nKs/JngKm6YmYHfuoXdr0Xxza&#10;FD2A971801Tz9la5TkTnhzeXywydddZZjyx+ItAT/RrKMO65ovKQ4Ug3i44mRJUev+IaDi4B7Exa&#10;1d2MxTG/+FUeU8oBsHROnZYmYgCldfhH5cxIFHEXNSsM7NpGf8dZx9lZkCAx2Dd/xyqZkX6g+eLH&#10;nq7usO1WKIWchu2txCwbvhOj6tRWQdEzg+AP/jGJdHITTsv4VQCsGfPgh/Rgz1lnnf3Ek8+FUF0H&#10;o4LpG4odqQ01zM2cma7223RY2mxQs0srYbx13rmfvfjLF83EDKzIwAACWP945MkQvnEo50Q+NVTm&#10;RJjMUslP09Aow2X8U045bocdd50zd0eZETtnxJKiTlUNS8Bro1jbFNsOM8AqptL2hSoyOXwLFFl+&#10;FAFU4VwRzMOSx6eUDC8yI2GL23pAb4igBO5vWIT5z9g1iX0QKaM9wPDpBZs7I2wWFXYGy8wrtt69&#10;lziJQnfrjYgUuJeQRuCgmo0qW30bc7GI4MuwgvRXwjRCsIwLw72hO6ve1sG4bhG3io4ufXJSt/hW&#10;dvzUljsEMj1ikcXOknHmJXYOcuSbEzLNdB6lUAN8BQgPbGQrS8kEcdDtUyhjCbEeXngneXjaKyu1&#10;rqNHzosaf34MwNyk//lpqPOloyMyMhqotZ/IG2LyCG8ig2KFbZ4gvCOeS5/LcBLv+kkJWDg6rE8P&#10;y8XhEZ1ZxoKjokHpuNiPcCPw2pGV2D6cWKsWqJMy1Tib5FmKMhZGMcwlMZxeLhJgBBzbZZ51+BC/&#10;2Upt7BtWib7QI7hSj5mWu4fAJRUF4wwpg2dKjSR2H0n6SA7pMQmnX+l0+OSdWZahdPPgh4sLiito&#10;JkkbFVeBiYIaxpUpn6pQATQBhUnCYveS9zlloiuXu4raZ4t0dhyRURhPVB7mMtNcsMtiCkrLXMDC&#10;B5IA0k0Gw2JfXTpi2rbMLjvyiTiHDjWgNB2JUH0TeoZqRnH5fazoI6OfptwF0TfBe1VfV9UsCao5&#10;z0i+sCrzrMvwMs8MwYo+E9VWu5ehv7AOqHeRo4d8pzlXBXT4BLtQ/3RVDHIWa8KJvEJcTmvxxu2C&#10;CKercpLr/Jebb+PtYPV52oTR7aSedf9aXhUgih/1MqFXtIRQcq/wsUFt2Q8nWxUNAhQTHec6u2o5&#10;iHlkFMai4EGfPiNdYv7UmTsJW/UBN6pA1qm4ZY88X+HLBbqnR85ECBYVuI9SgO5HWRx0vr2r/wjZ&#10;G6e74+qnaazeRPsU5UQYtu65tVkm5LJaSjCUe0OuD4i+XuaknAYFwN+y6DTshpkWPcOeaXppGvOd&#10;4/fww7vEPGFGYC4x6px6IL+bqApsE1jgQw459MUXX2JWI2ljL0AcAW711FNPuuWWv8amTpvpFPtl&#10;TJk3sSKU1VYAxuPAkp1d3alIcc8plfbuNYNLVw11by7DYqmWRKUJlirFy6mYB0lLXjmaz0YG+4ur&#10;Vheee7Hthad27lqyY6Vr/fvLITEMVmUZ5U9DYO5Fa4A55gHNTb6L+u3iAaktF3fPEc4w7jC23yfC&#10;fnG230ReWdLIuEvfuIf0lx/Q0V+0Vlwhhh/awhNOXAlI2RmUP8ILA6VMOxwplrFSFfgGsFoQa65L&#10;gglnrUv7Cj8TKTLvvzn03P3p5+8ffv6BkRceGH3pwcLapS5ja9/5XxxtZcPy8huPeUsese+Od32y&#10;YPhl3EJMvotjqKooHUL6MCNse1tT0Yi+Eis5XsPDIwmeXSrmdt5ll3UdG2qZ/JCrgm1oRxSugmgB&#10;djyFN21ohVknpMfrKkdnTCqySnqV4caG1C67LHz00UdTDS3OtJCmGfc0BS4Uooi/aZIHCXnjeIsZ&#10;fdwOSJWHFEL0YiG7C9B8fXga3Zg2xO2NC2P5jmsGpaGr2zHSdsExGaWhP+AZDQ2pnRduv/jRxU3N&#10;k+CaXHYEer5hQ7dmq9WkuzbvKg4f7X3ISqAzNWEsjb38eFBou1BtceHC+Y8uXtzSikUMs5n0Oed8&#10;ds3qDg2jNcSg5+9sCDi+5q+cnsIHfW/ni16qZ+olmrTnHHeCJXsHcwv/B7h8p4ULrvvFr1pbpgj5&#10;UPMjm5OSUfkQe0Xq3zBqiHWo4TsHGILOEq4QjIyIIMEh34UiHl4ApAXABKwxhraarVQ6/WojILJM&#10;eRmHY840dMfcgSpfATvltsP2m/6TQRuTTkMT+04GT++n6Scy+ZyBoTgJtq83ICvsG4P9hSwdnVBl&#10;n62zrD2zGtXHxhz7ioXyJZXYgzwwmgcHuTAJNMRwVHlEyu1D8hF70/TCTGkduon5id8RycBi7XQO&#10;iwMXbpcsHQUyxUlizqM334uLo/NNJKWFjyA+ps/iuQSVvrEilfaLpUyHoZ6FIQirUIo1gMZ8b6YT&#10;/IMIlqMAMBlGcuDoFIPfIWUo2UyWs2lWGzsmhJLZqMDVWjVti/SPz3WvEHeMFQojd6xQVGJJljmr&#10;jiSJ+Ia/cUtV91SKix6RmRGJ4TEaIhjmF8/RBD9s4lVVcFPaSRE9wTRlSMT9BoMQiND2jW9kjAnp&#10;CnkojPehfCbrYwuRWJE5yAbdSzBjHYO5B56t7q+cZsnDVkPGzmLv6kdtTIyLIZDPuiBDEUlEMGgC&#10;jC5gTrPzRiTjsNPk6VnJ1xFKt6Rv6kI4XauhkaXDfj3pJ0nob9aWu3wTyrcWBbHU0ctVt5hplZlx&#10;pMt+rONxWYYI9hYnUxUk/yYMGeYIc2gfenNWkx+EinojhxnGaii0B/UOsm7ynRE+jFqNhPqQTjfH&#10;1ZqrEhwpFR4Nv/X4Gq5JdzUubBbUraIiFjJZqFBMcrWaVmYlx5jW7WP96TB6ULUczYWKoDoHMkMc&#10;RvpWTWs/xBLXlUhmQp1sYxLpfgIrmKgHR0fxr/xv8FuUB7+6D5eFanZyJkvkYUKcWkeyqJ1x8cI4&#10;7zihtiZ08tgdkObcVlkcql56Jv9r9RN/CVxR3cC/2m/Hsbfkd5nBqnmvst128zs61hNjGzdIfAM+&#10;AP/vtNOOUDA+Nn3mFrpVFW9YBf4YfDAZkgxpqZtGzl86ne7s7Gys5HZozO7iDcxY837TK697z76c&#10;enFJ7tEXo4+/MPWfL7Q+8eyWr760w7qle4ysmZZe09vx/ptvLu3t7WUWN48vxLTzd/xrqCyiowZc&#10;e2/kSZSCUECpGzpx4hD6+dZ3pk+l6i/iUQojqGlUh18fW2FFTMG20BvCtU9UroIe6AFKhUtR+OGe&#10;Vrmip74Eb3HFK16ronW+gnznum412dnhYuFFF2sKu8yax4kzZk1ih3B9TUmqr5T81nviXTRzXSrl&#10;ZkyfOWlS+2gmA0+j6yqEoMrUk/G4/c3POBxqBJoN76/PsdQOsmPveW2tLfvusydsTfr6668lU1QJ&#10;O6D4ffcYH0XIfQrrncMv3KyjPMx9fJ68c/ewEeNtjD9WKmanz5gFNM+MAs3dpWr+vkBDrp9YTX7L&#10;I/yb7aX2wfRFiMUqD0/F3nDrrnBY1oVPra0te+25a3//4OtLXmsEAMvz8vmRmTPntLe3ZZBbpOc8&#10;RaFMr02Hc7lL+jACO7F/kC95ja05Gmy/taVlz9136R8YWLLkteYW6Hkkmx3+xOmnjIyMwvJADtwk&#10;tNSPHAwqYiUlaUSrOudzxGeQTnuC86n+r6GXuAenTp08bdqUG353U3PLFHbwmcA0c1yehSyqUMBq&#10;fnXU/HQJc4gC9PJNk7GK1LC6f8KIFHlyMqwsIaTon4NMjcNFZHl26MKq+bdwOQfV7PVxYom5q1wl&#10;pk95VUUCfw1WH5RLDXmI02UczPbcvrkHwlUMnkjobkE07TzcnifAOLfKdiJKJihkIqjGMmepM6zS&#10;Ct+tkZTImWkgAmxMWpjYiDclIIkOhHmXgVjBodRZoQwrxKcIT2IqC7LC98R4Ax8XwwurAdBv7Ogo&#10;liXYC/xiZsoyrLg/DoZFC7I4uwcfXUCzhFvBCj76T/c7xNwouQtvBUjtS5do3tTDQOUp+xJa2pge&#10;KPpDvGkcJYevZMp1PER/OVGxK6ohLIqMZYu/+2wMBRtiMdh1VNdWRJP53C/gBlKE0UE1AHwCKagQ&#10;gziSxqjcxeOUWli2LeVPVj2MNgkgpt6b6YwynrqMBi6ybKeagoE1bdEBs8QsOrlt2mnx5fysqZOm&#10;DjWKFYWxzJYm+ZoFj2M5xbBUSzjag/SJax1EstgH1vExrXkWzHSoFJkZESF1ZNZn851xGC1IvUQh&#10;sbpI78FOOHadlg1iPQuNTFkdcU9USGmaVGpUgVG/faNwRxRUlv4TiSjMei7ziYL12UR/owaH9x+m&#10;vljNKOInjYern+oGeGDaJeEtGQe04R+B+eYHnqtateeF9ZiPuSxSo1shF7MM+14TGulYd1IV9cEa&#10;rTLXAQbWkdfthdGSyotydpgv4JOM8YxN2M8OTz9Zjcxyj882WFmZZlFaZCUyYzhBa6kdHasjNblQ&#10;Jte1E8yd1Av63xpk0kWq7gNSadiElXr4De3Q1Rqg2hO9RzcyubeihqXyJT/xEi6uarsO64TrM9PC&#10;uJmu3okhEvIB52Nc3DohWQwVB78wVw/NF+iEUVsu0cbNtIbPfC3aOSLhP6W23I09HLe7bEpAcKAG&#10;/Jo1a0jK6Ike86hP/wOAtfCtt96K7Lzb/sjlBj3lx8+EI4sV4zuEWCTkUKh7MmPGjJaW5ra2NrhP&#10;S3MzHE0Pp6GVgcGh4fRQZ2dPNpPhxGxclCEZ2tCeLTSgxoCcbV4UQA4fdlq249bHVGZtvqQsSd/d&#10;GQlOoJiewGHfDDgT4J9bdFKwE+ZRnjxHZV8aAxJemqkUIqtPj2FYfakjaUXGmnb5UZ72q74LWGJj&#10;fceSMJkfDpdYcVQt+wuRpHraq/qWJi4Lp3eA8Vl5y4DIW3b0kOhWc7BKaHxn1+DAsYjiRYr5TGNT&#10;0+677TZr1kzYDrGKCaxR0pnF+8qjc2RC+MxPWmE5KT7c5pkH4lIIpI9iaFU4+ty8oEIuFNtGjrMY&#10;l1o9HhpKv/ve8oceemh4eDjV2DbmwGiCZZ7DT7YCW0VJ54KaOonPcaXe+Ry4M/9CMwy/wM6GI01N&#10;TbsxzRtSbvdIDlgj4f9MSSUaP8rnh1sScLs0xymQorwSlUg0StTmcAJmgaWRHpC5DqCx77Y76fTw&#10;suUrkebp4Za26fBDJjPUTD2fOXMG99wOmiMv6TnnU+A95F7KFdJ/2vuMB8hnSriM1xAvqRMAl8Nn&#10;IBtHV8Q8jp6u4eYOp0eWLV9B3DLS1j4DLhsdGfjQhw649NILJ0+eVId5mAo8feLyyCH9QeikDpFz&#10;AQ+d+I7/s42Y1sbDt4ODQz/44Y+hLF071Xpz3C17Uw5f8S4se/AZ6c/ekrtYRfvg8DH3oUqfcAjC&#10;+g5fZGHQBeU2+V2GnS2LBSyATRvCmjDU+IHUiI6SkR8lSWDs4r+SVHD+DudsCP1wnRcVXKKVa/hI&#10;g1748IOKxUuvAvGdyA02IqEs0c9RsgIxaYQsDCvuJ5+MtlfK/ai3zbVuHBviDkZyeCQiZ0JZM0Vz&#10;w/sDKtk5EDcNqqqnTrMYSfNkAs1g2SAqe9JAZPJpvIpfkS1mTcAmWHhE7ymVc7lpbCMKtaJwbZ28&#10;KU0J0SWcDBwL7J4EoTpWiqKCUbTajleVUT1K2weLHjHHUN+FmTRvnRQPyT3HMgyGklfFj7XEwaK6&#10;VzQR6GfhXyYZ0ZCCDtVuioSg70QMwvVxMcGJbwrQHRVxT8IWKJAcDEf0UTgtiMXiV1zEHT0TWRMm&#10;mVyy0MPwKtyYHB5XgAKSRCiG6meyeKTUYKdYoAYXLua6+HhT/ESdIRZh7SHXKpzkkJdEk4gq7Ehc&#10;FcaVRDOim7OK0Ao+t8kPYRHY5B142IvDfwwH4/VU554XDnP6hKwBs5zJSkrVJrfDA0E+lDo4xteD&#10;D1JMjdvEl12W6DC8lTHBx+U3khdiAbov1+2iZAfuRhU04syQfnS0FJshQdpQ4ckDabK0stuvKBFi&#10;Py6UgCtpaYUzshz/IU1GporJi/+zRURiGMZlzVUDURLOMkLPGD1PsdWmVsNSWzoT/EFBXCWfS1Hh&#10;FTt60k5KSatU2TU1//m0nc/p4bG4CkvUrcEcyd/XZb041ZYRHDL46eHX6mbsTjesMq02ZMIeVf1U&#10;/q+Fe1Xf1R33eD/zfCspebLHe60fknNH5hgxf9thTQvLOR3RXojl8ffJ4a6xOuoOTqbejtBYAlYt&#10;tEiJ1qTDDtjC0BTk8hJC1vyiyiyNanh0vo7Vpqf4X8ZtCvfihHmq3d9Aw+p6qexVU8dOkUTkZE55&#10;kRbSQGrmsfGioSPqzVqDJYHMGdtK50US5Ryx+sDHWD43zorEWLMYJlDuNT7zNp7G6p0TKp91hKLW&#10;+cxnNVywqg64+kSIFyCyf65dAjuq2adNa+lsdzC+c/w6PnC5e38dlR5zGcJthJ1akJzjjjuOCj+A&#10;cMWSyYSwG9TLlkdHTI/ILbfcEtlz74OJcAxYqTsl3oHxL+sS1iGOuh68eF5kmVbJiWMjHpQPvXJm&#10;hx8MsYnkYsYUz5GXyd0kFx/bhuiCvuItcTM4HlIIq4lSCvzkfuUFLOZytzEG0BRyVj9AdreRmFPO&#10;17GXITTBz+p4sqDq3Km9FudZ3WwmcJjVd3ynenLkcL7pf1At+K8fw0aG3czwqEO98I9ytXU2/FYE&#10;cVb3BuNtrx4Fwn7DdmFFWwlqjWlxsarTgtLlP8H0u8qqyC/k14W8Qq1QPe0FrBZPNND6wbpKLpxu&#10;VZeE0jfoewR8ABa1wGCM1qklX2aubb8L+VFYvEmxFr98xsocCR4lhmVJVyIETR03JxrBCJWYJD+T&#10;mZhD+uAfLN0GNvBKNjQ1NU8x4Egumy7koeclx22m/oTbB/9RR03qKOxIXLIGeY7nJZRlarA8ROCp&#10;hmZYPyhAv1cZHR0q5IHVIc1Q+qGtIjE52YAIhw65Zsn4dJNE5Y4qsT1yDiIxVI1NqM88SMhVaWho&#10;aW2bJmGh6CEGZOAL/tEoySAYNMFGTWsIxwO0Xqdl7wBjm/MUZ5GAjnEsJj0GIRC7wcajiGHB9hqC&#10;PrAO403kZbcR4WmiCXUXux2UWjVOFO9LSjMH7zwqdPUQMoEZK1DMSJEzWThlBr98CHBI5FEAK+hx&#10;S3inmt/GwBRoyn0ptYJK3Gi9VfK2DYvjba0iECfH+uJILmUmHr8N8ZjtSSr4HG5KQ1QDYHHzeo66&#10;YFQrhKeaVYC8MEB2dpQjYspyOXqoIJxD7XHlIfZm6H/0uMEVgvLmAO5ArSgEr/DFIBMAiQw1Icaj&#10;hbAEvoIgvlIxi/SYe82wqPvSSV5jSA8xFKmER4e0j61TSYAIThAP51wbhwvKDhA2ZSiGdFOcB7dm&#10;53EJ2sURMwNYeFuu+gC5X7CwHV5JfGpJU0BBBAdTBCgRgCVuCWFnhKwxFkZzxfEG8bJjgxyhUjEy&#10;SBChijgD8C+5Zno33frQAFhGpcvSS3lMYeRQOEX4Qh5PGkc3qBmZdPwiQgrHsTwy15PYIbKHABZV&#10;qlIYS3hUuEWL96u8WzDXujusk8jq8HiRSApgMTxtTiZQDKWaiI74HT8S1jlhWgdetv8qPzwTBF3J&#10;eljdjjBMt8nM+Fs1J8rTFoJ8OfQkrqHWWXyMwOI2alic1QdgGc6kxwoOgAVXsv4cH4BltZWhgSaZ&#10;kuBbLe+oHzax1f/xWB1iWlvmi/NZ7VntLCZbREGhB6OjAmaYDKYRAWU0ui+ZVNLZmmYoki1eLyu4&#10;8G5WMYDr9Ontgv/KRTKAMNMrXOqKr+E1GknIfSdyKGBuXKdgPM3YOMsqFaY3dc7XO7/tc0bEfRBz&#10;5s6W0QJKoPF0yT2nypiKopCbqGYRLJi0LiXhyvbENO1iOhjKUXWrzOUO0KWA8MjY/fUxtsi8IzSG&#10;MkSuCQFYLpvYfji6X7co58fL8gBJASzRmaD30AZYm8JTa9S4aXgsAMtIo0Ml+lhNtRpEq3eiz7yN&#10;TfT6Z9S6US1RqzuCujiL2w9XWNR7clSY/yN9s/2xcuaYTTyntnowF/vOCQhsTfnVe5sTXIZwr2L+&#10;RTwHP5B/RpPOj/uNbZej5CT+f4RVOQx/m+gHAAAAAElFTkSuQmCCUEsBAi0AFAAGAAgAAAAhALGC&#10;Z7YKAQAAEwIAABMAAAAAAAAAAAAAAAAAAAAAAFtDb250ZW50X1R5cGVzXS54bWxQSwECLQAUAAYA&#10;CAAAACEAOP0h/9YAAACUAQAACwAAAAAAAAAAAAAAAAA7AQAAX3JlbHMvLnJlbHNQSwECLQAUAAYA&#10;CAAAACEAJqk/Ky8EAADBCQAADgAAAAAAAAAAAAAAAAA6AgAAZHJzL2Uyb0RvYy54bWxQSwECLQAU&#10;AAYACAAAACEAqiYOvrwAAAAhAQAAGQAAAAAAAAAAAAAAAACVBgAAZHJzL19yZWxzL2Uyb0RvYy54&#10;bWwucmVsc1BLAQItABQABgAIAAAAIQBVr8Na4QAAAAoBAAAPAAAAAAAAAAAAAAAAAIgHAABkcnMv&#10;ZG93bnJldi54bWxQSwECLQAKAAAAAAAAACEAOPk6n9QbAwDUGwMAFAAAAAAAAAAAAAAAAACWCAAA&#10;ZHJzL21lZGlhL2ltYWdlMS5wbmdQSwUGAAAAAAYABgB8AQAAnCQDAAAA&#10;">
                <v:shape id="Picture 17" o:spid="_x0000_s1039" type="#_x0000_t75" style="position:absolute;width:31916;height:14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FWFwgAAANsAAAAPAAAAZHJzL2Rvd25yZXYueG1sRE9NawIx&#10;EL0X+h/CFLwUzbYHK6tZEaW1eCmueh82s5vgZrJsoq799U2h0Ns83ucsloNrxZX6YD0reJlkIIgr&#10;ry03Co6H9/EMRIjIGlvPpOBOAZbF48MCc+1vvKdrGRuRQjjkqMDE2OVShsqQwzDxHXHiat87jAn2&#10;jdQ93lK4a+Vrlk2lQ8upwWBHa0PVubw4BVZ+X9iZ5/Lkvj62tdnuNlO7U2r0NKzmICIN8V/85/7U&#10;af4b/P6SDpDFDwAAAP//AwBQSwECLQAUAAYACAAAACEA2+H2y+4AAACFAQAAEwAAAAAAAAAAAAAA&#10;AAAAAAAAW0NvbnRlbnRfVHlwZXNdLnhtbFBLAQItABQABgAIAAAAIQBa9CxbvwAAABUBAAALAAAA&#10;AAAAAAAAAAAAAB8BAABfcmVscy8ucmVsc1BLAQItABQABgAIAAAAIQAYlFWFwgAAANsAAAAPAAAA&#10;AAAAAAAAAAAAAAcCAABkcnMvZG93bnJldi54bWxQSwUGAAAAAAMAAwC3AAAA9gIAAAAA&#10;">
                  <v:imagedata r:id="rId16" o:title="" croptop="23713f" cropbottom="15870f" cropleft="21215f" cropright=".1875"/>
                  <v:path arrowok="t"/>
                </v:shape>
                <v:shape id="Text Box 27" o:spid="_x0000_s1040" type="#_x0000_t202" style="position:absolute;top:15122;width:31908;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MkPxgAAANsAAAAPAAAAZHJzL2Rvd25yZXYueG1sRI9BawIx&#10;FITvQv9DeAUvotlasbIaRaRC24t068XbY/PcrG5eliSr23/fFAo9DjPzDbPa9LYRN/KhdqzgaZKB&#10;IC6drrlScPzajxcgQkTW2DgmBd8UYLN+GKww1+7On3QrYiUShEOOCkyMbS5lKA1ZDBPXEifv7LzF&#10;mKSvpPZ4T3DbyGmWzaXFmtOCwZZ2hspr0VkFh9npYEbd+fVjO3v278duN79UhVLDx367BBGpj//h&#10;v/abVjB9gd8v6QfI9Q8AAAD//wMAUEsBAi0AFAAGAAgAAAAhANvh9svuAAAAhQEAABMAAAAAAAAA&#10;AAAAAAAAAAAAAFtDb250ZW50X1R5cGVzXS54bWxQSwECLQAUAAYACAAAACEAWvQsW78AAAAVAQAA&#10;CwAAAAAAAAAAAAAAAAAfAQAAX3JlbHMvLnJlbHNQSwECLQAUAAYACAAAACEAV/TJD8YAAADbAAAA&#10;DwAAAAAAAAAAAAAAAAAHAgAAZHJzL2Rvd25yZXYueG1sUEsFBgAAAAADAAMAtwAAAPoCAAAAAA==&#10;" stroked="f">
                  <v:textbox style="mso-fit-shape-to-text:t" inset="0,0,0,0">
                    <w:txbxContent>
                      <w:p w14:paraId="0620D89D" w14:textId="77777777" w:rsidR="00BD0551" w:rsidRPr="00503941" w:rsidRDefault="00BD0551" w:rsidP="00503941">
                        <w:pPr>
                          <w:pStyle w:val="Caption"/>
                          <w:jc w:val="center"/>
                          <w:rPr>
                            <w:rFonts w:ascii="Book Antiqua" w:hAnsi="Book Antiqua" w:cs="Times New Roman"/>
                            <w:color w:val="000000" w:themeColor="text1"/>
                            <w:sz w:val="28"/>
                            <w:szCs w:val="48"/>
                          </w:rPr>
                        </w:pPr>
                        <w:r w:rsidRPr="00503941">
                          <w:rPr>
                            <w:rFonts w:ascii="Book Antiqua" w:hAnsi="Book Antiqua"/>
                            <w:color w:val="000000" w:themeColor="text1"/>
                            <w:sz w:val="20"/>
                          </w:rPr>
                          <w:t xml:space="preserve">Figure </w:t>
                        </w:r>
                        <w:r w:rsidRPr="00503941">
                          <w:rPr>
                            <w:rFonts w:ascii="Book Antiqua" w:hAnsi="Book Antiqua"/>
                            <w:color w:val="000000" w:themeColor="text1"/>
                            <w:sz w:val="20"/>
                          </w:rPr>
                          <w:fldChar w:fldCharType="begin"/>
                        </w:r>
                        <w:r w:rsidRPr="00503941">
                          <w:rPr>
                            <w:rFonts w:ascii="Book Antiqua" w:hAnsi="Book Antiqua"/>
                            <w:color w:val="000000" w:themeColor="text1"/>
                            <w:sz w:val="20"/>
                          </w:rPr>
                          <w:instrText xml:space="preserve"> SEQ Figure \* ARABIC </w:instrText>
                        </w:r>
                        <w:r w:rsidRPr="00503941">
                          <w:rPr>
                            <w:rFonts w:ascii="Book Antiqua" w:hAnsi="Book Antiqua"/>
                            <w:color w:val="000000" w:themeColor="text1"/>
                            <w:sz w:val="20"/>
                          </w:rPr>
                          <w:fldChar w:fldCharType="separate"/>
                        </w:r>
                        <w:r>
                          <w:rPr>
                            <w:rFonts w:ascii="Book Antiqua" w:hAnsi="Book Antiqua"/>
                            <w:noProof/>
                            <w:color w:val="000000" w:themeColor="text1"/>
                            <w:sz w:val="20"/>
                          </w:rPr>
                          <w:t>5</w:t>
                        </w:r>
                        <w:r w:rsidRPr="00503941">
                          <w:rPr>
                            <w:rFonts w:ascii="Book Antiqua" w:hAnsi="Book Antiqua"/>
                            <w:color w:val="000000" w:themeColor="text1"/>
                            <w:sz w:val="20"/>
                          </w:rPr>
                          <w:fldChar w:fldCharType="end"/>
                        </w:r>
                        <w:r w:rsidRPr="00503941">
                          <w:rPr>
                            <w:rFonts w:ascii="Book Antiqua" w:hAnsi="Book Antiqua"/>
                            <w:color w:val="000000" w:themeColor="text1"/>
                            <w:sz w:val="20"/>
                          </w:rPr>
                          <w:t>: Demand During Lead Time is Variable</w:t>
                        </w:r>
                      </w:p>
                    </w:txbxContent>
                  </v:textbox>
                </v:shape>
                <w10:wrap type="square"/>
              </v:group>
            </w:pict>
          </mc:Fallback>
        </mc:AlternateContent>
      </w:r>
      <w:r w:rsidR="00781A15" w:rsidRPr="00C73CB8">
        <w:rPr>
          <w:rFonts w:ascii="Book Antiqua" w:hAnsi="Book Antiqua" w:cs="Times New Roman"/>
          <w:sz w:val="24"/>
          <w:szCs w:val="48"/>
        </w:rPr>
        <w:t>In genera</w:t>
      </w:r>
      <w:r w:rsidR="00810191">
        <w:rPr>
          <w:rFonts w:ascii="Book Antiqua" w:hAnsi="Book Antiqua" w:cs="Times New Roman"/>
          <w:sz w:val="24"/>
          <w:szCs w:val="48"/>
        </w:rPr>
        <w:t>l, customers do not come to the store</w:t>
      </w:r>
      <w:r w:rsidR="00781A15" w:rsidRPr="00C73CB8">
        <w:rPr>
          <w:rFonts w:ascii="Book Antiqua" w:hAnsi="Book Antiqua" w:cs="Times New Roman"/>
          <w:sz w:val="24"/>
          <w:szCs w:val="48"/>
        </w:rPr>
        <w:t xml:space="preserve"> to ask </w:t>
      </w:r>
      <w:r w:rsidR="00810191" w:rsidRPr="00C73CB8">
        <w:rPr>
          <w:rFonts w:ascii="Book Antiqua" w:hAnsi="Book Antiqua" w:cs="Times New Roman"/>
          <w:sz w:val="24"/>
          <w:szCs w:val="48"/>
        </w:rPr>
        <w:t xml:space="preserve">for </w:t>
      </w:r>
      <w:r w:rsidR="00810191">
        <w:rPr>
          <w:rFonts w:ascii="Book Antiqua" w:hAnsi="Book Antiqua" w:cs="Times New Roman"/>
          <w:sz w:val="24"/>
          <w:szCs w:val="48"/>
        </w:rPr>
        <w:t xml:space="preserve">a </w:t>
      </w:r>
      <w:r w:rsidR="00781A15" w:rsidRPr="00C73CB8">
        <w:rPr>
          <w:rFonts w:ascii="Book Antiqua" w:hAnsi="Book Antiqua" w:cs="Times New Roman"/>
          <w:sz w:val="24"/>
          <w:szCs w:val="48"/>
        </w:rPr>
        <w:t>product in a linear fashion.</w:t>
      </w:r>
      <w:r w:rsidR="00810191">
        <w:rPr>
          <w:rFonts w:ascii="Book Antiqua" w:hAnsi="Book Antiqua" w:cs="Times New Roman"/>
          <w:sz w:val="24"/>
          <w:szCs w:val="48"/>
        </w:rPr>
        <w:t xml:space="preserve"> There might be more or less cust</w:t>
      </w:r>
      <w:r w:rsidR="00B233DC">
        <w:rPr>
          <w:rFonts w:ascii="Book Antiqua" w:hAnsi="Book Antiqua" w:cs="Times New Roman"/>
          <w:sz w:val="24"/>
          <w:szCs w:val="48"/>
        </w:rPr>
        <w:t>omers, depending on the day. I</w:t>
      </w:r>
      <w:r w:rsidR="00781A15" w:rsidRPr="00C73CB8">
        <w:rPr>
          <w:rFonts w:ascii="Book Antiqua" w:hAnsi="Book Antiqua" w:cs="Times New Roman"/>
          <w:sz w:val="24"/>
          <w:szCs w:val="48"/>
        </w:rPr>
        <w:t>n contrast to the basic assumptions of the inventory m</w:t>
      </w:r>
      <w:r w:rsidR="00B233DC">
        <w:rPr>
          <w:rFonts w:ascii="Book Antiqua" w:hAnsi="Book Antiqua" w:cs="Times New Roman"/>
          <w:sz w:val="24"/>
          <w:szCs w:val="48"/>
        </w:rPr>
        <w:t>odel that demand is known and</w:t>
      </w:r>
      <w:r w:rsidR="00781A15" w:rsidRPr="00C73CB8">
        <w:rPr>
          <w:rFonts w:ascii="Book Antiqua" w:hAnsi="Book Antiqua" w:cs="Times New Roman"/>
          <w:sz w:val="24"/>
          <w:szCs w:val="48"/>
        </w:rPr>
        <w:t xml:space="preserve"> constant, </w:t>
      </w:r>
      <w:r w:rsidR="00B233DC">
        <w:rPr>
          <w:rFonts w:ascii="Book Antiqua" w:hAnsi="Book Antiqua" w:cs="Times New Roman"/>
          <w:sz w:val="24"/>
          <w:szCs w:val="48"/>
        </w:rPr>
        <w:t xml:space="preserve">suppose </w:t>
      </w:r>
      <w:r w:rsidR="00781A15" w:rsidRPr="00C73CB8">
        <w:rPr>
          <w:rFonts w:ascii="Book Antiqua" w:hAnsi="Book Antiqua" w:cs="Times New Roman"/>
          <w:sz w:val="24"/>
          <w:szCs w:val="48"/>
        </w:rPr>
        <w:t xml:space="preserve">demand is </w:t>
      </w:r>
      <w:r w:rsidR="00721915">
        <w:rPr>
          <w:rFonts w:ascii="Book Antiqua" w:hAnsi="Book Antiqua" w:cs="Times New Roman"/>
          <w:sz w:val="24"/>
          <w:szCs w:val="48"/>
        </w:rPr>
        <w:t>unknown</w:t>
      </w:r>
      <w:r w:rsidR="00781A15" w:rsidRPr="00C73CB8">
        <w:rPr>
          <w:rFonts w:ascii="Book Antiqua" w:hAnsi="Book Antiqua" w:cs="Times New Roman"/>
          <w:sz w:val="24"/>
          <w:szCs w:val="48"/>
        </w:rPr>
        <w:t>.</w:t>
      </w:r>
      <w:r w:rsidR="00B233DC">
        <w:rPr>
          <w:rFonts w:ascii="Book Antiqua" w:hAnsi="Book Antiqua" w:cs="Times New Roman"/>
          <w:sz w:val="24"/>
          <w:szCs w:val="48"/>
        </w:rPr>
        <w:t xml:space="preserve"> If only average demand is known, we will need a</w:t>
      </w:r>
      <w:r w:rsidR="00781A15" w:rsidRPr="00C73CB8">
        <w:rPr>
          <w:rFonts w:ascii="Book Antiqua" w:hAnsi="Book Antiqua" w:cs="Times New Roman"/>
          <w:sz w:val="24"/>
          <w:szCs w:val="48"/>
        </w:rPr>
        <w:t xml:space="preserve"> computation for EOQ based on average demand.</w:t>
      </w:r>
      <w:r w:rsidR="00C73CB8" w:rsidRPr="00C73CB8">
        <w:rPr>
          <w:rFonts w:ascii="Book Antiqua" w:hAnsi="Book Antiqua" w:cs="Times New Roman"/>
          <w:sz w:val="24"/>
          <w:szCs w:val="48"/>
        </w:rPr>
        <w:t xml:space="preserve"> </w:t>
      </w:r>
      <w:r w:rsidR="00781A15" w:rsidRPr="00C73CB8">
        <w:rPr>
          <w:rFonts w:ascii="Book Antiqua" w:hAnsi="Book Antiqua" w:cs="Times New Roman"/>
          <w:sz w:val="24"/>
          <w:szCs w:val="48"/>
        </w:rPr>
        <w:t>Howe</w:t>
      </w:r>
      <w:r w:rsidR="00B233DC">
        <w:rPr>
          <w:rFonts w:ascii="Book Antiqua" w:hAnsi="Book Antiqua" w:cs="Times New Roman"/>
          <w:sz w:val="24"/>
          <w:szCs w:val="48"/>
        </w:rPr>
        <w:t>ver, some days we</w:t>
      </w:r>
      <w:r w:rsidR="00781A15" w:rsidRPr="00C73CB8">
        <w:rPr>
          <w:rFonts w:ascii="Book Antiqua" w:hAnsi="Book Antiqua" w:cs="Times New Roman"/>
          <w:sz w:val="24"/>
          <w:szCs w:val="48"/>
        </w:rPr>
        <w:t xml:space="preserve"> may have more orders</w:t>
      </w:r>
      <w:r w:rsidR="00B233DC">
        <w:rPr>
          <w:rFonts w:ascii="Book Antiqua" w:hAnsi="Book Antiqua" w:cs="Times New Roman"/>
          <w:sz w:val="24"/>
          <w:szCs w:val="48"/>
        </w:rPr>
        <w:t xml:space="preserve"> and other days we may not.</w:t>
      </w:r>
      <w:r w:rsidR="00C73CB8" w:rsidRPr="00C73CB8">
        <w:rPr>
          <w:rFonts w:ascii="Book Antiqua" w:hAnsi="Book Antiqua" w:cs="Times New Roman"/>
          <w:sz w:val="24"/>
          <w:szCs w:val="48"/>
        </w:rPr>
        <w:t xml:space="preserve"> </w:t>
      </w:r>
      <w:r w:rsidR="00721915">
        <w:rPr>
          <w:rFonts w:ascii="Book Antiqua" w:hAnsi="Book Antiqua" w:cs="Times New Roman"/>
          <w:sz w:val="24"/>
          <w:szCs w:val="48"/>
        </w:rPr>
        <w:t xml:space="preserve"> In F</w:t>
      </w:r>
      <w:r w:rsidR="00B233DC">
        <w:rPr>
          <w:rFonts w:ascii="Book Antiqua" w:hAnsi="Book Antiqua" w:cs="Times New Roman"/>
          <w:sz w:val="24"/>
          <w:szCs w:val="48"/>
        </w:rPr>
        <w:t>igure 5,</w:t>
      </w:r>
      <w:r w:rsidR="00781A15" w:rsidRPr="00C73CB8">
        <w:rPr>
          <w:rFonts w:ascii="Book Antiqua" w:hAnsi="Book Antiqua" w:cs="Times New Roman"/>
          <w:sz w:val="24"/>
          <w:szCs w:val="48"/>
        </w:rPr>
        <w:t xml:space="preserve"> </w:t>
      </w:r>
      <w:r w:rsidR="00B233DC">
        <w:rPr>
          <w:rFonts w:ascii="Book Antiqua" w:hAnsi="Book Antiqua" w:cs="Times New Roman"/>
          <w:sz w:val="24"/>
          <w:szCs w:val="48"/>
        </w:rPr>
        <w:t xml:space="preserve">the first linear has a steeper slope, thus </w:t>
      </w:r>
      <w:r w:rsidR="00781A15" w:rsidRPr="00C73CB8">
        <w:rPr>
          <w:rFonts w:ascii="Book Antiqua" w:hAnsi="Book Antiqua" w:cs="Times New Roman"/>
          <w:sz w:val="24"/>
          <w:szCs w:val="48"/>
        </w:rPr>
        <w:t>inventory drops quickly.</w:t>
      </w:r>
      <w:r w:rsidR="00C73CB8" w:rsidRPr="00C73CB8">
        <w:rPr>
          <w:rFonts w:ascii="Book Antiqua" w:hAnsi="Book Antiqua" w:cs="Times New Roman"/>
          <w:sz w:val="24"/>
          <w:szCs w:val="48"/>
        </w:rPr>
        <w:t xml:space="preserve"> </w:t>
      </w:r>
      <w:r w:rsidR="00B233DC">
        <w:rPr>
          <w:rFonts w:ascii="Book Antiqua" w:hAnsi="Book Antiqua" w:cs="Times New Roman"/>
          <w:sz w:val="24"/>
          <w:szCs w:val="48"/>
        </w:rPr>
        <w:t>In the second linear, the slope is less steep than the first, thus inventory drops</w:t>
      </w:r>
      <w:r w:rsidR="00781A15" w:rsidRPr="00C73CB8">
        <w:rPr>
          <w:rFonts w:ascii="Book Antiqua" w:hAnsi="Book Antiqua" w:cs="Times New Roman"/>
          <w:sz w:val="24"/>
          <w:szCs w:val="48"/>
        </w:rPr>
        <w:t xml:space="preserve"> slowly.</w:t>
      </w:r>
      <w:r w:rsidR="00B233DC">
        <w:rPr>
          <w:rFonts w:ascii="Book Antiqua" w:hAnsi="Book Antiqua" w:cs="Times New Roman"/>
          <w:sz w:val="24"/>
          <w:szCs w:val="48"/>
        </w:rPr>
        <w:t xml:space="preserve"> As</w:t>
      </w:r>
      <w:r w:rsidR="00781A15" w:rsidRPr="00C73CB8">
        <w:rPr>
          <w:rFonts w:ascii="Book Antiqua" w:hAnsi="Book Antiqua" w:cs="Times New Roman"/>
          <w:sz w:val="24"/>
          <w:szCs w:val="48"/>
        </w:rPr>
        <w:t xml:space="preserve"> soon as inventory on hand</w:t>
      </w:r>
      <w:r w:rsidR="00B233DC">
        <w:rPr>
          <w:rFonts w:ascii="Book Antiqua" w:hAnsi="Book Antiqua" w:cs="Times New Roman"/>
          <w:sz w:val="24"/>
          <w:szCs w:val="48"/>
        </w:rPr>
        <w:t xml:space="preserve"> reaches to the level in which we</w:t>
      </w:r>
      <w:r w:rsidR="00781A15" w:rsidRPr="00C73CB8">
        <w:rPr>
          <w:rFonts w:ascii="Book Antiqua" w:hAnsi="Book Antiqua" w:cs="Times New Roman"/>
          <w:sz w:val="24"/>
          <w:szCs w:val="48"/>
        </w:rPr>
        <w:t xml:space="preserve"> think inventory on hand is enough for average inventory during </w:t>
      </w:r>
      <w:r w:rsidR="00B233DC">
        <w:rPr>
          <w:rFonts w:ascii="Book Antiqua" w:hAnsi="Book Antiqua" w:cs="Times New Roman"/>
          <w:sz w:val="24"/>
          <w:szCs w:val="48"/>
        </w:rPr>
        <w:t xml:space="preserve">lead </w:t>
      </w:r>
      <w:r w:rsidR="00B233DC" w:rsidRPr="00C73CB8">
        <w:rPr>
          <w:rFonts w:ascii="Book Antiqua" w:hAnsi="Book Antiqua" w:cs="Times New Roman"/>
          <w:sz w:val="24"/>
          <w:szCs w:val="48"/>
        </w:rPr>
        <w:t>time</w:t>
      </w:r>
      <w:r w:rsidR="00781A15" w:rsidRPr="00C73CB8">
        <w:rPr>
          <w:rFonts w:ascii="Book Antiqua" w:hAnsi="Book Antiqua" w:cs="Times New Roman"/>
          <w:sz w:val="24"/>
          <w:szCs w:val="48"/>
        </w:rPr>
        <w:t xml:space="preserve">, </w:t>
      </w:r>
      <w:r w:rsidR="00B233DC">
        <w:rPr>
          <w:rFonts w:ascii="Book Antiqua" w:hAnsi="Book Antiqua" w:cs="Times New Roman"/>
          <w:sz w:val="24"/>
          <w:szCs w:val="48"/>
        </w:rPr>
        <w:t>we will</w:t>
      </w:r>
      <w:r w:rsidR="00781A15" w:rsidRPr="00C73CB8">
        <w:rPr>
          <w:rFonts w:ascii="Book Antiqua" w:hAnsi="Book Antiqua" w:cs="Times New Roman"/>
          <w:sz w:val="24"/>
          <w:szCs w:val="48"/>
        </w:rPr>
        <w:t xml:space="preserve"> order.</w:t>
      </w:r>
      <w:r w:rsidR="00C73CB8" w:rsidRPr="00C73CB8">
        <w:rPr>
          <w:rFonts w:ascii="Book Antiqua" w:hAnsi="Book Antiqua" w:cs="Times New Roman"/>
          <w:sz w:val="24"/>
          <w:szCs w:val="48"/>
        </w:rPr>
        <w:t xml:space="preserve"> </w:t>
      </w:r>
      <w:r w:rsidR="00B233DC">
        <w:rPr>
          <w:rFonts w:ascii="Book Antiqua" w:hAnsi="Book Antiqua" w:cs="Times New Roman"/>
          <w:sz w:val="24"/>
          <w:szCs w:val="48"/>
        </w:rPr>
        <w:t xml:space="preserve">We </w:t>
      </w:r>
      <w:r w:rsidR="00781A15" w:rsidRPr="00C73CB8">
        <w:rPr>
          <w:rFonts w:ascii="Book Antiqua" w:hAnsi="Book Antiqua" w:cs="Times New Roman"/>
          <w:sz w:val="24"/>
          <w:szCs w:val="48"/>
        </w:rPr>
        <w:t>expect to receiv</w:t>
      </w:r>
      <w:r w:rsidR="00B233DC">
        <w:rPr>
          <w:rFonts w:ascii="Book Antiqua" w:hAnsi="Book Antiqua" w:cs="Times New Roman"/>
          <w:sz w:val="24"/>
          <w:szCs w:val="48"/>
        </w:rPr>
        <w:t xml:space="preserve">e the order at this point, and </w:t>
      </w:r>
      <w:r w:rsidR="00781A15" w:rsidRPr="00C73CB8">
        <w:rPr>
          <w:rFonts w:ascii="Book Antiqua" w:hAnsi="Book Antiqua" w:cs="Times New Roman"/>
          <w:sz w:val="24"/>
          <w:szCs w:val="48"/>
        </w:rPr>
        <w:t>consume th</w:t>
      </w:r>
      <w:r w:rsidR="00EA6CEC" w:rsidRPr="00C73CB8">
        <w:rPr>
          <w:rFonts w:ascii="Book Antiqua" w:hAnsi="Book Antiqua" w:cs="Times New Roman"/>
          <w:sz w:val="24"/>
          <w:szCs w:val="48"/>
        </w:rPr>
        <w:t>is</w:t>
      </w:r>
      <w:r w:rsidR="00781A15" w:rsidRPr="00C73CB8">
        <w:rPr>
          <w:rFonts w:ascii="Book Antiqua" w:hAnsi="Book Antiqua" w:cs="Times New Roman"/>
          <w:sz w:val="24"/>
          <w:szCs w:val="48"/>
        </w:rPr>
        <w:t xml:space="preserve"> inventory at this rate.</w:t>
      </w:r>
      <w:r w:rsidR="00C73CB8" w:rsidRPr="00C73CB8">
        <w:rPr>
          <w:rFonts w:ascii="Book Antiqua" w:hAnsi="Book Antiqua" w:cs="Times New Roman"/>
          <w:sz w:val="24"/>
          <w:szCs w:val="48"/>
        </w:rPr>
        <w:t xml:space="preserve"> </w:t>
      </w:r>
      <w:r w:rsidR="00B233DC">
        <w:rPr>
          <w:rFonts w:ascii="Book Antiqua" w:hAnsi="Book Antiqua" w:cs="Times New Roman"/>
          <w:sz w:val="24"/>
          <w:szCs w:val="48"/>
        </w:rPr>
        <w:t xml:space="preserve">It is possible that we </w:t>
      </w:r>
      <w:r w:rsidR="00781A15" w:rsidRPr="00C73CB8">
        <w:rPr>
          <w:rFonts w:ascii="Book Antiqua" w:hAnsi="Book Antiqua" w:cs="Times New Roman"/>
          <w:sz w:val="24"/>
          <w:szCs w:val="48"/>
        </w:rPr>
        <w:t xml:space="preserve">consume it </w:t>
      </w:r>
      <w:r w:rsidR="00721915">
        <w:rPr>
          <w:rFonts w:ascii="Book Antiqua" w:hAnsi="Book Antiqua" w:cs="Times New Roman"/>
          <w:sz w:val="24"/>
          <w:szCs w:val="48"/>
        </w:rPr>
        <w:t>at</w:t>
      </w:r>
      <w:r w:rsidR="00781A15" w:rsidRPr="00C73CB8">
        <w:rPr>
          <w:rFonts w:ascii="Book Antiqua" w:hAnsi="Book Antiqua" w:cs="Times New Roman"/>
          <w:sz w:val="24"/>
          <w:szCs w:val="48"/>
        </w:rPr>
        <w:t xml:space="preserve"> a faster rate.</w:t>
      </w:r>
      <w:r w:rsidR="00C73CB8" w:rsidRPr="00C73CB8">
        <w:rPr>
          <w:rFonts w:ascii="Book Antiqua" w:hAnsi="Book Antiqua" w:cs="Times New Roman"/>
          <w:sz w:val="24"/>
          <w:szCs w:val="48"/>
        </w:rPr>
        <w:t xml:space="preserve"> </w:t>
      </w:r>
      <w:r w:rsidR="00B233DC">
        <w:rPr>
          <w:rFonts w:ascii="Book Antiqua" w:hAnsi="Book Antiqua" w:cs="Times New Roman"/>
          <w:sz w:val="24"/>
          <w:szCs w:val="48"/>
        </w:rPr>
        <w:t xml:space="preserve">In that case, we will be out of stock for a certain amount of </w:t>
      </w:r>
      <w:r w:rsidR="00781A15" w:rsidRPr="00C73CB8">
        <w:rPr>
          <w:rFonts w:ascii="Book Antiqua" w:hAnsi="Book Antiqua" w:cs="Times New Roman"/>
          <w:sz w:val="24"/>
          <w:szCs w:val="48"/>
        </w:rPr>
        <w:t>time.</w:t>
      </w:r>
      <w:r w:rsidR="00C73CB8" w:rsidRPr="00C73CB8">
        <w:rPr>
          <w:rFonts w:ascii="Book Antiqua" w:hAnsi="Book Antiqua" w:cs="Times New Roman"/>
          <w:sz w:val="24"/>
          <w:szCs w:val="48"/>
        </w:rPr>
        <w:t xml:space="preserve"> </w:t>
      </w:r>
      <w:r w:rsidR="00B233DC">
        <w:rPr>
          <w:rFonts w:ascii="Book Antiqua" w:hAnsi="Book Antiqua" w:cs="Times New Roman"/>
          <w:sz w:val="24"/>
          <w:szCs w:val="48"/>
        </w:rPr>
        <w:t>Suppose we reach</w:t>
      </w:r>
      <w:r w:rsidR="00EA6CEC" w:rsidRPr="00C73CB8">
        <w:rPr>
          <w:rFonts w:ascii="Book Antiqua" w:hAnsi="Book Antiqua" w:cs="Times New Roman"/>
          <w:sz w:val="24"/>
          <w:szCs w:val="48"/>
        </w:rPr>
        <w:t xml:space="preserve"> </w:t>
      </w:r>
      <w:r w:rsidR="00781A15" w:rsidRPr="00C73CB8">
        <w:rPr>
          <w:rFonts w:ascii="Book Antiqua" w:hAnsi="Book Antiqua" w:cs="Times New Roman"/>
          <w:sz w:val="24"/>
          <w:szCs w:val="48"/>
        </w:rPr>
        <w:t xml:space="preserve">the reorder point, but </w:t>
      </w:r>
      <w:r w:rsidR="00B233DC">
        <w:rPr>
          <w:rFonts w:ascii="Book Antiqua" w:hAnsi="Book Antiqua" w:cs="Times New Roman"/>
          <w:sz w:val="24"/>
          <w:szCs w:val="48"/>
        </w:rPr>
        <w:t>the demand after that was quite high.</w:t>
      </w:r>
      <w:r w:rsidR="00781A15" w:rsidRPr="00C73CB8">
        <w:rPr>
          <w:rFonts w:ascii="Book Antiqua" w:hAnsi="Book Antiqua" w:cs="Times New Roman"/>
          <w:sz w:val="24"/>
          <w:szCs w:val="48"/>
        </w:rPr>
        <w:t xml:space="preserve"> </w:t>
      </w:r>
      <w:r w:rsidR="00B233DC" w:rsidRPr="00C73CB8">
        <w:rPr>
          <w:rFonts w:ascii="Book Antiqua" w:hAnsi="Book Antiqua" w:cs="Times New Roman"/>
          <w:sz w:val="24"/>
          <w:szCs w:val="48"/>
        </w:rPr>
        <w:t>Therefore</w:t>
      </w:r>
      <w:r w:rsidR="00B233DC">
        <w:rPr>
          <w:rFonts w:ascii="Book Antiqua" w:hAnsi="Book Antiqua" w:cs="Times New Roman"/>
          <w:sz w:val="24"/>
          <w:szCs w:val="48"/>
        </w:rPr>
        <w:t>, before we get the next order, the</w:t>
      </w:r>
      <w:r w:rsidR="00B233DC" w:rsidRPr="00C73CB8">
        <w:rPr>
          <w:rFonts w:ascii="Book Antiqua" w:hAnsi="Book Antiqua" w:cs="Times New Roman"/>
          <w:sz w:val="24"/>
          <w:szCs w:val="48"/>
        </w:rPr>
        <w:t xml:space="preserve"> entire</w:t>
      </w:r>
      <w:r w:rsidR="00781A15" w:rsidRPr="00C73CB8">
        <w:rPr>
          <w:rFonts w:ascii="Book Antiqua" w:hAnsi="Book Antiqua" w:cs="Times New Roman"/>
          <w:sz w:val="24"/>
          <w:szCs w:val="48"/>
        </w:rPr>
        <w:t xml:space="preserve"> inventory on hand was consumed.</w:t>
      </w:r>
      <w:r w:rsidR="00C73CB8" w:rsidRPr="00C73CB8">
        <w:rPr>
          <w:rFonts w:ascii="Book Antiqua" w:hAnsi="Book Antiqua" w:cs="Times New Roman"/>
          <w:sz w:val="24"/>
          <w:szCs w:val="48"/>
        </w:rPr>
        <w:t xml:space="preserve"> </w:t>
      </w:r>
      <w:r w:rsidR="00781A15" w:rsidRPr="00C73CB8">
        <w:rPr>
          <w:rFonts w:ascii="Book Antiqua" w:hAnsi="Book Antiqua" w:cs="Times New Roman"/>
          <w:sz w:val="24"/>
          <w:szCs w:val="48"/>
        </w:rPr>
        <w:t>Alternatively</w:t>
      </w:r>
      <w:r w:rsidR="00EA6CEC" w:rsidRPr="00C73CB8">
        <w:rPr>
          <w:rFonts w:ascii="Book Antiqua" w:hAnsi="Book Antiqua" w:cs="Times New Roman"/>
          <w:sz w:val="24"/>
          <w:szCs w:val="48"/>
        </w:rPr>
        <w:t>,</w:t>
      </w:r>
      <w:r w:rsidR="00781A15" w:rsidRPr="00C73CB8">
        <w:rPr>
          <w:rFonts w:ascii="Book Antiqua" w:hAnsi="Book Antiqua" w:cs="Times New Roman"/>
          <w:sz w:val="24"/>
          <w:szCs w:val="48"/>
        </w:rPr>
        <w:t xml:space="preserve"> the demand may</w:t>
      </w:r>
      <w:r w:rsidR="00EA6CEC" w:rsidRPr="00C73CB8">
        <w:rPr>
          <w:rFonts w:ascii="Book Antiqua" w:hAnsi="Book Antiqua" w:cs="Times New Roman"/>
          <w:sz w:val="24"/>
          <w:szCs w:val="48"/>
        </w:rPr>
        <w:t xml:space="preserve"> </w:t>
      </w:r>
      <w:r w:rsidR="00781A15" w:rsidRPr="00C73CB8">
        <w:rPr>
          <w:rFonts w:ascii="Book Antiqua" w:hAnsi="Book Antiqua" w:cs="Times New Roman"/>
          <w:sz w:val="24"/>
          <w:szCs w:val="48"/>
        </w:rPr>
        <w:t>be less</w:t>
      </w:r>
      <w:r w:rsidR="00B233DC">
        <w:rPr>
          <w:rFonts w:ascii="Book Antiqua" w:hAnsi="Book Antiqua" w:cs="Times New Roman"/>
          <w:sz w:val="24"/>
          <w:szCs w:val="48"/>
        </w:rPr>
        <w:t xml:space="preserve"> than </w:t>
      </w:r>
      <w:r w:rsidR="00721915">
        <w:rPr>
          <w:rFonts w:ascii="Book Antiqua" w:hAnsi="Book Antiqua" w:cs="Times New Roman"/>
          <w:sz w:val="24"/>
          <w:szCs w:val="48"/>
        </w:rPr>
        <w:t>the</w:t>
      </w:r>
      <w:r w:rsidR="00B233DC">
        <w:rPr>
          <w:rFonts w:ascii="Book Antiqua" w:hAnsi="Book Antiqua" w:cs="Times New Roman"/>
          <w:sz w:val="24"/>
          <w:szCs w:val="48"/>
        </w:rPr>
        <w:t xml:space="preserve"> average demand that we</w:t>
      </w:r>
      <w:r w:rsidR="00781A15" w:rsidRPr="00C73CB8">
        <w:rPr>
          <w:rFonts w:ascii="Book Antiqua" w:hAnsi="Book Antiqua" w:cs="Times New Roman"/>
          <w:sz w:val="24"/>
          <w:szCs w:val="48"/>
        </w:rPr>
        <w:t xml:space="preserve"> have assumed.</w:t>
      </w:r>
      <w:r w:rsidR="00C73CB8" w:rsidRPr="00C73CB8">
        <w:rPr>
          <w:rFonts w:ascii="Book Antiqua" w:hAnsi="Book Antiqua" w:cs="Times New Roman"/>
          <w:sz w:val="24"/>
          <w:szCs w:val="48"/>
        </w:rPr>
        <w:t xml:space="preserve"> </w:t>
      </w:r>
      <w:r w:rsidR="00B233DC">
        <w:rPr>
          <w:rFonts w:ascii="Book Antiqua" w:hAnsi="Book Antiqua" w:cs="Times New Roman"/>
          <w:sz w:val="24"/>
          <w:szCs w:val="48"/>
        </w:rPr>
        <w:t xml:space="preserve">We </w:t>
      </w:r>
      <w:r w:rsidR="0077383E">
        <w:rPr>
          <w:rFonts w:ascii="Book Antiqua" w:hAnsi="Book Antiqua" w:cs="Times New Roman"/>
          <w:sz w:val="24"/>
          <w:szCs w:val="48"/>
        </w:rPr>
        <w:t>expect to consume the</w:t>
      </w:r>
      <w:r w:rsidR="00781A15" w:rsidRPr="00C73CB8">
        <w:rPr>
          <w:rFonts w:ascii="Book Antiqua" w:hAnsi="Book Antiqua" w:cs="Times New Roman"/>
          <w:sz w:val="24"/>
          <w:szCs w:val="48"/>
        </w:rPr>
        <w:t xml:space="preserve"> inve</w:t>
      </w:r>
      <w:r w:rsidR="0077383E">
        <w:rPr>
          <w:rFonts w:ascii="Book Antiqua" w:hAnsi="Book Antiqua" w:cs="Times New Roman"/>
          <w:sz w:val="24"/>
          <w:szCs w:val="48"/>
        </w:rPr>
        <w:t>ntory in a linear fashion, and we</w:t>
      </w:r>
      <w:r w:rsidR="00781A15" w:rsidRPr="00C73CB8">
        <w:rPr>
          <w:rFonts w:ascii="Book Antiqua" w:hAnsi="Book Antiqua" w:cs="Times New Roman"/>
          <w:sz w:val="24"/>
          <w:szCs w:val="48"/>
        </w:rPr>
        <w:t xml:space="preserve"> </w:t>
      </w:r>
      <w:r w:rsidR="0077383E">
        <w:rPr>
          <w:rFonts w:ascii="Book Antiqua" w:hAnsi="Book Antiqua" w:cs="Times New Roman"/>
          <w:sz w:val="24"/>
          <w:szCs w:val="48"/>
        </w:rPr>
        <w:t xml:space="preserve">expect that by the </w:t>
      </w:r>
      <w:r w:rsidR="00781A15" w:rsidRPr="00C73CB8">
        <w:rPr>
          <w:rFonts w:ascii="Book Antiqua" w:hAnsi="Book Antiqua" w:cs="Times New Roman"/>
          <w:sz w:val="24"/>
          <w:szCs w:val="48"/>
        </w:rPr>
        <w:t>next order, inventory on hand is equal to 0.</w:t>
      </w:r>
      <w:r w:rsidR="00C73CB8" w:rsidRPr="00C73CB8">
        <w:rPr>
          <w:rFonts w:ascii="Book Antiqua" w:hAnsi="Book Antiqua" w:cs="Times New Roman"/>
          <w:sz w:val="24"/>
          <w:szCs w:val="48"/>
        </w:rPr>
        <w:t xml:space="preserve"> </w:t>
      </w:r>
      <w:r w:rsidR="00781A15" w:rsidRPr="00C73CB8">
        <w:rPr>
          <w:rFonts w:ascii="Book Antiqua" w:hAnsi="Book Antiqua" w:cs="Times New Roman"/>
          <w:sz w:val="24"/>
          <w:szCs w:val="48"/>
        </w:rPr>
        <w:t xml:space="preserve">But </w:t>
      </w:r>
      <w:r w:rsidR="0077383E">
        <w:rPr>
          <w:rFonts w:ascii="Book Antiqua" w:hAnsi="Book Antiqua" w:cs="Times New Roman"/>
          <w:sz w:val="24"/>
          <w:szCs w:val="48"/>
        </w:rPr>
        <w:t xml:space="preserve">if we consume the </w:t>
      </w:r>
      <w:r w:rsidR="00C743EA" w:rsidRPr="00C73CB8">
        <w:rPr>
          <w:rFonts w:ascii="Book Antiqua" w:hAnsi="Book Antiqua" w:cs="Times New Roman"/>
          <w:sz w:val="24"/>
          <w:szCs w:val="48"/>
        </w:rPr>
        <w:t>inventory at the lower rate</w:t>
      </w:r>
      <w:r w:rsidR="0077383E">
        <w:rPr>
          <w:rFonts w:ascii="Book Antiqua" w:hAnsi="Book Antiqua" w:cs="Times New Roman"/>
          <w:sz w:val="24"/>
          <w:szCs w:val="48"/>
        </w:rPr>
        <w:t>,</w:t>
      </w:r>
      <w:r w:rsidR="00C743EA" w:rsidRPr="00C73CB8">
        <w:rPr>
          <w:rFonts w:ascii="Book Antiqua" w:hAnsi="Book Antiqua" w:cs="Times New Roman"/>
          <w:sz w:val="24"/>
          <w:szCs w:val="48"/>
        </w:rPr>
        <w:t xml:space="preserve"> </w:t>
      </w:r>
      <w:r w:rsidR="0077383E">
        <w:rPr>
          <w:rFonts w:ascii="Book Antiqua" w:hAnsi="Book Antiqua" w:cs="Times New Roman"/>
          <w:sz w:val="24"/>
          <w:szCs w:val="48"/>
        </w:rPr>
        <w:t xml:space="preserve">we would still have inventory on hand by the arrival of the next order. </w:t>
      </w:r>
    </w:p>
    <w:p w14:paraId="3776A5AE" w14:textId="77E05004" w:rsidR="00035ED2" w:rsidRDefault="00035ED2" w:rsidP="00EC7AC6">
      <w:pPr>
        <w:spacing w:after="0" w:line="240" w:lineRule="auto"/>
        <w:jc w:val="both"/>
        <w:rPr>
          <w:rFonts w:ascii="Book Antiqua" w:hAnsi="Book Antiqua" w:cs="Times New Roman"/>
          <w:sz w:val="24"/>
          <w:szCs w:val="48"/>
        </w:rPr>
      </w:pPr>
    </w:p>
    <w:p w14:paraId="4F0F64A1" w14:textId="194C690D" w:rsidR="0077383E" w:rsidRPr="0077383E" w:rsidRDefault="00917AEC" w:rsidP="00EC7AC6">
      <w:pPr>
        <w:spacing w:after="0" w:line="240" w:lineRule="auto"/>
        <w:jc w:val="both"/>
        <w:rPr>
          <w:rFonts w:ascii="Book Antiqua" w:hAnsi="Book Antiqua" w:cs="Times New Roman"/>
          <w:b/>
          <w:sz w:val="24"/>
          <w:szCs w:val="48"/>
          <w:u w:val="single"/>
        </w:rPr>
      </w:pPr>
      <w:r w:rsidRPr="0077383E">
        <w:rPr>
          <w:rFonts w:ascii="Book Antiqua" w:hAnsi="Book Antiqua" w:cs="Times New Roman"/>
          <w:b/>
          <w:noProof/>
          <w:sz w:val="24"/>
          <w:szCs w:val="48"/>
          <w:u w:val="single"/>
        </w:rPr>
        <mc:AlternateContent>
          <mc:Choice Requires="wpg">
            <w:drawing>
              <wp:anchor distT="0" distB="0" distL="114300" distR="114300" simplePos="0" relativeHeight="251707392" behindDoc="0" locked="0" layoutInCell="1" allowOverlap="1" wp14:anchorId="0D5867BE" wp14:editId="79A08974">
                <wp:simplePos x="0" y="0"/>
                <wp:positionH relativeFrom="margin">
                  <wp:posOffset>1600200</wp:posOffset>
                </wp:positionH>
                <wp:positionV relativeFrom="paragraph">
                  <wp:posOffset>60960</wp:posOffset>
                </wp:positionV>
                <wp:extent cx="4545330" cy="2760345"/>
                <wp:effectExtent l="0" t="0" r="7620" b="1905"/>
                <wp:wrapSquare wrapText="bothSides"/>
                <wp:docPr id="7171" name="Group 7171"/>
                <wp:cNvGraphicFramePr/>
                <a:graphic xmlns:a="http://schemas.openxmlformats.org/drawingml/2006/main">
                  <a:graphicData uri="http://schemas.microsoft.com/office/word/2010/wordprocessingGroup">
                    <wpg:wgp>
                      <wpg:cNvGrpSpPr/>
                      <wpg:grpSpPr>
                        <a:xfrm>
                          <a:off x="0" y="0"/>
                          <a:ext cx="4545330" cy="2760345"/>
                          <a:chOff x="0" y="0"/>
                          <a:chExt cx="5325647" cy="3383720"/>
                        </a:xfrm>
                      </wpg:grpSpPr>
                      <pic:pic xmlns:pic="http://schemas.openxmlformats.org/drawingml/2006/picture">
                        <pic:nvPicPr>
                          <pic:cNvPr id="1" name="Picture 1"/>
                          <pic:cNvPicPr>
                            <a:picLocks noChangeAspect="1"/>
                          </pic:cNvPicPr>
                        </pic:nvPicPr>
                        <pic:blipFill rotWithShape="1">
                          <a:blip r:embed="rId17" cstate="print">
                            <a:extLst>
                              <a:ext uri="{28A0092B-C50C-407E-A947-70E740481C1C}">
                                <a14:useLocalDpi xmlns:a14="http://schemas.microsoft.com/office/drawing/2010/main" val="0"/>
                              </a:ext>
                            </a:extLst>
                          </a:blip>
                          <a:srcRect l="33013" t="28205" r="18750" b="21082"/>
                          <a:stretch/>
                        </pic:blipFill>
                        <pic:spPr bwMode="auto">
                          <a:xfrm>
                            <a:off x="0" y="0"/>
                            <a:ext cx="5222630" cy="3086100"/>
                          </a:xfrm>
                          <a:prstGeom prst="rect">
                            <a:avLst/>
                          </a:prstGeom>
                          <a:ln>
                            <a:noFill/>
                          </a:ln>
                          <a:extLst>
                            <a:ext uri="{53640926-AAD7-44D8-BBD7-CCE9431645EC}">
                              <a14:shadowObscured xmlns:a14="http://schemas.microsoft.com/office/drawing/2010/main"/>
                            </a:ext>
                          </a:extLst>
                        </pic:spPr>
                      </pic:pic>
                      <wps:wsp>
                        <wps:cNvPr id="28" name="Text Box 28"/>
                        <wps:cNvSpPr txBox="1"/>
                        <wps:spPr>
                          <a:xfrm>
                            <a:off x="8792" y="3103685"/>
                            <a:ext cx="5316855" cy="280035"/>
                          </a:xfrm>
                          <a:prstGeom prst="rect">
                            <a:avLst/>
                          </a:prstGeom>
                          <a:solidFill>
                            <a:prstClr val="white"/>
                          </a:solidFill>
                          <a:ln>
                            <a:noFill/>
                          </a:ln>
                          <a:effectLst/>
                        </wps:spPr>
                        <wps:txbx>
                          <w:txbxContent>
                            <w:p w14:paraId="10748E43" w14:textId="77777777" w:rsidR="00BD0551" w:rsidRPr="00F0449B" w:rsidRDefault="00BD0551" w:rsidP="00F0449B">
                              <w:pPr>
                                <w:pStyle w:val="Caption"/>
                                <w:jc w:val="center"/>
                                <w:rPr>
                                  <w:rFonts w:ascii="Book Antiqua" w:hAnsi="Book Antiqua"/>
                                  <w:noProof/>
                                  <w:color w:val="000000" w:themeColor="text1"/>
                                  <w:sz w:val="20"/>
                                </w:rPr>
                              </w:pPr>
                              <w:r w:rsidRPr="00F0449B">
                                <w:rPr>
                                  <w:rFonts w:ascii="Book Antiqua" w:hAnsi="Book Antiqua"/>
                                  <w:color w:val="000000" w:themeColor="text1"/>
                                  <w:sz w:val="20"/>
                                </w:rPr>
                                <w:t xml:space="preserve">Figure </w:t>
                              </w:r>
                              <w:r w:rsidRPr="00F0449B">
                                <w:rPr>
                                  <w:rFonts w:ascii="Book Antiqua" w:hAnsi="Book Antiqua"/>
                                  <w:color w:val="000000" w:themeColor="text1"/>
                                  <w:sz w:val="20"/>
                                </w:rPr>
                                <w:fldChar w:fldCharType="begin"/>
                              </w:r>
                              <w:r w:rsidRPr="00F0449B">
                                <w:rPr>
                                  <w:rFonts w:ascii="Book Antiqua" w:hAnsi="Book Antiqua"/>
                                  <w:color w:val="000000" w:themeColor="text1"/>
                                  <w:sz w:val="20"/>
                                </w:rPr>
                                <w:instrText xml:space="preserve"> SEQ Figure \* ARABIC </w:instrText>
                              </w:r>
                              <w:r w:rsidRPr="00F0449B">
                                <w:rPr>
                                  <w:rFonts w:ascii="Book Antiqua" w:hAnsi="Book Antiqua"/>
                                  <w:color w:val="000000" w:themeColor="text1"/>
                                  <w:sz w:val="20"/>
                                </w:rPr>
                                <w:fldChar w:fldCharType="separate"/>
                              </w:r>
                              <w:r>
                                <w:rPr>
                                  <w:rFonts w:ascii="Book Antiqua" w:hAnsi="Book Antiqua"/>
                                  <w:noProof/>
                                  <w:color w:val="000000" w:themeColor="text1"/>
                                  <w:sz w:val="20"/>
                                </w:rPr>
                                <w:t>6</w:t>
                              </w:r>
                              <w:r w:rsidRPr="00F0449B">
                                <w:rPr>
                                  <w:rFonts w:ascii="Book Antiqua" w:hAnsi="Book Antiqua"/>
                                  <w:color w:val="000000" w:themeColor="text1"/>
                                  <w:sz w:val="20"/>
                                </w:rPr>
                                <w:fldChar w:fldCharType="end"/>
                              </w:r>
                              <w:r w:rsidRPr="00F0449B">
                                <w:rPr>
                                  <w:rFonts w:ascii="Book Antiqua" w:hAnsi="Book Antiqua"/>
                                  <w:color w:val="000000" w:themeColor="text1"/>
                                  <w:sz w:val="20"/>
                                </w:rPr>
                                <w:t>: Safety Stock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5867BE" id="Group 7171" o:spid="_x0000_s1041" style="position:absolute;left:0;text-align:left;margin-left:126pt;margin-top:4.8pt;width:357.9pt;height:217.35pt;z-index:251707392;mso-position-horizontal-relative:margin;mso-width-relative:margin;mso-height-relative:margin" coordsize="53256,338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Nk+ZRQQAAMIJAAAOAAAAZHJzL2Uyb0RvYy54bWykVttu4zYQfS/QfyD0&#10;7lhXSzHiLBznggXSTdCkyDNNURaxksiSdOxs0X/vISU5m8ui6fbB8vA+c+bMIU8+7duGPHJthOwW&#10;QXQUBoR3TJai2yyCP+4vJ0VAjKVdSRvZ8UXwxE3w6fTXX052as5jWcum5Jpgk87Md2oR1Naq+XRq&#10;WM1bao6k4h0GK6lbatHUm2mp6Q67t800DsPZdCd1qbRk3Bj0nveDwanfv6o4szdVZbglzSKAb9Z/&#10;tf+u3Xd6ekLnG01VLdjgBv0JL1oqOhx62OqcWkq2WrzZqhVMSyMre8RkO5VVJRj3MSCaKHwVzZWW&#10;W+Vj2cx3G3WACdC+wumnt2VfHm81EeUiyKM8CkhHW2TJH0x8DwDaqc0c8660ulO3eujY9C0X877S&#10;rftHNGTvoX06QMv3ljB0plmaJQkywDAW57MwSbMefFYjQ2/WsfpiWJklcTZL835lkhRJHvu0TceD&#10;p86/gztKsDl+A1aw3mD175zCKrvVPBg2aT+0R0v1162aIK2KWrEWjbBPnqJIoHOqe7wV7Fb3jWfY&#10;D5hj1B1KIgeLW+Dm9Cuoi+hasq+GdHJV027Dl0aB26g4N3v6crpvvjhu3Qh1KZqGaGkfhK3vaqqQ&#10;5shT1g0OkaIwXhHrHbB60p5Ltm15Z/sq1LxB0LIztVAmIHrO2zUHqfTnEgEyKIDFeUqLzvozQYtr&#10;Yx1pHEF8ofwVF8swPI7PJqssXE3SML+YLI/TfJKHF3kapkW0ilZ/u9VROt8aDjxoc67E4Dp63zj/&#10;blUM+tHXm69b8ki9OjgkvUPjv3cRXQ4h56vR7Heg7rQEXI4SrydxEYcZQgacRZ6B4dCVOAqLuKe3&#10;sZpbVo9ZGjPRp9ignsh695ssgQ7dWunB+Ug9ZXEcz8Z6SsJiFoUvqwKc0cZecdkSZyAV8NxvTx8R&#10;Vx/rOMUF13Tu20nHk36073kvVVkyS5Gq2WS5PM8naXpeTM7OYK1WF8dpEs3S7OKQKlPTUu5u1oaB&#10;3eX/z9YPsuRKwME5VAOaTrhwqZiR3Gh9jCHuSnlPjn3VAEK37XMBx7jhetW8d1w+k3uCLng5THOa&#10;Sewe/UO1uv7e01HBDtJZ5MdxQKCQSRQms2JQSLet09AMyBYZuOY1tAjDxE84COF/TrmRjShdvl3m&#10;HRdWje6LYVcLy720gPXfz/ohS/xdOxDrOUJn2f16728Y763rWcvyCaBAjPxtYRS7FDj9mhp7SzXu&#10;X1QR3hT2Bp+qkbtFIAcrILXU397rd/ORXowGZIf7fBGYP7fUiXjzuUPi3eU/Gno01qPRbduVRFlD&#10;rOCNN7FA22Y0Ky3bB/Bi6U7BEO0YzloEdjRXFi0M4KnC+HLp7f4uuO7uFG6QXmwdyvf7B6rVUJYW&#10;2f0iR2rR+avq7Of2lbmEQFTCl+4ziuC7a4Dm3vIPBa9fw6PGvUS+b/tZz0+v03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oztKh4QAAAAkBAAAPAAAAZHJzL2Rvd25yZXYueG1s&#10;TI9BT4NAEIXvJv6HzZh4swuUYosMTdOop8bE1sT0toUpkLK7hN0C/feOJz1O3uS978vWk27FQL1r&#10;rEEIZwEIMoUtG1MhfB3enpYgnFemVK01hHAjB+v8/i5TaWlH80nD3leCS4xLFULtfZdK6YqatHIz&#10;25Hh7Gx7rTyffSXLXo1crlsZBUEitWoML9Sqo21NxWV/1Qjvoxo38/B12F3O29vxsPj43oWE+Pgw&#10;bV5AeJr83zP84jM65Mx0sldTOtEiRIuIXTzCKgHB+Sp5ZpUTQhzHc5B5Jv8b5D8AAAD//wMAUEsD&#10;BAoAAAAAAAAAIQB6Qru1y0UDAMtFAwAUAAAAZHJzL21lZGlhL2ltYWdlMS5wbmeJUE5HDQoaCgAA&#10;AA1JSERSAAAGQAAAA4QIAgAAAHYvavUAAAABc1JHQgCuzhzpAAD/yklEQVR4XuxdB2AVxdbe9JCe&#10;0GsSAlKkNwFBqgXLA2xPQQXEAlZsT+zYffr8xd4VVCzYwA5SpfcgXUijhpbcQHpyk/+bmd29e7fO&#10;3tyEJOyy3OzdO3PmzDd1vz1zJuDE4XQBRwD5FxBIrgIC6Af5g7/kR/nA10B6JyCQhcJXFlAOG1Ap&#10;CDjpf3Kzkn2jX+knPtg98WBy8CndrcRXEoiEpv+JduSzssIjV4rNAleyAEwRhWx2R06OihT1ICmQ&#10;ZHGvUnC7Kyrxz11RXukuLXWXlVWUlpWTs7Si1O0uLcPv+FmoIJICcIV8E9GBAIOkIOcXsioq3PgP&#10;sRVl5ZXl9CwrrSwtFUpKKkpKhPJyJFZJTlwg5QqWS6RO/tNL5JMoRb6JIIg/UORYBkTQSR4CAnGf&#10;lASwpkBSLEhR4rIS/+hXURTBIoCElyWJQJJ0aYHTMiPJiGCK9+UbivByCUoRJWylSuNdeUjarAaI&#10;JULySW+K+WUQVxCo8Z98AAqGJYOYhTc7pHorqS+H9URjNVGW49FVqS2r/IqUpDruue1V6411ovVL&#10;qsxSadNSJoqQGk0hkGD1/DXPKKsGJBtUhMnhKUuWFjtEAFhRMHXoQb9TnGkITz9A27nU2GV4VG2f&#10;oEPaM20Y5DMQ/wOC8BlEPsitQLQaeqALwT+ATP6ydsRqnwd2Vf2xyKjez1J74QBTEd0qtLlerMsS&#10;P0jNFRuyjDCrx6Rqk0P8S7sOWtdZxcA1EyNJ0GRPxEwv2yKORnrK/ZURonJtVzcDwyIgI4fJodVE&#10;lMxZxF4lYtC9eCUv1iJPQbArsQPyFIXUJ4mRGXDywYZFNiR6ukdNPjUjjnVNNapirGPW+dX7luKb&#10;cWUVBwNJedaAIZ00O9JIadsj30nLpL+yvJI/5EfSkr0apBIF2lwVvaJOlun46lXAuk1bIdW4NjDV&#10;VKXA0vdMVNisRCwuqpAyfUOgpKkOK2i5jxMjS10ka8hyRynOJeQ+k+XfbHxiA2wVDk9l1goRB1aP&#10;FopendV7OsiyNsC6GCU2JOOku1cKFgcDOvzSg05DxBGLiWAZFnsoNkyTMGIy9GfPaE8HcLlvFBue&#10;NCHwTAxYZK+BStTco5xXn0iLnE1LyYyMjTxs7GHjDh17yH/pD2vfJIxymqMsQTEL4mjI8slGRzFT&#10;pHv25N8TQJzByb2+OOKLcEnQy2MtRVUBirJWeYCUJkys9Lx7B52+R2zBLJPIJs269JfhwAZmEQaC&#10;Aqv4JpVTnqLYqsDeIuUUpA6VVUGx4yGCWYOmf1i9Uh6qzkQCQjF7YbiyubR4JUll3ZnUwMXsUj08&#10;+dbkX9EXiyUv1npWZuraIM3gmUZigxPLXCpyqXGwIGJdl1oYay/kpqiKOAkzwNy7O9UvP44+xzO8&#10;mZet3FrUwSiImik3ayk6YaVbJqopf9Lvt8mzjupgVVRRUZUxNbfFpqafZcUwou4mxfFBGntox0My&#10;j5ktPaTxw3NHUa89ZUR7W1FB+jwmdppiX0efgHQP1gd4fqdPrlKNo9VOakZshJfnM7S3Y+qKD/rK&#10;AVxShbUedrjx3Iv/4h/yaEtusmmqqh/S6Ya8mq6YQeTYq9IqC5EMQaIYpqSnL2Cwyi1VHOVl6MVO&#10;hHZn8nyATW3YDRQN4Qjw7KGc/LDuEfcoLmzkZ8MCHUMUd6gkOiVSPrNI13SyxJ5n5CkXSwi3ZWF0&#10;shUYJASRJ6CKoGAhOMQdHDR8zOhJN9/8+ZdzThw/zrBRICmPyB48vLorsepJ81OpZsbFxc6aNfuO&#10;O6ZmZx+VgWSVVM6TtsP3HrW9FImOjpn//GNjb70j/59d+CFInIoJgZUkT6gKwbSsASRtAxUkgLo7&#10;8GqtXpWfPYEKoEOIDNaxsocfN60BFeQk1QGBECaiTfLDM556+dMvNmzYRH4+diiNtTux/MQca1Vg&#10;7AgRxGgb+ghK6gZjvUQhNCOkgeG/VJoEDHFaIo7X4rSGhSF1RpRM9ZCmRmKXT2dcdMZC+3ypWaBC&#10;UhypPnK/wDp+kTXDtTgJYz2EZx5ApdB2T29TnoQ+SZa7hbJyEFhgr9zl5W6wV+XlILPQaomuNIKo&#10;Ma3h5BC7ElpgdNCkNwh1VVYJDqusrLKkJHb6g72DgiTVnb8OAg4CDgIOAg4CDgIOAg4CDgIOAvUc&#10;gRCJ4Kjn+XSy5yDgIMCBwJr8/LQHHhw8ZszkW26Z/cUXJ0+eAFNDqBKduCLF7E33iZSQ8jfG7MXG&#10;xsyePXvq1DuOHj2qiMLoCsLPUK6Nci0SRyPTpzJXI18gTnR09LxnQWBNzd+9nWnHKCrCVVEphLqi&#10;utOvNA0WTvXOQcHuSPLpX+llBWNF3ZTmoTfZCYsawhCxd0bhbVIeevrp//tszsaNlMDKPigSWJTS&#10;ZlkSuU+mRgCi0/wRLQMJQ0Q+KeUIpYMYKtKLS/xAiR6SPLENkghxiRxXvMCk+adwsqOSkpUilc+Y&#10;JTBB9EUMsXkil6IihMwCIcUYRUprMjJJem0h1gCJM/NQ7eydicw1s1IjKjLSCf9BVIGxItRVWTns&#10;sMpAOJeTT8pykwRJBsE7SgYkMjNGiO8AAYHpe8hKMGEVpSWVpWWwvaosKQq/9+5+ERE6NdO55SDg&#10;IOAg4CDgIOAg4CDgIOAg4CBQHxHAg1J9zJaTJwcBBwFfEFidk3vwkUcGjB1zy223f/rZ7BMnThDm&#10;hJnByPIYtyKboynshLRklsxkxcbCAuvTO+648+jRbMqRiMQV/Rv46++LN2zcpqtxv77dLr90hPST&#10;yJsgoaio6B+e+s/Y2+48tWMrfhVJK2Z1xL6CvaG2R+RX0ZqokrA/smmTKJTkjtgLUSMjeojsFeyR&#10;mDERbKwYh0V/C8RyNpFQotJhkxWV1P6h5575v8+/FgmsQ/tFAiswfVXgvlUBWRsCXIcCyosJDwM2&#10;BgLcQkU5TqyJAy9DPqM/2RFEOTzyyXgs0XCSJFJJ1rSRksB/avpFLI8YVcQMDxkxRWy0yFo8Ab+T&#10;PEtGWKzEiBUZIa7YJ8ITUowsuaPcHMs6QoIIZGow8o2CyP6LFr5i0bHvotGvZOGFJMBXEYYMuSSZ&#10;JdnFdTnMJrH+z12OdX7gs5hxFglHVEPuIIeZZrOKQQkrIpNkCJGJ0tQCq6S4AuwVaKzCooB77uwb&#10;Hu5LNXfiOAg4CDgIOAg4CDgIOAg4CDgIOAjUQQQcAqsOFpqjsoNAdSGwJu9U9sMP9x07dsqUKe9/&#10;/PGxY8eY9Y9IX4jJiuwTM62ipIeWB/diuBCAWmB9NnXqlKNHj7EojLqiNqCBz7341pzP3tTN1fib&#10;7n7q8XulJX2eIFFRUfOfemj0bXflbd9MDJjYujdKQhH7IUqosFWElNtiZBalSwTh611H/jqYx2Rd&#10;0Cr23x2bf737yF8HXOzO4Ja405RZYJElhHRVtcRh4XfyFeQPWVFIWSEwKxFtOz38/LMzv/xWJLAO&#10;ZBICK+CfpRF7/ogcPDEkpX9AZDx1oaR/7B0ZEf3ZTugdHBgQEhISHBJKyS03sYAigoLoKrvAP9eF&#10;kvjFVEix4MJFsYt8Kr/S68enN8XqOsKFYXWohA6l4uAqilBdzDAKbqPSc4Iyj4WGBASGRVZEh7jb&#10;JpRGhMJuqzKYrOr3QMaIQOYmQfaKwWhNVvrywkHGMTLKiWAkJkR4LawiJIkyEo0QVKJhGuHjAoTw&#10;sLCw8HCEKcNSQ0JwUW6NUV10yTB8XVWAwCouJt6vCgvdd9/RO5QC4hwOAg4CDgIOAg4CDgIOAg4C&#10;DgIOAmcBAsGOBdZZUMpOFh0EOBFYc+r0iYen9xk7Zsqdd7717rvZR49WeLoIkcZihjnUQkjp4Yl6&#10;sWa+lqjBFuFe6CcLlpAQzwisI0eOyPwVKJJFS1Zu3kKcWOken896/caJ9z46/Q7mVUmyAyNSwYjN&#10;f+yBf91+p+vvjaKREBgryqVISwjpyjzqPUpkr5jBkCDcuyLzy8/fYilef8Ndg5pHrTxy+qsv3mZ3&#10;rht/58zz2zA3gZSrIqxNOV1KR5ks0RkWvpbT8JAY1b7Lf5579vVvfty0iS4hzMxIC0pfFbnjp9gb&#10;ZlaWFlVmZwQW5DPrL88BOYzSOn/sniERUV/sAtcUHCiEN4h45rnnn37qiYqyEokfJI69oMeSv0Lh&#10;Syw1Vbj3Xh248kqEiROXxwku/PbyzP6QFhQEX89yORH0CIFF/MgJxP9UpTA/NSw761QhiL4SISw4&#10;IDyyMi5MuLRfaFQ4WdIoug3z0JeUzaMFLDFPjNlUricklBOxnBJd4BGuav/BHOa/rpwepaWlyW1b&#10;Uw9ctB6xNY4BgZFRkS++8MJjjz9eWFgkersj5lfE5x3hwqB3WSlhr4pLQWNVFhWW3Tm1Z0iIfsVx&#10;7joIOAg4CDgIOAg4CDgIOAg4CDgI1DsEHAKr3hWpkyEHAd8RWHc6P3f6Iz3HjL7r3ntf+b9XDx06&#10;DAJLZqEINSNZThFTJsU1sXxSrDIUl7dJBBZ+bdSo4Zw5X9x22+2HDh2k+rH9TALffm/Opx/9n67G&#10;k265Hz/h8/57b5Y8K1HSg6oRExvzy6P3jZ56z8mNa0QLLMIHVQZSr024gFEPWUtIzHxEAouYTNHV&#10;cj8cyF91rHjOZ2+wdGHkJdt/gc86v3HY2JYR1EiILNijtldgZWByxWyvKt3UgztxIUXyQUih2C49&#10;Hn7+hbd++AUWWASZtPS0BotebtjviqBmHYL2bTvw61ulpw8FhIZUlpZXBkeHtu0bP/zG6LZdhPW/&#10;E3OxwVfvHNgg+qtdYK/geSqiQcTHn3wy5fZby0uKqBEU4eDcRPOApSuCCYG1Nu/eh2NVkIG9Eorz&#10;xkxMdWXOSuo45v3XBlACi2wWQ4uNnER7d+W0D7bfOzqlaVzIh3/kZBwtLXYHZh/IEQRXaWVQbNOu&#10;g84RwipO33hRQ9iCKSywxKWCbEWltC2RuMRR1IRSWWybh5M5p3Jcp1s0bRgSFgoUM/cfAyFVVlZW&#10;UFgQGdmgdauWlN2ietFd1BjxGRkZ+fHHH996220F+QVkhSOIK/KP7dcAt1lk80FCYIG9Ki6tLCws&#10;vmtqT+cNjO+N3YnpIOAg4CDgIOAg4CDgIOAg4CBQxxDA7o91TGNHXQcBB4FqQ2BDYdGpRx7tPmb0&#10;tPvvf/6//z148ADxVs7IKmp1w3wUSdvFShtFSzSCx0pK9AzusTlq3LjxV199deutt+zff0BaPEjk&#10;vP/RNx+9/4puhm65/SH8hM977pygZMeoLpVxsXG/PDZt9NS7j69bjeiwuqJe20Wf48GEyaKO1um6&#10;wiC2hSo1xWKeo344lL/mRCksvJRJj7/pngENg8c0b0DWvTHaCkZLdA1hOfU2BTILd2B4RVfJEQKL&#10;OXSP7dpz+gvPv/vTHxs3biZ2Z3vT0mM+vabxwwvcaZuD8/MzvnioPC8NnS2klpYIpcVCWUBUh//+&#10;GZPSRVj3szD0+m19wmO+3xMcUAmbqciIyLnfzh133XXlZUV0k0qSkYpKWGAFzFsUnNQsdtmyrKee&#10;SlTqzdgrrCUcM2XZmI49Uncve++dUaCuguGInZpgMW9WKJ7C0orp72xv07ZRq9iwnRkFmS7B5XJh&#10;yWGLpu6SitKTB47GJQ0d1On0TUMaQxPoS0uWYSrZwLGdClmNEA3xqC6iX/rKwoLig4dPnsjJKS4u&#10;GjSgNxLds3c/s706ffp0BAisNq0iIyLEnQfFVaQkhQYRDb75+pvrrr+uqLCIslaEtILrd8Jh4Q8u&#10;yuDBvbSyuEQogQ+swuK77+wmbbxcbS3CEewg4CDgIOAgoIMAFq9fc+rUX1jQjaX4oaHfxsQUVVZe&#10;lJc3Kzr6XO/9YReWlU0+ffqP2Fh2Xxnx29jYi7wNaXM1QnCnf25uoSDoSmBJ15g3xB1u97WnTs2N&#10;iWkRGKjNrPZX5JeFV2FiVKVYZkeEhr4TFaUM83Zx8UuFhTICJjVSC6AcGAVxTV5es8DAtfHx8XZe&#10;/1hqZTebPrQoprxRcTMNs+mUICYwkAcouzrwJyFXA85ClzVBKe8oL38+MrKKeTGpA3ZzjfB35Ofj&#10;U1UhjeT4nHefI0ITZdHg6wtRUXdqHKSat1xtdmQM3y4qOjc4WCvQBySdKH5EwCGw/AimI8pBoK4j&#10;sKmkNP/Rx7qNGf3Agw/MeO65g/sPwB0SjLBgjUM3tkP+mOEUsexhPJTIbrF1g5S3okwHWX/nWfQX&#10;IDRu1Oibb+ZOnjw5KyuLOHUi0YmQj2d9/3+vPAG59z/0rIyefAcXuH/HlPHM8ooSKeIKtrj4uF8e&#10;ufdfU+85vmYFUYutHISaIJbgS4p6ngefxfxhYQkeI7CYKyfm+nzekaK1ue43Zz7NpN55zxP944P+&#10;1SSU5gOmSqITJ7hbR17KyVfiAwqcFiOwKivAKRGP6biO795n+osvvvvLwk2bNhMF9+xNS3jj/Eav&#10;H6pYMx9pl5w8kL3k/4RTWZEj7w9rN/jAG1NOHznacNTUdg++I/z5mXDhTandw+Lm7QkJEkA5NQCB&#10;NXfu+HHXwwILEBFP7EIAZc4C5/8SlJQUO++PrNde9BBYMnsFJmritGVDOyZlZqa++86lwZTAIhZY&#10;lG8iMMBle0XlfR/sF8Lj4sLjsguE7G3LoO6VoxL/NaB5Tn7JXS+vjG3TdVBy3K2jQhGRUF8MMuLM&#10;nnj7YsDRDSMZlSn6P2MLRVnxHzx8/MRJ19FjRwuLCkZdPBx3du5MA3WFmIXFRbDDat682TnntKcF&#10;KTGixEV9ZXh4GKrI9ddfV4AlhOCr3G74wyIMFj7LSnFBnbiXCqWlASUlQlFR8T13nYvFkM7hIOAg&#10;4CDgIFCzCOx0uy89deqDqChGP+FrTmUlHtdH5eV9Eh3dWSKwwFX9+9SpiICADLdbvr+yvDwhIABh&#10;QElMy89fFRenJFPw3KgSgjtXnTr1fUwMC6ab9KBg5vKyWg6tSkhG96acvG4uVPnS1ZVFjA8MfDUy&#10;UoYRN893uUDh/RYTI980yqqlYkowOfGqulacCZlkCgjMpPXNsjjeKS5eUFr6jb9pTWW6VUnCqIBQ&#10;sV8oLPwoOhpEsFxVfEvIvA5oQTYJD62eKETVE56NiDCqe3aTM2kmvtUTWwpwBpaDtQ0KuuX06UeN&#10;s++bzk6sKiLgOHGvIoBOdAeB+oRAall54ZNPdL3iiv9Mf+T2KVO2bftbCAoWt7QDdQWjnMDAjKxj&#10;p06T4czoiIuJ7tSxDexnGKHBjqSkxB9++OHWW29NTd3KbLjo+ragpX9tfnbGAwjwxIxXL790CFiR&#10;n35dJt/BBe5fNmoIAhC2hBBpovlPs6ZN/7z7xivunZ42by5ZJwjrJbaEkOw5iOvKoEo37LAQHGSW&#10;6MedbooHUVSxyj/DWmwJavjyi48wDR98+IWeZcdGFO4n6+CY83FKYxGnV3DfJAhldKc/N9mFUCgH&#10;F0RssKiHrEqh5YWXPTrztS837WQEFvFXJZQVk2WSNP9hCS0DKgLLyoSwVt2j+1zRIL4FuKDS3OPk&#10;NzdxpFVRSpc2Sk6+mP8wul0gXckoU2/FLhKFfdJDyV65iEN3yac7W/MnMn4i58dWX8JQC1QXPps1&#10;FDo2L//P5C5jzm+Fsmgc2yA0vGUA/G6FQ3Hm/4rabREaKyCucfP4xi3jm7RMaNoKF0w9UWfmJ0z6&#10;WlhUAu6puLi4ZfPmrNRw3bhxQlRsFMoboXJdLlLywcHkpAf+UqM+0bKPOuTHDomV7du369SpY5du&#10;XXr07tXnvH59zx/Yb/hQeNIixUhftDLXWs7hIOAg4CDgIFBjCBRWVDxSUPB+RMTIoCCWaMeAgIF4&#10;2aXplkMrKn6MinorIkLZXSMkwiNw78DAmICAQ+jSvQ9t3y7fMUm6WrOvO9yYj0EmuTBXFRHbBAYu&#10;LS2Vg60vLe0eHNyMgsZz2FWMU2YVteJJxSQMqkoLadA3L45/h4QcrajYV1ZWxRS10eV0q5iErv4o&#10;8QHBwWgyynbkc0J2J0hG4aHV8OBgnMoKaYKMXczt6mkk35YczsAsGErkxtBQ2GHZzZoT3kHAQcBB&#10;wEGgZhAAVUGsawICQunrTMYWiZQRvlCTq8Ki0rffeN7kzC+E7yZmnMVsdEB9ES4ETAVjXdi6NGKy&#10;A7frwcFseRkuCB1UWam8w+4TKyqynx4xCiK0VyDukT9iAnSHPuKrXeRcqM0QtQQjiVFzMHKSrfco&#10;FQRDpMqKxWEtt4Y0ef6ZB2ESxI4Xn3soNbTpovBWBGrMqMEsucsrccLuh3yWVZbR6/KyClyXl8E+&#10;yF1ayj4rMAEXjYEIXmQPROIvix3U8Km8pKK8SCjav6vwn/WFp09jS73QePA7cARP1l9gy0ERaeoX&#10;iqlNaRzCgBFCjfJYbMNBcdtBDXsl70sIhkvir6hlFCtDIpgWSLFAVw6ShRzFTfs0jo9D8ZCTLSgI&#10;jw0PET3vM9dZrAzT9u2V8iOk7f2HShXFsmu20BTXpXTWiMCtWrdgZCMIrOTkRNjgodxwv6CggJUc&#10;qyOElKTO3Nm+AFKpkcLbsWPn9m3bt6ZuTd28ZdOGjZvWbdi0Zh2l9YgLeIqMczgIOAg4CDgI1CgC&#10;+8rLsVarF2WsVAe65e3l5ckuV6PcXBiPyL8ys2xV4ENud0pgYBLlZeRYWEWlDUzGbXqYJC1LQNIL&#10;Kftz0u0egOV7JSVMH9yESriQdVMFkBW+u6CABcMFwgw6deoft/uCU6fYV8hEWpCvzazqV2SZ3VlZ&#10;ViYLuaWgYMzp00xDHLjAVxBzSqzGh4R8V1KCuLiJnz4rKZkaGirDos2pEYByyHPz8pg0oramIHhq&#10;D1I30UqZcSiMHDEAkTv205SCAqaDVnlVeGVeZAkyes8VFSmLQ6m5stqYYIVCVFYPVpT4fLSQFIIK&#10;MaXyOdi2WVGNTZKQ0WAXrxUVybVOVZ1k/ZH26rKywRIjrE3IEkbdOqAsF6My+qakxAhSWSsoBvXk&#10;WqosMlV0lsrGsjLdSs7ZsozashJJbc+j6mGUacm9gdxyWWBtA9HtiJoHBLhoS3QOBwEHAQcBB4Fa&#10;iAChO8iaswAYxYBPAOEQHBSCa1jKSB/EaOaU6UFNakJwBAWF4IJFBPWES5jYSHLwK7PBCqJuut24&#10;WLh4/cLFa5V32H0qhMiB1OCQUPzDZ1BgSGBIKKQGh4YFBYcFhZGbgaGh5GZIWBA+w8IDw8KCQsPI&#10;BfkpJCCM/RqyJDLp7/CmTz1+N+POnnz6NXbxzFPT/m7QYklMW+Q8IDiIWJ8FBQMLITgETBsYOGKM&#10;Rrk05h+deJgiZmlkKTa5SekqyqXhKJeMzyiHVV5cCddXR79+Zdc9A09n7hOCopteNkE4ncMssNxl&#10;ZAtHxjQxqzXi11w0FaNiGbsEAguOrsZ0nzRp69hJy7HnILy2w+8VVg7iHIOzYxIxsBJpILr4T+aJ&#10;iHkT0RQBsFOhKzt12dplqWtTb338C+qvPeA4seYSQgMqm0aXSdQSXSxIF482iotJT9uHAOn79ibE&#10;xYgrCCXSinJXVHmJ5SLu58lXcnPgwL74HRUiPDyc8mGMT6O0o+hPS1yKSNlTtrKQsHgoaPIH3GBp&#10;aVlhUfHpU8WuHLKqkRqAEVKP+Hd3TgcBBwEHAQeBmkMAm8OmBASEYQqj6n4rKk5VVn5ZWrotMvKL&#10;Bg3eZhQM5U3IqyPvwIVu9+NFReMxgrvdCPbvgoJ3w8Ozo6LiKyvBjnkFlg27wCAYJK2UsDQi4qGi&#10;oh30VYpSn3EFBXhmRRIe3RQBEOv9khISy+1+LTQUwXZFRW0sLz9cXr4sIqI9TKIiInDfkxfduHJO&#10;vS9iKypkIe+Fhk4JCfkJBBYFBBf4ChBEMGlEhO8UGLiBKpNWBuvvykTmnsEbKzmnugDi5q0FBT81&#10;aIC8vBoW9nVJiVgW7N2PraHTSisZFhQrcL4wKAiJ4hxO2UmUQteAgK0REbiWC1pWHm7UWgUEyOG1&#10;RaksgunBwV7F4Y0bqzbIadOAgCTKHmqTuywoiIEPeOMEYTm9xmdLQdBBTKF8jFQElkmoKkma2y3X&#10;Ovykq3+B2324oqIpm9Uo2oucF0sY9RuRsulJ16oyuiowUB9Sqe4BSZw4UBWhnkV0mgo6B91KztOy&#10;TNqyEkmxb5F6GNSxoadPN8nLw0kISu9WzHoDsReSLrTFbdQRoVxQOigje63GCe8g4CDgIOAgUCMI&#10;gPEAxQQSgdBPYHpCw3CGkjNcOmGbFQyTGpNDZJqCQ3FAREhIGM4gMGHkkzJbIRDCOClCSzEi74Fp&#10;k+WT3cFPr73xaUpyq2DCWUEO6CuIIgJDCUUVFBTeAIxVcGREUEwEPgOjIoKjIkKiI4LIdVRQZFRg&#10;g6igBlEBOCPJGRgRGRAVGRAZuT2syaMPT2XE2fMvvdOj0vXsC2/hGhzWE4/euS28ObYChC+qgIiI&#10;wIiIgAaRgbgOjQgKjwiMjIQQIaJBYER4UERYYIOwgPDQgEhwZMGimZloDIZZCCGmGKVF3qWVFMNr&#10;k1BUHFDRoHF0j4s7vfRjdHInYcEnQnkZoWjKJQ9fzOKJUlbMiRjZOVHa3Y+QU5TDGjq0+9Ae5Bja&#10;Iwle2+H3Cp+MvZIWGDITNMbzsIPsnIhz/oykH59M+v757otfHbLgjSELP7yJOjULOHw0T4hLigsX&#10;Lu4VK5JpMsVECa2GcdHgsBLioonpG2XG6A6JhISiXrJEtXEbhYeyP5p9jKxApCFwFheVoBTxJRJl&#10;QA2vJDMs8S+lAUVrMZjTMeOszl27dO/Vq3f/8/oPGXz+yBES60V4NedwEHAQcBBwEDgjCKRVVBTp&#10;JRwDXzmYLAhC76AgXDOn2rrH9JIS0BZYhIhfEaxnYOAgen1tSAjWyplkSjdpSEBySBQRQf3AYOQQ&#10;fRWk1Ack1AU0gFI3OYAy1iK3u1l+fqf8/GzZC4JpZpVxeYoDCuyqqMiFIy1BgA02y7jquD0k5Isy&#10;eCIQ3i8ruwGvfyRMdHOqCyBuQv9hhYXIyw1FRUjRRDf82r6gACG7FxZCK6PDSCs5fEZFBZbvoRCV&#10;EgAyQ15X+ZYBAb+WlyObLIpRUVoCe0oQWGbfKSv7EK/LjJNzVVYC2OVu98SQkDVut0sQ8AkNdRGT&#10;lYcCnEmo8g7QVLXOh7ywymwCI38j0i0jXZX+gjkVZtowzRcEXLAy4oyuW8l5WpZJWzZBEuCAEmU0&#10;KOtVLNPSFrcRhg0EAUZYJr2ZZYE6ARwEHAQcBBwEqhOBSrJtXUAAJZdCQsMbhIaFh4XBORIILJBZ&#10;YCDCGybEzHzzU5OzcaO44GBwXghM+C/xhKEUjKECYAIVTuQQVis0KBhMluhDQ2uPhp8uv2x4t+5d&#10;8Io2mIQPRyxyAdIKBBYoMRBY4LKiY0KicMaGRsUER8YERsYG4yI6KjAmkp5RoLfAWwVGRwZERwVE&#10;RQVER/cMLfzf/330Cs5XP+wRnD8yoqBncP5Lr7yP88WX3+sRdIqEJGekEBUZFNNAACMWTc+oBmDH&#10;QgilFRkUER0SGR0SFRUMXiwkHOZmbPEfDiysIO6zxHKibrdKiytLCoVmNz3bY/bOzpOmxx/ZJcx7&#10;XcCyQ2xMCFYJSwjF5XqiK3TcJFsQ0jkrW1JIruD9inmwcuUtWzsjNXVG6u6ZqZkzM12zXMI8xl6x&#10;T2ZCRUkmthaREU50PSexb4KfMAGEEazSyGLMIPI5d1l+XFzcBZ0L2Wo+FpiyVDIzBQ4LbiioN39x&#10;/aC4kpDllOkIUWwh6KnTBRkZB06fLsgvKDh27ERJSWlhYSF2E2yY0FCML0pilljYaZGZnrG74pJE&#10;LCGUq/vm9RvJKlK2dBSGgpIzM4mhc/46CDgIOAg4CFQ7Alj01yQgYBNW1GsO0i1LPbPRNSK9B6si&#10;QYA5hihAHEE832Qh7Jbc2xsm7S1BjmCpjxwAnrMPUNOMnRUVT5eU7IyMzIiMPB9+G2l2dOVo4ypD&#10;yr9qL+IqK8cGB39TVoazW2BgmDeMLDxyiotfysvBtpwPd5qyDro51QVQEEAFIiNH6CmjrTt0wivZ&#10;PxERCJbaoAHUMypZQ62M1JOLj9UKPeVZ0vgJ3NMiVCqbRSmrCgpjiSoLeqJYFjbDlq2iYnhQENyz&#10;wU857uA+0UGDmLLoOZPQrQZGN2X9leWik5CyEvLXAd2qq4quKiNJIWzLACrwqZISlAtOXCylezWo&#10;C0gTnSGmreS8LcunCqAsJmhknpYYWFvcBh1RYWXlkcpKmPVVe9/qJMCNAPUQ7JwOAg4CDgIEAUIf&#10;gM4IgO1RBKylGjSIDA9vwE7QWOQzNLxzp/bnD+g9+Pw+Qwb3Gzr4vGFD+o8YOhDn8KEDhw0ZMPSC&#10;87p37RwWBpopHIHDCf+FzwaEDgsj1lv4ys5QBAoLS2zT4qNP5uqebdu2gaUVOYn9Fw5iC0akUPIL&#10;Fl2hYJGQUExMaExMSEx0MJisuNiQ2Ojg2JjgmJjgqLig6LjguNigGNyMCYyJDoqNwQVCXtio4sEm&#10;rocaux5q4roowY0oFyWUP5Bw8sGE4w8lHL84rgTRg2KjEQU/BSA6hMRSadFxuBkcGx0aBzlRQdFR&#10;wVFRYfHxYLWCA4l1ESVXwDhhoUKZ19tO+MAqKxICw6FKQsDejUJBHmGv6PpBHBVugrzECmGMZEvq&#10;iCNz8DmUASP8jos6wAJ7xdxgzft6ZmZ26gx60GWBIntFQkuL+sS1eWy4FpkscFhMUUI44dNVICzb&#10;mu8SOjTI3T96YFO2eFHiu6gwkQsT/xBn+owcY88q4pDPsiI0adIIayjJVaWQk5ObnpaZnpZ18kTO&#10;MZBYOSeio6NatGzB6DFRR+KBX+TDAJu8hJAyVYHhoSE7KIcFN1hgAQltSby/E9ZNOdvjHvKcgA4C&#10;DgIOAg4CVUIAhAvWB91QXAwbByYIj4ur6LWyWza6Rqw/y8tfDAmRlWgqCFvc7pVUwtyyMtgNGR1G&#10;SUMC1hBtohKgDOgJmHTx6INYf1EmLr2i4lhlJWIdqqgAPRdO72yjHqOM5GjjKkPK2ddeINhgrEks&#10;L8eJC1VmWXjkFOsr7you7i8xXOy+bk51AWQhgWeVCluKbK6VnPEkzAECAlSJyggYFROi3xYUNCM0&#10;dB+W0dksSjl32imBrigAC0hfLC0FdRhbWYnPH8rKGMi6iBlVY5aupba60bWqor7BxueIXn3TZpC/&#10;DkAsigNVGkLQOljLMi8jOTmEbxcQkB4RcZieuMBX3LSMLueOVfJ1bvc1dAMfzpZlCamqPWpbqGVa&#10;yqakrKtGHRHKBaUDMJ3DQcBBwEHAQaAWIoDpEWUGYHsUCaucqOjoBuER4Q0IdYWDEFggo8JAZoFO&#10;ArXArKtgD0VWBeIUaSbyM+y3KXPFyC8YcOHX8HAQWIwLIxQWkRN+bucOF40ccslFQy+5ZNioUcMv&#10;u3TEZZdeeMXlF11x+cU9e3QjPBdluoghGDHhIvEY80V8aYVHBIMmi40LjYkNjYkLiY2DNVZodGxI&#10;dGww7lC6KjgqGtdBsSCh4gNjyUVwfHwwPuPig+PjguLixE9ckDM+iJ64ia8h+IyNB+0FRgzyw+Ji&#10;w+JpQjFgsmJDCC8WFxob36Bh04oGMbExZJ8ldhDXtm5mDi/5cq8IiqgIjakMIBsjYokd3dxR8m6P&#10;UG5C4rBVdYRmYqSVZOgk32Q+sOR1gj2GDh3afwwW/dEzDlsQEgssJIr9Dz3r+SRLKuZQnbFRbHke&#10;5Y1Amx3LKf98fbTLlXn9xeK+tFJsmfOiQRlpxVbvUcsuzykSViRz0VFRzZo0gQUfeLbjx49nH80+&#10;kn3kwMEDJ06eiIqKat+uXWxsDLMHE2ksxoQxvehUnrFjdKNKeFELIRzW39tBD1IKk1j2wdsZ6hwi&#10;1UI3co5KDgIOAg4C9R6BYYLwZ1jYHSUlLQoLcT5ZWtqDDHdk4GJ5Z9dwe3xNScm5hYV7KypGFBXh&#10;OqeiAuZXYLva0og4QWbB5dPLISE3FhfjKwLA0kEJINtzVvYAr5s0JHwRGsr0GVNc/E5ICO5o9VHq&#10;xpSMDgj42+1GLKj3eHAwYg2gQzfUe7CkBK6+EAw3QWwhwLTSUlmmblzlrwwK+Y5SCO53oAYdOHGh&#10;yqyMITQZGxR0NXWWr5SjzakugAyTV8vKGM5QnslRgslZUZVI6molB4CTsPdDQt6VEkXhKuPqFhPC&#10;MA0RC5m1LEoVkqoyVeZIVxQCnE85HXyy6yVuN7vWImZUheRUzLXVja6rP3A7LyAAXKqyrI0qhm6i&#10;unUAYsEMspY1u6yMtSxtGemq9HN5+UjY6UtK4AJfcdM8ujLLiXAGizmhIEA+Ds6WZVkBlEkYlb42&#10;LW3b1Ba3LoZI4qDbDZs4GQrOVuMEcxBwEHAQcBCoGQQI+RIUWFyQ36ZN4t+pW5q3bB4TFxMRSTks&#10;QmCRg3JPYJUkiyhiIUWdVJGTkUvsYBwWZbHAPoWGgrWCAQ25Q5grymFRUfhHZRBmigigZBcTQf8g&#10;LRIGVBVuEAssYt5FXGKFwkcVYhDSKiY0KjosOgqrCGGNFRodjTtYV4ivhGbCNSgt9hV8VlQU7gRH&#10;R9O1h9GISCXQ6EQCVgWSExeIAnOtsJhYGF4hAEgrSMDXsJiYcPwUHRMeFx/ZtEXDzt3TT7q6d+sp&#10;mcgHBGzesj3uifOSf84XVv1IzKvAZsF3AOytsOcg+SxjKwcpkxUiXHXfioTAlL8P0t0AAwDz1998&#10;M378uLKSYkY6gcyh75UDnnnyQBIcXblcs9amCtkzZ740AzJAXcE/Aa4zXWOITOKjPXXu/MeplRK1&#10;YpKIKzJtZS+exCUexM0WvqzbW5me7bqsV2RUOHYJpGv3GKFEiSrRxIrZWVFOjt0lF4wnE1+H0b0f&#10;JZdbeadOHThw6NjxE1g2iCCw6MMuhC1Qn2KwCNGzQSVbdcmSAiX51ddfj7t+XElJMfWUiQ+sOMSf&#10;8vIy7ApJXLlX0rMCr5SLi3InTkw6BZcUzuEg4CDgIOAgUG8RcAnCDWVlX4SExPk7i5B8ZVnZO8HB&#10;WMXmb9nW8h4sL780MHA426W5po7qA7OmclBv09ldWfmq2/0W1inU2yzWyYxhe6O7yssfCAo6I71E&#10;nYSsRpSu0X6zRnLkJOIg4CDgMwJp4IbeejuiRfPI5s2/+WZuq8Q2fc7rHx1N3p5IjAb1sy2azDAi&#10;Q/yqSZRRHp5p4aI/F1511VWnTp9WxmLTRtG+h8li1jnihWQwpLjLaBP8X/ziYxfd/WBh9kHqDoks&#10;hsNfLN+Tr4MCyLtGrMijNAyzEmKeluh/8oKYmMExN+fkmu4vTb6Idtx4W0n3/qYLTBHcXREAYylE&#10;KKcvMcE+nSwu3ZOR9dNXXz7+0ewCbLF98iRJccOmrfGPDkj5o4CzJEBgtdt+mBBYsFLGbkHffD1u&#10;3PXuslLGXpH1g0SrgN27it6fsxcEluSpnTq9YmlQ91j0IHcW/fwE2SAROySy1X6KglBYX1NAGALs&#10;n+SwlnFYkmN5Gkz0KC9mSGKwRCjln2UCCz8Q//HSDywas64SlySSRZNMNWZxRfa8/Oqrr6+//voy&#10;tj0TcYRfDtpK3psJBFYFCCywV6UlFcXFx8eNS8zL40TYCeYg4CDgIOAgUBcRwIh2UVkZ3oR852+m&#10;CZKvKit7299ieUA+I2zFksrKSdQMZ2E1sIE8uXbCmCPwUUUFKsb/9Jz6O9CdKQQepC7SnEI5U/gb&#10;pesQWLWtRBx9HATOIALpsJV6970KGAElNGzUqtX6DRsOHz0KL9yEzJD8FlH1GIPFNGX8iHzovMhk&#10;AUCoKINJq9wkFkxMQdyITkpNTlbJm4lul4L++TufGMTTvXEpHSWaFEmMlLwBH2FOGENDLNlwzRgp&#10;0QEgTKSwOzU13AYBI7JVMOSmIeh/uq8x3Xa6ogImQbjCPxqtUUT4Oe07XPTw00eOZOfnn2Lb/ASs&#10;Xb85/uHz3WWVFbC7wu695UIlrssFOMYin26c1Mu7wk1W+x1HmAMt8DghxLM9kS7xf2ThHtGNcnPs&#10;NqOKkJiSdaIlQ4TAEz/1xY4FgmDvAD+xq6KBRcpO5KPYMlbyA/2V8U0iwcj+elleSUSWXMYsqiKy&#10;xAbKbJisnlj2YoFKXrQoiyWvHwTlxmyvPGbhZDt1Yn5FCqKsvLK8rALsVWkZCKwjV1/VRqLvzmCb&#10;cZJ2EHAQcBBwEKiLCLgE4erycti8dKxB7WHQMcnt3lZZ+W3NpluDWXSSchBwEHAQqF4EHAKrevF1&#10;pDsI1CkEMuDp6uOPK8PChbDQqISG8U2bhjZowLgkLVFlwlspfpJZLhUQMgUm81/SBbPH8TLF8lhm&#10;MYpGtuuSuBYP68KDt8cIy+NyltlfEXpHZk88Blki2yXbKik4H+rkKitr/4kTsL0ibBfRcPWaDSwX&#10;gYHBdCEflvMxn06glXAdQGyjcEEdUcmr/AipQzy5E5sryj1R1EW3UGzTPWY6JpJNkr0UUcvDJtLC&#10;ElNnsjyH0tqKyfMsAFRQYTQPSiJSZqg8qTOhCnpLFEZw9EgVyS2PHR7LkmRmJ9peeaoALVpxiSNM&#10;5GCGxWzhiCFWBQzgKsvgDB8cVllFScmBKy5vnZvLU95OGAcBBwEHAQcBBwEHAQcBBwEHAQeBeoCA&#10;Q2DVg0J0suAg4C8EMiMiIj/7TAgLrwwJDQgJDggOEfDJlrbhP7UQogdjVijPIS5Po5yTtFRNuWZN&#10;DMEIK4/RlnSb3CGemijdw/4x2yHqxpvyPvINaUEcJbiIUZHoT1xc8SbZhalswNQ2QArOhi4OJP+I&#10;PRVcLZEVa244XCrFZVlpWVkZrslBvTAxyyAEYGZcEuElmWnJ6xDBJq1YuZaskCOMFTgrwlcFSzQW&#10;vSN5p8KF7LqdkjpsUZ2S1xFxJYZRou2VaCQlcUPKsmc5Z+iz8pAhp3STtF6QXIv/ZbsrhRylYZd3&#10;MkosvVcVKrgwD7Emp6EoEpY5ceEgQQnFRotduWQRBULt5cjiT1Y+1MjOTYywsISwvMxdUpp+4chW&#10;dMWmczgIOAg4CDgIOAg4CDgIOAg4CDgInA0IOATW2VDKTh4dBDgRyIqKivtmbmVYGBaygcDCXnnw&#10;TEQ8i9OFXhKxQugRmSFRLCf0kFmMRVHwVSx9D4klkhgS/8UIK9FsiPFX7A4zXZKYLUZyiUQYoz4k&#10;YyzZYEjFXmkz7sXBSG6vyIo+wlRRGovQVvjH+Ksyep8QWdSnODEJIhwWswwS/WXRS3qDkWMBS5et&#10;YQwc5a9AXnkOwmSJ9liMoJPW0HkoHYmAkqgehjsloGTAqL8vzaHMvLRmkAWU/VF5HFNJgam9lUoU&#10;llxSclDmouTfWR6pRFGs549sxKXwfcXCKm3mxHJWOjlTkp/yCka6mpO4IGNKEODJekKyirDcXVlW&#10;+s/gwS1PnOCs2U4wBwEHAQcBBwEHAQcBBwEHAQcBB4G6joBDYNX1EnT0dxDwIwL7o6Mbzv9JCA2B&#10;e/KA4CABJxa7UasokXySbKwI6SFb+kjmPkoyiwZgqil5K/Er+VHinxQWRyJrJZlfMepK4q9kuySZ&#10;w1IYgHmYLD44CA0jOXHHX0pOsW3vQFi5CXdFGCzCXOHDTS2xWBDxIBwWyBUQX6Lvd3A2IFgI0QLy&#10;Z8ESQmBRqiqYsFTwa0X+E8MrZowlGWFRdo6Sg0pGkFpPef4xgyVK+EhoahgnVa5lckpycSWSQDSY&#10;h7GidnUiFcZKSZJTSU2iWGiRqpKTILySGMlDZYmBRcZLeZ8F9YgX7a9YjkVrLLF60XCe6kKXbMoL&#10;CilpCNypCRzssI698/bxjz/mK24nlIOAg4CDgIOAg4CDgIOAg4CDgINAnUeg3HEhUufL0MmAg4Df&#10;EGh6190h48dXwvyKGl4R9oqsH5TYK+pvW+I59C8YLaEMI5tJ6a0rlGgxjydv0dqKLSAUVxXSK0J5&#10;ycvr5GRkysNjRSRa+xiZYim5FeqyilAkdAmheNAVg6XUBovZXhHyiq0kZKGIB3a6qI05hWcr89hX&#10;QviAwPpl4WqRoiKmV6CuwF8F4j+oK1xSFosyW9LqSJBfsjGZjLGSxFJSdZ6ciisoPcWvcEkl3/Q4&#10;/GK3KC5kaR5bGUo5LGWZea869GavZPkeMzbJRosIZQlIFlMKB1liwoynE8tOzJ7H3ExUTyLRRL09&#10;pmMMZthkUcdYxBQLPt3LsVMhmEPxJll3KJNrGuLNA4nOlWEbUpi6Ues6iTv0kH1ituQ/Mh0plZpK&#10;tiemXB58LdjSulBHjHdiiqqiNuFTUpKewqQFKpUrK0Zd2z/vlA2CmFoNWmXO1u9662tV2w0ozQs1&#10;iulo6llzq4OyouF5RVWwvypjRonWtcqWNjHEMCkCj62jyEer2htljRV9sqpHt2LG+SqqH0Nx1Db+&#10;1CSrUalGM8NUypOLRL1s7ykR96ZgyynbL0W9pqoF3ye5epE4BHEE0Ufae9TRGu3STl9ZLy1g03RZ&#10;PmvGXzOsQ+p3KdbxdEN4z4UoQAwlYOn13o/FtgbAOoRKD8MItiUZQeA3QWrNq0uwZWtWDAFST6IY&#10;H9lIKSmnUFKe9kgJaOdM7Be5W2LfFF+9BxXVEENjKqcpoii+ZPSmScqYJkl7VBZrqTjzEWsse+dK&#10;xx/xFbf4V3wbyyBStXajaYkXQtIXT7bVRaOetXjjI5aeF8yiTM0wr3pHawSqphUoHkOkAVdyncH6&#10;Q/Y05RmLla1cpxYZNTOe+8YtxugXVVXUSYSUm1Tfq71FGmXS60W5chKmrA/q2izlzeu+NB/ztEPr&#10;TPFN5L3kGE3HFRkUw3OElLsIFttaYRWMPEmYVy8FhMqARpM2875E3cSZcIWS+hlUjpeq8OZx2a+a&#10;Bs2eX6VPdultB8I6F/IsqC02DV7SI4AoVBRGHmGJZLrAiM1CqUjPf29B8mo2TTnbKnVN78bTe5iG&#10;sehAzCumTvnoYqp+qGEFB3MhatTDKAxCZwQRq6ugoEqsHGS8Ff0UH3nExBBXAlOalco1yGvqxQYu&#10;+qF+SNI+WtGHKs8SQrZWkDndEhcwekJoDJGklGz2+mK9oRWJMCKUnKIkFagrwliJPrCIUyzmBws7&#10;ExJHWNQMi1hg0XjIITFJopMIsZIGzPtjTcwvn0at/i2wBHt/8x22KqJY0fkka0NFREVeMS5+6nTC&#10;URKIBWINJwjpmVnZx2rvorxmTRq1S2zNOh2CPHgrsqSTsleUQsSF4fOmd59q+E3T9SrnOsruShpm&#10;2D2v/kWuj6w9eD+8qSe2vhahTjy7NUgWoTPeeE9gvBkTo+HJOCtWD398M4GqQOU1wRUHJzlXehny&#10;ULQ0WYsc6I3MXkmKAyUVo1NOPhSdcsalrJiaebBUCSVrR7FWSjyWovZWfUJTlSKqsbislxZ7bHmy&#10;Ik8wxL5VTfwb13p5pDPNAVcRG0zRqgIN1c4qcV16iSdVVGgmW37cVvUcohCxEtLu0OCw4K2sssCj&#10;rR/C8HV+5qFU3Z1yKNEOFt61qwooVCGqH3DjFlEn1JQrudY+nWVUOfslgZUNTKocikoid0li56NE&#10;S++hQzW20PbnEafzUlEFv7dMhccH2pS9lNAmr9JbiuLJNMu84p805LC1BpLdvYyTcZHrdSaKfHoU&#10;9dJJCbCaf1ID7EWB6Cw3YMB5M2UajIx6NA+dKQ6+MpHHLjxMnjxT1BVVE21C7pQ0pIRFlyd3WTWh&#10;pQIe1QxNLCil9p4hXKrEGsJLqmD6o5a2MLzyqJz1m/ZvUg9vjZAnhPGYLYdRFYy1dJ38WE4NLDpu&#10;3VKQGo1BXN13XBbpWPzsmeUYkVamZJaq7/Rmr8S3m9JbTp3u21w5MaJEVDHOilFXHgpL4ZdH8Qyr&#10;qm4m6fAUPt/cpWoFwRcb2qqV8YyQRpmW50nijJMmxTpWkcaidFUQZbKIVQ6hrjwBpOBs2JHfL0ip&#10;Kduo3Bt7X6heLioe7xXdO72UPGKJjrGIu3iRwFJ0/OKsALVArps8pahEmBGrrC5RyyrKT5Elg+IB&#10;1+3UKRZbSQg3WJS7wieNIzFWMJ8ilZxgQrQRAhZNuTl25fxzbhkRWg5mzKgZS/fF8pA7WWSMlq5u&#10;/yS5k/K0WDkkX+4DgoTysOA9HyyKunpSwp2PExfzxJKrMj1j/9Fjx0ddOJSvCp6BUL//uQwcVvu2&#10;iQxost0h4KYmcMyQQiYRPR2oEkMTfPQmiV451EyQPCyu2DBYcGWxSG8fpV/E1qBFTtkgvX+t6vAi&#10;qWRcWup+RDOSV7nX8xYgf1OXhgEILLw/cFC831AaRonNx+hJRIOPIR4GE2vF3Ndraqjswy1qpndH&#10;wRTmaOxyENpdK2fLrF+Xe3TVU7NfwNarcUbQceSlKt2NV7LKGStt9Z65rWeGIvbsctWgqZtOXOTB&#10;1UDRKmNqDyObydkTrs6ipybLgCrgkquqRycDsHS08L5lqWYVZ/QWXZ1VT2hF02v6MfY4L8Opni3J&#10;nbcm35ZAWDQXi/7GSrzV71VprPxxz6AWRs/Bno7aM9bLrUOrr/eIwfoYr4mGV7+j+eJ5dtQM2kwR&#10;eUwzTMhktNcdzuTS0etT2XgifYiVW3pQEAkbaRovM1zeTUC/9LXqs+zpZVtF3ikmduqe39NHectR&#10;fNMkrJuiVWMTs6gahZk5lofC8nCcBpD4o77bkmGaWaYknYjYEsrfvn0I6c1eQTnlgCSWt7LWyI9w&#10;mrTkktfNnN5IpY+CNNRZY+QVgmP8NgpvnZIPwPoURdngpA5JC7RhT2KZpjqnEjvu6RuUpBUHpKKS&#10;kh0K7WLEL6y7kd98K5PWrSq0YbA+mD2VsmdUyZpLtLxiHILnvzSz1xFp2U9KKhmVv3r2YjWbsYSf&#10;NwB3hdQLqMm2PGeShkrpKVtBYzFH6cQsSzK+Yrqq51te1UMau1TB9Hg1zdBGZVNVVYfihtjTSyE9&#10;JJoni5pXB5YQs/6NdHTUQzj10E4Msei2g1icJm5CCIMsQmlRD1h0CSEx+YHhlTzbwAaBDCx2J2B9&#10;j+YdJp4fnFdRUQCGxVoNr6GYvdRWjLyK+HTAIxwWq34MMw/0limRACAoIwMq44P2zFrVauHuYLJK&#10;lKS3Zt3G2sxesayBw7pgQF+svKSzF1aHKRRiP0HLU4mCByfpCVTbTPSasixUwxR7Yyw3HxX0nhds&#10;8g8y52tYSlpFFMpy9wMe8abyrOuKDi4mvZ5Fx8kZ02I44wNB05dLQ6mcZ3liI1Ug5V+vUNrKZNA0&#10;pVrIIsgt2pMhzVtc2n7F36UmrYHJqAxVY5xhUXu6B4m0Yi8lpCcN8RvtQyhung/rGsIfQlMCUlTv&#10;EjWvRHylb6GUQhNFLZAuPRMNsRzlvoU3r0bDMG98qQi04e1k37AUrYRY/a7u5zQGG+qaiO+e9ihe&#10;cU8mlanZ1MwG3raCmnRkVmOFYTq0QbJD03fJLbJm81+zqdkqgTMfWDVaGFUJLUGpnY6w0cKLubIa&#10;d1UcjSRA7KlkdIyDebo2Txy9gVcxdnn/bNYGPLXY846E1mtx1JH+SOSNqt6bFa7x5EDq1LWdj96L&#10;KfV025Omrhzt7MEOGiJHxdo2I7HEZwX2xOCFkhhI/cbuzDZGNexabbzfgNV4+/RmMpl63jM85aBv&#10;cE3iiII8Ery6ZO98mZhf6Q1vPEVoIlIHU00qPEnolo29dL1FmFhgKQMaNVBaVMo5slpBbY+pV/2k&#10;WAwTb2RU4clX4/mHnB1WfxSfko2ENMjLLzFE9DR9ojzxkV+M0mdWekh/6BouKREqgfVX+tM3kydI&#10;n8vepLFa9vK2GrqPGtLi0iZEqBZ5DSfDhX6yDlV6N8Car1TaHjFeA7M3RaVbd5RMFxXp9agk1jlW&#10;scSpnHShfG8jRlLO9bzKGV84W5OMh9zLiYvQ6FaChMAiDBazwyIXpcyFO/4T+ooecHQl9ZLIHXMn&#10;RS2ZaP42npvQ8YYLKk64CYFlUQ8kVpeQUjIjI9ZlxROu9LQrFqiCySL5lngUnioFdSMDAhsF7f7i&#10;rzZ/ZVKP8gFoR2vW1xkCCz7FGMunrNzKt6Ji0Xh3jnInJ8bSNAu7tUdOX/H04Xn+kOoCaVXGfabX&#10;WKllYA16WvPOgL/j4e9U+GXyVEHrMJ7SVI5giq7Me5IhBjLo7TTJKW1t2I9yT6ANq5N1KzS8X30b&#10;dgHyECclajSUU+2k2k5zTqJ6R1dVHmXNkeufYu6snEd7mWPJzUSqwNaFZRJC1SqlFimVF38F1ElD&#10;b1xTBjMQrixqz9RX7ny9Ji2K2RV37+DpAmRluLKpGl+rBLsistcbci5Fqpyy7pskeY6h7IcNk6oZ&#10;RX3OqUEHIA3bJnJNHjtUEy3dxwo/2zvUcph9Lp9qjej9vCy/gxB7ZTFpbWsW327q9PUebaV6ZVaR&#10;NF2qNDroPEIpbmlFq380StR4bNQqLg1SnlFEngeJr6jVBI7nVTRHoRnjoy4UWhrqHInRvfonHfS8&#10;+UQvtTSjgDw0m3Rl3lNAzyCsJLTE5y9I8R8xYQwoT7uXwDKQohDh506Jox4oghibLcj1VlXsqvrs&#10;aQYKcxu1DhzdNv9ob48w8qE+2EvAHt62QptMmpSwm8hkEliGxFmjpQb6I6cxa8XYEK86paj8stmV&#10;9Hju3TDoAjCxT1Z0+trX3B4rLMkOS7LJsuDweFoaT4O2xO2MBjDrRIxyp6oQEm9Fg8sf8gCk10AN&#10;DaxUWHgm9V7Te09KUiUV657i1YTIYXksBqhyXjEldRXjqV63ZjIQIzh1DU53FqyAb/DyMsJYVVAX&#10;7oTA2rk/f0ta/qETZYdOEidRzRPCWsSHnpsY3a5ZBHQJxpaD5GQbClYSAqvDNQPdILAKze2vvNir&#10;AJnxJVwWESRmiGVGbIDUBIsYYbGk2HOBiAnnSBIYERjUKGjPt6vbrMgKpgQW/Hyt3bC5TlhgDR7Q&#10;JzQ01Hy0UE5KPDMMNTredchgIFT2ZIpKrXjnpO0u5ULxYnrlMvJqG16qqmdDXqnwD5BySM2UVo/M&#10;1nRb2lhSPZQHEW1X55+XcF5zDsVMXdt/KNq6pJXOuCX3fOo8KfsC1RRWE9QMD8OuVTOxVQzYXmOl&#10;+osiouqShpQqMX5Tpq1JTg4sQydWRvF1Be3sWZfieUUhP0Kr6S+Wso3DO7faYhVFeRWZThUyhF5P&#10;FVsKMgHKh0GRuaJ3mcK6bVOvULRN22J8EkuHKWGstw85UgDjHdtrGmSjJP0cVN0l+ll8jYkz7hQ4&#10;6qz+M4l2puV5mq1aTagxVHSbZR3WXSc/3o8vcgDVXNo7IkOAo2LIgYxmI5pRxHK00u2vtA+W3gOI&#10;3mDllRJXXmjnJk9QvV5Pq8ceFXmrwd06m7oDruFNT3EosqpJxDoUNw6i+RXr8EUuTzUEi+OfdtIo&#10;o1HzLcmw0HkGuDPQ7UitU9Lbm+1VVnsdboX7HZVOgRjTI57AHGHEGQF3SC3EeqMIV0FUpXKZNQMd&#10;alnbvPU6HC6txUC0l7HIgc6Dmmk/o+Az5Qms2CPo1hRdEMTHeOVckllgEUmSGPXreo9aeq8fzR6G&#10;7GB25sOqEDMtP+2PythKIkrLgnjNfa1T8QDs3dDVfZ7iV036UmVTVjqZtvISZKSPeWcl/iqJZ9WJ&#10;ubaCfRWoK0pgubF48MjJoj82nli181SzhBghXCAnjmLB5RKKcw706Rg7pHujJvFhZINBsqkgmYIQ&#10;Aqvd2L7u4+XmBBZ9RSRyVVQh0QJLrNySkZGSesZP4hsc8VGW2KqRmx5Sz7ojIgRW4+B9P25IXLmf&#10;EVjlZaV1iMAKCwszGxU83QKt4or3aapHZK8ezWj00nsdp3rk162k4lBEJyyWD/+eR2ZFVymZ1Snq&#10;vXXZ6vVKtH745TACyQMIX37VysgFJZWXkkOQkLSGkY5iXlmV4+iYQSkTZcOJAUbmExtd6s5iLqRI&#10;SamYZ5iTddG8RtZnCnVrqTSoK0d3ZdX16jRESlw50ZbK0ufKo9DKixRib9XkLsvz9GJQxMYDnfiC&#10;TvNCQ3dsURWv0QjhVff0LLNEOcqmqmnj2ncsyixrK5r+4Ogz8hyt/Uy9pj1T6XJA4o8gJuYb3uL1&#10;Xv6JIYwgqufQ+QP+mpOhtzhNmbpuD6BVj2+k0DAx6r6MfNc19dV7UJcj6w95JirZf8ZX9/Mye6Mc&#10;yHyv2ApgdIdvlcIcaNvAxC4aCuaKjq0eIktnNNROZmqubpuk5L/JZE1kRy4hld2ixoyRth9jay5j&#10;XT1DtBWBQicAqjFAf4DnGvZNLIq8uiEuYdVbFrposyQ1kOu0YjkMy7KXPYeX4t5Tf2NsLUvK+8Wm&#10;rJK9zkTTRcv9syheOVWgv4lsF41ooqMPMwc2PNg9LJeP2RVoJ7ymrajajzY71jVd14bFSCk9cTrc&#10;FlVLKdjirbxJ6ak10T40iZmWWoRsgsDaBfaxQxQsEiQEFl08ePhk8Xd/HTl0UoiLQwjyP6kZCZuZ&#10;7XIVkwuXy9UiLuCqgc2bJzQAFwRTLMgmBFbKv3qWHyurKDCzwPI8HJHkxZ0MGS9LrRJZpfa0GoYT&#10;/hGzRUBJPsgf+XWWxxbLtKYERgYGNwlJ+2lL0qoD8IEFy7Gy0pK6QmAN6t87PJyyiJ6Koqg+Mt/v&#10;XfgePNQMB326l35W91C0Wmix9Jp5eHoa9TTM+7sB8yBz8aTcvYw+xAJWmclY9AGeVBTP1+ZxlOip&#10;QuqOJuqbtBoqLHrs9FLq9DwgyGhIyfFMcr37DtUYYDSMUtSVY4eolDQ3Nuj4VaXrnZhFXEW2PVMs&#10;Wtm82BOTOZWUuqpHM6qr9L7c3TFGS6z12sqsmmdzlKeqr/dCTM6R6kLSQdGMLScWuqroVgzD2qJT&#10;0IpWzhqN8lMsFc19/VqhSFZPA+U98/qsb6TDURQ2gvCP0DaEcgXlactcgs5YIJ8edsy0taouVc+p&#10;9fyOpqFbsY3i2p8Ui/kwV8ZnsTJKnJm1hWrVtbKVnDQMefemWhG6VdHc7sEj0uCZXV+mTu3gwETd&#10;J+oOQ770CDwzHG1GDKcBimFABtmkmXsjx4GD98s19bBrOnXxpd7ox7HVLrgyRcdx/ylYZUl6Jc41&#10;j616l+5DJfYhCv8kyC6WVVHGFnr8gc1D8itsNdsiNdgoLdUUnaFq3sHq9NJi5ylN2PV6G00sz2tN&#10;s7kajVar2qDdiufX8FadkSWU1tooRHiKSDH30HkRL4azUs6TtqfWsYdi+dFYMThRiynPAlvCGREC&#10;C0sIK0qp4/ZP/zjwz6HyOEpf9egojOlPLtixLNU1b60LF+CwzmkeOmlkUkgI2b5RJLCSL+1adrS0&#10;osBgD0K6jR6td7Qp4It4ARKNVm36M3ObwO5IVVR6+GR+r+hWkXTFITmYZnSBoRnhGhgZFNI0NOP3&#10;bW1XHSRLH4MCSkqK123YUieWEJ7fv3eDBg3keqDtmDwcgIiipmMyfsrUTm60nRqJzbBXvEDTmP6w&#10;PsWruuqqKhW2fhVlQjwly9NLKZLhHyes26wUQiVTBkGGxSNKq61yIsGwUU0DlW1V0WalPKkh9FLG&#10;uzx0CsBiiDLisPQIO9bQFBnkH0oVmfZ6jqCEtafKyhXDqGjkFM3n8WpUNJVfWbu8SlOnTnMZwZmU&#10;qSpTHCUm5l4x7BtYNOpVEU2heOsvd64KiFXDhqcvlgy+5e7FtMnoVAdVK/a58vA3VTGk2ibRtgBb&#10;EbyqJWsmtuLXi8B2O17d3kO/S+EZAuoFhrU3E16dkaWaUvVXk/xs+kfv2rH8MKlahg9gTEe97k6p&#10;PU+l5Qmji4h2DqPq/G0NoLpJ6OpmBpcsRWsGYloiPoMgJ6g7FhhMcvjGXMtq6HMAIxZL58nN5zT8&#10;HNGwIWhmm9qEeVhRVSyfq67PEWnPUS3jalXE+twufI5oWW84s8OCmauhrBjakNKYwMP5erQWnzeR&#10;OnWlpXeoHiEtcsyZX0vcan8AO2NmdbN75uSUvuWKJcKsjskPxFgbKD8dSnOGAOy3iIM4rgIJhODU&#10;5AkWWGCvwGGlprlenZveoW00sb0KF2ZcF4eIqZlC6m7XxKHkzqx5rtRsrCQU9hw58MDYc3q0jSf+&#10;0Mk+fwFChbu8wl1mcVYQL1sI4yYXpeXlJZWNW7T8YmWrH1Jb/7i1zY9bE+5/ubJRi5YfLhQatRQa&#10;tWgxa1noeSPgr8oNyXSRI7koL3VXlFXStAjzRqRZpUsCl7PpEwGA1Hre3jA/v+DuBx7N2n+QFYDq&#10;q2WpVD0AYY6oFFFx00b/+uuvjxgx4rHHHistLfVwI8xlv8r0SbzjxaBQb/3icfr06dtvvz0rK4tE&#10;lFuPxGGpeh+VbkaqKrub/Pz866+/HtqyA5p7qUK/KPVRKnb33XdDPTFTimgMG1Kx/X14cJEkX3vt&#10;tRcMFo/LLrsMQLGS8jpJfZNO9hOrfXoHALn33nvxieO2227LzMwEAMjmPffcg09pLwVFxjw7MUja&#10;sUCKwwQGmTVWhlEBJ+KpqDzsDssCsnzDDTeQjIuZkquqJ3vICwqroCDf0/Q0LVBi9sQqSltZ/h13&#10;3MHqHq7vv//+/IICWU/PyyAv1cVEVVnWVgXdSiW3DlGKQkmdYqVFuXHDhsGDBuFkpQ89b775ZpQa&#10;Lu666y58Krtj1ppomXrVapUyGzZsGEqP0f/6V2ZGRn7+6VtvvQUXhqUv5VYuKRl6uZvz6E/rn6rq&#10;KSukmGmphnoqqqbrQHZQ9BdKx6ZNG7VFwSBlILALYILKXFBQoFv/Wc1SNBjxWqEV36V3G9RN67XX&#10;Xtu4caP8E66nT5+ek5ODgoN6fMlIVUSSIuNsnDveXwAU6V6k4//+7/94Y2rCQdTkyZNRP32WwBPR&#10;FmLaDtBkvDBqfc79mkNAaohi29SMcso2qx7vpMbIapHOCMFTvQzCGFYbcaiVJntMJ82hqrS6ifCE&#10;0ZVslC25M6xCvsWoutlXKqxKQjEQaPougwYslprpryYZkePJcvQCq56ByWyz5uq2+ZxNM3+reqlV&#10;hwSjKaXqvn6FYdM5zWnSpdvNgqoa2I3Owouzfd8iO7G8EeABU9lj6gzZiscZbVVh/a2i3EVhxGk2&#10;/sMOhTIReofiIZ0IsZhZKFOxOwmpW+GBGP9ZzVmjZeRVo2RihfYl9pub/PzleY6gzzyz53xz/cQp&#10;+KQ7CVK/7eJjL7V+UGxbgueqDXtcTRMoewXzqySiBNirWX9kpma6lu124WsSbtKFhGENojfuzaXx&#10;waXCKsrykF/ikcxhfCLPNGCxSotL8P/g03fuGpa8e2TygaenFGXs2ntd/4L0XaUlxQgFZ1Xgnoir&#10;LtF/FhYesjdr7KmayeWlgWm5Mh7BUuNaFoBPYzyrtGvX7tZbbyUbF3Icyudn7YM9Gza8gODjgY36&#10;R+UzLa6jo6M//vjjP//887fffsvOzn7jjTdYROXjuoaTqYiIiJg5cyY+jfLHCA7Vr7IcDlS8GhHT&#10;RymOAfLNN99A7fbt23/++ee//vprEmkctg+lMpGRkcgXPklykv7IJh62jTIrF5kOwaEQrcXQQ6Mo&#10;KEstMp4qoV5oRhDeunVr//798cmyLU2BvDrPqOjoN996C58mTU5OV1lqct0DIK+++mqkXnF7tXyO&#10;clXCJdc0ZTxP+VnVc1BR0OqLL75YuXIlqoGy9KOiot5ClqOiTDTSreEZmZmoAJ988snixYt//PHH&#10;Nm3aKGuCp8gkuSw7ymZrWf/YjMDocU4bXYZB1XLxFRn88MMPFyxY8OKLL6KKyoSyNtdMLIvy5ptv&#10;4lOZkPdYq304tsyTLwFAPKPg5Ji4vvrqqxMSEt5++22Ver5I90cc9I3oWP766y9UhqNHjwJhf0it&#10;YzLUo08dU7++qSvSCtqnXQULYJRn5cOzzgOPMVQmjIw07niCGKbu/SSkG0ylFU8Yw4cw+yVv/shh&#10;Is8En6pDZ049WD4mqfp58avpVFZZT+yj6MRQI6BDPeiSuXUEOb+PCFURqMWWE8Xqq+RVyY5WeWUG&#10;zbsCVVxxnindld9e44bq6duUxlJMVI37Gk7MnWDViQB55VDFgzw4UBH0oYZ8++zLuX/8ufTbzz/E&#10;52dffUs5LOmg6/jE1Xz04RzPzFnZRaLLdlBXu13TZmWCvWJa9UiKwyf4LBwuUFzhQuaBQtFEu5JY&#10;YAWQNLEY0e2WTvZV5MwEPJPjJKsV3fSzIqDCXVnhJoZRJPHK4JCA4ODA4OCgsMT27b/bFDvscvxK&#10;9CNh3IHNW7X5al2b+dub/u9r3EAS2D0xwE0EBpRX4pMIl/k5lq5KGQQgtmeCzPxWEW5EhzXWzVOm&#10;XXH1jeAImYkWs896492PcPOX3/9854NPcYFPlpYcXr7Do4PYcmlQ3ZmfqpdhMmFHMHXq1B9++OEi&#10;evz888+sZuBi5MiR48ePx5t5fEUwZkmBB0s5Fp6iYYkwYcKEtLS0W265hcVlh9zzms/2LDto1XQ2&#10;JCTk0Ucf3bFjx/79+6EVdIOGMMuSKa2ffvoJX8eNG8cMlGTTMFxfd911w4YNw8MeaDtmCIOLb7/9&#10;djg9EFHFUHAQHZ4gDDT506S8kO6kSZNefvnlhx56CNf4HESPefPm0aInv4LzYjfnz5/PROEC5jbI&#10;AgoCx5QpUwACCk5GHhFxU7ZFYoV15ZVXMpMKRAEU3333HcoUh5xZJVz8QxrLtiqP4h3v+yi+srKy&#10;f/7556qrrsInrpkyqC1z584dQg+Wx4L8/FtgAJKZSS5uuQWkD/IL9WBwh9JB+UIU9kB9/PHHL6YH&#10;qEDIgfkVEEDW2Nc777wTFYMlcdNNN11yySXXXHMNu1NIf0U9x00cCM/0/+WXXyANgWVLKHZfzqNu&#10;Zk3KV/sTFvY2atRIe5/ZvIDhQtagMGoyigxtSlaAVW+UF6veHgmVlZDZsGFDOSS7gFkWs1JES2Rq&#10;M+tFADh69GhWE0BwMMBlQzAEQ0Rd4x3V9AKxWB8ifyqauaid3MmQC/qzrHaHDh0YDkyxG2+8kfUn&#10;qBUwBd20aRN+gonTI488AhMn1AFmsgdkUO1RGRgy+JT1Z2FYLBk3W0XD8mJydOrUad++fczYCp+4&#10;xh1csIJjMDIbKMYcKeGVw0A9H3glc8VU00R8xRa0Tz755Pbt22XcZMXQcB5++GGogWD4xDXuIBdy&#10;AFU3K/90+eWXy9KQHbRZZuzFRDFMlEIYMq+88gqSsFsQluGVdckysBOgXiLAWQfMZx2qVm8ClG4b&#10;VIXnbKeqBqvteZhYzgwa6cwZ3SSYVk/z/PKjYV4hdfCplzX4TGfKpHzZkK1UUHuHVFEOy2WeXGob&#10;Dk8sOYxlu+ORZilEGYBHoEnDNEmLs2lYtk0eDTmFcCKjKg5V5eHsjrRq26obXoGtIODMV90NZgXA&#10;Gfmd9hkGb8R9UcjzBFo5W2KvIAcc1oJFyz7/+jtiycTCSH8ZkUWorAoh62i2RGBhy0HR2CopLm7m&#10;FHwI85a5MjPpfXLEZR0tRFTQXjjBC+GgSxI9JwgjetIwlQE4YRlcWRlYWQG3WUH0mtoKB4SFt376&#10;nfYL09v9kRZ/w91Yy0iUAf3E7KoCBDBeTR7834m57+/5V1chJDRs4EXgq5A0RIlyiCiSBEtLTlSl&#10;EjNI9MG+raCg8K77HwEVxbiqEydzGAYgCK8cfdnP333+0LQ7Pvnsq9JS9hhf2DYp8a3/e3HON9/3&#10;79cbF7v27AV1xcLfNeXm77/85HR+gbwm0Zdi5ouDZ7DDhw8vXLjwpZdeAnWCr3gOwft8UCqwHIFh&#10;C8TA3OO+++7DY/+pU6dkliQlJQUmJJ999hmMuWAhdcUVV5ByoAdfyhq7LYNoskxc4DkNj8HHjx9n&#10;WmHVGAxbmFbQXFab2SKR2kY/oR4eg5csWRITE3Ps2DF2E8Yghw4dwk3QSV999RWj6pgKKvbKMjuW&#10;7I8SE6QLgyw85sGIA58w6/jjjz+AP+NQmFa4iYde4M+YOFifAfyvv/6aFQcOxH3vvfeA/EcffSQj&#10;z3769NNP8VQJgeAFYPwCgoBRBihlyPnvf/8LOUwsg2vOnDlMrDLXullWsjlyYDmkLghIND4+vkWL&#10;FiAfZSMs5BH3ly9fDqLqyy+/ZIvF5FKGYsjX7NmzkTWweLNmzdq5cyfCQMLzzz+PfIGHQqkhyrvv&#10;vouQH3zwAVbnIXUGMi4QBQgAVbAhECIjcOTIEdx84YUX8CjOqEDI+f7771GHgYBcYZTslVyFtHmX&#10;q4pJ9YDJ1b/+9S9QZiCJWDBlA5FrBaufixYtuvTSS1E/WUhWvX///Xe50TEdYHKFYOCkwCPIOrNq&#10;AwkoX7kyM7Eo5SeeeAK1BeuFk5OTMzIyIHzXrl2xsbFbtmzB9YoVK3DfspLL+rNcqMIrG6n4E21N&#10;uM/UBtSotGi/rIpOmzaN9SeoCeedd96qVasQBp8DBgzAbqqyfBQfSF7ki4EAPJn+u3fvRltm+qOx&#10;+GbYKNd5o7xDYVQwpMVSxDUzvJIzi/b1n//8Bwgz9QBjeno6Cwx4U1NT7cLLWQpyMGVBALfGjRuz&#10;vhGNAooBc1YxgCpKmSmDazQlZQBGxsmi8BPeASDkjBkz0MQY78zk4Ca4TnSYrLPSCmGdGwLYzUgV&#10;w1v2wFWU70SvJQjwzy44FeZ8olO2OLtRlJrYjauq2Jb1nBMf5ROaLlCWAeThgDNH5s+E2tHEvPgs&#10;ceAs/bM2mG6p0UGdMVSKQ1426MNDkTe+nJVKt72o6o9fCk45qfOLQN+EcLZZ34RXayyV5ibTQltq&#10;WJYLb0XSLnq1pUcdDKzbzVJimvep3HTRp3kvbvSrSKhYasCIIc4DlUTJXrFYcz//cCHhsL6VyCuJ&#10;3ZFW5NGt/lhYD3uFL9PGxOFz5jwXnLi7cIUlhGQVIbmUdQqEDZY4T2Z44is1dhLPIGr4FCSQE9Za&#10;ZB0svtITT0GlxQdmTN09svWeC9scn/VqBTG8guQK9iSFbIe0TA5t1bbxxAc6/LQtLOmc4BZtQHCR&#10;uFSUEEzF0iQE9um5EDttZl6AfwrzK0vMPWhHRkaAhwJRhfOrWe81apiA30AHgZnqem4nXJ/TLiUn&#10;N/dI9lFcIzBuNkyIR7CGCTjjcfNkTi7Cb9y89annXrlq3M0rV687mSOyYNaFKj1S6vaG8k3V8zO+&#10;4pEMz9i46NixI65h/oAHITzP4+mXBcZz/rp16+D8BTTBsmXLTp48yWJ1796dBWCTCaVkpq1lv2wZ&#10;gAlRymdRZK3wqh8P80uXLj1x4gTUBm8FtVVY4VkL9ko9evRALNinNGnShAnB6psxY8bgAhnHNfKl&#10;iig3R0vwlfBqoZCzwOQgrZ49e7Jr8BrgaEBw4BkSWWC/wnIKF7D1wDXLF4oDj8raspNZG5YEPgsL&#10;C1lmsRED8oVMgbXBfYgC5cFKGdcoZexZCbFgSeTcyfk1KhdlACU4qvtKBLDGDcrgDrKJp18Z+bFj&#10;x+JazqMSQIYPaEqUFB7IcYGssVq3efNm2AkCH9hV5ebmyrmW6yFDAIQXq5yw+kFELDsFGtp6zhAA&#10;26Wrv1yB5SrHU121VQU5BWsGXglEDOMClJNvVpPl+onSadq0KcIgF2h0qN6jRo1i1VtGFVFQlDBE&#10;ApUAjhLWNHL5KiszEyvjAAmgilAW27ZtQ4sAkmj1f//9NxIC+SJXSK3+ylrHflUWlm6VYDeBOT7B&#10;aMBTG2o4+J1nn30WBBYUW79+PbhF1p9AMSiJYNAEn6y2MIig55o1ax544AGYoYEkAjUDPWFkBAmg&#10;rlT6m2hi+ZNJA8cqQizQQwB84pqFZOpBDagHkhG9iko9JbzIlBJeS2W0gJuop/t8y3CDYjC+A/fH&#10;cIMaUJgpow2gxBwIM4XRPBEXvJVuv6QrRO7cLLNpkilVj6SscvxQ8Mh3wpwNCGi7d91cG9VYE4h8&#10;iGKetLLmG6Xrd+5GzoVRisps2kLDt9rFOc76HQfftK3TsXQwFB91xQcf7XsqHYbLCgLLCmbeqzsF&#10;rcJHt9vhabycLcuqPM1+1y1ry8kAf45szY5U1oI2HuarAkEtjCuuguPUjK25OwOHTLPpMlmafiDg&#10;94VLvvviI6boNTfeSiaKkh2WRDuxnItRyaYAlUKbJlEgp1z4gTq6YoerGMsJBdH2SrqPm4lNI2SX&#10;8HRnQMpbieQUecohXBXxOoaNCuknY6wCg4Pka0ZCEeUChaCw0OAGoUGhIQgtpizWSmqNRUiuKTuG&#10;t9w5vM3JL94ICKYCg6lM9gnJ8km8nTGyjDJlhNJiTCXjsc6YDywlEdarRzfOeiQNOMpGqmMlQbJG&#10;D90LlhYzdWnbti1WMDHrGDz8gxjCsxCOPn36KKP7Nofj6YaUYeRUQMeAksBzPu4w31hMq969e0Nt&#10;GNdAbSygY6t+lHlkWTPvwZW/6oY0mQorUZXTUmVTJRMWNDAFAj0BgoPRFroH8gWLBuSLLSE0Al+V&#10;QZ5SZnCxUuYpU90SkTOlvYDYtWvXgoDAUkF84poZbvAc2hoCUgC2V8AKVmPgtuTSVA2ZSjV067l8&#10;E2QK6jmsZrCcjdVznkpiWYu0uUPzgVUU7ss2aLoIqKoQqjdzdIVDbnRyRMiEkRq+gpBS1jdVLuTM&#10;MrVhCpeYmAgjpry8vH79+mEpIrMYatmypXmhaItDVWFUdV4uFOgJKyqYScJDE1gndp/dhD0gDmQN&#10;qeMmW0UIDZVZAAiwjwN5hKNv374ICQM06I89bm3pz1PldMOAXEOlBacDohDXqtJnLqjAzOJg6jF4&#10;mXpgSGV4VbXUZ31MIoJpAhsI1glhtIrhJnhDuaxVAXzTpypCVH2p7lf+9qitn77lyIlV+xHQVhVb&#10;OttticrkOBPiqds+iGWdjzzAGSljGaAqEW2pbRcH89w5RAZn9atKMMUzg4bDYjc8j0b0SnZcpJhv&#10;q8rdB32qLsGHRM9gFJ/brHKypKu/b63G0gbKMt0zCKaTtBIBthLJNia+1RvbyZAIqkV5VFdrpeVF&#10;IGg7YK8uGjmUcVjiobMOTAQhsUmkvERQDj6DesJyeelPNiJMbBZBzKiYa3zJoI+0VsJbMdJKtLpS&#10;EEzBgYHgm/AZQj4RW2STcBvkVXhIUChiSuZS1CAsoDKgPPeEu7Agbtjl4VEREXGRDWIbBILnAtMF&#10;GgufQYgcyNgr0aqLUleiApS6YnMDclO88gNjGxUV2alD+207dkHJf/alJcTHN29mSFUgDB6qEYaF&#10;t3t4T21oXhTTHdZFqj7lcQLmEsxigl3ggOlHly5dwBbhMQyGMHhOVgZm1ywKEysfTG2THtmys5YD&#10;yPqzC9howHADK+bw4AS7JNjmKLViYWDrce6558LCSFaMrayBsQnuYGkPlmipxCqzIGdfmSMZFp6b&#10;MiyqbGpzjS6iefPm4KewnguP97rFLesGQzNWHOwO05PhzEqBXQAZBGOwwO0UIAIjoMqgHEsuZQaX&#10;LEeWJtcKZca1ECkrjzIk0MZ6JcY+4MA1W41lXj2UOChLCvcBFxoI8oVCVOomo8EQQAUA44DrvXv3&#10;MgSUWMnXqgqjm1lVidttknJ4Zh+nsr1iOCjr5549e1j9RKPTVm8ZeaWqrDLIbVC+ZjWBVXuIRRMA&#10;DkAPJk5YwXfOOefA+gwWarCBwh1UQltZk2uUsu0r66GyLuEa6cJVGawI0YTl/kTOBX6FtsxuDtey&#10;cLZeWMn6QU9oC14PmjP9sRDVB/35M4sUoRVLUdaNRcdXoMrWCbJDGViGF9HtwsuvnhwSLBtM/GCV&#10;xtZpahXDiktmkQdltAFkOYjetWtXlin0S6za4BqmW+wm3hbIdUmVig9qO1EcBKqOgHZs5ZGp7Nt5&#10;wiv7OtW44JsCRomaSON8rPBZPVuY+JwKJ9oMcP7ATki7CMglyF7bs8PzAl9NVnmWF4pPX2yrKzmi&#10;/cLSViF5ymc3Lz6H5ydrfE5CNyJLVz6qLvxMganbSD1Vq+oZ87WCcfaW/lOw1kmSySClZiJhJG54&#10;J/JHOqpLm99VX64UllYqFot1Kh5DMLbIy9NHUVOjURcNv/qGW3BefOGwm667+mLKYeG85MJh9JGY&#10;EUeKg/ZXfTo0Ksk9qDS/wvXMaUk4pZWDiELYq5Ki0/06NgR7RXgj8mQlPmhTkyti9ETW9HkMo8A0&#10;ETspwliJrFMIOCxGY1E9ICIkiJ0iq8VWAuIIEiqKTx375L9RA0am/LQ3cc7G4DYpQYS9CgxAeFEy&#10;o8NEIywxaaqGqA9jfKihmB+djt007tof5v8Kx1ivzHzn5puuDw01e1bErwgDx1gID9fvzCuW3YP2&#10;HZ5IKhYAX2H+AIfE77//PlvTJPNQtJIEMN/PYILwMAP7FDxgw0E4HuGYf3TZVoXFYnwBXI/DdbT8&#10;5Cknr9ul8mRHOYxBn4kTJw4bNgxOhfGQhvVTSBqPwSqtoBjUA+8GlWSfOJDD9Iet1tChQ+F2B7ZO&#10;KvWYPka9P6kRxru5sl+Vh1aOshtVXsOObPXq1VhbB+iYBZZuSDw6whk5VlGx4pC1NUIezq1h74PV&#10;Q1ixBUfvAEouF8ZusBJnpQwX5kysKhcqAkI3gyomS47CwMQnzFLkVVe4I6/GkrMgX7CMI4yMgOoC&#10;PwEuLIxCvmDOwwqRIQC/0fDFLsMONXAHfr6A2HPPPYeiBwJMuMxzsWvmOh3MIBBAhWESlCyMqujl&#10;SiJnUHmhW6uxMhTyUcRQGzrDSEebL9RPFBPqJ2o4sgbjMugg30RE1uhkxbB8Ek0AgVF2TKYMo7J8&#10;oTxwQE1AyGeeeQZJMP4FVkIw/WNGT/iE2ztL8ys5a8pWqWzsSvBV1zLyqGNovzD6g5Igs5T9CaIA&#10;IuxUyNb5MrIPEaEw1AbtBcfhcGqGhoCb0Ba2WkxnfMKG0UR/k0bN/xO0wipUtrZR2Uhl9VCx0UJl&#10;9Ri8POrp1hn+mwAKicJ+EAqg34PTK7YmWlcxIAx/aiwX2gDKngcdCPziQSZ8YLFqg1/R1kAH4yaK&#10;g900F8KfiyqGlDvzKspxop/NCCh7A99wMO9POGUqO1ijKL49lfFIVqUo54hTeXl81ELBL0F3rPEv&#10;FD4oc1ZEUXFYpDg9paFEQLbE8hkWH6qWz2lpI+o2VT/K5xTll2bCmZatYD6UjkkUH3oer8qmgMlW&#10;Llh3ZDdKfQpvYcWkNbZUZ150fF5NmEhWYfrrBakRFlFR/lnsdmh9oIUrTLrhum9mvw9/TROuvzYo&#10;KGjCuGvnfPLOl5+8e9O4f7NQ0n58RAwldYjhVOfEuEHdm2CRhJgvumAQ3xRmWYS9wvrBC7o37tYu&#10;HnsGhpCdAwMDtvRpnDi8ffmx0srCckI8iSaoZO0eOaQ7JDVqEgX84HKrrKy8KK+wvMwdFBzYIKZB&#10;UGhgWYm7+HRRRbmbZhFBKoPAaIUGV5S6sclhIPkCY6ugsMiwkJAgYp4FYdQLPQnM3L6zT7Y4kiEE&#10;9+4RwcFNQrOW7uu08hDLf3Fx8co1G0ZdOLSaitBfYn//c9kFA/tiQRATqNtuteSIj7aFGqWVyRld&#10;+5xT1XTNiAwidUazBZ4SDaYYPAeBMwKvATMEE8kqbe32g3J47YUPOOhm2bdZrA+pa6OYJO1zTbDM&#10;jpbYYopZRrSVZa00qa/UsV6UJdutHiq1Taq0LeXNA/uxTuo2HJ8LSFtnfMDTKO9+FOXHsqhzokB2&#10;33PPPdjl0Gdn+TWQZaesawDkWp6EH4cDP4qqImjaim2rqvslI34RIuNgKc0kg7o/2QKkisVR/6Ir&#10;HnQ9S430rjwFWHUQaluR1bw+lq2g6iBXXQI/LCbZ8WNO+fWpyvy86rjVEgm6z/hi0xYJIqKpAc9H&#10;7XiqLScKAssqDe8VkKhOtMtSHNLToCiIkleMvcSGfeB2EN7trix3u8vK3aVl7iMnCj5flpV1vCwu&#10;PA6/u1g00fWVyF51aR183fDEVk0iw8Pg0IqucdnSt0nyhZTAKnaLtqdsCZpMZtELsFd0USBuExVB&#10;U7lL3fgLOi0ItlcBQoW7EuxVBXZElIzciHEXrLRwixFSxKUVGCxQWczEFUIriES6IyLJjYLGImgg&#10;l6C3woNAYGUs2tt55WEGQHFR0Yq6RGBFWFY4ftbGqk4pqoomqA+9DE9yuv2geeco81bY8A5JYB3N&#10;22+/DT81usnpivItL6pYvgnxzBc0PvX8OCTwIK8Nw3oQ7/s6uazJjBthYq6DSYtQkT4GdKSPWdRq&#10;W61lWsWnIFUFMO9GfM6If5X0rWI7sbQI1H4Cy8dG6BR2fUTAX2/mTLDRG/6qBUr9im2/uksPLaoh&#10;u6o61xgO5JHAyJ7CPhpVzXb9iu9tqWHMXJnVHfab/hOvJF+MX5uLy5ZumOfYCm8+iaptdcq3rNma&#10;+/k2Y/cZKN9y5HNyPkdUP1b5JMhoEPRmqyV6yoKoEn/2F5lFM6jIpc1BSeKv6COo8gsDitgrsd6I&#10;ED6E3SGGSsRHurvcXeaugDfbsvKKQycLf1p3eNm242ENouPIEp04YoZFNx8sKcof0r3R5QNbtGwc&#10;CfIqFPZXxI0VCKx+TdpedI77RGkFJbCIfRdjr9hGgeI1/tCdDmE1RXgpaoVFzafIhWhVRoym0Ht4&#10;OydD/YS2THnak4KWYrdocBJf5q0IjUV5K3qH3Q8MDwpqFJr+597OKw4RdQICioqLVqyuKxZY/SIi&#10;RAss8wpvq4vxqe3UkOkmb0as+i2e+a6VDAucqhidN6e+lRZ3LH41qphfpUaWiVoG4M4f7f0UrJwy&#10;FwbslSjbt/z6V3Nb2aTdu4/jkZHafsyOz7rZBcEJXz8QcCpM/ShHn3PhNQeukT2U/NjdmefaqG7b&#10;qvPVis8ZhsIWED7XsFoWUcUKSdrZM5owEMIeA+nB+2xpSGBZzK7pQhuWzFlZjLWsVumpw1kunBS5&#10;b30Fpw4+oFl9krXKeHPDvE2LylHN1W3Fldox17BorwNR51H1TOE96hiVjiYzuEGXvMjLCBUx5f5E&#10;fnfidUfRa1F+iFS3ygoszCMfsHpyuytghIULWGPh8+/0vPV7c7MOFmYdLUTUxKaRSc0i+nVK6JoS&#10;T1xVkZWDWD+I5YlUHxBYKZd2cJ8sqSyuYHQV2/tP5LCQeXqNm4SrEs2yyLI/RlwRPg2/ivQdzSRV&#10;UVwsKfH7NCwlx0nHSEFAavgVpJVEYJELxl4pmKyA8MCghmFpv/9zLltCKAh1icA6v1+EtITQvBn7&#10;1oPY7RpqtF8waJk1qYNdfOpHeEYY0xpFGprfAZc7qWqFy7JF6DJZJiopwyveeChj2B6BqhUBPwq3&#10;BNM8Lb9XIT9mzRFVtxBw6lLdKq+qaFvFbse3pHleffkmWRnLpBrr/lTDUEiTr5oZ0azbtHWIqheJ&#10;RoL3KK+CQnylrn0MtauIT9Mh7Wsqi5LioK7EJ0wDfoulWF31Qb/OkwTF+adB/a/ak7ndonLC6yFQ&#10;hb7CU419ffF6lhaJlqTWtky9V9nV3o9Kaph2FBIxrupOZLZU0VkpWACpo0RXQLgr+gn3Um5ywBSr&#10;wl1eUU6+ErMsynFRGp2QPli4xxxQ4SMASwdBY7Fr9C9BU1pGNurUqLLUDUoKK/4CggXitR0+2kME&#10;fA3EJ65D4XldgO92EgBe2HGGBgaEYiMr8cS1+DVM/JX8BF/vJEAQvUZEpAwt4AwefuKRCqQxh/Hk&#10;K7kgNl/E7It8Rc/GPsMCgiKDc/452eTmBxiBBWOz/QcOt09JquV1f196ZmLrFsHBwbVaz+prEXpd&#10;WvWlVqtBrmnl5KmMKmGRPZdLRuS4xIlNdU1ufM29hS2Sti45tUsXaq53PLyF5Ge7Zd5knXD1DQEf&#10;LQ1rFQx1aNZewwRKTRbTmc1abRh0ziwCclnXBihqsuLVQFpKDk4xPxPtBXQU8PByNaCd7STkxThG&#10;M1QTiXLtUmDi85RVFOa/hlNX677/EPAUXV3FQpfdozf9NVlR8lbqa/YUxk7dhu1ZUVgtk3Bln6L7&#10;EkihlwIPz11lu1S3UbZej2SOHnArBfaKsFbkAgeuGGtFvGMxEyfCA4G3oifMrcBbgbMiJ9tskJFB&#10;2ClwSvPIRuc2EkpJzEBwRoTDojQWGCVCVxHSilzjglBXoJ8CBboFIeWn6B6ChL0KEn8FXSVtSkgI&#10;L3YSgeK2gwIlrYgW8OQOuortLigaedGlhtCBbYZIrmkqEUEnd51oMrkuElgt7W7WLnYo3H2AdiQw&#10;fANpKtPgtSFrSbpNiltFRWv0JY7tUfLsjVAdo1GNoamg7Y2qnJcudt+B11hGalVC1WyPYG9kr0MP&#10;/LWqEB1lHAQcBMS5iPeMuTbAckZmNVWwm6hezM4IGtWbJTvS9QZc23ZG3nMhtp5PyWWZKSQOyTY9&#10;PdemqaPtGsSHjWEpyPDaKWcalu8lql6Pxe4pzOI0cyN7UyubqivZE5tRbQZX5Ktac2RTLbPgBuDw&#10;0kY6T8talofVOVVKcjBKY6m4LJGa9mrX/kJU2d8o+xmPfvrslTgkkz+StjIPxgYocSkQyy0lsUBZ&#10;CSJlJZJXIolFLK8kVIjTdRBVlCjCf/aJOyCiCDtE1w4ykWQXwo7/7lSRV1pZ4qbLBgl5xC5EN1hY&#10;akgWEtL7uMYpenlHIhROIlR0y66uFyLnRv3OE6fslfCBRXIGVeEHHqSbm3bNZNkgvaYX4ipCupYw&#10;ICwwMDZ099zd3dZls+Laum3nkaPH68QuhM2bNu7etbMfm5YjykHAQcBBwEHAQaCuIWD7saSuZdDR&#10;lxcBb5tQ3ddjvKJqZTgbVb2+Q8HKhz5w+Otpi6PIbVMSNkpM84jDyyxx6G0QRMVnWQuyyV7pCjTF&#10;0BovPlJJmbK1TOuM+y+Ert16TdZh/2XFkVS7ENChrfRbuMxZKfSvzlYik09yeqKqbOmO3JXrwanl&#10;6BBKObSLFDmhsOhOf3RzP/EgtJanw0AQ4mIdpJW4AQU1uAqEMLaNn8xE03WGdz72nG7xyjSXSDPj&#10;O9KlcRkBJn9SCyrid4f9JF+J1lUkRRqWGX6JMZkS4NUIpybr5X3N1j/K8cWrlNYtaz97xSD9/c9l&#10;tavpONo4CDgIOAg4CDgIOAg4CDgIOAg4CDgIOAg4CDgI1AIEFEZZjNARaR1K+3i+i7ZMzDxI8ROz&#10;ciIhGTMk/fXcYEZQHt6IhRejsbien72/SokqAyvCs0WCeul6jK+YTkysGJr9UWeNGaB5/SJ9U5US&#10;PF/ZfgNGjMD0D3NRXq9gsJCxFlSYOq8CrPBKSsvCQrHS0sGzhkrTwbyGgHaSqQYEnNpbDaA6Ih0E&#10;qoqA0zCriqAT30GgfiFwlvcJZ3n261dddnLjIOB/BHxhPYgTLf2TeLcyPr1i+T8rZ6tEHyjIsxUq&#10;v+XbwdxvUDqCahwBp/bWOOROgg4C1gg4DdMaIyeEg8DZhMBZ3iec5dk/m2q6k1cHAdsI+EJg2U7E&#10;ieAg4CDgIOAg4CDgIOAg4CDgIOAg4CDgIOAg4CDgIOAg4CDgKwIOgeUrcrUmHlsu6hw1iYCDeU2i&#10;7aTlXwSc2utfPB1pDgJ+QcBpmH6B0RHiIFBvEDjL+4SzPPv1pho7GXEQqA4EHAKrOlCtUZnwre8c&#10;NYyAg3kNA+4k50cEnNrrRzAdUQ4C/kLAaZj+QtKR4yBQPxA4y/uEszz79aMOO7lwEKgmBHxx4q5U&#10;5eDh7J/+XF4RGBQXExkeEjqod9dGDROCg4OrSV1HrAoBuDksKCyOjAh3nLjXWN1wMK8xqJ2E/I6A&#10;U3v9DmldFDh9+vSXXnqJaa68ZndmvjZz2n3T6mK+6q7ORg1zzYbNdTdTdU7zNq3bcOrcslkj85DP&#10;vvIO24acWpGIm0JVSLfIBdvESRCefHBKSEhIUFAQZ9J1LtjJEyfXr11fWlY6aPCgho0a1jn9z5TC&#10;Z/lgfZZn/0zVOiddB4G6gkBVCawPvvyxY7uUC/p1Q4anTH+2V6eU68ZeHhER4S8O6+D+gydOnOjR&#10;qwfku93u49nHj2Qf6dm7Z13Bt7r1xBTodH5hdFREQIDXJo/VnS6P/CMnTy/cmC6GLMZflycW+UoO&#10;dqtf5zYDuibzyKwNYWoz5rUBH0eH2oyAU3trc+nUmG4mBNaxo8dmz57dtWvXS0ZdUmP6OAkZNUwQ&#10;WAP69nLwqRkEDmWfaNIw1jKtYyfzEMacw3rmlben3X6jvEm4127leDQn3FVF3qnTDzz64idvvxgT&#10;ExMeHm6ZblUCIM1j2ccyMzLz8/OJHM2EMUB1SxEAP0VFRbVu07pJsyZ4V2p3tvn7L78PHDwwJDhk&#10;wR8Lxl41tiq5OKvicg7WH3+3du+Bk1vTsn9/azLD59vfUzftPqS8Uxdx48x+Xcyao7ODgINA1RHg&#10;IrD2bll46J/1dMwLwKiLwaySXJAh8I89IS898dAP79yz/Z+DY6d9Mmf2h6POLScBEUocI1lQoVX7&#10;vq06X4C3TLZshTDWbtm4pXe/3iDFiguLd+/aHZcQl5ScVPWc1w8JmJScyi+MiYowQTX7z85xzXuG&#10;txsuCJ2F4CJh39vZGbuaDXtLEBoIQkZx5hzXkYxmw3b6HZDZC7ZOuLi7rti8Eul2MeGwZrz0+rtP&#10;3xEeGuJ3HapDIA/m1ZGuI9NBoOoIOLW36hjWAwkmBNZfy/7at29fUXHRnXfdWQ9yWleyYNQwHQKr&#10;JkuQk8CCSuCwLAisl9++d8oNRUXFeA4nhFVlBflHPuhf8qeisLDwP0+9+vGbzyUkJERGRlZfTstK&#10;yzas2xAbE9uoUaPQ0FAfEiotLT158qQrz9W7b+/QMCKBn8aa/+P8ocOG7ty+89DhQ1GRUYOHDI6M&#10;qsbM+pC72hmFc7B+7H8//efufw0a8/S2359iGdHeqZ0ZNNeKM/t1MWuOzg4CDgJVR4DLBxbYq4at&#10;2g8akDSof+Kg/kkVzbscDOt5MLwnPqNjyNsqsFdd2rcMDQqEkdTKQw0PhPTYH9rd3bjTgN7N+vdu&#10;el6vpuFhOdl7lxQUFCCALaXx2gfD5KEDh9CXnc47nZ6RHhtn/X7MVhJ1PTA4SPMsxDUf6DqyxbVv&#10;SXH5zuJi0fbJhatikb2Ki46rPhBen71cPN9f/vr785/G+fr8mTPnz8D5EvlE0qmpqXWFvWJAWWJe&#10;fXg6kh0EqoiAU3urCGA9jp5/Ov/IkSM333IzXh3t37+/Hue0FmbNvGGOve91/lObu56j7vM5y1WJ&#10;63OidT2iuFgQM1dwVeQQCGdF1g1SEotxWUJluZu88a3WAxps2rAJ1FXzZs3xphNUlA8HIjZr2qxx&#10;o8ZbNm1xl9ubxiN3W7ds7dm9J+b/53Y+d+GChXkuYsLmHJYIWA7WMLYKDamcOG12cHjcoKtehMDX&#10;v1muumOZSq0NYJn9Wqu5o5iDgINAdSPAZYG1bO7zg85LLM/dSl+5VD78VdTMl0SmX6lf9mnh0NHj&#10;peVl+Ldz2+aNa1e+No7aKtNj+8GGbQbeGR8f36ABDH9sHH9v+TsnJ6d7j+4njp3YsGnDqMtGQYhZ&#10;/IxF7y9MYwES+l57TS/dwAi0McHoRxvaneGgmJrkncqPjYkys2sr/sG177fcNauTL0wWWk0Wsr/P&#10;WLOl+aj/hWe/uuvPI8l944Sky8IbPeb3nMyev3XC6O7zFyw3l9yjx5AxEydt+f1TRbCVzw76uO2X&#10;n47n9UfBr7sfJHNhzq+RE9JBoAYRcGpvDYJde5MyssD6c8Gfp0+fDgsLS0tPi42NnTBxgiIPipHV&#10;fHT1xNEdZ73lpFx0+0i2fhz301KkL9zYKZPwTQJ3UtUZ0KhhyhZYYK9+fO1eHhV6jlKNp2Ik8FBb&#10;fn+NR4I2jG9xobOt5HQzmH7g2E1PfRwbFhcbLhQJpQKstouFtk1CH7v7qratmhjJ/+iHZb+u2GqZ&#10;+mWDu99y5VA5mB8tsJ7+L5YQ3lBQVCgyWBUVbspkUUaLklruisLiovumvzjnw/9VqwXW0eyjcL4B&#10;9gpeqCwBMQ8QGhKafSw7JjamZeuWeBzgMcLKzcndvHHz+QPOzz6avWbdmj69+rRu1frHn35s0bwF&#10;kEhpn9Im0Xue5+ke2Py9mubqXr0QTckl9T9yitWUNG8h8AzWT7+//KmJQ+avzVqWmjnvj2UZvz8l&#10;3knNSt3tmvX1PNzRpIdp8PQF0t32UzHV3v/soKXDVj4xyFo1P0yhrROhIXiyzynKCeYg4CBQ/xDg&#10;JbDO75fozksli+Qrhcd+SPjfM48cdZXM//m3iOgIwU0W85eWlReWYNlBIcOoQYOo1E2rZ44Xv+LO&#10;9gMNW/af0rBhQywGtIXj3j17s4+QIfPQoUO5rtzxN4w3i05GJUGeERuHPMMjky0ETAKji8/Ny4+P&#10;NSew1hSXZ4QXr874+bfkSQ8I+RnFu5eE97kz48Pnk4clF8cNd+X3bJZ0qb9UkuXMnr98wughSrGq&#10;lYOYibKjzhFYWswx8fU7gI7AGkDA0hdvDehQk0lw9Rg1qZCT1plAwIjA+vXnXy+74jKm0X9f+u8l&#10;l1yCV0feCtoaOo0ILPntUe7mb+duiOcYsQ1RsqXPmcCaL02jhqlDYJUIT7/09FPTnxLCBNixpK7L&#10;chW7SCKU2RlzSfehY/QJLATxjYdiOfAhLj/pBvnawPmFxZP/826L1m17dEzq0TGue4dEpsnWPXg4&#10;z8TzeUVxzvMPXR8VofYexdgrHr4PiSo5LD8SWDP++9a9ILAKCgVKV1HWilpdef5UFhYV3fPwcx8+&#10;d13Ooc1lhUd1a8r5V79TRRfvWDzYolkLuO+wuwBCqw8TcvDwwT59+wQGWTvDAnu1bs26oRcMhajN&#10;qZszszKbNWvWq3svzOSX/bUssU3i6fzTvfv0btW6lZgW6Q/SUrxeLVdTAzcRW4sILPPpfVFx6cuz&#10;12Rmu1zZLnzGhQvhDaOaRTeKixPwNXN3JvqF7T88EtlAtWi0KiRUVeLydYVSKGeuYg8vJ7SDwFmG&#10;ABeBtXzuCwP7ta5wbWVr1T5bEbFm92l3pTs4yLPbYGCAUCEEYqgmHJe7MiAwIKXh6Xsv8eyrsm1/&#10;w1YDfCGwMASuWb2GrHgrLsYOJhdfcrFxGWH0WySMVBldqd7QYurcJ2euaKNlbKJVNyoCXuOdzM1r&#10;GB9r9iqsfAkWDhIPocFgjJKF8iOCa4vQCC6xdhUXxxXnExoprtGVfs8wI7BUFlhDhw4hywapT3fM&#10;tnFMmzJh4hRzC6z9cyaNe3cvCUxfFgn4mj6Zvi3yDKbyOyUahLzSUw607Hpy+jjxvZMciOX6uRfI&#10;hlylJSVFRUUFhQXvvPWmCRq6mPNPfP2Ocz0QyHzi8njP9W9mLf2Y+Dc5Tmmni0qiG4RxBrYbjKvH&#10;sCu0VoavVhj9kuMzqKEugfXHr3+4K9wwkR4+cvj8H+YfOHQgPCz8lttu8c6s6sFPMmSghlTyb+Q5&#10;NCc+JS2N2UJ7j7NaCYzP8npuFFKEtFz2JOuVBJUn30nxTgI2FDI1JltYyIlT+X3jN2wgSmmH/o1b&#10;/lbmtE9PsjVNjR1GDVNLYG3dunXWrHkTJ45J6i5xi5JPSRfUBYd1nSGBhd994KFkEOzGNSKwxPVj&#10;strFQmKsmsACe3X3s98M7Z9EXoMhJNg62XWmIMTSDnL2N8thePLmE/9WcVic6TIhysD847jl2PHU&#10;S2/CAiu/oJCsGWSGVyJ5xSgscg8+sO584JlF3z4aGnA4PKRQdAYhOYWoKNr18ZuLxk77uYou3hf/&#10;ubhr564lpQr4qlCtw0LDduzaMWjIIEuHtpi6r/hrxUUjLmKpwQIrPTO9QXgDLEUEb4X5/JatWxo1&#10;bIQdn0aPHS1qRDuOPl5mmLrNlhLfOcq+xSuYx6xTp/dgSWkJLC1vpUNy1WQvYTlYP/368mkTewjh&#10;samZebO+XrZsbWrLRk369mnx2r2j0VhSd+fN/HoZHHRojLC0JJR8h15Mbfvuu8RCSzFPlibYF198&#10;8YL06lkeoa6UltmvQi12ojoIOAjUeQS4fGAR3+1kz1+yfh/njYPy35kc8P7kwLcmuN+aUPbmTaVv&#10;3ljy+vjiN8bnvzG+8I1xhW/eWIQLJXtFolNX7j4c8Qnx5eXlGO0wXrZr385MQm5GmpCSbLq+kEZP&#10;Hnn7RSlkBnu7wQJDH9Q8M1GoQwW2RbPhUbz9beK4feldQubHGLaF4M5CI1ixZQj75riWPle87X84&#10;X/3kV/7zv+9+s31PBgoF0zDb2S4GYzWanhNmTJuATw4JbcZ/upIeL7V9d/ZKoc3gke0XLF2JiPuz&#10;0tuPHAy2auWz09OnfikGeWqOge+WQU+sfOliMiivVK1OfPzR6XDQlnfqVK7LZc5e0YZgjTlHppwg&#10;DgL6CIBIrT5ozp7aW60w+qWAapuGl1x2CcyvwF4hd6OvHH3X3Xdp2Ct1vjMWEYPn22+/tm/uxs25&#10;GFkvit+wKUPI2ASrqpEj+cbZuISEnByXSnJObsJINjyrkkA43EnDEyoO4yQQJhcDPA5otAiqsSNn&#10;Q04KvZmSQ/T0OpSMVQ2zV/zDSt7RvBkvzZzx2lNjrpsoHM0Ds7Ns+dZly7bO+4Oe8ywW7CMhrCL0&#10;2adVVeIyrEFdEfYKPRzt5FDs7D2W9liyfidjr/AoTmJ5d4rkZokw4d9DhvZIQkjL9qibblY1O2LK&#10;yc07eDj74OFjBw8fPXTk2KHsY4fJPtrHs4+ewHn06Iljx3PK3RWCO7eyNLOiZE9l8W6cFSW7K4rI&#10;mV9AVvyVlJRU0XKKEGjEDMw/hziT55jOL1m8RGavkBHwVrC9UrJXWEVIqkSeohjie43sm7vw/fcX&#10;eTVObbON73UNace0ecsN2RMsbaEoQNt7KKpKzoa577PDOzmz2lSTvYT5YL1mSwZML7HQO3V3Vura&#10;TBeOYuGxO4ZCe5goZmbmpaZmsjb2+5pdmiztfXfcIHY8S6bSymPvu+nD6Fz64r1kvk0OzwR7mCCv&#10;PbRsdFUMcPbMVaoIlBPdQeDsRICLwKLb61KaROKwMBoS0kTaGZgyKFYMlZWvcd0COHXq1JbNW2Dq&#10;ldIuBW+G9+zas3nT5oMHDp6dpaWba0xMzNEIb9UJZ7OunYRWAwXiMPQICV9eLDTr1Kxn82bJyTgf&#10;uPkynPdPwnkpzvsmXjYN54RL750w6p6bRt1906i7brzkzhtG3TH+kqnjL+nSMfmTuX+AUrQgsPQm&#10;pi5BIB7c35s9Y+bsGS/N5i1HvP4hB+yn0rP2UwaL/N2/AvZ2lL9auoARWYIwaNjFexetsO99+MXn&#10;n3Xl5n70wXs8KlliziPECeMgoItAcbEhgbV181b53LJhC87NGzZrT3Ngz5LaawKjLj4wSqpihbQr&#10;wVLDU3mnfvv5NzyYVFEx/ujKLHBkJwMWVml43Hwf1hCMhEruTZ4/QR71Zn6tfD0SpDdR2iRwJ8FK&#10;PAkjSkhOSclJyxAZLCkibgq5uRKtJSvJnk5rnr1iCvA0zFmzZqUuWza0U884QcA1Yg3t373H0O5D&#10;6TnmEqzZt2ZlqsJDVSWu2vAK2rNJQrGOzj8v30LYqzzCcBmd+BUcliWBZStdX2usOh4mvAGBgcF4&#10;7xqExXZk+212ki/4lC7c5eXggpSzafqql97zac6soz/ZPNx/BBbVymq6T7QYNnzYtz98e/zEcUbA&#10;YcaIlYOy7dXVV19dVlaGF4dNmno5MqPU1EUCepVvZd5Zr9nCOoocWEshN2RtMG3voYSHvMNmh+iF&#10;j6/sa7KXMOkTUncdgr5jp86eNmMefF1hUS1a03/++wc+Z8xcNnHGLNhkpa5NdQmuR99YqMkZeY/L&#10;Do3jq/ZTJ1BfWJhL0/m2eoLNh5JfQvF0iX5JyBHiIOAgUOcQ4CKwKH9FR1OJw8Jfuj2E/BYGX63y&#10;bn8wJuzVxi3Hjh47lX8qMzMTicLqZ9/efdnZ2fqJwbu7Z6pqpU99+Z28XTM/ooYXBw8UGk3GSkEh&#10;OBlO3IXiJUJwJyE8WWh2p5D0OE5JBJl0MTKS2r2zeRVjL1HCNFSlMHRAr6xD2Vht59uLQZhfzZhC&#10;bK+mTeMxv5LWArJXQiynYLCERStWSvyVn4py9qxPOCVZY84pyAlW1xCAl+vqVhktyySJDu07sLNT&#10;x07ntD+nfUp7nG2T2ya1ScLZplWb3Xt2m2toWXuzMrOQTXxWX07x1v2neT9Vn3xINodRm/RLL5F1&#10;xFU57Eqw1HDnDmJakpmRWRWtqjmu+iGQbbFisdGKUifYTeekpJjRXT4+Z/qW8TPFXkFby4aJMLO+&#10;njVj5oxlqVtmvDRj5nszcQeGV8sk86t5Xy83MmhSoVEVHsqHuKIBFJRQGl5J7JVLr6hOuPJhY+UC&#10;t2V84leEyTpy0qisfUhXK2rrdq0Bi3XlwhQKrFVwCP4FBYfgxD8cQfgMwtdgxm0Flas35vaaV1sn&#10;wxfCvwQW1M5Ms+6UEhomXH7F5fB1lZObo2Wv4A8ExmVQv2+/vppMYJHEtX0FjZGkHI6t7WO2lBYI&#10;VEvvUWO9hEmfcOy0+7WHR8+cMWbm9DFjrhsD3ip3zVPb5t2Hm3HN4ubNnDjvvYkzZ2Cp8Ri46+Cr&#10;JrUuFE+XWOuUdhRyEHAQqBEE+Agskb9ipAZ2A8ZaQixcE42w6NsjoZKsMjQ7fFhutvefvXALj0cd&#10;eArAWAg3TyMuHIHR7u+/vXxVKFLF619BsV6A/aJYoUDex9S3g+MdBbZ9dAkH38746nn4vXLt+kEo&#10;3ymUZ2R8/qqQ/aUrfxf4QJGiJNjQ0iRUFWGsGLHFShr/YOvFFiyWlhaDvTIvU4yZKrN/Iou8HSLm&#10;VzPpyWuE1ZZuVANDK7H0CIOVvjSd2V95mV15jLHatG2/N52ZYnki+qf0OTD3T0KOlFqFwILfFxw4&#10;eOCX+b/4oBXiLvhtwc/zf/7hux8+m/WZiYSSEuu9ovDuet7P81gDPJlz8o+Ffxw7cQxf4cMIu8Ca&#10;q2dZe//Z8w9a988//8zkwBJH9/ABBDnKqr9WKelvoyQ4jIAMtbCEUZmoSTZNdKiiBHMNsdV9zskc&#10;FOiunbtwXRW0qy0uGVtl6yaaCluyAwMKzkU5GYvmbhDM7Km0SWjvaPOnMLtSGGNVGw7+EWzZMJHM&#10;si1bxowhL36GXjJ62W6sIRIk26ukoZf0GDqmB78qPvBQsnBbcT0GUBJ7JRtegYFyQajBKkLD+8pM&#10;GsWVTdEUyxV501XIZ+yVLxwWIbAIXQUCi1JXhL0iTBY+cV+8F4RZFLO3El8Vimsd6Btjq1eT/GXt&#10;RwKL+Y6Iio7icQoCByBYlQwOK+tAltL2CuwVlMco1jalLXZ24s+IJyTjyL2m9GJfhF0PJftLnr7C&#10;l8RrLI5Zn4CtG0qEzEwXdjPAZ3WqRObS4roGf8+lzdXm6RKrM+OObAcBB4HaiwAXgUUdhJNF9NQg&#10;h/pcoqPskqLbFxfevqhgyp8Fty/Mv+2P07ctLLgdn7/n3fKra/JPOZPmH7/px2M3sdz7MBgfP3Z8&#10;wPkDLrzoQkS/4IIL2ICHt9alxg94MD++NiVNWtjObJDje/VJocsc3n8fLrLEsiATXCyA9xgp194y&#10;stDMbTnLKc8ozvx+15+7ki/EVoPJxa5wIT+7uLx58rCeu35eLRxcEhe1a8ee7O17jmzfffjvnQe3&#10;7jywdUfWlu2Zm7dlbP47fePWfeTc8s/6LXs8pGUV4ILhFTO/wjljupERlrREHwv0Ycm8YDpZQbhU&#10;kB34t0lsu2BBushfgcF6Au6x6Jp++MJ6mvpwF9qMnyzGU0QkKwwRcJKRmyy+fFljzifHCVWbETh0&#10;8ND8H+fLGoKBOnT4ENZ/HD5y+J2337Gr+cWjLsb+AFhPAV+2N00Ue0VdIaVlFgwUYh07fgxrUCAK&#10;BMe27duwSTk4LFzzvCewrL3ndDhnX9o+NCamHgyLdA+7CCjDDxw8EO/kD+w/YJ6EXZsmZRKWMCoz&#10;ZZJNEx2qKMFcQ7y/KXeXnz59Gm9xFi9azLJWHWRiFcqReKwRREcyhLGinqeweJAuJCQ3jMZZ2fsM&#10;obtMPVGqkyAD+jVwfEMHeeMkqDcuGgYajSS+tGr/YdkwkQXsOZiamrVsLfF7JZ7U9dW8eank/DqV&#10;i/SRsLDFQ6kAtBfXxPDKgIFqFBcVGys6yTJcRQhv7rFCYnNjBsR+uspsKnkruxwWJsrBWEIIsopR&#10;VzC5IieOwBBimQULLGKEVVGObbyl6TF5PSy9QvRa4lDVysv4sKofcEN/8uRJePOAL3ZLA1KmdEJC&#10;AjisjZs3Mq/tWDnI2CscHTt1hG8Qr7zBObvolopsTmq4sg/9CpvTe6b0JKn4HLKukFDiYpPX9h5V&#10;RbKG4/P0CdWvUpvxT08V2ARbMQmv/nSF2pH9Gsiok4SDgIOAbQS4diFc8f3L/Xo2Kj+xmb4pgkcs&#10;cY3Z0uIpVwxR79RDQnjWx1d+/tPqkyePjk7869CRkKQh9+BlS0REBKeacP+B5xyMl8uWLpt8y+Sl&#10;i5di8SAcgmBCf/8D93MKqd/B8Lx68MixVs2b4GnWKKeu1KuKj+8Kb5wc3u7x8PA419rxcR0vJSsK&#10;4Rn/4A+ubXPiOg3f535MfEfH/rAPcc9neot+9O7ZgdCYgjD+rsc+fOE++I/ETMYo3de/WT5xzBCy&#10;tzcLQeepugscNLsQWhca2Zhw0Uhxv0Hr4P4MoYs5/+5F/lSlvshS7UJ4YNWXK9jytcTB485vLQin&#10;dvz2y1ZSjeK6X37puTF+y7b5TlIff/RxWWnZpZdd2oba//nlAPN1x513mItav/nvfr30d0CDAyws&#10;HoTt0g/zf7jkwktmfTFr8oTJp06fYuzV6MtH453/wsULJ0w0XJzL02P4JafmQuZ+PRfrR2AsdvPk&#10;m6spORMYWYowa8KC9BMnTlwwhLwdMbG00uWwQGhiLOzVp1ejxo2YQLsSzDVcvnR5t+7dfvzxx0sv&#10;vfTPP/+88aYb/QiU7i6ELAtyZpXXfkzaEaWLgFHDVO1CSFbVIb6H9MnzDKnSzYlTpm35/VN+nO3u&#10;LaiUbB6XbfDHDLEVaks6SwrjpyGJsaqtA39atjk37zTcYG019rXePTEWGxHGN43+19BeSq18Tpd/&#10;HLfchfCx52ZOuv5fWD0gTp/I0gVx80HpL2Gubrr9Pxt/vy+0Ym9YcJ7IY0mmV/n5xd/OXn3p1O/A&#10;AUVGRvIXqCrkooWLOp7TEd6mfJYgR8wvyEeOup7bFWNQaXlp81bNdWUePXTUVlpNWza1FV4vsM6O&#10;gVWWeYYFmA/WT78+/6kpo5enZsECKzXTtWzZsoylT0HjgqLSu17+fcaUocQ4C/dTM/U2IjzDWeNJ&#10;vpbMVXhUdcI4CDgI1DwC3BZYxMxHNHVmNljUL6RaYXqL3RYvQHw0bdzws209T5Xa3hi+QWSD33/9&#10;ffmy5WSFmyAkJSfhdbQQKFx0kbgvb83jVQtTxJzIXCvGXglJk13FcXLI4ny8D4Mf957h7a907Voi&#10;vZoTPYeK/s4Uns9Ee3a2ktDS5osmM7hH24nTnh563STs6k3OieQEV6U9Z9xn6yEW5NWgce8KkqXV&#10;GSgTS8zPgE71JslTO061GUePwYlZ23acAn21cmvsYHy/vLuwdSVu1MSB1gH2Cin9+tuvfkzPkr1C&#10;WlijYZQiTKzw07Yd2/Yf3P/Zl2QdYlpG2p+L/7z80stJey4uBpHduFFjc4VrQ+299rprb5xwY/Wx&#10;V+Yw4hls5/adYIgy0jJ69fZ69OUvayxmR0mtWrEqdUtqfn4+f0Q5pElBI8yQYUOwAAcdb7PmzfzO&#10;XkE+o9t4Pn3ImhPFBwR4GiZsr1LpScyviOur1GV/iLZXsMCa9XUqpw8spXr2bKm8M6aMa7K5IdFK&#10;9nglXoiCPD95Sx7er/OytZmz5y8HS4WT/Sjnjt0Ee4Xnc4TURTs2jIY3ThesmQ/FxBkF8+Bp059/&#10;8IlX7nvsv/c+/MKdDz0z9f4Zt0976ta7n5h81+OT7nxs4tTpYK9Q6O5Sl1BpbXXLma5RMMmjqeza&#10;1PYF3je48lwpbVMCAgPg1urEyRNVVMmJbomASZ9QLgRMmjF7xnvz5v2xLHN3alREaN5p4j0zskFo&#10;eGjwc69/N/PrZfPm4adMN71fFw+eLrEu5svR2UHAQaDqCPBZYP3wcr9uDctObmTp0fWE5P/ioimj&#10;h3XHZVZWFnP+jbWGIqtVKSQmwnRC+Gz+ir5d2y9bu3H33ozJV49s3zaR/1VSRnrGpo2bsLvRgIED&#10;unbrWvXc1j8JeEeRefBIUqvmJhZYcq5f/eRXbDXIvu5JOy465WfWVaLdFd2qxvuaGWQxa6w+PToy&#10;JuuGux+3tMCqf2izHOlizv/mtr7CYpmvl17+H8KUlpRg6QEW070x8zU5isoCS7oPwyssIB0krPzF&#10;1ZVaYgmwzdrfhl1yH+bptmwmms+o5C1ZtAQVfufOnShueKJt164dd4KegIcOHWrZsqXdiCvWbBg8&#10;QOvXlojBtoPtUtp9PPvj/v36n9PunH/2/QP3IiOGjVi/cX2Pbj3CwsKwwrG4pBi2Ra0TW8O9iDZp&#10;nh4D7tvhBgsLCROTEu0qv3GLl4NCI2e3sK7F+rhWrVv5wB9xJmEC4x+//QEqEArAKgEskg+GYJBA&#10;ugJ3Rd6pPKAN8zcfyDgTDWXYP/n4E6VkXSMv2WaKExkIdyyw7Fbs6g5v1DBVFliSNRJcm3uZNkM9&#10;F/5TsmbaNHsWWCxrVbTDYkLAZymBUhlVmWOoDZxfWPzY618FBib06Jg0YTSZasoHiC0YnkSEFz5y&#10;69ioiHCV5I9+WPbriq0w/rIsNSR62eDut1w5lIXkH8ctLbDwOgHbEDE/5TjyDq9t1qppRekJxdZH&#10;lW53UVlxTmVpdnhISUhwYEBAiBAQJL8fLCwqW/1X5oCrXqmiBdbihYs7nNMBxlOWaJgEwLzv6NGj&#10;jRs3xj4hoLGOHjuKmflFo/TfJZ8JC6yqZK6WxuUZrHlUzy8siYqwbUDAI7law/gr+9WqpCPcQcBB&#10;4EwhwEVgrfzhlb7dE8qOiwSWvPngoqIpY4b18KhOnXxTyyzqExw/VBIC64oR/Y+dyNmbsX/uT3/M&#10;mDYhqXWLkJCQM5XhepYuuvj0/Yfbtmlhl8DaTQgs6WCLBdlGy9rFg+wXGrZ39w7MS8NN9zxxNhNY&#10;Wsz5J771rAbays4TTz0N4xewBu+985Yyoj6BBbZqW9zll8Zso3/oykHxlt1VhCbpGhFYH7z/wU0T&#10;bvru2++wxCw6OhpLmG3lFIGR02eeeebWW29NSbHaKMlb9PKV64YMOk83uc0bNmPPQeLrippiMY9X&#10;+ALeCg8VIFNSklPCw8OxvmPXnl3RsdEdOnZQyeHpMbAFISTADdZdd9+F6EYr44ycQ8k0ivlWTXCA&#10;teKvFeNuGGeSBH7STYUnCRMYUQP3YLPGXbtB9o0ZOwbPh7o6mHvgwubtv/78a2lZKV7J9B/QPzEx&#10;UQuUuQQTDe1WNjk8DzI+C3ciVh8CRg1TSWDBzoJTAVtLCGWZPnNYsu2VlsDiVJgF06Wc0g8ce+S/&#10;c/Ld4aFCqQCqCswdHHlGxrw9fXzbVk2M5DMOyzJ1JXuFwPzjuCWBhS4UPlvlrSo2LXiuS+9O5YVp&#10;0hIF5lgWnXcJ3vuGhkUFhzcPDI4PCPKQcaVl7n3/nGh6ziW1gcCCkSmy0+XcLhjX8GImx5WD9RBj&#10;rxqri7BDYFlWPJ4APIM1j5w6GuYsz34dLTVHbQeBGkOAj8D68ZU+XePKT2xSqfVn4ZSxw3vgZkbm&#10;frZFHVYkkicqSl8lwwIrQJj141+n8k6eyMnNPnqimL6MeufZezHjhyvLGstkPU4IXfy+zIPtklr5&#10;SGB5qCvRBkt2eyXaXYneGkSjrN7EAouU7o33ntUElhZz/olvPa6NPFmbfMttH3/0gSqkHoElc1VK&#10;0spHAgvJGaWrS2Bh37etW7ded/11Bw4c+P677xH9qquvat3aluGXsGLFil9//bVXr17XXnstDzJy&#10;mGUr1w4d1F83CggsEC9sn0HGYcHqKi4urknjJuCwkpOSwV6RxY9lZSDd1m1YN2T4EJUcnh4DFljY&#10;ghAOW3v0JN27DwdoFHP2KvtI9l/L/4Jpbes29lCVlbFMwgRGJgSbgaCUUcRXXnUlvtqln3779Tds&#10;b9LvvH7yLlp2JVhq6APyiGKJjG9inVjVioBRw5QJrGpNXRbuA4elXDmoIrD8q3PeaeLFKTbad29Q&#10;lvrwj+OWBJYqrcVf3Nx/2Hnugu2iCwbqS5RwWBWVASFxwQ2S/++rMvbSlwYQvXFQ/xB0A2jxHpl/&#10;PfngFLwDhrtDy+ywAFW3wEJXmevKhesr9HjYhxcvS7CfCbxDxsZV4xpMztzV42A8g7WT/XqMgJM1&#10;BwEHARMEOAms//XpGqslsLDn4JWUwKIWV2QJoWezQXGUlm6Jyw6Fifc/979HbsUGuHjQcgqm6ghg&#10;hNubfrB9WxsEFpsR0aIiaz6ZFZZ4r4LugUOLUvwnzqNE32biqkNBmHB2E1hazPknvlUv9PonQUNg&#10;KYkqtpBQtsCyvYTQBC6jh5Cvv/p6+IjhTZqQ1/twu441YlgJeM2119hCHtshde7cGRzWf/7zH2bj&#10;w3nYNcw5kHXgxLETMnuFpSKxMbHYoDD179Rr/q3W2VaPwamwD8F+/P5HmEGVlJb4YNrGmZxdGDnF&#10;+jEYj4a//vTrZf8S130jabvWcH7U1hFVrQgYNcwaJrCqNY+1Xzj/OO4DgTVw5AB3/g4yW8ZBXz+w&#10;WVhgaKPgyK4vzz4y7fYbxcmYaBxPvZDig7xHJH/yTp1+4NEXP3n7xZiYGP4pNCOwfHbiDiMxbLyL&#10;MSWxdSJoLJwHDx3Ei5mktkk8701rf6HXWg1ryWB9pvA5y7N/pmB30nUQqCsIcBFYq378X+8useUn&#10;1RZYC/Jvv2pET9AdaekHKkGF4FVSIFYQiq6/U5JascX8jMTCqxsMxZMeeO6lhybZ2ouwrkB5RvRE&#10;F78nbX+HlDY8Mwn4wLr/5sskF2aEvqKzI2Iux/7RKRUmSyLBRV/60V9FGotdk20mz3ICS4s5/8T3&#10;jNSTWp6oN4GlNrMimxIKZDtCshmh5A3LLznSfQjJy8ubPWu2TDnBjwkILBy33X4bbJ0408Uii02b&#10;NsGI6eWXX77ssssGDx7MGRHBeFwjydLAXh07eoytHITtVWFRYXRUNNgr+CjZsWvH7VNuV6Vrq8fg&#10;17kWhrSEUUkGYa2f3T0EkeUqSrDUEEnA2dYll15SC+F1VPIvAkYN0yGw/IuzuTT+cdwHAmvwRYPd&#10;hTvEWXFFBZkr01e+gaFNgyJ7vPRR2r1TbigqKpYckjJreOLcgfylzh2wfO8/T7368ZvP2VpUWEUC&#10;Cz4rwWHB5gsjIwx+MbiAC4NJcjC8dhlvfl2TpVZf0zp7BmvdEjzLs19fa7WTLwcBfyHASWC92rtL&#10;dPnJzapU/zh921UX9hJHYWZyRa16KA3CqA9wHdQemnwQ5uTmB553CCx/FR7koIvfvTerY/tEnpkE&#10;ceI+6TJWHHv2HcOMqEO7pjv3HFE4bWdTJY8/LNE1luQsq2f3jqxcJ953Vi8h1GLOP/H1Y+nXG1FK&#10;AouwVFtdUtbiuhPvV/K9RMJj+S/bug8hP//0M5igC4ZcgE/Q7piyf/H5F3BlAj/ubK0Zz/HTTz8h&#10;GExNQWNBjgk5opW2ev3mgf24tsY7fBCvxo/oslfYnXDkhSO1LuR5eoy0fWk7tu84t8u5Ke3see/i&#10;QYaF+WkewQfIYDtC/li2QvLDaEusHwOba7jg9wXY6HD9uvXnDThvzeo1WLDjx6QdUbUNAaOG6RBY&#10;NVlS/OO4DwTWkEuGVBTtlObG0rwYf0NAYHV/4YO9026/ARQVM7aSfZKyGRmbmIFLeuDxl2e/85I9&#10;AuvPxR3P6eibBRZSxIaDiW0SQ0NDYXjlcrlOnT6VEJ9wwbAL4AaEZ9pZk8VXz9LiGazrWZaV2TnL&#10;s1+PS9bJmoOAXxCoEoH1e94tV1/UB3zIP2kHiDkPWUpIFxLSDQkrKwIqA6lVDwbkgID2yS3wZ/KD&#10;jgWWXwpOFIIufuc/GZ3PSeaZSRALLEpgUaJRLHpqX6WxtKIh2IaS7IJMqiSKkljS3ffk2ezEXYs5&#10;/8TXn8VfX2QZ7EJY7dnTPoSAUmH7vikXaCxZvGT9+vWYwd//wP2cOmH94O23E+unjRs3fvfdd7Zc&#10;uW/Y/HffXt14Elq/Zj32ImSqwqUuLpjt1f6D+/v372+0C6FljwF2CYTd/gP77512LyRX07I1pIK9&#10;ZZPbJpskgZ/M/aCboGQJo679lK3kqijBXMOFvy/EDonIIB4gGzZqOOrSUUZA2dKZp145YWoeAaOh&#10;3CGwarIsMI7zJ2e0AYiuBPjAGnrpsMriXZLDBuaWAfMwQmAFNuj6/Hv/gMAqKCoU/Y5WwMkhmXsx&#10;/opcuisKi4vum/7inA//5wuBVUg8iNk63OXuI0ePYOXg8RPHmUN6jC/dunY7duzYwMEDHQLLFpg+&#10;BLY1vfdBfi2PcpZnv5aXjqOeg8AZR4CPwJr3f73PjdJaYP2Se/O1F/eV3VyB4KCbYuFgY7MkXPSH&#10;RX649T+OBZY/Cx1d/I7daed2TOEksO6bdCkM4cBG7d53FDOiDu2a7dxzSHzZp91/ULJllwywKnt2&#10;78RWFN58/1lNYGkxdwisqlTrWkJgYYnE8mXLs7Ky4B/3jjvvYDna9vc2+LFi7QtT9ql3TG3QoIF5&#10;ZufOnXv48OErrrgC+w8yV+7NmjVjX3lQSt22q0fXTjwh161eh3fjoDmiIqPAXsG9Ltgr2F5hxaIu&#10;ewWZPD0GLLB++eWXwRcMhqMTHjV8C7Nxw8a///4bXKFv0S1j8cNoKaqaAphreOL4iVUrVmFNaFFx&#10;0egxo2VX8dWkjCP2zCJg1DAdAqsmy4Ufbf6QTH8QWMMuG15RvJu9MGSeHJh79oCQJoENuj377u57&#10;QWAVFJJ5NN34WWF6Ja4iLCwquufh5+Z+MtMHAgu2XZxIQquSkhJYbMH8CisH4V0RIyOoq5M5J1s0&#10;b5GUmLR3316HwOIEsyrBeAbrqsiv5XHP8uzX8tJx1HMQOOMIkKcy64N5nTQ+9mUc3EvP9KxDaZmH&#10;0vCZdTgt83DagcP04lB61mG2s4p1Wk4ImwiInCF3LGqgXtkhpSnWD+KiY/sWnc9p2blD6y44OyZ2&#10;6ZzUrXNyt3Pbdu/SrkeXdt27ntOzG84OPbt1xPpB0SiLOy0EvO/9rGGPWO9mbUfkmQ9rF/Mzr7Gj&#10;AQcCWC14Xv/z4KxduVSw/TntJ06aeNOEm3COGz+OQ4yAbQenTZvG6CpwSTCQkb/yRMczA08whGnf&#10;of2OnTvAW4HmYOwVHi1M2Csm1rL2YuUgbK+qlb2CE/fdu3ZjkSNnTn0Ixg8jE25rmaeuPnYlmGvY&#10;qHGjxOREOF/Dpr01wF4VFhT+9vNv+PQBaieKXxCwbJjaVOR3S35RoGaEJA+bZDehYdc/Pfa+15Un&#10;7tgVcsbDVxTvyj8NYqg0v6D0VH5J/unigtMl+QUlBYVlJaXlzF07eWkoFiqzv8I/cFzkk/5cUV5G&#10;rDLtHlgLz3mUu8tPnDiBvVnh/PF0/mkMK1u3bcW2g3mn8mKiY7DdLeTYTd0J7zMC/H3C3n/2wtkZ&#10;nG/6nFYtjMif/VqovKOSg4CDQLUiwEdgmfBO9C1SSnKrlOSW7ZJaJye2bJvYIrlNy+TWLdomNk9p&#10;1bxtmxbJSbjTHJ7BOTujXdt24dy5bSfO7anbt2zYgnfR1YrCWSRcKkrPCkE2aWKvBQEEWfQpTqSk&#10;FYSSl3fq3cwWhwX2Ki4usUezuNfnZ81ekDd/Xd5ZBLWT1bqGAIyYmjZtCmspHLLuuMnusMPS/Krq&#10;mQaPxikkoWFC/4H9G0Q02LBpw87dO7GJKCg2I9srTpk1E2zsVWNvuOmGNm3aVF9y/DAyHaq+EM+u&#10;BEsN27VvB/fJ/Qf09y9Kmzds3rp5K06MrRhhMc4e3n942ZJlSOuXn3/BNQJsXLdxzco1OFevWO3f&#10;1B1pfkQAbMKV97/hR4E1ICqpWRKoqI9+WMafVlyzuB9fu1d54g5/9FoS8uM3F30z669vPv1r7qcr&#10;vp21cu7sVTi/nb164fwtO7cegJI5uXkHD2cfPHzs4OGjh44cO5R97HD28SPZx7OPnsB59OiJY8dz&#10;ysXtC23kKTgomKxV5DvAW8HSCt4bsdFhVFQUjI6xrB7mV7BKhu0VLJEhisfe31y/48eOY3sKnEjO&#10;Rk6coMYING3etFQoPX3qtAOSg4CDgIPA2YAA1xLC1fNf69kpwp2zRYUIlhBegyWElUJahrUPrKTW&#10;zRH99ukvWDpxB3sFo2U5LTyYHTlyBI5s8Ub6bCgSW3nEZOLvnfu6dW7H81oMPrDunXipuMUgY6xE&#10;D1jUxRWjpqi7K+JEFNeMyiI3yfxHQXJVTn7gKUsfWIy9yswWXMV5QrErDo56ioWh/V0TLu5uK4+1&#10;LbAu5s4SwqoUUy1ZQliVLPgx7qHs4y2bNfajQKUoWz1GNelQM2KrFUa/ZOFMaQjeqlNHrzWqS/9a&#10;Ch83eFKFwRc83fz76n/LGZw9Z7Z2L0u/ZN8RwtMwzZeqzZ6/dd6yZWOGDp0w2mxU7TnqPl20t/z+&#10;mmUpVCWurnCwV6Ci8HnZ4O63XDnUUgEEYFGUIbV3TOSALPt1hZcZuFHS/AsD+UMyxdC4QNZgaZ6R&#10;nh9+MW/i9aNPnsyhLh3If3ZBZmEVlW4yEasoLip++Kn//Tr3A1tLCDdv3JwQlwDWCW3cBCWkVlBY&#10;cOLkiQbhZI08nCriK5ZxIRZorHYp7WCBBUeQ6B8QpnvP7kHBQUZM1rwf5rGEEJg5zyKfFe6y0rIp&#10;d0wBe7Vp4yZ4gscqxZLSEmeXVaNC4Rmsd+3YlXc6r0uXLiipVWtXJbdO7tipI0+bqv1heLJf+3Ph&#10;aOgg4CBQTQjwWWAJwqGTBuZTlN5om9QqJallSmLLZNhbtWmR1LpFUqvmya2bJbckn0mJuNOMmfPw&#10;ZEPhMosEx8h3TvtzVvy1wrHD0qJHSSWReuLBNtdF3neRiREpDcmBO/srunKXlnqKN6jZOqOwpASw&#10;Dw1PWqm7MzOz85Ka5bmyMzN3p+JrambqrHmu+cuzeKLX2jB2Ma+1GXEUq50IKP3H+13Ds6f2ViuM&#10;fimXM6VhYJB63B92wbCLRlwElzdXj71aZq8w8uJJ1S85dYRYIuBbwwR7BWYHn+byQVRpT0uVWICq&#10;xDVJAmqDVLJlhyWA/GGnnYOxVyoDLhWfpZRH1+tZn3ZUIGGxXhg2TSCejA5UgKCgwOAQ/AsKDsGJ&#10;fziC8BmEr8GBwTCCCgoqd7vtJt26detcVy7PkuqcnBy4js/Pz8eaQaQC14rQAixVaEgozEXxlhQK&#10;wR9W02ZNLd+YjrlyDM6rrrnqunHXjb9x/MSbJ06+ZTLYKyxGPLj/YKsWrdC9gL2CbZfd7Jw94S37&#10;BGx2/H8z/++NV9547LHHGCzHc4/vTdu7Yd2GemDaZpn9s6cmODl1EHAQ0CLAZYGV+ffSrO1Li/KO&#10;qOK7km695uI+1ALroOUuhImtm4EimfLIi5YWWFjUgLc9x44fwwiHBTuZWZmNGjXCsIrUy8pxj7xE&#10;SmqbhOUz+iWasej9hWnsp4S+117TK74eFzzeuvy9c2+3zu15jLrfmP3Lue3bdOuYGBsdzXbAATJk&#10;pkZ3kBQpLDZokPvsR+ZoVKSv8A2+EA4cOvLy25/OfvXh2NhY8xVVw+5bjvUCqampEy9JSs0WMrNd&#10;mZmZceFx066LgzUWO8hESRB6JMUNOU9+h7zy2UHTF0jFdvFLK58Y5FsZQs7Hbb/8dLxfFyrpYm5r&#10;9yLfMuPEqg4EbO0kVR0KaGXmF5ZERfCuIrSrkq0ew67wWhW+WmH0S07PlIZaCyxVdmAxgXoCiwmX&#10;y7Vg0QK1BVbu5m/npqV4hlaMuBsTyFdcpKXcPtJjPs0Lk2LM5h235UR506jl4YwappGlD4bkz376&#10;mxFYMEeCEdYNl3cLCrLhnwimVTwWWLq4ccaFpyrdtX6yORWnHRazt8qTqKvYMB2bLF09ZfaK/QoX&#10;BrHUnsvEAuu83j14qsq6TakD+vpzj4snnn/99knXulx5lWT7QfqWke4/SPaAJn+JIRYo5qkPPL3o&#10;x09tWWAheurm1PDQcCwMxI4funZYIKSw7Sz2iwBjBTMrfIWxGPxhwfU7bMcQsXPHzqDAQITB3yJ2&#10;jyVbEAYFGtFYsMACe6WFEexV2t60pk2awrYLU8HD2YeHDhualJTkFdLTGbD5e3W2dBsPC0o1qt7j&#10;8VQxUu4m03vwjNjFpUv3Lj///POcOXPm/zR/1RpigdWiZYuN6zcigeEjhxskU5UJdrVMqnX1PHvm&#10;Kly1wQnkIOAg4I0AF4GFAQ/DGMZODH4KQxxh1fYj11xEdiEUzXPYoOtZdSYvPxPgPYn5WJr6qDWB&#10;BQccGCyhJzE8xmhbWpabl9umlYeE+Hv73+kZ6cOGD8OLIHWBkgFJuMiXOXSdrBro4rfu3Nudj8Da&#10;uXf/nPlL0rIOFhRwmVAZIVJaUnrrdaOG9O+JN4rmblxmL9g66w+XK9u15avRTNrT7+NOasaPE+TJ&#10;KJgslyDMeOn1T1+U1wgoxkgy1Aq+UljVMtbawrxO1ipH6fqLgFN762/Z8uaMjbBLli0ZPnR4emY6&#10;ouGRGaM8npIx5uLAHTyaRkdF4/3En0v+VBFY4K825cTnJvSWXg756wnTlhxbgXmROYPhjBqmIYFV&#10;UXnlA28omaC5/7snpJYRWCYL/TABAA+Fg4fD8o3A0rJXSI4RWKoFiXK5A+1+vXrwVIP1m/1MYD32&#10;3Ot333Kd69QpQlcx7+3kirhzqASfTF4ngsAqnnzXY0t+/swWgQVpmEVv2bQFawPh1gqGnyriCQFO&#10;njx5+MhhWHhhRldaVgpX8bjAhP/UaWKz3/GcjugKwJiAvercpTOuGXtlRGB9/+33sL1SwQj2avfO&#10;3a1atgILhmPx0sV333O3ensKNTkOGdXV0klSG+KlhwXvbzo1QJfA4qkpvoexHKy37di2ZPmSjH8y&#10;tq7bOn/BfHkJITZIOXzosCmBJb3ZtT3BrpZJtS5Gltn3HVknpoOAg0DdR4BrCSFGtYiIiLi4OIya&#10;GG/kQ8q+uDpQ4raIQY/oTknaeJC+RqKmPBwHui2EytqftS9tHzbV2rN3j+qVEd4I9erZa8GCBfCN&#10;5S0vd/PG3L7Xat8AY+xhx7ebc1kM3Pl282bx9qIM3MEA9j69EH8UA0oJbNzyt/LkyEcNBVFSiuZJ&#10;npPc4pEpV7/55O1wX1WVE7ZXYK8wDULFsMzk0teG4B3s67OXk/P95dOu6z7xkh5Pvz5/5sz5M3C+&#10;RD4hBFZa+qIGDbvY8wPGTno8u5Ld2z9nktd3QRmAvWXa++64QZPm7LfU01YAfsxtiXUCOwjUAAJO&#10;7a0BkGt/EmCvoGTbpLY4YfIMr1h4TO3UoRMu8JmSnIKBno3F3kduRlp8ysiU+LQM1RDpPXCKYy4d&#10;Zdmw6zXmyiOxMVDSqE1HZRqZSKHj9CJqZZ2zYa5nRGdyau0wzVMfbDXMz37+m8nMk3ZG+fIX8Q5P&#10;WjUZBhpqT7y4YprbWEsIq2128h1s5SCBiJ7K5YcmSxfpG1izmaplAD7ttKEq87FDYUlJGd4QluKz&#10;rJSc5MAXfOAraCPYRdqVD5opJDSkT78+DZs0hL+kPf/s2b1nt3ximg32KvtYNnY7Bb2FlEBnR0dH&#10;w8YKBlnklXRl5fETx12nXLHxsXB9ZcleQT1GgisPsFfb/96uZK+mTp1qsLkq7L00WZQ6A6nfIN2A&#10;95xeO6VnQry6EYVc9GOC4mEhvtfIvglpafQJQO5s5GtmqaXtcOSQRp2bUeq8PZVJn7B27donn3uy&#10;S4cuF196sUtwKclEG67czSbYmEJPmjNHNemWIZRm34OUE2zVFF09Y1eW63MvvITzyaeefug/0++4&#10;627dWm2rS7TbLpzwDgIOAnUaAS4CC8vTYDwMwgI0lvJA5/LG7B+fffPze2e8PumB525+8PnJDz5/&#10;y0Mv3PrQC7c9jPNFuGzHmkGcUx996Y5HXrzj0Zd4wGKDX4vmLRLbJCa1SWqb3Jbd2bVnF0545QCf&#10;tXb9Wtz57ZffvASSISklWTP4ZSxaCFrrdhwXxW9YJFFYGI1yUujNlLSFmCPHJ6eI4xfeDiVoxPTp&#10;2U1OS3nNk6PqDcPFChIVUI4oRJhNYelfFQ8IIfOYQKv6Q+ea0y4RkprRM0lYtnZ5jyRXj45xPXrE&#10;DcXZn5wmU9L9cz5e0L4ts75b+SyxxVq58sup6R9TSmrl7HfbkhvSEkPvAIOeWPnSxUL7qV+u9PMa&#10;QqTMjXn1Fr0j3UHABwSc2usDaPUoCnshtHT5Unzi8XXX7l04t27bCtNmcm77O/XvVAy1eD+ks9qI&#10;8lfJQnJK/IZN7H2P3iGPuSOFNHE9PwnmGXNzzGKToJAAU+rbb7+2b+5GjNnJIzF4I8GMTTCaGDly&#10;JIZt4iHgdpWLgNo7TPPUHzsNky0ehFQXlczjCYtHheoIAw2NziwFh6VKOnnYJKxAhLUUTvaTLIR9&#10;ZT8hDEKaqC3ye3T5oYwVuC0WXYfJEn2Dkj8vvvwKzqeffW76o4/dc+80kbqSVhn4FytInTb9+Qef&#10;eOW+x/5778Mv3PnQM1Pvn3H7tKduvfuJyXc9PunOxyZOnX7T7f8hRln2D7AbIL+at2jerXu3wUMG&#10;D7pg0PkXnI9z4OCBKSkpsL2KaBCB6RyWDYK3gvi8U3mwvcJaQmyBesXoKwYMGtClaxesTcODgLnt&#10;FVNNRXwz9gqbGMq2V2CvdNZPICbhkXIXvi+9SxZzqu034ntdQybvdE4v90OqKT2JrOpGPMihH8vx&#10;Zso8TwBafJONOhxFUJ3OzTB1QeDtqUxKu0LA4oafvvvp088/hRqgIKMaRMEHFsyv8BV8JU81MZ1g&#10;Q8Ded9OHkSn2SxcvmC69Nxblthn/KfkFv7V9dzZ7pYwZ+AK4/JCm5JoZu5dGjz86HV78806dynW5&#10;3nnrTX1tfansPPl2wjgIOAjUeQTInrg+H2OGdRt32fmTrxw2/barXnxwIufJFtibJMq2LNn9z+7t&#10;O7fD/ApGWGzrFvJyuEOn2JjYbl26DR44uGvnrrjpLYeUh0ZyelpaQkpSHLmf1DYlJy0jhy15TOjb&#10;K0m8KeTm5lTGJaUkkL85hAZj4b2P3j1Iivj0GTG/RyT5pWwKj2TADpsp4A8aq4oHhECUeTlSkF3Q&#10;bfTFQ+Rz6NAh4tl/SA+cPcjJmpEyC2TgHEeMq8al37zik3GtyW8rli4QFkwn997duzc9C3faJLfH&#10;qLpCiqgNQJHhwoYHPzGMLcxtyHWCOghUPwJO7a1+jGt7CuzxctiQYfiE7RX2SMFnh/YdMLye0+4c&#10;8tn+HLw3gs01C6nMTzoIpLZk3MRYmpaWzn6Su2/pwjPmxvXsnSKJ0I65KqQUwwAkCGl4kH1/7gZ4&#10;ls4lCfYiT7Z4F8WGbU+itX+Y5qkQRg1TO8eEhyRsPsjuMwIo66jI0uB+SZltC51qn8aSbYj1z8RY&#10;kjhbRahSI2Ppp7Ddlp2vk19lIZSwYyfCIKRZFiS/72QuUiwiJkfXenMX6Sn6Z/pDDxQW5IPMwaK3&#10;12f+n7jvjeglw88TiycevP3jt1746I1nZ7394hcfvPLNx699/9mb8+e8/cs37//x3Ud//vDJ4p9m&#10;L/vli79+m4PZF8gmnkrlPaciIAVg5V8gIbOoR/ig3BO5O3fuhDRQCXD7jU8cUdFR4LngnWrkRSOb&#10;NW/GQhLeisZlUJunDjMuZQDslAeTLjghkVcONmnaxEhCXM+rb7vtQgFt/9vNdKquM1cnd9PZ+gkY&#10;RpFZu0EwbTciJ6uTC3RQCbHqvkXTuen2eLpKmqROhFg+UBj1CSwP2Jl9yZIlM9+Z+c1n32xevbld&#10;23ZkxjxgUIeOHcBeAXCTMuKbYCNT7adMOJ/IOX/oxUJ65n4x7+KkegUzzsJCB/YTZuBSeBJQZ0Ku&#10;UumF555By/rw/Xd1VTXPvt3674R3EHAQqGcIWFnQmE5t2L4qykWFPNeIYrkfCsykW7ZoCQss2GHh&#10;gr0Hxsvh9RvXs3Pnrp24o7amjo+Lz0nL1Cxs4J2fxSelCGmZGZmEvzLw/M6GnFp10JG7Vh/zFyyX&#10;z2XLlkNXsnhwJlYRzp5BT5fOooD2U75csWLFl1PSH3lOXC+IeOwmOR4nbt1bj/9kxZfJnwweLAdR&#10;BaguWGo/5tWVc0du3UfAqb11vwyrlANWAeADC5+wvcKLIpw7du3ACItPnP/s/QdeJuHBXWOBlZEO&#10;XunPD8jxJ67SjW2wqqQhjZzQ95rb2DGCuoXH8C5/mkuvhcM0Dxz8DVM2vyJiQevQo9YaYSU2jdWe&#10;LkHATaht4gMLrJZsfrX1KNkYj524ZlnWZb60UJNY4trDPFdxHqJvzSKnbqFIU3zGVglPP/VUrivn&#10;nbffYl+ZeRZ/SfGUOwtjuU2hvH0hzxRaN13mtQp0lXw0bdF0xEUjRl488sJLLsRKtFGXj8LZf2B/&#10;TLsbRBATe9Vh4vdKmaJ26TGY8UOHDzG/V8iIFSzJI267pq+wYbNR/5Kx+INNCbR7uJDw42aHuhsR&#10;w5LeBAZhipi5mbDJon2MHw+D1KUULHsq85r2+7ItWl137dqF1YVwWMZ+chXl4dQE45lgm+Kw8rnB&#10;nyTT+fiLCi8fqijWE/JZn35skkx1NDQ/lq4jykHAQeAMIlAlAguvZbTrClXLDLVfeXwnffPdNz//&#10;9vNvC36DB9nFyxYXlxCGA4ZX3bp2g4eOzp06p7RNoZvjqaBL7oVBb/EWbwormZhdMVoL028YY4lD&#10;lHgzd8sm6SZhsHLSc4z5qzNYUsZJ13b+SqN5sTBtymh6TpgxbQI+jfPWevzTMoWVmNx+7+K/DqgC&#10;kxDt07PIbf0A1VJmdQ7zakHBEVo3EXBqb90sN/9qPWTwEPBTycnJML/C23sMqeQipR3eG7Vp3Qav&#10;jiIiI+CExytRDKApF4qsEnl2NGKw4C5TMeb6ordCghg9Y/GfwoUwzfhzcXWyZr7o6rc4fA3zC8n7&#10;FTG8ouyVC5yORMd8/dt2v+lTZUFY4sRW6qlOCO5uxV4hzC1XDpU5LBJe8oHFE1fWHeCIPgqKwV7R&#10;2/SzO7P+0hwKkkrksj58/32vF9dWTrJ8g41Np+GIyvLgmUL7poO/YuHV8ptvvPnCCy88SY/so9lz&#10;v5/7+8Lf77zrTg72ik8LxjURRl0+tFN6bTciB6YPC9/KnUnulsUbhL69KFVOYuWQeqOSz6eYJ5RJ&#10;6tyiTPuEVz74+XRBkVLWt99++/TTTz/33HPT/jMNJnUrMlb0+rBn2zeTf9n1i16SlhNsccp9YM4n&#10;C9qPuKC1t4y2ieTGymXSjuGqGbg/JuR8XSI3mk5ABwEHgfqDQJUIrGqCAevtb7v9NuWJLVGQFvaI&#10;XbV61ZbULTC/SktP0/MvK8T3vPqalLRv6RtiHN9RLit5xIXxG+i9P3P7jugpvWJJiM9ZjHvfYtiS&#10;bmJMTEvLNbS/qqYMV00sp2v8qiXia2w9f6uYGBAP7u9R86uXZluIZiPszXMOwN7q6SnCe+MGk4OZ&#10;XOEdEI5x77W9eTwZSLUBBg29eC9ikNh+PWo15n7NqSOs/iHg1N76V6Y+5EgcQDVPCLC5YP6A2TIj&#10;pWTCX7Wlj3j0wKshAwYrvucI8nRIxtx0wcpEQld3hYQPyEMm6CssHoTvLSwkpBQWeS+FFNgQXz8O&#10;zoapNL/CYIpTdiJ5Bo2weo66T1sKS796Sl6s57UYkAbl2X/Qi8OilBMjnnjiMn0SwwTEIGfTWDBf&#10;5EwkpyxEpTYzs8K2Q0Zn9bjAqh9VWMzFzZNvhqXVo48++gw9Ro8dfeOEG1988cVGjRpZ5DN3y3fi&#10;5P3bDfEXMtNLnYN0PdQQ1Kt70U7p1d2IUhR5WEBnIiWXlnLN1eLDQTzWPYt2ph75PnQ4Zqlzlrdl&#10;nzD7++VHjuVePvmlo8dzYXUFN/yvzXztkksu2bx2c2ZB5oSfJ9zW7Z43L3n/ng1P6qdoNsFGjPZt&#10;M56ik2xhytN0li0fmFwveIRMwJcJkgUWlkS82JZN0ckMXTsh58y0J5hl9m1LdCI4CDgI1BcEAnRp&#10;oNqWu5/n/QyHHXA3yxRDpwa14Sprc+rmKVOn+KQtM0GWBixJBEbPbxXjmE+SazrShtSdfXt0rulU&#10;+dL7bO5fE/49BOsHlcHh+opNuJUrBydOmbT5t0/4pJ75ULUZ8zOPjqNB7UbAqb21u3yqXbs1K9f0&#10;6tEL5lfM3STSKysXF+nDExaMTdisAGYU8FkD5+54meSzTnVxSPU5s1WMqNsw127cMqBvLya5zF2J&#10;rQYZgQXzKxduKV4R4euQxFgwO2OGDr12VJcGoRZ7BINy2vL7a77prI3LCCwegdAQ+vMzUBALV+vy&#10;loL4yhmXxTLJIMy7QJApA6zZsLlH13N5MEndtqN/n548Ic/CMB9+8KGtXN962622wusF1p/SV1ns&#10;GRZgPliDunpwxvtFxdRONlz44Z0n4W5s1V+rdvyzY+u6rfd/fP9N39703IXP3THgDlehKy4izmZm&#10;2CrBT7yJK5syqhbcmatUDT8ntoNAfUagbhBYP3z3Q0FhAZnAlZJ5NtuUENNrTLWn3jHVp/LRjnZk&#10;pr0hB0vW1ayWT/JrKBIQ2Lh1Z5/unZV76NZQ2hzJvDH3r4ljhjC/V/IBr+2wvSJfJRprxvQJdYjA&#10;quWYcxSLE+SMIYB2erqoJLpB2Jly7uDUXh/K/oyXmg86m0RZu2ptl85dsNEYKgOyFhYatmHTBrYj&#10;hyvPhW3IBpw34MSJEyWlZO8U3wgsNppSHerYkOpfqPmlGTVMFYF17YNvsM0HTQ7wO1/+9y4eAstI&#10;iCUPpWtvxaRZxsW+gfC8riWPzDMlc1ic7BU/8sqQILC6d+F6Hbh1+06HwDIC2SGwfKt+qlg8g3V+&#10;IVlCeNODr7z26JQjR9I/eO2D2+67DV365EmTn5nzzL9e+deUf005v+2wu/+4Pec/rEPmP84wgcWT&#10;ff7MOCEdBBwE6hkCdYPAqmeg+zE76OI3pO7o2+Pc2kxggahysTxrDK9kKOoWgVWbMfdj7XJE+R0B&#10;tNOTrlMN42LOIIHl1F67xXrGS82uwubhYYG1bcc2FgauoyMjIrt26bp9x3bsHYaXQzDO2rl7J1aj&#10;lLvJyn0cVbHA8q/m9Via0VDuRWCVu6996C0eEHgILB45/GH4LbCSh02y2DfQIFXGYdllvvizgJAg&#10;sLqd24knCvY7cAgsI6DOBIHFU2h1LIzd6T18tz/6zKNtW7RNP5zjys687Y7bBl46cOhHQ1vFdH7h&#10;wumXn3t53cq/3ezXrdw52joIOAhUEYEAZs3kHHUXgQ1bdvTtyWX0XvN5XLFt28z35mVmZlomPWPK&#10;xCuuGGwZrJYEqM2Y1xKIHDV0EYCDoUPZx1s2a8y/dvvYsWN7du8ZfIHfWodTe+1WTh9KzW4SZzw8&#10;PP7O/3H+mCvHYP/1M67M2amAbsNctynVs4Sw3E3WdircllUYOzm2tMDyL8hVWZDoX02qIg0EVtfO&#10;HXkkbNu5+7zePXhCnoVhPvrwI1u5vuXWW2yFP3sCn+WD9Vme/bOnnjs5dRDwAQEeAmvl8xc8Km0z&#10;0X7KnI/Hqbai0EkWUT5N5grpg85OFC8E1m/Z3q9nF25QaGle/MJfjw2iUZyS4kZOEdAm5r4k4cTh&#10;RAAP3nO/mXvDjTdgb6Ytm7e4XK6SkpKmTZv27NVz+bLle/fubdOmzUUXX8QprbqDgQrZl7G/XXIb&#10;fgJr8Z+LT58+PeiCQdYecPm0d2ovH06eUD6Umt0knPAOAroNU0lgORBVNwIgsM7t1IEnlR279ugT&#10;WAe+nDx+8YhaNfvNWPLhInGzvvg+8JERZ5xBBM1IvnW4xnk67m+KN4/Kg5oTxiYCZ/lgfZZn32Zl&#10;cYI7CJxdCHASWBIbRdgPQSY/jKFyaJGaq0brNm87r1dX7vRI0aS3F0bMYESkU1LcyCkC2sTclyRq&#10;eZycnJwfvv8BbBH0HDZ8WLNmzeLj4yMiImypXVxcfPDgwUMHDw0ZOsRWRGXg33/7PS0t7fzzzwdj&#10;hfs/zf8JdMPlVxBr+X379i1buqxWvd2Fbjt27zu3YztOAgurun775Tfkpby8/Oprr/YZJWVEy9qL&#10;3aM4E8JG6UYh/SIEwv0ip4pCLEtNKx/I6N7kBNYJdhYioNswHQKrJmtC1Qks8FefZbRNT76J501v&#10;DWTNBW90GxNGipyU9zcbyTsElg2w/BjUcrD2Y1q1UNRZnv1aWCKOSg4CtQcBmwQW4TuWD/nrpv2T&#10;x7+3l+RCtsgir53ILdj2DFkuWWxJv0o2XB7Dn9qDQJ3XZN2mbef1tkdgJb8wYvGnAqWwlASWVzEp&#10;fvC+RPmL1lt1HjqfM8CJ+XPPPqdKIjQ09OKLLz6nwzkNGjTwIfU3Xn9DGeuee+/hF6JU5vEnHld9&#10;5ZfDQr7xBtFk+PDh4LBWr16NzwcffBA2ULjJT2Pl5eWBbyoqKqqKk51Zn86Cr4TCwsI777oTqe/c&#10;sXPp0qX/Gv2v1q1bfznny06dOjFiy+dj06ZNmzdvvvXWqm+TRFQAFbJl266eXTtxEljr162vcFdg&#10;EW5xSfHQYUOTkpJ8zogckbP2Vj2heiPBbqnVm4w7GalJBHQbpkNg1WQRgMDiT07PAovwV20+HrJ8&#10;8n6JwSLTJ+FiYUE6rLLafOa5HrxCPYumE60pbd97jyx4UCx2ECdm7afgt8XSygbOSTUYq0XCSIXR&#10;FaGwcnsTPkvJScnXqpvUcCsF9JcgWWARay5B4sP4sXJC+obAWT5Yn+XZ963OOLEcBM4SBEBgiY5a&#10;jTO8iq4H/Ahsx4Evbxm/eLjCOBo/LaN8hnzBxHii4MvK54csH7L8sUH7v5z8jDCDyHEOfyEQGBi0&#10;ekPqwL49Kio4fZmJRdPmM1YonpJSFdPgFbeMz5j012Pno/wmf5ohjHjy43FtEObT5M9x4S/966Ic&#10;fsyPHDny+WdfNGvabP+B/Y8/8VhGRub3330PDmvIkAu69+juQ96xXO7rL79BxOvG/TsmJsaWhEMH&#10;Dy9etBhRRowc0bJVC9VXe6IOHXr77XfAXnXq1LG4uMTlyl21avVVV10JVg4cFj+BBQus3379befO&#10;XQDHlgJyYNhv/frrr2PHjpnzxZdX/OuKdu1S8NOnn8xq2bLlef37ffH5nMm33MxoNZ+P7777Lj0t&#10;Y8TI4b179/ZZiBwRlWf95r/79erG2WC/m/v9FaMv/3PBohMnT0RGRl5TZSMsntr76KNmxfHCC8/z&#10;4+BHUUjUZ2nmEZXZ0c2dZalp5UOO7k1+6JyQZxUCRg1z3aatsg+sswqQM5JZEFicaCPkeb01gzjh&#10;rxI/fux8aTbFJsOPpk9hsybltZw/5SyauXcgky55rYM86SLT7/eEKXQqzjup9tBVcnK49V1u71uG&#10;J4OK2hx/zVV0QaF87bmZseSjRcIIaTUhuz9CwBRiJIviHNWOAM9gXe1KnLkEzvLsnzngnZQdBOoG&#10;AgHucg4Ca4jsA+uiF0B6iIPyQprF9lM+/2hcm/1f3nLje8l06CXHKkp04D67lqPDQGu5GKRu4FPb&#10;tQwMClq1PvX8fj0qeJ3xy0Wz6vlbsm76KPEzsaQ0xdT6y8k3Zkxa/pjw/C37hw4nFlsfDVpxyzPC&#10;k6xYz97DFubPPPNs+3bt9+7b++STTwCy5557vk3rNrmu3HvtGE/JWGdmZS1dshRL9pISE30ogE8/&#10;nYVYkyZNZHFVX/kFYv3g/159NTAgsEOHc5q3aIH1g4hL2KuwMLsc1h9/LNixc8cdU6f6ZpL21Vdf&#10;gwWDXdLOnTuhBkg0aLJ27bo1a9a0b9cuNCzsoosu5M+XNuShQ4eWLFlaVFjUunWrUZeOqoooFheV&#10;Z/X6zQP79eJpsBnpGXv2/HPJqIuPZGcvWrjIXeGGM68WzZtXRQ1btbcqCdWnuLZKrT5l3MlLjSFg&#10;1DDXbTYksHzezq/GMqWbENuvEMeW31/j1MSHKJySVcHsEVi91AQW4ZWG0ikuYaWG0vmwajIsT4wZ&#10;naWcReuGNLrJN6mW2SpPPl1bvl8sjAAJBYZqc/zVEoElXss3lb8iMvmaE5+b0AvMl2/QOrFsI3CW&#10;D9ZnefZtVxcngoPAWYZAAFyrWGVZOYLSsJ4bXj8REuv9ZMpQGY/ZVok5v9tCIAgE1rot55/Xk3s3&#10;SU/RoLyeEYYnv7+EUo2aUhbo709Oyngm68aPBq285fPEJ5M/dfgrQbCF+bPPPNuxQ8fde3Y/8eQT&#10;WAjGLLAGDx7co2cPWwXNAn/95df4vG7cdT7ERZTPZ3+Ozxsn3Miiq77akrly5Uq4l4KHJizfa9K0&#10;ycCBA+EDK4yDwMo+kg0OrqysrGWrlucPOh9+1rekbmnXrh3crnft2jUuLg5qZGdnr161GuZml4y6&#10;hLFjRscHH3zw73//OzY2Fm6wfv7p53HjxzVp0gSU1nvvvgecr77manxVxt3y9w7l157dLLbvxOrI&#10;48eOg6o7efLkxJsnmkPEIxyVZ8WaDYMH9OVpsAt+X9C3X9+EhglI95uvvsEqwsaNG1962aUmaljq&#10;wFN7H3uM1yDu+ecNrbH8IgQ59YucKgqxLDWtfCCje1MuO8uSstUencB1HQGjhrm+NhFYVSeSqrhZ&#10;YVWij73v9R9fu9e8ntgisPqpCSzyFpAxUvQgr3sNJ8M6s2hbBJaCCDPLkoqHEgTwV9/lUhrKLoG1&#10;ODc+XmhLqK+63tbqiv48g3VdyYsPep7l2fcBMSeKg8BZhYCvBNYy+pqJjNcZt4uWVsCNUR4qNoTw&#10;WkuGewKdVfhWd2bRxa9ct3nQeb14noepMupJUkZ7YTgpMp1iIsW5BI6OxJ8/z0jOSL6R3/5qf+b+&#10;iAYRISEhWZlZbRLbCAECnsCbNTfjI6obLr/It4U5I7Cyj2bDSxTW1sFVU7du3WBH44PBEfydr1m1&#10;pk/fPsltfXwHOufzOUBg/I3jGQ6qr/zgwC1UcnIyFkju2rVr967doLGiY6KvuuoqEFigsSDHZBUh&#10;KDw4XM/Pz9+4cSOcOm1N3coILLZ1YJcuXQ4cOPDPP//gK6QRbceL2mrV+/GHH7Oysi666KK2KW0/&#10;+fgTqIF9+rAdIUL+ufDPEydOXD/uem0smTiwZK8Q97PZn428cOTa1WvhqKtjp469+5BVhCeOn4B8&#10;ZAGLE1EcnTp3klOxFI7Ks3zluiGDzrNssPmn80HJRUZFwlsWfDAhORBzOMbfMB6EnUlhmetgq/by&#10;V4n6HZK/1GzhYFlbbEnjD/zX0r8qhUr4VjOKkpSclJziYyfDr4YTUomAUcP0F4EFcy1lchlLP7WL&#10;v5I88o1I8i2WSk/fhLz+zfJla1OH9u9x77/NNgwBgdW/D5fPxLUbt6gJLMyt2MSYHtI3g7e5cmDP&#10;LFo3pGJi5glpY1JNCKtN8SNEwynyLb0tM7vyUFmEy1qc25vcllktZUjkRrwft9ljtWW3/jjh7SLA&#10;OVh/sWj7Bd1at2liNiuwm3RtCM+Z/dqgqqODg4CDQM0j4BOBRYkr8qIJz44LMyT7HXZHXCLIQrRn&#10;5BY1zaI+36Wfq5zRPFferh27YMdxTsdzmjZrWmV5dVUAMQ1Yu3lwf98ILLa+U6IgtcVES1EsM+U1&#10;H1qnXKcOZB1o0aLF8ePHYTly+PDhFq1axDckBEedPmxhPmPGDNAc4B1wkZGR8cXnXyDv2COvZ0+u&#10;WbISqJdeeglfp0+f7jN6YNMQF7ZgTILqK7/YN998EwTcqFGjwMrl5ubu3r0bWRs3bhxuwoTK3A3W&#10;6dOngQax3iopHTxk8K6du7CEcOrUqXDo/ttvv4HAOnjg4D97/xk7dmybNm1AYzGbLP8eIA542Cus&#10;HwTLNnr06A3rN2RmZGIF33XXE9s3kG44b5p406qVq44dOzb2yrFK9cyFo/IsW7l26KD+lgTWir9W&#10;gDWDB3oQcwEBATAog8N7XAMWcyMsKGOiA0/tNbdXMrG60haTH0VBuM/Sqm6BZV5qPlhgMaw4q6J/&#10;6z8ILCxkLle4v0QFgyklSwXNMz0jvUu3Lm3btvVvuo40EwSMGqYRgaVcP8jIKVuclN0oWtrIByLJ&#10;hyhaxHwTwsyvLI2wiGcrPgJrnYbA8uavZAZL8Pan4eVbQzOLVv4qXcsTM898m74s5p9UE34qnSEZ&#10;T2kqEVX5Ppp6ei5dTqgyy6LR2oL+EqT1ht6EmGmTListwxbDGOgLCgpUAZs0awITbKdDMEeAZ7CG&#10;BBBY+Kx/HBZn9p1a5CDgIHB2IgACq6zO5fxo9tF9/6TBKgHrevBUOXrsv+pcFvylcEBA4Kr1W87v&#10;17Oy0vB1ur/SsisnLyevwl0JC6yS4pKw8DCwjZjHtEqq87MWW5jPmPF0dFT06fzTM2Y8BQDxNTIi&#10;Mjgk+L77ptnCc8+ePT/+OA9+0/v162srojIwUqc6EE2YMsqv/GLhN33tmnVYOTh8+DA87sJLFBb6&#10;de7cCeZXlgTWSy/9lz8hhJw+/WFb4f0Y+Jdfftm4cRMTGBQYhK5mwoSbYHqGr6Dtli1bvn3bdjz5&#10;2/JAHxQULFlgma3dBnM374f5Y8aORsORc7Rq1aqtqX+jQd162y0+Z9NW7fU5lXoWkbPU6kqusSp2&#10;147dCQlkaap2N0xQq6SvLszve17fqKioupKpuq6nUcPEng9at+Iq9opRVz64xOKnseo0gcXMrxiB&#10;ZW6ERV2z9+CpS9gdEntx8IT0VxgbZlf6SWZSEurKGlsCuHfPvmZNmoWHqTdRQfeSdSCrYeMETCH8&#10;BU69lMM5WH+xaMeY/knz1maO7JXYLKH+9Nic2a+XRe9kykHAQcASgYDysjpAYOWczDl04DDLTMPG&#10;Dfft3RccHHwcK3lOnAAXgKdKy3zW1wABgYEr120ZdF7PyopaR2Bt2ZSKJYSNGjaKio7CeqiTOSdB&#10;dihf+ysLBT8NHDSgThQTP+bp6elz5nyJdW2wPnv22WfY15DQkItGXtirdy/+zMLQ6b3330f4iRMm&#10;mPuEMpf56aefYtu+G24YDxaGmIN9MadR40ZTp0zh14SFhBP3LVu27N69p4LSpiCtOnciy+hge9W8&#10;eXNzC6yvv/pmyNALoqOjAUXPHj1OnDwJUffffx8ssGbNnn3pqFHQ8O9tf48dMwamRt9++91NN4ke&#10;u3SVBCUKiy3sEjjqsktUAX795TewTpdcerHd3Mnh33zrrSvHjsWGhrgD6I4eO9a1S5fLLrsM0EH5&#10;4SOG4/6SxUsef5zXYxTCBwUHiz6wjJ0Pwkht/YYNhw8dhtXVv/99LdMHSzUXL1mCd5K4DgwKvOnG&#10;G33bXZGn9j72+OOcoD3/3HNGIf0iBML9IqeKQixLTSsfyOje5AS2uoOhdu3bmyavRcUjpSpFLHZG&#10;Nevbrw9byesc1Y2AUcNcv8WMwNJlsuyqasl8GRk92TWGshteNyM+CJF5K5nJMoIIBFa/Xj3Yry++&#10;/IocrLSkBPawhQUFb7w+k91cvzm1X8+aILAIb/XBPppmO7KkoUq7eGcu+ZgYVcX3vuqqHnF264mt&#10;8OhADu4/lJyYDEJcZsnxEgiDMt7nYVPdktKSdu1T7G6mbEuHuh6YZ7BGHr9YvGPCxd3zSvLm/ZE5&#10;8rzEZo3qCYfFmf26XsqO/g4CDgK+IRCgnbn6Jqj6Yp3KO7U/Yz+e2/Gwio3kM7MyMSIePXaUsVeD&#10;LxjMbCLokbmUDs/swCB9pZ8HacjfHK+WqkzUKE2EyUiePCxJHyZdsVyIgshbvnrjkIF9OJzxcwn0&#10;YyBYYFVWeFlgmSiJffoGKAksD6icxajE0BztqmaRH/PHNUQAngYvvfTSTp06mXiJUun3v1f+p7rz&#10;4EMP+pYHEE9Yu5eamsqi9+jRA16omCGGrQNzUxCOmNDDUEiOiK88SwjhrAqtGOuV4NILbBcYGfB6&#10;DSIagK7C0bcvsS/bsGHD9u3bQdvBFc+YsWN0dcMi4h3bdyBHmBz3H9hf5awdUWCeuW7NOlQ5+F+D&#10;jy2wqLbyCHMnbGX44IMi1NjlcN6P86D21DumAsPDRw7fddddX875Mi097YknxCWZPPJRedguhCZt&#10;AaiCw2KTfjlfABxe7dk6L5h9Yd7vG4HFX3t5snOWhOEptboFBcZ9ML8H9x8ElWy0mhWVvFXrVljE&#10;qs6aYsTj7J19AsdotNUOwQbibQ8iRmpqNHGl/vB9elv9+YWPo7lRw9ygR2BBUa3xlCUPZVIK5nH9&#10;QmD5QDwZKWwpCoyVKq7svt3kJ0QBgdVXs7egrhobNm/tWyMElk9t58xHwmvmZo2J+ZX8iAH2iqmF&#10;2TvGuJDgkAqhokOnDsbdC+tdfGxQVhB4PSy0HUFm5+yWnKp8zSGKu1OykqX8nXOwnvPrjgmjyYaY&#10;5C3gH6mXDeiQ1KKRRTqrXhj6GNtvoN1t+qwoQnyaxEWY8oe0k3lB4My+PaFOaAcBB4H6gkCtJrDw&#10;jJeRllFcVNwwoSGeVFu3bo1PPPlv274t71ReQWGBN3uFMqmmoU4ubaspNRkABToU2jp8V5t28RuG&#10;DOxbCwks+MDCAxI8c6PUmA8sLEjBwk9daA4cPOAhsMweD4yA9R1DW0WFwLUZc7t58Tm8lsPi2YLQ&#10;5+S0EX+a9xNugtDJyc3BBatXYHbwghcHvqKYsNoOrDfe9IIMmnSzlw9jc03gpf7HH39EmI4dO95w&#10;ww1whvXuu+/KUeCfC7/C7gy/rl27Fr7A4JaeM2vQasPmv/v26namGixP7dUSr8rcPWdsdaUFwY+i&#10;INxnaeYRLXNnWWpa+UBJ9yZnPamBYAf2H8hMzwSBZfQSCw+Z2EMAVrQdOiseMn0c43zIkNVoay7S&#10;l0GEd3CB7C258bnxPfXekPk4Ehk1TCMCS6VrVdgrJspIgjlbZMklQTLbu3DL76/5UAmMoljK1K4W&#10;zMoTEhV+rnWtsQiBxUdLoVw4Q/ox13VFFLqUff/sa9+2vZK9wq4RMOosLysHgcXILAzQ7Tu298qU&#10;TrP1sUFZYaUVq3oJys9JVZOGvFPNOb+umjBa3Jog62jerK+XTbi6f6umDQ0ROCBtrGVmzcdPS/GH&#10;tCoT79955ir2JDqhHQQcBOoRArWRwAJjdfLESbh+LCosatG8BfMCA+sDcBxJiUlgr2Azgk9YVcDy&#10;wrsszC2k5LfFJJjQVkjPxTvUuC3sGj4se1/VK/d7YsHFXscIZCzdlEtSoDFdsnmX92tnre1PT5dX&#10;xDgFs0YD947ftIkYihmIlV4NiWootVVblKGLX7Zqw9DzayOBBf+dgZWBsMrBvnIoMhCOYD1kV8Gq&#10;RgQDE28CK7eXmgdUwQIB8h24IE1nlncSpPLkQ37P5lX63kWAAvIcqdt2Kr/26NpZpWptxtykazJ5&#10;hrdFSchJMA5LmaL54kH/dpuuXFdmZiYW1oGfwq6OMOZSyc/Nyf35559hXYJH9L79+iYmJvpXAd+k&#10;ofKkbtvVo2unM0hg1doewzdIayDWGS81v+cRbrB279zN7EBB77Zv155tSojdCVlaePIEHYy2s33X&#10;9n7n9ZMUwJi4RBiu5W14ulkB46nYrXvGTKPBToiHnzlPl866aK1JlTZdhaZSatItaSS1HuuRnDzs&#10;ajUh/FXclckZP7gkBssksJi4z8MKD4FVdfaKaakrp+oEFhPOQ3Vx1nNOUczYitle4cGeCU9sSkgs&#10;5U/KREFg9enhWRj431dexa9s/SAmMK+/9n9y4I2pDoFlWFxou6dzT2P2zggs0FXynqdYP4jXzywm&#10;LLC6dO3iJYVMulVzP+2cGc1TNTkXG6w8rxPnzkS0dt7IElQ9LHj6lrYjRgiLxZUckhz+yWecpJlC&#10;BZqeZQ+gRZNzqvn296uUe2tu3ZMFDmvyv4d0bNdKv4QIgZU5admj3q/dJKOsi56nvyhpKdVPkCrf&#10;wUZeC3VNuV78L1mBK7edN6W1t4aVRvMDZ/b5BTohHQQcBOoTAkFP2ln/UjM5P7T/MMwoYHUF1gNd&#10;GEsUF5hnb9+5HVNq7PwFcw/wWT26E7tZxZGXuWXnzl1wqkOOvISeybEYpn7IaHvl+FEDeiVk/7ra&#10;1bZjs3CBBMtNvnT8sCTP9YAGu5YsKe5185U9AzJXH2nQMylOCG/WCesncCZk/7YzoGePnj0T8ra4&#10;2l45jsTzHJB2pEEnIteVunR1cfNeHZOSvCJClByGahjea/KVw3oluFavOpKgEQuFXb1vvnJYcuCW&#10;NdnNIFaprboEYG6Suf9QUpuWFW7RPFunjFa/MPSmJ2eRY2Xo8Cu6xqx+YdgzB8SLzwMnDG7jFUf+&#10;taqlHRMTHR0TFR4R3rRZk5jY6IaNGjZr3qx5C/2zdRvFWBverHnAll9/W81KkB0aWMidzfEjCJJJ&#10;ScleReMpEaPS9y4CFJDnaNakcfaxE+x7jy7EtZPq4MK8quD5Pz4cwBsdviWG16dgJ8FIom2yg39d&#10;pG8pKmOBLMOy4nPOOefY8WNYS9itW1eVzOVLl0VGRQ0bPqxPn95xsbVlh2lUnpO5eU0aJZg12Kqj&#10;Yyyhjtbe6oTEWvYZLzVrFe2EAPW8c/tONF4WCU0Yo21AYABzaYdxFnfwif4bGT9w6ECbNtKbetfu&#10;1ZnxPXtgrPM6+LrZjs1KyNDaKyk2c8sSV/MBPZuFGw92PTvpjLZx3v287uAuKaYziEgjqfVYz4Zs&#10;NknQaAIQoH1SYkD2b7sC2AhlHFhSx+dh5XD2sdYt1ey8En2ZdcLF67PnT5s4xk5d8AqrG33KDWr3&#10;gso4+BV0knkYFp4/pLn+nOwVhFx3Sf+jeSX//Xg+LrJOlhSXCzibxYUz46zXHvi3NqGDh480V3gW&#10;P3/ggIV//pmfn3/q9CnVE/iRo8daNqvFPsizln78/RI6Ec4MTMY0MmvpJ0vyyIU20yY/+ViVMvZl&#10;4GWzlr2COHgGYKvjsaNuQsN4TBsQDHMJMSWDZquZsKkm52KDlYMtWZyRQObwOvNGKUvKhwWXch4+&#10;oJmnnxnQjAS3M/nMWvNbER4jhtPUlYdlD6DFmnOw3rBlW/8eHUn0EiHPTXySJrWKf+39+V06tIiP&#10;jdYpwpiuPcM+u+vu/zvcfsJgqWtf9cJNWZOXfvzEiNDPXt/WA48JB1bMTo0biwuQVaqfyJ0PU55f&#10;9vETEwcPHjzxnMOz94/47PvHzo9RpjX4/IELFrK2c/qdN9/woSZxZt8HyU4UBwEHgXqAQCDet9a2&#10;s0FkA5gnYOs6hq+4KVJBAR5ZW7dsDd4Kox1MP/BKp7ikRKN8fK8rb2bH0ERkLSs9Iz45KY4ES2yb&#10;nJuR4WL5lW7K13HxcUJ8XKxQSS5g3kGDYRLwCZz24G2MdEcfrtxNPyDYJ99vjhsxtgcmtKYR43v1&#10;TBT10RELhYX0xZD2w6bc3Jw8rbZe5QV82Btzw0I88NUtj2Xc9tlSenx4fWsxJI0y8JGljw7Ui2sm&#10;sAoV5mDW/7N3JoBRlOf/n3BEtFpCUQGPkBguLXJoK6CWAF7EqmD5S1GLQBWRogWqIqhtyE8riFqg&#10;auWwAtKKYpHgQVCRAFUIVuUQlUNMwCqgIkGtQkKS/zMzu7Oz98yes7ufl3HdzL7H837ed3dnv/O8&#10;z/uZbB+5Y9tO87Htg+1yyBlzF5p3u/q3v72oQTgs3ST34bVx9MGijqyLZFCTgo5+yCFQumq6lTwG&#10;pBqeeRSInPZmDGvPscfJGiPXETZzzDM0PSa7f//+1//mev+aL7u8/2X9L2vZsmXMG42mQpk8elTs&#10;aCqJpiyzNwJ6SR+1CGwOUeTd/7wXMDT7O++9Iz39eNfHWz/Y+knVJ0qjLP0r2FxVoKlr9WO2eV5+&#10;i2rxq5IvU/37196XnV+PgrXrMtjvS8T9vW/1u958keCBULXxvZwz1G9wuaD45JPdbqsCZzbbHNnX&#10;isWrzJg4YcluhnporTRLh44oea2b64c8D53ECdF8TC7+o8zZxx/7q8/5JH6Gh/80EC+gN6rdV8JX&#10;d81J9NeN3IEWWUrcrsy+V6Jbie+VEdC9tq5Wrhx+OHzYpzsB37YBLtgCXJz7X1oH/IQxaBg/Fvq2&#10;DfWNbOvis3lOi8o3yo2PBS/yoT8B/IfV4pd1tfjBi3QlhxQ4fGjcxJnjJk4W//S77p8ZbKqcdu3c&#10;8vI/N9zTt8/IRXvUvq9b/brymvzZ94Y5H39c+an5Z4L/S3Km3c1Dzw/3vaDcV1Is751Zf3ss/IwN&#10;/jPE0W+05F3IRYaUUhBIJwKBAxLZunyZOu1hOf7vvj9Puvve349Tgx1EmU5qddKPc3584OABWUIo&#10;33YSiUP8t0XGkjs2SpYibsmy/6AEOe7Tr098N0iS+1LvtdDUsIuMKPFBuub1RajYKBiwPo8Gp36v&#10;hkzG3fKQufLbBl7rLs5WIxd9qheV51p6YLWpKuPkOnP9EY+43I05tc2pZ+SdYT7aFbRrm9tWgrj7&#10;daFt39/+6hzlvY279VdsYIlyBkpx/VIjYLLGPHoTqCE9CRx7bICb4AnrKrM3MtTJHbXIbA5W6vCR&#10;w59UfmIccjdIfLIknf3Ts+Xb9rRTT5PP5O5d1djtuk+WJ4n0c7CyqjpSc3Ly8pVK2YalUhH9KjGf&#10;6j5fIkEst/GVrf6arXzjKTW9Ic8+cX07WUOSll8rEtxKj0jlwLS6YpMsIWx+jDK/dM3wiTPlUZ7L&#10;GTkfzFov+UpTrWbPnuV/MladjfhqKpwBqkzrTjK/ZbIefO+Fp5Zu2r1p6VPl+qyV00s3eb+b5ZSW&#10;XDlkVcFSr7+1cpu3fmQ+/C350Y9/tGXrlnc3vvufd/8jR4X8e/c/H277UKKM69Gv5DNHllgE70K4&#10;t62NN2xMrhutV5Ij915/1eI9D0HvTob4BPCnYfXL+rAqXVVV7R43sUTErJwc5ZH/u+u1xdMWz5kW&#10;cpKcf3f50zcrcxa6ru7bue9za7e1vVKIl8JMw78/OSfcRA36utXuR9wABSEAgVQm0Mj/i9numbvu&#10;vEMiJR/65puD1dUzp0+3Wzxg/h/nNP9x8+b79u8Tf2P1To6mXn0vgpamZMkTiXrTtm1e4KsKrztl&#10;bfPF7aqqWs1ZpTpjSRRPbSMvLdqHdhjPAzzJadFcL+jOby5otO5/UgleMHTTDQ3NW7RwG+xnoX9/&#10;tdjVDfIYFPtp1/5xZOU9Iky95bmxqPbG3Xf9yVsP3FM58ulVq8pXFSqvu1+Vk8r95atWPT2yct4z&#10;ezzFIx5xCeEpwydalXHImtD/fvZfiS4hKWAX3Lj8sfieCQTWxuhbn7fhmfvcq+VPCJjey/rugdbn&#10;W2xzMnsj4CnjldxRi8DmEEUuuuTiQdf8P+OQxd0naqlyT6Us2/+6+usDXx/4aMdHxoWNqaq23eSW&#10;QvmmgxF+ycrqloMHPzko+pX6xRruyy7ct23gj/cQVwURf9d7LJGLgfyLRsiWENrRL7/yk6qgVxS2&#10;Ri3YGzPs5aXhNhUTJ6ywzQXMoGtY+hFZDfEoJWHa9WplzaCuZMmjsQuh8apP07J+1kqK1Wd4xFdT&#10;oWZX8259zqkWlbVcm5wNDW37jJC7sC3Oufq3A7u2bZvfQnRXOX9Q84SUd6IxvavK31D6ycT+1TnV&#10;74nre0PDbnE37KdO9b65prd8l596bu/Jc39LTjn11B+d8CN9O13xupLLePlI+erAVzW1NTrtuob6&#10;Y489Tgoec0wz/YmVt63X5XqAa2zXlfPBTe+5L/UDXE6Hum53X+d7/0awd/EpZZt37XuO5mtq6xMg&#10;kst7jVv14eqqbaJezVCa5VTtqx7Yv8+jTz1ntWlXl0/Pa/fxqn9/ai7lnuH+L/meidV7wcdmrlWs&#10;DiIX2BDISAKq/BH98X+T/ySf1k88/mj0VRk1nNTqxOxm2ZVVlfItaKhXcpdYJI/zzjuvzSkSFSKg&#10;5drnselo26dfznsvzJv31LxV1ef0MZypzdmM595P5PK48g21oNwv1r/hlVyRw95b+lTp5oOh1lUE&#10;KOi+RvBd8OdfbfOufeQngmbwPLkLpvfFt1Om1t1Xz8HH8fRr56xadb9yb99+Nz/j5RrsqfmtNa+3&#10;63uhRKGSZYWFl7iak5PK61Kq3w1zP/646lMvqpGOuFq17EioJ/k185MWP5FfhnKnRQIGezpVvalU&#10;7b4cL8jlU5+20rQ/luZdB7pHdnWV39C4iNkZfetvhPDMY/hGoKr0IqAck50d8h1tfR5GlpPZGwG3&#10;pI9aBDZbL+L6CX9ut3PlmQR0l9ByZ3Y0u6B6qsrpOvDq/Mqlrs9n11eh9Y9Z9buxslq9j6R++4T+&#10;sgv4bet1Mki7mrUBvkQCfgtr3xRhvrI9je6urMzPl6CRLiBad+Tbx1xzsIuEsMMR7I3pI7AE+FM0&#10;LDmrP0aZIq5ENCz9CGFA9L5a1gNgiRm6aKVHvNJDucujPJczIZywrKhX7r1owo6ppQyRXk2Fqlze&#10;pyNG9FNWPTWvVHysvC4jc0TBUkNiHNwtV7aud6J+vVRVKT6FUkSuuyQM+yE58+MWLSpXqddXvm11&#10;+akadEl7DGxG+w7tTz75ZAn3IfFA5AJPktyKlv0H5VHuQ7du0yo7W+Je+ZUN87Z1v9ECv2HFP7Rc&#10;rhuXvqe4L/UDfsIYjaoX89p1pnFJH/B3ga2Lz6rVrgvX7l1lkXS0P6+sfVkfVibPmj9p/JBfFp47&#10;/9lSCYFVXa1U7tkbtPVPn7m5n1zYa9f2+fdPUtcCqje6lbk3aCcfWOc1YfxfOu3aOffn65mnvKUo&#10;vQov+XjusL4364sRY3lY634sW4yt/dQGAQjEkUDWYXeoqSive+JUvHLXJ9u3b8/Py5fvPF29uuCC&#10;C3/a+adxai7lqm3atEn5mxv6XtijtvZoOOM/fXbUsKphqyaev27qRfPz5s8Zcrr/E6kj4MlwdVt7&#10;fdeOj0875bRs1w94daMrPUSCbEyzrmLdr/7fIGvVJDmXHeZJNpXmIeBDgNnLlPAhsP2jbbKmW06+&#10;u+ld0bC279zeUN9Q11Cna1jvbXqv1/m+S0pgGHMCwd6Y723Z2uvn51hpLokeWFbMM/IYXlqh1S5z&#10;nREUkeLBthoM8ZLsQmh2LwrRry0ffHROF+8d9GxRSFDm6s2lS6u7jyhsu3vN/I05Vw/sKtKxIidX&#10;K93zKzcqfdUTxkvmPB77DkkVG3P6DpegspEnCej6ww8StPaw5nLlWkQvz2O38Utg4yO32AElLX5Z&#10;T5z6xNSJo8Xe//1w+PaSecOHDJQAWPNLS1fMf9ABnYjcBIvdj7wBSkIAAqlMQIK4O9pLMa8gv6Bd&#10;u+07tn/55ZeiXp1/wQVndT7L4TYn0jx98aD6aGkcZaqqw63+z+vJaW3bfVz+1h715Drxu9JfNZ20&#10;VHn4iWRspSwGiHol6Wit6+6cYZK1joRvK3712GSeTFPjB4GaU5QAszdFBy6eZrtuYZ/T7Vz5bmjX&#10;rr24YHXqaN7Cgg+xuBMI9sa0fnkZsfOU9SZiktOKr5ZPQxEUkRrEzUp3vPJPIV6y7oEVz7dkrOab&#10;7hyoX/UZdTbPzW+orpKVvG1/7PVS8+ZaiDuffv24a59usvL3UFQmZR9zTPOc5ie3aiWP8lw/YgvQ&#10;1MGoTI2tVdHUZvHLesrEW/RWjjv2mL7nd54xf76sJVQOuy7yozEguWUtdj+5RtI6BCCQLAKNnO99&#10;2a59u7O7dPnu++/kyU9/+lPnG5xQC9Uvbf0SJcix59lbLrroYvUY/mT+fXf18l7u4Cp4+pB7xH94&#10;uJptraIuIVRrM528aOq6mLgBKoosFZSwCNWHqsXrSmKZSThhCYDlur6MSRMJqCQs8wTYQBMQiIwA&#10;szcybplRSt0jLDN66rhuBntjxkQ0ohLLBOobxAEx/BHqoivp76CDm5fNn79APZZuatG3t7rmVUJf&#10;SUD2+cs2qTtb5zRvUVl5MC+3uWetmOzW0NC8a2F3ZeNSreAabSO93WtdlXTv+uOoFofJRsU+7zh9&#10;6+LYvQ3b9h42MEojY2dMVKw8Ztj/sh585YUScWz+/Pl3jf2147pj931hv/sp32W7iMgPgQwmkCVx&#10;0S1/s5PRcQSObdbs9dXrLulzvuxG7Djj/Az6fPdnuz/dvX//fn9TTzrxpAsKL3R+F8TC1GKeEkgx&#10;MmEEmL0JQ50qDe34aPt3//tO3eQ3SOp5vtz3IMWXQLA35qb3P4xvw9QeEYFuZ58VUTlHFDq0edmy&#10;qrwBA7QFhSSnEsjwL+sM775TZyV2QcApBLL+9z0CllMGIwI7jju22Wvlb13a94Lvf0gBASuCDjqw&#10;CMwdOCiYZJEAs9ciKLJBIJEEeGMmknYGt1X9/ovLNlXndBsw4GzkK2fPgwz/TMjw7jt7bmIdBJJP&#10;oPHdd9+TfCuwIFIC2U2b7qraU5CfW1NbG2kdlLNHAOb2eJHbSQSYvU4aDWyBgIsAb0ymQkIINDu5&#10;Y9cuXTuefExCWqORKAhk+GdChnc/iolDUQhkBIFGGdHL9O2khCyREFhq4BJSogjAPFGkaSf2BJi9&#10;sWdKjRCImgBvzKgRUgEE0opAhn8mZHj302oq0xkIxIFA40l4YMUBa8KqlL1cdlXubn9GXk3N0YQ1&#10;muENwTzDJ0BKd5/Zm9LDh/HpSoA3ZrqOLP2CQGQEMvwzIcO7H9mcoRQEMoeAeGBlcAj7dOi7un2u&#10;lhjHhBGAecJQ01DMCTB7Y46UCiEQPQHemNEzpAYIpBOBDP9MyPDup9NMpi8QiD2BRrGvEiklgQTc&#10;0hXyVeIIwJwPjdQlwOxN3bHD8jQmwBszjQeXrkEgAgIZ/pmQ4d2PYMJQBAIZRaBR4n73ZxTXhHVW&#10;xDJpCweshAHXaMOcz41UJcDsTeRnBW1BwCIB3pgWQZENAhlCIMM/EzK8+xkyyekmBCIlgAdWqv4O&#10;1UecexSRzvzIxx3miWdOi7EiwOyNFUnqgUAMCfDGjCFMqoJAGhDI8M+EDO9+GkxgugCBuBKQIO53&#10;JzPi1wcv3jlj6etvvCnHB43P7JX36TN3l37ZpXv+j3Y8c/dbWRd1PDmwcfKqni2GtsejzhiaF7iq&#10;Y7Kzd+7a3b4g70hNTdwbs96AZ1i3N3GNZohhTTHyDmVufXQSkVPGdO7T2vva/dY+1nKzKTYfLPfL&#10;ERmZvQkZBvP81z8DE9JsgEZ4NyWLvL12eWPa45X83F7fca8fOPnSn7aMzqjQF73R1U3pFCQQ688E&#10;rxn7VesLz/b6fWV8Uxjz0PzdkYTJGevup+AMwGQIQCA4gcaTJiVPwPrwxTv/qQz7842/uejCSy+6&#10;sFfecYpy4P1Ve47vcU7+j1qeHVS9kt4Y2WI4tvGoM1rz/v3mv/fs2VNVtWd3ZVXlJ5Wf7PrkjDPO&#10;MFcq+3Ts/EQTsI7URttYrMp/sW763N0Xjv39qKtkWM/Jl1ENM6xOJB8ChhOZx2rsYlaPjOlX3V1z&#10;QH9rW08pNh+sdywBOXfv3n2o+tChg4eqD1YflPT1wRYtWjj9EyMBXBLdhGn+t/nv3+ZsP6VfsJsx&#10;8baMd1O8CVuqnzemJUyplMn8HXdmk1X//FtVlBpW6IveVEKDrVYIJPwzweuq7OyTfGz0//Fl/u5I&#10;wuTkStvKLCIPBDKWQOOJSROwDqx69r12N17bw+vW9IGtq/b8qKcIWDsW3VP6xdnuJ43/+8Tcpa+v&#10;evOrNhd2Vj92tWw/9jkp56XU3KdXvfn6qu2N1bJqzlWP/vWJF+XMm1sbn9lT/SGt1vz+gY1Przrc&#10;rcfpxxlFDmS12f+91rSDJsPuqj2/+MUv2krKy8vLz8/3Vq/E0GbHZO/YVdWhIO9wjWMErP99un5D&#10;1tlXmX+w+Q+rabC8yLtH8MDJl2j3M79c/ffJc197fdXXbUIJmgkdMicyTygAK40ZI27O7P/21N7m&#10;7ne39g7976J7XtiofP/xBuMNa6U58rgIVFcfapvXtnlOTk4LOdTkg4bZm5C5Ypr/J2V9teqrky86&#10;cWuob6LjKnxf9XxCbm3cqHLua8a3ofvLy7+I17sp4Hel+0swIQxoxESAN2baTQfzd9xx+T1O/uqZ&#10;f4d9k25dPPWfX3ouRLX8ivLhixPKsy756YGAF72m96zrC9T0gZB2UDOpQwn/TAh5Vea5Dtd/fB1f&#10;8YD5SkwuzAL8Iovr5ORaJZPeDfQVArYJJC+I+xfbNzecqd4E8FkiqXfBHd5Je/Llii86Tbt/4rTr&#10;ztr4zxe3uoI/BTi5dfEL+y4eqeU8acWz675Uc7bsd+tE9cz9v2r9+ltG2X0nDZx26/knNSieIj9V&#10;NhpNx3XVpp3Kj9YfDROryRhxO9VGHv/JSisnnf+bi798+p6piz4wDa7fsAYkLyeV62SwRvbf9+9V&#10;X0jxHStfP+kGdfiu6myl6cTkcSDzxHTcVivytp05dcI96qHPhEBvT6939171Hdrh2vt/1V05qf/Y&#10;ieMLW8Z3otrqTopkbpD9BUKbyuxNzFC6P/G+LP/3xlYntgrzTRTge8p4v/ym4SPPd5PypfvLK/BX&#10;W+jvSu0tlsBdcmnLTYA3Zhp+mHtdMbZs1erL/V/q165B36StTjpp7xcH1DwfbNvXStn8gfp869YP&#10;25ykfdl5LpM817fGezbwBwJvsZQlkITPBM9VmeuXVOBfQOo89LsSS/zk5FolZed2Gn7aMxbOIyBB&#10;3NVfPEk5tC0m/A9VvtLOG09O6t+nvXrmrI7dlC+/+FJ/1f/k9i2bT+r605+4cu7/6H09p9zdunfq&#10;hHvlZoKnrCub4l3E02JygPjTqDtar598uewV/ckLS5eas2mMVFRJGcFgjZ7Y57cP3n91wzNTJzz6&#10;1he+o6kPa0DyclLZKKXunbti/5f71OGTi8IPn35+u6N650zmjkLkeoeOvevB+9VjyFl+I268PQO8&#10;kc3vfae8E52HNzCZuvo63dQdO3foTz7c9qHzPzFSBa8dOzUB996pD6086Ybbep0Y5pvI/3vK8wl5&#10;Yp8Lu5m+Dd1fXoG/2qx9V/K2SjQB3ph23juJHp1IbTOuUY19iV1Xp8HepCf+tFObzdu2Kg1bP/iy&#10;60WdlPe3faEc+GKf+8I11EVvsA+EVGGFnb4EkvGZILcG9auyK38a9DrcfAHmM8PD//jy/raKatC5&#10;0o70cykq7DQKgVQh0MjQuBP95KQTW+3ftlVuWMU1ffjSXW+0vEP9vL5a+w2QYuno0aO6xb8sunzp&#10;stIlS14wzji+J3IDZ2R/5d8rP7RlqfH9ete1Z0nBn/S97a47TnrzrntfEiceEgQgEJpAfUO9nqF9&#10;+/Yfbfvow48+rK93nQFdYgmYfyrIKqGQ30QRfE9FUCSx/ac1MwHemGk+H77ctnn/WV3UixZT8n+T&#10;ntSpayu5k7pjy75Onc/q1FXUKymodNIiY5AyiwCfCZk13vQWAhCIKYFGyZNqO1x0sSIL/b7w1vqk&#10;dz7+V+KPvfmDr+XkF6vf3NSq00/Ve9mSy/9kh7O7uE42fLjdlVMytjrxRNUPYfsmv5obGk4Ur2+9&#10;cnOG5DHxdUg7WnvUMEaeH61TD7N58utUbFcfnSmZapM10A2dgORNJ03dObFw4GXinO925Up6T53O&#10;3BkzwXgju8cr0NvT5GYZ7K5f0oc7tQxQfTbdE6C+rl4/UukTwxmzN/pB953/ob+JArwa+LvJU23g&#10;CgN+V3q+VvzelUnyvk6XUbY+T3hjWmeVKjlN76Ydi2b+W7n4grO0iR3yTfqTn56tbH72zf1ndzqx&#10;QZ5/uaX8gKI+D3iZZD7p9IvVVBk159iZ+M8Ev8//MN8y5vz+P81MUz0uk5MrbefMVSyBgAMJiAdW&#10;0tY1nlQ44vaztz3yxwcnasfMNV+5Y1/pJqkfmNpxUqsvSiXDIyuVy37d66TgJ396zcBWK+eqtT3z&#10;pSvnmR26bVmqntna0M1ToVFzi76//oWiF/HKkDQmPsNx+S+L9DP/ev65+qO12lFnztOokRrFTH1M&#10;3jj6Nv3lupmuMZ37aquBQ870GU0dfkDyppN/fPEDNdv2Z9WqpJ4L+krEMmf00YnMnUHGe4CMd5lr&#10;4AK8Pb3e5sZbvr0o0a/+1fhAcMq4O2T6hTajQ4f2eoYPPnhfrv/UpPpkeRgyexM1jt7zP/Q3UYBX&#10;g303uasNXGHA70qzJb7vykTRyPR3MW/MdJxp6veUdvm6VLluwthC2THD+2on0Jv0pJNP3Lv/y1Yn&#10;q5nl+aYtH+rPg1z9Gl+LTr9YTcfxje+nVjI+E4wZq19fhf6W8bkSM747/L9Q4jI5uVbhPQUBCIQg&#10;kHXg4DeaVOTYtOO5P73V6vcj+pzoWAuTadhPck54acWqK/v3+7r622TakUltwzyTRjvd+srsTbkR&#10;/XLtvL+83+kPY+TmTejEd2XKja3HYN6YKTx4iTXd8gdCYs2itVgTSMXPhBhOzlTsfqynAPVBAAJB&#10;CWR9ceCQs/HsWDx5XatbhxciYAUap5N+8uMXy964quiiL792uBDp7FlmxzqY26FFXmcRYPY6azyC&#10;W/Plv+fPfEMPEnnSJZa+AfmuTJWxDWAnb8wUHryEmG7/AyEhZtFI3Aik0GdCPCZnCnU/blOAiiEA&#10;gRQWsBi8UARa5hz/8qvlV1zW90D1d5BKDAGYJ4YzrcSDALM3HlSpEwJREuCNGSVAikMgzQhk+GdC&#10;hnc/zSYz3YFAzAlkfbb/65hXSoUJI3DKyS2Wlb0xoOiiz784mLBGM7whmGf4BEjp7jN7U3r4MD5d&#10;CfDGTNeRpV8QiIxAhn8mZHj3I5szlIJA5hDIemjGE5nTW3oKAQhAAAIQgAAEIAABCEAAAhCAAAQg&#10;kHIEsl5YtjzljMZgCEAAAhCAAAQgAAEIQAACEIAABCAAgcwhkPV6+b8zp7f0FAIQgAAEIAABCEAA&#10;AhCAAAQgAAEIQCDlCGS9WfFuyhmNwRCAAAQgAAEIQAACEIAABCAAAQhAAAKZQyDr4b89mTm9pafO&#10;IdCovn78mJGHvnFtnvjUwkWFv7jQOeZhCQRsEaivr1eUhro6+X9d3VH5V3dUTbW1NZLk4Yj6/5oj&#10;zVu2HjzgMls1kxkCEEgigR07drz33nufffbZHXfcYZhxyy23tGvXrkOHDh07dpTHxJi3efPmlStX&#10;rlmz5qWXXpIWr7zyysLCwgsuuKBnz57xMODQoUNPPvnk7bffHo/KLdYZW/hO6FHYjmdlZZnzNDQ0&#10;hC1CBghAIF0JLF726g/fHsxW0zHZ2U2bZmc3adK0iaTGjRs3adyokfyvkaLIx4aa0hUC/coEAoYg&#10;YLGzWXs+228xq9OyLV72Us9zz3GaVRbtqXj3vR7npKrxFvsYItu33xzatmMnAlb0JKnBIQQQsBwy&#10;EJgBgVgRqKioeOCBB3S1KEQSMWv8+PHxlrEeeeQRs4Jm2COtP/FE7LfiWbVq1UUXXSStJEtAiTn8&#10;pPfI4rREwLIIimwQyAQCCFiZMMr0UQg0O/Y4ecxq5EqqHKt/HXo/qidUXlniB5OqKdXHW64LMzal&#10;+thhPwQgAAEIpDGBZ599tlevXmHVKyEwa9Ys8cOS/PGjIeJLQPVKWhRHsNi2K05Po0eP1tWrZKXY&#10;wndCj5JFknYhAAEIQAAC6UcgtQWs1BWAZCalrvHRW55+byR6BAEIQAAC6UFAdKtrr73WVl8kv8hM&#10;topYz1xeXh4s86mnnmq9His5RYwTSc5KzjjliTn8pPcoTqCoFgIQgAAEIJCZBBpFL0Ykq4aU1oC0&#10;2SahDTL2yMy3G72GAAQgAAFHE9izZ89VV11lNlGW6W3atGn//v3G1c7u3btffPFFiUJlziZeSxJl&#10;KR59u//++83VvvHGG7ol1dXVRUVF8WgxWXU6EH6yUNAuBCAAAQhAAAIBCUQkYL3z2A3X/1o7HntX&#10;vYj6z6zrJ7z0eUPD50vv1Z94JfersRa67I3ozldmPvKIfvxjwwHLZT9e8ciC/0j2AxX/0J/ELklo&#10;zow9YkeRmiAAAQhAAAIxI7Bu3TpzXYsWLZIgU127dj355JON87m5uaJeSYxzHw1r7dq1MbMjeEX9&#10;+vXTX2yupQS0mLAmnA8/YShoCAIQgAAEIACBwAKW7QhYny29d3rDbU8/M0+OB0/57B21AlWKkf+1&#10;uqrk6SmXt/Kt0vWq7ZbCFJD+WNXEdrw888Wveg37w+//IMfwDtvm/6PiQPCyO0W0evsr1+uuVn7S&#10;4/o/3PCzn1htMGw+G8aHrSsFM/BuhAAEIAABCDiQgGzzZ7YqhIuTSFrjxo0zZ3777bcd2KMUMgn4&#10;KTRYmAoBCEAAAhCIH4FZj00PVrl4YNn0A/r8s09zT22jl2o94PLu6hNNjgl6hH7VtgHuhixrQAfe&#10;Xre9w5VD3fJTi5/98nzlrfUfh9B91KV97pfNz2MnFYVBFjGUZBd8a225HOapsGrlipWvvuI7OeI3&#10;2akZAhCAAAQgECkBnwhQoV2czj33XHM7Pmv9fEyQaOISnlz2E3Ttea79T5YryhkJ/PTFF1/45Dey&#10;BTsfbN90Wckou/iZG9JbkZPBFjlabMtsucR6D8FYXjVntjgaMYRvsUf+hslAyHD4DFOwMQrRL6E9&#10;d+5cMwd5HnoULFL64x//6DOF/CePxarIBgEIQAACEHAggUem3vfdd989POX/AtrWyHYYpnPO67Xn&#10;uSde/txUUK9ZdKx35g6b+MpeLa7T3tLiYdf9dth1xS//1/2q5+Rvh/1to5r/81f+qOaRY+57EUSD&#10;suaBdWDnjgMd2xWYxKcW7du3/Opr1Qfr41enP/0flzOW/lweX9qhfFWxYPqjy0Xj0vqlFjVyak82&#10;LH90+nQ5/rnha1e9Bzb8Uzvz6PTluyzoXK56bYqHdsXGpOSvr69bU/663vTrK16uOaImH0sc+D7B&#10;JAhAAAIQgIAPgc2bN4dgIvKWzxd+wMyiL4h4IdHEJda7z36CopXIGRGYWrVqJXpH9PylwpycHNlC&#10;0dyQ3oqclJesbK0YzIw5c+YYL4nYFEw3kfNmKcpcylYHYwLfeosSgUsEJhkIGQ6fYTLGSDKEVYsk&#10;nL8ITEL75ptvNnOQ58YoRLxtpahXZp1UX8pqXt9qvb/khAAEIAABCDiQwP/9adL/3GnyvXf5W9io&#10;Xhb/2TvOuXH+Qz+vuOO3w66f866rrCo+aZW4n7wzZ+LiU3//jyfn/2NUQ8V616tysuLnU9STT/6+&#10;ofSlz+vfXbrktPHqn/P/cWN3u2Zo2pK1pLT8SY7vNeaBA7puZa5EfX7GJWOvaK+07DF07Jj+Z3hl&#10;MHJKQKwD7ceMHTvmlx2/XlehyVUfv/r09vZSRD2pVLztVrWCm6cZn4bH+Rf2qa2tramtea3s5bKX&#10;lx05UnPk8JGiKwb6dNaBbxVMggAEIAABCDz88MNmCKIXiOdUNFhE77jpppusbO0neoc0F01bUtwn&#10;Ar1/bZIh4lbOO+88c4Vbt24NaK3PeZ9SIToYc/jWYYrq1LZtWx/dyr+4ZBCFK4SyJmwlnH/YdkXK&#10;jGAUROJEvQrLlgwQgAAEIJC6BO76w23ie2VOd4z9nU93Igri3tC66P8Wzn1g8H//+psntSjuaqUu&#10;OUh78vln/z198C+7q6da/fJXPfVX5aSy54VJv7lp+G9u+utbn372WUPrU09bN33yy75R362pUpYF&#10;LHGhOvC1t6RUr4impQW00nC4GjSehz4pZXucp2lbBe3aK1+pVX/91QHlwIaFMx+fOfPxV7Z/7dLG&#10;QvVDbzYtjz79Lq05LE5X8t/hw0d+uHLgoADdTN13FZZDAAIQgED6ErjgggvMnRN/JfGcEv+pEOvv&#10;QsMoLi627vQk8oQ0FBldH9+cEJVIKxGoJ1KhBLM3V1teEfCleQAA//RJREFUXh6wFZ/zPqVCGBZz&#10;+BZJinplRXUyauvWrVtADcv6EEhVMgriz2XRQskmTlsicRr58b2yjo6cEIAABCCQEgRuu+VGH/VK&#10;/3PUjTeY7W9k2/HJ8NdqdcXNg3Ir3hEvLHU1oKrWGE90RcuV0/2qevKC3/396Tn6cdM5Da2u+NPf&#10;n7654bGRI4Y++Z49NzCpXG3CSsopaNdy+y5zyKuvP955oGULzSnLXInxPPTJQK/KuQ79b7tttH5c&#10;qslbIZNaSVrKV1qnDot05U4Bu5kSbyGMhAAEIACBTCPQs2fPW265xafX4j+lr78TJUt0hNBL28xl&#10;RY0y+16Jh9H27duNq4P9+/e/8cYbPlsZvvXWW3oNRjYfY8wXF8ZLIsH4ROCS/ROlfj2zPJE/zfVI&#10;ZilinLHelnk9oFTiH1RLzpgtsbV+MIbwrfdIVg76qFcyIjIuZnr+wyQalhQ0I/UfAum7ebjluY+L&#10;mfhzWZxLooGK05a5uccee4yVg5n26UR/IQABCKQ3gUdn/f3xOfP+Jsfc+U/I8eSCWXL8/enZf3/a&#10;3HH7HlgbX1q+V78w+Py9t/ec1qa1WQZyXXK1anPqp4tf2ahm2vvKCxv06zA5qbz14iu+/latiu4r&#10;+VXuZ5/Z9sMyX96FFItanHNeh53LX/3Elenj1/9RofT8WZ76Z06LnxzQgmHJKsCPdxo1BtKoPFqX&#10;/6tSjbLjbXcwrXDilfq6ZeOtVOasPM8v+ueRH3QHLPX4++y/+duX3u89egcBCEAAAqlLoKSkxEdU&#10;MvoiapToCCJeSJAjcbcJ65a1YMECo6yIF7fffnuHDh2MMyJA9OvX77777jOz+vjjjyNAN2PGDHOp&#10;TZs2DRkyxBA45In8KSfNeXyKWGzUZz1gVVWVT0GfM9bXD+r1xBC+xR5NmTLFnPPee+9duHChjIuZ&#10;nvz54osvykvmnD4FfVQwoT1y5EjzcMtzmQA+it6//vWvsHaKyOWzMlQqz83NDVuQDBCAAAQgAIH0&#10;I2BfwOraZu+9w0bdJMfE0lN/f2+RLmC5du1zP+k+Ysz5Gx5Ts81VzuvherX7iPv+n/LCRK3ssFGy&#10;+HDjbP158QunXanVYyupg2FxFd4Zl9xSpLz62GOz1KNMKRoz+NwWWtkW5/To8HGZdv5jpZ3LKeqM&#10;gvYH3v7nY7Ne3aU6j7lO+j+R4sbJMy6+rqdS8YxWv14wnH+VVjT9jkX/mC/LBn848sO1vxn+m2E3&#10;ioJVU3Pk8b/+xben6fdOokcQgAAEIJAWBES5kMDYPmqFf8/Ez0h3y5LIRMECe0+dOlW0BvF+Eq+u&#10;a665JiAenxV2VqJl+dQjAod5laI0F3DVnpw0+2FJEYvuP+bmfGp+++23fYzxOWN9/aBeTwzhW5mM&#10;EuDMDFyES/GKCrb1pEiNZmVTChrx0XwWfopYGazjgwcPlkokg3h1iU9W2KhbMkYimJr7IjPKLlUr&#10;KMgDAQhAAAIQSAkCWZs/iCo6aRI7+fqatV06dUyiAdE0vWXb9i6dOkVTgzPLLnhqTn1d3YiRnt21&#10;H535cEN9/e/HTzAbfPRo7bYdO8ePGXnom+/0808tXFT4iwud2SmsgkBYAvX1Elmvoa5O/l9Xd1T+&#10;1R1Vk+xoIEkejqj/rznSvGXrwQMuC1sbGSAAAScQEO1ARAqLitL69etlBVxkZos/l7mg7qZtpNCv&#10;SjZR0MzRkXbv3h3MPUeENolBbtQsepZ4Ztlqy7+5ENaKt5F4IUXGJFbwQ9OTBaHmpXniZhXM+U7v&#10;hU+0LAOgzxCIMmX2vbJOwMdaWcYoOwCY1UnUK+swyQmBVCeweNmrP3x7MFtNx2RnN22and2kSdMm&#10;kho3btykcaNG8r9GiiIfG2pK9c5ifyYTaHbscdL9rEaupM5mfU57P6onVExZ9j2wbHlJxTOzmB/P&#10;6uNbt2p8eDetsH5cjstww29HDh95i7lrt469/bbxd/p0NpPfovQdAhCAAARSgoD4uTzxxBMiRugu&#10;VKFtFm8sW/HXJVaU+O+INhFZPHWzMT7BmEIsLvOJmvTZZ59FMBA+qwLNuzT67Nhod/2g2Zi4wjca&#10;+uCDD3waDQ2kXbt25gxG8ffee8983qwSRkDYKOKjXkVTFWUhAAEIQAAC6UEga+P721K0J2/8+83O&#10;HT2xJFKrF1u37zg7ZY2PHnVdXR0eWNFjpAbnEMADyzljgSUQiBMBcV/65JNP3n//fVGdgm0sWF1d&#10;HWwBml5cQkSJbBR64ZhdD6yI772Lt5H4HJlxhfX20jNLSCaDgNmNy8ehyacj0YxLxPCj9G7ztzlg&#10;hRa5hSUQdihFSBVRNWw9ZIAABNKAAB5YaTCIdMEKATyw4us5FavaZSwd5z2VQJcwK1OZPBCAAAQg&#10;AAHnEBD3JVkkKGviRPSRZXoBl5uVlZX5GCyeVqL1iOIjXjnipSUL1sKGPUpYl4PJcGENuO6664w8&#10;a9asCfjc1v6DYVuMDH7YalMugyxoNW8fmXL2YzAEIAABCEAgSgKpvYQwhUWgNF1CaFEEi3LWUhwC&#10;EIAABCCQRAKyTE93X/KJ9W5Wc8Q8WVI3dOhQs7+SbrOUEn1HD+MtTltJ7EhkTZ9zzjlGQZFU9Bj2&#10;8miOFxbN+sHQVlmEH1nXHFjKZ/mqbB8pqqgD7cQkCEAAAhCAQAIISOy31N0ML5VNF+719Rl7JGBm&#10;0wQEIAABCEDAFgE9LpV4uDzyyCOiOlmRCXzcqcwKjgg6HTt2NHs56a5b4sot+9mJJ1e/fv0k1Hew&#10;JYfWLfcROGy5iltvxZxTzDYHO9+6dau8qj/qSV61u1NebOFb7JeP/ugTTcy/Ep8MRnGfIQi2K6VF&#10;q8zZZIWmrBk01y8zyt/RL4KaKQIBCEAAAhBIRQJZ/9n4firaLTavWb8hRS3HbCHQqL7eZxfC3hde&#10;ABkIpCiB4DGwarVNCPVdCGtyTmQXwhQdYczOCAI+rlLiISUaU9ieB4t/ZH1zwCjjNIncZtbRQuxC&#10;GHFf/Auaw12JjiOSnESjv//++/Wc/vsbhm06tvCN5mK7C6G+GtSoPNguhCH2ChSdTpzyCgsLu3fv&#10;ftppp8nCUrOC6WOtsY2j6KoihpoZRjPKYceCDBCAgBMISAys77/5WtuE8Jjspuo/diF0wrhgQ8wJ&#10;HHvcj6RO67sQZr2zyWsHlpgbRIUZQuCbb/9nq6ebNm9CwLJFjMxOJoCA5eTRwTYIWCTgIzn5xzj3&#10;r8dHWTDH2PZRZIJFNPfXJuwGcZfdDyW6lmGboXpY7LU5m/Vg5D5mi57Stm1boypZGileWrYMiC18&#10;iwLW5s2bu3XrZmSWEV+4cGEInzifMTVUJJ8hePjhh2+//faA3Rf/vosuush4yScoewj+PnxCNGEL&#10;O5khAAHHEkDAcuzQYFhsCdgVsGQJIQkCMSDQqtXJcrRu0/qUU0857fTTTpcj9/RcOdrmtpUjr22e&#10;HPl5cuSrR34MmqQKCEAAAhCAQOwI+IRtEncb8SoKsZBQVor5LCG8/PLLDXN8QqSLxuFvqdQwffr0&#10;KHtw5plnmmu4+eabA7YleUSvEQlGPLZERhEFysoayWC2+awifP75580ykF31SsrGFr5FpLLO0Wd1&#10;nghDwbDIZDCPqeSUaFx6Qz5DILMiYKh1GW6JYGW27ZprrrFoqqw5NS/blCZkNC2WJRsEIAABCEAg&#10;bQjERsAyAi6IGwIpXQkYo5w2s5+OQAACEIAABAwCImf4BEWSNXGy4EtkC5/gR/KnrKGT9V9mRUP0&#10;hd69exu1+cRFEicpETUMccSowRw2K7KxEI8hia5lLittiUolEpVxUqQTMVW8jeRRtA9xApIlaU8+&#10;+aRPi2aJRF7ShTApGzA4lHkvQrOQZz5vvUexhW+0G7ZH48ePNxupj7iMlBHHSp7InyL8GQsk9fyS&#10;zSjoPwRC2GcIRG+66aabfCbMueeeax3R3Xffbc4c/cyx3jQ5IQABCEAAAg4hENUSQt3LXdc11P9p&#10;/2knHNI7zIgNgawsqUd1bNf+uZLrlLsFu75/S0uXsoQwNsNDLQ4gwBJCBwwCJkAgBgRErfBRGaxX&#10;6hP5yGexmPV6ZF/CEHGRgl1jmUNQWWlLlB0RsE4++WRzZp9wWsZLAWNa+S9+1PNHsH5QLxhD+Ibl&#10;VnpkjudlBZ3kCRjlyu4QrF+/vmfPnuYWwy7h9OmOxTBtFjtFNghAwFEEWELoqOHAmPgRsCsjRO6B&#10;ZYhVmsNR3dG6utrao7W1Eq9YDkkStJgjPQjIaMrASjoqoyxjLeONVBm/9zA1QwACEIBAsgiIoCOy&#10;jo/bjhVjRIzw2XdPAsD7+HMFrEcctXyyRbayT8KoW2lOtyGgeiXnL7gg8G4qn332mb/xPqsIjZoj&#10;WD+ol40hfMNaKz0aMmSIjwtbiBEXdMFitNsaAtEEfdQrK9NM1FXz5JQFiZHNFittkQcCEIAABCDg&#10;QAKRe2DpjleqnKH9M5J2Vv3nwN5iUgQEGmWp/yQ1NlKjxvKvUaPGui+WXqdd6RQPrAjGgiKOJYAH&#10;lmOHBsMgEBkB6145EgtJIhkZ4ZB8mgvmAaRnE91E9AifEOA+bjVhvXLMLfpskxew72Kw6CDBQpUH&#10;dCMKFs/ev7kI9h/0NzJW8PWaLfZIlklKJC+foGY+toVGp2cOOwQCU+oJKPNZGWsfz76YAI/sPUIp&#10;CEAgrgTwwIorXip3DgG7MkKEApYrHJLIV3Wq75XqeXVU9b+S5/K3pl+5nHScgwZLIiCgClQiVWU1&#10;atxE/jVu0rRp0ybyr6k8lyQvGRpWwJk3+7Hpt9z2B/cCRHUZotigKV5ZCFgRDAdFHEsAAcuxQ4Nh&#10;EIiGgMQt+uijj8T/aM2aNeboReLrJIpVQUFB586dfVbh+TcnS+3ee+89qcEIWqTrFxIwS1eRZOmc&#10;hNMyCkrl4stj/GlF1DA3Ki45YvNbb7318ccfGy2KaFJYWNi9e3crBotEUl5erod80guKH1NAdyEf&#10;yyV/xOsH/bnFBL5era0ebd26dePGjeYR18erR48eYcdab84YAnMlMqw//elPJdy7j6eeueMWx9pH&#10;kjM2Q4xmqlMWAhBwGgEELKeNCPbEiUDiBCzXysGjR2tranfsqpK1g7J08KjIV7LOTFOvRMOKUyep&#10;NmEEdIlK3K0aN2kiElbT7OymTbM7FOQ1zW4qJ+S0qm5pspT/zHvkQfXaV9Kdk/6kRdBCwErYuNFQ&#10;ogkgYCWaOO1BAAIOIOAjYAVz1HKApZgAAQhAIMUIIGCl2IBhbqQEEihgab5XolsdOXJkx8eVt948&#10;LFKbKZdKBB6bs6BDu/xjjjlGlCzxw2okfliBBKz7/jTJ3KvJf56GgJVKw4ytNgkgYNkERnYIQCAd&#10;CPgsl2M5WzoMKn2AAAScQQAByxnjgBVxJ2BXwIoiiLsiLlayhLBej9we957RgDMIqH52tbVqMHfx&#10;s1MC7zd51x9u+8473TH2d84wHysgAAEIQAACEIgBAVkoN3fuXHNF55xzTgzqpQoIQAACEIAABCAQ&#10;hECEApYWA0vRg7irMbDqjkI4Qwhoa0TVvQiNOeDT8dtuudFHvdL/HHXjDRmCiG5CAAIQgAAE0pKA&#10;rBnU+yUhzyUylDkumGynGPH+g2nJik5BAAIQgAAEIBBzAhEGcdd8r47W1NQePvzD/7773/adH0+8&#10;/baYG0eFDiQw9ZFHO7Zv96Pjf9Ss2bESEUsCu0sYLLHTru8fQdwdOLiYFDEBlhBGjI6CEIBAChHw&#10;iTJutnzTpk0hwpOnUB8xFQIQgIATCLCE0AmjgA0JIGBXRojQA0t6Ih5Y6oM4YTXUi0OOrb59PPMC&#10;ffe6rKxRZbZK+mcuG2Wuw0rNkueCmR+HbdZiNrUejw2m9rOyrLRimBGkOdPp4Ab5v2I+Y6MjYaEo&#10;irp2UMZcHX7tgQQBCEAAAhCAQGYTkC32UK8yewrQewhAAAIQgEAiCEQuYOkalr7bYARKxvkzdkqp&#10;nTO23i9akkv2UQUf0YL0JHs2q4+mU6J1GfqQ5/zlc3w4mWt2aTe6wOSqetQrWgH/qtQWg+lpJgsN&#10;E9W8ep0eG9qNfWv5zcrNy9Wuna9LW77dMVflP8S+r7b75WBl3EOqyvfxK4uVwb9s567R03qWq0de&#10;hinKunHtvQTC0O1anmzGiKNeWWZGRghAAAIQgEDaEhD16r777kvb7tExCEAAAhCAAAQcQyC8gLX/&#10;1f8bO+Zm17Fgk7flWhwkTcOKrEftOnRe9+HOsofGrVPLr9OVGlGgVPVn8IKG5TfLq0rRwJu12rfu&#10;UN2m9FfVUqVzVKFI9KJASa/Z9xW1wOxfus/6VPXWvZ2D9cLLQpM9oW3Qa/Ppjk9nfVvc+aGguHn5&#10;W2PbuV5pN/bem+eUivz20LjO98pZbxqaVubukR8ogaMW1VKYdi2Pn65X6h5YlguREQIQgAAEIACB&#10;lCcgca+MPlx55ZVz5syRlYOoVyk/rnQAAhCAAAQgkCIEwglYW/7+wIv/Vc773czH59x4nqK8/bdp&#10;r+6LYdc+3rH1/LPaS4Wiw4gspT/v3MEt3ujKy6jLFe1Vo10Rp8LaYNQsOeV5sPxWqtLLGhb62xPa&#10;GJ/u+HTWt2zRbFV1uty8/FB0qTmlo0SuG1gUiIZRQ1jDzJDDAiQDBCAAAQhAAAIQMBO4/fbb3bcu&#10;G1588cWRI0eycpAZAgEIQAACEIBAwgiEE7B0Qz7bu19RWrU+TZ62adM6JsbpC9zaa15FqkJzueu5&#10;f+XtzzpfXh222E/q0UqZlu+5MphrVv2wxrX3L+vfiqoZ3e+rc+lVyXJFs4Vme/Tz/jaEQBS6s+rK&#10;Rm1Boln2UovM0fUrJRgN/5dU4y93lZJXw7Qbk0GlEghAAAIQgAAEIAABCEAAAhCAAAQgEAcCYXch&#10;3Pf6A396+TNXy6de9X8TLlMFLAnkffSo7EJ45Pvvv//u22+37fj4jxP/EAfzElWlyEbt1WWM4qM0&#10;W5WJSEEJ3Df1L506tDv+hBOOO+647OxjmjRhF0JmCwTUj0RZVFun7nEgG7TKvzr5hDx6tLa2Rv1X&#10;c+RIjZZyTmw9eMBl8IIABCAAAQhAAAIQgEAIAuxCyPTIEAKx3oVw/8aNol6d2uNnp6oAP3vxTwu3&#10;pCNJib2u+cSjXqXj6NInCEAAAhCAAAQgAAEIQAACEIAABFKbQJglhFtWLBX96mdX3Dj07jkzR/WQ&#10;vr6zcVNq9xjrIQABCEAAAhCAAAQgAAEIQAACEIAABFKKQBgBS497pYtW+/eqKwlPbR2bGFgpRQlj&#10;IQABCEAAAhCAAAQgAAEIQAACEIAABJJGIJyAddmf9M0Hx465Wd+OUI+BRYIABCAAAQhAAAIQgAAE&#10;IAABCEAAAhCAQGIIhN+FsMuwOTMfdx/DuiXGLFqBAAQgAAEIQAACEIAABCAAAQhAAAIQgIBOILyA&#10;BSkIQAACEIAABCAAAQhAAAIQgAAEIAABCCSRQCwFrL59+2aR0ppAEmcqTUMAAhCAAAQgAAEIQAAC&#10;EIAABCCQsQRiKWCVl5c3kNKaQMa+T+g4BCAAAQhAAAIQgAAEIAABCEAAAkkkEEsBK4ndoGkIQAAC&#10;EIAABCAAAQhAAAIQgAAEIACBdCWAgJWuI0u/IAABCEAAAhCAAAQgAAEIQAACEIBAmhBAwEqTgaQb&#10;EIAABCAAAQhAAAIQgAAEIAABCEAgXQnYELDGjrk5XSnQLwhAAAIQgAAEIAABCEAAAhCAAAQgAAHH&#10;EggqYIlcZRyOtR7DIAABCEAAAhCAAAQgAAEIQAACEIAABNKeQFABa+bjc4xDKIiYJX/ihJX2E4IO&#10;QgACEIAABCAAAQhAAAIQgAAEIAABpxEI5YGl61b6Ydit/zn+tluc1hOH2DNixAiHWIIZEIAABCAA&#10;AQhAAAIQgAAEIAABCEAgPQiE8sCSHorXlf7o82T6o7MS2f9efQv/9tSTiWwx4rbmz58fcVkKQgAC&#10;EIAABCAAAQhAAAIQgAAEIAABCPgTCBMDS1evfDywdDErkanivXdfLV+VyBZpCwIQgAAEIAABCEAA&#10;AhCAAAQgAAEIQMAhBETAagh4zHx8thzul8TaBk3Gkszqc+8j/n355n/LFj4T/2ZowToB/2ljvWyw&#10;nIGnYrApynkIOIyA/tlo/oRMxqdl9G9EaoAABCAAAQhAAAIQSD4B848j/ytM/+tMfkxBIBUJ2Hun&#10;hfDAGjV2jHro9ckT0bOMP+01Ervcf9NS7OqjJghAAAIQgAAEIAABCEAAAhCAAAQgAAGnE2jU0KAE&#10;PGY8Nls/5FVJ+hN5VJVenyIJ7OOrWkpggzQVgICq6/pNm+hJBZuKnIdAihIQfyyP5dq7hgQBCEAA&#10;AhCAAAQgAAErBMy/ubyuKoP8fk/RC2bMznACVt4L5jxBPbDMmXTdSk/m53Ybiz7/Mi1FXw81QAAC&#10;EIAABCAAAQhAAAIQgAAEIAABCKQKAUsCVqp0BjshAAEIQAACEIAABCAAAQhAAAIQgAAE0o9AqgpY&#10;fbWUfuNBjyAAAQhAAAIQgAAEIAABCEAAAhCAAAR8CKSqgFWuJYYTAhCAQGoRmDx5chYJAhCAAAQg&#10;AAEIQAACwQk8/+w/UusSF2shkBgCqSpgJYYOrUAAAhCAAAQgAAEIQAACEIAABCAAAQgknQACVtKH&#10;AAMgAAEIQAACEIAABCAAAQhAAAIQgAAEQhFAwGJ+QAACEIAABCAAAQhAAAIQgAAEIAABCDiaAAKW&#10;o4cH4yAAAQhAAAIQgAAEIAABCEAAAhCAAATSSsAaMWIEIwoBCEDAyQQkiHsDCQIQgAAEIAABCEAA&#10;AsEJXDPkN06+oMU2CCSLQFoJWKtXr04WR9qFAAQgAAEIQAACEIAABCAAAQhAAAIQiBOBtBKwKisr&#10;44SJaiEAAQhAAAIQgAAEIAABCEAAAhCAAASSRSCtBCwDImsJkzWfaBcCEIAABCAAAQhAAAIQgAAE&#10;IAABCMScQHoKWKwljPlEoUIIQAACEIAABCAAAQhAAAIQgAAEIJAsAukpYLGWMFnziXYhAAEIQAAC&#10;EIAABCAAAQhAAAIQgEDMCaSngGVg+puWYk6NCiEAAQhAAAIQgAAEIAABCEAAAhCAAAQSRiDNBaxX&#10;tZQwmjQEAQhAAAIQgAAEIAABCEAAAhCAAAQgEHMCaS5gLdNSzKlRIQQgAAEIQAACEIAABCAAAQhA&#10;AAIQgEDCCKS5gGVwZC1hwqYUDUEAAhCAAAQgAAEIQAACEIAABCAAgdgSyBQBi7WEsZ031AYBCEAA&#10;AhCAAAQgAAEIQAACEIAABBJGIFMELNYSJmxK0RAEIAABCEAAAhCAAAQgAAEIQAACEIgtgUwRsGJL&#10;jdogAAEIQAACEIAABCAAAQhAAAIQgAAEEkYg4wSsvlpKGF8aggAEIAABCEAAAhCAAAQgAAEIQAAC&#10;EIiSQMYJWOVaipIaxSEAAQhAAAIQgAAEIAABCEAAAhCAAAQSRiDjBKyEkaUhCEAAAhCAAAQgAAEI&#10;QAACEIAABCAAgZgQyFwBi7WEMZlAVAIBCEAAAhCAAAQgAAEIQAACEIAABOJNIHMFLNYSxntuUT8E&#10;IAABCEAAAhCAAAQgAAEIQAACEIgJgcwVsGKCj0ogAAEIQAACEIAABCAAAQhAAAIQgAAE4k0AASve&#10;hKkfAhCAAAQgAAEIQAACEIAABCAAAQhAICoCCFhR4aMwBCAAAQhAAAIQgAAEIAABCEAAAhCAQLwJ&#10;IGDFmzD1QwACEIAABCAAAQhAAAIQgAAEIAABCERFAAHLg+/wtm33FhVFhZPCEIAABCAAAQhAAAIQ&#10;gAAEIAABCEAAArEmgIDlIVo1/ZF25W/EmjD1QQACEIAABCAAAQhAAAIQgAAEIAABCERFQASshlgc&#10;URnhkMKdZs8dcaTWIcY424yAcyZ6k2MyFakEAs4kIG8QMYwEAQhAAAIQgAAEIAABiwSceVmLVRCI&#10;IQGL7wVXNjywfHnVVVfX7ttnjyK5IQABCEAAAhCAAAQgAAEIQAACEIAABOJGAAHLF+1HN9zw8ejR&#10;cQNOxRCAAAQgAAEIQAACEIAABCAAAQhAAAL2CDRqaFCiOVwLEO016ujcHefMKZg+3dEmJt04zWHQ&#10;Z9pEb1Q085CyEHAUAf2DUTVJ3hjaE9dj9O8TaoAABCAAAQhAAAIQyAQCxjWkXEi6F2w56ooXYyAQ&#10;PQG7b2U8sHyJNW3dOjsvzy5H8kMAAhCAAAQgAAEIQAACEIAABCAAAQjEiQACVlCwh7dtixN0qoUA&#10;BCAAAQhAAAIQgAAEIAABCEAAAhCwTgABKzArUa8+OPPM7zdtso6SnBCAAAQgAAEIQAACEIAABCAA&#10;AQhAAALxIICAFZhqs06dOq1ff1y3bvGATp0QgAAEIAABCEAAAhCAAAQgAAEIQAAC1gkgYAVl9aOe&#10;Pa1zJCcEIAABCEAAAhCAAAQgAAEIQAACEIBAnAggYIUB+7+Kijihp1oIQAACEIAABCAAAQhAAAIQ&#10;gAAEIAABKwQQsEJRqj98eFuvXodWrLCCkjwQgAAEIAABCEAAAhCAAAQgAAEIQAAC8SCAgBWKaqNm&#10;zX760UfN+/ePB3rqhAAEIAABCEAAAhCAAAQgAAEIQAACELBCAAErDCWJ5m6FI3kgAAEIQAACEIAA&#10;BCAAAQhAAAIQgAAE4kQAAcsS2OrS0rrqaktZyQQBCEAAAhCAAAQgAAEIQAACEIAABCAQUwIIWJZw&#10;7rrpJtGwLGUlEwQgAAEIQAACEIAABCAAAQhAAAIQgEBMCSBgWcLZZevWlsOHW8pKJghAAAIQgAAE&#10;IAABCEAAAhCAAAQgAIGYEkDAsoSzaevWlvKRCQIQgAAEIAABCEAAAhCAAAQgAAEIQCDWBBCwbBD9&#10;ftOm2n37bBQgKwQgAAEIQAACEIAABCAAAQhAAAIQgEDUBBCwbCDcNmTIgfnzbRQgKwQgAAEIQAAC&#10;EIAABCAAAQhAAAIQgEDUBBCwbCDsvGJF64kTbRQgKwQgAAEIQAACEIAABCAAAQhAAAIQgEDUBBCw&#10;vBDm5eWFQJod8lW9YOgaoh4v2xXM15LtYhSAAAQgAAEIQAACEIAABCAAAQhAAAKOIZAyAlZWQlJV&#10;VVWU7URfQ5QG+BQfoaX8/Pxt27Y5ZtZhCAQgAAEIQAACEIAABCAAAQhAAAIQsEEgNQQscWtqiH/q&#10;06ePDXJBskol8bfURgvFxcUDBw5cunRpp06dou8dNUAAAhCAAAQgAAEIQAACEIAABCAAgcQTSA0B&#10;q7KyMgFoysvLbShDQbJKJQkw1XoTEydOFPWqW7du1ouQEwIQgAAEIAABCEAAAhCAAAQgAAEIOIpA&#10;aghYjkKWWsY0a9YstQzGWghAAAIQgAAEIAABCEAAAhCAAAQg4EMAAYspAQEIQAACEIAABCAAAQhA&#10;AAIQgAAEIOBoAghYjh4ejIMABCAAAQhAAAIQgAAEIAABCEAAAhBAwGIOQAACEIAABCAAAQhAAAIQ&#10;gAAEIAABCDiaAAKWo4cH4yAAAQhAAAIQgAAEIAABCEAAAhCAAAQQsJgDEIAABCAAAQhAAAIQgAAE&#10;IAABCEAAAo4mgIDl6OHBOAhAAAIQgAAEIAABCEAAAhCAAAQgAAEELOYABCAAAQhAAAIQgAAEIAAB&#10;CEAAAhCAgKMJIGA5engwDgIQgAAEIAABCEAAAhCAAAQgAAEIQEAErIboDmEoNZAyioA+4j4zJ3oC&#10;UU5FikPAsQSM90v0bxNqgAAEIAABCEAAAhDIBAIBf3M59nIXwyAQGQF772U8sOzxIjcEIAABCEAA&#10;AhCAAAQgAAEIQAACEIBAggkgYCUYOM1BAAIQgAAEIAABCEAAAhCAAAQgAAEI2COAgGWPF7khAAEI&#10;QAACEIAABCAAAQhAAAIQgAAEEkwAASvBwGkOAhCAAAQgAAEIQAACEIAABCAAAQhAwB4BBCx7vMgN&#10;AQhAAAIQgAAEIAABCEAAAhCAAAQgkGACCFgJBk5zEIAABCAAAQhAAAIQgAAEIAABCEAAAvYIIGDZ&#10;40VuCEAAAhCAQMQEunfvnkWCAAQgAAEIQCB5BOS7OOLvcQpCAALJJYCAlVz+tA4BCEAAAhlEYNOm&#10;TQ0kCEAAAhCAAASSR0C+izPoyoOuQiC9CDRqaFCiP9KLCb0JQyDghImeWvTzkBog4AgCit+HqnaG&#10;BAEIQAACEIAABCAAAYsE1MvaIFeVjrjijYWMQEcgYPHtYGTDA8suMfJDAAIQgEDmEqiurs7cztNz&#10;CEAAAhCAAAQgAAEIJI8AAlby2NMyBCAAAQikGoGioqJ9+/almtXYCwEIQAACEIAABCAAgZQngICV&#10;8kNIByAAAQhAIDEESktLKyoqHnzwwcQ0RysQgAAEIAABCEAAAhCAgEEAAYvJAAEIQAACELBEoKSk&#10;RPLNmjULJyxLvMgEAQhAAAIQgAAEIACB2BFAwIodS2qCAAQgAIH0JSDuV/q+RYcPH8YJK33HmZ5B&#10;AAIQgAAEIAABCDiUAAKWQwcGsyAAAQhAwFEEdPcrPeGE5aihwRgIQAACEIAABCAAgUwggICVCaNM&#10;HyEAAQhAICoChvuVXgtOWFHRpDAEIAABCEAAAhCAAATsE0DAss+MEhCAAAQgkGEEzO5Xetdxwsqw&#10;KUB3IQABCEAAAhCAAASSTAABK8kDQPMQgAAEIOB8Ahs3bmzQkpiqP/nhhx9at27tfMuxEAIQgAAE&#10;IAABCEAAAulBAAErPcaRXkAAAhCAAAQgAAEIQAACEIAABCAAgbQlgICVtkNLxyAAAQhAAAIQgAAE&#10;IAABCEAAAhCAQHoQQMBKj3GkFxCAAAQgAAEIQAACEIAABCAAAQhAIG0JRCVgZSlZWVkqmqxGUdWT&#10;tnTTsWP6WMu4q/9IEIAABCAAAQhAAAIQgAAEIAABCEAg/gSiE55EwcgSQaORS8eKv7m0kHQCMtYy&#10;4rqCRYIABCAAAQhAAAIQgAAEIAABCEAAAgkgELmApYlW8qDKGY3xwErAWDmjCRlrt2Spjr4zjMIK&#10;CEAAAhCAAAQgAAEIQAACEIAABNKZQOQCllDR1KvGamrSJJ0h0TcTARlrGXAZd9Qr5gUEIAABCEAA&#10;AhCAAAQgAAEIQAACiSEQoYCl+t5oSVUyVEkDASsx45X8VmSsZcRl3I05kHybsAACEIAABCAAAQhA&#10;AAIQgAAEIACBtCYQoYAlTGT1mLqWrHGjJk2bNM3OTmtKdM5DQMZaRlxdNapqWJCBAAQgAAEIQAAC&#10;EIAABCAAAQhAAAJxJ5C14d0tETTSIKm+vq6+/ujRo7W1NbsqP5XH2pqao3Xy76ic1zNEUDNFHEVA&#10;1oi6/OyaqH52ol41bZpdkH+6PKon5FV3CP/jT/ixKmtqEbJUbUvTOP0f1dNqD7OWli4dP2bkoW++&#10;0/v71MJFF/Tq6ai+YwwErBOo1z7u6urkw6++Tv0YlA9CNcnHonwwHqlRH+X/Pzn51MEDLrNeLTkd&#10;SEA+2OT7LWLDoiwecbsUhAAEIAABCEBAJ5AS38WLl736XfVX8uPrGPn9la3+Jz++tB9kavge1Y2k&#10;cWO9L8R1YWKnNAG7MkIUApamUckPNhGsVBWrtvZo7VH1l5v2E07/OUdKAwK6IOUKdSbedk2bNhEX&#10;LPWjU8JguRYSSjftzjwErDSYG3TBIICAlTmTIcqr3iiLZw5negoBCEAAAhCIE4GU+C5GwIrT6FOt&#10;0wjYlREiFLCk26p+pXpZaQ4HdZrTgZrE90p3v4r8BrXTmGa4PW6RSjQsl4ylxnDX1hCaJX+7Mw8B&#10;K8PnVZp1HwErzQY0RHeivOqNsnjmcKanEIAABCAAgTgRSInvYgSsOI0+1TqNgF0ZISoBS5ex5Jeb&#10;W8nSpCtZW6H95zQ02BMZgSxZ8+cO2O5aHqjuPqmqV1Kh4bNqd+YhYEU2HJRyJgEELGeOSzysivKq&#10;N8ri8egRdUIAAhCAAAQyikBKfBcjYGXUnMzkztqVESIXsHT1yvVoqFbGmUwehLTru6FViWZl6Flm&#10;9Uqe2515CFhpN00yukMIWJkz/FFe9UZZPHM401MIQAACEIBAnAikxHcxAlacRp9qnUbArowQ+S6E&#10;un4hSXXGMaIkuUIl6THmSGlCQBtVNcnKQT1MO/ECnfbOxx4IQAACEIAABCAAAQhAAAIQgEAaE4hK&#10;wDK4uFeYGXvQufei4/9pRMAY5TR+P9A1CEAAAhCAAAQgAAEIQAACEIAABBxIIDYClh76yoiEpe9C&#10;SEozAsYoO3AeYxIEIAABCEAAAhCAAAQgAAEIQAACaUxAYmBtjrh7xMCKGF1qFbQWA6u5dMrwwfME&#10;eDcHe9fjvqudzwoUA6tHamHBWggYBKzFwKr5ycmnDh5wGdxSmkCUgTOiLJ7S6DAeAhCAAAQg4AQC&#10;KfFdrMXA+rJpdvYx2dnyKP/psWkaN5GwLk3ULeEbN1Z/U2nJCVSxAQKRETj+BHsyQuQClqFeBdmF&#10;MDL7KeU4Ai4pyh3vTA+AFWgXQnszDwHLcSONQVEQQMCKAl6KFY3yqjfK4ikGC3MhAAEIQAACziOQ&#10;Et/FCFjOmzhYFBcCCRWw3GsG6+rq6uW/urqj8qShQQ71IS79o9KEE8hyRWwXmV8OVfNXg7k3Uv8z&#10;S/52Zx4CVsJHkgbjSAABK45wHVZ1lFe9URZ3GAzMgQAEIAABCKQegZT4LkbASr2JhcUREbArI0To&#10;gWXEvFJVq6Ny1Eo6WisClhx1WuwnEbDQsCIaQ2cVEmcr1d/Ktb1k0yZNmzZt0kQO9YR4Yhkalt2Z&#10;h4DlrHHGmugIIGBFxy+VSkd51Rtl8VQiha0QgAAEIAABRxJIie9iBCxHzh2Mij0BuzJCFAJWfb0o&#10;VUdV7apmV+V/5bG2pka0LFXQEvlK886Kff+oMbEEVPkqK0u8rRprS65lAXbTptkF+afJo3pCE7f0&#10;ddd2Zx4CVmJHktbiSwABK758nVR7lFe9URZ3EglsgQAEIAABCKQkgZT4LkbASsm5hdH2CdiVESIX&#10;sES/EqlKHK+OHDm8q/LTW28eZt9aSqQegcfmLCjIP/2YY5pprliqtIWAlXqjiMWxJoCAFWuizq0v&#10;yqveKIs7lwuWQQACEIAABFKEQEp8FyNgpchswsxoCdgVsBpF3GBDg6KuFJRFg7J2sKYm4noomFoE&#10;VD+72qMy7lrw/tSyHWshAAEIQAACEIAABCAAAQhAAAIQSEkCEQpY7hhYDSJj6FGwUrL3GG2fgLpK&#10;VA59laiW7NdBCQhAAAIQgAAEIAABCEAAAhCAAAQgYINAI9EfIj5ExNCDuMt/NtokayoTkLFWR1z1&#10;wFLFK+OIvk8Rz0MKQsDhBGRDC91CEgQgAAEIQAACEIAABKwQUC8do/ip7vDLY8yDQGS/jyL0wJK3&#10;nOZ6I28pdSGhiBlW3oRGno9nXqDvXpeVNarMVkn/zGWjzHVYqVnyXDDz47DNWsym1uOxwdR+VpaV&#10;VsxMAuU3WRHcIP9XzGdsdCQsFEXR95jUdpjE/coCL7JAAAIQgAAEIAABCEAAAhCAAAQgEDWByAUs&#10;tWlVEm7Q15LZteT8GTul1M4ZW+8XLckl+6gCjmhBerrgAlXkMp8SrcvQhzznL5/j07S5Zpd2owtM&#10;rqpHvaIV8K9KbTGYnmay0DBRzavX6bGh3di3lt+s3Lxc7dr5urTl2x1zVf7UfF9t98vByriHVJXv&#10;41cWK4N/2c5do6f1LFePvAxTlHXj2nsJhKHbtTx+nhG3PeaW2yAjBCAAAQhAAAIQgAAEIAABCEAA&#10;AhAwEQgvYH3x+p9vH/s7/Xhmixc81QVLc/xqsOmBZdTSrkPndR/uLHto3Dr11DpdqREFSlV/Bi9o&#10;WH6zvKoUDbxZK7B1h+o2pb+qliqdowpFohcFSnrNvq+oBWb/0n3Wp6q37u0cbG54WWiyJ7QNem0+&#10;3fHprG+LOz8UFDcvf2tsO9cr7cbee/OcUpHfHhrX+V45601D08rcPfIDJXDUoloK067ld4U61sS+&#10;soyLjBCAAAQgAAEIQAACEIAABCAAAQhETyCcgLVl/oMvf6b8bNQjM/90+anKu3//8xv7o2/UU8PH&#10;O7aef1Z7+Vt0GJGl9OedO7jFG115GXW5or1qFBNxKqwRRs2SU54Hy2+lKr2sYaG/PaGN8emOT2d9&#10;yxbNVlWny83LD0WXmlM6SuS6gUWBaBg1hDXMDDksQDJAAAIQgAAEIAABCEAAAhCAAAQgAAGHEAgj&#10;YH2w+W0x9NyuXRWl9dndT1WUz/bHSMDSF7i117yKVIXmctdzfy7tzzpfXh222E/q0UqZlu+5Mphr&#10;Vv2wxrX3L+vfiqoZ3e+rc+lVyXJFs4Vme/Tz/jaEGN3QnVVXNmoLEs2yl1pkjq5fKcFo+L+kGn+5&#10;q5S8GqZdh8xHzIAABCAAAQhAAAIQgAAEIAABCEAAAn4Esire2RwCi6wfdHlgDe2qPz/lij/dfklr&#10;CeMte9HV1NT88P3333337c5dlX+c+IcUxiuyUXt1GaP4KM1WZSJSUAL3Tf1L+4L8448/4djjjsvO&#10;zm7SpEmjRqoMesKPm8tjlvyhpSz1jyz/R/W0WnfW0tKl48eMPPTNd3pLTy1cdH7PHnCHQIoSUHc2&#10;kC0O1N0562VbVvWflmpq5Z8ntWx16uABl6VoHzFbJyAfbBGEfTToRVmcUYAABCAAAQhAIEoCKfFd&#10;vHjZq98e/FJ+bUlqqv0nP7skNW7SuHFj9feX/E+/LNF/cpEgkKIE7MoIYTywTr7kRlk5qLwzWwJg&#10;qUpWuiaJva7FdUK9StcRpl8QgAAEIAABCEAAAhCAAAQgAAEIpC6BcDGwlNYXTfjbIzPV47c/k26e&#10;2q1L69TtLZZDAAIQgAAEoiFQXFwcTXHKQgACEIAABCAAAQhAAAKREQgrYLmr3TL/qXcU5WdXXNQq&#10;soYoBQEIQAACEEghAnsm9FhQ0GPtKm+TJ0+enEJ9wFQIQAACEIAABCAAAQikDYGwAtbmZ8b+TtYP&#10;3v73t9W9CIdKNHcSBCAAAQhAIDMIZFWO7LmgQI6SPZnRYXoJAQhAAAIQgAAEIAABhxIIK2B1vU5b&#10;P6geqFcOHUTMggAEIACBOBMoK1dlrB4vzkXIijNpqocABCAAAQhAAAIQgEBAAmEFLLhBAAIQgAAE&#10;MpBA7rQNw3Yt7t65wdT3rINTB2sOWTdsqcxAJHQZAhCAAAQgAAEIQAACySMQSwGrb9+++kaepHQl&#10;kLyJSssQgAAEkkEgt8sykbEqhs0t8m59x8aLtaWFAxYeSoZZtAkBCEAAAhCAAAQgAIGMIxBLAau8&#10;vLyBlNYEMu79QYchAAEIaAT6Fasylq9DlqJsfbyUpYXMEQhAAAIQgAAEIAABCCSAQCwFrASYSxMQ&#10;gAAEIACBpBFwOWQNnNjB2wR9aSHrCpM2MDQMAQhAAAIQgAAEIJD+BBCw0n+M6SEEIAABCMSGwJ4t&#10;A3rIysHSqTsC1bdj4zhWFMYGNLVAAAIQgAAEIAABCEDAlwACFnMCAhCAAAQgEIbAqhItdvvgjVuz&#10;vHIOmua1rnDr67sJ7s5kggAEIAABCEAAAhCAQDwI2BCwbh/7u3hYQJ0QgAAEIAABhxJwuVwtGFnm&#10;bWCH7islJFbFsGm9FUVdV+heVLi9OqyAtXr16lmzZk2ePNlcY2lpqZyvrq52KAfMggAEIAABCEAA&#10;AhCAQLIJBBWwRK4yjmQbSfsQgAAEIACBBBPYM0FWC/q4XDW0mLhYi+b+dJd8L3OaX3xJi7D2bdq0&#10;SfLIjr2jR48uKSkx5580aZKcb9GixdVXX11RURG2KjJAAAIQgAAEIAABCEAg0wgEFbAemfk34xAo&#10;ImbJnzhhZdr8oL8QgAAEICAEOo8ZqOpWG64amRuSR8ccb2HLK3OnTp3Mf5v9raqqqvSXxBXr8OHD&#10;MIcABCAAAQhAAAIQgAAEfAiE8sDSdSv9MIrpf945/lZQQgACEIAABNKcQEP+XG2p4LKhzUP3NH/o&#10;VYE8s7wKNWvWLKCAJUqWIVq1bt26T58+RjbErDSfYHQPAhCAAAQgAAEIQMAygVAeWFKJeF3pjz5P&#10;Hpr+mOUmyAgBCEAAAhBIOQK50zaIy1XvfrE2vGfPnkOGDCkuLs7JyTHqHj58eF5envwpT4yT+/bt&#10;O/PMM6dOnYqMFetBoD4IQAACEIAABCAAgdQjECYGlq5e+Xhg6WIWCQIQgAAEIJC+BLQYWLLzYMme&#10;QH0M/WpQKj1/lL/+pN8vKnlMgrgbApY8mTdvXmVl5caNG0eNGmUUlsBYsrRQHiUwFvHd03em0TMI&#10;QAACEIAABCAAAUsEwsTAMtdBACxLRMkEAQhAAALpT6B5+45aJ5dXrbLWWVGsJg8de9EJZ05+55nJ&#10;l49UPv/Wv1y3bt10PyxJsinh/Pnz9ecrVqzwCfpurU1yQQACEIAABCAAAQhAIH0IhN+FUO8rQdzT&#10;Z8zpCQQgAAEIBCbg9qsSx6ue5UuytExl5aoflu9ROnWHPYiiQJX8469/3re8ZO/LJbuWKne8ptTU&#10;ha5C4mHpGUTYkiWH9tojNwQgAAEIQAACEIAABNKLQPhdCPX+GjGw0qv79AYCEIAABCBgEMid9lCI&#10;XQQDgbo8L8IgWZcWKNmNQ6CXUO6yolD3yVq6dKk5YBYDBgEIQAACEIAABCAAgQwkEFTAMrMwB70i&#10;AFYGzhK6DAEIQCBTCPTuOrGD5b526L6yONdybu+Mw7uFLSgeWOvXry8rKzPWFUoRWVpIPKyw6MgA&#10;AQhAAAIQgAAEIJB+BETAaojFkX5k6FEIAgHnTPTEYjIVqQQCTiMgbw3DpOjfJtQQbwLNRz49bFeF&#10;HH0HybhJKuqr/RnoeLqLTX8t28Y3a9asU6dORjGJilVUVNS3b1/2JbSNkgIQgAAEIACBFCOgX0Ca&#10;rySddpWLPRCInoC9t6UlDyx7VZIbAhCAAAQgAAErBL6tUUYsU1ZXWck7derUESNGiHS1adMm2ZfQ&#10;ShHyQAACEIAABCAAAQhAIG0IIGClzVDSEQhAAAIQiCGB3GkbNK+riBcJhrWlqlq5fony/n7l7jfU&#10;x5BJdKs1a9YYWWRfQklhWyADBCAAAQhAAAIQgAAE0oYAAlbaDCUdgQAEIACB1CEgWxCOeln5/FvV&#10;Ynn++zLX8yA9kLWEixYt0pcT6s/79++fOr3FUghAAAIQgAAEIAABCERLAAErWoKUhwAEIACBdCGw&#10;Z0KPBQU9FxT0WLtKcT+XP0Mcas6IkmxBeHsvT8mzWyknHBO6ItmIUAK69+zZU3YnHDJkSEStUggC&#10;EIAABCAAAQhAAAKpSgABK1VHDrshAAEIQCC1CVxaoNx6ntqFKzsqD1+qnJAdtjuyHaHsS2gO6y5L&#10;CwnoHpYbGSAAAQhAAAIQgAAE0oAAAlYaDCJdgAAEIACB1CQwvJsqXRUXKuKQZT9JNPfu3buXlJTY&#10;L0oJCEAAAhCAAAQgAAEIpBiBrIp3NkVgcn19/dGjR2tqan74/vvvvvt2566qP078QwT1UCTlCNw3&#10;9S/tC/KOP/6EY487Ljs7u0mTJo0aqTLoCT/Okccs+UNLWeofWf6P6mm1z1lLS5eOHzPy0Dff6QSe&#10;Wrjo/J6aJwIJAilIQD4Sxeq6ujp5Uld3VP2npZpa7V/NEfm0lNSy1WmDB1yWgv3D5BgQ0D8RjdTQ&#10;oG+M7ZemvKm6YumeWSHTjBkzJk2apLtflZeX9+nTJ1wJXocABCAAAQhAQP2NEvRb2DF4Fi979duD&#10;X8ivrezsY5pmq//kZ5ekxk0aN26s/v6S/4mx0hefCwzH9ABDIGCJgF0ZIWU8sFq0aFFdXW2JAZkg&#10;AAEIQAACKUfg2xo1lPuSD5X5m9THkGnfvn0PPvigsXhwxIgRfEWm3IBjMAQgAAEIQAACEICALQIp&#10;I2DJpfmYMWNs9Y3MEIAABCAAgZQhcMdryrpPXdY+st7zPFAHWrduLRsRGq9IVCwiYaXMQGMoBCAA&#10;AQhAAAIQgEBEBFJGwJLeLVmypKKiIqJuUggCEIAABCBgi4B7F8KSPYGKhX7VVkPuzLf+3BMJS3Yk&#10;PPG40LXImsGJEyfqSpbsTihPImqVQhCAAAQgAAEIQAACEEgNAo0kCkf0R2L6KhFkRo4cuXr16sQ0&#10;RyvBCAScMNHjin4eUgMEnEVA8f10jf5tQg2OIdC8fUfNluVVq2Jl09mtlMl91Mo6tFTmDVAfw6Xi&#10;4uKPPvpoyJAh4TLyOgQgAAEIQAACKUbA67LW76rSWRe9sZAU6FFmErD7tkwlDywJUPf555/feOON&#10;V1999eTJk6uqquz2lvwQgAAEIACB4ATcflU9FxT0LF+iR10vKy9Q//Q5SqfuiAPISwvUTQlnX6mc&#10;coKV2ps1a5aTk2POyT0eK9zIAwEIQAACEIAABCCQigRSScCS9YNff/11bm7u5s2b33jjjQsuuCAV&#10;iWMzBCAAAQg4lUDutIfy7dl2eV4/ewXC5e6Tp+5CaKTXdil3vxGujPr6tm3bevXqVVRUtGnTJiv5&#10;yQMBCEAAAhCAAAQgAIHUIpBKAtbPf/5z2Tr0vvvue+GFFy688MIvvvgCJ6zUmm1YCwEIQMDpBHp3&#10;ndjBso0duq8szrWc235G2Y5Q1CvRsB57O3ThGTNmnHnmmXKbR0K5l5SU2G+JEhCAAAQgAAEIQAAC&#10;EHA6gVQSsITlcccdt2XLlm7duk2ZMqV58+aPPvqo0wFjHwQgAAEIpBKB5iOfHrarQo6+gxo0u4v6&#10;an8GOp7uYtNfyw4IUa8M3UqeL/kwRGHZhdB4tVRLdloiLwQgAAEIQAACEIAABFKAQIoJWD/60Y8+&#10;/dS1y7jsvjR//vzx48dLPCyJ+sGiiRSYbpgIAQhAAAIWCUg8LHMkrOzGIcr1799/4MCBegZ5Ytaz&#10;LLZGNghAAAIQgAAEIAABCDicQIoJWL/73e8ee+yxuXPnCtZbb731jDPOePvtt0W9GjFixOWXX849&#10;Z4fPNsyDAAQgkDoEcqdt0Lyu4rpIMAQOUa8koLvoVhIS669FypX6rodB0/Tp03v27FleXr506VIE&#10;rNSZZlgKAQhAAAIQgAAEIGCVQIoJWPfee++TTz45ZsyY5557TnZf+s9//jN06NA+ffoMGzbsZz/7&#10;2Z133nnttdeKjIU3ltXxJx8EIAABCDiWQIeWrk0Jzz89rI15eXnr16+XL8SwOckAAQhAAAIQgAAE&#10;IACBVCSQtf4/myKwu76+/ujRozU1NT98//1333378SdVf5z4hwjqsV4kKyuroUGPR6KMHj361Vdf&#10;/eSTT3yKX3XVVbINU+PGjcU2WWl49dVXFxYWSsAsuSltvSFyhiZw39S/tDsj7/jjTzj2uOOys7Ml&#10;rH6jRqoM+uPmOfKYJX9oSd19XsbM71E9oTaQtbR06fgxIw99853e3FMLF/XqcR7wIZCiBOQjUSyv&#10;q6uTJ3V1R9V/kurUD8la+VdzRJ5IOrH1aYMHXJaifcxQs/dsGXDNxq3ax1bg1JA/d0NvKxsR6p+I&#10;RjK+0eyB/fxb5S/rleI+XjsVBqlC9jkRVcte/eSGAAQgAAEIpDsB8+9Kx/Z18bJXv/n6C/m1lZ19&#10;TNPspurPrsbyw0se5Meu+vtL/qf+ptKSY3uBYRAIS8CujJBiHlh6/2WhxJ49eySauw+OF1988emn&#10;n/71r3992mmnyVX7G2+88cQTT/zmN785/fTT9+3bF5YdGSAAAQhAAAIeAmvXFgwOqV4lGNb7+5Xr&#10;lyirq5R73gjdsngid+/evVevXrIpYYJtpDkIQAACEIAABCAAAQjEiUBKCliyePDEE0+UXcP9lwqK&#10;s5XEdJcgIOKKJeGxJDbWL37xi++///5Pf/pTnAhSLQQgAAEIpCOBQ3OfrHRQv0S9GvWy8m2NatK6&#10;T5UpbwazraioSByQ5ftR7tzMmjXLQV3AFAhAAAIQgAAEIAABCERBICUFLOmvCFKLFi2SuFfiM9ml&#10;S5ft27f7QxAnrHHjxs2bN+/xxx8vKyuTLQujAEVRCEAAAhDIKAKHdrq/WAZN06K5BzysrR+MAbiO&#10;JypyGOnbI0pNXcBqL7vMs0z1wQcfxAkrBvCpAgIQgAAEIAABCEDAAQRSVcCS7Qh/+OGHr776Spyt&#10;WrVqJQslQsAcMmTIqFGjxo8fLzelxW+rurraAeQxAQIQgAAEUoFAUd9pvR1gp2xH+PAlimxNKGl4&#10;N+WBi9QNCgOl4cOHi5+y/op4JfOV54DBwwQIQAACEIAABCAAgRgQSFUBS+96Tk6O7Lj0+uuvHzx4&#10;MDQM2b7wggsukJyPPfbYGWecwaqKGMwdqoAABCCQzgSat++odq/zGc2d0suWx6mbEhYXKreG2vJC&#10;vhlvueWWgQMHbty4cenSpa1bt3aK/dgBAQhAAAIQgAAEIACBKAiktoBlq+Mvv/zyf//734cffvjn&#10;P//5I488IpKWreJkhgAEIACBTCLQfORN+dLfra/vdlAorA4tlSs1XU1PsopQgmHJ1oTeSbY6EelK&#10;NuHNpPGirxCAAAQgAAEIQAACaU4gTQQsiYS1f//+sGMl96XlpvSrr7563333Pfroo/4x4MPWQAYI&#10;QAACEMgUAr17zy1SlB0bL75hi4M0LIO+BHSXsO5LPlR+X+YK7p4pA0M/IQABCEAAAhCAAAQykUCa&#10;CFhNmjTZunWr9QGUqFht27a9/fbbrRchJwQgAAEIZBKBPRN6LBhZpvVYNKyeCwoCHj3WrkoKlAPf&#10;K9cvUWRrQklV1co9bwSzQjYw6d69e2lpaVLMpFEIQAACEIAABCAAAQjEikCaCFinnXbav/71L1tQ&#10;/vrXv+7YsaNNmzaFhYXXXnvt5MmTiXRrCyCZIQABCEAgaQQkHpYsJzTSV98rIml5JxGt8vPzR4wY&#10;Ie7GJSUlSTOVhiEAAQhAAAIQgAAEIBALAmkiYF1//fVLliyxBUSivz///PN5eXkVFRXPPvvs/fff&#10;P3LkSFs1kBkCEIAABCCQNAKyEeHZrdTWzz1FmX2lIpKWd5IvuKqqKv2caFjyZZc0U2kYAhCAAAQg&#10;AAEIQAACURNIEwHrnnvuqa2t/fOf/2wLiOwvvn79+iNHjjQ0NCxatGj58uX79u2zVQOZIQABCEAg&#10;TQnkTtswbFdFuGND737J6n92Y+XhS5Th3ZRHi5QTsv2tkCDu5jjuq1evTpaltAsBCEAAAhCAAAQg&#10;AIHoCaSJgNWsWbPy8nIRsDZv3hwZlGuuuaZz584dO3a86qqrtm3bFlkllIIABCAAAQgkjoB4Xd16&#10;niJKlpGeed8VGEs7U1xcLLuXjBs3rrKycuLEiYkzjJYg4EwCe7YM6GGKZ1eyx7KZalA8NRBejxfn&#10;Wi9kufakZjw09wYXkwELDyXVkrg2niHdjCtDKocABCCQfAJpImAJSLnPfOWVVw4ePDhiqLI74cUX&#10;X7xixQpZXXjZZZcR8jZikhSEAAQgkBkE5BdRkoK4B+T7l/WKHLIp4eff6q/Lxrt79+6dPn26LCfM&#10;jBGhlxAIRaByTdXWLFOG5VXJ2YSBUYIABCAAAQhAICICiRawymbO/DiIoWVl+m5Pkafnnnvu008/&#10;XbBgQWRVyG1qCaRVU1Nz6623SrgQCYnVu3dvFhVGBpNSEIAABNKBgI+/hu9GhKVTtzuml3e8poj7&#10;laRva1QNSx61JB7KjjERQyCQXAKHVr5+0MuCrMoVa5NrEq1DAAIQgAAEIGCDQKIFLDHtlVFZWVkX&#10;XDCzrGzmqFEXyPNRo7Qz95eWev4cJa8GlbpC9E+cpx544IEo9xO899579+/fLyHeP/vss7PPPtsG&#10;TrJCAAIQgEDaEBD16pqNXv4aTu5a55M91okH1o6vfIw9fPjw/PnziYTl5DHEtvgS2LP7ZV1xbsgf&#10;VORqakl5ui0IjC9DaocABCAAAQgklUASBCxl4PKG5ffe26G0tMOdZ+md1850dv2h/TlQXh3bzj6a&#10;Z555Ru42n3XWWbKxoFys26/AU0K0sA8++OCHH36YNWtWNPVQFgIQgAAEUpHAqnlh1KvOYwbuSmIQ&#10;dx+mEs19kPY9KoGx5g9UtyZ0J9mLcNKkSfn5+SNGjJAnqTgW2AyB6Al43tGX503rm++qcPmmKGNa&#10;VS58UY2NZTomeHt1GRkkwpQns1csLU94JqlHL76qxFWnT22K4o7Gpbd4w5ZKe2i82goX9CpMW95G&#10;mjL38KytNvMJ2FxYgIrhCat3du3aELTdMGx10x5BckMAAhCAQBIJiIDVEPVhw/6isWPHFhUpRZJm&#10;zy5qN/Yt2QBQnqhnZo+dPdv1Z/uZ9ysD3TfHbNSuKLIMUOK4S9QPces64YQTunfvLosBbdVgzixa&#10;2Lx5826//XYWEvox9J82EWM2CkY/FakBAo4lIPNcbCOlEIFDu3Zp1jbkz5W9CBd37ywD2KH7Sn1f&#10;wmnqr9+tj62J8qdvjHFMulC57mxl3gClQ0tzzeKVPHXqVP2LrKKiIpqvxRgbTHUQSByBPSuWuxob&#10;1DdX6Z03SP9Izjr48prII5eLgnPx497LEhVlyYQFBQHDw7++xpQ5pyBXM0BVZ0qn7vCACFpcUTSt&#10;p3yJOYzXjo0XuzWv8CxV6cerra2Plxb0WPNyoJL22iqXmk2GZVWOVDUsVUUy85HmfDQsewCV6ick&#10;3vwEL8lOcPnqYna6GR4aOSCQZAKOvbLFMAjEioC991gyPLDCWyjC1uyI9CtX1X/72982bNhw3333&#10;SUisW265JXyDwXPI7oSnnXaauHTJE7mJHU1VlIUABCAAgdQhcGinvtro8rx+8pib01Eet1et1Ncb&#10;9e49V76lsg5Oneew9Ud/6KWccoIH8o4DykvbZZOT/v37GydnzpyZOqOApRCIEYG1VS7dpyG/f2/1&#10;LT361hZ61Vtf323Ticlt0tq1I/XwrW5pe+UYV51KIMeurTtMUpf+wSLuVAHXKZeVu2o2937tWn+x&#10;TH99yZ1W9kbcM+HOQB3NOrjVJJ+5GrTZ1pIyv5pFw/IWy1y0H9vsCZxvE6Cyo3KJv6nqvQRTnYLU&#10;ejdjNLmoBgIQgAAEEkbAmQJWDLrfqVMn2TJcArHv2RPtrwvZnfCiiy6SuCESD0tkLLyxYjA8VAEB&#10;CEAgRQh0PqO5Zmlu/8tVxWpnlcvufvoSpF3VEf70TUD3V1cpw0uVKW8q6z4Vr2RpUNyK5abOXXfd&#10;lYDGaQICjiKwqtz9TnUpR0p+YZ7qVinJEKZtWmzUOeimLvqKRE+dps8Kr1qL+qounHIUq/5XlQs3&#10;Ge5U6pJk/SXd39M3HZr7pLsLhitoRV/DjyysmG5uSzHMMGrwai6Sttz2D5zYwVSX7sFaMcwj7SnV&#10;u9wX5pEAbGgxcbFGqWKYehdBT6Zg/Ha6aXO8yQ4BCEAAAg4gkLYCls724osv/uor30C2drHL7uMS&#10;0P3LL7989NFHRcY688wzn3rqKbuVkB8CEIAABFKRwNZPXMuL8s9QfSu27/ZebbTdqQKW7Ego+xLW&#10;1KnHPW8M7NbniSee2Lt3rzzKDZ5UHAhshkAUBLzXD+oV5ba9QvWrjHwVYb9il5IyTXXp0uvUXDWD&#10;JRFfRujrBl2p8hO3T1ZR32VDda1cKumy7Hk/DcsTgb7FxPtdeplknfaQO5hXGDHdtAOjqFeafKY3&#10;Ni0mbXXoPsNlf/OLL3G7oSnKoId6a45mgaU92wDVCq8a6ba93wh/pc9ON0OMFC9BAAIQgIBTCaS5&#10;gHXBBRccPXo0Vj5Tw4cPFxnrT3/60x133DFs2DCJJOLUYcUuCEAAAhCIkkDz9vov0bJyPYhyftsc&#10;eXSvVTF5KETZTpyKn3icp+Jva5TXdonvlYSJjFNrVAsBRxPwXT+oG+uRWrzXoEXQFSNkuHeAKp+a&#10;OuZd7KVfuQPtKYrb09NdwF8Iq6p27YgqK5cHm2LGGwGhLIvpfm25hTzD2gjaKshxC2muj0q1Mtdq&#10;Ta3e0NKeFi1LC80eEmBDi/Z5JqYh6wzfzQjGmSIQgAAEIJBsAmkuYMlyib59+8rSP9mUMFaox48f&#10;/957761YsULWFf75z3+OVbXUAwEIQAACTiLg+XG75E5tRy096rMa2EV+ZbkDIbuXIznJcs2WSwuU&#10;W89zWSXB3W8+18fCWN3acVzHMQgCfgQ86wdd71+XAOQJKWVag2aHnyG7eEVGt1yDO9CeonRs63a/&#10;chV2C+iW61JMS/MCFQrRlo023Fk9ywAjKGwqEiVA/8Zj283oOkdpCEAAAhCIA4E0F7CE2JIlS2QN&#10;oGx+KLHYRXuKye5LUuH+/fuLi4sfeOCBOAwKVUIAAhCAQPIJ5A8tdAVz6ag7F3iiPruM81sQlHyj&#10;zRYM76bIMfsKZdBZxmnZjWTSpElt2rSRR2dZizUQiBcBz/rBEC0sKbcbMlXEF2/dSg0s5Q5KZakv&#10;HpXKd22y4hFifGtyR5VyBczSw2bJscGzti5Q4yHaCm5rhG1Z6ryiel3ZBejeujFoCxF106K9ZIMA&#10;BCAAAQcQSH8BS1ZM/Oc//3nuued+V1/ftm3bq6+++vDhwzEhP2HChOOOOy4milhM7KESCEAAAhCI&#10;KYHmI582xQmWVYRDr/KEIhb16vnQvxhjaktklYkT1rmnGEUrVv07Pz9/6tSp4n4ljsnV1dWR1Uop&#10;CKQSAWP9YGijl1d5dsez0j0jKJUEZprmictupag7T/OCAtdTI9ae629/m/NyXJHdI3QWC96WqSOu&#10;1qNtyxqDGAD0b8hON62ZSS4IQAACEHAUgfQXsHTcffr0uWzv3nHjxsnuS+KHFasxWLly5ejRo/kN&#10;ECue1AMBCEDAaQTUMMNPGyGTVQ3Lmr+D0/qhKJ9/2/Nvezs1a61bJvdy5s+f7zwrsQgCMSbgWT/o&#10;2bzP7bVk3vIvq3LmQu8tGkIbYgSKMkd62lO93Y75+tYQaiorH2C0vmfLgDv9djc1Qs7L2gJ9UbOa&#10;jCV4CwpKwniQmdsyZd4z4ZqNruhahuVRt2WJQSwA+jdko5uWrCQTBCAAAQg4i0CmCFgGdYliK89n&#10;zZoVk3Ho2rWrLE4UDSsmtVEJBCAAAQhAIC4EdhxQrl+iVFWPOsm1X5rEiIyVP3JcDKZSCMSEwJ4t&#10;M5e7Kup8SVsj0LinbpNYs/X13X66UXAjTG5KbuUrkBgUshf5Q7upkfW0tPXxUi2K+YKCwX6Kkvp6&#10;85E3uc33RPJyL8GzsJzZ3JboZa62AgdNj7YtS0MXC4D+DdnppiUzyQQBCEAAAo4ikHECltCfMmVK&#10;SUlJrC7chwwZIlXJigxHjSvGQAACEIAABPwJDGnx8z4ndHii76179+6dOHEiiCCQ3gQq11S53Isa&#10;WlxR6BMoXe+6Z7sGZXvVSuuBsHK7jL3cR3vy2kHPL6xVQNK5057v7lobaHq985juhrDlOd27t2cJ&#10;s3dlnW8tHOm1v6GNtpSGFp07+OWPti0L0yo2AP0bCow0cDctmEkWCEAAAhBwFIFGDQ1KVIdskuuo&#10;DlkwRqJiDRw4MIZLJ5YuXXro0CGJiSuuWNu2bbNgQmpnkRFXD++ZE32XopqHUU5jikMgtgTc7xF5&#10;q+hvFkn6Iyl1COyZ0MO0V73uGeF/9DDW8ji7Zx1aKn++SMlu3Lrpj8tv/dstK2bIV6GzLcY6CERP&#10;4NDK1w+6aumYd3EQiSe/MM8dXurgy2tsrCKU9cVeipIe8nyay0/Kqj9XbpdlG7xCv0tErWVDA789&#10;1SXMi70FL63RZUMDanN+ANW2Brr2ptBflGWVG64a6w7FZS4QbVsWRi82AP0bstNNC2aSBQLJJKD+&#10;PlIvIrVfXoF+gvEDCgKpTsDuGyxr3dsb7ZaR/PX19UePHq2pqfnhh++/++67XZ9U/XHiHyKox3qR&#10;rKyshuh+/72blXWuuwbZhmnEiBHz5s2T/QSt2xA6p8TELS0tnTlzZuvWrWVdoWhksarZUfXcN/Uv&#10;BWfkHX/88ccee1x2dnaTJk0aNVL9+JrnqHEcsuQPLWWpf2T5P6qn1f5kLS1dOn7MyEPffKf37qmF&#10;i3qe93NH9RRjIGCdgHwkSua6ujp5Uld3VJ7IJ6SkWvmUrK2tOXKktrb2yJEjJ7U5ffCAy6xXS86k&#10;EhABy8ufIrAx8utxQ+9+FgzVPxGNFOU3moUGA2V5abuy+5Aikd1JEICAowl4Pn9Ez5rmWvjraIsx&#10;DgIpRCD635UJ6OziZa9+8/UXTZs2zT7mmGz1f+rPLkmN1aT+/pL/qb+ptJQAe2gCAnEiYFdGyMQl&#10;hIJedCtRr2RHwhjGXxfdSgJsffTRR8XFxQsWLDjzzDNFI5sxY8bq1avjNNhUCwEIQAACELBB4MqO&#10;ZvVK7rtMHXZ7DP2RbVhCVghAQFEqF75o+HV6grir5zct0X+QNrRonwcpCEAAAhCAAARcBDJUwNI1&#10;rG7duonPVMzngux4KIsKJRUWFu7evVvibYkuLmJWrKJuxdxgKoQABCAAAT8CudM2mLYqk5VBpmNu&#10;kZZdXX1jyf3KaXhltfu1vx4iK98nPf2XmXc/4DTzsAcCGUIgv22O0VNPEPeeCy5+PPzKxwxBRDch&#10;AAEIQAACZgKZK2AJBVnoJyv+4jQhOnXqNHz48OnTp5eXl8tSERGzxOELDStOtKkWAhCAQCIJ9CvW&#10;4sjs2DjO2Pk+kc1H3VZOkx89u/g5vZpNe3dW/N8/o66SCiAAAfsEevd2qeEBi8regvd3CbBzov12&#10;KAEBCEAAAhBIDwIZLWCJB9aAAQOuvfZaWUYR7+EUMWvUqFFFRUUSfivebVE/BCAAAQjEmYBr5zKr&#10;cZrjbI3d6lsflzOw9c+MUrOfmKV8W2O3EvJDAALRE5BA5r5x2fVKi/ru2nCVhb0FozeBGiAAAQhA&#10;AAIpQyCjBSwZpcmTJ/fo0aNv376bNm2K96BJWPcpU6bghxVvztQPAQhAIHEEtldXJq6x2LV0ygnD&#10;/vh7qa5Ts9ZPdL9pStk85YTs2NVOTRCAgB0C6q55fguWi4NsmminYvJCAAIQgAAE0oxApgtYMpzj&#10;xo0rKysTP6wErO/r2bOnaFjSVgyDx6fZjKQ7EIAABFKAwJ4t4x5zB6lJAXMDmDjwd0M3zi/7aMyC&#10;W9Y83rpbu9TsBFZDAAIQgAAEIAABCGQQAQQsdbAloPtdd901evToBIx8//799bWEzz77bAKaowkI&#10;QAACEIiIgGxjv8DYIMz3yeCNW/U9wjrmpG6Emm7D+isPX+rle/Xu56wljGi2UAgCEIAABCAAAQhA&#10;IO4EELBciCVGlawiTMBCQmlPNKx58+YtW7ZMdicUJWvq1KmyIVTch5oGIAABCEAgtgTSKMSyxILc&#10;9/Rbym1lyh2vKTV1seVEbRCAAAQgAAEIQAACEIieAAKWh+ETTzwxfvz4BCwklCZlj8JFixbJ7oSy&#10;E+KhQ4ckMJb4f61YsSL6EaUGCEAAAhBIBIGG/LlpEWJZvnpkYXubNm1K7rhbla7ECWvy6kQApA0I&#10;QAACEIAABCAAAQjYIYCA5aElAaoKCwvFH8oOwGjzijeWRMX66KOPunbtOnPmzF69euGNFS1TykMA&#10;AhCIAYHcaf5hlStMgZY39O4Xg1aSXEVpaamxpH3+gfXVdd+rBq2uUnYcSLJlNA8BCEAAAhCAAAQg&#10;AAFvAghYXjwkoPvs2bMT44TlMxVvueUWiSU/ffr0ESNGzJ8/f/Xq1cxVCEAAAhBwNIG1awtu2JKS&#10;uxC6scr2uBIFUv/rcH2taFhqSCwJjNWhpaPJYxwEIAABCEAAAhCAQOYRQMDyGvOcnBxZ3FdRUZGs&#10;mSBeYCJjrVmzpqSkRCJktWjRQvQsCfeeFE0tWRBoFwIQgIAzCASK495j7Sq3cavKK5UdGy/uuWDC&#10;WmfYG5EVsq+IXq5Tuw6qmDX7SuX80yOqiUIQSA4BcSSMqOFDc29wbdQwYOGhiGoIUcj96dHjxbl7&#10;Yl23pfqSaIBtsJULX/T+FE2i8ZbgkgkCEIAABJJFAAHLl/yvf/3r5557LlnjIe2KiCYh3svLyyVC&#10;VmVlpaxqlHDvEp1E4nNJjN0kGkbTEIAABDKGgP4DrHyJvtWgOWVVjuy5oEBkrLVrR5ZpLzTk9++d&#10;wmBkDxNJ69ev/2jn9oFrH/Tyvfr8W0UOEgQcTEAujeQCycEGYlpIAnu2DOix4OLHD4IJAhCAAAQg&#10;YIUAApYvJQlK5Zxg6iJmye8KCfe+d+/eZs2a9e3bV1YXWhlX8kAAAhCAQKQE5OZ/6dQdIUuLjDXB&#10;tXZw0EOpHQyrdevWctdE/H99OyxhsEYsU255Wfm2JlKSlINA3AmI13yA2Rv3ZmkgJgT2TLhm41b/&#10;+wQxqZtKIAABCEAgHQkgYPmOqiygkKt5p4WgEvVKYr3LHXJZXSgyVhIXOabju4A+QQACEPAQWFVi&#10;crwq6rvLHLi9ou+gBm9WRX2npbL7VdCBX/epMuol5cD3qgfW78vU3QlJEHAkAbku6tGjh/NMc+8C&#10;kRZ7lSYcL/QSjpwGIQABCKQIAQSsAAMl96Il8pTEn3LahoD66sLi4mLxls/Pz5dHEdpiZaT4duHe&#10;lSJvW8yEAATiRsBYGKgog6YN21Wc692S+rNq5ZgWxslBfX0yxM2whFQsDsjXXnvtrFmzlNc/8The&#10;vb9f+deHCWmfRiBgm4BcCPXp08dCMU9gpoKeC4IGvdJWtEkGdZmwV6WeiHhGtCaJ3KTm1Goznhe4&#10;gl4FiuJkVK5v/iC7QGjF9SNIKD0vs/U8q0pCFwkLwzu6X5CdKDw9smOh9WhiWi88dwuWTNA6VaIH&#10;DAtAz7vXpi6YRspscxBLLPU9LEEyQAACEIBAsgikkoAlQc2jSXsVxWLxM888s6qqqrq6Wp6ELfJy&#10;2ByxzqB7YImFM2bMkOdWjLRigmh2kkQXi5Uilqw5TbsQgAAEIiagxmXXU1DXqkMrX/eEa1lSnpz4&#10;zBF3MFhBUQHk87+oqEi2DZHdeJVJFyrnnuLKPLybct3ZMW+RCiEQPQHZ4kYuh7p16xamKlUq8loX&#10;vPXx0oIea16O3gK9htfXmKI45RSEl7Wrn5Aoe+5lyHodouD4ai6q4OVltqryuCSeCE3XJB7v6H6B&#10;dqIQtcg/LlWA1uMNNmAvy2U0TV2QBd2qhqUqfWabZYh9eFrse4RkKQYBCEAAAgkhkDIClqzsk6Dm&#10;0aQrbBb+91lnvaMoPsf2Pn18qunQp49/Nrtn/Ku1aWzDbbfdduKJJ9otZc4vjl2yn/rSpUtlH8aE&#10;zD0agQAEIOA0Aod27dJMamgxcUTg36CVC9d4hcfaVe1WvJzWF3v2yCe/CAF6mU2bNq1e92/l4UvV&#10;gO7Fhcqt59mri9wQSBQBuZ9nwf1qz4Q7A71Nsw5uDR3qznIvtu4wxSC/PK9f2II7KpcEanrrY5tN&#10;bl9B4kOVlbu2jwjbin+GtWuDhUtfcqdpt0TDEbVD95XaGmqP2+nyTaZNFeMONmAXl5T5jaa6t0aA&#10;wIVePC32PQKqFIEABCAAgQQSSBkBS/bjixLLjr59383Ksn4c+6GlFRMdysvPbWiI8pBKouzdX//6&#10;1y+//DKaSiZOnCjqVfjbmNG0QVkIQAACjiZwaOd23b5gPhQu96vOY7q7gmFtTxMBS4I/yj0MY3Bk&#10;91vlhGzlmUHKlR29Rkwiu5Mg4BgC4jnYtWvX0OZULtzk2U7UE9XOL55dlJ0yavZddxykXlHJF6va&#10;kBxzi9x5sipXaIsEJZnN7jxmoCsY3+LunX3C8Nkw+9DcJ93X0m5lapcR1y/r4NR5Ln9SwxF10E1d&#10;8rX68wvzXO1mHdxZFcBCcVl1hwu0CrZfsfTdk1ldsi00rNFzAxk4sYOp/w35c33kNqV6l6tPVvtu&#10;AydZIQABCEAgGQRSRsCKHk6clKayUbI+74KZM0dFb2Fya5A48ck1gNYhAAEIOJ5A85FPyy+uFlcU&#10;tm3vLew43vLwBg4bNky+CGTrW9kwZPr06b4FZC9CieYukd2rqsPXRQ4IJISARHAP54FlWvMrIotH&#10;H8md9nw0YpB394L7bAbDMOihq0a6vTz7jQhgSeUnbq+uor7LhjZ31ZPbZVnEZu/Z/bIu0Iu197uU&#10;KUXJnfaQLlIpitufVJOW1MOzQ0Vujt8HXkLABsTXofsMF5DmF19iikjo3hA2gNxmue8JmbY0AgEI&#10;QAACkRPIIAErckghSxbNXj5jxoIOHQZqSpYqZl1wgTyOKotTe1QLAQhAAALJJCBx3OWXp+GrlUxT&#10;Ytu2eGDt3btXtgrp2bOnb82yF6FIV7I1oS5jye6EJAg4gIAsdw0wXYMY1vkMtwykZ8hte0WsZOiO&#10;eReHj3tlMquhRfs805+B5CHXcmZF8TPbX0uyNhJV1VuztJzibDXYEzzeE4orgD+pEULeO2yWd4Nx&#10;BBuwZwU5bslNyW+b48rSkN/f2BDWn2ckfbdGlVwQgAAEIJBYAghYseM9cPnO5XIMjl2N1AQBCEAA&#10;Aokk0NztV2UsPAnS+p5q11rDjp6fUok0NE5tyV63gWteXaUYiwdFzHrsP3EygGohYJ2AqFcSuy2c&#10;/7hHa+7Y1lvACtNSuA8B64ZGkjOE2cbHVCT1hixjWnAnMebVzQcDBJZy1xAx2JibHZMKkzvcMekC&#10;lUAAAhDICAIIWNEPc9HYse1k5yZJ8r92RWPfektio882AhpE3wA1QAACEIBAQgg0LyjQ2jGFgwnY&#10;7qp5G3Vfhs6XtDV8ARJiYeIaWbFihWdTWtmFcNBZrrZld8I/9EqcHbQEgSAEJACWBfcrj9yzffeh&#10;yFkamnXkVZhLht2pMITZUbt/umNFuaNWuRYM7lJ9S8VI8bry1q3U+Fb+ka1iBDY2PC3XEqbvlush&#10;IwQgAAEIJImACFgSDTL6I0nm02xyCAScMNGbEv08pAYIOI2AvC/MJkX/NqGG+BLwBKMpK5/gjqbs&#10;26SxRZcaDMuWT0d8jY9J7YcPH541a9aZZ54pd2VKSko8dU66UDn/dDWm+6NFanx3EgSSTUACYBUW&#10;Foazwq1KK8rWT7wFLCMuUrgq1NeNNWhWMscgT3Cz11Z5YtLbaigvxx2I3RMqPkAFJiwhA6vHCKyt&#10;LkSc2WLfI66fghCIFwHjGtLnetJpl7vYA4FoCNh7/+CBZY8XuSEAAQhAIJ0J5HYZe7mrf0smLCi4&#10;YYv3DrhaRJgJ7nOXdzPCMKcNE1mWNXr0aN33qrS0dN++fZ6uPXypUlyoZDf2nJHlhCQIJIlARUVF&#10;uAjuqmX5Z7jjfJeVF5S4NqVTlD0TrnH5UQY23+yGuWfLgDuj3QvbLiSz2QMWuqW3aCwxxfxacufa&#10;VS6DjChXC1xwDKnOHFUqkANahGDtgohJfot9j0lbVAIBCEAAAvEkgIAVT7rUDQEIQAACqUagX7Fp&#10;scyOjRergWCMw7SyRvaht7bje2oBkDVZ3bp1020Wb6z58+d77DdLV3J2zrvK/1usRnYnQSDhBKqq&#10;qiRkW9CobSZ78od2GyQ3hvUkGpbr7RwkKrk5/reReXBIqSs+fTebvfXxUpfZUVnSfORN7hXPWZUj&#10;XRzcn2nGRoomZ6WZLuEssNhnD2w4SuoNAzHJ955BuGJWX7fWd6u1kQ8CEIAABJJGAAEraehpGAIQ&#10;gAAEHElA9hkcOLFDSNNEvXra2IfekZ2Iwqhhw4bppYcMGRLYw6WmTilZowpY8uSeNzzx3aNolKIQ&#10;sEXAWgAsvcrcac93d62eM7fR0KJzgLd57rSHAsW1C5zZlsl2Mwc2u/OY7h49zm6VvXuvHOP2R/Mu&#10;2/nWQpc/qckL1S2ceYl9plBitsAGtDW3v9vj1W5XbOe30nfblVIAAhCAAAQSTQABK9HEaQ8CEIAA&#10;BBxPoPnIpyWwcSAZS6SrimG70le9kqEZPnx4cXHx3r17Fy1aFDhI9vavlJdc2zAq39Yod7+hKlkk&#10;CCSQgLUAWG6Dcrss81Gl5Y284aqx+qYNPql3712LvQSvzmMG7tpQeEUCe+dqSjXbK3q6BKVaNjQn&#10;GkPyh17l0ztFi2u+bKgnnF+/4mFeOpce+HyaS9fb+vpuz3JKW2AD2d2vONzdgmh6613WSt9j1xo1&#10;QQACEIBAXAhkrXv7vQgqrq+vP3r0aE1NzQ8/fP/dd9/t+mT3Hyf+IYJ6KJJyBO6b+peCM9oef/zx&#10;xx57XHZ2dpMmTRo1UmXQ5jk/kccs+UNL6vZcWVn+j+pptc9ZS0uXjh8z8tA33+kEnlq4qOd5P0s5&#10;GhgMAZ2AfCTKY11dnTypqzsqT+QTUlJtjfqv5siR2traI0eOnNQmd/CAy4CWmQT0T0QjyW61qc1h&#10;yYfKlDfVLkhA99lXKh1apnZ3sD7VCHTv3n3p0qV5eXmpZnj09u6Z0MPlEiV61rTe0VdIDRDIOALy&#10;jez8b+HFy1795uv9TZs2zT7mmOym6j/52SWpsZrU31/yP/U3lZYybgjpcBoRsCsj4IGVRoNPVyAA&#10;AQhAAAJxIFBdXe1b66CzlOHdlLwc5Z+DUK/igJwqQxGQCSnbC6S3elW58EUj+p4niLuiVC7c5NqF&#10;sKFF+wyU73hnQAACEIBAZhNAwMrs8af3EIAABCAAgSAERCaYNWvWmWeeOWnSpABZbj1PmTdQOeUE&#10;z0sHvoclBBJAwE4ArASYE5cm8tvmGPV6grj3XHDx4wdd5zvmXZwbl6apFAIQgAAEIOBYAghYjh0a&#10;DIMABCAAAQgkjcCmTZvy8/NHjx69bds22YswgBOWmCbrB4307ufqpoTzNyXNYhrOGAL2AmClKJbe&#10;vecWBTddNg28P233kUjREcNsCEAAAhBIAAEErARApgkIQAACEIBAihHo1q1bs2bNdKMPHz4sGlao&#10;DkhM99vK1IDuj72tvLYrxbqKualGoKKiIvD+mKnWkdD2SjB134DreoGivrs2XOXaNDC9ukxvIAAB&#10;CEAAAqEJIGAxQyAAAQhAAAIQCEBg7Nixxtndu3cHZSQrByWgu7ER4eTVSlU1QCEQJwIip4pXoAis&#10;carfWdWq2/zJjqjeRzFLB501SlgDAQhAAAIJI4CAlTDUNAQBCEAAAhBIJQLDhw+XONnFxcV79+6d&#10;Pn16UNNbHqc8fKnnVYmNJcHdSRCIDwFxv8oU9So+AKkVAhCAAAQgkLoEELBSd+ywHAIQgAAEIBBH&#10;Aq1bt66srJw8ebI8CdPM+acrky5UshurStZ1Z8fRJqrOeAISwb2wsDDjMQAAAhCAAAQgkIkEGjU0&#10;KNEfmUgug/sccMJEzyP6eUgNEHAygejfI9QAAUcTGHSW8tK1Sp88j5ESEosEgVgT2Lx5cyYEwIo1&#10;NuqDAARSj4CTL2uxDQKxImD3nRmVB1ZWlpIlSVGyGkVVj12jyZ9EAjLW6ojrA0+CAAQgAIHMICCB&#10;h2bNmjV16tRQ3ZW1hEb6/Ftl1EtqbCwSBGJKQDywWEIYU6JUBgEIQAACEEgZApELT5p8oUpYjUTR&#10;QMxImRGP1lAZa3XEFU3FirYyykMAAhCAgNMJVFdXjx49uk2bNvJYUlIif4a3eMcBZcQyRR6XfKjM&#10;3xQ+PzkgYI3Apk2bJC5bTk6OtezkggAEIAABCEAgrQhELmCpTji6J06jRo3xwEqrWRGqMzLWqhOW&#10;rlkiYWXMuNNRCEAgYwk0a9astLRU163ED2v+/PnhUchGhLI1oZ4ee1tZ92n4IuSAgAUC4n7F+kEL&#10;nMgCAQhAAAIQSE8CUQhYmn4hzjiNJTVpkp546JUfARlrGXAZd9QrZgcEIACBTCAgAtbYsWONns6e&#10;PTt8ryWU+wnZrmyXFig/OyV8EXJAwAKBDRs2EMHdAieyQAACEIAABNKTQIQClhYCKUv8cMT5SvSM&#10;Jo0RsNJzfvj3SsZaRlx1utMnAU5YmTLy9BMCEMhcAsOHDxcZS/YinDJlyvr168ODOOUE5a9F6qaE&#10;siPhAxepT0gQiAWBioqKnj17xqIm6oAABCAAAQhAIPUIRChgSUf1xYPigNWkSdOm2e4bralHAIvt&#10;EZCxlhGXcdcXEtorTG4IQAACEEhBAiJdlZeX7927d+LEiVbDD53dSvnXYOUPvby6W1OXgr3HZKcQ&#10;qKqqElNkNjrFIOyAAAQgAAEIQCCxBLLe2vBeBC02qKm+rq7+6NGjtbW1uz/9vLa2pram5mid/Dta&#10;V1+vvV4fQc0UcRQBXaUSdyvRKcX3StQrUSvbnn5K06ZN1RONVSc8XcbKafETVdZUNU016RGy/B/V&#10;02oPs5aWLh0/ZuShb77T+/vUwkU9fv4zR/UdYyBgnUC99nFXJ5+J9fLBeFSeyGej+vEon4vyyXjk&#10;iHxOyv9OapM7eMBl1qslZzoR8FH85UsynXpnqS+yI2FVtfKo5plFgoB9AhJ/bc2aNfPmzbNflBIQ&#10;gAAEPATkG9n538KLl7166MB++c2Vfcwx2U3Vf/LjS/v9pYbv0cP46L+3cClgcqc0AbsyQjQClipS&#10;aT/TtJ9qtbXyn/q7ra5OpCtJmXdtntIzJ7DxIjapapT2EamuFW3SVPzt3B+eTdyLCBGw0nDo6ZIt&#10;AghYtnBlZuZ0ErAkoPuKFSuGDBlidSi/rVHuecMVyl1CYsmiQhIE7BMYP358165dZUGr/aKUgAAE&#10;IICAxRyAgBMJJEjAkq5rTli6VKW6HWjKlfo/9aT8y8B7y06cDzGwSQt2prpZaeH69aSK/qqwZZL8&#10;7c48PLBiMDZU4RgCCFiOGQrnGpIeApas4XrwwQfFEUa2I9y4cWO3bt0sERffqyUfenLefK4iBwkC&#10;Ngl0795d3K+szjqblZMdAhDIHAJ4YGXOWNNT5xOwKyNE6IGlC1j6o+pspT9qz7QX0K+cP1WsWijr&#10;ALV/uoilLQ/U/m9eICh12Z15CFhWB4B8qUAAASsVRinJNqaHgNW3b9/Vq1frKAcOHLh06VJLWCX0&#10;1fBSZccBNbMe3z0vx1JBMkHATUD8/vLz8w8ePAgSCEAAAlESQMCKEiDFIRBDAnZlhMgFLLOGpctZ&#10;uk+W2hld24pht6gqSQRcQdrdwazcHleutdbm32N2Zx4CVpKGlGbjQgABKy5Y06vS9BCwSktLr776&#10;amNkJKy71Yjan3+rjFjmUq9OYOOX9JrcCemNzL0FCxZY1UwTYhKNQAACKUoAAStFBw6z05KAXRkh&#10;8l0IBZ++gkxzxtH2IzSSGu+blA4EZBzVw7R0UB9r4gWm5ccHnYIABCAQmoB4XeXl5UkeeZTFXFbV&#10;Kykgjlezr1AP1CsmWUQENmzYUFhYGFFRCkEAAhCAAAQgkCYEohKwDAZGMG/3HnT8Pw0JmEO2p8n0&#10;pxsQgAAEIGCTQHFxsUhXlZWVtmNpy7JB8/6Dr+1S/t9i5cD3Ntsne4YSqKio6NmzZ4Z2nm5DAAIQ&#10;gAAEIKARiI2ApS8edMd01wK7k9KOgDHKvHcgAAEIQCBjCYhuZVu68oc1513l7jeUqmrljtcViZBF&#10;gkBIArJpwKZNmwjfzjSBAAQgAAEIZDgBrxhYdTueVvautk7EFfBKCkgALH1fQr2wHgjLekXkdCoB&#10;dwws1T557o59pT5X2vRp0vEGw3C7i1eJgeXUMceuSAgQAysSahlWJj1iYPkPmuxL2KxZMxtrCaWK&#10;l7YrJWs8VfXJUx6+NMOmA921R0C2DigpKSkvL7dXjNwQgAAEAhEgBhbzAgLOIWBXRvAIWHU7Fop6&#10;9Yvb/m6lM+4dCF27EMrmg/V1mseRyxHLrWRZqYs8ziag6lZazCt3qDNXzLO3Hh+paVhDdfPtzjwE&#10;LGcPO9bZI4CAZY9XRuZOPwFLpCvRFObPnz9u3Ljp06fbG9XflynrPlWLyKLCBy5SRMMiQSA4gRkz&#10;ZsguhJMnTwYSBCAAgegJIGBFz5AaIBArAnZlBJOAtebGX9w6V7XjyEdhrTH2HKyrV6Wro3Icra+r&#10;q5MnDeq/BpGywlZChpQgIHqVql81ymrSWI3T36RJI3nS6Liz5OGtv41q0seleNqdeQhYKTH6GGmR&#10;AAKWRVCZnC3NBKwVK1YUFRXpAyoeWBISy54TliwbHF6q7P1W+WuRcnarTJ4Y9N0KAdn7ctiwYbKH&#10;gJXM5IEABCAQmgACFjMEAs4hYFdGMAlYa2/8xZg5yuEPrSz+0xytFPnNJrpVrRy1R2tq6mpqj8rz&#10;Ojk0Xywr9TgHHJYEISCbDmaJVtW4SaOmTRplN22Snd24adMmTWVzwuM7vzVrdJPeT+q/yuzOPAQs&#10;plw6EUDASqfRjFNf0kzAkphE+fn5+/bt03FF4oT1+bdqSdmdkASBcARatGghImlOTk64jLwOAQhA&#10;IDwBBKzwjMgBgUQRsCsj+AhYs5TDH1gRnrR47Q3ib1VbWyfS1fNrWtbW1tTW1BwVH6yjclpbSlhf&#10;n6he0068CKjyVZYuYDURzappdnbTptnXFB7Izm7S9ISzK2bf1qQQASte8Kk3hQggYKXQYCXL1DQT&#10;sASjrOoaP368PMnLy5syZcqQIUOiYisB3SWs++Q+SoeWUdVD4bQjIOHbR4wYsXHjxrTrGR2CAASS&#10;QwABKzncaRUCgQhEIGC9q9dTt/amX4yxKmCJQiU/2MTf6kjN0cM/1P5rbYtbbx7GiGQCgcfmLPh/&#10;vQ82Ozb7mBPO3vDk2KaFc90eWOpPDhG89KQ6ZekveD+qJ1RMWYE8sM7NBID0MS0JeAtY6nJqPanC&#10;vkj7R2pE4pd0UpvcwQMuS0sCdCosgfQTsMQJq2/fvqNGjYrBpoTvfq7c8ZrybY3qkDXrCtyywk6n&#10;jMogcdY2b95sO85aRjGisxCAgB0CqSNg7RPXgexjxINA/SfuBKpHQWM5xLtADe2i/9LyucCwQ4K8&#10;EEg+gZwW9mSERiaTsyQku9JQZ/Gol5WCqr+V+rNM/kt+17EgIQS0n+E1Mu4y/sTqTwhyGoEABCDg&#10;RAIS+mr9+vUxUK9kLeFtZap6JUme60oWCQJuAmvWrOnatSs8IAABCEAAAhCAgFnAsklDjYHVUFfX&#10;IH5YomPZLEz2VCWgapZqwH4tWL8sN0XEStWRxG4IQAACMSawbdu2SGoUr6vrzvYUlJjuJ2RHUg9l&#10;0pTA6tWr+/Tpk6ado1sQgAAEIAABCNgg4CNg1Vt0v5JsDQ1HG+rVmO0iaMhyGRttpl7WspkzP7Zg&#10;tcVsFmpycBY1xpnqfnVUgpyZzdzy/tZXyl59+ZWyF196pXTZS0vlKH3xBTmWLlsixwul/5JjyVI5&#10;3nn3PQf3D9MgAAEIQMA2AYlSJMsJzzzzTHliu7AUuPU85dICtaA8mXRhJDVQJk0JVFVVSc8kzlqa&#10;9o9uQQACEIAABCBgg4BJwFJDE4lLjagS4Q9VvFD1C80HS9xxUjFe+8czL1CXDI8q88alnzaf/Xjm&#10;/YuDITVVEiqbokjGCyypYDYGLylZZaxlxGXctQngSZ/+97Obbxw28rc33DR86G+HXT986HU3XD9k&#10;6LWDr//1NddeM2jwoIGDBl418MpfXnl5/8qq3UmxnEYhAAEIQCAeBCZNmtS9e3dxk5HKS0pKImxC&#10;wrf/tUgZ3i3C4hRLUwIiieJ+laZjS7cgAAEIQAACtglEvoRQWz6mihj6loO2W052gY9fWazM2Ln8&#10;5jmlomCVjdID4I0qK3to3DpFOf8sRZe3RHSSjOvWjWuvPS8b5a1CmSrRsw2bWaYX1CQwl7zlKSPt&#10;+ApmyeZgt319A0pZPqhOALuFyQ8BCEAAAmlHoEePHkafSktLI3TCym6snH+6h42Ewfp9mfLarrSj&#10;RYfsESAAlrJny4AeCwp6uo+SPfYIZnTuQ3NvcHEbsPBQ+pLIkG6m7wDSMwhAwA4BbwFL9atyB3H/&#10;9P3hA565cOz7e4wzFW9dKGe0488b1GwN2kJCpV7iIXk549gxIGl52429t/O49pfPOf+s9opSNPBm&#10;zZCtO9rLs5uXv9WhVNWxFGXduId2/nLw+efP2LlzhvLhKzu2du7QzmSyqZJ2WrYFUrDz8oYGEcbu&#10;nznzIf1553EPqW5eooLdf9bO2UVJ63JMGlbHWkZchr6+LiYVUgkEIAABCKQ0gYEDB3br1k3vQmyc&#10;ZSSU+6iXlHWfKpNXK7JBISmDCRAAq3JN1VZt/2ZXWl61KoPnA12HAAQgAIEMJxDQA+uz+wY+d+Gt&#10;73uFffrvh8On7Fbyzn6mtOiWPOW1B19d9Flqo5MVf1s1WWrxK+JYdbmyvGHnjPPNXbpZO6PpW2oS&#10;gWrr4sWDB3rpT+ZKwuO4+WaXlBU+KzkgAAEIQAACKUNg3rx5omGVlZWVl5cbYlaE1tfUKbe8rOw4&#10;oBaX57IpoehZpIwkUF1dLTGwop1RqY3u0MrXD3r1IKtyxdrU7hLWQwACEIAABCImYBawslxrAhva&#10;/HHpNW9OytUq1VYJNtTvqdgtela7C0/JbTi+94U/VpRD5W8f0l/SYmalXhJBShnXvv24deJT1f6s&#10;8+dcnjXMFOlKXLLkTPtxne8dq3pcqWsDFSnQuYO3/5S5Ej3bjoEztl6elXX51hkLxo690/38TrXY&#10;+WfdOXu5cnmqryFUh1obd3UBofmeYOrNASyGAAQgAIGYEBCJYePGjf37949BbbKWcFhXTz1tTlCO&#10;aRyDaqkiBQkQAEvZs/vl7fr1eP4g9yXoknJWEabgbMZkCEAAAhCIBYHIY2DFovWk1tFu7Ftq8K4G&#10;WdOnP31L0th2RbPVM4r8z/Wi/uoCZVj7cYrbHcsw3LeSt8YW6dVKTSL4eZ7LU/WUq/akdpzGIQAB&#10;CEAAAnEmUFFREXkLg85yRXPvk6fMH6i0PC7yqiiZygRk/WDXriY1M5X7Epntq+ZtdK0fvDxvWt98&#10;VyXLN801SVirSoKGxzJe8o4AtWeCOajWDVsqvY2rXPiiHnJLShnPC3q8aDTqOemOzDUhsFOYJzaT&#10;1KbnMUzyKxLGKgsAvZoLF/QqTHPedpoy91hrLOE0cwjYXHhQRoAzfRTWrvUEO3MT8+u4rW5awEYW&#10;CEAAAilFwEfAMu9CqEfoNs7o3TL7W+nPMySWt6ZFaaoUyT3oxHBnLkAAAhCAgC8Bka569erVt29f&#10;WfwVOZ1bz1OKC5WHL1XEIYuUqQQkgntsoqqlKsA9K5a7TB/UN1fpnTdIv/LKOvjyGk9I8n4eYcs7&#10;PNaeLTP14g0trihsrlekSSrlS8wO9Ds2XhxMK3l9zcWPGwsYcwq0tRmi7JhOusxbMmFBgU90eVWa&#10;KZ26w4M+QB73i/asCjiaqvTj1dzWx0sLeqx5OVBme82VS80mYlmVI1UNS1WRzBykOR8Nyyool4XV&#10;T0i8+QleWqIQ89XF7HQzVWc9dkMAAhAIScAkYKlfZqYg7q6NBd1nXLVof5qf6yHeSRlFwDXo9awg&#10;zKhhp7MQgAAEwhKYNGmSqFeiYR0+fHj8+PFh84fKcGVHr1cfe1uZvymqCimcUgRkCskSwp49e6aU&#10;1TE1dm2VS2lqyO/fW2rOHX1rC72Bra/v9kgdHmHLKzyWJ/p7x7yL9bgga9f6a096hUvu9DhYGX3Y&#10;usMUfuvyvH5aDSPVfYkUpUP3lRXDdlUMWznGZZLi5Re2Z8I1bt8xM5Kycldx80mbVgVCvGfCnT5u&#10;ZFqurINbTQqaq6DN5paU+dUsGpa3WOYalMc2e+LrWwXl7s2OyiX+pspAm+tU7HQzpjORyiAAAQg4&#10;h4DVJYS5PU8V56OP3/x8j/Lt2je/UZQf9z3veOd0A0sgAAEIQAACEEg6AfOCr9LS0hUrVsTAJAnl&#10;XrJGVa9Ew3ptVwwqpIpUILBt27ZOnTo1a9YsFYyNi42ryt3SiS4eKUp+YV5n3Qlre9VKzypCj7Bl&#10;Co/lif7e+ZK22uLDQ3OfdFfolp92VfQ1vLqmzgsUWquor6hU6lGsamCGSYNu6qIvaPSYlHVwZ5WL&#10;Q+XCTYaTV+cxA101LO7uMt6LVkRWefM2N6cYBhtdi7o5dxcGTuxgqqshf66PhKdU73IjtAjKy7SG&#10;FhMXa6grhs01Qu6aYvbb6WZcJiSVQgACEHACAe8g7q4Fg5/d96vSC6f+V7Wv6qPrflV639v1yint&#10;5088VfvzjVlVyqUTCq9toy8h1FcRkjKKgL6wVB4J4p5R405nIQABCIQhMGTIEGPNlzyPzf5xd7+h&#10;vKQHslaUyauV9/czDJlAQAJgZbT7leK9flAf8ty2V+iOid6rCD0q0nL3KkJT9PexQ7X1g54zLSbe&#10;75KfpMZpD7lDa+2q9vU1EkllhO675Ur9il0KyzTVI0w3KcfbVVI9V/mJ23WrqO8yvXU1Z5dlz/tp&#10;WBFY5Tv7TRs1inqlCW16e9Ni0lyH7jNcXWh+8SVudzNFGfRQb19V0SThWQRl7sqgh64a6ba93wh/&#10;sc9ON30R8TcEIAAB5xLY8v7WV8peffmVshdfeqV02UtL5Sh98QU5li5bIscLpf+SY8lSOd559z3p&#10;RkAPrDZ/fOGqN03HH8/TOnzeucbJe/QzJAhAAAIQgAAEIGAiMH36dNGtysvLFy1a1Lp16xiwkU0J&#10;jUhYsiOhOGSRMoCABMAqLCzMgI4G6aLv+kE9m0dD8Vpc5hG2XKsIPesH3d5bSlW1Kx581sGpg91x&#10;3yUKuxF3abufgGWsPQxgoxFK3Duilprz0C63o2TnM9zqlV6Dv9oVgVXB54Rfc269zygSQXMFOW6F&#10;T8lvm+OqybWoM0invCwMAcqUr6FF+zzTn4FkQePl8N3M3LcNPYcABFKPwKf//ezmG4eN/O0NNw0f&#10;+tth1w8fet0N1w8Zeu3g6399zbXXDBo8aOCggVcNvPKXV17ev7Jqt3TPW8CSuFcNEuXK+iH5tSKk&#10;jCLgmiF43mXUqNNZCEAAApYIiHq1cePGWMbePruVMrmP2vYpJyjzBirnnmLJDjKlOAHxwIrlLEo1&#10;Gp71g2rEJY/e5AliZVpcZha2ljwp+9l5vHXU6O9Wk2cFXPAShhzjFTHdO/+hnW6PyY5tvQUspXl7&#10;f3+tMOaFtSpEc1Z7bsoXtjmLdVoBZbEqPVtsu2mraTJDAAIQcBCBRqoApR3RJ9lyKIuU1gT8J0kM&#10;549RFU8gkG4EZMFtjD5mo/+gpgYIJJiAhOKeMWNGtI1eWqBuSjhvgJKXE21VlE8FArKFZV5eXk5O&#10;xg63Z/1giOEyRbxS8od2c0WzEkcq0/pBLfq7d3IHb3KFptJDXMmxwbOELUijIsp461ZqwCl3FC1P&#10;GY9KtX23Z7dEHxUmdlaFaC44vMghWHn/WARlrsq1yWPw2iPqphVjyeNgAurVo/saMt2ujd0SBP2C&#10;gN23oM8uhHpsowgOtV1ZL9BASmsC7umlB8BqIASW3fcb+SEAAQhkFAHZjrB79+6yHeHUqVOj7bhs&#10;StjyOE8l736uRnYnpSkBcb+KTQC1FOVjrB8Mbb8R8UrNltv/ci13VuXMe6tcqwWN9YNyPi/HFUPd&#10;y3XLDiBDF5MIUNM8kd39qmheUOA6t/UTbwHLv1/RW6UEb85ksMugGDRngZhVUBaq8mSx001bFZMZ&#10;AhCAQEoR8Avibm/9oL7YMBbuWylFLdONda0bJYh7pk8E+g8BCEAgBAHZhbBXr16yl5zkKSkp0Z/E&#10;JklM99vK1Mjusi8hKR0JZHgALM/6Qc92gW4/KXGVMrbzE61qoUch6tfXFaxp6w4thrpPCHYjTpai&#10;LLlz7SrXtDFWui0oKAm0C6F5dhkBpMwRoPZUu9cLerLmn+EOdl5WPsCwcM+WAXf6hon3hKWP2CrZ&#10;CdHUnKkXeyZcs9El5BmmRQ/BytvNMigrlRl5bHTTVr1khgAEIJBSBAIGcU+pHmAsBCAAAQhAAALO&#10;IyABjIwg7rKQUDSs2Nj4zPuq75Ueyn3+JmXJh7GpllqcREB89zI3ANaeLTOXuwaj8yVtjQjinvEx&#10;qTBbX9/t0YR6d53YwTSKviHYm4+8yV2ZJ66We0mg34aDAaaDyX3JLZwFEolEUTLWMyrK1sdLC/QY&#10;XoP95CS1jait8m5OKSt3NdfTP7p8bJoL/0axDCp8VaYcZqrhummrYjJDAAIQSCUCPgJWVEsIU6nf&#10;2BoVAX2RKZ53UUGkMAQgAIH0JiABjObNm6f3ceLEicbzaHvdJ085IdtTybc10VZIeYcRqNaSxMBy&#10;mF0JMsezgWBDiysKfYKg6zZ49iJUtlet9DhOmc4rSgDxq3fvlWPcvlHevel8a+HIsNHec7uM1Vcp&#10;emQpL5HIFPEqd9rz3V0rFk0NdR7T3RWoy9x6lFapVQVuTnzQOpsVPb3RGDQXbibYABWuKq/X7XTT&#10;VsVkhgAEIJA6BGx4YF34/15LnX5hKQQgAAEIQAACSSbQv3//4uLi9evXT5kypVmzZrGxRvYi/GuR&#10;kt1YPR64SBneLTbVUotjCEgArJ49ezrGnAQb4tlAUPF1ofJYkl+Y5w5odfDlNZ5VhJ7zQcSv/KFX&#10;eVYg6vVp4cyXDQ2olPn2vV/xMC8JTA+FPs29dNHsDpbbZdkGr/juEjZr2dCcgDSjtEqtU21uoJcD&#10;mqy+3HDVWHc0LnO7MWgu3KSwASpcVV6v2+mmrYrJDAEIQCBVCGS9WfGubmv9+lt+8dv7lf9VaM41&#10;yoXXrDT68ObzF+tn9CeS6uobamvrDx85+t3/ag99c+SFivw/TvxDqvQZO6MhcN/Uv/yqZ2XzHzc7&#10;/qTz333ugewLnmjUSJVB12145+Ybh6kh7OvVf/XGf9qTuvq6Ou0/SS8tX3HNoF8tLV06fszIQ998&#10;pxvz1MJF5/3s3GgMoywEkkhAJrn6wSizXGa7mo7qqbZG/SdJe6g5+ZTcwQMuS6KdNJ1EArJFrbl1&#10;+bBMojHJbXrfvn3G0sLILXltl9LmeOXsVpHXQEmnEpCo/23bth03bpxTDcSuiAnsmdDD5bQletY0&#10;/x0SI66YghCwQ0C+kZ3/Lbx42avVX+1rmq2lpuq/Jlpq3FiOxvL7Sx6l09IXnwsMOyTIC4HkE7Ar&#10;IwT1wBKtyjikW7p6ZVa1kt9XLIAABCAAAQhAIHUIyLqwvn37Xn311RISK1qrLy3wUq8OfK8GxmI5&#10;YbRYHVFePLAyNwCWI0YgWiMqF77oDkS1wBPEXVEqF25aoiv5DS3a50XbCuUhAAEIQCADCfjtQqi6&#10;X6mHplWpj/qhoXF5Zsmfhb9+Q8/mPjIQXSZ3WQ+AxS6EmTwH6DsEIAABewQ2bdrUvXt30SYkPvfo&#10;0aPtFQ6de8cBZcQydVPCe+TihJTaBETcFB+9bt26pXY3Mtv6/LY5BgBPEPeeCy5+XNseUVLw1ZGZ&#10;TY7eQwACEMhoAgvmPfn0/L8vXPDUP56e98+F85/5x4Jn//n0c4v+YYbiF8S9oV7RjjcX93E9Koo8&#10;N/5UnyjKmmcL9WyuI6M5Z17n9XEniHvmjTw9hgAEIBAxgQcffLCqqkovPn/+/FmzZkVclVfB9/cr&#10;o15SPv9WPbnuU+Uv62NTLbUkiYDom506dUpS4zQbIwK9e88tCl6V7Hh4f5cAuyvGqHGqgQAEIACB&#10;FCUwbMRNNwy/8cabRv72xpv0Y8Rvbxox4rfm7gRdQnjh4NVySFZRrPQnepLnuoZFggAEIAABCEAA&#10;AhYJPPHEE4YwIQvEhgwZYrFgmGwdT1TanODJU1Wt1NTFpmZqSQYB8dErLCxMRsu0GUsCEsXcN1q8&#10;Xn1R310brgq/42EsbaEuCEAAAhBIDQK6B9bfn5z71N+f1I95Tz05b95TZutNApa6KN2zKvDNxb3l&#10;MK0QrNdkLHUVoffiQTxxUmM2xNRKWTyoTRWvkMQxbYHKIAABCEAgvQjk5OQsXbpUHiU4d3l5uTyJ&#10;Tf9kL8KHL1Vka0JJV3Z0bVAYm6qpJQkENmzYQACsJHCPR5PqlnnDdsk2heajODceTVEnBCAAAQik&#10;AYEoPbDWXjhYPXQQ8kT0LOPPpNCR2Bn6Pguk+BEQyEkZXBqFAAQgAIG0JyAeWB999NH06dPNPZWA&#10;R9F2XNQr0bBuPU8pxnMnWpZJLy9LCHv27Jl0MzAAAhCAAAQgAIEEE7DpgSXuNLKrtxED67kL39QO&#10;LdqRoj9RHyV5ol9p+V1uWXHpnXmjIon/KjuekuJKQCBbGEg99hlB3C2gIgsEIAABCJgItG7d2sxj&#10;xIgRvXr1MmJjRY6qQ0tleDev4o+97QqMFXmllEw0AbkIycvLa9asWaIbpj0IQAACEIAABJJNICoP&#10;LLPxLt1KO2V+noAOxmaz7QQYShMQgAAEIAABCFgmIDeoioqKJJq7qFd9+/aNgYZlNC0xsH5fpszf&#10;pNzxmvJtjWWLyJh8AhIAi/WDyR8GLIAABCAAAQgkg4BdDyyx0R3byBQMyy/ilSdOlvaSXiQuqbS0&#10;dMWKFTHbqCguNmZmpfF1u8tMpvQaAhCAQEYRkC93+YrXuyzqlbhixab7olgNL1W3I5S044Byzxux&#10;qZZaEkJgzZo1RHBPCGkagQAEIAABCDiOgE0PrCw9IrcIUnaPePVcrmOkagnnGa8GqDdKAq45E2Ut&#10;FIcABCAAgYwjIKHcjY0IZdXYvHnzYoPghGwlL8dTlWxK+Pm3samZWuJPQJYQEgAr/phpAQIQgAAE&#10;IOBcAjW1dXIcqTl6+EjtD0dqvj/s5U1v2oXQeV3Q47wuWrTIeaZhEQQgAAEIQAACUREQ0ap///7d&#10;unWTTQlFw4qqLnPhyX2Us1upJ+Rx3gDXBoUxq52K4kVAX0bqEyUtXo1RLwQgAAEIQAACKUjAR8Dy&#10;BHE3RWrXI3YHOWT9oBblnZRBBFyR+8VTjwQBCEAAAhCIkIDE6l66dKmPejV16lRjaWGE9WY3Vv5a&#10;pFx3tjL7CqXlcRFWQrGEEyAAlgXkh+besKCgp3oMWHjIQn5bWfZM6KFV3uPFuXtsFYxV5iQaYBts&#10;5cIXJ7i2ate7n0TjY8WfeiAAAQikAAERsIwFgylgLiY6j0AM54/dtavkh0DKEXDeOxiLIJBUAqJh&#10;5eTkGCZIYKxJkybJ/i0S3D0qu2Qh4R96KaJkGem1Xcq7n0dVJ4XjTEBCRhAAK86MqT4WBPZsGdBj&#10;wcWPH4xFXdQBgdAEUu5CF4MhEAEBe58DPh5YPgHarf9pr1XruYuLi61nJmeiCBgTI1EN0g4EIAAB&#10;CKQ7Adm5ZfTo0dJL2aBQYrrPmDEjZj2WHQnvfkPdlJB4WDFjGvuKKioqCIAVe6zUGGMCeyZcs3Gr&#10;HjeYBAEIQAACCSfg6BhYQmPy5MkJZ0KDEIAABCAAAQgkmsC2bduMJsUzKzZaRk2dUrJGeexttWbZ&#10;oPD3ZeojyXkEqqurJQZWp06dnGdahBbt27cvWkfCCFuOuFjutA3DdlUM27XhqpG5EVeSsQWhl7FD&#10;T8chAIGEEjAJWLKjnOrwJWGw7B6Js1iubuUSJ3Ht0VJAAq55oijsQsgMgQAEIACBGBGYOHGihHUX&#10;6Urqk/1bYiNgySrClsd6DBQPrPf3x8heqoklgTQLgCVehNdee23U+2h7AjOFCnqlrWjTYletXeU1&#10;Ju6oTD0XGNGaJHKTEULLeO4OehUoipNR+Q1bKqXytWv14vrhHQTKaNvLbD3PqpLQRcLOJU9f1KZ1&#10;Y/ySp0d2LLQeTUzrRfkSt/vVkglap0r0gGEB6Hn32tQF00iZbQ5iiaW+hyVIBghAAALpQcAviLsn&#10;JJbF5YvCIUHBvFs2+VHpk888++yzEiAjPeinbC9iGPcqZRlgOAQgAAEIxJrA8OHDJay7yFgDBw40&#10;6pbAWJIib+rW85RLC9TiEhjr0SLl/NMjr4qScSOQZgGwxo8fL6j03bQjTKpUVDp1h6f01sdLC3qs&#10;eTnC6vyKvb7GFMUppyC8y1X1ExI/foKXcCQKjq/mogpeXmarKo9L4onQdE3i8chGai07Nl7sJ5+J&#10;WuQflypA6/EGG7CX5TKapi5kVY5UNSxV6TPbLEPsw9Ni3yMkSzEIQAACKUjAyUsItRs4pu+8A0f/&#10;N/Hmsbfccstdd91VVFSEK1YKzjdMhgAEIAABCIQi0L9/f5GxjBwSF0m0AImNJUm8WiJkN7mPMugs&#10;Zd5A5dxTIqyBYnEmkE4BsERvlZ00xYtQdyeMKO2ZcGcgH6Osg1tNklZENbsKbd1hikF+eV6/sHXt&#10;qFwSqOmtj202uX0FiQ9VVj6yLGwDQTKsXRssXPqSO027Ja5d62qiQ/eVsgqyYtjKMS1cNS7fZNpU&#10;Me5gA3ZjSZnfaIqG5S1Q6gW9eFrse6RoKQcBCEAgFQl4LyFUfamsB24354xH3w/t3N5i4ojcVQtN&#10;fsJHjkoQVtmxSDSsyC9k42FsZtUpQ685YbGEMLPGnd5CAAIQSCgBuVMl67D0r3sRBSSye4TNy0LC&#10;SRcqeTme4lXVyuqqCGujWKwJyBBv2rSpW7dusa44CfXJWkhZKCCOhK1bt464+cqFm4x1akpRXzUu&#10;lXr0HRTbNQ9GzcXh/a/UvjS0mLhYt2TY3CJ357IqV2iLBCWZze48ZqDL7MXdO0du9qG5T7qlH7cy&#10;5eGQdXDqPH35nrKq3JVt0E1d8rUz+YV5rnazDu50v9ejBNuv2GsUBk3TaFij5wYycGIH07xoyJ/r&#10;I7cp1btcfbLa94inGQUhAAEIpCIB53pgrSoRV9uDU69Zqwx1fRWpfM9upRT3UV7a3qdPH7klK5c7&#10;qQgdmyEAAQhAAAIQCEtAvuUlEraRbdSoUWGLWMrw7ufKiFJ1X0LiYVniFfdM4n4l6lUU/kpxt9Bi&#10;AxKHXiTXJ554Ijox7tDK193uUaIxefSR3GnPRyMGeXdC1KgR1nQrd7lBD3mCu/cbEcCSyk88Zi8b&#10;2txVLrfLsojN3rP75e1aNWLt/cbPgdxpD+kilaLsqtaFK01aUo9pvd3m5uZ09B22hIANOFc6dJ/h&#10;AtL84kvcrmGKMuih3rrvWwC5zXLfLU5OskEAAhBwJoHTTzt1zt8XzH3q6SfnL3xqwT/nL3zm6X8+&#10;u3DR4n8+9/yi55csXlK6pPTF0pdeeWn5ivy8ttIFfwHLYugrn2wxp3Fo1xn5gW80HdNY2fm17CIk&#10;vtlyaYsfVszRW6hQH30SBCAAAQhAII4E5GbV+vXr8/LypA0JICB/Go1FHkbgtV3KbdpehLJBoWxK&#10;KGHdSckmIAJWYWFhsq2Itn25Ir366qtlAeyQIUOirctdvvMZbhlIP5Pb9go/VSbCtjrmXWxLv2po&#10;0V59I7pTIHlo1y7Xq35m+2tJ1qyuqt6qR0yXW9qDPcHjPaG4trsELFN1Rgh577BZ3g3GEWzAnhXk&#10;uCU3Jb9tjitLQ37/EHJbJH23RpVcEIAABJxEoMvZnX9ZdNkVvyy66spfDhxw5dVyDLzqV3JcPWCQ&#10;HL8a+P/kGHS1HD879xwx3LEeWM0LPqn0uE+bEctCgD/0Uv6yXnn3c7lWkJtdTuKPLRCAAAQgAAEI&#10;xIyAeLJs3LhR1CtzPGxZpZWfnz9//vxImpGrCJGu9CQy1gsfRVIJZWJKQCK4R+eyFFNrIq1MlrjK&#10;ssEpU6ZEWoFRTmJouJ53bOstYIWp2lh9FrUJkVQQwuzm7WOlu/kaZlpwJ5Fz1c0HvULIe2ePGGwk&#10;OOJfJrnDHf/+0QIEIACBQATMApbc42hQGiI44oJWnJMnytryDS7fWt82bv25BLO45YKrFyxYgBNW&#10;XAYgRKWqA5buhOXeSTjRFtAeBCAAAQhkCgEJfClrsoz1ZeJ7JUqB/ig7umzbts0eiD556m0wPckG&#10;hXKQkk1AFEmze12yzYmk/alTp8qyAFkcEElh3zIeuWf77kORV7in2q2DRV6HqWTYnQpDmO1RjiI0&#10;xR0ryh0OzLVgcNcGfVWjeF1561ZqeC//kGExAhthHyItFqbvkVZLOQhAAAKpScCxHljiJp2z884F&#10;Beous4FSy+MUicD6/hc9evRwkoC1Z8INrpDzXrHnQ0yOtVtMe6MEyWclT2rOP6yGAAQgAAEI2CIg&#10;ETAN52sRPiIJnHTd2crwbsoDF6mPpGQTEN1HVomKTJlsQyJvX/YcfPDBByVwe4x60bygwGXM1k+8&#10;BSwjLpIVY401aFYyxyBPcLPXVgVeVBG20bwcdyB2T6j4AIVMWEIGVo8R2LBmxySDxb7HpC0qgQAE&#10;IJA6BMy7EOpW24qBZeSPQ4/1G0cdPYvGfduQzbD75PV8tloiDsSh+UiqrFxY1f6S6ifcu7GsXLun&#10;cuGWCSWiwR2aW7Jl1cIXC26Qxy1uSU47ubtq6r1ycu0ANcPauQvXTlirrNILyvaLa9eqRXZXR2JN&#10;HMu4Y2DhgBVHyFQNAQhAAAIBCEiwJEMmkKWFeoQsSfbuZonj1aVukUAKy6JCiY1FSgYBCYCV0u5X&#10;4gMogdvF96pTp06x4pd/hjvOd1l5QYlrUzpF2TPhmo2umFABWzLtyqfs2TLgTvf+fbEyK1w9ZrMH&#10;LHRLb9FYYor5teRO45a2EeVqgQuOIdWZo0oFckCLEGy4jsfldYt9j0vbVAoBCEDAuQT8lhDaE7AM&#10;tSsOPczNueLy/M4BojOa2jrlhNZ/GTT95rs98SziYIjlKg+t/CTn4qF5Srl+qVG9c7dS+Um1coZo&#10;cM0LlOoV2uYsu+SMKzUvOMP1zH0yp0CNrH9ol15QTTmdTRfYli2Jd0Zj3FGw4o2a+iEAAQhAwIuA&#10;BMn+6KOP+vfv7xNvaNasWWeeeab4wtjmdeB7Zbi2KeGSD22XpUDUBCQAlnjTR11NciqQpaxyG7W4&#10;uFgmZAwtyB/azbORkWhYamgnOYJEJTfHUzcyDw4pdcXQVlNVZrO3Pl7qMjsqS5qPvMkd/TyrcqSL&#10;g3u1oLGRoslZaaZLOAss9tkDG47SkgnauLjXXoTLbvd1a323Wyv5IQABCKQ4AQcvIVRyRxb3nvFQ&#10;nrFtR2DUp5yw77Ut1/6/wQ4YiOYji2WL39xp2obH/Yb2njY0t1+xPOr7/lYuWZ4/9+ku0il9x1wt&#10;T5d+Q6/apZ68almxPO/Sr3fvab2bjzQK9u6ine+trfAnQQACEIAABCCgiHRVVlYmwd2N9YP79u2T&#10;NVziCyNRsSTZ2OBlxwFlxDJFHiU9sl5Z9yl8E0xA1oH27NkzwY3GqjnxvZLw8+PGjYtVhe56cqc9&#10;3921es5cdUOLzh38m8qd9lCgi+XAmWNtqVd9gc3uPKZ74I3FrdjSu/fKMW5/NO/8nW8tdF0e53YZ&#10;e7nrNbdw5iX2mUKJ2QIb0L7c/u62rJgfVR4rfY+qAQpDAAIQSD0C0SwhlN7G0wNLPKV7LLj4yeqw&#10;UPs8MWbedfcefnZj2JxJzNCvOHhA+iSaFWHTLCGMEBzFIAABCEAgVgRExjKqEvVKNCz9T3uBsY4c&#10;Vb763lWPLCSc+16szKMeKwR0qdFYB2qliHPyTJo0STyw5s2bFxeTcrss2zBwolmu6tB95YarxgZ0&#10;zO/de9diL8Gr85iBuzYUXhEXy0JWqprtFT1dglItG5oTjSH5cq/Xu3eKFtd82VDPFo1yme2lc+mB&#10;z6e5dL2tr+/2LKe0BTaQ3f2Kvcclmr6FK2ul7+Hq4HUIQAACaUUg682Kd/QO1b877hfXjVO+eUOe&#10;hu1iXX1DbW3D4SN1331fe+ib2hfe+fkfJ/4hbClbGVaVLBhZJhJZi4nP6zuMKFlZWQ3q5ncB0ohf&#10;/2bAwIEDz+2rdGhpq5VYZS4tLZX2Y1VbEusJAVm36r6pf/nVz/7T/MfHHN/qoneXzc7++fRGjVQZ&#10;dN2Gd2++cZgMUEO9+q/e+E97UldfV6f9J+ml5SuuGfSrpaVLx48Zeeib7/Rqn1q46LyfnZPEjtM0&#10;BKIhIJNciquzXGa7mo7qqbZG/SdJe6g5+ZS2gwdcFk1DlE1dAvLpajY+2NdZ6nYwuZZLZPcZM2bo&#10;NkyfPt3wiNEDY4UJ9L66SrnjNbWkxNZ8+FLlhOzk9iWjWn/22WdfffXVeGlA8UQplsusW79+fYqq&#10;b/Fk41+33JN2uUSJnjWtd2IbpzUI+BEI+3vHCcwWL3u1+qu9TbO11FT910RLjRvL0Vh+f8mj2Cl9&#10;8bnAcILx2AAB6wRa/OREdSbLnNaSermsz2nvR/WEWmmW9xJCkYdsHeKBpfriBBaVrBsdKOchpe/A&#10;XRUD516eV2Bh9dy85/7R6dR8ZdHW6BqNsLTcfxs9erSrsPeOgSH2IgzwkqmsvDpXgrhHaFGci+mT&#10;RB17EgQgAAEIQCD5BES00gNjSSBtiexuGDR16tTwgbH65Cl/6KUMOkuZfQXqVYLHUgJgde3aNcGN&#10;Rt+c7JwoF36y7SDqlRlmpexW5ApTtcATxF2CaCzc5NqFsKFF+7zo8VMDBCAAAQhkLgHHxsBqnr97&#10;TUHP0pFKjhExKvQoXTv2pn2jOiq/L1MkGmtikzt8g76rYPXL82T3wC0DbnDtlrLS2ExQNhk0dpJR&#10;Lax+Qt15cMsEdc9BbRdC390G9Qz61oT6PobGDoaJ7SGtQQACEIAABJxNQKQrCYwlHjE+gbFkkZpE&#10;xerbt2+owFjXna1MutCrf+KWRYo/AbmCSrktCGWxqgRunzJlSuqG7orTwOa3zTFq9gRx77ng4sfV&#10;XYzU1DHvYgu3peNkHtVCAAIQgEAaEDDHwBKfLCOmld0nsUehrvqW5etaQHQrSa5Z1WvTYV2VI3XK&#10;tzVWisQqj9yI0zbQ8ewqWClSVIFsPmiknM7qLoTV/i3u+qRqu7rnoNLRvSOhXx59a0I1mXYwjJXt&#10;kdXjnh7eK2Iiq4tSEIAABCAAgVgRyMnJMaqSFV76EkJJEt/dHDMrTHNT3lQXFf5lfaysop6ABMSB&#10;Xa7cJAh6CvGRGSWB2yVqhNnRL4Xsj6+pvXvPLQregkQFuV/f14gEAQhAAAIQiJBAI2PJYIQVOKaY&#10;XAbNnj1bDWDxwkfK+oTuIiQO8Prll7arYG9930B5lC9pOTNSdiHs3WVsgexCmGNeDqluU1is7T/o&#10;3nPQvNugVlDN4NmaUM3s2cHQIeBjOH9srV4lMwRShYB+X8C17tYh71vMgEBmEDArVnfddZfhmSVi&#10;lkSuDMxA4riLdLXkQ/XVZ95XD1LcCFRUVKSc+5WoosJD3K/iRiW1K1b3LPIJuK53qKjvrg2umLap&#10;3UOsh0ACCbhCttiM8ZMqV8jYCYHIfh85dgmh7c8GuU4dO3bsihUrlFvPU/JylMfetl1FpAXkCiys&#10;G3l67UIYhtSCeU8+Pf/vCxc89Y+n5/1z4fxn/rHg2X8+/dyif0QKmHIQgAAEIAAB2wT0wFjiLCNX&#10;CGZ/Gdk8TpaAde/ePYCMJTsS7jjgaWnuuwn26bbdyVQuIJdPmgN7yqRZs2bJdaaEvgqzLUDKdCg+&#10;hqrb/A1TV1GYD8srKuJjE7VCAAIQgECaEDALWPoGSXYXDzorkrdrF+02Jyi9TlM+/zYBoyTe73Jl&#10;bF6zkIBGHdOE16ZahlXDRtx0w/Abb7xp5G9vvEk/Rvz2phEjfusYszEEAhCAAAQygoAExhK5QWQs&#10;Q3GQVf+6biVPRMZS73uZ0ykneDYilOfzBhLWPX4TZc2aNWHv/8Wvdbs1S7gukT5lOmXqJZ9dYOSH&#10;AAQgAAEIxJ5A+nhgCRt9HZ96YSp7YJ/dSl0FIGsB4pysuF/F2QTHVa97YP39yblP/f1J/Zj31JPz&#10;5j3lOEMxCAIQgAAEMoCAWXEoKSkxeiyXDbJxoS+ADi2VP1+kXkXMG6A6dJPiQ0CCSYmGmCoCltyt&#10;lNBX8+bNS62IXfEZOmqFAAQgAAEIJI2AOYh70oyIYcNyr9W1pXF2Y+WZQWr0CvNagBi25K4qRXeA&#10;jg2JwA5YCh5YscFLLRCAAAQgEGsCxcXFsqhQr1WeG9WLmCKLCufPn6+eOf90Vb1qeZyncbmWSOz+&#10;MLHut+Pqk0hkIgalxFo80drEWW/48OHGzHEcTQyCAAQgAAEIZAaBtPLAkiGTW3kLFizwRLU4+2RF&#10;lhMe+D5+o2kzBOmeCTdsqYzMmrVb5u4JV9JKnnB1RP86HljRM6QGCEAAAhCIBwERTWQV2MaNG8eN&#10;G2fWI8QzSzSsESNG5Ofn+8bGWl2lDC9V7nkjAW7d8eiyM+uUFXmp4s0ks0JujhK43ZkTCasgAAEI&#10;QCCjCPjEwIogAJZexEFJQrnLpjaunbNlU8LVlcqCzXGyT1qRW4ji9mWx/sqFVe0vqX5irbJq4Za5&#10;JS8OKNkiTyaUrF2lKKvW7qlcuFY782LBDep5OelOh+bK+d1VU++V83qetXMXrp0g9ailtkxYuKVy&#10;7Vq11O5qi5ZEl82YJ8TAig4kpSEAAQhAIBkERDqREO9Gy0ZgLDkji8Vcrtz6y7IjoR6RYN2nypQ3&#10;k2FserYpAbAKCwud37epU6fK9JDFg843FQshAAEIQAACaU8g3ZYQyoDJdadscix39lyDd2VHZVhX&#10;Zc678RhLXb2y7AB/aOUnORcPzVPK9/RrW/3yGd2uUJRdn1QrZ+TkK4d27VYqP1E6KtUrPjkopqrn&#10;Pal5wRmuP9zncwrayhm9lJ4zp3NBPLoYss4gSwjxwEr4SNAgBCAAAQhETkCcqY3Ccg/M4xlUUzd1&#10;ytSqGve+hC9tV97fH3kzlDQRkOs0Qe1wJBLj/8EHHywrKyNwu8NHCvMgAAEIQCBDCGT9e/07elcb&#10;Nt/+i8G/U75ZqSj1YTtfV99QW9twuKbuu/8dPfRN7Qvv9vzjxD+ELRVlhqysrIYGq95ecjEqSpbs&#10;D6g2KjdOX/1Y6ZMf872EZsyYsXv3bvNd3Cj7uKpkwcjl+XM39O4XZUWRFg8L+b6pf/nVuRXNf3zM&#10;8a0vevfleU27P9yokSqDrn/73ZtvHCYD1FCv/quvb2jSOEv+LyOmntPSt//7oa6u7qXlK64Z9Kul&#10;pUvHjxl56JvvdEufWrjo5+eeE6nVlINAkgnI9BYLZHrLE3msqzuqp9qa2traGiO1OrXt4AGXJdlW&#10;mk8SAfl0Nbds/essSfZmXLPieCVShcTAWrRokbG0UNYSSvAjYTG85fljT72k20NDlUsTf7MoDcdC&#10;7v9JTHRZyOnkvomRvXr1kvkQINK/k+3GNghAIByBsL93wlWQiNcXL3v14Jd7s7XUtGm2/GuipcaN&#10;5Wgsv7/kUeyQvvhcYCTCONqAQOwI/KTliepMljmtJfVyWZ/T3o/qCbXRLJ8lhLEzJNk1ib+3XIy6&#10;rJCA7uKH9fuymAd037x5c9euXWPY137Fw3YlT72y35EgLlhaRTW1dXIcqTl6+EjtD0dqvj9cY79+&#10;SkAAAhCAAAQSQUBuej3xxBOVlZU+gbH0tucfWFdy4tuoV7EaCbnL6PAAWNXV1UVFRRLmH/UqVoNO&#10;PRCAAAQgAIHoCaRbEHeDyC233CIC1uTJkz2MZl+hfPW98u7n0VMzapArsFTZATqGvaYqCEAAAhCA&#10;QFoScDlua32TO2GSjG4WP/KA8bzqg53K59+mJYHEdMr5AbDEQUwu8CTSf2KA0AoEIAABCEAAAlYI&#10;+AhY4lAT2WGlrUTnkZtmsuexZy8h8cM6prEij7KiMBZJ7s7t27cvbAR3yePalltv1HujQAnWHmxT&#10;wgAvmcqqYeCDl41F/0LUYUySOLdD9RCAAAQgAIEkERAXIQndrTsKeQXG+vzbqy+8NL99wfxZTybJ&#10;tJRv1uEBsCSUqlzjEbg95ecZHYAABCAAgbQjkLYeWDJSEnFT0rJly0RCkqSOnWxK2PI45baymIyj&#10;Ffcr2aZQbuJt2LBBa1HfTLD65XmyaeCWATeomw9KWmnsISh7C+4xm1b9hL5NobFBoe8mg3oGfUdC&#10;rXKvvQtj0ksqgQAEIAABCGQoAbkNJnGaJIb3lClTXAje31962T2bqquqvv9yxOiR+Xn5rl2PM5RQ&#10;JN0WbUiKeW31GEk18SrzrJaWLl1qeYueeFlCvRCAAAQgAAEI+BAw70IYKp5RioITAUtuoMmNPonM&#10;ql8wKaecoDxapDzzfvR+WCJg9ejRIzSZSZMmSQZ3lHfPZoKVIkUVyOaDRsrprO4/qFnonXZ9UrVd&#10;36DQvRGhXxZ9R0I1ee9dGP9B845JHP/2aAECEIAABCCQaALi0O0JF/DCtpm7XzUs6NYyH5nD7njI&#10;VZljA2DJpd3o0aNFvTIvJrXbQfJDAAIQgAAEIBAnAv4eWPrqMDlv/XC68jVkyBCRkEaMGCHXTKqM&#10;JasIv6tRjkS7kFAiuIe+Aps1a5YsYJT9a4yr235Du/Qb2ntZsetRBCw5M3Jol/zeXcYWVC5ZnlOQ&#10;6xloyTmtuMvI4quWDc3tV9x7mlZ2pDuDVlDNoNbZu/e03s1HqpmTtn1hnCYo1UIAAhCAAAScQ+Dw&#10;+J/ltTndsKf4738xnku4AIm86bpb5hyLnWeJYwNgibe+eM3LFSPhTZ03a7AIAhCAAAQgoBJI5yWE&#10;PiMs99PkikR2RBZv/31XnarMfVd5bVc0s0DksBCXOHITT9yvRL2yeBMv1fYfjIYcZSEAAQhAAAIp&#10;SaDZj380753llUWPjbv0erk9ZtzHkksL+dIvKSlp06aNRFByBS5IyS7G3WhnBsCSEbz66qtlD0pZ&#10;Nxp3BDQAAQhAAAIQgEBEBETAanAdshzMdTRyPzHOBHkivlqqw5bTPbAMMuIJ9dFHH8nuhHKHbd9V&#10;p+07I1tZ92lE3BSpRNYnBhOn5MpVLoNkQ+70vImXpc0QdfTl0T1/IuPoVcqoiicQSA8CMr99OhKD&#10;9wlVQAACSSZwQnZe6S3TX/2H3KMyLFnxzFJdtBIdRPyvk2yhg5sXPnIF5cAlhCI7ylWiO+aDgwli&#10;GgQgkEEEzJeR/leV6XG1TC8gYO8tnUEeWAYY2TewvLx8xZtvzHzokdUvvhrZbVLZWjvY5Zd+E09u&#10;zEqyNxrkhgAEIAABCEDA+QQkFoGRZGvju9+Yfac7yrui3HLLLcb9LdXpW99GhqQREP90B6pXM2bM&#10;WLFihbjqM0oQgAAEIAABCDiZgI+ApQfAshgDy5zNyX0MbJu4iE+ZPWN100/3jXq29F8v2A1aESKC&#10;g4T/FOestL6JZ8yT1Bt3LIYABCAAAQjEjMC3NcqolyUiwdK2o57o8tu8XHVTlVGjRhn1izdWfn4+&#10;sbEMILJ+sLCwMGb8Y1GRmCRrP2WvSbl4i0V91AEBCEAAAhCAQLwIZKIHlpnl5PtKuj1186ayNyWs&#10;+9SpU61vhh3MA0tu4smVkHlZQbyGjnohAAEIQAACEEgugdc+Vt7fLyY0a9T0lqY9Kq+ZIzqIOHrr&#10;RslFhWyCLI+ij4iMJT4+yTXWCa3L/b8+ffo4wRLdBlnPKF7zsmO1MWrOsQ1LIAABCEAAAhDwIWAS&#10;sPRIVnoYrEaNrB16zpSJgRV4+FseN7nH9cq+73Q//23btlmZJeID7x/fSqQruVRN/5t4rhhYmq8e&#10;CQIQgAAEIJCxBAadpcihpw4tlT/06t+/vwFD3K+M9YNyjeHApXOJHze5/+ec8KB6zIexY8dK7PbE&#10;o6BFCEAAAhCAAATsEjB7YBmLByWyg5y3ddht12H5bz43Z2/t5BMvF1lKUljj5PJL7tRJsE9zTv0m&#10;ngRuT/+beGrsdpke+oQhQQACEIAABDKYwKQLlfNPV4/ZVyqnnGAGYd7sxRwYS/LIhUQGIpNe5+Xl&#10;+Vw+JZGDbOkj9sgCzyTaQNMQgAAEIAABCFgnkOlLCD2kLmunXNt5SPvechfuzDPPDL2W0D8EKTfx&#10;rM85ckIAAhCAAATSisDDlypynJDt6dSB7+W5RNusrKyUmJjie1VcXGy8KtEGunfvPmLEiEyL7y6O&#10;6s5ZPyiBI8TpnpgPafVOpDMQgAAEIJDuBAIFcZcFYoo4YVk8dEet1E+yo9CROuXlnXK/VPYoLC0t&#10;FY+qYL3asGFDjx49zK/KZWgm3cTD/Sr1Jzw9gAAEIACBWBGQSwjzvoRLPlQu+4ey7lOpXryNxo0b&#10;t3HjRiNAuGwaI9EG5KX58+fLDbOMCowVYgOcWA2FxXrkMk+P+eAcdzCLlpMNAhCAAAQgkMkE0kJ7&#10;itUAiud/caFsht26/kfiURViX0KfCA5yE0/OcBMvVuNAPRCAAAQgAIFUJfCX9cqUN1Xj73hN2XHA&#10;vxcS0N0cGCv9ww6YEMjFkhM8sMTxSu47Ll26VG49puo0w24IQAACEIBARhIwB3HXwrdnNVaPRpYP&#10;PX86peHdlGMaD790kDi6y91R/56JsCWXPkYoVrl3mnE38dQg7nJoE4YEAQhAAAIQgIBO4N3PlWfe&#10;d8GoqVNuK1Pk0Ttddtllhmgl6wozR0PRHdsNT7RkTRm5iisqKhLyTpDSkgWBdiEAAQhAAAIpSgAP&#10;LL+Bk12EVlcpW7+QYFiS/INhmd2v5GpMIoByEy9FZz9mQwACEIAABGJJ4NxTlFvPc1UoIbHErdu8&#10;tFB7QbYp/Oijj6ZMmSICysSJE43WxZtbhJUQ3t+xtDMZdTkkAJZctgl5WdeZDAa0CQEIQAACEIBA&#10;VAT8Y2DpAbCaWD70UFnplWRL7A4t8xbsnjRpkn9wCiOCewbfxNP3qcT9Kr2mPb2BAAQgAIHoCYgf&#10;t1xFSFAC2ZRQtiYMkkS6koCbxovi2S1LC+WSQ4K7W9kNOXozE1+DEwJgjR8/Xi7eZMPoxHefFiEA&#10;AQhAAAIQiJ4AHlhBGMql5686PfHHabJU0McJSyK4FxYWSjEJoCCvchMv+llIDRCAAAQgAIH0ITDp&#10;QmXeALkT5unRtzWhezd69Gj9YkM8u/v27ZuWuxP6xA9N/HA/qyXxmidwe+Lh0yIEIAABCEAgJgS8&#10;Y2CJT40aAKuJktXU2qHnFHettEvi8392K6VkTcndf5RLLnP3dA+syZMny/XlvHnz0q7nFjqkRj3T&#10;PLCIgWWBFlkgAAEIQCDjCLQ8ztPl9/crVz2jyNaEQZJIV2ZJRVYXtm7dOs2Iid+TaHNJjFgvF2+i&#10;Eop6lX5s02yq0B0IQAACEIBACALeHlhqWG4Jzm05grsR6z1dGc++Ynq/0dXrdhr9k8svudAUSWv2&#10;7Nmy7WCG3sQzgrin67jTLwhAAAIQgEBMCLy2Sxn1siIeWLI14bpPA1Yp1xJlZWUSVlxeHTJkSFp6&#10;dic3AJbccZTQV9OnT+/Zs2dMRpVKIAABCEAAAhBICoFELyFcVbKgoOeCAQsPVS58UZ4UlOzRz0xY&#10;G7T7shWgsRug+D1lBUqymk8vLzljm+Gycdf/6s4bpc7rr79e6hfp6pRTTrn66qvlYig/P9/cVvxs&#10;MFpJQBNJmYU0CgEIQAACEEhDAqpu9W/PRoR3vKZ8/m2wbsoVjshYZs9u8VqS7/30COuexABYct9R&#10;LttkW57hw4en4RyjSxCAAAQgAIFMIuAXxF2caySCu6UlhO71g/aXEHZsq6z8JG9lxbC5StUKP9w+&#10;KpVcvUkStUgyyksNgZJxwSdXJ7HNsOG7yh/qa8fOmTPsnnvEgNdee+3zzz+X8J/+rcTPBqOtBDRh&#10;bfLL0BPE3RoqckEAAhCAQMYSkI0IH77UsxHhdWerwd2DJ9mg0PDsFt1KgmHJbTl5TAMNS+7/yd5/&#10;SZkIErg9JydH3K+S0jqNQgACEIAABCAQQwKJ9sBSzui+cnF3Zbdy8RlVTyzcMlPJ6y9nKoZN6+3p&#10;lI9KJU71ct9MwhbEsNt2q/rZRRe98847NfX1zz333AUXXHDLLbfYrYH8EIAABCAAAQhkHIFzT1Ek&#10;pruk4kLl1vMsdl+chmTJmx6CUx5la0KJYGCxrAOz6bEXkhIAa8aMGbK3o8R8cCAWTIIABCAAAQhA&#10;wC6B6IO4izOOjSDu/YZ2yc/tMm1o8/yhV00b2mVZca56JqTVstW0qFcSN91u32KY//+dcsp/3nyz&#10;x403fvPNN3//+99jWHNKViWxz9Q47hLGPSsl7cdoCEAAAhCAQMIIXNlRefFaRR6NVFMXunFRfMwb&#10;Eebl5aV06HF995vEhw2VwFsPPvigLMwUD6yEjTYNQQACEIAABCAQPwKNGhoU/XBsSvwVjz8KseH1&#10;Z57Z+s9/tjzttFatWjmWVeINi+H8MariCQTSh4Di+oCVj1gnf8wm/qODFiGQWQTMKwclMNZtZWpM&#10;9+BJBJf169fLikLJItKP3MZzwrVQxEMmQlJhYWHExSMrKD5rEvpKYj4kxfMrMpspBQEIQMBMQL96&#10;VA/jifuXe/pcKtOjjCdg913vswuhtgWheFQ1ahrmkCBZeh41WpYNDyy79jkkv7i+/+9//zv1lFNa&#10;nH76t3Vhbpw6xOY4miEjrs6ThK8/jWOXqBoCEIAABCAQfwJV1cr1S5R3P1eWfKjM3xSiPVGsRLeS&#10;HQnLy8vNDkSpuJZw8+bNCd7+Tw/cftddd0kMivgPKi1AAAIQgAAEIJAgAmYNQpaDySHCRFNFsX6I&#10;epX+ApaMxsaNG+Vq8rpLLpm7d+/q6uoEjY9Dm5H1g3oQd5YQOnSEMAsCEIAABBxHQFYO3v2GZyPC&#10;x95WVleF1rAk9LhZvZJ45KkYD0s8sBIsYEkEMVl3KTEoHDcHMAgCEIAABCAAgSgI4ERjCZ448Euq&#10;ra3t1avXyDZtzv7RjzJew7LEjUwQgAAEIAABCLgIZDdWHrhIka0J9STx3eWwnGSLGwlJru9OaI6Q&#10;ZbmC5GQUH3bRkhIZhWrq1Knip0bg9uSMN61CAAIQgAAE4knAHMRd2pElhLI6LNz6Qc8CQ32xYUZ4&#10;YIk7+qSqqhaXXLKjSZOq7OzGv/xlPMfF2XWrk0QGXWaLs+3EOghAAAIQgICjCOTlKH++SBElS2K6&#10;P1rkEbPCGVlaWlpSUqLn0qM7hSvhlNfF/apPnz4Js0ZASeD2VI8aljBcNAQBCEAAAhBILQKp5IGV&#10;laQ0Wd1tL+vYY48dWV//M0XRjz7vvJN7xx1JsiiOzTZpkhFyZGq9S7EWAhCAAATSh8D5pyvzByrF&#10;haqMZTlJLKfhw4fr2cWbacqUKZaLJjmjBMDq0aNHYozYtm3b6NGjRb0Sn6/EtEgrEIAABCAAAQgk&#10;koB3DKysLDU4t3hUqaHZLRwSKsvljJMIm+vr6xuSka5QlB9++EHfAGjEiBGyo41YUXfkyJ6HH06G&#10;OfFtU5ZJhh9LdYaI+xUxsMKjIgcEIAABCEDAl0CHll5n5ryrjHpZkQhZIdO8efNkX0KRZiSseyJ9&#10;mqIcvoQFwJLFlUVFRRK4PYXgRMmW4hCAAAQgAIFMI5BKHlhJHBtRryT+qNzwfOCBB2655RYfS8SZ&#10;/9lnn5WbfhKcIolG0jQEIAABCEAAAqlEQA/rLgKW7Es4eXVYy8W3aP369RKU08jp8GBY+p6JifGH&#10;ksDtIvDJvo1hMZIBAhCAAAQgAIEUJeAfA0t2Icy2cOj+WZJT368w/ZOoVyJdSSSs/Px8uctXUVEh&#10;cpVcLbVp00bu+L366qtdu3aVKycBsapkQUHPBRPWupjIn/rzVQu3VAbh5PNSiJyOAE0MLEcMA0ZA&#10;AAIQgECKE3hkvfLaLlcf5Mn8TaH7I7fTWrdubeSRS5EzzzzTyTfPxMLE+EPJ/oxybSabNqb4hMB8&#10;CEAAAhCAAARCEfD2wJJ1YRKUnSDugYjJVaPsXS1XSLm5uXL5KE/279//61//euPGjR999JE49ou8&#10;1alTJymaf0YLpaFF+zxl1do9lQu3rDgjXynfIprUCqX6iZItc0vWrvLUf2juwj3aX+pLlWvXFtwg&#10;OdfO/KRqXIl+3plJlhCK0In7njNHB6sgAAEIQCBFCNx6niJh3fXU8jhFwmNZThKtXLYjFNVGLkhk&#10;mZ7lcgnNuGHDhgQEwBIveKFB4PaEDi2NQQACEIAABJJBAA3CEnUJCyrRr8QTXlJhYaE8Fx9+8cmS&#10;oKrme6F6XZWf5Mx9KGdn1aFdu+V5tX5yl/okZ3Tf6pfP6NrPu01V5FJy2ivVK3crnZXqXUpOxzPy&#10;rjijOpi7liWLyQQBCEAAAhCAgMMJnJCt/FXbi1CiYs0boD5aS6JbyaWIeIXr2WVTQn2xntNSAgJg&#10;iZOXxHBYtGiR//WY02hgDwQgAAEIQAACURLwCeIukbn1CO7yaPEQTxwb2+hEaW6yiotrlXha7d27&#10;V7zT/+///q+4uNi4avQ3qV9x7369e0/r3Xzk0Fx5Pm1o72nFXUaqT9qufLL6isLmpiJqnvyhXaYN&#10;VTOMHNp72dPyqP05tEt+snobtl3XJJHJI3HcSRCAAAQgAAEIRErglBOU2VeqhzyxnGQjQpFs9O1l&#10;JA0ZMsSB8o2obCKrmSN2We6f1YwSAkzEO9ldRwKVWi1DPghAAAIQgAAEUpYAHlg2hk6uDvVQDpMm&#10;TZI7fjZKurI2H/n0VSNz7ZejBAQgAAEIQAAC6UpAHK/ECctI6z5VrluifFsTursSdlM8wXUlSxQc&#10;Q8xyDiRxv4prACy5lSjqlYh3kpzTayyBAAQgAAEIQCB+BHyCuIs7VVNXGCzVD8vCIRHcxR8nw5JE&#10;vHLglWLiBkENlCZud6ifiUNOSxCAAAQgkBEElnyo/L5M2XFAfZQ9CkMm2XFP3MMdK99s2rQprgGw&#10;ZOWg6HcEbs+I9wWdhAAEIAABCGgE0CDCT4TRzZpl+aVevXpJ8NTwhckBAQhAAAIQgAAErBBYXaVM&#10;edOV8f39yt1vhC2Ul5dn5JEle6LpyKq6sKUSk2HNmjXxW9kney/+f/bOAzCqIv/jb9NIKNKkhB6B&#10;gBgpooKgFM9CsBAPRb07Bf93EBEV8ARRUUAjICAmKiLgCcideChHUCFgoygIFkBESgKGIl1KILS0&#10;/f+mvLZ9N5vNlu9j2ey+N+U3n5k3b953Z36PZnjR7LPAlAW5gAAIgAAIgAAIBAMBu6cQsulUHnq/&#10;Eo+io5k4Ye4D6/sLF6yOtlWrVgVDFVaGDXymHp5CWBnokScIgAAIgEDYEujVwvQgwhuaeF5Smu5E&#10;P6298847Dz74oOexKi4kre8jkypIwCLpasKECTk5OTQDq+KKgJRBAARAAARAAASCjYDZiTtNyGJL&#10;CFVlSuhTzl6kW2mHgq1YFWDP1wu25isFcx6e37Lr/NFrKyADfyYp7Wz5MNns6TaPbx6FZk7cxRJC&#10;OHH3CBgCgQAIgAAIgIBHBF75k9KiFnOJRU8n7N/OoyiKQn45Sb2iJyZTeBJ3aHaShxErLhipV+S+&#10;vSL8LZBjeHJ9RXOv6AE7FWc/UgYBEAABEAABEAhCAqRBWNVXEJoXbCaRF/beY4alTekRbIbZ2CPt&#10;nHPr6ZkTtn69YO2cBWtHry2Ywz5v/VpRxo8fb78okh7ITVtSUpIYAXu8+bH9aEnhAwiEOgFxAolS&#10;iA/au8fnFgKCAAhEIAEhXdFDCbs19bz0NNHJONfp1VdfdfGsZM+TLU9I0tQq4vmDVK7U1NRnnnmG&#10;fNiXxzzEBQEQAIEQIaCNIcUHbXgZ6kNl2A8CPsoIZifutChMLCH04hX+SwhDpHdzYWatls3l0T2/&#10;naZPJGDZr4kcN25cWlrakiVLPPhJkybf0SQsai2hzwYlAAEQAAEQAIGgItCohkLPJdS2Q2fZQwnJ&#10;rbvLjWYk0bOSKcijjz66Y8eOipj65BUkcoDVs2dPr6J4EpgWSJIuNmbMGE8CIwwIgAAIgAAIgECY&#10;EYATd08r9OaH2iexsM0GP1TT0ziVGY7ZefNDPaaMa0+W39yjx5QeNQePaz94XI+bnVhFw0FSryri&#10;99LKxIC8QQAEQAAEQCB0CZAr979y9erpz5UT512Ug9SrmTNnfvfdd/QeDJ6haCVjr169/Auefn6j&#10;9YP0JGj/JovUQAAEQAAEQAAEQoWAjYDFZ2DRKyrag1eUHiZUigs7nRPw4tda6bwf6ifaEwiAAAiA&#10;AAhUGIG9p5X0z5SzRSwDmof19BdKUamLzGgadQU5Tfe2hOQAix6P6F8dLTs7e9asWfRLmxfDFW/t&#10;RngQAAEQAAEQAIHgJgANIrjrB9aBAAiAAAiAAAhEJgHy5n6vwY97YnXPMZw+ffrZZ5+lKUueR/Fj&#10;SL8/f5C8c5KbTlomSbqYH+1EUiAAAiAAAiAAAqFFwPwUQubViNwb0U6vXvCEFFqVXm5rLVTj3AcW&#10;NhAAARAAARAAgYoj8NQN0pv7oI7KxD8pceR41P22YsWKK6+8cvLkyeTN3csHs7hP3JMQ5ACrS5cu&#10;noT0JAyJceS4fdKkSX5fk+hJ7ggDAiAAAiAAAiAQPATslxCSgMU1LI9eFoW0DAgZwVOfgbFEVzkD&#10;kx9yAQEQAAEQAIFIJTDtNiZdPX69h+UnuYcmKx05coTC0zP7aB6WhxH9GMy/DrDuueceeuYgOaf3&#10;o4VICgRAAARAAARAIBQJYBJNKNYabAYBEAABEAABEIgMAjTr6raWelHJDdZzXymr9zorPHmeev31&#10;17WjpCUJMStgm8jOX2v9Ro4cSakZSxSwgiAjEAABEAABEACBYCNgELBoWRibdRWjKDRB3asXVLBg&#10;q9aKtkddaorFoxVNGumDAAiAAAiAgEaAHLqTW/fP9zANix5N6GR74IEH6JnCpGSNGzcuPz+fHlAY&#10;SIQbNmzw1xON582bR77byfUVHLcHsgaRFwiAAAiAAAgELQFoT0FbNSFmWNMmjWf/a/6c995/d96C&#10;9+b/Z96CD97/z4cLFi76z38/WvjR4kWLsxdnf5L96bJPl69IatE8xMoGc0EABEAABECg0gnQ3Kv0&#10;T5VfjjJD6PMTOezRhE42En1IuiIn7v59FKAnDMgBVs+ePT0J6ToMCWE0/YoeOxhgAa78liMFEAAB&#10;EAABEACBCiJg48SdO7Ribq08elksUZYo5i2LvWOLDAK8xqnmo+mN5uxphW5/dcodqbffeUfq3Xfd&#10;kdbvrnvolXb3n+l1T7/+9Ppz2r306n8Pva7tfE1koEIpQQAEQAAEQMB/BGgt4YMpenJVXDl0b9u2&#10;beClK2GbXxxg0TpEcn01c+ZMf03m8l81ICUQAAEQAAEQAIFKI+C78KRqXCRokJSBtWSVVoUBzpiJ&#10;V6zKpcgZ4NyRHQiAAAiAAAhELoG72ij0OELarm6g/Ke/0qiGJyjIrTtNxdqyZYsngcsZhtzG7927&#10;t5yqEyVC6tWgQYNoLWQ57UF0EAABEAABEACBcCJg9xRChfbQS0yucfriihULRkpGdFR0NGZghVOj&#10;cFkWqutoqnDpKy1iio2CggAIgAAIgEAwEKDHET51gzLrTqVGnFtzhHSVlJQ0gW9uw5c/AK3769q1&#10;aznTGTp0KE0fmzRpUjnTQXQQAAEQAAEQAIEwI2B24s4UK/fqlRC2+MbFjJgYeoUZFxTHGQFW3dEx&#10;VO9U+2wWFjYQAAEQAAEQAIFAEvjL1QotJ9S2xduV2T85zJ8mQ5FuRTIWHSVv6AGYhEXrB7t06VIe&#10;GJmZmaSCkQ+v8iSCuCAAAiAAAiAAAmFJwOclhGwJGa0kI/0qNjaaFKywpINC2ROguqYaZ5Pu2NJR&#10;JmSCEgiAAAiAAAiAQOUQmP6dMulbJmDRowntNlrKl5aWpu3OysqqaCPJg3uvXr18zoX0L1LcyHF7&#10;ZTnw8tlyRAQBEAABEAABEAgAAbOAxQQJ5pTdkxdNvopiylVMXFxcbJz7eewBKAyyCAABqmvaSMVi&#10;k7ACkB+yAAEQAAEQAAEQcEhgwhrlg1/kkfGrlZ8O2YdKT0+nnfQgv3HjxgVgUR5N8vJ5CSHNFyPX&#10;VzT3ijzQo8JBAARAAARAAARAwJ6AZe367+Xe31666f4pSulhJaqaYnH1aBsKb7Vay8rKSkrKiktK&#10;ii4Vf7TsaHFxUXFRUUkp/SspLSujABQCxEOdgHDRz/xexbCVoqRexcbG3df38rjYktgqjTb873lL&#10;yxfFJKy6l9end+bgnW9slzhgfmc7GBTLkuwlI4cNLjhTKBC9t2Dhtdd0DHVcsD9iCVB/SGUvLaXO&#10;r4zeaSvhG+8YqWu8VESfLl1q2CRpQL/bI5ZShBfcZr4qXSQjHAiK7wcC6w8oT3+uFJWypGhR4fhe&#10;ym0t7ZP98MMPA+MNndSrRx55ZPPmzT4UjRy3d+rUaeDAgWPGjPEhOqKAAAiAgOcE6Ioc/FfhRUtX&#10;njx+iN16xVWJpT+xcXQ3xm7I+EZ3W/Qu7rSwIMbzqkfIICTgrYxgFLBevun+qUrpESUqwRMBiytU&#10;VlKriovpJq2kiOtXpGeRhMXu4cqspHIFISCY5B0BsVCUCVjRsWy2Hb1iY2MssdHFMVUarft4jOWK&#10;FyBgeYcUocORAASscKxVP5cJApafgSI5QYAcYNESQnLo/kYqezRhpW7kvmrfvn2vv/66D1bQ3Kv4&#10;+Hi4vvIBHaKAAAh4SwAClrfEEB4EKo5AOQWsacwtt7VAUdzOwGKTsGgT8w1ozhUpV2z2VWmptYxN&#10;zqIpWBVXSKQcSAI0BYvNqKLnDjKH/dxlf7QSFVMr2hK17qPRlpYvCGO8bXmYgRXISkReFU0AAlZF&#10;Ew6D9CFghUElBmkRaBVhrxZKoxqemEcO3Xfu3OnzKj/XWZAIRVOojF63PDGJwtCjEleuXLlq1SrS&#10;sDyMgmAgAAIg4DMBCFg+o0NEEPA7AW9lBMuadeoSwuPLLOc233T/a8wBlruNy1Ns6qVYS6hu7LMQ&#10;tiBfuUMYMscNj5zkQpa6RHDdR09bq3Wy1L9TlOTyeuVdQti5U8eQgQJDQcBMwKGARcsI+QJCtoSw&#10;mJYQFmEJYUS3GwhYEV39gSx87gnls1zlqRts8iQPU6+++uq8efPIw5Rvq/zcFiIxMXHHjh3e+l+n&#10;xyMOHTr0u+++a9GihdssEAAEQAAEyk8gZASsY4fY0kG+hJD+MY8uWEJY/upHCkFGwFsZwSBgUUn+&#10;WGYp3OR5iYRMRSoW+8fexKpB/on9wRbyBKSbdtWXFRezmBcr+met3slST6pXELBCvqZRgPIRgIBV&#10;Pn4RERsCVkRUc6UXcvVe5bmvmFesx69XBnXUzDly5AipS9pXUov8PgmLBLLevXvn5+d7xYCmg91w&#10;ww05OTl+t8crMxAYBEAgoghAwIqo6kZhg5xA+QQsXwunzbjC1CtfEYZAPO3uy6GnQG9bnv0SQszA&#10;CoFGABOdEICAhabhlgAELLeIEKC8BD7fw9QrbZv4J6NPd1rfR3OdxMFHH3105syZ5c3OHJ/mdq1Z&#10;s2bu3LmeJ0vrGclx+zPPPEP2eB4LIUEABECgnAQgYJUTIKKDgB8JeCsjuF8t6Ilx4vEHtKnPoMPf&#10;MCSg1bInTQJhQAAEQAAEQAAEAkogpT7z5q5ttJbQsN1///3iGy3x83aVnyelIPWqZ8+enoTUwpCm&#10;Rg6zoF55BQ2BQQAEQAAEQCCSCfhHwJJ+r0z+sAyusfAxLAhotRzJJwzKDgIgAAIgAAJBSoD8uNOz&#10;COP4c3jIBxatIjRsJBU98MAD9Ji/U6dOTZo0ye9F2LBhQ69evTxPduTIkRS4Iizx3AaEBAEQAAEQ&#10;AAEQCC0CZh9YXtouFgzyd+nQXV1CKPZ7mRyCBx8B5vGKbdIJFp+Exb5qfzSTvZ37hyWEwVfbsMh3&#10;AlhC6Du7iImJJYQRU9WVXVBaSEgaFj2XMIAbLQZMSkoiaczDPGm94YQJE8iXfEXMBfPQBgQDARCI&#10;WAJYQhixVY+CByEBb2UE3wUsTb2STx5kf9g//mRC6cc9CAHBJK8JkMN2duNFC0TFvyixVtRGw/K2&#10;5UHA8roiECGICUDACuLKCRbTIGAFS01Emh1ni5Q5P7HZWGJmVsVs5F1r/vz5S5Ys8SR5mquVmpq6&#10;atWqjh07ehIeYUAABEDAvwQgYPmXJ1IDgfIQ8FZGKJeARUKVWBtXWlrK/vM/TL4iGQvzr8pTjcEU&#10;l/s2Y2/RUdG08bdo4eJLeMUSxnrb8iBgBVMlw5byEoCAVV6CERAfAlYEVHLwFfHQWeXpzxVyhkUT&#10;sqbdptlHz/4jvalNmzaDBg3yi9G0HrB58+YjRoxwmxo9D5Ect5MLeVrS6DYwAoAACIBARRCAgFUR&#10;VJEmCPhGwFsZwUcBS3OHxESrErYV07+SEvpMIhafisXmYmELdQJs5hVTqki2ioqOYVss/YuJoc8k&#10;Yxndunvb8iBghXrbgP1GAhCw0B7cEoCA5RYRAviZwN7TSvpnyonzMtlBHWke1pYtW4YOHUpzoGhn&#10;165dv/vuO79kesMNN5Am5XZG1cWLF3v37k2usuD6yi/YkQgIgIBvBCBg+cYNsUCgIgh4KyOUR8Ci&#10;SVdlXLsq/v3wseLiouKiIlKwmIbF1Cs2O6siSog0A0lALBikCVdMvYqOiY2Li42Na5JYPyaWy1jR&#10;dFSuJfS25UHACmQ9Iq+KJgABq6IJh0H6ELDCoBJDrAhFpcqgbDb9SmzJdZV5aUdOHk9MTNQKsmPH&#10;jrZt25azXCRLUZqHDx+Oj493ndSDDz5IgT1caVhOqxAdBEAABJwRgICFtgECwUPAWxnBdwGLrRxk&#10;4lXxpaJLvx86+viQgcFDAZZUHIG3Zs9v0qhBlbgqsbGxpGppzrC8bXkQsCqujpBy4AlAwAo885DL&#10;EQJWyFVZOBhMSwgf/Uyh99taKuN7CTdY5H9qxYoVonRjxowp/2So1atXk0d28mnlmlhmZuasWbNo&#10;zhcct4dD00IZQCCUCUDACuXag+3hRsBbGSHKZwDc1VUZOb1ic7CKinxOBxFDiwCbZ8cm2ZVyj/1Y&#10;JhpatQdrQQAEQAAEIolAoxrM9dWQzsrEP2lO3O+//35C0KdPn7lz544bN678OEjA6tmzp+t0SDIj&#10;kSsnJwfqVfmBIwUQAAEQAAEQiFgCPgpY0gcWc3XFFazSkoglGGkFF6tExTMnxRZpBFBeEAABEAAB&#10;EAgZArRykAQsw/aAJSV/wzbSksiDu9tFf54Uc+PGjeROy0XIvXv30uLBhQsXtmjRwpMEEQYEQAAE&#10;QAAEQAAEHBLwUcASaVkVLmBxP+5hzTcnK2u3BwX0MJgHKQVxEO6nn7yclVHtB7GZMA0EQAAEQAAE&#10;QMBMgLxiTVgT/+amFlk7Ffrsp41cwrsQsE6fPk2LFmmqF8358lOGSAYEQAAEQAAEQCBCCZRHwGKT&#10;b/hCQivpGaHHb3dWd/YUvfQcs+lit3Hv7qyMRc6KZ0jEVTBFoYDdPVLBgh0k1660qVfQsIK9vmAf&#10;CIAACIAACDACZ4uUJ3KUT3exz+TZ/bmv/IKFHmtI86pcLAx85JFH6OmEI0aM8Et2SAQEQAAEQAAE&#10;QCCSCfguYPGlY1zI4IJGyEHcvWyRkpm3fMjsbFKwctKZlsV0q5ypI9YrSrd2ipC3SHSigOvXj2jN&#10;P+ekm1UoQyIi2MCsHBGRS2BS3tLjUD62glmogTPUeChWe6jhhr0gAAIgAAIg4BcCNeKUKsyJu9gu&#10;rvstc/TL49XN5xzIAVavXr2cRX/22WePHDlCzrZ8Th8RQQAEQAAEQAAEQEAj4FzAOv7lm6NHPvf6&#10;l8eNtGx2kmzFJmGxlYQhx7TV8LEpI1r3nd2tXWt6JE/aEF6Abbmt6dOQ5euSs5mOpSjrR0zNu2NA&#10;t26ZeXmZyvZludtSklsZimpIpBUPNp8ipiy3WkkYy8jKmio+p4yYyqZ5kQqW0S5vVmrIoTIZzPVK&#10;Vu9YQRjaFQnrQQAEQAAEIo0AOXQnl1i0tah15aaxI6e+SI7VxeYzCXKA5cyDe3Z29rx588j1lV88&#10;bflsISKCAAiAAAiAAAiEDQESsDQ1QvvwyyKSrqYuO8xK6XpnCCsZtOJvG5elFi2jiVV9leXWvMxu&#10;xnodwvdwfYttJFBtW7RoQJpJfzIm4r5NDBkipSz3QYM8hH2b8csUPIfJYicIhA2BID+vfTBv/+gu&#10;81t2df7qsvZrF6nu39rPJnqXT+bsdxRh7VqXuTiJ5UOB/BeFlk3RrbtX6dFUGDEX2GajpEQ6lCAC&#10;VCiH3r17C9Q0q8gh6pAPUCUm8eP/WxGbr8xN21t0wtg+jeX1qpgffvjhPffcY4OLUqClhdR0X3jh&#10;haSkJHuYWhbk390haoolzEOAiuZA/LWW4LAuEEDDUn5Q1J5FIg7PC8oIAQRtP3Kg3samYdPV1qur&#10;c6UGDpsxMAoCAi4IeHeSWdas2+g4xq//eW7+T0pi35Ejb6mnhVB3Dh9+c+2SkuKiogsXLhQWFu47&#10;cPCFMU95l3Olh6b1fa3ZNCsSqkblso/dunVTBswfu711dpp1lpJu6TubH5zVmgWk5YbzlYFTk9eZ&#10;Z1DZJqJkLh+wqC8lS3O21g2ndYgsC/b5jmXdByrz1yVPtbDUQ3gW1suTpzdv2rh69eoJCQmxcXEx&#10;MTFRUWwe3+X1GtC7hb7wjY2GxJDH/M52sKq3LMleMnLY4IIzhaIhvLdgYedOHSq9UcAAEPCNALmG&#10;o4ji+QbsuRbsyRbseZ1Fxfxf0aXiYnovatgkaUC/233LIihjkYC1arF+7+PYxv5TBk7pYXPIZURr&#10;0pyNPW42xiABa3S+awIpw9KWPlQzeCjRiJlEEPINRL6r6VlvWl+oWYg12MFTWZFpiVGVIAKnTp2i&#10;CVMPPPCAV7Ol6CaTmnp+vu3pSY7bO3XqpDX+yCSMUoMACAQtAeoAg/8qvGjpypPHDsbG0v1Wldg4&#10;9i+a7rtiYqL5Rndb9C5GFzb9edBih2Eg4JCAtzKC7z6wQr4CWg1fx114kZokPq6jbXir1FlcX6I/&#10;8qA4SuoVqVjqdCyt8LaJrBueKpKllGjWlv6ZPrJdMvWQh4cCgAAIgICHBBaPMs/DYhOvXMpelvzB&#10;zqZiOc9y24zs0Ws9tChwwej2niah0C/t3s7GCpyJyAkEOIHExERqq6RhecXDoQOsixcv0pystLQ0&#10;Id1iAwEQAAEQAAEQAAF/EYhgAcs7hFyL4qoUNhAAARAAARsCNM1qzwbTa44209SSv0KXlgrmjN28&#10;TZu0ldzpSz1W2phkNVXLqcljtzqYc0WTs5zloiiLVzlcf+i4rpyt13O2gsbb/XRjr2UsZCy0GRAI&#10;ZgKkOpF58+fP98rIn3/+uUuXLjZRyHE77Xn99de9SgqBQQAEQAAEQAAEQMAtAQhYbhEhAAiAAAiA&#10;gNcEbn6kU4rqHG/XvgIZf+3Pk3PVpFJ773m/vfRzw/bVHPz+QF32yt0804MZVTePM8hee067WWdo&#10;KAQJWHyabUVtNs9lo9koXhNEBBAIOIEVK1Z8vnv33du25Z4/70nmJNR27drVGPKdd96haVxLlizx&#10;JDrCgAAIgAAIgAAIgIBXBCBgeYULgUEABEAABHwn8PUqVWKiuVTjmtkndPO43v1V2cuzGVU1W7ZU&#10;k9nlhYDlexm8jEnS1ebNm3E/7yU2BK8EAg0bNnxkxoxxZ84cunTpid27DxUVuTaCHF3R7MKOHTtq&#10;wTZs2EDTr3JycmrVqlUJBUCWIAACIAACIAAC4U7AoYC1bdHop5gHd9oOL3999FOLfqVPpp1ZY55e&#10;vCPc2aB8IAACIAACPhIwLBW01r6zp3CvXrBnj5pc3xYmN+16Ls369FW/eDSjypBmm1qG+Vw+2u3H&#10;aJp0ZbzD92P6SAoE/EiAVCeae7W1S5diK5OQTxQXP71nTxF/PIWzzcYBFolZ5Ppq7ty5bdu29aNh&#10;SAoEQAAEQAAEQAAENAIOBayUAVOmTzS8BlxF4U07MyZP638lMIIACIAACIAAI7B49PyWXY2vbH2p&#10;YN+Og+Vcq4K8XRJXyhVOnxiYdEVtGciDGVVfTzBk1DKIBKyFCxfSrCtIVzg9QoVAnz59rq5WbVDD&#10;hprBt9WuHcefMuxs27hxY8+ePcVRcqH14IMPpqenY7VsqNQ47AQBEAABEACBUCSAJYShWGuwGQRA&#10;AARChAC5aXe0VNBH6+kBhSaZbP7gHDUla+0xjzhYk+hjRuWORquxyp0GEgCBQBN4vHHjXrVqkW41&#10;MSnJKGY5tIMWDGoSLT2mgNo8uZYLtMXIDwRAAARAAARAIJII+FPA6t27t7fPaUL40CIQSacGygoC&#10;IFAuAvK5hCY37eVK0HXk/lPvVud5VWAuSBoEwpvAli1bCl9//fiYMT2qVnVdUppyRYGFB/fMzEz6&#10;TLMOwxsOSgcCIAACIAACIFDpBPwpYK1ataqinueEdIODQKW3VxgAAiAQnASkXLVBfyYgLSrst0B9&#10;+KA0umbrNvLTtt9sDunFyv/tlPzioU8rmuS1YeCUHsEJBlaBQMgQuOGGGzp16jRrxozdn39OjyMU&#10;dp8tLX1k5871BbYnrJh+FR8fTyEnTJhALrToc8gUFYaCAAiAAAiAAAiEJgF/ClihSQBWgwAIgAAI&#10;+ItAzcHv6xrWthnZo9caUzY8MXD53q8d57l/xXL1gL1PK3p24YaBe2xegZrk5S9GSAcEgpOA0WXb&#10;/Pnzyci9Fy/+dceOX86dez4/nz4bzRbTr8hxO7m+IndvLVq0CM5CwSoQAAEQAAEQAIFwIgABK5xq&#10;E2UBARAAgUonUHNwRqcU9hwzti0etdYoVN3cW31OIHmzmrDf3tavJ6xabJG7+/cOIp9WlY4VBoBA&#10;RRMYOHCglgXpU3+cP09zrw5dukQ7aR7Wk7t307sWYM2aNSkpKampqePGjevVq1dF24b0QQAEQAAE&#10;QAAEQIAIQMBCMwABEAABEPArgWbtMx9XnyRoI1T16DAmWc0rZ1XLLkZ5q2DOwwan7MmdhmJVoF+r&#10;BYmBgGsCNKOqbdu2DzzwAHmzys/Pv7xq1cGJiVqUFuYVgqtXr6ZgFGXEiBEACwIgAAIgAAIgAAKB&#10;IeCFgPXc6KcCYxNyAQEQAAEQCGkCSQ/1NApVhoWEpvlZiumpgtmTc9VC0yMFM9qrk7VCmgSMB4FQ&#10;IrBjxw6SpUjDEkb/pUEDetGH/vXqvdGqVY3oaLGf5mdVqVLlxIkTM2fODKXiwVYQAAEQAAEQAIEQ&#10;J+BUwCK5SnuFeBlhPgiAAAiAQIAJOF9I2Kz90o29+6trDB2YRY6uNuKRggGuL2QHAo4JPNWkybSW&#10;LZ9tZlrPO2vWrLNnz5LrKzhuR7sBARAAARAAARAIJAGnAtbEKdO1FxlEYhZ9xSSsQNYN8gIBEACB&#10;ECbQrP3wvqr5lvws0xMJm03ZOHDPIt1VlgxHE68WDdyzscfNIVxsmA4CYUJg586d2dnZVJhetWoZ&#10;i/TkihXvvvfeU0891bBhwzApKooBAiAAAiAAAiAQIgQsa9ZtdGiqvWJlI2CNz5hcXFR04cKFwsLC&#10;fQcOvjAGCwxDpM7LZ+bLk6c3b9q4evXqCQkJsXFxMTExUVFMBr28HltlYKEvfGNemC0W+3e2mxlg&#10;WZK9ZOSwwQVnCoU57y1Y2LlTh/KZhtggUGkEysrKKO/S0lL6QO+0lZSU0P+iYv6v6FJxMb0XNWyS&#10;NKDf7ZVmJTKuVAKiR9Q2q9XFJLRKNRSZRwYBZw3y9OnTpFvRHKsNGzbUqlXr8OHD2jQrcuL+9M8/&#10;z7vrrrLz5z9cu7b/1VdHBiqUEgRAINwIUAcY/FfhRUtXnjx2MDaW7reqxMaxf9F03xUTE803utui&#10;d3G/ZdOfh1ttoTzhTsBbGcHVDCxiRaKVeLf5kDF5WriTRPlAAARAAARAAARAILIIkFw1cuRIUq+o&#10;2CRmrVixQpS/qKxs2LZtC4cMqXHddVFVq75WUpJ7/nxkoUFpQQAEQAAEQAAEKpuAGx9YQr0yrhwU&#10;M7Mq22zkDwIgAAIgAAIgAAIg4GcCJGBpTtwp6fnz54sM4qKiLsyaZalSpdZNN1VPSdEcuvs5eyQH&#10;AiAAAiAAAiAAAs4JuPGBZYwIB1hoSCAAAiAAAiAAAiAQ3gQGDhwoCtinT5/7779ffH7nnXd+zMmZ&#10;NHfu2U2bWlxzzdy2bZOrVg1vDigdCIAACIAACIBAsBFw/xRCYXEwOHHv1KmTWOWLreIIEORga6Ow&#10;BwRAAARAAARAIGAEunbt+vrrr+fn5+fk5IjZWLSicMKECfT1seTkqlu3vnHffY3i4gJmDzICARAA&#10;ARAAARAAAUEgitzIOny98up08RJ+ZsUHeqfPtuErkuXFixe15Lds2UL+9rBVKAGC7LY+qUXYtxm3&#10;sdwGcNYUsR8EwoaA27MAAUAABEAgGAiMGDGiRYsWwpK9e/fec889M2fObNu2LXnFOv37792vuUYz&#10;cvXp0/OOHAkGm2EDCIAACIQZgbAZAKMgIOCCgLenrdMZWMaEhG4lNuNnbzPzITyNmYwalg8pIAoI&#10;gAAIgAAIgAAIgIAPBGgM9uCDDw4fPjwtLY2i069cND9LS+eDo0ef3rPnrYMHPz1xwofEEQUEQAAE&#10;QAAEQAAEvCLgkYDlVYp+DEwPcqbH35DbBT+miaRAAARAAARAAARAAATcEqDpVjfddFNubm5BQYEI&#10;vHr16i5duojP03//nV7i86T9+9erYdwmiwAgAAIgAAIgAAIg4BuBoBaw1qxZQ6XauHGjb2VDLBAA&#10;ARAAARAAARAAAc8JaNPeSauqV6/ejz/+ePLkyXnz5okUaGDWq1cv8fnW2rXp0YRayidKSjzPBSFB&#10;AARAAARAAARAwAcCQS1gkQ9RKtLChQt9KBiigAAIgAAIgAAIgAAIeEWgd+/eH374IUU5c+ZMaWmp&#10;iHvkyBGaFE/alnEJ4dXVqk1MSqKjNaKj32zV6q66db3KCIFBAARAAARAAARAwFsCQS1geVsYhAcB&#10;EAABEAABEAABEPCNAElU9MBBcno1cuTI9PT0u+66S0uHpsPv3LmTPLvHx8drO3vVqvVss2Zz27bt&#10;XKOGbzkiFgiAAAiAAAiAAAh4TgACluesEBIEQAAEQAAEQAAEwpYAqVeibJmZmQ0bNnziiSdIsRoz&#10;Zkx+fv6kSZNoUaG2flBD0L9ePdK0tK+HiorIp3vYAkLBQAAEQAAEQAAEKpVAsAtY48aNq1Q+yBwE&#10;QAAEQAAEQAAEIoIASVRaOWm1IAlYOTk5JF2RjEX7yQFWz549XYDIPX/+r9u3zztyZPahQxHBC4UE&#10;ARAAARAAARAILIFgF7DGjx8fWCDIDQRAAARAAARAAAQikYDNY3OE6ysNhMMZWNpRegrhoF27znK3&#10;WbMPH/785MlIJIgygwAIgAAIgAAIVCSBYBewbMpO/hfooc4VCQRpgwAIgAAIgAAIgEAkEtCWENKU&#10;q5kzZx4+fJjWDwoQu3btqlq1qosxWIuEBPLmrlH77uzZSCSIMoMACIAACIAACFQkgVASsOrGVMt+&#10;9wN6OM6zzz5bkUyQNgiAAAiAAAiAAAhEFgFaM0j6FHm5WrJkCTm9evTRR4W/dto/dOjQa6655tCh&#10;Q/PmzXMGpVFc3LSWLeOi2MBySGLiuObNIwsfSgsCIAACIAACIFDxBGicYfXHqyIsLZjz8PyWE/Zr&#10;SZ8oOTdmyHAaUT3zzDOpqamYilUR0D1L02Gb8Syqq1B+aYpIBASCkAC1e2EVNhAAARAIXgKbN29e&#10;tWpVWlqa0UQSsN55553z58/Tzvnz57uw/upq1SYmJdFrSKNGwVtIWAYCIAACIUNADB2DcGQLk0DA&#10;jwS8OyGDeQZWQd6u2mMeafb1gq35WqEulShPf16rVi3SsOhhz96VFaFBAARAAARAAARAAAQcEejI&#10;N/sjDzzwgJiKRdvevXuNjt7tA/eqVeu2OnW0/UVlZeTQnd6BHARAAARAAARAAATKTyB4BayvJ6xa&#10;bDk1+b61ykPtk7SCXt1AGddL+XQXTXEfOXIk/SpYfgRIAQRAAARAAARAAARAwCEBUq/+/Oc/06GG&#10;DRuOGDFCPJHQk40cupNbd3LoPunAAU/CIwwIgAAIgAAIgAAIuCYQtAJWwZ4rkvo7XHBTJVrJO6mc&#10;LVq4cCEJWJiHhSYOAiAAAiAAAiAAAhVH4Nprr+3SpQv5dH/99dc9FLD2Xrz41x07cvnCw0//+GPe&#10;kSMVZx5SBgEQAAEQAAEQiBACQStg1Wz5W/5ii6NaiItWnrpBmf6d8tMhUq9oNnuEVBWKCQIgAAIg&#10;AAIgAAKBJ7B//35aSOhVvnVjY+Ms+jDusxMnsJDQK4AIDAIgAAIgAAIgYE8gaAUs5eZHOo2ZMnDP&#10;xh43O6y3x69TWtR6tPs95E8Uk7DQskEABEAABEAABECgggiQ3yty3eBV4jWio99o3ZreKVbnGjXm&#10;tm0rHlCIDQRAAARAAARAAAR8JhDEg4lmtfJGzW/ZZe3XDgtXt6qy97TyyzGa0w4By+fqR0QQAAEQ&#10;AAEQAAEQcEFAzHYX/t137txJHkgTExPpg1tojeLiprVs2b9evTdbtRJKFjYQAAEQAAEQAAEQKA+B&#10;IBaw9p/eRSVrU0v34G5T0M6NlF4tun54+p577ikPAsQFARAAARAAARAAARBwSGDDhg1CvRo6dOiV&#10;V16ZmZl55MiRDz/80BNcNPfq2WbNjHOvPj95EmsJPUGHMCAAAiAAAiAAAvYEgljAalbrzr5JKbtO&#10;57uot0Y1Gk7v//qQ55SiUtQuCIAACIAACIAACICAfwnQ+sGePXtSmjTnXaQ8RFHumjDhJ4vFh9f6&#10;Z599+rff/GshUgMBEAABEAABEIgQAkEsYCnNBo/rkTm1hdMZWKKKGtU48vnWB+8dECEVhmKCAAiA&#10;AAiAAAiAQMAIbNy4UTjAIj/u8fHx5c93fUHBpP37y58OUgABEAABEAABEIg0AsEsYO0f3WX+Le+e&#10;dlslvWYOm/uXsRc/3Ow2JAKAAAiAAAiAAAiAAAh4TkBbQkjqVVpaWp8+ffr37+95dIchaSHh3osX&#10;y5kIooMACIAACIAACEQageAVsL6esGoxPX95194v3f1KRyOqoUteW2Hdo+SeiLT6Q3lBAARAAARA&#10;AARAoIIIbNmypUWLFrVq1RLpL1y4MCcnJyUlpTzZNapSZVZycgt/TOYqjxmICwIgAAIgAAIgEHIE&#10;glbAKlB6p+3ZkDanb4uWzdxTnfvff7dtnKQs3OY+KEKAAAiAAAiAAAiAAAh4QIAcYIn1g/7a6NGE&#10;c9u0Sa5a1V8JIh0QAAEQAAEQAIHIIWBZ/e0GH0pbVlZWUlJSXFR04cKFwnOF+w8cemHMUz6k4yJK&#10;/oJPbplxSkntvWecVLAsFovVanUWpVOnTvSrYMOJm5VxPZW6GBj5WBuuIVOiL0+e3qxpo+rVqick&#10;JMTGxcXExERFMRm0Xv2G9G6hL3yjyXMKpWX3znYw0yxLspeMHDa44EyhMPS9BQuv6djeR6MRDQQq&#10;mwB1iWRCaWkpfaB32qiHpP9FxfxfUVExeytKbHrFgH63V7axyL9yCIwfP551oS+/LFoLNhCoXALk&#10;iN24za5ca5A7CIAACASQAM0qPXXqVAAz9CWrRUtXnjj6eyzdbsXFxfJ/0XTfFRMTzTe626J3dk/F&#10;N18yQBwQCA4C3soIQTsDS0l66O49GwZq6pVbvN99993evXuVgR2US6XK2SK34REABEAABEAABAJG&#10;gAQs2kjcpF9isIFApRMgAcv4cmYPrR/Mz8+3OTp37tyuXbuKc+fw4cOVXhYYAAIgAAJeEQh+9Spg&#10;gxNkBAIhRyB4BSxvUZ4+fXrWrFlK50bK/3Yo3x3wNjrCgwAIgAAIgAAIgAAIaATY74KKQhqWDZOs&#10;rCzy7C52zps3D8RAAARAAARAAARAIDAEwkfAatiw4fDhw1esWKE8fr3Sopby1veBIYhcQAAEQAAE&#10;QAAEQCD8CDhzgJWenq4Vlv12iA0EQAAEQAAEQAAEAkIgfAQsgevIkSPsT2IN5YYmyqGzAWGITEAA&#10;BEAABEAABEAg3Ahs3LixZ8+e9qV64IEH6AHQtJ8WEj7zzDMXL14Mt5KjPCAAAiAAAiAAAkFJIKwE&#10;rI4dOxLk7OxspUaccnUD5enPlaLSoMQOo0AABEAABEAABEAgqAnQOkExsrLZyP8xucHasWMHuR99&#10;9NFHhZiFDQRAAARAAARAAAQqmkBYCVgEq23bttJZQ1y08kF/5YNflNwTFQ0R6YMACIAACIAACIBA&#10;OBEg16LkA8uhgEXFpElYNOIKp/KiLCAAAiAAAiAAAsFPINwELJrNPn/+fDYJS2xX12fLCU+cD/6a&#10;gIUgAAIgAAIgAAIgECQEnDnAChLzYAYIgAAIgAAIgEAEEgg3AYuqkFy59+rVS3pkoIcSrs5X5v8c&#10;gVWLIoMACIAACIAACICAbwTWrFnj0AGWTWoffvjhPffck5qa6lsuiAUCIAACIAACIAACnhMIQwGL&#10;lhCOHDmSfjmUFO5qowzsoMz+yXMoCAkCIAACIAACIAACkUxgy5YtztYPCiz02JzatWs/+OCDNO2d&#10;Bl3yKTqRjAxlBwEQAAEQAAEQqGACYShgETHyLUoeRvWxVI0qSmJ15WxRBcNE8iAAAiAAAiAAAiAQ&#10;qgTI7xVtZD1NYycBi9wyuChJw4YNpddRHp6mYoVqsWE3CIAACIAACIBAiBCIslqVcr4UazCWlQZe&#10;5HxUWkYO3Wke1pM5cOjun6py1GbKn3I52yGig0AlEqBukHIX7+Kl72Ef1Z3lP0+QAgiAAAhUGAFS&#10;r2hSVadOnR555BHSp4SY5WIbOHCgdnTjxo0VZhcSBgEQAIFIJMCGlHwY6WqcWe57+UocPyNrEGA3&#10;TV5u4TkDiyDQc51JwBo/frwOZNadyh/nlZ8OeYkIwUEABEAABEAABEAg/AnQjCra6CdAmk61c+fO&#10;xMTEpKSkefPmOSs5PYuQdC4ace3YsWPhwoXhDwglBAEQAAEQAAEQqFQCYStgEdU+ffoMGjRIfyIh&#10;zcOqEq3Qe1FppTJH5iAAAiAAAiAAAiAQjARs/F6RQwZSqZwZSurV4cOHZ86c2bZt22AsDGwCARAA&#10;ARAAARAILwLhLGDRqIu2pUuXkjMs6Q+LHkpYt6ryRE54VSJKAwIgAAIgAAIgAAJ+IGB88iDpU0uW&#10;LImPj/dDugFPgvzKZ2Zm0lpIeg945sgQBEAABEAABECgQgiEs4BFwEjAIofuNIh59dVXpSuHRjWU&#10;N1OVD37BPKwKaVBIFARAAARAAARAIGQJ9OrVS9hOuhWpV5qbdk8KtGLFig0bNngS0u9haIxHg73J&#10;kyfTUxGvvPLKhISECRMmHD169Pbbb6f5+H7PDgmCAAiAAAiAAAhUCoEwF7AEU5r9/vrrr9OvcDS4&#10;YTIWrSIsLFIuYSFhpTQ5ZAoCIAACIAACIBCkBGgJIf34R8bR73+un0KoFYAmuT/77LPkMCs1NZVk&#10;o8AUjDIlvYxcnd5zzz3kqIs2ypoehnj//ffn5ORcuHBh1apVkyZNohEgljcGpkaQCwiAAAiAAAgE&#10;gEBECFiCI/2QSEOxG264gcY3R+5urMz5Sfl8TwAQIwsQAAEQAAEQAAEQCBUCNAlrzJgxLlxf2RSE&#10;tCSa+iR8NdAvhdJpg79LS0/mIa+mpFiRTEZiGT0qMSsrizJJT0//7rvvTp06RYoVHU1LS/Nq1pi/&#10;zUR6IAACIAACIAACFUggggQsokjz4elBOTQGohnmR+5ucuSKOGX9gQqki6RBAARAAARAAARAIKQI&#10;jBs3juYueW4yTdrSXL/Tb4T0BEPP47oISY9BpKRoblfv3r1r165N7/Pnz6fwzzzzDI3lyHk8zbQi&#10;xYpWCJKvLr/kKBLJX/BJy67zTa8ua78uZwZr15oSnLDf2/TIqtFrvY3kt/AByF3H/vDWfL8ZjoRA&#10;AARAAATCjUBkCVii9mgyOf1Mt+Lbr7Kmvrb6k5UV9FNhuLUUlAcEQAAEQAAEQCACCNg8iNCTEtPC&#10;PQpGaw/p6c+aFy1PIhrDkP+sefPmjRw5krQqi8VCawPpOTw1a9YkQY3kqvz8fJpKT4oVpS8WOfp/&#10;27+1X5f5t8w4ZZuyJX8wSVreq04iHSbNjDZpMilX1PTCeGdWeZFEOYJWbu7lMBxRQQAEQAAEwpJA&#10;JApYoiJpjDVpVubq2ANH0j/M/vh/0sV7WFYyCgUCIAACIAACIAACFUaAxlTkM4tkJnr3XP8SDwoc&#10;OnQouXcgxYqkqzVr1jRv3pwUK6vVStOsFi5cSIsZSbEKyJMQ94++b/M2i3NGOav6LSjwHmHBl1+o&#10;ilhq7z0bBtJr6UOeC1jurPLeIG9iVG7u3liKsCAAAiAAApFBIHIFLFG/41+e0PG9IVtyviW37uTB&#10;gaa+R0a9o5QgAAIgAAIgAAIg4B8CtIiPNCzXMhMNscSDAumhOuTBihQrcru+a9euDh060JN2SLEi&#10;V1akf40YMcLnOVzlKszavYtV9ar/FCYzqa/e/a0y4W1v/ez9WsKCvF0yev/ezcplISKDAAiAAAiA&#10;QMQTIAGLLsvlf4UyyLpVx3f5q3KkkDl3P3KEfC6EcmECY7vDBlP+rMvfDpECCAQ5gfKfJkgBBEAA&#10;BEKDAM1tJ8VKPCjwyiuvJD9WpFgdPXq0Z8+eJFSRYkX+HGbOnPnoo496+LjDCi12/r7TMv3kTkN7&#10;GLNqNmVqkvr99B6z9yp7h1leeqraP7qLwd+W2f3T1xPo0CpNVls8moecsFaLYpeXmlqXT+a497JV&#10;MOdhG1dfplhOcjenyxcY6u69XOVrm50n09m4DfzlUYkqtIEgcRCoFAJBPqyFeSDgFwLenVyRPgNL&#10;0hrSudbh4vGX9yX/C7R5hxChQQAEQAAEQAAEQCDsCHjrXYEekkN+1mn+VNWqVevUqZOUlESK1aVL&#10;l8hDFrmvunDhAilWNNmK5mp5vswwYFCTmteSeeVuvsXG3VWPHnI21sa7BxsmUZG8Yu8wi8lManTH&#10;GpCqUnHxS9enWO6Uddf57iSwFn36SksXrzLLSdoksjYtbnE92YsJT9mTc810LacmD5jvia7Eo3FB&#10;aoB50SVPoaW9F3bmw942u20zsh2ENFq0du3gHPm9/1QT+YC1CmQEAiAAAiAQbAQgYKk1cnsr5cGU&#10;B1r3oAcw0++EWEsYbC0V9oAACIAACIAACASMwJYtW2ihH727yFE8KJDmWIkHBbZv357EKfJjRVrV&#10;jTfeeOrUKVKs6IGGDzzwAD0/J2CW+5hRjxbaUkElZ5X7iT+avJLc6Uu+3vDLYbVl1su3uJ8AtXat&#10;A2/xPP7iUW7mT93cW50RtnyvcUnj16ukq/iUW5trc8Yc0SiYM9apt69tb61xb7yifD3BTv/ScrJV&#10;APePHuXkuYL2WqFurh4rZVjaFNOcOB9rGNFAAARAAATCgAAELLUS46KVS6XKZ3n0aBsab2VnZ9MP&#10;iWFQwSgCCIAACIAACIAACHhF4J133iHH6jQQshGw6Cs9KPDZZ58lxSohISE1NfW///0vpfzMM8+Q&#10;z/XPP/9cy+WLL74Itac8G5cKquUQU4ocLWHT1KL+/2gv1KKkni1ShLcsy6k8PoS8eRwJW7oLLela&#10;630KXzDnXVXTUfUvPSRlOpdNrXIcfVwzpUeHMckio/wVazXk+1cs55+tte/s6dpJvOqWy5o0R3P1&#10;NUWVvCynPlvDfNU7zZ2OGeZGKbr9A+ekqsbkrNLmkeUv2CJXQVprj1kkPIulSfspuFmD0wrz9QQ5&#10;N43UK2983nvVzBEYBEAABEAg9AhAwDLUWaMayrieynNfNSyrRjOwvJ05H3qVD4tBAARAAARAAARA&#10;wECAxj/kZJ2eDCimoq9cuZLELPpKihW5XX/wwQdpT5UqVehBgfTMwfz8fFobSDOw+vTpQ37cyZWV&#10;NtOKoruevRWM1NlSQYO2YjTRbnkd13fYS58c1KxWGw9LtX/fZ8KzO2k6GVL/UhSDgrbntJM5SyKD&#10;mrfcKmd76asIPV8/qBlpyR/cVV0zqC2T9OAhiZp4x9QrpsfJ7eZxOj3VMP0hjCmP91QXYNYcnNGJ&#10;xD4Sp/Zs7HGzHTRaXCkXD6b2hnrlYZtCMBAAARCIEAIQsOwqelBHpUr0oNv6k+dR+pkxQtoBigkC&#10;IAACIAACIBDhBGhJIE28Mg5+aEL6xo0bmzdvTooVLQykaVYLFy4kxYocXdGMdXtcAwcOJP9W5Jqd&#10;1g+SqhWCPGsOfl8qU/p8IrUY5LbJkYMqzT252aGVi8LvPb1NPPFQm+ElXJWPVmWrXa4FLMNsL3UG&#10;k8frB5n+1dqgtDFfVCJ39+63RJEK9uyRZbNbq6gra4rU4PSHMLZpbpgX1qz90o0DHYtTuZsHzzgl&#10;M3Aj5IVg+4LJIAACIAAC5SMAAcuOX3JdZfVeZdsxcoZFG5xhla+BITYIgAAIgAAIgEAIECD1iiZY&#10;2U+boicGjhkzhhSr+Ph4t8WgkJs3b6YHCzqUt9xGD6oA2hyrPdryOnJQpftN13Qr596gfC+P7eMO&#10;bVNq1vxOIULJVYSerx9kApaYAGW/MQ/0XdYa/Wo5KoETTYoH1X3hu9PgPGKTu3mmvkbSoxgIBAIg&#10;AAIgEN4EIGA5qt/+7ZTkui3m7yMvDytWrAjvFoDSgQAIgAAIgAAIgACt/iPtieZY0YMCtclTIbkS&#10;0Je63D+6i/NZSD166A7a1YlFcx4261apvY3urjw1weiFSnNHRR/Mjzt0lJp5FeH+02JJotK3o/E5&#10;iU7N4BOg9EIZw9G6QpuHMNqmok/g2rWPecsybvn7TsuvbWq5dCTvkpA1aYzqEX/xu1tdrqb0lDTC&#10;gQAIgAAIhAcBCFhO6pH8Yf257cwXptBMeEzCCo+2jlKAAAiAAAiAAAi4JkAy1ogRI3JycqxWK73T&#10;Z59dgpITd/KfFSLAdVHGoWKS/5u6qE2UR3NipSjSNTv5Vvd8a1FLdfdu9MLueXwWMumhjvKxicv3&#10;zlmzV6xJ7N/bCzOSHrpbuPGil2m9pDsPXC1bSlO3fbHPrC7pHq+UlkLAcqZ2ccXwYUfiFPkF+6jH&#10;YK10uZtHLLCVybwjhdAgAAIgAAJhRAAClpPKpIcSXt1AmbBmwnMvhJ4X0jBqoCgKCIAACIAACIBA&#10;pRCgeVg0G4sWD3qbO3nOotWIiYmJ5P2dPIp6G70ywhucN+VuvsUsrHw9Yb70Ka4o0uuT5sTKmtSn&#10;h2qvNg3KbQG0BYC0JnGUtmRPW5M4v6WbOVAig2Z9+vK/lvzJwmmU0RgXNqxdqzm96qdqQ7Re0vGE&#10;LEfp3NxbnVxlZvX1BH1Wmiql6WCNHsTkQwYpur3jrTYtbmEqnO7SfttbP7tb1eiWOAKAAAiAAAiE&#10;CQEIWC4rctadr9889PSHPyq5J8KkwlEMEAABEAABEAABEKhIAkuXLv3www9FDvPnz6/IrPyWdtJD&#10;Pcckq6lxYUVTeTT1ihSi4Q9xT+SGKVRZUgPaP/q+zdI1u3ujag7+h6oB8UcB8rxU9YemID3iYCIV&#10;c1BFwQzimi4kiRz7trB/op8DW3q0kFO3FMXowf0W1XW6nWt2loYp9x4dHLLSQaX21h7OqM8U0xLp&#10;qguC9BzDoZoCaGOrloslX4XsnixCgAAIgAAIhDeBQAtY9CsWXX3pBx96RC67DE/YL/Y4eqqLJE9P&#10;w9EeiEMPvqGnONtv9MhnEZpC+jfA7SP+OmJWxpH75mbc/0QFZaEZXHGl8DyL8G7uKB0IgAAIgAAI&#10;gEBFE6BnEWpZkJIVIq4Y6PmDvTVlxwEivrRNKkTN2g8Xs590Dcj0CEJ751C2CRr9apmPpTze0+DH&#10;Sp1m5bDODFIUHfd4/WCzKR85duLOMknulClEOrY5y51Ypekalo1tyZ2+NC2o1OdS2RaCkGa0d+4q&#10;S5f5MAmros9ZpA8CIAACoUIg0AKW4NKmufLlby2+pCX3yl57H+k2KhXJOrQlJbELHB0ipwz2Gz0i&#10;R6Q8aNAg/wbYWJi/6+LRk9PuHHPqemXelorIQjO44krheRah0nBhJwiAAAiAAAiAQHASoFWHLVq0&#10;INvIo9akSZNCRMBies2UjQONzxzU8DJHV2bH6rZr7oQ7dvV5hXbOoRxUFHNBtcgsJPFElur6EYt1&#10;8zjnUpFRYPJw/aAwhDtxN/m94rtZMd83KUrOcycNa6Cd/bXHLLJNgaXbo8eeDXalILf3bn3V9+gh&#10;jXTvWj44TwVYBQIgAAIg4GcCllXffOdDkmVlZSUlJcVFRRcuXDh3rnD/74dfGPOUJ+l8vWBrUk9l&#10;5prmQ5U1M5UWu36rNfyK00kPufj5hYlWP//887hx4zp16kRCjCe5+DcMTV/65I8/rj5e3GzGpqjD&#10;hcqQzsptqvtK/+YUBKlRYV1Dfnny9GZNEqtVq56QkBAbFxcTExMVxWTQ+g0S6d1CX/jGfIlSWnbv&#10;bAcrpmVJ9pKRwwYXnCkUhX5vwcJOHa4OAgAwAQR8IWAtK6O+qay0tLSMvbGNukjqJKmXZP+L2P+i&#10;okbNWg7od7svGSAOCIAACPiVwE/8Eq1tnf09viI3WKRh0ZNw/Go1ErMloPvnIj3IK0fyYAkCIBDc&#10;BBYtXfnHkQN0t8W2WNrYbVc0vcRGt1vR0fJWy9yfB3exYB0I2BLwVkYI9Aysm0mratZ+ykM16Xen&#10;KQ+1XzquGdvjsh7HjBmzZMmSyh0D3VW3blGzy0YMT1Yev15ZvEO5/d9sNhYcY+EEBAEQAAEQAAEQ&#10;AAE7AmlpaZU7couIOlm7VnM75fH6wYgAg0KCAAiAAAiEK4FAC1g+cIyPj/chlt+jJFet+kpS0gdX&#10;Jiiz7mSvkxeU575Shq9gSlZRqd+zQ4IgAAIgAAIgAAIgAAIgYEdg/+gu3KH76Hx5yIUrdOADARAA&#10;ARAAgTAiEAICVvDQrhEdfbKk5GxpKT19RnnqBuXjAcrIrsq2Y8pdC5XVe4PHTlgCAiAAAiAAAiAA&#10;AsFAYMWKFZon02CwJyxsqNm6jakc/f/hZjVDWJQahQABEAABEAABBQKWd43g8caN5xw+vPr0aRmN&#10;lKxptynTblXe+l6Z9K13aSE0CIAACIAACIAACIQvgSuvvDI1NZWeEL13797Vq1eHb0Err2T0IL9F&#10;A6f0qDwDkDMIgAAIgAAIBJAABCyvYQ9OTLy6WjVdw6IErm6gfNBf2XuayVjYQAAEQAAEQAAEQAAE&#10;FKVr164ahvnz5wOJnwjwJwDSQw/p5fZBfn7KEsmAAAiAAAiAQDAQgIDldS3QQkJaRXjo0iVTzLho&#10;ZeLNyge/eJ0cIoAACIAACIAACIBAOBIYOHCgVqwNGzaEYxFRJhAAARAAARAAgcARCCUBy1JJ23hF&#10;sck5KSHhoWbNmj39tHF/Qv1a5M29kmz0W7b0fNbAtT7kBAIgAAIgAAIgEL4EevXq1aJFi0GDBq1a&#10;tWrHjh3hW1CUDARAAARAAARAIBAEQknAKisrs1bGdqei2GdbeunS/mnTjPsvZH2r9GpRGQb6M8/i&#10;4uJAtDvkAQIgAAIgAAIgEAEE8vPz586dS0pWBJQVRQQBEAABEAABEKhYAqEkYFUsifKkXlTKPLjT&#10;gwifvbE8ySAuCIAACIAACIAACIAACIAACIAACIAACICAPQEIWOVuFZ/vUe5dpJy9pMxNU+pWLXdy&#10;SAAEQAAEQAAEQAAEwpAAucFasWJFGBYMRQIBEAABEAABEAgIAQhYPmGmyVbPfaXcvVBZvF2Zt0UZ&#10;11OZ+CelRpxPaSESCIAACIAACIAACIQtgdOnT0+ePDkpKemGG24YOXJk2JYTBQMBEAABEAABEKhg&#10;AhCwvAT86S6mW83/WbmhifKf/kr/dsoH/ZXOjbxMBcFBAARAAARAAARAICIIXLx4ccKECXv37qXS&#10;7ty5E48jjIhaRyFBAARAAARAoAIIQMDyGOre08ojS5XP8pQxNypz+yl3tcGUK4/ZISAIgAAIgAAI&#10;gECEEmjYsGFaWppW+FmzZkUoCBQbBEAABEAABECgfAQgYHnGjxxdpX+m3HqFMutOpVtTz+IgFAiA&#10;AAiAAAiAAAiAgDJw4EBB4YEHHujXrx+IgAAIgAAIgAAIgIAPBKKsVsX3lyLj+pBxCEWpW/cG5bXv&#10;lDdTlb9cHUJmV5ypssGotS++ln/zvR2Wpw0jLggEkED5TxOkAAIgAALlJzB+/PhrFcX4slTwlpqa&#10;Ksz+8MMP77nnHpEbmVH+siAFEAABEAhXArg5AoFIIODt+YsZWO6I7T096NJxy+cPWdpcbjO66927&#10;t7vIOA4CIAACIAACIAACIAACIAACIAACIAACIFBeAhCw3BFsUWv13p+tjrZVq1a5i4zjIAACIAAC&#10;IAACIAACIAACIAACIAACIAAC5SUAAcsDgnWrUqCvF2zNVwrmPDy/Zdf5o9d6EKsyg0g7Wz5MNnu6&#10;zeObp6ERDgRAAARAAARAAARAAARAAARAAARAAAQCRQACllekaw5+v/eYYWlTengVK/CBpZ1zbj09&#10;c8LWrxesnbNg7ei1BXPY561fKwp5nbB3dvEI35KSkugR14G3GDmCAAiAAAiAAAiAAAiAAAiAAAiA&#10;AAiAgDMCELAioW3UatlcFnPPb6fpEwlY9msix40bR0+5XrJkSdu2bSMBCsoIAiAAAiAAApFJwOEw&#10;wKG3hArdCSfukdn8UGoQAAEQAAEQ8JkABCxP0d38UPskFrbZ4IdqehqnMsMxO29+qMeUce3J8pt7&#10;9JjSo+bgce0Hj+txsxOrxowZQ+pVx44dK9Nq5A0CIAACIAACIAACIAACIAACIAACIAACdgQgYKFR&#10;SALx8fFgAQIgAAIgAAIgAAIgAAIgAAIgAAIgAAJBSIAELKs/XkFYNJhUcQQctpnyZ+eXpohEQCCo&#10;CNB5IewRH7CBAAiAAAiAAAiAAAiAgIcEjMPIoBriwhgQ8BcBD88FGQwzsLzjhdAgAAIgAAIgAAIg&#10;AAIgAAIgECQEvp7AHpLu9tVvQYGi7B/dhYfsspYe64QNBEAABEKOAASskKsyGAwCIAACIAACIAAC&#10;IAACIAACIAACIAACkUUAAlZk1TdKCwIgAAIgAAIgAAIgAAIgAAIgAAIgAAIhRwACVshVGQwGARAA&#10;ARAAARAAARAAARAAAUbg5nED92wwvBZ1SpG+N5PmGPYvZQ9SbzZlIw+50elzycEUBEAABIKZAASs&#10;YK4d2AYCIAACIAACIAAClUkgf8En0rfOhP0O7fDG/05lFgR5gwAI2PnAKpjzsO4Sy3guc4dZFHxr&#10;P+Ezy4nbLL1/YAE+meO4kwgW8I888si8efOCxRrYAQIg4BOBcgpYFtoUxWKJKmc6PtmOSJVBgNe1&#10;rPfKyB95ggAIgAAIgAAIgAAIgAAI+I+AJX9w1/mDc/QEt83I7vfwJy0HbN5Gt3piozAm1+9M/Lpl&#10;xik9juXU5AHzpfLlP9P8mNLevXtJw0pKSoKM5UeqSAoEAkzAd+GJlCuuXZGgIeQMbBFBQKtxXvsR&#10;UWQUEgRAAARAAARAAARAAATCmYBVrjf8clhtUcxtuaeU5E5fskWIaWOSpYaVJWZmKUr+gjWTc/mn&#10;1N58AaMMs+2tNUE+DwsyVjg3Y5QtAgj4LmCRfMEEDK5nRGMGVgS0FVFEqms2CYtXPWsD2EAABEAA&#10;BEAABCKYgDf+dyIYE4oOAsFNIOXxDjdzC5N6tlBdaNUek9E+ie2recutUtVSC7F/5lt87hXJXuOa&#10;8Z01B2dw31s0D2uu45WE48ePZ7MeKm9bvXq1VgmajLVz587grhlYBwIgYCLgu4AlJuBEkXpFW0wM&#10;uEYIAaprqnCqdzEFDxsIgAAIgAAIgAAIgAAIgEBIE2jTnFy822y1WgptyrBt+034xjq9S+xsU4sr&#10;XHxrVquN+LDndL4jFiRgWSt169Wrl9GutLS0JUuWtG3bNqQrDsaDQKQR8FHAYmsGmXxOOgYTsGKi&#10;IWBFSsuhulYFLDYPC6tHI6XiUU4QAAEQAAEQAAEQAIGwJGCt3bqFXcGM4pTNwb2npW+s3M23CBfv&#10;7LVqsfhxe5djASt4yJF0tXnzZlKvOnbsGDxWwRIQAAFPCPgoYFHSTL6yWGguTkxMbGxcnCeZIUwY&#10;EKC6phpnc7CgXoVBdaIIIAACIAACIAACIAACIBAZBCBdRUY9o5ThTMDy9dr1PpRPTP8spa2kpLik&#10;+PDRk8XFRcVFRSWl9K+ktKyMHS4r8yFlRAkqAsJFP6lVtHKQ5l6RekVqZWKDOrGkYfG1hGIZO9nc&#10;oGEjJmuyOXlsY7vEAfM728FKaFmSvWTksMEFZwpFed9bsLBj+5SgKjuMAQHPCVB3R24fyqhLLGNv&#10;om+krVj0jEX0Rn8uNW7eakC/20WFfL4AAP/0SURBVD1PFiFBAARAoNIJ5C/4RD5ojFw1S2c3Lo3a&#10;v7XfffzJZeQcZ2MP4VUHGwiAQOAIuDoH94/uwudJydOTniSYzXyxW2uP+ejuwWLBoBadPLi/L3xg&#10;kct2cz+wdm3L0XyZoIfdQuAK7yqnI0eONGzYMDhscW/FoqUrjx8+EBtHt190A0a3YLH8bozdf7GN&#10;L4OSt1p4rpZ7nAgRvAS8lRHKJWBJDYvfqBUXszd2+8bu4Gijuzl6YQt1AkzCkitFma8z0XlS16mr&#10;VxCwQr2OYX/5CUDAKj9DpAACIBCcBCBgBWe9wCoQcEogAAKWYiOEcVtCU9UK2oYEAStoqwaG+ZeA&#10;twKWj0sItcdHcPE3hubjVKkSFx8fnxCfkFC1WtVqYquOV+gTYLVJdUo1S/VLtczmXkXHcCfucvNv&#10;C0ZqIAACIAACIAACIAACIAACQUygWZ++3DpL/uAJ4pmDBXPe5XOyaDLXI3a+34O4JDANBEAgtAj4&#10;KGCJQkov7nx9GekacXFVqsRXIZmDhKyEqniFCQEmS5J0FV+F6lesHJSLBDFbNbTOdVgLAiAAAiAA&#10;AiAAAiAAAv4gcPO4tDHJPKGcVdyDO1+KqCgpj/eUSxH9kQvSAAEQAAEbAr4LWJprI/EgQuYjictY&#10;tLF1utxZEl6hToAtumZrrmnhoL7uWky/EgomzigQAAEQAAEQAAEQAAEQAIEII1Bz8PsDvxxWWy81&#10;zb1aNHDpQzUjjAOKCwIgEFACPvrAsrGRnGGJPdqHgBYCmQWEgCZXOdStvF28CifuAak0ZBIgAvCB&#10;FSDQyAYEQCDgBOADK+DIkSEIgAAIKPCBhUYQIQS8lRF8n4FlBGp0iaU+hg5/w40AnF5FSCeCYoIA&#10;CIAACICAAwJyoRCtFTK9Rq8FLRAAARAAARAAARAIBAH/CFg08Ups/PmD2MKTgFbLgWiYyAMEQAAE&#10;QAAEQAAEQAAEQAAEQAAEQAAEVALlErA00UpIV6Wlpew/20rohS0MCIiq1GqWalnUtah6nEcgAAIg&#10;AAIgAAIgAAIgAAIgAAIgAAIgEAACvvvAEvqFLmdIVYOkDeEJC+pGAKovMFmItYPksp07b5dvtn7c&#10;vV28Ch9Ygak85BIYAvCBFRjOyAUEQAAEQAAEQAAEIoEAfGBFQi2jjETAWxmhXAKWvmZQnaJTViom&#10;55TRP9RHeBCwqKpVVDR/3CT/I/x7SWWLl9PblgcBKzyaB0ohCEDAQksAARAAARAAARAAARDwFwEI&#10;WP4iiXSCnIC3MoKPApbmDkksGKStuJi9CSGLu4DCJKwgbyoemsdmXDGximlX0TExsbGxMbTRR/pq&#10;dOvubcuDgOVhBSBYSBCAgBUS1QQjQQAEQAAEQAAEQCAkCEDAColqgpHlJ+CtjFAuAUuIV8UlxYeP&#10;niwuLiouKiohf0klJeo0rLLylwcpVC4BsWCQJlyRdhUTHRMbFxcbG5fYoE5sTCzt0TQsMtLblgcB&#10;q3JrFrn7lwAELP/yRGogAAIgAAIgAAIgEMkEIGBFcu1HVNm9lRF8F7CY13auXl26VHT46B+PDxkY&#10;UaAjtrBvzZ6f2ODyKlXihIYlFhJCwIrY9oCCCwIQsNASQAAEQAAEQAAEQAAE/EUAApa/SCKdICfg&#10;rYDl+1MIuacrK60XZMsHi4qCnAvM8xcBNs+OrRWVTyL0V7JIBwRAAARAAARAAARAAARAAARAAARA&#10;AAScEfBRwGLPGeTO2tk8LFpHWFoCxBFCgK0S5W7OqPZ5G4C3/gipeRQTBEAABEAABEAABEAABEAA&#10;BEAABCqNQBRXonx5kZf2sjKFHjvIBI2SkBawcrKydldaDYRaxszHGXk5YxKWQm1AazzlL4dv7RCx&#10;QCB4CdDSQvE0CzpTyn+GIAUQAAEQAAEQAAEQAIGIIcBGj2IYyUeSwTvi9UlMQHFAQBDwdvNxBhbP&#10;RkzCYrOwSM3wNmP/hd+d1b07E6Dor8WSnsM/dM/KkXvd57M7K2OR+1DehMhJ53Y438jC9Bxur9x4&#10;cIomNlkI49GcdF7GINjkMyZlc/O+xQVBEWACCIAACIAACIAACIAACIAACIAACIBAaBEoh4AllWDm&#10;CatS15G1Sk5Zv2jZ7t3LFq1XlG25/ENKcmtFWT+itVkNYhqQJhupghALvn7EQKZ4aeqRVodSU9LU&#10;JoOKpCbE1CYtmPjQdzZLQAbgUbQAPOWcqSNS0lLpQ7fMPEKXl9mNzM5J77tNft3Wlwta4qh1+ZDZ&#10;2TmpaSkjproUxQLV7oTvM1nl0K8ChR35gAAIgAAIgAAIgAAIgAAIgAAIgEAkE3AuYB3/6u3nRr34&#10;5lfHJZ5fP6av6mvmGrGbz2fks7AqEWJq2pD125ctW6RkLs9UFi1btn39EFUeIm2I1B8SjEjbYooW&#10;14BIGKL967fncZtb3TGgW7fM+cnZI1KWc7UowzzVaQjtnaWYU5AilDG8CJY9m/1dPkQEMGaq8ABM&#10;tVJ2527r1o4ENlViaz1CGXBHK/qakszeSZAjHY6MEwIcyWGsOK3bMZWrEimrWbO65i7Q+JRWbCAA&#10;AiAAAiAAAiAAAiAAAiAAAiAAAiBQ4QQcClhcq3p9xRGb3DsOemni1Jcmjr4lUTn6xb+//aPCjfM0&#10;A1KwZo9gKlDqHQOUESNmS3lIikE8FZKPSLTSDjCRyMtNS4HPpkr/wYPoNpnax+BzrEjuEsoVmz5G&#10;76Rv0Q4SuOQMLFX38iBDBAEBEAABEAABEAABEAABEAABEAABEACBMCTgUMC66l4Sqv52jbm4V907&#10;4Cq+p169BvR+5FjwCFhsepKYv8SmUyndxHwmfWMCV19L6xEpY4ebD6hBaAlhblrmtr403Wlb5nwH&#10;gYwppM6iCUizXhzlILwIJpYQOs+UrXmU07+YAamzliu0ZpD+pPApV2TncjFVy7jlbZfTtMKwEaJI&#10;IAACIAACIAACIAACIAACIAACIAACIOCKgOWrNXyhm/22feGL/96kJPZ54ok/1TMepaWFbHJWw96P&#10;P3F9zaILFy6cKyz8/dCRF8Y8BdKeEiD3WFOT19mrVM7jkxP33FHrnOhvnmbrl3AvT57epFHDatWr&#10;JyQkxMXGRcfEREUxGbRhYiN6t9AXvlnYF4v9O9vN7LAsyV4yctjggjOFwqr3FizscLXX0+L8UiIk&#10;AgLlJ0BLa2lJbVlpKT3lgN7YVsIe2FlcVFxcXMQ29vdS4+atBvS7vfzZIQUQAAEQAAEQAAEQAIEw&#10;JrBo6cpjhw/ExcbGxbE3+hcTTf9iosVGt1vR0fJWi99yYQOBECXgrYzgpRN3qV6RXNGhzeUhiigI&#10;zG413Cv1iixOnRUU6lUQsIMJIAACIAACIAACIAACIAACIAACIAACEUeABCzhjdvhS+BQD23/QHWM&#10;1emBx3vXM0WJOHCRXWAXraU8YFw0RRwCgTAgUJ6zA3FBAARAAARAAARAAAQiikAYjH5RBBBwS8C7&#10;k9rjGVjHv37735tZ2rSocOKDbb3LBaFBAARAAARAAARAAARAAARAAARAAARAAARAwEcCzp5COPpF&#10;IVcdXvHmc6M/3m5Ine8ZP3bMSzPXBJEbdx+Lj2ggAAIgAAIgAAIgAAIgAAIgAAIgAAIgAALBToCc&#10;uK/zwcYyclRcUlJUrDlxPwon7j5gDMUo3Il7A0dO3BtTccrnxF085hIbCIQeAc+cuBfBiXvoVS0s&#10;BgEQAAEQAAEQAIGAE+BO3PfDiXvAwSPDQBNomOidjODxEsJAFwT5gQAIgAAIgAAIgAAIgAAIgAAI&#10;gAAIgAAIgAAj4E8Bq3fv3hZsYU0AJw0IgAAIgAAIgAAIgAAIgAAIgAAIgAAIBJ6APwWsVatWWbGF&#10;NYHAN1DkCAIgAAIgAAIgAAIgAAIgAAIgAAIgAAL+FLBAEwRAAARAAARAAARAAARAAARAAARAAARA&#10;AAQ8J/DuzDdmz8icRa+3Xn+HXm9On0mvN157+43XjIlAwPIcKUKCAAiAAAiAAAiAAAiAAAiAAAiA&#10;AAiAAAj4k8A/hj5Z6Gh77Ml/QsDyJ2ikBQIgAAIgAAIgAAIgAAIgAAIgAAIgAAIg4DOBp54Ze868&#10;jXpunE1qXszAevG50T6bgoggAAIgAAIgAAIgAAIgAAIgAAIgAAIgAAIg4JDAiy9N0qZhjc941T6M&#10;UwGL5CrtBbggAAIgAAIgAAIgAAIgAAIgAAIgAAIgAAIgUHEEprz+FmlYUzNnOMzCqYD10sQp2oti&#10;kphFX32YhJWTbqEtPcddAXNy9CCmz+l2MXdnZdklp0Zhf3Pso7A0jKlqaeakk2m7c3J2O7HPnBcl&#10;oSYuU8tJtzXcSe7uyo/jIAACIAACIAACIAACIAACIAACIAACIBDRBGbOmees/K5mYAndSry0+OLr&#10;+LFjPCWattxqtaYpWVndmZCVzvUsi6V7d/0r/9w3mye4mwXrm5FBEhVpRendu+emcQlMhleFq1ye&#10;mthpip6bnZuliCh2sbL7mqIIUS1NyU5fpih5qnkiTS3uwEWynMKw7GylHfuQnsUy4uYpIllmcFYG&#10;y50HkCV1L9x5ihHhQAAEQAAEQAAEQAAEQAAEQAAEQAAEQCBSCbiagUVMaNaVeLf5MD5jsqfEmL5j&#10;ychNluHTluctp9cA7atV+6ynmJKyvS+TtNLGjqV4JIFRmAHL8zLbucu0VbIIYpOLiCbS0bZtuXza&#10;VdqstO0ZuepeynGs2UKHWW5TFMpImMc2YfD2FKOBLLu07KwsZ5O73JUFx0EABEAABEAABEAABEAA&#10;BEAABEAABEAABBgBy1dr1jkkIWZdCd1KrB8UwcTnsrKy0pKSouKiCxcunCss/P3Q0RfGPFWhRGlS&#10;Vd9tmXnrhreq0GyQuDsCL0+e3qRRg2rVqyckJMTFxkXHxERFMRm0YWJj1p7oC98s7IvF/p3t5g1v&#10;SfaSkcMGF5wpFBm+t2Bhh6uvcpc5joNAkBKwlpVZFaWstLSU+kaxlZSUlJYUFxUXFxexjf9t3LzV&#10;gH63B2kZYBYIgAAIgAAIgAAIgEBwEFi0dOWxw/vjYmPj4tgb/YuJpn8x0WKj263oaHmrxW+5sIFA&#10;iBLwVkZw4wPLSMEHB1h+hJg6y2qFeuVHoEgKBEAABEAABEAABEAABEAABEAABEAABEKEgPunEIqC&#10;+OzEPUQ4wEwQAAEQAAEQAAEQAAEQAAEQAAEQAAEQAIEAETh69Bi9jhw+cujgod8P/H6AXvsP7KfX&#10;vv376LV331565e+lVz575bt/CqEwXPOBFaByIBsQAAEQAAEQAAEQAAEQAAEQAAEQAAEQAIEwJXDN&#10;1clevZwKWEY+mgMsTckKU3ooFgiAAAiAAAiAAAiAAAiAAAiAAAiAAAiAQIUTOHbqnFcvjwSsCrca&#10;GYAACIAACIAACIAACIAACIAACIAACIAACICAEwIQsNA0QAAEQAAEQAAEQAAEQAAEQAAEQAAEQAAE&#10;gpoABKygrh4YBwIgAAIgAAIgAAIgAAIgAAIgAAIgAAIgAAELbQAEQAAEQAAEQAAEQAAEQAAEQAAE&#10;QAAEQCAoCCQnNXZoBwSsoKgeGAECIAACIAACIAACIAACIAACIAACIAACEU5AqFcONSwIWBHeNlB8&#10;EAABEAABEAABEAABEAABEAABEAABEKh8Akbdyl7DgoBV+TUEC0AABEAABEAABEAABEAABEAABEAA&#10;BEAgkgnYK1Y2eyBgRXLzQNlBAARAAARAAARAAARAAARAAARAAARAoPIJ5OYftH8ZzYKAVfmVRBbU&#10;b958wAcf7Nu3LyisgREgAAIgAAIgAAIgAAIgAAIgAAIgAAIgUBkEKseJe05WVlZ696zdHpQ4JyfH&#10;SShnR2i/7aGcdGc5OU/eNobjkNpe51moCe3OynJWFKccju/f/1Fh4f333+8BKQQBARAAARAAARAA&#10;ARAAARAAARAAARAAgTAk4MqJu9WqlP/lnNn27e3GDm+1m/SfrHQSdrKyulsslnQu8OwWn9PT6d1i&#10;6ZuRIb8KwUuLkqNk97VYunfXA8voudm5uYZDlGaOkpbDUuvePYvll65H6Z6Rna1/TaejmqpmNIOn&#10;bJsdz7pvtihjjtKOmc0CiojCMJajkpPFPw9c5FMT6tqgQc2aNefMmeNT7IBGcthgym9B+dshUgCB&#10;oCWg8J4WGwiAAAiAAAiAAAiAAAh4RMAf9+lBOzaGYSAgCNhvlevEvV27ZDKpVevcbKXd9u3KHQ4M&#10;TMvM7GbYnUaClzFKqpK23Lp8gAzBPqfxz62S2ymmQyIECzB2bHJ2dvIoOq7tSZFfeIA0OsozMW5a&#10;yrbZqVkbA2/L1WeVDVielzkgZXtfS1/flCuZ7s2NGk2dOvXFF1/ctWuXRz0aAoEACIAACIAACIAA&#10;CIAACIAACIAACIBAWBBw68Td8uXqdT6UtKysrLSkpKi46MKFC+cKCw8ePvrCmKd8SKcyotDMqanJ&#10;62al+ivvnPTuGe3GrhtengRp4pYya5Z1yJAFCxa89tpra9asodlY/jLQv+m8PHl648QG1apXT0hI&#10;iIuNi46JiYpintQSGzWmdwt94ZuFfaFS2b6zHcwgy5LsJSOHDS44UyjMe2/BwvYpV/nXVKQGAgEj&#10;YC0ro98PykpLS6lvFFtJSUlpSXFRcXFxEW3iT5MWrQb0uz1gViEjEAABEAABEAABEACBUCSwaOnK&#10;Y4f2x8bGxsXF0Rv9i4mmfzHRYqPbrehoeavFb7mwgUCIEmjWvIVXlkegE/dWw/2oXhHs1Fnryqde&#10;iQqjJYT0/tBDD/Xo0WPUqFFe1SICgwAIgAAIgAAIgAAIgAAIgAAIgAAIgEAYE6hYAcvoEN2Bz3Xf&#10;uLr1x26Tq5aLI//rjqxy5IVdTZP9de/H3ZeCfdevn4g2ZcqUrVu3ZmRk+JIK4oAACIAACIAACIAA&#10;CIAACIAACIAACIBA2BGoUAFrd67qOj1Hoc+2Ptd1P+i2PtcNztF1p+/EnvtN1929c+/vJv/uRofr&#10;amDmXj2HPLp3z1VdvBscyTuyijLKNTlo1524s1JkSVfxetY5u71+7KB9Q3r711/Fzvj4+JUrV378&#10;8cch4dA97M4IFAgEQAAEQAAEQAAEQAAEQAAEQAAEQCDoCJCARZ5byvlyViruZ11uTnyus6MpZp/r&#10;qk935hw9xRWwtOV5y+ll9O9u73A9hbtXz1bSyLO76vSdpSwsc2GVw5zVEtlk3ao8/q9kRisPHtSy&#10;JAdYS5cuJWdY5BIr6JqMNMi+zZTf0nK2Q0QHgeAnUP7TBCmAAAiAAAiAAAiAAAhEAoHgH9nCQhAo&#10;PwHvzmVy4v6tdzF4aLMT93MV4cQ9J93Sd1tm3jq7xwX6YK45it9TpnWFqanl0rBoNpfV7hmS9DjC&#10;+++//9577x07dmy5C+23BFQn7tXsnLg3oTzK58Rd1zv9Zi4SAoGAEPDYiXtrOHEPSIUgExAAARAA&#10;ARAAARAIYQLcifs+OHEP4SqE6Z4RaNY8ybOAMlSFLiGkpXtsc2iQG5dYOemps6xWrl7xpYDp6em0&#10;WDArK92STgv2cnYb03TrFIsCG7OjlJePTaaUbfab7HSbqCEAaVd6IX31kKUtIdTMaNOmDc3D+uKL&#10;L4YMGXLx4kWv6hWBQQAEQAAEQAAEQAAEQAAEQAAEQAAEQCBsCFSogGXr94qJUCRAMXgOD2lHSQ9q&#10;x2UrFjYveWxeJq3+y7PSIsB2Q9rlLsttLdQnLm1Z0rOz+zrwhKX6xnKUXfeM7FyugTn3zOVPT1se&#10;tRbjEkItQvPmzckf1tGjR2+//fZ9+/Z5lBACgQAIgAAIgAAIgAAIgAAIgAAIgAAIgEBIEUhOamz/&#10;MpagQgUsOw9Tacuty9N49vaHVNdXRuu2kcy0Ozejb+sRipLd2pKRe8fwtO3bFWWglMFY2G7t2rFk&#10;7TxhdUsxONCyyS4lRS5W88AHlh88bXnUZJbedpvDcOTTneZh3XfffV27dv300089SguBQAAEQAAE&#10;QAAEQAAEQAAEQAAEQAAEQCB0COTm657BhdU2e4LXB1boQHZsqVeetmgi2Yxt2x676ioXpf7+++8f&#10;fvjh2267bcqUKaRqVRYf+MCqLPLIN5gJwAdWMNcObAMBEAABEAABEACB0CIAH1ihVV+w1mcCDn1g&#10;0SQsh+oV7azQGVg+lyIcImo+vDwsjMMlhMa4119//caNG0+fPk1TsT7//HMPk0UwEAABEAABEAAB&#10;EAABEAABEAABEAABEAgJAmLWlf1srIoWsHZnZdl5cFd9n7O/Dv2d6zsdRVd5u/EBb18tzn2ru3XX&#10;Hpg6draE0Jh7zZo133//fZqB9eSTT9IDCuEVKzBVg1xAAARAAARAAARAAARAAARAAARAAAQCQ8Ch&#10;elXRAhZTzbif9e7dtfe+2bzAzHt6lpJG6+z4JgIwn+1G9+2m6OlZmlt3Jz7ghXt4lrjMlOSznJz0&#10;9O5ZuylZkVf37lk5OVm0j2XHncqTQ/ds/Ws6HaXglbDZP4XQmRG0inDnzp033XRTx44dScmCjFUJ&#10;tYUsQQAEQAAEQAAEQAAEQAAEQAAEQAAE/Eegcp24uygH955Om42LdC0Gc99u3rYx7+2K3O/CPbwW&#10;KyVle18L6WVpY4eLhxYyX+9jxyZnZyePkj7c+R7VoTsPkEZHh+dVhobldgmhDY/HH39879699evX&#10;pxWF5BsLMpb/zhqkBAIgAAIgAAIgAAIgAAIgAAIgAAIgEFACcOLuFW6aujU1ed2sVK8i+SMwzQSz&#10;Wq2+pXT06NEFCxa89dZbbdq0uffeex966KEKdfEOJ+6+VRNihTcBOHEP7/pF6UAABEAABEAABEAg&#10;kATgxD2QtJFXJRKAE/fywG81vDLUK2Hx8z/84JvpDRo0ePrpp2k2Fs3J+vLLL0nDIjHr4sWLvqWG&#10;WCAAAuUkINZF0ybSYZ+iovgfuaec6SM6CIAACIAACIAACIBA+BPgY0jTkBLjyfCvdZSQEagsJ+6g&#10;7wWBiZs3exHaUdC77rrrv//978SJE7/55pu2bdtCxionT0QHAR8IGFUqC1etpIzlQ1qIAgIgAAIg&#10;AAIgAAIgEKkEtF8++YBS/x0Uv4lGaouIrHJXlhP3yKJcntJ2bdCgPNG1uO3btycZ65NPPiEZi7y8&#10;f/75535JFomAAAi4J2A/x4oGG+qYA6MN9wARAgRAAARAAARAAARAQCXAdCuTeKUdwLx+tJIIJRAV&#10;oeUOvmLf3KiRH40SMtYbb7wxevTo+++/n/xk+TFxJAUCIOAJAaFY8XlYSlR0dBQtJMQGAiAAAiAA&#10;AiAAAiAAAh4QoNEjF6/4eBKeKDwghiCRQAA3VMFSy+VfQmhfkttuu23Lli3XXXcdTcWiFYXBUlTY&#10;AQJhTUB4J7BEsdFGFP0R/gsME7/DuvQoHAiAAAiAAAiAAAiAgB8IsB9BuQ8sGk8yDYu7w4KS5Qey&#10;SCKUCUDACpba89cSQvvykIv31atXf/TRRw8//HBBQUGwFBh2gED4EpC/lXENi4026I2GHtHR4Vti&#10;lAwEQAAEQAAEQAAEQMCfBJh4xTQsOZ5ko0r8IOpPwEgrJAlAwAqWavuuX7+KM6VNmzYrV65s2LDh&#10;7bffvmvXrorLCCmDAAgInwTCY0FUNJt7JX48ozWEgAMCIAACIAACIAACIAACnhBg86/E76B8PCl/&#10;H/UkJsKAQPgSwA1VsNTt27/+WqGmxMfHT5ky5W9/+xtpWFu3bq3QvJA4CEQsATmvW33ssfjdLIrG&#10;HcwFFvrbiG0XKDgIgAAIgAAIgAAIeEeAjx6jxVx+4ZKCqVjwh+UdRYQONwKWL1d/60OZysrKSktK&#10;ioqLLly4cK7w3MHDR18Y85QP6SCKIEA90t0rVy697bYAAKHnEg4ZMoQmZNG0LB+ye3ny9MaJDapV&#10;r5aQkBAXGxcdEyNuyxMbNWEFYTfpbNM7V+nIWna3LAwv8ZLsJSOHDS44UyhseG/BwvYp7XywB1FA&#10;IBgIWMvKrIpitdJfuZWKrYRvpfSvpLi4pGZd/zxsNBiKDBtAAARAAARAAARAAAQqjsD5MyfoViuG&#10;/Wdv0XxTb7a4l1VxGwn/7hVXB0i54gk0a57kVSYQsLzCVVGBqd+hW9+KSt0uXfKH9cILL2zcuLFm&#10;zZreZgoBy1tiCB8JBNj5S+qVULCEjCUVLK5dcQmruKRYk7TEQa510bsajXUCgesHIqFeUEYQAAEQ&#10;AAEQAAEQCEoC8jE/Yp0gm61P//mmyVWxMbHRqnwl1SshYPHZWGJilpCwgrKAMAoEPCIAAcsjTMEW&#10;iPqdGdu2PXbVVQEzjAQscuj+xhtveJsjBCxviSF8JBAQAhaJT2L+FSlYUp0i6YpPw5LzsUjHUmdm&#10;CY1Lm7RFlHgCELAiob2gjCAAAiAAAiAAAhFOQM6ckotXLBYxu0qbaUXKla5ncVmLHeVal3G9CwSs&#10;CG9GYVB8CFghWYmBXEIoAF28eDExMXHNmjXt27f3ChkELK9wIXCEEDAKWNp8Km0SljoZS/8rBC42&#10;+cow/0rVsCKEGYoJAiAAAiAAAiAAAhFKQFv/JyZUySlYTJoSspWDjY6oU6/4BCyuXUHAitAGFEbF&#10;Di4BKycnJzW1dU6OkpraynPIFIsCp6amOo6Sk66kzjIc2p2VlTd8uCnw7qzurUekDBkye/a2zMyU&#10;EdvT8tJYgiYbuG1OslBTt7FERHFjnuflNIQM8BJCkfO0adOOHTtGnt29MhkClle4EDhCCGgCFn0Q&#10;qwi1SVhiMSGJVcZlg0K+kkEVKx1j6hVXsCKEGIoJAiAAAiAAAiAAApFLQF34x2Qp9YnV6lN/9OWE&#10;bA+bmcX3iOlX+pOCIGBFbvMJp5IHmYCVbuk7W+mWuXzAor4j1ncbsnxsu+xchcSkjBH0tVvm2LFK&#10;dvai2bPXk1fxbe1GrRvOJKbdWenLFGXEiNndunVbv54dmj17Nu0fstw6iwSnnJysXIqeQt9aM52K&#10;pTNgwCLak5m5jZJlwShQ69zsqcmjZil5WbnZitJOuWM4T5ynz2KJZI1ZiM9yD8/LxpJu3YYMmD/r&#10;jmVm84RV5dwCv4SQDN61a9f999+/ZcsWr4yHgOUVLgSOEALSh526itA4CYvLVFLD4rIVE6/IXRZ9&#10;ZMF4ULYAUSweZAIYNKwIaTUoJgiAAAiAAAiAQIQSYI8UZM+2YjqWlKX4NCz+9GpdyJLqFR1yMv2K&#10;JQIfWBHaiMKk2EEmYMkZWHm5GSRgDcnMZJS3J49ql8EkpOXLlWxFfh6yPG2WOh8qJysrNzl5uJLb&#10;PWMEE7CWt2vHBC+zgKVk5q27Y5lRwFKGDFGYFrbcOipXk6i2UbDkqem57baN2D5WSE1cwFIyM8ca&#10;s0ibJbLTE+FimY0lme1GDR+eZ97pLwGLnkL4yPnze/fuHTFiRGAao1hFeOrUKa+yg4DlFS4EjhAC&#10;RgGLa1B8GpY6FUtoWNItlpiaxRQszfG7mHpVJlhBwIqQNoNiggAIgAAIgAAIRCwBdQkhl7HYpCru&#10;kp3UK7GYUHi6EvOujOsGxXpDNbKgBwErYltReBQ8uAQs75jarg30LnZIh6Z+p2PHjq4nQ40bN278&#10;+PH+LWbt2rUhYPkXKVKLTAKagMUUKO7K3fhQQl3JMj1xkFYOMtGKpCwuXEG6isy2g1KDAAiAAAiA&#10;AAhEIgE++YoVnOQq9k5SldCytMcMGh44qD12UHq/4sIVBKxIbDdhV+ZQFrDCrjI8LxBbQjjjpx9+&#10;eJOizJ071/OI5Qm5b9++nj170pwvrxLBDCyvcCFwhBDQp02pn4walr2kxeUtplvRH/bOfWhFCCsU&#10;EwRAAARAAARAAARAgGlQXLFiH7hPdqZk8clYNnKV8SuPBfUKzSd8CASfgOXWWbpNAONXB3OyHLhs&#10;J49X5Fyd3lNpSaLJv7tar+7mdjm0sSKctTtraNRNPfXU7tdea0nL+uLj4wPTHj/99NN333136dKl&#10;XmUHAcsrXAgcIQRM6/7sNSx9sSCbZ8X8XvE9QrQSGpbYsH4wQhoMigkCIAACIAACIBDJBIzr/oR6&#10;xaZj8dWBYjWh/Qeae2WjXnEhS87DimSYKHtIEwgqAUu4S7fxxW7vN106t1LdqzPn7uuSlfTsjG3t&#10;xo7d3rev6mpdOlbPWqaQy3aZrOZzfVQu+VZPS07OpvBUg0Zf7PZ+3zXH8Krj9iEpKds88SUvTFXL&#10;pdqpup/3veVQ1xP4G9euXbs+//zzd911l1d2Q8DyChcCRwgBGwGLSVG85GwelvTMrolWwlE7E7B4&#10;MNtTP/BdQYTUEYoJAiAAAiAAAiAAAkFCwCRgce2KGSYdXIlJWfpG33T1ih/SSgEBK0gqFGb4TMBb&#10;AStK3EaV6+WhsWnL85bTa4AMnrbcqn02pZCSsr2vpW+2kjZ2bLKiiGADludltnOZT6tkcdwmF2Oc&#10;bbm76atIKi0zs5t2LCVFSzttrPqwQp6g0Uj2Oc2Qnm6nGsVDEI6Dvf32wXLF9zLyRx99RDG8Va9E&#10;JnTbbd9gvMzfQfByNcJytmFEBwE/ElAsQr2iJk2/ovGJ3uJXNJoWzt75vHByykkPmiHnnDHcRSde&#10;IAACIAACIAACIAACkUkgho0Jo5nPdpsRozaMFA+pZndhNM7046gVSYFAZRPwVkawfLHqW2/jUHj2&#10;MPiSkqLiogsXLpw7d+7Q4aMvjHnKh3Q8jJKTbunLnifoB6XIj0l5aLwnwejutnPnH3/8sbMngcsf&#10;ZteuXbfffvsnn3zSvn17b1OjGViNEhtUq1YtISEhLjYuOoZuv9l01kaNm9C7uDGXzgXVB2TI3xDY&#10;YTE/lr0tyV4yctjggjOFwoD3Fiz01hKEBwEQAAEQAAEQAAEQAAEQAAEQAAEQiBACFSxgOXc+5dY1&#10;ll4BngTNSc/KpRlTycOHp7oIbutuK7177iipirn0xKUHc9YsZHRmRhrZ4G3rIaln0KCdc+e28Tai&#10;D+GPHj1K6tWwYcMGDx7sQ/QKErDIkpqXVffBHkQBARAAARAAARAAARAAARAAARAAARAIewIkYH3j&#10;QyHtZmAdczgDi/lBZ06pmFursUp29iLhZ2r2bNqju52aPVtZvrxdbuvhYoKV8DClBuu2fv166Xkq&#10;JycvNztXSVOUDPKBRTtHKXJPcrKSm5tLcbmARdO1dLdZo3KFHy7mryq3e7YyfxblYnBiNbw1yy4l&#10;M1PZvp25wVJddGVu27Z97DpyeEWBpdctMmkbd3clLTQZwIo5ZMjydu3IDOaiS3Ps5RFd/hTC3x97&#10;rLFHocsRiOZeDRw48M477xxLFeLTxgWs+o5mYDWl9HyegeWTLYgEAiAAAiAAAiAAAiAAAiAAAiAA&#10;AiAQEQTY4q+K3ZjrKPJmlZ2dPEp6muJ7DG6nllvT6Kjd8kBbJ1mtWudmK+22b1fuUA3W9rid8ST8&#10;VW3XM2VJpKSQjy2xbVMUo4utbu3a0VGF+8xSWpE8JjfdQ5bYYTDA1kOWkp2VxaN7ur333hFPg/oa&#10;7vPPP6e5V3//+999Vq98zRnxQAAEQAAEQAAEQAAEQAAEQAAEQAAEQMB3AhU7A8szu2hC09Rkmuzk&#10;fL2hZ+mEcKgALCHMyMh49913afLbbbfdVh5SmIFVHnqICwIgAAIgAAIgAAIgAAIgAAIgAAIg4AOB&#10;YBCwfDA73KKQgGUVz5aogI2WDdLqx1q1apF61aBBg3LmUEECFpy4l7NeEB0EQAAEQAAEQAAEQAAE&#10;QAAEQAAEwphAhQpYu8kFVuvcqcvumJWcl5Oa6nqhH3c1xZ1YmXA7ccmu7qZYecOTs3OUNGP63ElV&#10;CnO2tS0zM2XE9rS8NEVJTeUutsybMXmTI3a7NEW8HIPfd/Y1x1QuT9zNO2xMJGAtWnTsvvvq+bep&#10;FRQUTJs2jSZevfTSS765bLe3p+IELHoooX+Lj9RAAARAAARAAARAAARAAARAAARAAASCk8Cqb3/w&#10;yrAK9YHVSsldtiy5XXJelqKQr3RSadJzmE/0HCUnqzt9Tc/SP1sGLmKG59KeHOk9imQoi6VvRoaM&#10;SOIRpdCdRbR0z8gWDqq4qER+3XMzulNqasi85LF5mYqSlmcdm6y0G9Iud1lua6le8UTS09k7+5Cd&#10;3VdNU3xOT+fesHKUdrnZ2ek2xlC+7cZyZ13cNnrkIIXh9nCr0rOZGTleVYAWeMOGM75FdBZrzpw5&#10;HTp0oGcObtmyxV/qlX8tRGogAAIgAAIgAAIgAAIgAAIgAAIgAAKRSaBBg/r0apjYsFHjRk2aNmlK&#10;r2ZNm9GrebPm9GrRvAW9klrQK4m9kipUwFJSk8nn+vDWudtzW2vV0SqZ+VPnahW5Ttc+y+PJNJ3K&#10;gUN3cVR3655idsdOx8jnOuUltt25GX1bj1CU7NaWjNw7hqexAwOZeCYSyctsp6RlZnZz3UKSk9u1&#10;G2VrjMHvu7Dfqet3r5vfa6+19DqOXQRaLUj7Pvroo65du3788ceLFtFzH/2wbLD8hiEFEAABEAAB&#10;EAABEAABEAABEAABEAABEPCZQIUuIfTBKtWhuw9RPYtCM7Ay2uWts3vmoaPYFW6Mlmk5lxBevHiR&#10;RCtaKrhv375//OMf33zzzfPPP9+jRw/PkHgXCksIveOF0CAAAiAAAiAAAiAAAiAAAiAAAiAAAnYE&#10;tufto32WKLlZ2BeL/TvbzeJaKnYGlvcV1Go4PY7Q+2iex0idZfVMvaIkK9wYo9m+LSEkxerJJ5+k&#10;qXQ034pEq717944dO3blypUVpF55zhkhQQAEQAAEQAAEQAAEQAAEQAAEQAAEQMBfBAInYJGDc38Z&#10;HZbpeLuEkBy0k3RFSwXj4+PJy9XSpUtvu+22sCSDQoEACIAACIAACIAACIAACIAACIAACEQ4gQoV&#10;sLinc3Jwzr22G92uRzh0h8X/6KPjHmKhBYOjR49u0aJFzZo18/Pzp0yZ0qBBAw/jIhgIgAAIgAAI&#10;gAAIgAAIgAAIgAAIgAAIBCeBjz/7nzPDKlTAEpmmpDBP7dvt3K4HJ6tKs8rDJYQLFiygBYOnT5/e&#10;uXPnyy+/TNOvKs1iZAwCIAACIAACIAACIAACIAACIAACIAACfiKwmKtXH3+62GF6FSpgkQ8pq9U6&#10;a9Ys/j7cI8fpfip16CXjdgkhPWGwX79+r732Gq0WxLMF7SqYvPNbumft9qzivQrsWZI+hHJhRXAY&#10;6EOZEAUEQAAEQAAEQAAEQAAEQAAEQAAEfCCweNkSLdZHjjSsChWwfDA4cqO4XkL41ltv9erV66ab&#10;biJ3V9dff33kYqKSM3HHuNnLVjxEejl9roWThhROZYnoto/CgwAIgAAIgAAIgAAIgAAIgEBYEvif&#10;Qb0SBfzok49tSgoBK1iq3tkSQnLWfv/993/66aerV69++umng8XcSrKDKTF9Zw9ZTnP61G15yoiB&#10;ns68qiSrkS0IgAAIgAAIgAAIgAAIgAAIgAAIgIBjAtk5Sx0eWGTWsCBgBUUDIo/sDpcQ7tu37/bb&#10;bydn7bRssE2bNkFhayUakZPed7ZC6tWsVIMRqbOs62xWp9IuWrRqDFSJRiNrEAABEAABEAABEAAB&#10;EAABEAABEAABpwTSUvv9+Y57+tPrzj/fS6+7+t9Hr7vvHXD3vcY4ELCCog19P2rUweeftzHl+++/&#10;79q169///nfyeAVn7YqyOytjttItc5R7Ycp2xZx4HKbc7JYWyqOm/ZQCaWXK+hGteSx5zJiOc39b&#10;NksczfkZD7IcDJuLQ3ooUbQcrUA2Zjiy0G1ZDBYabfDYo1hQnEIwAgRAAARAAARAAARAAARAAARA&#10;IKwJQMAKiuo9PG7ckYkTjabQ0wYHDBjw3//+d/DgwUFhYqUbsXvZovVKtwF3tPLSEtJ0Wo9QMvPE&#10;ksPlQ7blmjy956S3HrGerUm0nda1fIhCcpmIxo6Z0snLVEa0dqbwpBlWOC4fMruv5o6LS0n6+keW&#10;g7q5OGRX3vUj+m4fK0uz3rB+0omFNB/NVVmYhaIkFN9g3vKU7XleokZwEAABEAABEAABEAABEAAB&#10;EAABEKggAhCwKgisd8nWvPvu6l27anHmzJnzwgsvrFy5skePHt4lhNC2BHKmjljfLXO+usgwdZZx&#10;vaEqG3mw3NCcTqvh8zO7rR8x1ZGj+NRUwxyx1DRSqYRmxmeQDVnuKC8XhxzUKMlqMhGW+vpFy4Qi&#10;57mFppCpo9SS5G0nhbBda5lj6iwPqKC9gQAIgAAIgAAIgAAIgAAIgAAIgEBACEDACghmd5lU7dy5&#10;+s03i1DTpk177bXX1qxZA6dX7rB5cHx37jZFSUl2NG1r+9TufbfRFCuPdBq7dFolp6jKlAMz9KV8&#10;2jpBPoNsSJqjBZAuDnlQRBnEcwttQvKSsK11u260aBIe8T1njpAgAAIgAAIgAAIgAAIgAAIgAAKB&#10;IgABK1CkXeajLSH86KOPSL2iuVfNmzcPCstC3Qg2q8jxtn727PX69CV35TTPTtLkHker7JgfKX3R&#10;onGdoLtMynXccws5E1rZqG5MY2OTxPi0Ms3vl7bwsVxWITIIgAAIgAAIgAAIgAAIgAAIgAAI+INA&#10;xQlYu3Nydu/OSifnOjk5jhZaeWO9FynkpIuE7aPkpDNPP6b9amBnttgkIlJwmL4XFjrKTCwhJK/t&#10;o0aNgnrluDpa3TGA1BV1vZynzYfNKnK8Mf9W3JWVnVd3R+H57CSTXGUvGMmWkc1czefZPhnRU4N9&#10;Due5hZyJ7oqLe9MS5rYavo5/yyMhS5mdobV2n41CRBAAARAAARAAARAAARAAARAAARDwC4GKE7Ba&#10;KbnLliW3S87LorVJ/KFpJBSIlVXdu/Ov6TRTRU7zMO4XR41humdk0/wQHiY9SyTF4+rBhEJGAlP3&#10;3HY8WI6Sm9Hd9Oy47hntxrKb9GyaeaImrqTxp67JrzwR1ZKsHCUni+er7+QpSDNys7PTDXZm69n5&#10;Ui/N//WvhitWPPzww2+++Wb79u19SSL84wgFy7HfKaeld73Sj885Un2YuyRol46LtYmOE3JhiWsj&#10;PaxZzy10n52ciwUv7h6yRzAQAAEQAAEQAAEQAAEQAAEQAIGKJlBxApaSmrx9uzK8de72XNUttCxM&#10;txTpc4ee1rY8zbaE4qghTF7mgJR2aqhtlCbf0pbnLafXAFP0tLFjk/mObbm5CqVjfN5cSoo4ZLMx&#10;GwYoA5bnZWp5UIiUlO19LX236/myWIYUyK+SMXi3du1ss/Ou4o6//fb0G264++6777rrLu9iRlJo&#10;mh9EC/IMT/XjhScN0tnjANlh4aNcc+xknEXHDvM01zuahmVykG6bzu6sgcw3/CgHHq34TCjNsXq6&#10;5gNL4Qnq+luOZ4c8r2BzSU0WuiwLU23ZTEmSZrXJaH7xyuW56QgJAiAAAiAAAiAAAiAAAiAAAiAA&#10;Aq4JWL5Y9Y0PjMrKykpLSoqKiy5cuHDu3LlDh4+9MOYpH9JxG4XUiYx2Fb4ciz2Mjtx5l3/VF61J&#10;TJ3ltlD2AT5PSTl+7Nhfjx3zIW6Ao7w8eXqjxPrVqlVLSEiIi42LjomJimIyaKPGTendQl/4ZmFf&#10;LPbvbDez2LIke8nIYYMLzhQK+99bsJC+elQW/uhAQ0ixXs9Yh7b1SdJM6xGqLyxaOzdLMVe4SNF+&#10;3Z+WE4tDWpUxHVerBHULu2VmpowYobctg+1Dli9X+hqanYtDhsLaFM1VSc0WuioLW09I5TNhqoxV&#10;kB5VPwKBAAiAAAiAAAiAAAiAAAiAAAiEA4Htefu8khGCXcAKhzpxV4atW7fS3Ct67GBIOG6vfAHL&#10;HU8cBwEQAAEQAAEQAAEQAAEQAAEQAAEQCHIC3gpYFbiE0OjX3Hsf57uz2KZ5f6ev5JQq3U06Tjy4&#10;q8vGeCKONkrWWcrC5RVzudU9KyudnGsx5/T+bQQXL16cPXt2SKhX/i04UgMBEAABEAABEAABEAAB&#10;EAABEAABEAABTwhUoIAl3aWbvaGTTkT+drJypC925tadB2CO22m/9tkycBEzP5f2UFihGOUoadw1&#10;uxaX9gmf68x1jyMP7tIju3TfLhLUPK+LdFjU3bnZublG5+66d3klL3ksPapOScuzknutdkPa5S7L&#10;bc2e1+bH7frrr7/tttv8mCCSAgEQAAEQAAEQAAEQAAEQAAEQAAEQAIFwIlCRAhbjZOMNvVXr3Gyl&#10;HTliv0OF2CqZuUvnahV5Rtc+y8PJw5Ozs5PZwwPVjVyzq37cberBqQd3J+7bhT/4beTovVUyeWQX&#10;3tzFpnuX352b0bf1CHp2YWtLRu4dw9NYnIFM9dJktXBqDSgLCIAACIAACIAACIAACIAACIAACIAA&#10;CAQhgSD3gUVTqKYmr2P+s7EFCQH4wAqSioAZIAACIAACIAACIAACIAACIAACIBC6BILIB5Y/ILYa&#10;DvXKHxyRBgiAAAiAAAiAAAiAAAiAAAiAAAiAAAiELoGKXkIYumRgOQiAAAiAAAiAAAiAAAiAAAiA&#10;AAiAAAiAQFAQgIAVFNUAI0AABEAABEAABEAABEAABEAABEAABEAABJwRgICFtgECIAACIAACIAAC&#10;IAACIAACIAACIAACIBDUBCBgBXX1wDgQAAEQAAEQAAEQAAEQAAEQAAEQAAEQAAEIWGgDIAACIAAC&#10;IAACIAACIAACIAACIAACIAACQU0gylquTaHY9D+oiwjj/E5AthlW+9rm90yQIAiAAAiAAAiAAAiA&#10;AAiAAAiAAAiAAAgIApbPv17rA4uysrLSkpLi4uILFy+cKyw8fOzE2NEjfEgHUUKOQMaUzMT6datV&#10;r54QnxAbGxsdExMVxebxNW7SjLWnqKj3Zr3lrFCPDX+aheENb0n2kpHDBhecKRSB31uwkL6GHA0Y&#10;DAIgAAIgAAIgAAIgAAIgAAIgAAIg4AOB7Xn7hIzwycpPnUUf0O8+TUYoxxJCi4WkCIuF8oqidx9s&#10;RZRQJKDXONW5o3r/x9AnCx1tjz35z1AsL2wGARAAARAAARAAARAAARAAARAAARCoOAJpqf0cJj7g&#10;7nuN+8shYLFkmIhFElY0n4ODLRIIUF1TjTPxUkylcrQ99czYc+Zt1HPjIgEOyggCIAACIAACIAAC&#10;IAACIAACIAACIOAtgT/fcY9NlPvM6hUd9V14ktpVVFQ0bTEx3hqH8CFKgOqaKlxMu3Mx8e7FlyZp&#10;07DGZ7waooWF2SAAAiAAAiAAAiAAAiAAAiAAAiAAAgEg0N+gYd13V3/7HH0UsLh0wQQMEjKYfhUN&#10;ASsAtRkUWVBdawKWaAPOzJry+lukYU3NnBEUdsMIEAABEAABEAABEAABEAABEAABEACBICbQ/84/&#10;k3X3OlKvaL+PAhbF5OoVrR6kGTkxsXFxQUwApvmTANU11TjVu5iD5TrpmXPm+TNvpAUCIAACIAAC&#10;IAACIAACIAACIAACIBC+BO7lGpbDzcenEFr5Vso2ehZhyfETBcXFRcVFRSWl9K+ktKyMHS4rC1+k&#10;kVIyJlJaLCRWMZ0ymimVsbFx9erWjI2leVhsKhZfSMhkLO0phDQpjy0wFBqn3TvbweDhKYSR0oRQ&#10;ThAAARAAARAAARAAARAAARAAARCwJ6A9hdBDGaFcApaqYZFmVcJ0LJKuaCsrJemKNlRPeBBgahQJ&#10;WNLXGU23i2VaFt+EegUBKzwqGqUAARAAARAAARAAARAAARAAARAAgYARCJCAReURk7C4VEUbF67o&#10;P1Ov+H4rBKyAVXrFZkTyFfd2xlQsvjG/Z1IfNThyxwysiq0GpA4CIAACIAACIAACIAACIAACIAAC&#10;YUQgoAKWlLFIv5JalhC1rEzcCiOmEV4UuQyQa1V8QaH+RmQ0N1gQsCK8naD4IAACIAACIAACIAAC&#10;IAACIAACIOA5gcAJWEK9Mr7zrwbtCiqW5/UWtCFVN+2qOyu5YNDo3krYHhMb71Uhtvy8ZeSwwQVn&#10;CkWs9xYspK9epYDAIAACIAACIAACIAACIAACIAACIAACIUpg1bc/eGW55c3ZC7yKgMAgAAIgAAIg&#10;AAIgAAIgAAIgAAIgAAIgAAIgEEgClgtFJYHMD3mBAAiAAAiAAAiAAAiAAAiAAAiAAAiAAAiAgFcE&#10;LIeOnfQqQpgFpsfp7di588q2bekBimFWtKAtTsCYByyjoEUNw0AABEAABEAABEAABEAABIKBgMN7&#10;k6Prpp/N+8xz82q0vrNB96c8D4+QIBBmBCz7Dx0LsyJ5VZwqcXFbtmzp2LHjpaIiryIisM8E/MK8&#10;qLh07fboRZ/vmj2qjTNL/JKRz8VERBAAARAAARAAARAAARAAARAQBOzvTY5vzDq3e/lNf7nFc0Tf&#10;fPBltVZ963UZ7nmUiA25/8DBAwcPHz32x+nTBQShVq2aDepf3rRxYrOmjSOWib8KXk62b7wz/+Tv&#10;O9waU6fJlU8+OtAmmCX/wGG3McM4QNWEhPXr13fr1u38hQthXMygKlp5mJeUlMTExFBxlmwoyfk2&#10;v0fbS3+7M8VZ6cqTUVARgzEgAAIgAAIgAAIgAAIgAAIhTcD+3uTAf++46f7e3hbqm/+uanr/Mm9j&#10;RVT4gjNnd+zI25G3+9ZeNzZrkljv8jpU/ON/nNz/++EvVn97ZetWV17ZuuZlNSqXybwPFjszYNBf&#10;+leubS5yLz/bGXMWTJ0wqqysrKTMWlpC/0rHjHp6XMbEkpLSYvpKr7LSpYv+0759+48++qhOk7bD&#10;Bj9ktMeyZ9/BoKUTAMOqVa365Zdf3nLLLefOnw9AdsiCCPjAvLi4uKS4aHfertq1a9ep3/SzzdGr&#10;vttz81XFf76lTXR0lDOqPmSECgIBEAABEAABEAABEAABEAABvxOwvzc5+PHdN/Xv6W1G3yxe0/je&#10;T7yNFTnhSWHZvGVbq5bNr7+mfVxcrE3Bi4qKv9+0dfeefZ06plSuhvX+h0vGjXrMvl4mTH374Qfu&#10;Cc76Kj/bOjVr/POpEf/6179IwColDau0jL7Sp9LS0vGvvMrUKyZgsWN7c38hCB9//PFr0zNPFpzV&#10;gFjyfjsQnHQCY1WNGtWWLv2kX7+7z549F5gckYu3zE8WlhZeqtKxZUJcbPSps8Wf/lj6xfrfrm50&#10;6m99r4yKcqpeEWdvM0LVgAAIgAAIgAAIgAAIgAAIgEBFELC/Nzmcfc9N99wk8nr6rSi6baeNPosP&#10;dEsvNlqDIj4snJRIR79Z8k1i2hLNwndmZIrwYhvxzzFTJr1kjPXyxKn2xXl/7myRF4X8+5BhIsC0&#10;VzNo3gB9oPcXJ0x0CMEmO3sjHWZXETydpfn9j1uaNG54Y9fOLjL9dsNPvx88cv21HQNpmE1e//5o&#10;6YuOBKyXpr79t/v6VaJhLrIuP9t6dWs9NXK4FLBKaRJWGc26enrkkxmTp5UUlxYz/aqspKRs6Uf/&#10;vuqqq8iS//3vf9Nfzzp+4rRmlWXn7n1OTdz09t+zvuVHm9/76qTUhj+9O/DjxvLDxmvnP2aucO2o&#10;S9pHPpnwzHfXs0REsMM5L/zz4/1aFu5rasvsv7y5Tmk24LVxd7ATWG42ybKvH7JUpeVOk615WfX/&#10;Lvro/gH3FZwpdByIkvqkcXrjjz9LnPSPa6iMr32nhrth+Af/uIa+eFZwPXUX4Y3pC+bugXgfwrXB&#10;xqP02b6i3dWvjstxSPfMFYW66aKiopKS4rKS4m1/XHHinKVGtbJ+11db9v25DVsPVLceHXxXs9j4&#10;BNdl9yQj7+khBgiAAAiAAAiAAAiAAAiAAAh4R8D+3uTYp/fddPcNIpWn3oqaPn06zUmhz7T4ZOSI&#10;4X975FG6J7qkbv/9978+epU5b/rmk+/q3/WRlvesGZkUkW5mj/1xavrUiSOefnbKxAkkEIg9zz3z&#10;VMbk1+wNXTB3dkZGBu2/WFr27NP/fPTxka9PnTh+0jSSy2jn008MHZ/xqsPiUXaaWGavXpHBDrNz&#10;kJR+w37jE5qwYL6pP7Ls2ecXkVih3ReTdPCGMszVPfLBg4fXrN/4zPB0+7lXRhtoHtarWbN6duvS&#10;uLFBUvCuPssbeuHiT1942sEMrJenvf1g/7vKm3oFxHfIdtLkKWXWsuefHaNl6JptYv26I0c8Se2T&#10;mnpZmZXNtyotHf7ksMlTXmfrB5lcW8pnZpXu2b6F0szOzn49843Dx05o6ZPQSwEcvQ5mj8860H/i&#10;gjlz6ZVxe32WhVVRrCzBjv83N729bSztqJMEy0oPf/bs32d8pybCgh3+7I2Pm4ykLDLuUz6ekX3Y&#10;mTH6/h9+WNecrHohtb5mtl2yvy+f8WGjJ7jlTzRxnazVar148SK9O+VQWkYHrVbFymygMrLcWcoT&#10;B/yeNWOz3CmwePhyAcqQPln+jEjf7y/XNWU86rCiXdpjwuU4pFvm5wrPrl31xberv9i3Z1edWjXe&#10;W5iz7ucjm/bEZi459e2Wo4cOHnjywQ4n/jjyx7HDruG4zagC2Pq9spAgCIAACIAACIAACIAACIBA&#10;yBOwvzdRLBaF3Weyl5gPpbBbZfpGN5el9G3H9l9/3fbL5s2b6DPbIwJbLOa7GHa3T08koxeFoUOk&#10;Itnssb/roZBr1qyZMGHCqxkvv5gx6cN/z814dfqsN157d0bW7l9/pgSc3SgNHvoEmfrGG29kZmVN&#10;e+31yVOmvvzK5HETXnn+xZcp1ksTp3h2h6XfsGfcd+DNF5gOYHdT/8OnG7pksPvuLhuX/iCkg9/7&#10;CV3C6evgkSN/6tk9NjZW5aoBNn2gABSMAntmbYW0PapTITTYvGj/ZTWqV6JhzrJ2yJYm6xUXFRtp&#10;u2ZLbVtIUU8+/jhr6xb2edr0NzR9avTIYRTks8ULhTzKzgmzViNnKhqnHcrPLOUmDRqYjjAZh51c&#10;P777yPPLD4lD9PmhwfSa/b161LjzR2P8en1emjUurZFMhI4c+mnjvi6dO9Knen3Suuw/KJPU46iJ&#10;y+zo6+sblH2Ln3vo3U16ILtkGzRoTDB4ACpE48R6DoqnltJqvSQFLCeBGtwx9u8dKYtHmJkk7ggC&#10;XMy74dqr5Uex89DycRzFIw+9tEwUhYNa9o55p5YIK52xIKb0O17bhU0fZSm8O/v5weM+5SlqtCXY&#10;Q8ue54m/s1mabxPA3gCdITfSxmabo44q2lT1dqUz43LIlJqgC+ZnCk7nfJZ96y1/euyxx/r06VO1&#10;atU5L/RSCrb9vi/v552/79qx87H72jRpWDMhIWH5Z58cO2LXZAxZus7IeaPAERAAARAAARAAARAA&#10;ARAAARDwJwH7exOF3KHQrSF/UU5cv2JSAP0Tt+6P/uPhkU+kv/jsP+kzyUMycJTtLfyI4cPHvfD8&#10;G9Nf5QIWW3v40N/+Nmxo+ovPjeJSlIONwvTs2XPcuHHPjH3hjWlsstWMzKn/GDacXrTfWSwtIQr/&#10;2NChTz4xbOTwJ0c/PfL5Z0cJ0c1TXod+/H5/92v4/TXXATb8dIg+2GgF7IZbnURDt62fzvo9TdyS&#10;u9iO/3GqSaOGZIzbjYJRYE8NroBwrLodKVhCyqmADMubpEO2RWyGIJsPZNxcsOUarfLYY8OoZocN&#10;HTps6KO8uBb6N/KJR596YijtH/Xko3f1/8sRvvGjQn+Rm2Xr9lxN7rL5cHTFuPGL93d5fO6gDuLI&#10;pnmDlyZmTLi9gfZB+flfj3zWeOLzfRKVn+cMfev3NHaU7dx8LcU6vPKld5R0tsew6XENCRoT18Oa&#10;El/aePyLfRvoNtgYa0yWHaK472xQlK5PzPw7W+bnbKtdq+Y7s2Y/mj7kFH+4pruNcnlzowzU7dE5&#10;gzkY26z5np86saM8vLCB8VF4FBH+UWWWKzgM/vddxr/YMGfwmwf7c8K8UGawWkbSJkcBnBlgXy+a&#10;zaKWTUVzUhf2ibtDqCiumU9fGjV5SLMGdZi/PWqkND/uzJkzJGM99srXP/yy76933zDm752jLNaz&#10;Z89u3rx56Sef/iPdwcRLYYSXlevecoQAARAAARAAARAAARAAARAAAR8I2N+bnP5q0E23yXvVx9+w&#10;vvXWWzR1ilIuKi4eSjeow57qfr28D/946Yq5s99c9voVdPSbzzfV+tM8HwwwRpn37jt333336tWr&#10;aeeTTz9DGtawEaNIw6KvvXr1mjZt2sQp051l8fYb099+e2Yxd/ly8WLRxUuXLrAJYMXPjh7xyqsO&#10;lis6SofdJitCZzDICDZ31kKOUJRmaeze+bOGL4q7b1fb4qUrRg77e5UqcRRo6jTdmBKaJ0TWXiJD&#10;i16bxopJH1+f8a9mzZu5S7Kiju8/8Pszw4fYp/5q1uz0QQ/mfPVNRWXsa7r79+3X2I4fP8HgpU1b&#10;S1pKbVhj279fH/usmjZq8M+nRtISwiFDBs+YMZN5vKI5g8z7VWkxecAqLX380b9Pe+OdpYv+LeLu&#10;2rXrtemvHzh0VEuK5FsStBy/6t02fsasJ6xvPTL0pWWHWRg+pbHU+GHTpg3NOrdvyFK4uvP18ijt&#10;VDZSrMHPZR/Yf+iQTeJaIsZ0bD6LKObED2zczJIyRjembNp/ePm4d6xPzJj1Xrr1zaFsjpPTMpJS&#10;SAIzn5bmyYtyadZvwnuU8owJjT4bPHuLCYu1bPPsoYOp4CRy/X5YWtusX2onlY+2U/lx1nOH7hp/&#10;az17OPuzx1IKj4xf3Dh9bGo9Vl6VMANiAzaxYdP17+gFtA/ADXZkAK9H/nJgs6hl5xWt14V94u4x&#10;umZ+wzUtJ8zdv//oJWqj5KM9Pj6+Ro0ahYWFLz3a+bl/3PD0oE7kyp2+Llq06NChw3US2/mvct1b&#10;7lkjQTogAAIgAAIgAAIgAAIgAAIgYCJgfxOkxFXRFrbJ1VLiu7qEcM36nz5ftf7TFavozkhfQhhX&#10;pfx3JXQLrM3AosRpcgC9pz/5T8MMLKfVx03lyx7pxWbHCJPFDCwPK73Tw4/dwBWDR4b+YFVlBNub&#10;fS5H0K33+PY/vXPorn/UXz6O32uPW2GrMOiZUin0aWKcJS1xO3fuHE2JoI0+0FfjPLLUP91UWS9R&#10;p/abUGoqyyoX+RrZ0qwrh5uRrcPGIBcQKso778wS6wepKaUP/rvUp6xK5luz6fOd/f8SzTd+nOpU&#10;r2LnSwhl5h0emvnK3daPczbTd3E6Ofxgs7Pp3ePffXMmez0kVtnpm5YI7WrYsIlIUERvXJ8cWzkO&#10;aZ+1i2Q35SxpPHhQBwqRMujx6zZmryRfSf7ZDMbX73RNk+82GbFsnjPsk0ZjWakfv84WlA2f/Yq1&#10;KekvdkZR+hq6v6dILEZENmDr3/Lcu2MTs4elz9kiA9sEMNJ2xNALm41m2DQDY+nKC3rN2u96Xltv&#10;8r9/N2pYl112mUUpSbr84vvz/kWnSk5OzmX1mm/aF79uX/Py5of4IAACIAACIAACIAACIAACIBBw&#10;AswHlnhFRZGQwdwDSR9YTNrInJqRNe2Vt16f/M6b096dmclkIzW80dIZWdNo8eD0Ka9MnfTS5Ixx&#10;dGjCC2NeePbp50aPfOafTz49YpjDYpEuoPnA0ua2CB9YtN8oVdhHH/rEU4MGDfq//3skffA/hj06&#10;ZMSTj/1zxOPPPE0PknvNC4RX/13IBW+mNjrU5LqrpQ5gvHtVEzu87L1Ddz909aacH65j99rjr/tp&#10;+SZnGdWoXv3Y8T+EKjRixHB6jXr6n88/9+xLL02YPHkSzb2ilzhKwSjwkaPHKuvFqmDdRubF3PCi&#10;PaI6KssqF/ka2b700kuvvPLK5MmTL/AtKyuL5l7NnDnTyNZxHZVyX29iJaFQsCy0ULSEfadv4qWQ&#10;D6wPYvjGmqJ5ZapbAYvyLWXnEZeZ2AduiPqhfsMmB37azP0QbfnxB3nUsNOR1VoitOK1fqMDn/D2&#10;d2TF0h+u78QlG21r3+F6Q+LUrLkvK0N0U2jjfqvy3Wau6JQdPnSIdDHnTrAIMSHyfL2unsvhn376&#10;vWsHLs/JnXS6NWrAstJRmKw10Gva6f9e6HPo+ckrbF042ZfOsMcx2Hq3Dr6rye9HmBrmIIAZi031&#10;cdnQI5vd14WzerFvAq6ZD7q96twlv7ZvU+vFd/OEhkXKK50Vv/766y+//LJ///45cz/MPXbZsk1V&#10;1/9y9rIEXUH3NiNnvR72gwAIgAAIgAAIgAAIgAAIgIB/CdjfBDEfWFy9onfNXzX3cs0WCb3+xowp&#10;r70xacrrL096bfwrU8kYLbzRMIpIC7LeeHPGuJcmCd9V9P7JJ598sPC/b749x1kR6CaLZmCRAyx6&#10;CUEhOiaK1hLSi/a7FrAozSefembkqOeeHvMC5f78uIxxL09+aSKz0Pvt0OfvLrZ27qDdr9vdVFKA&#10;g30ebs9vuqUmoc6AcZBb7dqXHTh4mD3Mzt2LglFg7w32W4y7bu/9w+Zt6zb+SCtGxYs+055mTZu4&#10;5e83I7xJyCHbixcu0PwSG9ou2NLKU9HemNcrvg16+G/ktu0fjzwkNC3+br2z/4PkDJ42+kJRjGY6&#10;F7AO50wZNmQ4e734aeLQvzJtiSfGYmsf6t886B5l6Yss2CbrtaqApe8c9q+fDbkdWfny8GFv/6gc&#10;+PSlIcPnsclLVz00/s5Db1P0V5Y2+r+HWLs0blc9NDRRJD7r4J2DbrvclLUe0C7Z9n8d3OXHWdz4&#10;l/6XOHjQVc4rhk450kc8FrCo4Nx4lvIPncaKlFUaKZ2u/Z6VxYBCA+WAHpW9008vCg7qZgwv9hn3&#10;GGhLsJsXyAq682Z20tsHcGhA+/bXsVJMWXmozIHNhqOG3N3Vhb3lTqG7Zl6revSoe6t+tHxbu6Sa&#10;mob15Zdfnj9/PrFx04R6nb8/cuWKHy/tPXDijhsbjhyQ6OKk87JyvTl9ERYEQAAEQAAEQAAEQAAE&#10;QAAEPCZgf2/C1Sv+io7ibm3EBCy2jFBMyOIbW9ojnlAmA7OnEOqb3TMHmRN37SmEzqyjWEOGDHly&#10;6KND/yFXb5WWlA18cMBf7r0nNTXVrRN3LVnPQ9pY8vM8KTVsumb807ew+Vf2WgHt/Hnei4dTxU13&#10;+1uv+eEVcRt+W3tn5apXt87a9d9fOH+hhGQP5y8KQMEosMe1VyEB77i1JylWP2z6mRyh0zt9pj1X&#10;t20ZnAKWQ7bkVoyWExpRu2ZLcpfQreQTNy3KvPn/Jk9Y785bIBUtpmtZ6CmEmoBFUYz0LRt+/FlN&#10;IhL/0iMqF3744YMPPHDmbGEklr8yyuwJ84JzJa9+eLbndU0On7Cm1Pq5U8d2m375feNvcbv3nYyL&#10;LutzffUbO9aNi2PO+VxsnmRUGQCQJwiAAAiAAAiAAAiAAAiAQGQRsL83Kdo2+qaebdlklCjL3547&#10;xoQnPj9FfNC8I2l372vmk8d36zdrdsalTNHYvfn6FC08xWLzoZ4fbZyfMWX6mw5BXyw8JfbTyq8m&#10;TZrk5ub+85/scYe0xVev7bZuXn1lvNFIWj/oNkpgAmzbntugQb1O7du5yG7z1u1Hjx5PaZccGJNc&#10;50L+2q/rlELqFfmfCgZ7XNhQfrY1qld9bcqkNm3a/PPpUbSc84nhI97Myhyc/ticWW//ddA//jPv&#10;3f4PPLz4w/fJB9bGtV+QJd9+++0/Rz97tvC8ZpVl/febgxxThZpXvVrVpUuX9uvXr/CcDqVCc0Ti&#10;HjInDWvc3KO3dmt17tiPZy0td+w+WlZW/Oebal7frqZb6UpA9jAj1AgIgAAIgAAIgAAIgAAIgAAI&#10;VCgB+3uTkh3P3tSb6yxsHlYUf8kVhWw2ipiLRROvaFkMeyeH6Wwq1jertsdcOcmPphadL5g+ffpT&#10;Tz0VV7WmH5OtrKTovj5vd37jxolXtmkZy50oGTealbVj156DBw+3bpVENVJZRtrku3LVutt7dw8S&#10;Y1yYUX62cXGx9BTLHj16eFjYtWvXPvbkU0VFxVp4y7cbN3kYOSyDVU2I//KLL2659dbzF7TJbGFZ&#10;0CAqlOfMz54rfX5O/sVzRZfXib+9a90brkrwULoSpfU8oyCiA1NAAARAAARAAARAAARAAATCjoD9&#10;vUnZrrE3/clOwBKe2oWCxRcQ2ghY3361w9Lm5bDD488CFZ4/f2D/of0HD3VqfxUtfKt5WXVKveBM&#10;4fETJzdv/bVZ40ZNmzWqXjVY1Ct/lrzi0yonW2raiz/5/PShXE80LFKvajVK7n/3bcwvnLpZ1n73&#10;Y8UXM3hzqBofv279uu7dup/XV2MGr7XhYZlXzOlhrFTq6OgoH8ruVUY+pI8oIAACIAACIAACIAAC&#10;IAACIOAJAQf3JrvH3XQbCVjyQYRs+pWFT8KijW70xV27cRIW3/Pt59utrcZ7kmOEhzl+/MQfJ0+d&#10;Ljh7jq+1qlataq2aNS6vU7tevboRTqb8xS8n2/99+sXZo7vdmlGjQas/33Ur+YCzMElXbpbV6753&#10;GzOMAyTEV9n688/tO3S4cJE98A5bAAgEjHnAMgoANGQBAiAAAiAAAiAAAiAAAiAQugQc3JscXxZ9&#10;btONt6dIb+5CvRL36iYBi+Zh8YWEVuu6lb+WVOuk1LsjdDnAchAoDwHLqm82lCd+qMeNr1Jlz57d&#10;LVu2Iv/5oV6WULE/YMwDllGokIedIAACIAACIAACIAACIAAClULA8b3J8eXR573wSV1aldSrvpVi&#10;PzIFgWAgYMn5ck0w2FFZNlxWvfrhw4cSExudKcRTCANUCQFjHrCMAgQO2YAACIAACIAACIAACIAA&#10;CIQgAVoDVaNaNdx4hmDVweTgImBp2SooHh5pT0VMndTeeAD2lc+pZG7t9HWQ/Bh7JAN7yS98j/pm&#10;m7pMQrjHkwnapqfF4Z7zZAYifYMPMY9rkyaDihLwf2qmapnUVHX7eXFYXgaPZVq+NkX32AhDQKMj&#10;NGFaIDaH5MyVzIKYqtFkl2Hxq9MKM0agh86eOvnH+fPnymjardebmoWaq6xEkY7aEMUXY/XKWrXb&#10;pQXSGoJMSLRriyU+PqF6jcuMS3y9NtldBFEUD1qwsU3owQ17nTYaQn3qxB/nzhda6VEp3m+2xTdy&#10;Nn+WFugR2CeyVZxkGmTtq95pyPPPEkXME6pedlktC03YZidb2R/HjxYWnhWtxbfTwpX9ph7MYKja&#10;DemmixZhbGZ62dkBMjghIeGymrVFUclgZvm5s74xV1u0TYm1/CUMzQSHH7SCyw+OAom+L6Fq1ctq&#10;EnNjWxRtTOuZ1VYqm57DHsHYVdi1abVxOGqAsnNV+1inbdTU2hl0tWFpMZhvCs029ZOxz3ZwsplP&#10;PnMhvD9dDM3Ug7PaJn1+skhzNSiGMFqJtH029aHuN2Wtf9ErVVS1gyuYq0rwokDm5mMogvl0tDVN&#10;BnSWkXGgIB3pqg51zaeKuQ9ST1u9D6HQVvafAze0HnniOax2w7XOFMzx9YGz1WDqjVI9kUxZmDHo&#10;TdCm5eqGqiMl+7xZFPFPbIbPhgu7GbD50m1DUqVECVlcNA7VEkMfqfYnqkEitlYmV63JXC86btHV&#10;qtdnngGlpyfLvwgE6pnuIBv9YqQmZRjZqqmJdIwniU2V6QmbRkyGbsk0wOCm8+5Wb8XaBdKctMvz&#10;zFwHXpySbs4th23e3I07HoM4acn26em9l9praS1dbRSmBu+CvhNj7Xf7NmbwOPmKC2hqU84R25wo&#10;3jcH70pg1ze4iG5vi/eVYRqSuDbVdCVUc9J6C/XU4+cfXwmoddDyRBf9CDu7LNTP8Q6Ej17JxY+W&#10;Mbtm6Bu7gMiuif9lBym2eklhqcg0XA1+TKXygpCLoMJMw/VKDFDVsov7Xdk5sWLTViYuG2qnp3ae&#10;3Dj/NyrXKXoBwePWa85Rvzg6S8AU3umwyxUcQwq2l01j9+dRoxaBTBqBm4oR1xj1AqRd5vS7GIeQ&#10;RX+sDhmkmU2aNBOXVWmqPKy2ftYDyc8xsbGW6dPf8LhSHASMjo4md2hxcVWqVImjw+L90qUi8V5U&#10;dIlcppWWlnqUhZN2pEERJ4kq/6jLg42sxWhCnMT6WM5R5tplXY5QeGp8lMZz0YZCAqI2EhLJy9p1&#10;OLpyXAgx/qN4dFKLMQVzzse+GDIzDLXo/ll0b0J2MZzmtoUxjwXlUb2n8wi8EaH47PqUtukOvD3/&#10;RXRz1+woDUd8DcA8MFRRvvw8p2nTpkMffbR+g3rUVj3CIa806niSVpvLGmAGMWlDdL3qf94Vsw5Z&#10;bCywaRMHtdGpHqyMpyxG2BTm7NnCL7744uix4+07dDLY6S1dV0U0XGJExh7xMFWWXXuzv1Z+vnJ5&#10;0yZNhj6azphH2TF32pMJqhKgNE+cBYKUPCP0WmBYOV1eQRRMYNYvkFpixqqRFcRjFhae++KLL48f&#10;P96p03W0P2f5J02aNH700fR69S6PpscY22/2xnOGWoerGaM3AlnBstWIC7fWZkRkg+EyKVEyUWpe&#10;TL39CEyFhdRayPI/Ol3DLF++fOmN3W947LF0rx7TKXKw2dRsxW7t2qeFFcYYD8mQIjFDmvpH49Xo&#10;0qVL//7Pwt179nS65lqRvhZOpauNhwxdgHqtU601WCD6Z3OHYhgF6SMnUSKtSKJ8NnnQPtF96moV&#10;vwXkFwrmlELPiIcztUytp5bXXzu8MjPTfiMxA3IHrU9aJo9olhhLztqNMSYFUr9TCbS6k+CNNSfb&#10;sIOalXVtSNdETaUgsxWtwNEolKDYnj82LdDmsOcdlIpEJCDbj9aMNGBac9abrxGWlp9Bp9HGYgZj&#10;VBJil1Eg55d0oYaLQbtmj9ZY1Laq9aS2ZqoWGXprEURLUbsKGhNV+xVTm7Yl6Pi7fm7LE9u2Ccnc&#10;o+gEsO0VtWudLJdN09Drwx65WlnmWhffRGcv60tvkwZW6siNWySGUuJkNHWZWvdpbJ3i1o+8wRor&#10;3+4LuwOTv3HygrNqFXKvfo2h5OWV33FXIoov6ksKSlGijXAb+AeRnEhHvcjpHa8w0abe9E5IVdik&#10;SmVRmI3ccPaX5SV6LzlyltaYTmW7HkOnooUz9r6en5Uiuu05r/c9Dq4+ujFqNN7GBQRjdTkwUgYy&#10;BzNcqjhfUfP6H9nQRMOxzcZJjo7t8G2vPR3f0vE8lrFQjnKXJ6CTBD2z13Uo26u157brDUrLwfPm&#10;aJuNg47XUHbtEua4Eeh7DaXhJ53oN9iZR8+eojfxXdw0aIM9+mWdd9jiJ16WmKZeicu0YZMZaCeC&#10;uDrxcrNTW72qis5E3Zhk5jFXl9VlOBFdJqiLVPwGl/oeVn6Og3dBtIP3c6zo1rJSKju7y+XOvEzD&#10;BXft05kRNoXwvPTGBA3DO7FbS8ZJN2aXjX2nZx7kOLDLfmihd7ymdmYetml2m8MYv6mfjYBtDLQ7&#10;fxzFkSzMtqs6Er/yy5NJvdBI2VacCOJaJy94hlbq8DZCmT9//pgxo/QzXbYPajLsEkmiUlkZSUql&#10;JaVl78ycZWnV6kqPm7kekLSARo0aNWhQr1rNuifKqh48pxwppCZpOXWRaVW140kqsDasHtW4mqVu&#10;1PlzBSeOHj126NBhB0qW6zNHL7I8OTgeOiXYOcGu1OrtBBubc2WB1zANTFh/wbkZ+0px4ktdmJOl&#10;s4xc5VGC/Exj3Q2Nhtiohd+9Upo8QT7A4PfH7ARUv4rLIK9S21OO5auWjFeuvrEc2YkdFW2QqHlY&#10;3p+pg5lSdmarYyMxXtLzkS3QyM6Oo0jS085dj+5xFNetRqs5DxqXQRPR+mi1lTvuzNTUXV8mWda7&#10;tv/0r/fmtk1ufe78BbVJCK2S/+rBCQuBQFxaeA2zr/yAPFJSWkI7S+krnTplZSV06rCNmjP7w7+y&#10;zyWlpRSA3sUxSoCdZ/ysE++855bvLCk5FGaiGDU/ehwGhZ7x1luNmlxhoObgKuuOqRmLXZcs+hJJ&#10;1lTf/GRxnKHx0qhdJ/Wdeu+kKL9u/W7ue/OSk1ueZ8xVNZifb/ICzv/w80vfRHPlyJlp1D8JVvxi&#10;RzyJMvsqwfIqIKrsH1UNI8/eKbAkLq+TRuY8fXkusw9kT926dSjlGTNmJLW8ijL9ceNXc+fNb90q&#10;6fz5i6IbEahZd6DKTKqcxIsgBE3Ncn5LxJuBajkZKRqEajn7xr/z1iOtZSXhlrOIvLzcTlF41hyl&#10;4Twr2kF9SN06tahZzpjxVqvW7WnnhvWf7927u6DgLO8pTJ2SueswVbvhUse7F9GjiTsphRq8qC5W&#10;TLJI7ZrYYXaCaL2T6Ge0ewJhgVTyxGf1BOODuOrVqtWpU+vOu+5p3aadOn6R/ZRoerKX1lq56GY5&#10;BbVo+jVWhDJfWA1f5e201huK7+qYSetTTf0kGxCyn0WlMbyz4Rccft1hn0SjEG9qDcnOQ9SUZMnt&#10;NVWHwCxMFkZrAbQjWsGdfRAXN2mCofdUw2ujFb2f5Ge2ei4KjiKUVkHsAseH07L2tU9GmupVSC+G&#10;KIOqIRtrwtSz2F2LtHZoX0iKaOqz7Hp5kbL58mcKRF/kQEqjJLJROz6J3tBs1FNGpq2OFHgclhwb&#10;EMgmqDb1MjboYI1F/BwlRBQ+cOeNhZdBHhLmSuyqITwmH8hoNaP1lqxy1M7H0BDlr9q6lqXOn9Mu&#10;K6w7knXq5PLPbZYnhGwCvBnzijRsWsWogxc2dJGl01qa7KbklU2kLLpY0TAkdvtKltXBEanNVIUt&#10;ulbZj6jnqEhKbcTSJtUeKdQwkqwHVW+S+E0i70bFmFCaxU9wfgYZWo3BYlYKcQvGT3saHNKATY7Z&#10;WFtnCfIuXPTj4oOgp70bCq9qSyxNupvlydJLVqLoQWRqxiGfBtAAk5+zsvvhrU3baDhJiYvuiQwW&#10;mbCbafrMs1LpaVUn0+d9Id1aqjTMo2bZ74qmz9/V/kurUu0kYi3cVNGMunGPMNzY4RkbiSGqTSSb&#10;3l0PqHZHts3L1J3LX4uE7eoonpeaX2z1Zqa2D73j4hnLn5DtmrBtjyMC2Nnq0Hi901YPOyujXedn&#10;ZwfladOUtbrWLgTm3tJBEmKXafBnsshM1GkCFXFA7QbVBuomD2NztA+q9SLaeSQLbteEnFSnodmb&#10;Wqk8KdWzm/2NjqHbZNroA+sVeR/JT3YxAiwR3QgvFm+c7PFqrAXRV3a+ynIbTkw1b2a7/CGB9QHG&#10;SVjGYnD72Elp7GAdtlEHYwjT5VVr18IqvXvXB3YyY7Wjoe5S9JnRTL+TTYvfpJfS/RKN3tmwmO6q&#10;5MYGEDxl0zXL6XnvpAm4OFfcJuXJeeas5TlJ3HRF0bpNUUxT67IJKAMYTzntEmA+D0VENbqWqqlH&#10;VkebznIUSehFMJ/2cgmNW3zqlVm9qslRkRB02abJLsIODbeWsn6VKy4uGj/+hV9+2SZun4uLi/nV&#10;kf8rLS0uKeaX3NJOnTq+/fYsS2Jic2f14nA/2dKsWdMrrkg6XlYttzC+LL7m9Ve36t6hVZum9arH&#10;V4mNjaFYxcUlhRcv7dx/bN2W3d//ujvq0tk21S7Uizr322979+8/oF8fPGw04hclVmrOQRusiJGl&#10;dqIzAvzukvdNYhyl3mzwyOo5JgaOnChND+FDTSZdxYiUuVLMfrzSY4jzivU+/OZEu+wJ+dwwz93Q&#10;ErWGxUZOfDgkh0RsPMSHRPyOiO3UhpPq6JHftvNOTh3QaL/yiQZrAGfX9xihenTZMdeCzW2Hu7bh&#10;cRU6SkiPbHMFdpyrXV76bY5TM/b99suG7zYUnDlbUlLCxEp5bdfbhbiqaFN8+KCGVasY+4pDajfL&#10;hV9VfaAOmIlWJSUUSuzVlCz2me9hFysuRog/8p+mmul3HazA1Nu3bnXFyy+/XK9BM32cqqJw2YWo&#10;g04jN2Mb0Vq+4TTQEnbeSPQzxpywmba4VdQ3y55dP2zYsOHMmUKVuTwqz2IhDqp3OfKTJhqKMSm/&#10;J2BDTH6t58oOIZWyD9O2SF7hNw5SDRI9nJAYRVxxAknkqowlBhBcsWT5sPM+quUVzV9++aWmza+k&#10;rz//tGrDho00FY6qT/3tWu14eAHlHZF63RbyJ9svVFCuXoh8xT2UpqyJhkMthAIJVVNtSeImiLcq&#10;VboSLUdQYrdG7Ic6lo34LEal1IMkJTWl1pJ0xVW044fvPz9z5uT+/Ye4ufKKpN5QiU7DdH2zGXmI&#10;GyMxnFKHWWolSVz8xo3rsKpdsuDqqIPlxu3k/0z1K3NXr6VlV1915Y09bm7Rso1ISpxn/H5f/mPt&#10;VB25qVd8UWdaUcxXPrV4QnzSOl9RLO2OXo69eH7a7aZMU/vDGyCjqN/3qfezrL+ONihsHLS82xYN&#10;QFYaz0Hkog7JRLL8XXuTH2WGhlNcrWXTeSc7SV6rWgdmOzg1VLQcJmidA7uFF6eibP8ye61OecrC&#10;bAMyYQMrpySrDzVUZqKhaRsPayiU+aizdWE6FWNaKi+bfapRQtFQu3X+Ub0iiht8ftg4YLIx1Wi1&#10;3hK0G345IBNSgQpFVqC4s6V2y4cQ/KaCDxxEz8H+qsM6dlBtDWLsIf6J8Yz8ywNrp67ZarXN8STV&#10;jQcWb9opyQcM/LcBWWO8ImQHrPbSZIq4VRL56fUrqlnbeBBWbP4bH/vJTYo6EpoYY2lXR37FlAMv&#10;jbJ6NmmcDRd9AYKTFZtakdopJdqhcYwjQKtDKi4oS3GZD6V4J6n2n8bhk1ZceT6qoA1Nw9DE+CiQ&#10;lZnXqLwLZbOJqVtSB2a81xZXHf5zo3rOGk5vtUGpzYPf1jJ1SfvxkoxmfZ/4iUMf74kzSJxEGkHZ&#10;e2gVKho4n+MgNFOePDOb7pyl2k4/lgq8Wreond0W3tNrS5t4ZZjOH8GDd+i8iYl+Q3030HL5Ue01&#10;9EB6z83Lp12YZBMQTVprmMbE5U7DKWzXvAzVK2KqfZHskkTHLNqtfj7LXlqENfZmvFe33/he09Bb&#10;+yLDO4zmApR+WngKtuLCyYuEpxmIovqlAK6SMuA25uUtaPtSObPc0UXYORP1HOdCt7zF4/pVDPtq&#10;scgTnN0KsNEsl2/YSJGfnPLUlg4whIClbfyj8WJmgK0uGzQ3R70/VROxu01UexcZwMRAu4KabOCd&#10;hbbRSaJdTsTPV9xmeSXk97i87DGsJ+LWSR8dJSRAMPGqhP9qq9/k8kuNNshgCTo672z22RfUth3a&#10;p+J5Q9Xiuo5i04MJEzVajvoDY6eiZmJubXoIU49kLI2xPoxjJ/M4ylR+fVgmWpRxJGfT0alB5ehA&#10;cnd1ssnrjHpxViUrbajDr/OGi73DPoNlW1JcPHFiBt2I8dvtUhKw5J2fvOOWXzt3vmb27DmWOnUa&#10;eNpRKUp8fHznzp2K4+tsPVezY/t2Q+/pldykTqzFyhYLsmYpBk+ssVK7jYuNjouNK7Iquw6ceGfJ&#10;mq2/7mxftSD24smfftp88SJNcHDd7dmcUWLcws9ig+4jAokTXIwh2A8mvCkwGVtbPUH7bboE0d2I&#10;n0n5eIKrG2JgwaZiVa8a3b1z0TUphfUvv1in7iWlVDn0e9xXa2p8tama8GUhpCV1eCHasNokxOVN&#10;XPdl1yN/lZW/5kXxTo3ny6tUnNssUTEgFHNOxC974qZYDpD081rt1TQATk5tnrDDK5LTs9LmdsSD&#10;5uE0KXmAw3aXjoNu0zy6URNzkJJtd6/ldfRg7pYtW377bR8Vil9HjCH5Zz5WFG+qPMHaMOFnB9Xf&#10;c8V8GW12lRAd2ACWD2L5tBox1YaECTnlhmtblI4YnKotRn5RR1Hyll/2Uh07pEyY8FLNOomOWfHu&#10;Q/YhLmDYRjbc3/HWYmSgdq+yrapRTZKU3tRYAzembsKuxfl971Zinr93PxWfMddvL2XeYiwsb/FV&#10;aYbMksxV1UkwV9UrOcdK6Fn8FOHdmjoDi9cIXQ/lxDd+0ki9RehYlKN6py6GqJJ5ylVtX3rp5YaN&#10;r6DC7Ni2fsuWzfv2HaSj4kZUK634rI1wRXWyBlJmPXGudOfxkrwTRYfOWE9dYBJVcbEY5gt5i7/z&#10;01vM62O/6YopBrSf26S9P3DlH3TZp95I6lfqb8R6c+HtlFuiXHVVMlnepClzYrh1y+qzZ0/l5+8X&#10;h3g7MdStule1XxbLcmp/7P7vY/dviD62x1JwhBlVfJFmWzEbS/m8Gv5eWmaxElf2gxnJb/RiE8C5&#10;REhXG7LUQod+n/gprV6kIYs4ldSbatbzssKL+zveQ9LHTh2uuvGmPzVpdgUvn7jxZSBET6hhZ9c7&#10;3nPIfl4rEK86UYHyn/yoN1D5i57ALk9zWSWi7cn6N6ESWAz9nyY28F5au1EUVyPRp6mdB0+c990y&#10;T/FHvmumiuqRJons1FLI3GXd2IwVTJ2e5KGuNbDtEHmJBW1BT3wQFy71WiARaHM+JCNRIOOMKllA&#10;1SzDQEe2Q5EZ/2+83zNgdBBXRuC5ysPqHy2ietmQUyMcXkG0zknUCXceoBeZl1/dZGOSIwRDpqr1&#10;Wv9qBKcOu3ja8oovGhWvWroDkcMy0XilfiVkBZEHEylEZ6O2ZZGmkB3E7D4xttEIGJDKfUINMwof&#10;akVKQ9TpxOxSI1ud3gg0BGKXmpEokoCm9oe8VHJj0aTRbITEL6CyV5S5G/UrVXLnsdRaNdSuuf7U&#10;0Zw8xYwHZe8hfy/kNsg+wTQa5tRUuVDMjuQdslCC5C8gspIEe2GMuE9y1CY1I2TSQsPSZhNExbA0&#10;ZOLqxUf95UQ2ZNV2Q7sWtouqZqmpPYlW7zQIkD+LCe7iJx61Bzf2euKzemrzRIXKxiddsZ9F2cQH&#10;JmCxXITt/KwXfZH2gaev9Ty8CYgfb3VbVUCyd+blkZdsB+eszSlse0bLHk+HLj7Znvlyr77bcQB5&#10;LumZ2HQ1LJbsmrVmqlKUZ4d68sork3Y6ixKaWrATO9VOQz9ttRPSeBVyDEa9pOmJuAYYkkdtRRMd&#10;i7fF0Tp5x3cRTluJWjcuAsimYmeR6ZrgvsGrHROb8sjOPnYmivMxRpyMNLjlSjcfvXIBi31mgyf9&#10;jOYaEDu5zTOQuW3i3lc1U37gO8SQyVQAbryO29GdlaOTz3CpFMnpFwr2hV0qDNmolzT1RKZOms/6&#10;ELe6rOAMBROw2Bwx3gVSidn9EfvZv5TpBfxHUfZf9kXyxDNlIurOti2Z68v1UW9bm7fh7QYwWgJa&#10;1227xwlGVm3sv6G9yhEHv3rJwypwNREHUSRIxx2pTXjb6CJZgw2GfJ32zPL6LC9z4rc5fjXRxjZi&#10;jCNHOk7VAJYBtY4pUyZ99dUqcYcnZmCJZU9M+KRP/Na7S5fr/vWvuZYaNep6WGG1a9fu0LHjbmv9&#10;uLpNpzze/4qGtQrOniu8UFQkxBb9Jyg5aBZL5eJIDEqIu6x6tT1HTo2Z8b+iEwdaWY79vGXLqVOn&#10;eMN0lrlp3ClW9vNmLMioV1s5sOFXK3ntVy9BxjniOndtbCu7BDGu4IsH2V864TqnJNxz54Wb/3So&#10;atlF61lL2VlFuciqMyqWmbB282Wj/5VYZI0S96Ja5ZsqWXxhwwLxrv6cx09sLl0JAYv/mK/OwGLJ&#10;iSGgmCpHU0x5H6fuFmMO0bjEOS2+OCFoOqdtLvAyGRfsKQdTHAdXAFMF2Z5Tbs1zZDavYdtC2Vzi&#10;HffFjkmwtE4e+23Llp937NjF0paDXRaa/1Igmw19ZeTVeVjEnjHm7VkMhukbqb6F1RucqX75+fja&#10;56tU43P36HBJlfNnYs4ejz66N+roPlXSont6LrvImVlCVeFZiMG1GEOJdE23CtZrOrWnOTXVa9Z3&#10;c0qqYoCrBqAy4VWnYzNJU2o22mBZti1DLZgrxGGbM9QbR3rk4HYSsHbu2s04S+bi7JXRRdMSRScY&#10;tJea+6GomkeUGmU0EZJdA/kPv1zV0F5CxeXClCpH8Z/Y2cWwpDjq/Jma54/WunhCMuYVKic2SQFL&#10;rHpTb9TUvx3aX/lyxiv16rcgk3bv2kgCVl5ePm8tvEfQ5j9LVsxytQbZ5y2Hizf8Xtwhueld1zZp&#10;0+iyyxJi+cwLX7akP8++vUFu9WqXxcZVkVOweKMROcq7Z9m9sZuxlJQ2GRmvNExsSYZu3/ZNYeHp&#10;3bv3svGP3hnq56U8nVXyFCpu95fxWxdf1rRNlS4DYhqnRFWtSXMNfLFbUTZfHffT8DmX16tXNaGq&#10;7IaFuTw5PkBRp4Rw26655moSsBo1TipT2GkiK5n/iKe2MAaf1YJ2KdSaDz9teAcr/mklEzepprsi&#10;cabJmzexuoi3ILtxgjCUt0qBQOtsRRPgHTW/+gphQr8U89SkZiC1K5mjPLdFbcjhh2q1uEDoGepd&#10;u7mT5wi0TV4DVWMdnstqYGOXbeyr6bOUmYTRoqcXlOQxg1kqOiMV24uDMUHJzjj8sR3fGSmrJ5XD&#10;MaB+mdO6HX2XoXj8qGw4/BZAtAOjdKUH0Fhq1zdDSkYzZPvThhySPaMkZGm5akxOsmc/gLHLCvu9&#10;mcsqYmIV3zRj5P2JHOWLBWp84CGHH7Lh8fCiatT7GTUVtQnyWHpDlU1NXl2kPGGCKu4gjKMC8Znv&#10;4jnJJqkmxa5Z+unEfubjv7kJ3wqSIvvVUN3Eb+n8XJZnpnkkbjdS0cazYkincaJ8+bI6cdbIQkjz&#10;hcEsuLpQ0zD9ip2Y0iD2uwZLQtijXmV4ETlj/k87K7SmoJ9o/EyXk7D0GVhsFMrKK1azi09yBpZ+&#10;MutdrOxEBHUhWXIBS613MWOPNyWZoCy26NNM9cd7EPUsVBsVgyF+fpXzxGLpbjlWTPpg2chlj2LW&#10;GBvOyJ6W5yarnafLejRDfQhzeTWwPFUNS5qgtkuNlvmDsePRzzbdetlqjWVxmJJWXEdHBWQ9eXMH&#10;op535l5VXinEyE722Grr0HpCtR5FL2Uqi7lgDovpwFQtnE0/LhuiGsPT5Hh44wDDi4imewIntVcB&#10;u4W1vL9y2M+7z1L0VLYlNzQup0no57jLXIxAbVqq3me4SEGe4ux05uoxPwHFXCwu4lBU4UtC/Bwr&#10;lCzRg4jul3Vpsj839IX2RVYvc8IWtT+X1ybD6SCO2lgssrJpeOwrM8B8xVTTN9+nqT8BGNLVL6Pa&#10;TFi2cpnNAaWixzLfPNQV8WxZByR+6C9mY3bNr4o6a1jUMf89RV6QpG2G7Jw0YduSum9SrkLYn1Ju&#10;0nd6DmqjSR27npT9ZUcffcpactBJio7JUNU23ZK5YxSVbdOPGb/aWMjHgFqKxqRt8jWdyupgXZ7p&#10;2liDj1bE1Vobx4s5eg7am9alk0Q1derknJwVYgYWzY0Sl1oxF4S+MomktOz666/7z3/+Y6lWrZYn&#10;tZ2Y2LBd+46bLtQfcGfv/0u9/tSZwtPnLhbRatYSMQtQG6zLxITpZCxTa2IscTHRtarF176s+ns5&#10;33+0bNU18Ue3/7L18OEj7rLWRkqicUsaatoaL3mlVX1IiVNSesJSq8O2MxADwKia9eOaXFmteZv6&#10;9Wt2T7lsxE35teutVs7tLT11zHpUOXko6tN1tX7eV2XX77FUtXfeeOHRfkcz3mv04aZatHJAP3e1&#10;FiEvuvzmmw0L2NWfshE/kvFxi5yOztdFazOwhD8m8U+tKhKq6cV6OjGDRPvRTA5rtVYg0NhupjPd&#10;wanijryDhm+fhweJmMbMjsI76xtc9hkOu1tj6mp3fPqPfSRJbPl5G6tr9bduMWCmi402RhJNmI/q&#10;NOc+/L7Tai22Wk5f3uJwzRYnrLHn+VoBMdKjMZ8YY5NMWTU66rKyC1X2/KTkbVGXuLNzjElXrEJ5&#10;7bHumytZYtDEB5Nq7yI+lF1zTYeJEydVq15XvaIYimQcz+lsbDt02+GSVakWY7m7QfXrLq96fb3q&#10;l8VKhYKyL7hQ9MPxwp9OXvj0ZNFZtiZPRDX0WYa0ba+QPKh+curnFvt07NAuYr5163aGmDviUDsy&#10;pkOLezLBmY/dWY70eVuVpP+7KblarHy6gXRxJ/oQdgpx6MIjhbhJ4u/El5blXSwp3XXk7PvL1zf5&#10;41d5Z6HekzM5UqiHIhZlavDSQoXu2OHKiZMm1728KSX8W94PZPmvv+ay0snbDE0j13t2TcDacLA0&#10;72yV0X/ucHWzOtQQzlwsKzhnPVdE9S6v1mwqE28j7Awmw7nbM14EHTaVlL7d2r5GUtqs7jU21a59&#10;eZW4BAomphCIpiOWEfKi6xe5q1PaTpo0uX6DJOrpdm1fd+7c6V279ug3UoZ+QtNKtI4qYetHNfet&#10;vuyeF2JbXEPybNn5P6zn/rBeOMuUQzYvjBlrkU2UZ6ldF2Xt8frn908x7e/edFXc6r+/1qRJ0+rV&#10;a/CTRp47ovmKTMVuBtFqvfa6Dj163NqwUQueGdfoOR45dhOtTf7WIG8lxdVE3lKLWxFOR5ykDLfM&#10;1iDWisuAvDqJe2J+NvJbGFNTl+eZepMoUlQbOc+W568pDvw7N5D7cRPFFcKQzE6ddCcqTP7TPkgu&#10;6qBAzVdkah6R2J5p8qzTf4kxj060m1zunMnQf2jDXYlOzUkT0tVxDlPkuBVa7yRqUP+qpiqqQdSt&#10;9i7r3DBsUkNpkPX4Rvtsgqkc1J7cprdR89VHQ2oBZbGNWDRmapVq+RoztesAZRMXbVG95IgGJ05i&#10;fprQxuUqGUTIHprqyZqyaNnqVUd0LcapWupIQOMin78nmgWbvqVBEOecaIpaSxE1qo4e1KGCYdyq&#10;KiiqkWrL4I1YXXWrtWPttJKtgFIXv0NIActwSecDEzmylCqMeMgJN8lQ4frZJG9lpUSiXhrUaw2/&#10;e+FxpRcs/WRgZyFf0ifORqncGAUsPgNLTnnmg111Sa/oecSATV/BqtW99oGNw+S1TKpNPB/pAIvG&#10;bqLS5dR4KWCJLkXaqZ7hsjvS25v4MUQVxWSxRS8ihhzqEETtxozXe/18lJ2pdjKIdiTm+9Gch5hY&#10;9sbuG2PEjCxuM3XqTHLTRDfWVvg8EFH3nIocHYnLrDyp+MxB1qXxqhQylqhbY9Wa+hj7vst0suvx&#10;nKZg7CUcpmaXu+NOU8RVfXCJU4SXQpws8golriCisxIntl1vJjs3UQfmzea7zZDV3npnY1q7kFqR&#10;XP5GYWMNPzHs91XIHmYg+6/2rP7I1yVN8xDTUCbtxHNQTrcVYhvHefO1S127vvB50HI4oPqH4TOP&#10;xL2ecBfDf0xlk4+4hCNdivDbAdE18XGEdo3Rb++1CrUHrXWZeiejG2noNtVrh/HE4t2+w82EzO42&#10;yz6Sqjfxtic91vOJn7R60BJLYjqfgSX6DD78YjNoaP1gCakSwsutuA/S53x71V51c523QM1oGYR3&#10;dxoND6vchqJtR+Cm3xPBnXRn4pjajg3jFn6S8f3CXts+U+/4tJC2gyib1GRWal6iCRlHSubPNgaL&#10;r6adhvB665Wjd3mXLEZP8prNysKuglqZjNUmU6YW8uqrE7OzPxFSCLnE4h/Eyhv6Sgub2ISsLl2u&#10;/+ijjy1V6Yd3d1utWrWu7dr1+4uNJj9x/5VNL//9+OkLRSVMvWJrdvj9uGGwpCUmB/hsQR6p0kzD&#10;SoiLaVKv1o4Dfzz75n+viz+06fuNch6WbgArj6nBmcae/PLK/jmYgSWGkvwCxO++5IhbIrdv3rGN&#10;28ZffXNi23btr0psX6+gd+0DKe1oMtpW6+lFRzbnH90eu3Dfjct31jv3+37L6aNldOvNf4gf88DJ&#10;BtWKnprbqCg6VrXTkLZsP2LcyZy8kjFssKpKWPwXOBpbMGGeV6NcQsjC8YEQjWVIuKJqopP8H39O&#10;7ntTY/pRTb2+yts0eZHl0FkfoChfrd+f9f5mw9DQWKPagN5mSGQ+rx2f/6bzwbYjMNeau0Ykjjvt&#10;ZtQOwkEAka/LS7l+ebPJo+Dkgc2bNn3/wybaz3495gM+aQofn2nnsGg9UozlfyjY+ap19jXscOBi&#10;1JGi0oIoS5zFUi02pjr1zXwkTWPAS6VlZ4tLzheVdK5WckfLOr/uP3li7SclJ47wU04blEoRS1v6&#10;JvIVepnYeG7Wazt3mDzp1YTqdTyDqYZyDNVSPcryz0ZV0xpWt1AbqkILeuOiuYs6Vql08tKi30tF&#10;pReLrMUlS4+fn378UiFprcwyU+aSrGGn0z1qDf9xOG/z5k0//vizRtvEXDpHl49loQwFh5012z3e&#10;o+W63Yd3HT6lXu+0UaUcOIsqEjUlz3Z+FiQ3rtepdePJH3/f5MB60R+JX+CpFtlAnYlcQh/hU5m0&#10;6wG/knXs0G7y5Cm16zahGsnf/SO1ls0//ypbi2GmHr+zoo5H1BbL9Nc/rFtPJ7w6sEujOtUPF5QW&#10;XqS+kF2H+dJf3hlR90jdANvNmgq7KZPDZz5o4XUuuilqTH2uuaxFv3e6Vd9Us1adKnHx7BZDtBo5&#10;wuYL+tTTgJ+Wlvbtr5z86qv16zWn3bt2fkcC1i/bdlHD1DohWdfqkFw1XEn47evLdy6pNWhGVO2G&#10;ZSdyredPMcWKS3zkqoHdljOCrE/i4wpx46JfLfUWQlDoV7Zr+v/UNm7VP6YmNmpco/plWs2Q9XSt&#10;EvoIa+6Ga93113fs1btPg4bNuVTGa4pQqR2/vBKKmzxxvVM3MdCTZwsf+2j3fobOUSoOgq7WZHi7&#10;EfNExMDRfOnWzkT1/lvkwvslqVmrt52i0+bXIn1mmWyP8p5Z9/Mmb4y4FsFzFRlLnvILh6x3Bo5O&#10;f63/MwwU+D5ZFpuuhH91Nkw1Dmu43dr1W34S3ZHomJjJ0jb+0WCn+KIeFF2mtom2Lr4aw+khJBB1&#10;B1WMLKR60Tc0Gm0AabwOyJNIPaHl4ECWXLfGrn/U0xBnojTS+EG/2Mm6Vq8UsvY0AYsVU0irokUI&#10;MUuInfJGhN3haM8lZCHFD1osApe7pBzKJ+MYG4Ha1HUTtRZomuYpqsggYKkDBjU1GwFL1U3kuJLn&#10;KtIwbDa1SYvBuZ9wPoGIgskhtfTlJzUsKZGwejQMv+xas3YFkee3oCdPNtm7ynPE1KLEFVyEFpqN&#10;/C9I0n92hgvfC+xeUb1SqNdZ1mnK5qidd+bWqH6TOiGvH7HuT/RAlIDoQIQOLt74jzB6axNtnZ+V&#10;/KRWGzOvZV7fUn9UuxAKrf54qV7UZGxNuDQ3UQmFExOiOqPBfc7EkXpFDxeXc0D4LTSVRfqaEWvu&#10;BRzp7kM9g7mbM9km1ebBOlu1e5EXBFkuU48gLmG2m6FjcIzY7nZM70lkBH10ZJ8871RkD2VMX9rC&#10;b9ANVokqEXFEkeVNi9bg+fVV6wmlQK31e8ZOz3iGOiq5I2NN41MHAbSMnCtQDjoxc8Ht+DmmZj9Y&#10;FJwcDyIdp+F0r4NE9PPaHMuugdg0InNSptG/8ZCpwzTmoAaSZ7w45KChujlgU1SHCYguSYxUuGLF&#10;lg3yhYRq78FOcTGfhLQbLnyLPsQ4KJLXdZWX+MoqxhlBcdBw1P5Kpka3qV/h1t0ZDmO+PKLOm50g&#10;5iYqzix+5dV7S7GQkm6T2Ew09lu/+M2erUXhIh7zw80cuauT140/KLIEzaNFmyoQ3Z6201m7dVrV&#10;7pu0y5boMLp55GOXtbGR2s5ik8eMKTjsbeQF1dzeHcUyjdBszjktvE0WhsWhIgNjEbTO077NGPJS&#10;BztaoxQjIjGC1z7zcYv46qht80smCVgTJ7788ceL+e0becTisi8faVy8eOn06VPMK1Zp6Z139v3k&#10;k0/dC1gJCfHdunX/ubTpxBF/qVcj/tAfBXS7TmlSA6SZgEVFl0ouXaIsqQ3SCRsTWyWuSjz9CqSf&#10;WLxts4mEUXQfHVU1LqbR5TWPn734XNZ/Okb/vn79ugsXVH9YvEQO2od+imoCFjtZ5G2K4QTmP6yw&#10;q5B6m8M8Yck0DZfZqKqXJVzfP+mm3ik3dryq9qk2BWtu6dAwuso5pShH2f8fZbeSc/jW3HoP51Xt&#10;vP1Y2bEt20/t3FS6/SvrpXNEv0vrS4/2OT70jSbF0VXK+DVfdF3G4S0vBrODNCw6dcUAVXZlYjDE&#10;VxGqS1FYQdj4QGziF82S4t7XXv7C8JvqNK5bq3SKUmBVCoqs3fJt4Jw/vqSs5CRdeDd/u2X4K2sO&#10;HC4U/Jz1/fIeWKaitVEHcbSMHJ4NzirJfdfgrIrVmFqnLXbY9SSur7IOCnLm5IFNP/30zboNlBpd&#10;Uag4QkxRTyD2QXTK4hdKOhRbfDbl0prvq/QpuLzFtqqtD54oPHWp+Gx01JmEKvEJVerExdaJiYnn&#10;a07pxDpXVnqRZjlSX3zqXOKl8zP71sg7V+tg9hu/HTx4tLAGnXtstqzw926QqwyjWlNtXde545Sp&#10;UxOqeSlgOeLes1rUuIZVL6sSE1+tqoUmXtGFJFqIsHwoR6cryc/0KqZXycXzF85cKn7pePHaS+a0&#10;jEQdXDT0a5sx4B9H84j5+vU/UFrU1OlMYKtlDVcdsW6Ck+eiLR9O7qvf6YmeLed+s+OfJc9ElxRK&#10;O5jPbDpByP5Ytog3Kk6JrqJEx1ti4pWYBP65SklMjee3dfrrzddM/njj5XvWEHOxSJr+qK1XvU01&#10;NR/5pVPHq6ZOm1a7TmMycN+en37a9OPG77fw1kK3Q2xYb+qR+RCYLD95vmxZftSEh2+6qnmdPceE&#10;9z+m/Ei/lFz5Edo++6WbG8JLymY1aXc4rE+idsQW2Cl3XV+zxV0zr4n7rnqN2rExcfxmXjtR1SGF&#10;sXK49DZ16rTL6zWj+Lm7vjtXeHrT5m3Us4iTTNyR8to2XSOjzhyo8820xPtfiml2VenBH46O/zNB&#10;pdtSoaWRjlRmiYtq1DGq3hVVO95atXX70r2bdAFLuy3Qrj8kYF0/4Mfk2JUDJzZs2CihajXWyQgl&#10;gW/6iabuoUy6dbv25j/1ZQIWn+7FmoGYcSE9t6uXPfZX3EDy2zPqM/mdiXqnze/HxP2qfrPKCitv&#10;dHXfggy6eoOvLi8SHYy5FxQnh3b7qd6osdt1/WqsXZZVOVPFLMQeUcPy5lm/k2X3pCKAVieqEqfu&#10;FYfszmbzSahd77RLLI+h/4KpJqImJP+yeOouoYXyTZbW1ExMrUYwktOytCS0M0veFurDK/2KoZ99&#10;PCPzIE9kbtppc8OvFpRfwYXBehekMdFObe10UZueowy1wYAamgLzpI1A5A6VmxiEqdIHs0K0G3nv&#10;K2+z9bt+VVQQjZ/1ctx2OUuLHVUdbLORARc0ZA7adBHZDCU0CY77IpBTWuWkVq3B8PYt9Vx+a642&#10;PzkgUDsxNSPNWjF0YWeeJmEZfiCQbYQXnws4zEU4kznU6qSI7I5EXTwvhzA8d8N9j6lJ663ZMLTV&#10;VR6tWXC8Nvetmiwo5Stuk1xNyArClhByH5TGlX28dzE0d814UwMUZ42hWXBEgrPMhdWgeF6HEK1k&#10;l8L/8kYq2qhMVjY/te8Vw0RZ2ervr7w6ZEtSezB5Vpj6JZv+Xz0mbhtlW+CT+0m9Ivkqhv1Sxdcw&#10;MTc0fGyjCv2st2RT++WARJSaNzAxLVD+lwNamS//8YVfBFQBS56qKlXDpUoDbd+Piao1VoX2mX8w&#10;nYhaOMfpiPB2MTQysvPQLn0yef3iK/ti2Str5wurNTk/y65LFNaa7HHQp5nLpJ1BsmU4PKpj4RVh&#10;GqUYI5gP2ATTG5qTPIym6EGMxXGasesUDUcdp+CsRKL1GTabujakZrwGOmNo3m9vioum53EBHbZG&#10;fbjCukgu3Ki+22VHxfoIPiZlo1LuXYQNCvkpr46QmAlCjZIXduN4W7vo2xnKQ8mf5F2UwqYKPBGw&#10;RGrCK6masuzUDKmxjk+9wDH9jo/X6F6DCXgkB7AlhGJMJO9tuXrFp2HxXlQ7DU3nO7/COtsEI9fn&#10;k23D8rR+neXq2Zlh7G1sczT15zZDE/XUNeRu7lhsO0NjL2rTBenjMbvmfuDAbzVq1BCGkery2GOP&#10;L16cLb7WqVN71aovkpJa0OdJk6aQeLR69ZeGwBeGDqXA/xMD1eQ2yWvo6GUsqQsXLjyaPuzjj//X&#10;pm3ymjVf5eXt7tHjZq12qCXPn/9enz63Dxv2xJIlS8VwyNi8betRCljF48e/uGjRx0K3ohlYdNUq&#10;LCxkD9cqKdHA3nLLn1auXOlGwKLMune/YX9s80EPpl3ZpO7+o6cuFBVfKi6jWVyXzp+/dPp4/YK9&#10;l5/aX+XUCaWoqKR69aOXNz92eZvomvXjq1aja6fW7vmFVqG72CqxUQlxsc0a1N558MTcD5Y2K967&#10;fv13/KphGgGYql9trGIcxb8ZZ2DpjUvcH8jRmLF31BInr9KXN69+418639v32hvaND37S0rBN9d0&#10;aqUoucqp95Q9m607o5ZXf2xn7QFnG151OqrGycJLp04X5/244+yWdSWbP1XO/tG2aemgP52c8H7D&#10;4hi67ZOzqMSvf+aeiA0ihYZF4wf+C5mmYYlHKZMyzXxg8ftzg4AlZuSXFE8a1u5PfTpVSYircWIS&#10;qVfKGau1z16B5cjulX/s21BSdI6P8dQ1K3wYxUdV7OaJ+dDiyom8QvO+ovB80Qef7V6/WazcNF+6&#10;nJ+i2tnmwbVOpnJF91vbdLmpfiI7H9Rxj+ys2KwUNjeFDar4fT3vyfkASTzijD5eKiy4cOqPA5u+&#10;PZGfy+acXtJkFecXd73FmAa9JGD99NNPX6/6ho6L0SNrPppOxsfuVBdcR2HDZRr5XlPwZaMzv358&#10;5Uvr46+mBn/6UvH5uNi61c8Mrpt9R60tT50bv8+SQmsGKZ2LZWVnS0rPlJbGFBXVLimNv1Rc5fSJ&#10;xQ9cvFil88/vvbThtwPbDlUTdjmhaxiY8o9drruGxJRyC1jW4dWi/lIrlmZdxcZXoeXolhg2BZAJ&#10;WKLgfMjNtRbSsJhrenoVX7hUeql4YWHpG5eMl0OzRGXGLwcVatm0vyeO7v7ppx9XrVknT1Rx/yfv&#10;9oViyBbdiCVX9JXNVaNW3bTr4z2vmLtm++iiJ/jMRLKZThASrWKUaKZbWaLjSbpir9gEpl4JASuK&#10;NKy4URubPnzLdVM+/q7sh090ldZwkZO+MfVORm8una+5+rVp02vVbUS79v22+acff/hmHZfenLaW&#10;KGq6W/6IrtW09TNpKYcKrFO/Of7BjjP8SabKpw80bhgXfeQ0k1TS3s9TikrolVg16qeMzu8sP/zy&#10;f36hryR8KsUkFJU9+udWTz7Ybv3OcwThz91qN7/z7XbWtTUvq1WlSryjVqMN4sSJaCHp7bXXpl9e&#10;jy1+zNu1sbDw1MaNm8VjqNhNi7jbUCtcO+Or71jaNOp4tfsml/2x3Xr+xB+TB0TF0s0PHwVRldCS&#10;8GJrWbG1+JK19FKZpX7bpOlflvzyuVJSJO+WGUOtqmkGVmxstwd/aBX7yYPjExMb0RJCeYNvOsmk&#10;OqbF69792ltvvZsELFW34mMZ8cByljZvFuqdGRVGdSoRQ5/lxYJ3IjS/mN+vcneBYuP3klL0Uuda&#10;imu8kLvYr4Ds8iV/9NM6N/VSKu5g+MVDXK75PzKKBdAGmKp5ohnx5EVEPiQVJgp71DUrYr+86ZIf&#10;5K2jzEgm5KpbVjsudjoZ+zGZu5aCMF8aZzv60Zq+CKGOeDQSop4FH7mpSNSySgFHfJW01Mx5oQ1R&#10;jYMtwz2hlrQaXG1T9N2kf2o28pZhOKSmwJq61r+aOn8H2bFIWvevD4TVwYJx0McqS81SiyQDsBE2&#10;v96qzUOcm+qdjFSutMsNHROesaR/LD6KY8MAEYMf4oXTrsqyBnWhgEop6lzOuDEUgleiKqmo2gqv&#10;QjJPGiaLrY0gxTiS/9OnR7LceCTtRFKHZVwmYgaz+VfitGL1qj4WXfxEI70Uc63E9ABoWVOG4vE9&#10;WhOW557av2mnjnyuvN7bCPPFJCbptlxMjBIH+M8DTJ1h5nD3C6JDEGtiVSuk7iHbrSrJ8JYs2pfY&#10;1Od/qxmKgstzXNx6GaQ+2SXLyGr/Ic8wUa1a7YmeTWuJsq8xMjdUu4Akaal/9ObOCi1bHQPBBSy+&#10;kJBNwqJPfM41X8LDF1QKN7hihCknjokZsrzkYu6glqBoG+KwGKFr57b5HDcNb+y6HU5TkDDNPhCF&#10;MPYVak9qu98cRqtJGwFLy0VrWoZOUDeCr8bXO3gxGFKbnKgEUVC9A9V6B7VsemtSG5NtQdT2rTUm&#10;vQb1yOonc0Gcj3G1atfasiEtY9dln4VpjzEd8+XGTUS3h+0stGuxhtrTi2+XrmaVIUGbrt2RLab6&#10;0YZLxrpx0pTsODoqiH1zFdFkpyo6eLbChvu9YutsNHGZNSt23sl+kvXXrJNkd2darye6MPVKYzrv&#10;Xeg1amux0bBsy2mfgozoGIhefE8ELEmB/T7OpCt17TJN1CABnfWZrLB8zTL/aYG74ybfQ4yAHGUZ&#10;+hP1jHJWA7Kz0fi4aJPuK1tG9iSgU3sMnYF9/2Df3PlV0DREMrQrm/1aF2R/gph7JxsbbPpgY/HY&#10;5zFjnrn//vt697715MlTIuYTTzx28OAh0rOee270448P7dXrltzcPHHoueeeeeCBAbTn5MmTzPQy&#10;JmCtXPnZ00+PWfzx/xYsmNuhY4eePf9Ur97lK1cuI13shRfGk9Ql2ltycvLq1V/Q9YgErP/9L1sd&#10;fYiGrl0D1T6Cpc7+0XMqn3/+2Q8/XCR+ZSGNjBbq0Web2+ibbrpx9erVbrTbFi2al1St1yy53ZWN&#10;6+zad+SP02dPnjlfcO7iqdNnivfu6L3svc7LFrba/N0Vx3e3vnig3amdvXJz+v48r9GBdX+cPHXm&#10;3IWzFy4VXqRXEX04e+4iRaTolAgl1bZRnWbJV1LilIW8irlsRqL74h4b+Ed1/GXsnUQb0w7LMYPk&#10;ww5G12te809/7z30gZ692iQXbrnx/FfXdEpSlB+Ug+OVzZuP5VZ9L/6lXxoNjkrpGluvTkKN2Nq1&#10;q15eNz65S7vqXW+Nvba/pcblcbGl2/eTi2V5Peb3SnSixkaxX72q8Fd8TFx8DL2zD1X4iz5XiYml&#10;2d1xbGAhhxfMWwF/RAX3u0laNXvF8Rf72qRBVYpBNp+t++zZK8ad7Ti+8Mg8ep35/V/H89c2Sr6q&#10;zoJvq835OvqNnGvvmnbd3a9d329617TXu92T2e2eKVdde1WrqzvXqVvthh4tu/VI6t4z6cZeLW7q&#10;1fzGm1r8+VYqr/0mhieO+wKbCypj77TTkKOdzg/9f3XvAWdXVe4N79OnT3oPISEJvQQIvYQmKtJB&#10;xI4ogoLYRdF7X69eBOwFCzYsVy/Si4L0XgMhgQBppMwkmUmmn5nTy/fUtdbeZ5+ZCdf7vr/vZOfM&#10;Ofvsvcqznvrfz1rr8r3mz53flF8wMbr34rkHLpp10KJZxx9x0LIjDlx2xAEnHHXQKUcvecexh7zn&#10;hMPPOumoM0464swTDj/j+MPOWgbH0g+c/c7ozLlHLztuv49+7pQr/2PJey50aqsR/PC+SGRI3IDe&#10;WzaXg30ys9k8CFg+X4AD/uTyBfgG77kc7ERQKBaKsDkmvE/b/lqho7jnY39sX//I8YN/Pz1y3zsS&#10;T96d+txFybv+besHH87u0V0obs8X4IAPO4rFPihwZ3qkbziaL1x4xB7XPhzbPXr30o997Zy51QMW&#10;pSVnnx4J1xzi9oNGx1nhgCWpo1uXwGP/UP1MqvK+ZBVAiSiAJAA25wrlbKECRyZvj2wez+SKlXyh&#10;mi9W86VYxYNbLoiVr4jyFnr88jto7Mbqiz5aUisHkbtXrUK2J1AV6Qwf8kVI1aQXUJvegfB5SAUF&#10;mucLkKdWwErZ1V57xD1D73x08NSH+076Z8+Jf99x3J1dR/1t22F/7Djk11sO/MmWfa/fstc3ty78&#10;6tb5V3bOuXTLzIv6Zr1XvE3IKsPNKmjxMZktwek5MqvESdiR8wKiAkNT60GpwF9oEjQsn8OmIl8A&#10;ZE88g7zC7S8UNw5Gzlw6F2YWD+fLx81rAfQKjmo81jFcSiWjUF/nQBFQOjig0O2DBUSUNAzRyLj6&#10;4dMWvL4ly5lwyKqEO3MOF8/0sPlF5qs9K/llDIywNYDsM2gtvICkzFsYzUFKGu3dwX8ati1PHfkB&#10;rwr80AvOOqDogBAChgWP6vFpPThdOFUIgzVwv0qdb6z/5DHx/U+FrUHoKHtl/kAHfIaDY2XwSRhM&#10;0roo/RC/QnucNnBmHLt9GBdT0zmPglwf9ALpA6db4FXYJt3ch55t0gY3tCQP+ojKqRp2oHsg0IIG&#10;vJL3ShOg5OEBP3UwNpUhBrslHAWG/HTBIgvYbo5t9GW1plynNkhMkUSfGq1rgKzOuNWttcFJ0GEX&#10;g2+K0BhYDCPbReYx5TTTCBMaMre4h17jb4B403KS7C2TWS8TDC1UH9WzD0zJYEWBc5xlTRWyn8N1&#10;8yk/TZzCzIWmDvoQ2hKfnbOIGFckB8XzwcbKjaQtkIM56qc4nz+SQuSrOFOQGi04mAINVI1hbmZA&#10;uLROY+UuIYLTJG2qtkO9HTswY0Z8DnU0T4xQMvY+5V0+4WkUSdojVRINaF6d8/ROPDORR8dWW0K6&#10;JBVDIegI6XAjViRoREsxOSHsKe1gKIsUhRLLd3HAraGsfCxXRsgyQC1zCndryyxgxQ21TXScJ6Kf&#10;8hLT0Cgo1R5knFBpopqXCYmcjiHIia9oa41VLoTxfKUTuTnTgYwfp+ShhqcWCIFs9p/lQNM8mtKE&#10;L54SSe6IHRED6dQNv3zKwI6BuREtbI38+06EyisTUFxLp45a/ubbXbaWy7FalV62PczhIqs+0TdK&#10;x9cY90tIBaF60FY+2s9Bv7u+j+vn5ACt7NdwIjpNMKQMisaozfx/8qPP3Qw0N7xB5iLWHapERglw&#10;tBx1YIXbxttfIrfyNVsteZmCWabcF29CbdxnQdh56OmdlWPwQ22bpIO0s3WYkLh3+Ohn7FRYP8dg&#10;DB+LsoqTf6b7tNGNNIi6TxkLst4QKxor1WFtrzvYKsfjHZ+xZG9cXOVvocspIcXXKDm/UiLVU79V&#10;ow2jKblG2n1NCmuAo4xOPfWUlStXuss3/fSnNwDABJfceusdEODsv/9+pn2nnvqOV15ZxeiVcLrT&#10;9m99+zutrS0nnrCMz0GZZ511umHd8847Z9u27ZA8RaNtLCYbBOUAZXJTKvxAQSLGj/De29sL9ozd&#10;JJdu8CvcMhqABatBLly4cGN12ifevfS1DbDyVbp3aGRwGGCp3MBgeub215uzvS3Tky2zk82zki0z&#10;U62zG9p3a5rZljkws2l4sHtkuHNnz87B4QzsVAgLvg9n8oPDIzt7+rZu79ratWPVus1QLBQOVUBF&#10;Dk1CGEqHSwZGLJdjIul2E14ri5Noob2in6NNE1uOvvC4j519xH4zd+998ajyUwv228fzHvc2/Ie3&#10;snf9jnl/bv5l754fgAXdIZRqinsTkl5LQ7S1LTlhQsPC/ec1HHxM4qB3DRQaVm1IFO1UIHHrAMOC&#10;BQgAwGLECmEsOOIpOpmIJQC6ImSK96eg5TXJH6SokQ5CwQTG+van9p48qXnbmg0dq9dteW3t5tfW&#10;bnp1zcZVb7618s2Nr61taJ1Yym9B/CWTz2XsBMzezpeW3/PlF+6+6s0Vb2x+45WR4cLKFzpXvLD1&#10;5ee2Ln9u24vPbXvj1R3TpzTvtWCi4285hK8rVPKDKxajSz2kcZSH+7ODfQAJpft7cwM92f6dvV1b&#10;O9et7tm4tnfTmt6Na/o6Nw7t3D6wvaOYGckjhIQgB8Tf2eEhCOGX7LkbxL0XvPuolkUH1Zf1UX8h&#10;IcHooloV3IGEgjAsgq8AQSERITALD5CYaLYvt700vNPbL/Lmd/p++OXczV8t/e37sRsmRtMrsovu&#10;yh0DAEFvodAN6FW+sBNKyxdj2QLo51wmv2Pn0N3Pbvz6Gcf0jDTNid0/4fRPXbi0B5ACgRLq/pHA&#10;nx4aj1Ob1u340dXSBZEyZAZW8iVCpgDAKlZzgFUhjFXO5PFgPAtOQssBw0IYq1gplKClgGO81yse&#10;UwVUQh2+AIblIFYoctwQx6DhGVr5SFFCJCyA6DDC+AlHmamOuglP0AtGw4ADgEhAIeTOk/tMFQDC&#10;ky9VhguV/lx5fWf/db+5/7pfP/D4qm2rugsdvZCdyE/EMTWZkBpcQw6XkaPnzeYQSMc5w9MMHVOK&#10;S5xgewhgU27B1hLCiWAW8BIcO7ORRTNbh7KYPbjnZFgbjXJDY9GXuwotDREodfn2rKhbIuSrW0Ym&#10;NENCGUNNIElY6byZzV390GDIkuUldfARFcNM8rhOO8BdYHyIU458EyQJe4N+MHaFkyjhv95BT71k&#10;1gjcmurbGJu5T2VkJ6QrQBbepM/8V/slf0AYK4Htajr3P1vee21s7j6iNCNeseutgcfvji0+Gi7G&#10;o4R3cXCDXhNPXeMVtGgBGlrnQF+6561O6pTZnRoCAR0od5VCelaIlCiIylFSVDR5lfYCwJno+oiP&#10;1iemYEO4hedQaWI6m0viTgxtOdjFexEZ44hXECsTDTIkQA6om1GLA0ZLadOSxtRd4UwbwnI91A/2&#10;5+jN524o/mSQDnvCKF57r89B4TZJHXSNMYhUhZh2br00gHtivqoDNorGFCTFXIEszVXhMGnUJ/2U&#10;/gp53VIDfkaoUfE5WNoZJZ/Q31RNskUppE411gUgHlL613SPa3IJHOY7+sIOhh8EyZK7ZalrlzY2&#10;TtFPRguyS8alyGgJcWVKmi44RBCqAVFNGOBykLCEtMcpVTxWHXvDeoyTmx7TZSwHLBBORGcXh9db&#10;uOtwIagTHg9FYzhdDP/zysS4Ghat5mkm8Qn/O0MAIihMaMgYGCCWJoZJHGhY8CHFe4xR1HFikbZi&#10;TYpD6OiMtnVzOHbUylmYOKON7JXIpA3CdOhCxUWk2/zm2mwRFx/l9EJugyTKE+SvLxveCrhmi3QG&#10;zwwSqwOJFW0TSS0ReKUzKDkHjZUWWSie0SQH7qQcpa2yUbmxCNEo4CdOL6QJ3mb5dmait+mi2NtC&#10;VUKQ0vUv8tcfvM5oRi5Q+I9Z33mIJOiVFU9iB+YvFX2rNkLZQE6Oqzf1CwilZn0aO5e/zXEYrS/h&#10;ccHod/h+DWuT412FlxSkYKAQUXTEfEGwbxeaFryUi3WPt1GY2BYxXT5dTGzEAoMvH/jN0LJKkxEp&#10;1YaOkLHXgYLJRqXeq7Y3/p4Z1yWkgLocjN2iBsCHYNWGRdX2cn8VutPeq8Uhz4xcdEoFNW7U26O5&#10;iPbbuHlMbt2FMh3GFGVjeh1aiqWzmlV7GbNKPY0jbOY4cWS8sAFipaUkTu8xOlA+mNvxqkWLFs2Z&#10;M+fuu++Fz5BvtXLlcpg/yEYTTMH+++/b09Pz6KOP85nFixfNnTvnrrvuNi0Nc5+syb355lsOO+ww&#10;SLyC6ydOnHTWWWf88Y9/4nuVgYXJiQVqmEqrMekO6XQ6QEvTQQjP4KfRACxoep/Xtmzpfh1dO7t7&#10;B/oGhwG9GsrmAIoaGh6eO7y9cXK0YUq8aUqyeVqycWaicVa8YWasZU7yucbdp0wd2PvgZya1rx3s&#10;29zVta27a3tX19bu7Rt39KzqzT0xlFm/fUcvFAuF93rtUNEofKOBAA2DjIXOGTBSKqEuPTNy2ILI&#10;LX5J49Izl77vtKX7TJvRs/wY7/nZC/f0qn/31lznvV54snPhx5df8cPbdvzke3f95ns3P3b7E0Pb&#10;B+JetQUwrFSspSnR3p7afZ958b0O3TbxpNVb4iSMaN+5dEoawKQAAKEicTiS0QQcBGnBEU2ww0eu&#10;Hq1px5GBfdF59AUJxool9t+jbcr8A6YsWDB1j92nLZw/feH8GYsWzFy8x6w94ZjfNiVSLqZb/uPU&#10;qT84Y+4v37tt9Ve3rb5q26tf2fzKXxYdvPfPpv7gc6kfvqv4o2PP+/Fx7/3Jsgt+esKFPzvpwh8e&#10;e/I+x56yz74HzfvUhfuFcSE/rQhXkibWsnw8uqDDyl+QWYYLMUQbEtFqudTx1uszX/vdaRv/48I3&#10;PnbRirMueP1jJ7159e5v/nHHxtc7Nm+pFgswYdopXJ5poyy2tfmrMnHpeFUNBNEuRAUQBCRkEQqh&#10;HwhMYcQ3kenPDESnL/AaWugZLRAEpjyWYL6bl1tdbSpkktlClDAgOKLZQjybT+aLQLdyLFqsepsG&#10;Cr96eN20WWd6I8v3nDc88+CDjzt4C6/RM9aLMvr/Z69ogzfhg60wyRegqGqhBJhUJQdHsZKFg+Aq&#10;OvizZGAhegVQFxy0HlYJlmyLfi1SbHH2ytOgh3UsyZczCNJoRx+BRAB6wighAoUI/hQFUqfcK8aA&#10;4ICP9EJIi0vGGSw8E4T8Zsj4yRarg7nqQLYyCHv85QBq8+57ZMV5Zxz73rOPe275a0Z/IfH04TM+&#10;f5adznnRbirPoBt8Rg/uFdcO7AbwkGkeZzMBCMsthL8AvyHqWSyOlCLNqfhgBtdrh+lrs5tj+Ky7&#10;XHm5K9eQhL+VFV0Z1dmogx5Y2fuOgyZ9/+OHtjXC5g9IrJOWzoA0uLWdI292ZNZ2ZlnHs6uDK0Jx&#10;Eha1m3EZCk2oW9IRS3hsOQG1mDAGuWNIUkzFYiQM4SxFxeBvfHhHtLGlChgtwk58APvi5EE40bDk&#10;7NTMvSed8qmmvU+gJmHjh1c8GWlsqw72VLo2Vravr7y1svLWqvLrT5dff6a8+im8Cm6nbC98YwAR&#10;kq7owPwr867wnFHSrNPpRcE84Vn8gVKzKIGNsgf4KsqQkqQPOxPHRr+clm+HnFNluXjSv6hmabKn&#10;YFgSBxrAwkSGEiSy5qOq9cXwFcuAhsU8FsaXI1aS1AcJj7UYuobjJAUINFqWnxz0QfEP44hIKXyn&#10;XmhbKPEXu5L2Z+daV8G4vo5tvMUa5DaL51j/Ssyw6yr5HWxLLoFupGIea/7CheAh1BASGpo7AaVx&#10;VCS+VEdAya4TlIMK1FTnc+J8VOC2+Ewcc4HQ0NxJg+zQEtfCs8PqLGbCtwpP4CU0+4x5XP6j0wDX&#10;6ALuMljIM2YhLC5bXFJuEFdoaWv6YXwk5ecAHQwuYWw8tU6Ew4wN8xTVQsvRabN41EiGaCl3/oRL&#10;eVJCFt3gH2crLC5yZGSEYTSWINW+PgiLmyfYi+OUYN9NRpvCVgpGO5QR+WQV7G+MC8EIK7Lkyagz&#10;nR3SMq8J4/EPzpma8eDRV/+OMhFMcTaaVb0uCp6BJjGu1Ecb4zlOraNnmEOZSZUx2X5otq6k8cqW&#10;ItwMTjvFd3hkgaiwZp7CwwjacgjH3YSZ/BjJNzABxvJ/la7XXONwbAjzWq7QfmjH7MiF3zZaRe6w&#10;M4lEQ8kXw1w8UVUiBZ9SUi1r5dzVzVrB6D1yfuXhDRyj0jP0R4ejXebe9YL+d+4Ia9Po7dylXmiY&#10;Utt4vwEK/L6rhK/Hb+5589kaC1GU/EeZToTeuHL+0J01FHsSrmqqicTGFIH6dBTFEqSZTzmGcoPW&#10;qRhWbRWqeyTIpn7b1XSMgrfPFnlpHVVvqufH4vSAsNXbnWa8LF2HIOO93b1ul7g3WAFbc2NTSP/5&#10;laXfEjn3B1fTD2+7Wxpfce6550BK1GOPPW5uMNcAkvXv/341bP9nphaed965cDHhWfZly4x43/jG&#10;V2FpqkcffYx/3gpLP3d3Q+IVcO8JJyyDM8899wJxtxlwnz+gzI8S4FbB03cw7yHnrpDu6yPEFfB9&#10;NAALgLoOb9KRe89e19EFuVcDkEsFiVT5Eqz37KX7ZlX6GibFGicnUtNiyelROiJwNExJrSy0zZib&#10;b28uLtj39f2XPrdg0fMTpr+QmvpsbupTnVNWFWcN7ejJ9qUzUCwU3lGdOIcBLDtyTmcCGgNBBXYI&#10;+AdxVDSEMaSyJeC11Uh8zl4LTzz18CMXTR96/fDCE1Pm7+1V7/LW/MR7w/vzy3M/9Kf9V/3tD+m7&#10;rh++8zsdN3/v6Rt/+utv/vKZe56PV6uNKa+5MdbUFGttTk7fb7/U/ENKbbMJvVLvSh06DI148ous&#10;0Q55MDQhh2fj0ENsbbHqNBeHxEV/4OBsrFg+3TnctSW9rROOoa0dg51wbBnogKNzcGvfUHd+aEdl&#10;sLva31Xp21YZ3FHp6y5Pmj27uTX1VK/3wo58+q1V7mgTmSBbpDh5cqKtJRHO7OZsmEzWSsIohTCo&#10;B4SJRaq5bC666enLK785rfhf8+KdTS2t1SnzG5pbZle2Htv75wt3XLdf+vktWzuLuRF/Ip5TfEh7&#10;xqeB0AePQFANYiAZiQCfAAwBs8OykPVFEwgRmJAXQFhednjOAgBxKIzgFN9KFNa19srRuVs67n3z&#10;szenv/3b4R+8Y/W9TZlcIx6FRLaQzMFRTMJSPPniX57dtKO/32t/j5dbNa3dO/7QDp295csGcjOD&#10;zPSucJKOV0VWZ53btvWo9tf2bs7mCxXAsJwkLMawyq0TygsWVRYsrMxtr8zI4zGzUJ2dr+5W8HYv&#10;RPYoRReXUvt4E/Yqfna3jPWmuVlB0MpEF6p7WBZRkGFZqwonuun8O5xJSC/OdEM8i2YXYg4W6CkE&#10;sPBW3kwY/OYIgGmAtmUgPwwzw6rFCr7jDDYPsspK0ME7//5M/8AIey3G/AtVcW0kSsXiKXSCqkhy&#10;FmcyyeJJOLNaiqBuRAE2El6RNDGecEoNRchNphYWy8jgmHtHkMniCQnKTiq/3JGFCA9m163vz2M3&#10;MCBAXbFi41BTQ3RjV24og4tJAXudcMj0jV1AhArgjXlYEotaIRMETSKTJmPpCZ6iJ7lVRgFigbgD&#10;F04hpIPfOA3LTCWU/C2vmEcAPTuIzYN7IDs3nsK5gEUAoWC27WB0zr7V1mkth5+jsZVX3NEJa2JV&#10;Nq2udG2u7uioDvVXh/o8mPVZLMDSh9hwwgN1rqatkUAtgrZ4LKg98NlqGlrwXRxA+wxcA3XFgIin&#10;KDqiEJ80rqBahBQI7kfL5gv+p9AfKQqJJzn/QOc9GVzMjTCdmtQLtVG8+4SMISyKLf3PTExESU1m&#10;P9bCCurhUp3cLL5BL3ZUAHdYTmg5EmgZuMA4P5aOUodiEVyBPDLxaRjjPskHgUE0lsPqSZz5JvwV&#10;qW6LsA1EyoiaCtVWLiLga4L5oiZdxlnXhOImOS/r8RkfQFqIYJD+6nf2/d9Y0lwWxLv0DFXHvbWw&#10;g3MDX2dIJPCNHQ4lPt6O/IbXcnaQYFiUToYwFv6gwy684DAKUZ1BEx4C0130Z8JpyNfoqNT0WrUk&#10;iQvDRpa5qBYZXeZbBUZ8LjQUyjN8uXssSyIpbqO0bF9LtUV+ThH1zS6RQMPyRZrIv6ifz00jZI8B&#10;QSIsV84gEMum/VYTqLGVoRc1n9fSN6lw+Jsg6TIEdEbGQK5j2M7hEm0BMwgflhuUOE5v5bEK9c6d&#10;AWQGRjEsHi7qnKGnFQw76nyFSe3i3QZlgwt0gqVT+AyVHpdyDhu2U5fioRWvFElzBqQux1kxsh20&#10;bMWfWHUZhtIzYewS5GuXh53PlqvIaaiRBvdSh2IBphRVA83jNRdZ2oyu0RGUTuiw1lQmLXB1jyOz&#10;YZfX6aWvH6OCC3Xkv5YQ46k9eM143c36ZROvui/VzCFVBWurV7v/fM1VYbdxM2oa83ZoMvY9QQYy&#10;fMmqjBKweJ8GjCvEdzYzB7n5+C66jsXQMoGqtUB3tH/ayVHHzq92uUt12Iw5yVda7ZV6hi2FIzki&#10;S9ofST7DZ6VCCNHyY1O1nt6hlr1NRoWwY2RkyD3QwS/gSXgfR5tqLglviDHYzvU+CfU5RTDWMHtC&#10;Rty9zFe4+UEL1xPqPvmlLkQ1ejR/UKYEwnrtBx10qIGr7rjj1oGBwWuuuc6U8s53nqLzB33daWho&#10;+MMffgur7sJK6ued9z5TAtz44x//9Oyzz5w0adKVV14OC7cPDAwoL3HnjJ1nWZAe80+mXo4cIeBy&#10;XB+jYOWqMQAsWIK+edL0eXNmdXb1cO7VcK44AnknpepwNj83u60xVWyYkEhOiibgmBxNTokkpgCA&#10;5XV5kwYqsXm7xVsbYBpc+9TJ1SmzBttn9yenjCTbvAaYVJduHUqn0tkCFAuF7z53VvOkGa2YaOPa&#10;AGylGj2HdiwpInyu0OuzoqDOEluS2mfZfscumZXZvKT/3ll7HuR593trbvBe93798h5X3tjUv+pp&#10;QIO4VECDCmuezjzy22fuvm/L6s2piNeY8BqT8abWREtrypu/OLpgqaBXDtHJ+qkHxE1UD5DdY1Zi&#10;JMKaKKJ5OaLfsFA2oehZJFPTZx9w6ewln5l90BVzlnxm7sFXwLHbIVfsdugV85ZesfvSK+YvvWLB&#10;YZ/e4/BPLzzyU7sd+IFqpLltEmwBVl5z7B/yZ/xX7pMv5Ht+ldv5i1z3z7JdP8513QCrCMIaQRGY&#10;AmSdwVppdWx8UCx3zTziMz4AjwqF1nX//KB304zEzuLkvctApvJAtFKORsrRRLzUOGlKJH1M5w+O&#10;Gnl2R09PqZjHtcBweW+pmxMoZJid9vjPjqbIoNFAZpxZhUtcEQihc2s5+SebkfwamHsFPx2bfwmc&#10;ONy2SJ48cgYWHtnhaGpj776vvHLsxnVzq8OJTD45kk8MZ1M9A5HewcRINgol5fJ96dztT78SqeYR&#10;soxG91/c50v4cZN/fJ+RPUSluZZ33Foa0q+mHNWUakj9/ZwpA3HIvsJ0qgrs+AGpVYBkHbo08utf&#10;9//kxp1f/07PN67LXndT5Ic3Rb54SOyydOKKdOqz6cYvDjV/ebD1qoH2q/tm/OfQRT/c3toky+b5&#10;CO+QnsbFWkX9hKgDYRYlyAHi1DbKXcKVpDC5CdeWyjCwBdfArwi4FIEtSXQpyQjyxvIlD0ArmFqH&#10;2yQqegUfoFuZbP6fj7x83NEHTZncBuuhK4OQh8B5S7zACK80Qhk59JLZZfJXTzpmBOkPLeeVpIQt&#10;ePIgZopBZhOtkoa8BCAUdhe3HQQilauL2hORIrS4DMdgrjx5Qmo4U4JELEpuwlyylzcMNaWinb0j&#10;PGED7j3x0OnPvZHGbLki1Mj55NRI2VVPG0xndFkvbrQgRRh4iOciWzrytE2gqJCact9wLiXheZQK&#10;hXSmgWMy4FrykQmzYR/NSr5Sxrmw1Wj7tOTB70osORl+pEQ4WDswic4H9BoRK2wxoleAOSKGhY9B&#10;EAeTbXZwkqAmfNFfzsBSJI4/1jiWqPWoXaI3AadCHWo4z2KUZOdIUToKVtw9SiejvDIZfvqgqKqu&#10;O8TrYZl5NMaccO30Yg9MGmMQAVLkRHCNLCWoVBjLCoqBY9SIsX/LBsIJlCUlh5AOhjOcl4IXjKX4&#10;AywhlTTXmk5puRM7S4EITwSdTKGgL/TyB3JkxXzYiaE600opJs8DfRRwkA+maa25MWE+wZEKUdBf&#10;BRQ0/rVQQsBZc6Ij21iJRf3N99UvYmDMi4+ilg+su0Gcx7KDf91Yl0ZV0BSGpbj1vHef71dejIjZ&#10;gO7gTnOQb4nr9NHtCldu/EBhRyM3WozTTP1ogiHlXi5FB5Gaj80QQMf2jhunQkFoEY6lmbKHZwKO&#10;MpfsWi5nbH0Xq5HlaM283IFifeXEcj6+k7ZxhTxNBSVeJ+yYRlAFctjBVaJzXpLJ7uSJkTonkUeL&#10;HTPJ+mQR5lXztDRlJGyp6g7WLSpB+FkRNv+UIjptLanjyquC91FUKasiaNonI8rBspg8tBc0bQfN&#10;BWsfBfERiOScLJYTnkhIj1eshhYLo/0MfPWNVL1wmGlAPOSnhnu387lWUdAZZoQ695jTrr5yGm3b&#10;oExPQ0MDSPRzB80ncqK4AtrMbQYbLRFfc6/TW7nYJWugG5Y+9odxYVg+NTYWbcb7+5hEHk9Bb6OQ&#10;0W/xsZ6oQWZUQ1gfocfTyNprjKoa/XblURl3F75hTpcLXMUmoBSKOgYY/qAdv1olbRw7grYl6Lfu&#10;trbNLynsm4wiI6wCxyFEpu+jlWYLIp73eRcsTaSIjFpmpUzq2e3JLvGJvXhU6Qj0UcjE0BXEJenh&#10;QT7AqYd3iEfAqYcPsBbv22ManzZgaoz9IrXBmg3Qq0LhC1/8HDTDUVTjKoK5zTKccp9pg37Aa2BK&#10;IM0fvIc51L0GACk4efzxJ5uTMBNwzpy57vxB0yCIgz7ykYtbWibOnLnb2rVr3YY+8shj8PXrX/9a&#10;Y2PjL395o43gXS4m8Eq5Omjb4TstQwwxSShvCN1oWff6GVhTpkzu9VoOWDC9s7sH5gwOw15spQod&#10;AGDlFhe7Eo2RZHs01haJt0fiE7z4xCociUnVZ3qnt7RUJre0NCcmNiXbm5Mt7U2xCY2RtlQUFpZq&#10;TUUz/U2FaAKwMCgWCocqeqrNUF1guNThVYWibgSGOtgvXH/F8XpUOZjYQgQV7XZsyu7zlhyy57TS&#10;XttvXbj/Eshr8zb8yFvn3dOxz9W3zy0ND4jxcVpQyaaLrz2y4vGXqqVqQ9xLJiOpeBTysCbstlvD&#10;1D2irVNYc/qtJVWJI6NhlIyZQa1wD2NdJUY3M6Z8BWcjeMKxYObcrOPiia2J6AuJ2It0LE/EXoIj&#10;GXsZj/iKZGJFMv5KMrYiGV3R2FxYtPQ9Ozr6XnvutVefXb3y2TdeeeaNFU+vefnpNcufXvfi0xue&#10;f2rD809ufP7Jza+/2m2n1ZiFZn2kd5jGzz91QpAQMUOywAo11XKua/UF0Xsak8OlOac1fvSR1IV3&#10;Rqcd7GV7PJi/CphFuQQwVzzauKTz1xM2Pdmzo8uDzXFgi7qAQ2yUsmOo/D6WoB9hEh+BEBrkAdJ8&#10;GEyBFyYm4jseiKhQWlYmm5ua3zq1AMuuU9IMPxOFDyAmMEew6E2YG51xyslTL7965bGffKT1mIaR&#10;fDKdifUPeemR8tDwSE9vNpPBBeEzIw+/uN4rbPLKO72GfdtaiolY3q5eZJcH4iWNzIGpKcamjWE3&#10;QvpZnXR4E5NtaPemJw5pHgFlzG4ruKWnntr31f+4uXfKn1+r3L4Wj9+9Urhl/eT+3a5Lzn5XY0uh&#10;qSXf0pZrmZCFo7k919BUjCfK5504aEM2a/SsiZRGqlW0RiMCYE4JaIwpoJSGhRgWztvkNCxEWDgl&#10;DmhOi+jDjqYZ6TuArEgSD1a0r0WvAMzKl73WlqZ3nXJYQ1MDQEMA0DExSCXAIu6cXUWT5iTTyqZi&#10;Uf6PEFwz4GjinLrFwOGMqeG0QfyHByeSYQ4WrenOLUc7zAuFUAbWodNTjF7B0uadg8Vt2WwEk5og&#10;YQyOCiBZA0NomTZvGyKVhW+7z2pZvTkDMzgLBVhJn3oBfg0s52+WutLkKZPRxCd0jSlYp0x1HD1B&#10;BnXPQC0wPAFXmIHFsyANCZCysmoV5V4RvBNtn1HKV0sFPOIzFjE9+27/Kag+mhtYadzz4NLgQG7n&#10;YHlgRKErALNgg0UFsHBtd54/CLsk4yf6Jhuh0kruhGjaDCyfT+bg/RTIk9ohF442jNJr1eZxA9ke&#10;4AcLsNgxMSNDGBYMMbsUgiXwlG0J0i0y4hcrMfASv7KzIfpebDyHneI2kgpihWnRBwl8BbBwYAtd&#10;hobwAs7P0XQSwhLkLFeu8bN80v6amMmJCoWU5j7zQbAzhrFcMIiXxHFexrWB63iKm8zntBbZIC0S&#10;/wlw4jcQdSIBhT+kUoPZSLUUUMo/JaZGd2bItQsmMNaRs3GgtczUDYVZQjxLdupp7My4+jlBNYwf&#10;lGHek+WxqdmU5kYTs3DFNgNd0bQ7SnUx40wcQklEjPzxUFI9uCgRfOJ0RI2GxQLKFez28NUsK9J0&#10;bgULBnOr+5IISTtLzKoMXRN9ODfLKixKHW6XsLnULuFkrb/Jw8kmwhFUaZY2fnzmzi2dPstUYUZr&#10;GP3XGeOsZIVQRCzHdzBEEQ3A4snbLNK48U4WtO6aWfDB5+3LuCjmqIS2QZW0VceQdQcTWxWFaaHR&#10;IGFcJw2n/uhnITpfzm1gVjEhiXQdwSvcjREQLCkACmEEizcLo/6SeKNaoArcZbB8oS7rY2ls7Uj7&#10;OC28J3XO+soSkxa4VC8hbFAZWKk9SlsCP6nBYMbnEbXMbCRHxYKZXARNrzRUDuq3ENWivQj+FHrp&#10;KPePwhgs/fwuvR19bMY5NOMTyTEK26WWjPNi5zLV3P5WjLOc2qbXMVj1+6gOASs5kkJRvwoC2ECd&#10;BFCdPzNoOnKsYuWlnrD/qtFJ/T8YLrfqMSoR4QwILAPfooAc2cGCaeUOXsTDh1lox30api6b+35w&#10;GF2VotOFgJo3YxoBpx6hq/QgHKa8I488Aj6jhqTNiP5VLze9q36Z3FRoISRYFL74pc99/etXg+/O&#10;1wM158ydBfgafzagUo3H4/5Utypz+9e+dhXNH3yCy4HtCF95BdfA+upXv3zQQQeeffb5UjnV+PWv&#10;f3V4OB2YP2jqcJokTeY/sNw7JF5dcsnH33zzzb6+XrdNavGQsY0DYzQXDaKwFgxWAL0yrpBxqWHM&#10;0GzX6/SECRN2FJJNqRhsHZgplnEtnVI1W/JG8uVyZnjf6s5EI6BXUcCwEhO9xGQvNtGLtlVg9acn&#10;eqfsMT/ekmxpiLc2QhpWvLkpkWpOeU0JL5XwWhOJgb7mYiQBBUKxUDgkN0FFEydONI+mxR6rc8Xj&#10;KS/1q5AWHLqqZBjryqbahbPj0xfssd/CvdLPH7xkDy+y0ev4rremtHl40jXr3lfcuYX9PeEahxzl&#10;HRs2r98cr5YTUS8VjaYSEViKPZWKxSbOiEyc6XiIbFAJ88CAzyTc4Dbvmj5BSRSyQ5rGdxTxUUSK&#10;ToZdKakKM9bAo2jwKjtrRkelV/QC5EhA+Aw5KpsS8czipWcecMJFB534kYNP/OAhJ33g0JPft/Tk&#10;8w8/5dwjTj7zqFNOP+qUdx19yjvm77k/x96WWUJ8O0cd+jVjDdfWlZlEpAII1un5Z9paSoV8OTJl&#10;MZQUm7wwccHN8cM+Xynkq+kBzK6BeUzRZGN26B3es4N9PYMDfVCFTbzyFe8zXdYhVZXFwxA0XwhJ&#10;QB4YLgwE2oFnh8EBsTSuJg5JNTSFkDeYW1TaUi7gYkDiIxFGihlYxUi1EG1fXNj5xsrLbx747NMT&#10;iiOVRCYHMwfjAMNBblE2A0vRj/TuyA0PHb+4tXNb2iturJYHvcRRlVLjeft22Rwgzb8TLjFf6QP4&#10;kyrYMkDjNExwV8tCWGpNxPn5d07e3lgdgr5Bmccd03fll298un9dNyykXhrJlUayxWy+vHZHDk52&#10;TfhWavqxAFqlCLSC+pnkUNQR+2bxya2FB4yP5KO0MpO0lL4CeoPQCc4VLOICZJzsRjlZtEITLolF&#10;Q0Ez8hDPQgiHLDwxZz30CiAt0EIHH7zvrXc/edc/nj7ggL0AzxJmpnWjKD9Jch05bUkSsRgjptXM&#10;5S/OqMUcSFA7JqQATUAZWAIAMVcgtwgYhE1nAEtAdH3kv+/MBgR0isVIofTomqFH3hhkPOug2Y0R&#10;6AwtlLW2E1JXMwgbVasnHTpjOIuJV3DgemWSgYVSzYlRbPXtDooOn2Cjse2UdaW9B30B9/K6V0Be&#10;0CtIfEKvDJbH8DkOKYwQ9JmehUWSTZHW6aUCzH6tlvOVnp99svfXX+z84rH9d/+M9hiExE1v8rmf&#10;TO51SNNHvlGas//g+s5sR1cJcFtMyDIZWDR/UJArQdgQtaKPunmy6jvQiqbdbLXkO0V3hrlMyEYp&#10;bMYN4gCQ9TWlLKIVkyQCE0hiObrsAidhcRWcKMM7HMqkIU6mYMUWUB5iKx1MQK81cxul+QbVxe/c&#10;CjErFADTCvSS+UBJLrwaF2d56DQs/cYXcKaEBbOkmSbNlzEnayPZhRQ30lpLwa30BIN2PrxKfpJz&#10;PNvdMbdOmUw/DHgVwNAokCxoDWDiU95UDqfv1DphdLPaYbExTnBpowLTY2EAhtikIvrLpTvuDo8t&#10;HIQg+dpkhptdJ2NbAxe5cRK7FYabqEKmFg4fqk3KPMYcPzjD+7XQglFwEj9pr4Ritibie42ErAek&#10;vOlrOFyK2lJjImJbSUrUzjIp/N1VDjeeoq86nhBIPEcNZTAHe+bbIJEdLxVbxpaxV0IUQ1LBU5Qp&#10;CSdgR0v+1rZNCrHy7RsHlWGukvwfVu48S440O2/qx/GSTNeplWqWThJQlibqMoE5sCy97BGhM+z4&#10;KlYPxhab/WRDogcOU4Osr4wpUur+XIuK+rvtv9ZhU+YX7ojVLUxfHmp5cCr5yMIvojCpt6xhWNfA&#10;I0c0Ith6vJ2dROYs90P9xukvtvMBdRq8lSjru8ZUN46yRiucRyr0CuFA4QHLHbyEHYuyq0TMeWUb&#10;Hkoz8jIE/r6FqDiRtbHJ57ti/ODCLhb8f/HyOnbBkf96Y1WvkaMM/RgsV7/bYeoo/GqfuVFmYOMl&#10;74ZV1DsQN1EwLJZhw+LK9E5IL24Qj74TEXB5zLRvq6d1ZLOGzfS6sWTZKCBjdEXNwx95fEA6Wh71&#10;6lRKDtHH/wq5VijgRHxj0ITRq9bW9tYWPBobm1OphmeffQ5aATAWGA5uztufSOjvzjBMWhsedKOn&#10;0O6S01744hcRvQpccMMNP12y5EB4Bl1zo+FV1TOGJUO42OoiAKoOPPAAM3/QuGGw2voFF7x3/vzd&#10;N21aNzTUA8fXvvYVuPiggw7w7T8oOnNsSfnFL34FtXzrW9dQy93BI/OiroJBbgTEccYSQizttStW&#10;RtmShaJIpi6ABRlU2WoCXBVYCZrn8kCICQfs+r5HoWtWfChVLazd3nT/qzPufXzayoej5c3peGtx&#10;aKhx+WDTgfu3J2NNyXhjIt6UjAFC1dCYhMW8vYZ41Ms3pbNNpUgc0ytgVgpAN14l5yWam1vYy1SX&#10;1DEMYlTojEFQONo1nooRCUWv2PayZMYmzTlo8rZjmzZBmoLX811v7UBPd+rh2T+LLjph8jlfajnj&#10;Ky1nXgXvzWd8ufnML7fAccaXWk6H81+cse/BUHk85sEBf5KJaENDrDR5qtc2XVx21s7s1UnkiTEf&#10;5BbBAQEjY1jmsHEo7xTj7NlFn/EWeB9Vz2JdmBrB0JUUDoPUWc4uL2eeLY88Wxp5Do/h50vDLxTT&#10;L5SGlxfTLxWHVxSHX2luThqYozaQ8CsKV8sanTk2+yI9wCUCd3Jo816llaX4RFqeZ5g7BffHj/1M&#10;w6WPReceCiupedkMJm80TJnZ88Rug6thqf8ybIcHNeP2z7V1jeKZGEnxaWMoBCJ4zPkB6AFysGjt&#10;JfysSBYkASGQQqjW7HIf0J5Iqxl+OIsKZCBazWFj7py11z8zM7GQTCY/kskOj2QHBwHtqOaz5exI&#10;cSRd7OtpT8a//L5l1cSsSjEHa69Vq3suxCwcxiJqXoYJ6APGWOMzTrV+U8tCQFlFnIszGx8+qnWk&#10;VOov5Bs+/9mbX+ofzAByBGuBlSDnZyRXzOYAXSoNjBRvebm/MPmbtfxGAFZBedvHF9ZQkCqy5pS0&#10;Ew4+ZWDx3EBe5Qr/8zrutBp6FiYBCjTEczpxhh7iPDjfrgwgTDYzUMoOeIXBRGmwuTrUHhmaHBua&#10;kUzPbcBjyW7JK99/5KfPX3rkHo37t4/AZEloA8x+E7CE8n5o8Q+SKA5r/Avb8t7lfFJozjkCAHci&#10;t9BS6DzVlHYfJAyOZ6HKsvMmAwtCSQgQAKc/bGYKNkoEjdbZk1u5GRDMMkBX5xw8eUZbHGQB+PnJ&#10;V3s3do5w2ugJh0yDhdtxnX3MwIKUMXFVuFWEZ+tWUkAWxYFcFAvOoc8kKA+qSMzAokZSs/MI0RJ8&#10;xWfMalrccoImCdZJNcHXcq4Ci1xBHtbQYzf33X3DyOoXYVJhuYiabOqHv5acOguuSR10zITPXDf1&#10;xkcbP/iVfMP0vpdfH1m7qZweodIAsuSZg7TIFWeRyXpdlJZls8nwE5ofwpUM44mw074JsqAS7XMv&#10;qQMckJqDGY9nXJsJMTxpS5QGW0mGscRQykovfAPGq7r+NOViiW7ySQI1j+NXtkEc9TpxnV6ulRir&#10;q+ZB/DlCrBSUor0UqREEdPD2HbybG4fRgmsJgCXJWPRH0paop7WHxGAWv5F2C4olIJoWq5MoDUwm&#10;0SyDfAxzuVCXoQJNkeOd/2TYrANloz8iBa8TrSfRvhsD7m+/DJv+ygXKnEprB9QFMH6AtRAcP8B/&#10;CsYNkCW0EHWpBNQS7e3MiTLgukWMywzserGbQVqOf1SmEJLpGpg4rLxbH2zMAtuZMDjJI2gQPPYa&#10;BLdHIXILFb9NRtAyILeTW+F4fDIYxKwOuwZMvIlLjOAJzkTlU56YjDut1a7THbFIbKtkM4KmRYxI&#10;FlfirCcRDS7X32jhVaWXNesqUobMYTGNzwtAZErlmprAjwANdC5aHzMudaTcsNBUpKJD4yGziUUM&#10;EcPSpUuRFsoqWi+zgBo+62uw8SPOCI6LIYj4r6Fujctro3y2JBLDaxQUL8dOuaW0QwU3nIE+9ZMp&#10;kKbkPk40k+XMCEk3CDnJAfshwmrSS6fdqgSdlgZds7DBDHZMsvL4tCNVckIuHzXYNSytjpOVTVub&#10;mAVRWUIyK7/AsExNvoA2ZzBSpKIn+l9WQuOf3fjUfFH8y8i5toPsR63TrT/XIZjPnQ3hDEP3UX3j&#10;cbLX/28uqyVW2LiPtzu1Ejn6nTKSYv/EebBMI2MsJoOETrb0ZAiLeK2G3UUIJLwXFJzVl77bD6Or&#10;CJKYugLouO1jFSPttHMU/DewPea4XF/qE1C7dUa3PFAgl4+NF62ZMd7x4WtDLneZf3yFVT2ePPiV&#10;r3yJo0G47bHHHuMP/NMuTyRU9jGJV+NpCs9nzGTSX/zi5/3oFewDFwOf/Yc//Mkdd9yWSEAIGW4Y&#10;jV9k3C/1T6V+NnOi5yKQG9W/ZMlhH/3ox03zrr32uiVLDn3rrQ2wElZ7+xQ42trwuOaa6+HiAw44&#10;9MMf/litzlq7dt2CBYtvu+1268t5HkwknD8fT0LhkIR11FHHrVmzFhoO7/PnL7r11tsdTlbLIlvc&#10;0gR3Y86ocbp2Owma9S7FZzQ9gg91AayGhsZ0wesZyID7BUYRoKt0vtQ7UugezHUVoldnj3jHzjM+&#10;3nfqt4eP//bIsvduOO3wO87/1c/m3v/kJC9R2XPuJNhULoGATyoRg23okrAfXTLhJeKRnTua+nKx&#10;YQjbYFYHPvGKQRUwvaaxqVkzmdUSiJchYQm7ZvxiNSCioOfEwTT6gcMzujbZNum46tOpGXtEsr/x&#10;1mzIbY7eN/WbkQNPu/Qzx3zjhku/9fvPfuu3cHzu27/9PBzf+u3nv/m7L/yf337hmzd+7pLLj0+m&#10;YLNhbBo9V8UJb9Hm9kjTBPHuxdLzZl6UsYBHEQ5Gr/CdngqKE+GmiJB483ItmqiF6BUc4ij75ACm&#10;+swg8Wf0ymBYuD4TzLuCBdrDDkLT5OBW5XTVICxd4zJbk19WaowiP5Aa60VhaGVxYX00Dituw5pG&#10;+Qhkujh3RdvnJC+6I37qv0eiKW94EKLnaKF6UPWtaiQG+6dxXmC43DrDHaLVpPWOxGMGFkb1NJEN&#10;k7AoxscXIxQc2PPXtlIOASwohNPpeJZq2evf7G1c1XD/5j16R+Iw2Q1yreQYTucG+wr9PcXhdCk7&#10;AmBcNDfct7XjzOOmeNGiF8tGKltzhSnrh1qhFGIA+3TY5JTYjD3fjF/fOIQoMCMlKhHRRpoOoK83&#10;3zX9zfZqeeGCHW0zV24ZzhTKmXwpAxOBs0XAsPDIlwBBWbE5vS07p5zYNzCkwOytzSxBUoFgJXqd&#10;NSh6jdIeuUpwE8IFieaYFkREpml4THEEhvD34ZHM5i2duAViubpw5pSbn33zz0+uxuOJ1/4Ex+Ov&#10;/fHxV//4GB5/eHQVHL97ZOVvHloBB3y46bFVf31q9YJZ0/IA4cJ8QvP03XkYL1AQP62X5aR0/TnO&#10;RzLORCQKbWPEB7OteAUn7ADmkXEqFrfdaNxcodo9WJw1KX7wrEavUIrkSys3Dr22cYgTso7bs/3E&#10;vSdARhnsy3j9X9YAaIhgT6WKC2Ct7hga6spCVhzmYfEi7hqYMi4tCQbKN5jQKfljfAqDDA2nYLzg&#10;JDQYQzpc8QrhJNmHkGcQymaEUAoPYcTLZypbV0cn7QZfcAphrlLKVUuwEhakYhVQh4GOnvmZH826&#10;7Jt4ee9Wb8vr3o4t0ebWxhPPnnLdX6b97rHUOZ8e2rBj+3sPb2mGxe8pM0zSICx5hepKeroKdAGu&#10;1u93zoB9xBPkENVE8+zusBfoZJ0guxEiQDEo7N/KeJAsT0MRFhPHvkjfSc4TB23mcidQFV9JrKyr&#10;tViFsafGit+kwLEu0j7xZW4gb1JbGKgi9EpSsCiSZBgLE3aoI7SPhy7FYz5wogQDQhJi+eIh60m7&#10;6BA1VwEWrtceknPDpBCEjUNbpi0GwwJjmRhX+k/5RKiGlCxKHLPatUZsGuoJ36kbIsZHYzr4q9sX&#10;UUf8MJIZByG/tUPqpjnODqM4lv7OJ2mDlmLUngy3jlyN4fMF9IartEeE2ht4kccOXwxdUSYWneSO&#10;qazTqraSKiQcz1LAVPW98KR/EwF2b1SY8WeJJySwFtdP1txTKpsOm6azl+tQSz0uWw6pC+ZvdmQY&#10;aMfVBslXEZgZnlsp4qn8xszno7YODDeAEUBplfuZdZR9iVJgkWZVzttDgDamvToQvaKnFexqUZik&#10;KIwpxjrD0jBWB4gpyxRCCyGzqPK65vxycruMqKuqclwPdsZrQy7Lw76e+fvJOsY5VzNyTAKJcOli&#10;Rm8NMm2mQIqXrMPGKXtCdwtnq9Zk9SI1k4q21FemHA2BcQfLz2a13xz3gali67KiF3DxtZRwVvbX&#10;ESK/RHNHSSidFYMmGEt/Fx1H+4SqPNJOGKH+r8unziAzpd2G+b64P1jnaSzK/V/9PcTxDK+/bsf+&#10;95rrtm3c7RyzOeNhLn8hVnOaEJXTj1Rt8OxmEVkJXUMlwoq0+iCswEbtnU9H7hoo5GPAUSoxwkQf&#10;auEUboI0xATqrDE1F9Z0XxWjMbi7PHYQo8FSUYE0D1GIblNHHeulS5cuW7bs/9S8IC0rnkiOySb1&#10;LghMURylHHDPh4eHvvSlL8ByUYHLXnrpxSlTJj3yyCM33fRHyI0CE0d6x0I5Aa3Cv471Ej8tyLyB&#10;77Yc9jDNz4EKdLSD9QbuCmmUCgbbZ3nYpK6zWChcZdj3In/X5xpRp2lrvPAX+FxDueIjy19fv7Vn&#10;TceOddt6t/Sku4ayg5nMqvhuT8x9R3nZ+5ecf/HpH7zossuv+I9//8q5H3r/TZHTPtexbOECWOsq&#10;2ZhsiEZhTlOcdy6H/4AkQi7Wtu7Gnbnqlp5hKBCKhcKhiqFsMRaP4yNAcqNhLz84xMmWCQ3aSPEb&#10;FJpSrybQB5F6AbMhKi7ut/fcSORpb9M/vTXe39s/nV16caKtDToPOWHJmAfgmhyw3BUcMGcwjogV&#10;tDsRl7mK4qYD2WBBrHhSvUvyK7EZHHSWcAYaAVgoYfhVZjQp4CajJrZZACkHwyoVYRUZ0hEGaBKh&#10;rHqtAFRhgfZgdIzm+VigisAsmvxD735gq5yj5IvRXn59xbrUBpSkTgOBW43eRD6Mzs9sjHpxD7Dt&#10;PAF8NaKTOPZTyc89Fd3nXbFYC3R65si6GKzsDvOwxpJF/+9+DUjfXC+C0CtcEw5nhtG8KlicSddm&#10;gi3wKEUIl8HKbRyK46ApPIiTB8vexuci3asjt+7Y87JV7/jtmr0ANodVrviAVZ5KmQwcuMB7diSW&#10;G07khiv9q2PZX3n52yKxHV7huTVbYsnZgGboHFL4QBkpeDgrYHHCjV/HGGdzjMGin03ALxfHJiQf&#10;f8+0YlPzpr5itljO5ksj+dJwrgS7iPI7fM3ky7AzYa4M6Gx7TR0wk5OWw5AfWH2IXTYX13jtTHwA&#10;sAgxZKJjQhPN0+QF0XnOJqVlwYeu7h2bN3eODGeARABqL1k877xlS993wuEXnnT4+08+Ao4LTzni&#10;/XgceeHJR154ypHvO/mIC04+4vyTjjjvxMPPOeGws5ctfc+xhy7YbTau+46RDGHGJolJpugSroKU&#10;h8PNbkJMiLIL+EW5Y5SBRXlX2FRMIpMpkAh84jpqtDshK9rhbKV3pDRvSjIZj7xj7/YIrW6+Yv0g&#10;IFkeTG4slvec1XTgvBbM0SpX0sMFTMUqVye0JGABrC++b/8fXH7ISUsaY9WeHTu7tu3EVcA08Yra&#10;yi+LuMlEY5O6iRpJxwdajjFdmdLHBGYTrA0XBcOBgDJpVXuG7NLdlZ0bIg1t0SkL4KusgZWvtJ58&#10;8cQLrp5w1pVzvvHX/Z/MTr3g0976Z70fX+j96jLvl1d4377A+9Th3l++C7fEZ8xtfe8lM+94ZfK3&#10;fj3v05+FRQwp84or4QAX3RfO0+CoUuZzUgYWJ2AxGcVqubCzglkoyKyPZGKlZn7w4uy0FVkMkmNp&#10;rhbN15JEJ0Gk1G+yYLcGejxNikJuxaQsdOXjcweg8fsJPAEmGCuRq6pSIwE85xJRsIymjeAhAoQM&#10;6KZRNAXSchCqZcJSu0kIA0dMIo2vTI0igfJHgBytXmAWCszF1soHwfMkjEdQEFcJY/DKwBIWUjHI&#10;gxLHnZ/n4hWOoyMOkeOJGD3CP3GHhMbWK1ZlbjwYS132sAye5+IwNRgeV6EwXFDfBf0z9pgU2sYx&#10;xoDeRURJjBREwrYJIkmz0QiHxP/g2ABzMrTKI4geg+Ih8gTLcAzzEy+MxaiE9JCaIwPOF5GLYBS0&#10;Ba+4JXw5EYZoyt0V2JVa7iOAMJS5HsVKilAyUAimGDWliqNOJdCI0zmZGSWNz+T0GPRKhl2HWJrI&#10;rbV8zD6q4ewA0AOVsDqhpph0ZnymIKsxOIuJKn5le8qk8L0YTOaETJI7TV/Slelx5DUUs5O7xanD&#10;lrghpqgDwZeMU67KQMfTDgz/QhrEYUBmdDP65hfqiQNbmlHkLgkGTTg4pdNhMeycCvpPyCM+J6MN&#10;ZuQO7j6A5gxc6mbZpjJuoVVpJo5wOMjPTUHZ8n1ndandtt+UDqp6/XGy7y6lDbM0vxzy+cr0t8Ve&#10;beLsgOCr2Kn6YP5UFhWZYNkgGanf13HSRFo7SqNDIINRKfyv/XEc3QghgrLw2G0ZR/l1C+F765Vg&#10;7MX4GxPUN3VrFrMjOlaYRtWu3GWVPPC0po5ak2GbrWg0qQ9Ho4hzJDtKmevpMlE1/xPqBUnnguKj&#10;jZuNCnQzHVXmRpOzBmTNKQ9gZY0d1crUhVosbEx+wXUtKpG+/k5cWlamKvlViimCVLfr07mFn3ba&#10;acvCAKxkIpVKNozZDHtBBGcd8lH/rl3gQGCpn/zkZ1/+8pfAqN1zz9/PO++cOutzGakz5kJVoV8e&#10;VX3Va504CGGqLCDYoyg7t3DX43AHw/AbMgdtt4TcweukOW40srQBsIIOt2BYrPDxqAtgYc3R2Obt&#10;Pa+9tXXHICy5DogEmsZkLJI66Pjc/L3b2xraKrnmSqG1nJ0VK73rwD1+9u9XtLS3vLS57ZO/fPGZ&#10;dZvByCch8QocuGi0WI1uG4y9vDrZnZ4QbYBkqxgUCMVC4VAFlqxPodmB0Ke+xrEV18uYPglMRIFR&#10;/y2/OsJNQvK5E9/CRV+6f+dt9p6P7tu5+JLGyZPrib61rjyNjEqAkAs1CwZkuMAP0B0NGGddk9ZB&#10;2EPQK4SN5DOjVwZ+p4CLyheTyA0lB4PjPnAIizh1x3opdDn7IJgOROsq4+TBYjWx76iJVw5uhdkU&#10;BtIKro7ms/2jCq5xLdCbl2bVuQEaG41MKXXB8tWRXB4WLoIQOfTSaMvU1Ad/G9nrRJgH1pLtisQS&#10;skjPLqiQoCJ2XUoYJV4/mhftZngCc2owpIeEGoQ84PPg0NDWrdsnw3pENHSG0iP9QGlvxm6VA6f0&#10;VyGJpVCI5CDTSo5ILgtDEy3l4lmEruLZEYCxkoVN5aHHioMARDZ4ufu6t+44es9ulFiJWmzw4p5h&#10;CBOkwK/Ua/w2JUut6ea1yF2uTh8/7dW5KeC1TKk8DKtfEWgF8wdxGSz+XCgBbgSgDAhcgN6wEAal&#10;+IhFdxUMj7xpp3XADN1p3TEgNk/wwFWZYMNBpjkiQjgW8GFwMA00B8pzuhsk6vHSVzB5FPg7CxAO&#10;AjowZxmkCLfygw+4618VuEmCGNhfERgNZDAPN9KcXTaY6rCbyEMxEP++DyhRqNVANUjyG4ilLqrP&#10;D/UxG0vSsJBpsE/ANUPpYe5+Ooc1zpmcgM+HzG+BKYQIXRVwJSxAwg7ZrRnOn3LQFA+Ym5ZyZ4Vy&#10;0tIZrDcWzGq99Ky9/vxvx/38i4f+6f71eyxaCCedZ3Vs/1HJ0yoCkLllXlg/jBp7CXCAMuJF04FG&#10;vGIX/hO2Z2QJu9M/MCiLuKd3wofoHMm8g9WvMAMrX531hRumX/yNWVdcP+GkcyEPyMuPeE/+TmaC&#10;0VJO3gkXeBOmeO/fR9cg9JJ7HjDpy98968zTaOF4kwSBESankHPWlQNjyZ6JiKXReGEn2G+jaYPO&#10;u6aV4AUYsWKSHuVhkVeEs4x5Ngwk/MKBoAuiBjAJiJM+jLQQ3egbh3oc7AloQ9Nt4GfWaRKvIpks&#10;vfkXE6VLuQET4n5lLW8jZkGCCOOQBtB8Hwk9nVhSZxTKjC55kGMC7zrq2ufdYieQNFZ7oKkXnI5T&#10;qzjZik2YfGKKUAMZXKOUFBfDMkCWtMaCf9xbzVZgtWE2p1MQTZwO7r6clA86UIq6GMiFinKH0oyh&#10;g0MwMiUnyK1xvguFHeTCOhe+MmotjgtQ2l/Jz+A3dtNZ6UqHeHgRmuTUK5OARUtguaaJJ+RJIVwS&#10;l6Uwkm0yklLO8saj6u0ww/qox2xP7p2hpoBCggwpMzM/i+/EmkTWa5cSsSRTPGsiWeiAtAlkdVK2&#10;OJwX0aIW28XdbO6VBP4sf84QyncaYEK4fM54jSfMXh+rEsnCoox1fvwjaauSpRkIbI0sGqoKgKOw&#10;oygE5h1GJpg0RAHWXjoZXfWZGT25kNElHSHrkjqBmgyM4Rg/X9lv4iHyCeeLo2R84Z+QleXXEF5G&#10;nKgmTxF4Xg/xmWgE0p8i2/7nxaTylEHGHW0G1KIrV/oTuw/2Qv3id2DoTt91fmqEBVSuInQa4lCQ&#10;+c9tlSMybFB09wojdDz3GQ/ZelLZ2FVU3B8VKa1gFGoYmzLqNUyFsS9xe/T/4rOPpEaTjdmSelHx&#10;OKPlULqIFpEhs/hjaGP87a5lt9F7oNykmot4xHgRxgMlxaU8b+swp/yVsJ5T6WOVoj5S4Kdg67Q3&#10;IrW+gEDlSTmKawiUUJ/TzJVah1oYUqkC6toSucE8Pcw0WiTEqXOc40x3wP7V8MR5x87NMK0H3h0M&#10;K1RRjMl7/7IL6iVeqTnjivzf6lf+3//9t/PPPw9s7JYtW/bdF8L8+hknTpF2VNTI1tRgXOJAS3xf&#10;w5Cs0QSnDvJl3W8NFi1X+7Uk20zzK36FhBPxCPw160lyFajiugAWkA9CgWgiFQUECtKjIJiBw6u2&#10;trTAJm0xnI2G29tDQMGLZEErX4Y1sbzBmz/QmsvOveqP3kU/6bz6v7Z+787B798a++F/zbr37wtX&#10;r9kjG5viJVNQFBQIxULhUAUEH5AZIEsPyGNn9gIZIqKhYdumxDAGUAITvz3Uy/Ds4gUTDj9knVd+&#10;0NvS3b898dyEyxvnLYT5i/DTL3763Dc/feNXPvLDr3z4B1d9+Adf+eAPvvyh73/lQ9+/6sPfu+qj&#10;3/3qRdf/20XXf+sT13//U9f99orrbrv6e49e97PXf//rkafvjuxY74RI4PbhTDPKhOIkLPKlDOQs&#10;Y8D9MN48TQbRHYtpBAEdI28MNgOTbrIWAuLyskxNtOMZVZTYz8u9VJN4xSlXYYlXmoflVfKiGV0d&#10;EowQxi/YZjxqNCEOXBRXTYO5YYBWhq0rYqopjQzRAkg0MXqsBLE6jfN5K27nMJeGVramv/TcGCEV&#10;DPA5y6Z7x06Y8Qs/AAtiigxhWJDrhvMyC97kGRWYMHrCpK0/nvPojHJfIjcSz40c1brha/s+8YUD&#10;n5nbPBAvlWLZ4VgGM7CSxcyxCyK5Lpi8NyMWfaWSee7Yqdu2bsOl2WmA+RBUVBW70fD4+NoiQzX9&#10;DJiaoPUhjnPtUSQVe/3ktkXTm3H2ZAl2ES0CjEUHfkDoqlSE9cBSsWq0Enh6gMBBpYyTZ2tfrvk1&#10;9WljuI2YgUWzCCmHifJyELTCj7x6fnHHzh6kOW68KFEcZSlV4xHvnyvfuvXF9W3J2H2vbIQPsKbY&#10;/Ss33bZ8/YSG2AOvbb7z5bcmNsQffb3jtuVvTWqIP7tu+90rNjbGo7jyvmRqS6hloSyTAOSMgoaO&#10;tGUYq1D4E4nwNEHhFsroYtyTQFDsVU9PX3//gHiUVQ+eW+82BVOOJzYnJkNeJkBXsIgbwlglyL0C&#10;/bVgZjMCWIRhUR5iddmh0+Eul7AL57R95UMHPH7jmZd+8mMYiZnnddJKxoF0tjH9RQxdVkxj24gw&#10;nFlSj9AeJjuBWDivsNTZ2QWIoWB1uOpWJDZrP24GQFewfQFMHgwO9/AOQq8wqMMPiZR3/ue9d1/k&#10;vfez3n9e7F78j388CLIEJHKajFlTiLzxul9mvhSoejczwOFZUebcIdb2HCGwVHDkJROyhXEoCCO8&#10;AOdrwaGz8NR8WAzWxNkCMThxnvi4IpEat2KVjq11iSPWiE2vGiNXduVi9mvJ3ipsxMpW8QiOikhZ&#10;ynpRdiaQJIgJ2KPUVtfUxEtBH5QvEJ/ABEkK7ChKQOANB7EStZnV2yU/DL7b6YMGIOK7pNECWmkY&#10;Z2fc+K2LVmP+BowPf1UUQ0ffucglPQMd0nr+wN6zjcht15wLBeEyAIbtu8A9PsxAec6hOnGk+W5c&#10;Lg4umFvxD4+0RUc53U0yYpitCUxgm4/iKOLuH0cmMbdWSWPGzA3AHTvASkUJJB2kImoEW1wpE1yw&#10;eSJudnFyZl7WjoThkGYxyU/wxA20DpPFDAWmQyq3M3u7gAF7AtIpmg8r3CRVqTPNVxlVYInPaIyq&#10;GZvZqRwvrqAbblE50j7nj4v08Mxcaa7qATPGMjVdtpOg+m1mPY+/NYvWKLJyUNZQlWCcbyFMIIQT&#10;AoiOUAL6hUI0jRQv0bEpX5FpVjx4mAXdyUQKowl70XxhcmeZAkJybpxtsyONb/Oj5UE/N4bwpj/C&#10;qamP2C2kFbUl6RkHGXM0sxSBvaYMUo030DMn0NhoPf5mVFRI5Vwsc4F7vE1i1d7muNr/sjLrFKRs&#10;Iz+7rF1zh0uKsDEJO6d0H+U3n+C/nf4G4moR7rdTUp2msH4mtWK1NNdK+oDfRHOqn+DwoQtKWrPC&#10;ykKstngsrEH03WFywYUC2n3U4QoQwNS1q4QhLYtep1Gs+EGiPFVITABJ4HBqCMgpZhyHKgFfo3AD&#10;7XJk9brVO/uH+Vi9djVgWIBqjfoywhi8qq2tbWjIF/hs27aNHIlxvcaReGX1y7hKFA/GXosgTBxQ&#10;F/tSBIfPBJvqtN1xpnx1u/2r29P65dTaKmrHeGkmTVFeNj6qDYFZy1EcYfoorkCgFkxspzTj8BdM&#10;j2oC0sUhgwPYFOf0eTFIDym3TpwG4RwEY5lyZQTeMbmjnM6XM6XIsytX7tnef/z+M1788ry/vr/9&#10;PXu0NhbavaG2fZOJyxf3/OOEpz5xCCzXnkQgDIqCAnHfkwhU0RyPQFqMLALC1hd/NRt+aws1VDBx&#10;jhPwhPWCMvHPOm2qVxqo9j7kdXi3NFyyY87xBdhuDXaWy1W63nil/64f5v7xo9x9P8rc96PcP3+Y&#10;/+ePcvfjkYWv9/04dz8c8PXHuQd+Wnjw58VHflV5/LfeU3+MdL5qc+wJY6IMLHq3qZJ+mUQy8iQC&#10;6hrHhOoxsJzTohI495C0g3q4kWmV2J6V2F7VSEM1Mg2nCjYcVc0u988NdBa6MnMG3cQrPVlBAMu3&#10;2JISjhTxrr3s9UH1AwNYqfakZsL+atgXXtQr/FXN3fylyJuPwTS24YbpkWpQYummsbWbr2y5nNwc&#10;zMAi9IHSrjiehxeQGt5hIiCgVzAtjCVpbTYB2pDRBgQMy7Bqm9fYTEhj1HvXhI779//HbxY/+ujh&#10;d9y89J+f2n3lF/Zc/sgF/5iRHILED5xxl8vuMzd/8cmwVWdvoumVUrpUHGwsdqVeXNOo/jb/VSDL&#10;+uHyO3j+3F+fDXK+WULUWKnSMKTuQbt9lOhs7544ITOpycvgtElYbwmOPB75XCYPZ7Kz26N7Tu6t&#10;5la5t0GMAdOuB4ZqASx1cK2PbkfHmF2kOa/mTYtdEenxDyZlFWHCZXbHzp2AqWkIIo/TQYoKCIhX&#10;Onf092zbDrBn544++ADoC3zo294F8NbWnf3wAUAFuGbn1q1Q4/aewZ5t24hC7CtoFEaBGD//MfGO&#10;zmOzYwBCh3lMbHgpmYuWkOKUPXpR0yFigzegV09Pr7ScZAgqmzPJGphDd2/GZbDgADYqlk86YDID&#10;VUsXTqD0Kwk7IAMLVgMMlQYAmHhiDKfYmu6wG0QHnScOggfneJ5sP7VcJ+oBhs1rG+MpXDkLFm3b&#10;0rF1BOa6gs2TNbCq0fZpkQmzuRmAmWMSFsDNgVfrNE2/In01Yap36w+91572zvyE9+z95trSts0b&#10;3tqI+YO8paNx04hL4c3sW6bOPWD+UpewARFTWN8aZknIYtYSHcnzEmVNOWwCLTaNqxTSYkM0nRCS&#10;sGQSjSCF4uqxYykxtQmiVfUZveFTVnUdINP9cagnXsBIcB+Kg0JfEl0zvsWX6ZXC4gYysz1SFWlQ&#10;K6NtELhQo2k0A/tAbgsYZCBnXMN8X7zPwS3lIOii7EJDbSeHd7yIFU8mhK/OMx4ql81d2IsjRf1F&#10;Vn3nUeKXfDLNZjoJvKa5V5QwZtYI0/l6pksm0uDrbcaWS2WndRKcSLt8LReNbAjObOXwA68DjbXI&#10;bFGpnCBnzfVjHJowLNZdWoRR+BIQaN2jGmje+kAYhttOhJM/TEJSFdxOZRIzwwNBGdxIQxAOy00S&#10;UVECuoJYgmSxFMJLecp0m2WKW6xNkIjP8JkDKVJDJSSUNvo41HCByig/rXBzJBUUNN20bXK5WTPk&#10;OAuRvhHfczohgTZiSmi6okBXqnNxsExuJq/Ar/98pleKEPETY63j6wyMy93ScIff/dyoAyjGl1jG&#10;jiOrWlcVKUlpy1nWntodehRA2KmCj0gi2SPURs+YkqcoFnJuiCNW44eES7j/rCNM1GBfwWOWyHaC&#10;4mdn+n9dJ9FIlUNf0SpGsEgorKSrq+4oRE0VtVyN8Tpzdx2tFkKJGksxDtMxHoL+a64RIyBKg7k0&#10;FCg01dXruS3p7bVs/BStLd8ZShElYz38FnV8TTMaldWDcI7+YduhnoS9gq2zeKQke/xFkK2ApFJp&#10;agGMFyR1Kbs77CsCUKsedjlU4noDt/m0SB0qMdez4ucXygMpCV8vsdemI0a0Ldu7dm/0AQH06qkX&#10;nur3v556/imeKeK+xtQgfPGhhx569913b9++nb92d3d/6lOXJ8a7ABZWiou+pwfHw0e7xNDve997&#10;b7nlVvBj58+fv3LlSp9zRJU5pbksWcv5tmmuy+coLF+7Am6h3hxoe3hXQpVgzUlmNR594XPjxyqn&#10;4HlcZVivcVplDBZ+APrAJXUBrOHhkUmpipdsZFcUogMS00qleWK1VIqWyiPFcm+xMpgvD2Rhcfdi&#10;V7q6rmPzaQuHiuUEhMdH7RH7znsq936k776Prvn1uc9dccQrU1u7H985C1aP8qJxgsPUF042Tm70&#10;IKyVmYN29QSfl80mWMRNDLcZHkuRwPg2JOPHHOtVBjdWezNPZ3ZfPftjkdZJMNsIEYqqN2XW1Ejb&#10;NL7F5+eqTKqna6ac6Iok8qiGOEm9A9q+jmNOTZvkBpJ7RHoOyyEPG0gPEJ54WOKFcN4WJmFhQhvA&#10;J/iULzIt7825dU3PlY96922KXPbY9HTqgsseyl32zOGXPnPkpc8c/ennj7v0+WWXPLvs4mdP+Niz&#10;J1307Ds+8uypH3n2XR9+9rQPPHv6B54547Llp96yZRFsjyYJYhCnSqKOyw1CyV0wxdIz0WM1Mgw+&#10;U3nTxP0recjr4H39QtIgCy/dnr56/9Jjv4U8vnilsr1xIULOiUSYVR+PUgr3Bng9I55CyFPYeInx&#10;dHp4YHAQ01N4aaBK9Y6dKYAOYIFA2LqUk7AA/gZWrRSqlQxultlaKhzb2DUblnFfE918V+Lmn0/9&#10;zl9nZQby8WoJ8rDi5eIx+25oLL8cjW4sDORyO1tz29oK2yMPr2tUz9G4kOYDJx7JV6CmI8aOHXFs&#10;TB2XJ5Jem4VFpJDU/it+8+aNP/zAQbFKdiQDq6UPD/M7bKCYGY5Vcl8/fVGy7xvu8KHTWo4WC5Fn&#10;VkFikWP7a8ZY6gnYPzqr+W6IBsma+ZQBNwwqf3AIl6Pi4IAXNpIwCHDDal+2/J4j9z/rxMM29efO&#10;OnL/c+jDmUfuCx+6hgufPGXJp848ZjBXvvSUJV84f9lgrvSh4/f97DnH5UBWqKkys4QGVMhq1xMX&#10;5BBrVZLDZ+RgjMCQbCCQsuY85erxdEdEsSBnbXhkYCgN2BajRCao232aXfHx4AVttHZ7OVJAEPSE&#10;g6YkYI09zzv50Gk49ZEGZkJrsr0lUc/pffDBR5gZSPh50o68+IzmAOA13HAslBbN0WAOV9ziF+dh&#10;AZ/39PZjT0kVCXAEU19n7WOGlGcYA+IdHORks7f4eIthDXZ7j/zFu/4T3jnz3Cszj9wDahseFvE6&#10;1cbnY/ZhNWe0LHg5nGnIeWTs8nA/HG8nzEzCJdglHl1cZYtIhQUwQEIrMeMUQrIhuJyNZBawlja+&#10;EtJHDYWOBEoelMI/BCtnL5WjnLDfa0Qj/ITP/mKbwmNCExJZ021Mn3zg0JVrUUfZjQI1cBaLqRE5&#10;IyNGbjVgr4n92GAxFkR5fowAoMWSFdqFFEQVk01olIU+FxMUQwmnq7sTg7DTq0WrrTecQuEkhwfy&#10;X9K7NGLE29GFoL/yXzEzTt/2vVwLz4YYWZUpHLjUCKeJRyw/aIvN6DnUdzhY1Th2gKA5biEG3axv&#10;GPngUix8ZUoQ/sTvmlVLzO+4fRwOWYFVxpTuCGF9IahQk7lG+IYwKVIVuGEyrWelkJa5RiQTgTaG&#10;qyQX1Lg6ylXURRYW17GURvIPLsV1m0OFWjgM4vegCNVRCOL/+hWIqh1uTOAls2cDDCLixOWQcsJH&#10;WKREKWFOs6bVwaNx4TF0BM9KpZw2zTMGQ1WJUYjSUSOVviFVcgWxBNGXCkOSJuQgmUbIEk8JaYfZ&#10;WBSxEsJ/xJx6I3aJHx6QTqYtN+hnX9lhmFGNBXGaEo6GuHprHIkYovOsNseGOy0JKFkjZCI62hyX&#10;J0ULkbIjVSeMSvpOFJVwtbCm1XTCN7vqOY/TYvxfvMzRH0wPJoR8rGmIq0vMj/7BFwbyMUBoh2pF&#10;mwsahZfGTZiadlKnwpRJaBdVn8mPwdKYSFyifqbscmZPY4YdPTH+Tll7wgKt73Se91mtQ3n3tOsq&#10;jJtqwSDCudHJllLFqgQQqopeUQvD4bAqrPpNGGtMQDaPPOSYw5bY4/CDjzny0GP8oudq4DG6e9xx&#10;x82lF6/kvttu85544qkETDIY9aWJV4PjJ6b/ylDJ8V3ymc9cfv3134vHk+9+97tuu+0OeCiLDOan&#10;j++bLZJYcQxK1rvG17CxCjENtpXV3MLGV65U79v19HGwxDdlT1XYBCaK0jq57P9YPhdpZL6DaAN+&#10;rgtgDQwMzErmvIZWmy5UrbQ2pNLVBKxVQ5t1lbbnS935Uk+msHO48Gbn4GC+8K69E9XCjkgRjp2V&#10;IkzLGiiX+8owgWmk+urg3LVDLZFUI2ZXMY7Dz0sbWuc0lGEpHPFerAdjbC/pMukhd8tvR+uz0gF7&#10;pfZcsK6SLpW3Re5q/fLwhNnFeCpXrOZhVSivevDR+8cWHMYoFJWh7hM/Np00K3nImYkjL0we/7Hk&#10;sk/Ejv9E5KiPlA86u7x4mdcy2edlsbYS3wfLQrRG7CBl76Dzj2VyEpYgWUR8lXbyP3ANLNmFkFGf&#10;anT2g1u6951/yJeWLVy2+8Tvv2NxR6F8/hFzzzti3nlH7H7+UfPPP3L++45a8IFjF35o2aKPLlt8&#10;8Yl7XnLS3p88ZZ/L3rHfFe/a/3OnH/jZ04+YvOiCW7oOk0mOME2I/S73cMKhtyuWQdsFLt/w7GUV&#10;r61ayJdgmXD/FMJSX8fwLy7M/uYT3vBAtXmKV01ASkbHfhdA4gTmcdR9jan91Q3UvzBMtEsRLjmL&#10;q1lTahAcQ+n0SCbL7jhnRMHbulw8XYSlrhDDggMXw+LpETAVcqQ6srU63FkdXF/dvqK6+rnET9+a&#10;++2BvW5fNx0WRYdJhbFiLloqnHNoXzEdr8Qa811tha6GwobUyxtS20ZkCqGOde1fgRxg+pPfbDs2&#10;irieCVOrpKGb6fX5MiwKBVPpaIEL83pux7M74y/f+NFDpiZh34tBOPL0Pi1V/s3HDp1Q+WM8a1Np&#10;gGsB2SiXYrAt5AtvwIy4mpHw120bJCZapAgQH1oAi5bAEvBQaA5jYR+cy9NsiaJgRamhQvnUealj&#10;p1V3DBdOmtdw9DSAtEonz2s6aiqCTves2PjfL6xvTcbuXbnpj8+sa03FH1rd+efn1idjsBoUUcY4&#10;DZp/JcaTgzRX2MThp5WkRCIQBgJuwbXQKQkLoU76DBhQNpNFEJbvovZCdc2p6MyJuAAWv048aCoB&#10;WJDFV2qg5Go5f8h0M6xHHzgVzmZzlGXpf93xyMah4WGK0zFBSZ+YK7UE5NT6q/AIAlpOC0hR7hht&#10;AgCfeUkphHqA0LBc1/DICDpZPE8EOouTB3F9w+hMu/UkzzwGxDb4gomFh7/PO+RM8uVVaePzjJj3&#10;hZ+ai0fu/hM0gBf8kfkr5q8iDBoJcEiAeyZyy3lQXH2kX6V4HlKjtPgJgb54OIy7yJ2UPcWkNexi&#10;ioZWfWtKhEr8XO6yvBNPk82U3B2Bc1xa0WhyHM7unHHm3MDJdtN2SZ1dtmvMxU7J5jPVYEyf9Y39&#10;bCQcripCvQNDIHau6SvhKFyizhqTqND4GtQnH4Woe9RJP50o8LMIn8VNJN3IBOJ+AIPRCn1pbKFw&#10;J593wyh9GEnWVyvUUdJpUKHolV5k4SoH2fCBGQp6SI9s++STba8ZLSakeF8yTi53cJBDCKkdXWUB&#10;XxxCk+jxv8Y/JgzgITV8444RDxMPilBUvpioisdRbYgZeNRjoS+GtNQ6UmWI2LCi1swxUdv4IxMF&#10;fpV69AMTgwjFl3AL+XkeS5Q5iBf4qBdhkmgZylov0AiBsBOHk2aERW7NKm+aPs/VWZGT/rpPV8Tb&#10;VHiIBlm3UBWn1N9YTENQORcpFffVp/G5fZYuTL8g08iwmvF1f1e9iNpedaLaOB48ER/iW/wmABd3&#10;j1cNUytI48oOBloTrFA6QTe79WpL7UlXe0tTa+RdKK0DEzrApEOFKjU11jvBhkFetQ0Vrne0q6+g&#10;GplW6UfelFU+jOpQ7R7Qf1JpaN2BVrtKc9w99F2ocv/27q53l6ODwy8R+ZYfQ7vh779zifChYx1s&#10;Ha5y99c8HnKOSQSjSmpbbESrfofDuqkaSAyQ0TPwQVI4ieNYdfIf63OECFJo7SKGagqMnZG4V0Tb&#10;mAgBswKeQJjY1iGY+hZj0lPHX0SCVYEsVMqCKwZKTQM2FT6r8RqVAKxG6r7isWoqVW1o8PhobMR3&#10;OBOPv31WOf744wEeYgALlm+HYzwkwMSr4cHRrgxrUYCbEvFkS0vbd7/7/Wuvvc5fVOTQQ5f29vYe&#10;f/xxF1/80Ztv/lsiYUOMMAF0CvbbR8aPfJ5ayP11dZLPM/OVE7hlF7SasDIzuFWc/JllBT8QgMWn&#10;5JmG4/6KbMHAwcm6ABZMlpnspXG+WxJmrlHzy6VJEycOZHCRGEhUiOaL6XxpY67YmS1uGym9vnH9&#10;hMbc7lNS0dyWaLE7WuqOlru98nav0F8eKRfS+efS+6UjLdF4QgIhTDiMQOFQxdR4DpaVYVxN6G3M&#10;pvhs3DkSkPFqARyrvRdHvWxvtbf88JttL43sNZyrZkuRXKECaUglL7LfwQv2P/WUyKJjyGQr01Ej&#10;ou3TEwee9s5LL7nkR/9xyfev/tg1X3r/1684/bOXLTzpLAySsoPihIW4WuI6iSsmky4wHUBmTUoS&#10;Fi2AJQ+12IfkB6A8GZBT1uFrOtOwuB1mspUjTdFoQzSyqClxVFvj4S2NB7c07NeY2iOZmhNPTokk&#10;WiqJGOIOsXQ22jsc6RqKdAx4G/q85d2V+VNTHfGjcbcgLDAfssaUeCDwxxdQjEeYHQJYTwI/xeNd&#10;g9kNM49qGtiJCJAzUzn/6K8y/3ZYdcUD0YaJXgz2aIvGhvs7Zh31xhB4DMLC9as23lK9S4IcAmk0&#10;nIvCXh3AEhDT4zRY34utQWR5MVXIRQt5QGgFw0LHHeYSNkQaJkbu2dn+b6/P+VLH/MsHFz9UmhQp&#10;5hP5LKyKFctlvJH0yXsPLmyHRegbctuaCp2p4vb44PrEhm28pUWISvP76dhsQBVqeuVz0CTC1BJd&#10;z3FgRRbASUilqcWwfrL6Rw/mbvrzlw65+XPLPnva3p87be9bPnfCnz9/yCObfjw1e61TIyzcHq2U&#10;YqViophL3PmUzcCSa6QT9QIMI0GQAoorrtMqTOhbA9gN+wwC5U0MJSGUqZsMPWRgwX1dO/vWdPTm&#10;ivLBnAH2hSmEvWFTCA19yV66xHZVBlLLZQ76XgXUhUMsNso0YRCZhZERgLAAAIJzwXGhKYSzJvlM&#10;y2F7Txq47+z+++E4p+ves5oaQMNiMUv3ndz/6Hv5+PO3jk4mY/liZUtX+qXXd7z42o4MbHFArwef&#10;20pBuSy+zW2lvGwNOJmRuN244ZdMOOXrOGbRGAQJCiAtbFmg0Y+OIaVCRlunRFqmmE4dtbZ65Jrq&#10;kWslTTK39rXC6herPdu9XA6vmXugd/EN3pmf995xkbfPkd5Zn/J++qh34nl8O8wfzKxepeADnhH+&#10;wD8ap8kpTEDBC2SejoBP0BeFsbhnxA3Oi0/qb7yGEE14YsVJ6pIhcplOiBgWI1n02IAyq/CwdwgS&#10;yfRiUy0tkyAaFsQjdUjPMuSdV/Yxs8/YYunLKYFLMnbd+rBke23QqA9SVY5l/LT71uT5iMFtJlbw&#10;v3wuARNMaGY9aeNcGy9YrpPUEvYO6EXiwnX5ayJJ8T2RMFEn9VnTGJAKlOdkw1VGnvRlPqlDbMZB&#10;raderPfxBXwfU5mSfhS2kSWsFQchS64wBg2cLB8vHzVzy4FO2AXhEJUr5WQtzi0S/0S5Wvoh46uB&#10;ih1jWd1KKWibzc0XWTdjyfKLbIokl5mFDuog0JEAS6zNnBcXyO132Y9J5XiZLEzcXAbKOcvIQYVJ&#10;mTAIIqJH2Y9QlNRusCzLz1SoE7kYmVWzIZIiE/dYMOmF42CysYRfXFJzJ0U+fX1mLnZkDYlihkrH&#10;kKZysiCz8JqBl6AL6S1Mz0TBtSCYLnRw/pUIBRkLEgprTWRofbwuwy4XuZZHYnlnSCwPhLm4PHzC&#10;k27/uVUG0efkXfV0jDqQekwkLZZZV75nPIucQ+ysJAi69BDPm8eRLKx88jsn2rJgv0yLA3LjG8ld&#10;/yL2XDhDlJSPzGOVye1Rn0vYhhlPFY0mFYp7IIpGWAyNDisjeoQ0VnWGiy1BxnfPuAr+118UtC+h&#10;NaiGGLV63yabda783yAFa1Qan119jdkcVrc87qLZrKWzRlRhpto2mGDXJ9FOg92WO5+dvtiQa1e6&#10;5xJD5aWWSgHrEqhA5IMtpJgclESxheJesfJUzekbhYCDFzRmtf1BE4FPTuHBrT0wmK4zUrukCXaF&#10;fG//WrelyVRDc3NbU1Prddd9N4BhwcrAyWTq8ssvO/fc98L8FQs1+HvqfOPRsA1jmkycOGn58ud7&#10;e7v7+rqvuupLfAlbLvj66KMPTJo0ccWKFwYGdsJx1VVfhl8WLVrU2blxcLCnq6vznHPOcmgb+drX&#10;vvLEEw/DLatWLU+n++D46levguGGWlaufDmd7t+2bcvixYtZ4r72tat27tx27rnnYKXasKuv/mrP&#10;zu3nnXu2BDD6R3xNklM2ssbxFO2qPojDkwBcAqhSH8BKQ/TT1z0pMuLBMijoUQGAVUxNmA5PbooR&#10;2AgMl4QpDmd6MkWYuvTmSGVrz+ZlMzrgkX+k1BEpdUbKcGyJ5HdW0oVKupIfKb44tHu0sQXWbmc3&#10;Au0GFNs6bXIslx/qA0yBBEFf7DarQ6d6yHpe9HM9ThIHA36eNzfjwfZ3ae/2Zxp2rukYykGKRwUg&#10;uFy+gtOO4tF3X3Dcged/KL70vMjU+V6yyYvEYVJhdOHhsYPPWnb2O3dbsleprbEvmthSrL7WX36y&#10;I7f1tVdjfR28RJe4zcbTUt+XO1gVxErzrZz0K1wphngJ+yORGD4Qo93neYYMjCGCWYVCT3syVqp4&#10;KZj7g/SoDBcrL2xPP7lt8MmO/he2D67cMbi2Z6grnekcGM7AQmKIUlW78+X+YnkYhgiXb/bShWpj&#10;PAaLlEFOUQUzsOpvakAkHaclNtRXo+4MB5QTSwASsO6gT/a0LwYQtPTSXVBrcfOK9DcOK9z0mUgk&#10;6bVMhXms0CtY3LuQaHjtsC/2D+cmTZgUsgthuI0cXUEZ5oD1iCgbiJJq4ICloOCvMTC+D5XKA8MN&#10;kK1VyHlFOCCTpuhVirSgexFWNffOWzj0zj2Hdp9aaIwUo8V8dSRdhp0Hq+Ujpg1969id3zy+Nz4U&#10;K3TEC1sShY5EaXvs98snISqjkaSVTFcgVVzhV5xaJTFDgLf9vF5jW2AIKoVI7/PpXDoPEx5rMazl&#10;vS984ZXP/LX/+u7pf9s+5ebfb77mkn9eenD8v9uTuhUtbjtI6FUhAUvq3/poajgL+XDApbZqG1PU&#10;Sp5exRxEC4fjwu08BS+bgzXzaSE0eZHLLf/tWSBVvuz914bIowNNMOn1lk3es+lm2ADgni2RFdmW&#10;XNG7+KQlnzwdpxB+4uSDPnfeMpi//IHj9r3i7OMh84xbRHZT35y62MuXWEvXl2LCY1KSOOgoktBO&#10;DF+QaZBvcrk8pGAFk6FUv+4+tebZSA1lIKNraKTQNwgUELkDWAUmEk6d0AjVvv5WHyu9dKb4wDMd&#10;HCsFyYQNNx4BdwT1BowOfSSKY99xUiFNWMKcz1w2D4qEkpFsShKgdSz90Rl719OecD41b4/EvMWV&#10;DavLf/m+97tve2tWw7xI74ATvaXv9i79AQJYM3c3t8P8wcwIJH9hiAhJWJiHxQcH/rqes2zWLmex&#10;5dIl6p2NppkANBuUI2gTRItJkKDN4R9LMdZeFKbi8vo0i5AnggCF1JNiNcuMonbEgTDYH6N0Hpmg&#10;ZntiuiQJZoqzOIiJhVOYQuIZ0gpCDBQoG4p542bxhTLyAj45IySeBw+1mkm/P+OTQOkrMzZ78FS2&#10;vCsqYQyss3SjLL5GCApdR+vgMIrKvCYfjMHGdmC+goAyiv3QqkI0IhIicidM+8nx57HSHxgycjoo&#10;npn0VIoLGH4NHX34iHxRfMTAkIplEIqhqxZgFOvcYDAvdczZwlF77cGeuyILQisiMOcuEYJvESIm&#10;P1GRq+JRoYLJYXGGicAT+M+TgbU4AVOsesAZfSoexvlgEEujCtNwy0tMPUKwLM9J0pHkV6nsSZtp&#10;thw3zweraUuIswVKZuBNk2zZhVOutSQWIBgheBwGXoGKVwhlDEiZQAjMPOPwvSW8soaMBVFS+JQD&#10;K/Ni6Mpi0AanULlji2Tyr2gKIWsjFU8RphDf0+e9SpukHVaHqQC5gm2EWPyZAHP74hIZOQHOeAhV&#10;ZwjLkYbRbV8DfoIwJ68hCC8wcbiBI+3841gdtjCOthAtQYPJbKNEUfXpdMj1F4x0OB+4Q1aJubcq&#10;ffyKLXAFj0W4mxRSmDk1SqEs3KaRbtimQs9/webyqj/SC5Ji1T+7gmE5jRm1s6N16H/lN8N+rJ6c&#10;l/PFd9H/tBm7Gm6MVZ8xeXyhiJV8EXholDJq5K/mWlVFahFEjyhPsEgasRTfEu2omYbCzKRaarQO&#10;idaVP9gd8VkM/4/dXjH2vuEUczUGLQP6g67mdsuqDWprjFNA5WqOrvU3hB5jDd2u/C46IPwW36Bb&#10;yabmt7a0u0d4Ada+hPzOt8MP+KGVPrQ6H8xP9KHOy2oQmLRYi2HBXVdf/fWXX14BSJZbghUWVVj6&#10;q+M2sYaNeO9//wX/+Z/fmTx5OkxIvOyyTwI4xRcDCHXmmWf87Kc//8AHLvzWt66ZMGEaNODTn74U&#10;Lrjxxl88/PCjEyZM+fGPf/pv//Z1uJJr5Ft+/OOfffCD7//mN/+ztXXSd75z3RVXXLbnnot+/OPv&#10;wXS9lpYJDz308G9+88vJkye++urL55571vDwMPErrc2BJUw65ZSTaL1p0yGxXnQZHzJwASQI1azM&#10;aLEDk0xi8FU3Awt+27p1616RrkiqFcAIKLGlpXG4Ek3meiJ9nZW+raXezuL2TSMb13dt39kxXE6X&#10;8qfP31QtvRUtvxUpbYwUOqqZvvIg7DlfKQ9Dllb7a5lpsSTOH8RnsoybQrENrfsl+2HpYtMnlWtx&#10;fHgHKxvEiNEO8SBqLD2WNKEt4xW8fCbywnP9vS8907Vue/9QqXeoNJgpZQsYLccak2d/6KRzP/+J&#10;3c+/rOXUy5InXzb99E8e8ZFLP3H1JYuOXVJoTA1mKv3pYndvaWtPtvell4rbXo0NdaHPzRMWDP5M&#10;8Q4ll9Hi9LyeMZ6h3Cv5yUwhRCMoSwugT4gOBfoQmPhBawJhl3FPw3Jhy+sdvRt2DK3tHelI57ek&#10;Cx2D2VXd6Ve2Dr28bWh5x8DzWwae29L/xIadr3T0P7Nhx/Mbtq/a2F1KD7V75QnxSDLiJSCSA+yR&#10;3Bpc1gFTdEbReeJu7oomca91boepaPHkhv7Cq+/8fsfkvat93YOfnJb55jJvx2Zvwu5etNHDdJxY&#10;OTfilXOrz7/phe7SbrNmw6I1o1Vt1K5VUHX7Ir2MeIBh00NJnNEG6BX8MeJS+2FLMfZSNVEE3shH&#10;C1mvkIcN2gjDwgNyhKqnTEtftee2z+3ddcac/mWzRy5cOHjtYVu/c9i2d89PT28r5juqxW1xgK5K&#10;fZH732zbpyH7fCapKRcYi7imzUQi1thh57lHtf3ynxGvWg00ohnRrgeG8n2lPGCcoCWgtTXrYW0e&#10;2fTG0Our+1/flN50QMPAMVMHqC6cNgg7i1aKcUCvssPRnr7kd29Jcki6iy9sJDQFlrviB8HgIucA&#10;MYTVldzwS+guq6yjhBMUAxxRLFe+cMTES/dvhBzJK5ZO+ug+DQBgfeKQie9bnILm3L9q063L17em&#10;Yvet2vznZ9e1pWJL1l2x5I2LmhMx2FfU6EFBgVyfXBIGKLJiJEH/0F0SW4JA04RTzO0BPsnDTD+Y&#10;0msjRvyId3IgB0q5Raa7wg2ATwFWFRg2IEUigZoiXyh1dg2v3tC3bvPASBZXKGxqjB+y77SPnLFX&#10;YwNOcX/khe3FQgZjAyzc3f6OIwk6I+uuMBMRl1DqETvRDGnxeGWyWeiFDdgsjAQLnOGd0Rl71RvZ&#10;YndnYfVLMNc7ut9hsfd91tvnMO+Bm71LT/Cufp+34XXUbP4XzB9Mp8uM9YS9OPdBDw4qZY6kbo6l&#10;YBYHZP74hIycExI7EZsMBw2pglGSf4fiQNEq7v4m8TAHXjbRRAZWeiMNpGUKpTOcsyMpG5K0QaUy&#10;uuUABQxusHGV6VEO0qFYAcWYLnAnRptdbu6or/vMTeyqMCTBoZ+NeUIDITWS7EWLP80l2++Wqw2y&#10;Z5onv6l6FKSDKU8nhf38jKDcJ21Sj8ofoDkcQt4vOQK6ilZtWFuj9GyV7NTb71otlsk5cybdhlAL&#10;xqtgfTQDr+ISaQJUBtNzmGsCLyrSf1bGhUZIBo+Ix8k78pI1/hDZ0aGDSziKIa1FCYmCDWj4w4NF&#10;WISuGOjM9BRJEf5wmqUd4e4b/8QdKWE0g2FZThD8yj2hn1XsLKeyv+lTsqiPqOPUePLcjJ8thBNF&#10;IOAhE5gRZ+qEgAiGZ+z4klNu/xtHVvGxgFZiZsSrHNWjcs2jxgIrTrQ89mA3iTdOFU3PWQVcPCtd&#10;U5XlBiuc0jBtqhHgoLpVqWZ1GKKMqZqwH5xr1e1nlmNFqH955IyDwH1QDIu3ktQnpsRj6HWq4SEx&#10;N5M3NH/gQGncAABFr0lEQVSVFRTDZr5X4Ls6mMHLhFuDIxXynccmjCjcodHrD7mPSzNMYzlNzquy&#10;MsOM00MECzVagE6QwBp9L6CVIlqhbR795BgjHH7zqNH722iEklSUkAFdqK8+DEjpHzoOpuaQIRoN&#10;c/xXY1jYjtooZ7S4523QjAyxujOKGZjR5KxN9exF1xoeHGvQNZi3HTGGm7rGHgOPjroOTvxvexMc&#10;plCRlMuDBjVIE9fXELXOWo5dE/5ZfA522cgGhA0FX6pGbLRGvY2BqbmFWgZLSgHMBGuu8wRAc/zh&#10;Dzfdc8+9//jHfTGz319gdPxfIW1Kj/bm5vbmJjrMhybzq3wItKZ25IGHDIblLCEfeeutTanUqFMa&#10;/UrLXxHWc8MNv7jjjrtAZd1+2535XH6//WTNkGXLjuvr67v99rsAw7r99jvhyttuuxMe1R911BEN&#10;DQ13330PnFmzZi0EbsYAnXDC8bBr/O233/GTn9xw2223wwW33no7XHDUUUceeOCB99//AFx55533&#10;zJ07Z8qUKQccsOTCCz8k7KDa47LLLoHlj3V1dh1/4V8jKSowIqvM6WiLqCWii3jyXhwm840OYG3Z&#10;0jGpMji10ONNmgPzB/OVWPeWdXGvlGqfmJw+Jzp7fmz27smpk+OFodL2damG6gkztlSHtlfTvdWh&#10;wfJArtRXLg7AakMl2KTw1dzuOyttsMyvhDlQc7kExU4u9k2LZjq3dobwqQqxWmERjzCOrjeSkBGA&#10;YfyaTfFsvlpc+WDXww92bt4JAFbPSLF3pDSUrwyXvWw8tvDQRRdefvan/88nPnPNZe+/4sKD33VM&#10;dfrkXDI5UKgOZIo7hgDAyneuXB9d+3xi26tQKG1xhX4ySS4/PORNFWl5L9pgEXfO5r0UDarFSVhq&#10;RnnQHCcXfQrEsBDMgl9kY8GOvuG+XGH1zuGtQ/m71/ZkSpXFk1LTm709JsQWTowtmhhbiB/ie7TH&#10;4FjQFpvVXM1lMi+t3/bC2u09fcOwURmuq4T6lB4HY37OWEqBV5rdlVfQBeO7gTDxxCs93pZ3fG/d&#10;tAOrqaZovKkab8Z+QvpSNp0Y7BxonLriA397qLM6c/KEVAPsGkDqWPzEUdE028B6/cHzcBWsZMSg&#10;BSZe6Tq4o3Tur5nmoWIFkrAQw4L3AsJYsDkkwlgFOKoNVe/Uaemv7L3j2oN3fHbv3mOnpVtS5WSq&#10;UhiIDm+F1dK98rBXGakenBiGaYgvjvAUQpE+83g4tAG8sYK+pP3OSAQdRce9QJGuFiIdd/QWIPUu&#10;B5vKVSkVixERn9MHzJDyypfO3ZTE1Z9gNSJJvCrkk4VMaiQd//pvEyM5Tr8yTa9tLwpdDZfIGZiI&#10;xwAR0BxnntiGu6bZ0oXPAlYEsBtPIYRl0AMfeBdCmEIIhfEuhCmYcVnO9/ftaEhYrE3MOhtHN85T&#10;TSptEWUIe/mZ5Ad0THnyI4LJ0HK1v44bwC6eAFiGKJxrArcOpQs7+7N9g7Ccl9QDP7U0JWZObZ41&#10;rTmViPUN5V94rfsfT21+4dXuQtHmQt79+GboiiE4eyNWVM1Ow9IU/APJTtpZ/It0hlgwFgWao/BR&#10;MpSbfsU5UQxgVQa3IzQb9opPmBKftVt505uVm39a/fufcN/Yq3/lXX+bN22uV7PlCswfrKSHCgVc&#10;C5/L1xfvCUhbAkoyFidEEaREi7hjMxizIXpq9gOh9/QDBccGRTHemsbUGjvrZaI5iGjsWNIcJUaU&#10;zOI8giDZHALiY55dxm+MfjiAHMNVFoeTyzWbQ2Jw8eMkfceP54mgCoTEFk3xM2O8pV9Oh1VrsM1Q&#10;7EQfe4rfGKKqhS1Evghw4rCT61LeUuJypOtUT1CLcxWPkgyA6DIJJN3aGRGgWgMWmR19Cgrp15A2&#10;Sxhvf2IfmU4b9SGL7EvdzDv0qy+CxC9Kf541SBzI7IgMSZmCdEr+c2YOzyxThEpdFUY6uAj5zCNh&#10;L1AkinQDE1KxK8LxcdNbnPHKiIKQwIATmtym/Cthj/XlHIa3mTI80dCUJg1ipE5RV2gXrj4pxFFl&#10;rXxA3GUFzMd+WqWyhoRLEoVyDxnuYmbWyMUyM5ZOg8NjbZjVwAH0AWnI7OAHZqlfhm2VpXiYgy9a&#10;d0CYzgEI9Uq5wUGl2b2x1o07q0lohGERIM5iUY/xpcVYlioMNAPSOuFcMZJOfUY+HCmwfTecLgQQ&#10;ZnGwFzvo4ibRLdJaNxWOQH1+cZyr/7mviFjRPhj0xBSWd6yWBakTQec13R3+4BKEg4O+md4kzVPj&#10;5e+P03bDuc650QKykFuDp4TPakG/UF+WK2O2FAViC8RMKxFT2tuTVIxfC6O/5Y6ljNQuOs5mfMfR&#10;v//dS6yGV4YXfgmrdsxh9Tmcystj37UrXdQBDAF5pSLhXWVi11sWCxJe35jtFGvsqiIXayaJM/qD&#10;PzvGcxc6aTrCosd3WjE01mSMFrN6Vqs5Sv2moeYa64Iqq7L2ZJ9KxMcIrrED5F6JVpKgzuUC015f&#10;wwM6JLSdobI8Wo+UbqlUA2NYeDhJWB/72Mcff+yJJx5/ktdKf5uvMVnGKTcsakIMC/Kk/EvIB/SS&#10;UDlw+ygKB3+ihgF01dPbC93kVpxxxnueevJpGU8iKFwAq27dc8/f77rrnh//+Acnn3zyT37yA/gM&#10;OBeOdARuOf3JJ590mXz//feDZaZef/2N1tYWQLvgsldffQ3e4XwtDSH96rTT3n3DDT+vT15H/6iD&#10;qLiViTNdkQeKAYA1asILzP3ZsGHDPtUt0Wgi0txWgaeXzROjbZMjTe3VxuZqY0uspT0+aWZs9oLM&#10;zFm55vbbX5qV7SlX+4uVXtyhsAzwD8xeg1ynUuTp/AGVxhYy2bz5bSXS1ArFHpzYsWHjJoq4pAPG&#10;dZauukwdzvahNJHb+nbGoOAdA5CgEa1mBnPP/W3bfQ9v2bKje6C0Y7DYnSn1ZspD+epwJTISTWab&#10;GgrNTRk4GhJD1cjOTLlnsNDdV9jem9m0cnXq5QeTW1+Bhbplg3azHLugVwRUMXSFrjBBV3RAHham&#10;YpETrFC1bmzMjqBd/YqcKPGeSjDjD37Kl0qZfKljIN+bLW4ZyD3f2dca9zr7Mv98s/u+N7r/sbrr&#10;ntXb7lrVeduqLbe8suXmlzfBsWVn35zWRCFf6Ojqe3Xd9uERSGfBimRh+KBOChCQqMyPTsctlnAh&#10;+/Z8bwo2rwR/CFNCMGJ4o7/y5vHXPHv6r9dOP3g40ZDKDxYiyY7J+63+6N+eOvN3L/bEZkyemGhs&#10;hrQdmYhAfi8nucArkYjxgVhD+Cu8oaREIzQFDPadxKx5vW40VTlUjf2p0pLLlvLZai4bzeOSWIhh&#10;FTUVC5PYYF9CgIfgoLSsClwwGB3eFi1nvGoWFi6rFIaqG/qqP+huC7ZXTVloPyhYkzaSsNa2c5SW&#10;A9/FMuuL3U8OjfTlyplqJQcNExgLs7FobhCu1V3xTm3t2qMJUC7KusonCrlUIZvMj6QG+yI3/SP5&#10;xGsJZGCfZ2Ap7HccQp3OCCQuQT9opzikuXTatl2jHksFPANeNNz2k9XVW7Y3FsvVG9+s3rujKV/x&#10;/rC2+nB/C8DNFy5b8pF3H92TKV900pLPnHsCbLpYyQ9UR7ocYrLZDJxwGdm2RTU4r7uG54H+lH6F&#10;iwjCevhu69gLcajvqwQ4HzYchKSqVAoQYy89Uly7aWDV2p63tg6ZQlLJ2MLd2g/ff/p+Cycn49EN&#10;nYN/vOcN/rVzR2Znby2cRH3BxtlYS2NFI6EaKdBOUaB3KF6p0FQ+fsWjsTjP7OOD497Syrvz915T&#10;fPGWylZpg2lnJNUQm7FbbNEBsfM/FZky3fv7H7yLj/B+/5/ekuO8404P8C3MH2w6EU8SPhDHquSA&#10;aiXZxVSNmBr9imAGJ2vQHzwcjIRSOCiPgBKvbHhsQnprLTRE4zBNwjVmOI51GcNyQla9zPAEBfgU&#10;+MsESBOOau6GBDk2cLZgEtZAkIdgKHwN729nd7nTGJovIh2J3GT2sWf24z6YqNNuv0I3idMsjzq5&#10;HhkM/aCPEYwe9g8W/az6xzCzhOgiNRbRUI+X6ersjkrNZIdYcAPz+FVyqayWZg+XJcvvaSmGID4w&#10;/yjiRV/8Kt0VPhNCm4ucEZaYkgdfR8NIA26UCU9a4Y0ZEbetZJxXUrbMTWLP7JgTvZ20LC3flzrE&#10;2sfN8kOrg7YHgXxQK8yjMv4E6sl3ZndyBywjsF5SctOPEhpZAgmJiesEQ2bMmBaAo2l5MHw6CMxI&#10;NpRRNmA1omIo3bDMIDiGSFhAB/C4OTxMzCEdwzulchYjHivFDYSxabDtiHMcpRiJCDMLsTsgxFvK&#10;9GKtnEKwQN/4ifelxEA/1ARZNgOLNA+nX1Gj2BlxNL/D0JSKb6BtAcFFNi3e7MiuyoI02wqxdkN6&#10;7o4R36PiEWJwDZew7jBIHGcBMtsYoyhKkrOICcjSjDn8RaNSTjQSw6i3GNZl0bdlskrTIQuOozOy&#10;DhVrmCh4YpTIrOZS9VXq+YdjVkY0dvQW85UYX3GGjaQZLMsu6agxFxXDbBn2crTuuJr0/+KicbbR&#10;r59rG6rSO84u/I9GTgbErcrhNDFUtQ2u5cYA64a2XYyxCqUx/CIEot5ROtSUsyjx7/x3FOI5hBBl&#10;L1fbEljwVPwCunOc9N6Fy4zqcJhaXSrVY9I7XsPDmC1R4dxC0/OxOGcXmqZ2KfyW4PgChuXkT0mG&#10;VFvrxD//+a833fQnWFV9V2oOHcVd7ZpVFKA0AL0KOEnqxAbbFVCNQcUllxOjRryJkyZd/fWvQl5V&#10;Xz+iUYsWL1p62KG33X4HXYXXwKS/b3zja3fddTfAVTfe+BuApW699b/hPGdawWvx4kWHH7701lvN&#10;LREApP79379+5513w+RBmOH02msIXY3yggmM4Adt3rxZ+ISdGnq5vMwGh5oNgYwpjych+h8JQ8BF&#10;a9vzMyODqwTbsHHjpnhm58KhN70p82D5Kuox/sMZI+QvefFYqamp0j5x+7QDP1z9+jmvf/Sn6w56&#10;sXvShsGmtUNtTw7M/vGOIz7S+dFbckcSgMWwCOA5MW/K7ntm30rkBjZv3sKOO/tthvhhvFCPP+qe&#10;f/0N7GRLK1lmyPrq7cg9ddO2O27fsmo9AFjb+4s7B0vbR8pdw5UdOTiq2zLVrmxlW7q8va/Y1VfY&#10;1pPbsn2k68mXGpY/mNr2YizbT5AfI1Pix/BsYANXQSSncJVDVo1AGJRwogSCq/hZmK6jiVOIUfXB&#10;Rol4QFoFIDCwbhcs/DycKzXGvBtf3PLFvVf89tDbfnfIrTctveVPS//258Nu/u/D/nrz4X+55Yj/&#10;uvXwP73ePTSlIYagXQVWIi9t3jqwYXs3b404qu4M48DxuRyu1oVStm5c3zpnUdP03RKphqaGplRD&#10;Q3+m1FGa8MapP3jqww/e/9nXn7zkiZfP/Pmq+IJ0wWubNDHa0AwLBFVjCS8Wr+Ci2uIBF/PlCuQF&#10;JTAbKI4LnJuQbXR5sb9CQbgJHoKEsg63wyt1+/ZqNXmr15QdKeczVZjjCDBWjqYT5mFhLMjGAiQL&#10;U7HwHaCrcjZSHIrk+7xSBmZDVvNDXnqgemdH8ps7JuZDp+iKQQ3pgtFffnMeanrDbweEoPexdPeT&#10;A+nebHagUM5UKgCo5SqMZCFD5asTKoUL2rtKkG+VS+YRumoojKTSA/GBnshN98d+ci/CDDWa1HIO&#10;K11fC+W7VaSceAULbJimM62drqt11n4Ax8MOisAG1yyb/PXDmgoV79+OnfyFQxohfe4rR0/+1AEp&#10;YIAnVm+6d8WG1lT0wVc3/fW5tdDKykhXJbOjxl+soZjPnYJfca4Ea0vsqfIbnIG1u0AVIe4mHrrL&#10;LyK4pK7CF5JrSMamTWqcN6t1QlsK8k0hFeuZV7bv7Mu6ozV1YuPJR8y98F2Lly2dw+cfeHbrqUfP&#10;ZnVOWtDR3vasexJpaVpu6AqhONgJXPNK16CSDBOZNoXnZUwQbffKW1YUn/h97q9XFZ+7rdJbkwbb&#10;OtE7+QLv337vXfM3b+ocb7uYH7cvMH+w+QzMFsZUL0g5lawkpz5/XpbJxuKAV0IiSh8zL/yJw3jd&#10;qZApwmEl9lwiKwmsLM2UyZRSBGOYcMOwLRNPoludXUlEIygD4Q4JSnXSmA2TBQ+TINwmajnmFevh&#10;9XxkwR3K7cE7XBtMtpQJwA4eO2P6UlagLrFR5//cbjY/Eiqb6ElMkrGh9bWkI5ckk0JWqoqrZMdC&#10;LYY0ixsokapxSV1pE0BPa2YyW4ddLrVQBnkURJyqJCcTXGCTP0xgrOpD2mSAC9tJoo4D6JiMOkJz&#10;AbdKwP94IgkPQxjJwpRwGHPCfWjIFY1S9aeUlvYqJiEJerpyliRtGZ3ILMqT6dC6y/Yhgov4jJMk&#10;BjKxfRmHRmMJw5ulsw1pbaysSB10Qpagkz5x1hg++JGo2kZf7HOpUjZamD3KWotDFzAQRhzrYzUx&#10;BuLAiWT7YnqTIcscrFXojcJqzH7MV6YJPBYC9VhASnqk7cC6nQncXLAjJAb7kh+UEMLMAqM7aWWi&#10;ZLixvuqFyXj03YRTnqcq6W8uLxEbGc3BtObvpmRHVLVJrBKEWLQQnY/V/cItukNWgbQTCRXD8lkz&#10;lWAVcLs8j5EfbiGPumoEY51M8FzDLM61crOr17gvdmSlglqoirmEpjaM/yVeyPhvqHMlK0RjVCUb&#10;S3OynIFUZrSCaAZWgXu3inChCj/rU2X1elTrKPyP+/4vLUCtiZ+3/3VVBAfcFRBl3aCCq61dLV6N&#10;0qujBEV6WaYVVHfERaynWkwWYJYjfaEs+7dlH5MoohQNX6rxNWba8YzqK3Aj0fXrY+1d83vQ3Fpv&#10;hKca8z2qwEXoTc8DKn3M3o46aiHDPGaPx67x7V3hMs9o/GJLZ4NV24e3V//odxGP3XrrXwcHBq+7&#10;9ntscc4956wXX1i+bu16vTVy6603Aw71ne98F2Cphx/+59/+dsuECVNvuOGXjzzyAEBXcBmsxf7C&#10;Cy+uXbvO1HbnnbfAtnvXXIM7gMFaVP6sq2DfoNizzz4TFtUKNNYYAuZh44PCVzMVSVAWB6Qyjwdk&#10;EXf3ERVPlXDcbCz35ZdfXuxtm7b91cjsBYS+VOBBPyUPYs5RGR7pQzpBcyo2ZZK3YNHTe13wjRlf&#10;Py3x/ZOL172jcM151W9f3/jp56adVmifXY0n4Ea4HWV39oJp3av3jvWsWLFSVioVsVHPmUaZ/FEn&#10;ODXDbv0ew7nhLPzQszAFLHLAPoW2JlEY5Z6O/GO/77nzr5vvfbBjzfbOwcI2AKoGilv78vCha7Cw&#10;HT7szHfsyGzaNrzp1Y25h+6Pv/bPxManIiP9JhWC1QjRnTw6cLnJUzc8IXztRCdGd7GL5ji4mMJN&#10;B6de6SMzBBsgtwfegWIVWMoqXyonvGoyGsG1pdOv668MS/DFdOAsxDLO1SQAK0rTQTp7B2p81VF4&#10;X4hpUQwjp2OIGVOg2rfq2fvuvPWBp555duXry99Y++bmbT3DeZiMub2vf9v2bVs7O7u6tvX39vb3&#10;7BwZHinnMsVMupyH1akKsFgSLFwPRHhrw3qo/fEXXu5b/zqAIYUCLF+F+VlvQ8xxOpvuysm3+5lG&#10;o2E9z3royUjDn0sN6eFSLlvNZyuQh0XZWABmIYwFy2MhkpXzSnBkqnjAyWFvaGe1oyP6/bcafzfc&#10;XEKWGEWzhug7DvXClFvtxcpiHPeqeSSPOt73xMiWv+1Id+fTPdliulIarpZGKpiTlcWmfrRhW6KY&#10;yGca8iMNuXRDZqihb2d0+9b4538V+enfIW0Gt1nw0dmxvEEn2u9DmAtxEfc6ewUQ/5viWWvRoND1&#10;sPsTzxwEMIs/FCsRc2brzgGYQgg/8RTC4VJlpHfzcHpgBOfiUdO0aMFGXLKF2xekt/sL7kIIS8Xp&#10;IDCoEASUQIMFV7sKMuaMyU37LJh06D7Tjjpo5tRJjaF8u3BuO5//2JmLPn1BYFV1YUvX76HukYNB&#10;L+IW62+wBaAsJwzMQb/zwdOm8KBkLB6W1LuuTp3xzYZzr0ldeH3Dhdcmjjg3OlnQtJCm7r63d8V1&#10;3gWX1/4082/PJ/fcH85jvVC8r1JNAnP+8kwuHm55QEk6T2Mkcft4Y2jWspKbIlgPXWwebRrZtciP&#10;nMJcFRZ1IRUTTMNINHsmY0USVgx6JbMINYPKxP7K/IpjuLbTZzgZYpIglQNamX+Gz5YYxsJHR/Ky&#10;PGYH3emQRpDcE+4F9YO9Z47k9V0YVyoXI2qxBHzy4rOphkgqBFZj8RCIvUIxoa+ySaZIBfzhqlwZ&#10;wgYZFeJoDLEn3FzFBAxPUbvMeOlWnFQ/d9NUAdeRgmKnWujIheqLfQchNOFTwpkIYQGIxRgWnCOp&#10;wJQlHRcZOoMsMKWlLBpG/azBi2EDekjILVA+FlPPlt1YGKAkq3q5Fm8ghoVDU3+4FMu8tnMa+nBV&#10;pm04M5LwasawGJfDpQy4Ver4yV22bqpXIw4bcthz+qPoQcf5NnNImPQqX0oQap5dwJ87a1nFGi5B&#10;X2jKNlPFj5D5BE0BTzv0QkbLPfQTvKQwIhG3UH7QpvBIydp4TvIjc7ewv85QpO4IwXmZNWYbpbkM&#10;gJ2AbGSTOLXGrBuSESMFXqq9hElULoxAG+7336dqg58G4NqnvKC7TPbUXnFPpENMDBIqyR2lVENV&#10;NfBXPAyVeUNvVg6mBTp0VpkHDKc7+Lbdwb77vnNTbI1BOsl3e4/zmHMc9wWKk60VsCP4X4fFalhH&#10;ioxiMApYPvjoOkobHE3rNIPVqQyvKrUa9qhDhv+7p12dX6dmNuHu4bMU/7P2jqP+t1uBiJ+/5VqY&#10;joZaYB0yFiSf5aYvfFpEhUfdr3THbiVxJJXkypstmqsevRweC7ls1GuV/015TqUWS2Cz6Gg2Vpic&#10;Vi/9Nr11Shijt34lEdLOtzHsYmrGpvP/vSt2CcNyLhZmC9xer7Tf/u7X0KWTTjqVlRJkY51x5ul3&#10;3/N3Vm5w/P73eMGJJ74D3mH5qlQqedttd8BnSMXq7NwKyNTkyZPOPPP0u+6611Txxz/+Di44/viT&#10;4B3SteDg0g44ACcP0kRCn76aOnXK7Nmz//CH37388otTp0791a9uOO883J3Qz8xygqWDp3NyjWoc&#10;WSHLC4wVeHHoR7W0TK7D/JZPJk6cePBhhz1VXVw88IjoSKacbPba26MNjZFUqtSQrLakIk1JryFR&#10;hZVouE5YPxh2rcoVqzB7cKQQz+Ga2BUI/QcHY4WRSktzcuXzxyc2vfLSywMDg3SLmin1Gzj1GZdt&#10;kjDHejaiENCs2odSRqU4DCjK//zjS9/8WPq1NxLfu61pU09s3szqpHZYTCeyLr9XbPGxyRm7t8xf&#10;kNhtN8jwiU+cBDOfMjsGYBH0ypaNpa5thZ4NXvf6aH+HbqGFriEtk6FiK0EETorhWEK6o161OCls&#10;j/Akyzb9x1XFC5VyAReEKhcplxtyVnDVolt+9J7DTjk7lYyMlCqfe3r2cXNaVnfn509sWN09snRO&#10;4z/W7fj54S80xrJwF01mg8mGBGPhslm4VtM7Hz/n8sP3fG7jMNXnHTqv6TfL1/zXoX9ojgM2FLnv&#10;8fgXrn9x3JLKIYr/NdYJYB1w4+INMKWqMdHQ2NDckpwwqaG5HZKtGlrbGpuaG1tam1taW1vbAPwE&#10;f7shDrs/wgsBzuYp0+97vWN+a+yZl1au//OPdbjHbG+4jc/nhi679LJ77r1fylGPwBZn2Nzv0eFg&#10;FIszC5kPRUvzU7FEKppIAQYbhRWBMEsM1jqj8cQ4jTgR1mx6vq8Fpp0O50ZujTQnkrDoeGC5a3/d&#10;/vZyKz7/mUs/+9krW9pn1O8t3ja2BgexAUZKVCce29q+f0s8EUmkYhC1QbC2Xzz7pcnboNUl2GOx&#10;UMVV6ouRf7xQ/dn9XqaA4ZxvWrFjTBy3SlsXXNALrsbm5Ub6L73s0nv/8aCAEG5nnF77lbK376e+&#10;c87R+20eLLzVV6Ct4yjXEbcgwEkwMO2sJRWf1oJbpxbKlWZcGR02eKy0A+t41YF8GbYS/MOf7u57&#10;4i9ULEoo6jvnP7fCP8j47dOXfvTKz145ZRqg897QYPdll156/4OPEbfgfkN4j5LbKpmIt2PmWTjq&#10;kjFNzgUvr6a7BrPXpn6K4jFjDd3EgTsbGltoKccgP9fy9ycv+dBnr7xyxqxF0MCB/m1PPfngPfcA&#10;zQMgr3sf9uTUv12JmBAvjkbIOeB1NI+ZZhjzB2g7rpgn203JisYuM9Qw6B0Xf2XatBlNTc2jCKoR&#10;gPdfePbe+xw0a/aePuxF/UGO+2S9IcU5DK4g41jHYgeohAqQtC7fZbA/rILzZjA8wsFjz9MJZTnZ&#10;i71GVtxSAJVlHcqAXynm1oQ+7jia6NImejAU55NpR00EOlnbBO0Rl0zfjMPMfXaZlooTnMgXdxo3&#10;2yckejFTga2WhiMKxxh/mmWfjYVSmzAZqpTJJVaTftZ2Wf3OdPVRw1H+BEdwCWRkqSvwRkPoJk7x&#10;LmE8tJRfzulXlIJFtptlkfrDG03QH9jexGzepviour12gHQE0PVw3Sux/uIXsKXXZshfOCHp7qIV&#10;UJwUZsVTtNiO8c+Ml4FFEeF5hJlAvAI8TcjFzDLOJpNuQim0uxxmwcL0RfiAngZtPGf6btiZxcLl&#10;MxoqM4hB7cEjp+NixkegHpEyKyHCCjIcMm4i59J/YSye+Ya6iztoOdE4rUpTZh7hdYcsyB+WMYgz&#10;BGCiBDvlCsN9souOQjyE8jDcg08TlWmlT/xH+A07Iig3LJJAEzXRCbAjZJefEpFhAdBCzF+hlIyr&#10;XICls4wQuwrHa/2OMvObJuo6EUCbJ1CmIPVGo+q+UOS50IBiZ7lxzODoilJnJCeQGUKFj7mUbmQL&#10;yd/MqNf00o4ls49ebP8qVBhyq1BOdUotDaVIw6nUhbGfdNbaUxlx5i07WCaxz8qtjDWPONt4HUIr&#10;HE4ZvkbX/+Ia/TDV79DNIVQdS1hnFP71p8MIOUYtojvdqwJGcHzNrK06jD3GV1bYVcHyLdeD+NNi&#10;ivzwQzBrmjvCZoS3jeKkBBQm+7zTbaG1lb7aQ3ncCppInxE8K44qitb7qO0V9cm+1RNWxwuhG7h6&#10;sucY9vAsdbSupAnB4YaJR2BCaQFZ2g6C9Lri5jS6VCmJc42uUOk2EuDo/xpPuFYMZJxG40S9xK9+&#10;wnv/v8pWTuF+gzAm6zo6yVGhbiGBAr/85S++9/xzTznl3f39fUx3yIT62MUffc9pZ3HHr7rqS+e/&#10;97xTTnknJJPAz7AL4cMP3//zn//yO9+5/pxzzrruuu+8+91n7L//vh//+Mfe/e7TufCvfvXLF1xw&#10;/rJlp8Ca7jyaf/zj7+fN2w3wLAC25s2bd9xxJ8LJxYsX//Of937xi1+BeYimVXvuCSf/DidhAXhz&#10;0qgv4zMBAx144EFvvvkmLkziX1KWnA9hxne/+1133HFnpL19GvXFsJC1Q65XMnPmjL32O2CFt/vQ&#10;wcdUW9ur+Wisqclraig1N3itDV4zAFhxALAwxwqYEBY/gpyIXMkbKXjpXHwk52VgUZ5MJFWJpAfb&#10;VzxzSKzzzdWvdXXBvDYxt44NJP4mzqcAC+XAeG/UTrddLqOrjPi4EpZV9w6YV/nEu/JzZ5aGi9Gt&#10;vbHlq2NPvJLoTkOKUiTaPj0+fUFsyrxE++SSF0cFNNznFUaqg13Vwe7IcC+t9wo5KZCZguqKPSE1&#10;4ewusJ8h61sZo27EXl0QaZ7INiq6ckUALICxcLkrzJ+inbcv/+CBJxyxG3hGuUriN5UL37Fg8oqt&#10;udltqc392aWzG297c9vHKn9JVvP0ZA3Ls+/kc1yb/8Dnj9nruY0jbF6X7t78ixfWXFL+Swp2ZPS8&#10;7t7s928aY86qQ0J0C0Pk3H8uROSZQ5UroYn0KBjOxGIwJzCZbGydEEmmUs0tqZa2iTPmNLa2N7Vg&#10;6J7L5zcPpDf89y/ClUvds+HaCwCsSy655O9/h10S3FcdVWdP4yfaQ68IS2EdUcqdmozNhjlhSTBY&#10;HiBZtL4PiBckx4nrl8+X1ua8u9Lx1wCOiycBLgqFIPw12CYxHwOABWBKa30Ay1FyY/kNyBhoRCOJ&#10;StOeTY1zUo27NUQbot+etHO3OC5Qlc54K96qrNgYeWBldaSAXI7bDjjeEKs8C7nUWj5jkaQf0joA&#10;sJDm9z8cDtc4DXet5OKPXH3woYekEpEirT2FVpInEaB1RCQLPlCswKgWXkA4F/4KymYkk7/tL7cN&#10;Pn+XOBlcBvKbIXLAJsv5T1920ZVXXjll+nz4nh7cAS1/4MHH6W7RirqCq1zP5UFkWICcQcCBwl9B&#10;8RAszLk41O+EZQFTDY0Qk9YRL+MH4O8AYF155WdmzFwEX/r7u5566oG//wNo7jeEpiANSmHrkIH+&#10;viw8TtAXGYUxuhF6gdvIhsbGCRMmNTbC4ndAuoCXFiz8gveeuffeBwCARYOEORqkRGmA/C++k8+5&#10;DQ5xgWXIfJTjEt3+MQVVbTNOhlqft7slZcpuF28FS0LA7hemygdcL7aVcpHyjGFA5TduudhVUv82&#10;05Y9XKxK+2dJF865DmkNHmfiJ9Ma34hKQUpDpYeJvPxd8LODRuZUsm46xxEettk4VTjqRAweJaKb&#10;BbCYThryUg18g0NSIaYTAbphJDSeKtQoXSwvDoxO0JTBZi+b5nLRP0xGwsmDIFXwhA0BLG4iPhxj&#10;XId2ZOMdVGhp61AAS4fQGUrTH22MP6IXvhU1hKpIs5Eo1ciwDq4Ah8A3uxLC7ui6cUIMrW6H1ohI&#10;rhglgTU8JxK6h+BcAhAs+I+PLgGyIgyL1t/id5zTTfi0G2nrgBnZEp0faroME/MAS0yi4840pVGW&#10;qB6z7ekyKp1RRhoaK84scM5/ArCc2TV4sdDFkkYr4nqYKvqBmIrmTLJKkdw6iTGFniIPaNw03tQ0&#10;JRp9SZczkRbDU4rVsKrCN4rh8A/aTbcZxELinRmgTSlkBURJJuKksiToFdGNfEvHjInek3CfOZm7&#10;I5QyHpeAd9JKzhSjVFC8lHMazZ1cjkg0Zbjiqu4GXNfVPRRKw/kGdmTEzhr2qGdLTP+5vb7LRDn6&#10;SWQJRXyv7FV7kWtcpaR6AFawca61cFUX6zFHvwt9HAVr2Y8ZkH8ShlR61vZSm1+PTEZZhxFDFGzI&#10;vaHuRHgR/+KzPoM7zrJDzHctqjF2WYGqx+S8sUt0rqhlDTE+rGA4y1Wyd0lO6fk7rj6h+3sKdMVJ&#10;GLVMX7c1Yf2wXoWYCBF89YxEPeJZn99RMzp0Qs+OOnZqzegG9aTEtpLSA7VHel10D3oHvLEpLatH&#10;XpWjorkMtjBBedczpnFCAl9jHXoFKOTrRnif7Nm3w6+7xDijX+yv3vHWx+Re42uZCoJK0e/7V5e/&#10;+Ozu83c3V19//fcBQlqzZs11134XroSZfQ8+dN9854LrrvvumjXrbrjhJ42NuPPYtdd+99prr7/p&#10;pt+++eaaa6+9jm6Z+MgjD7q3ANT1y1/e+NhjcHL+xo0bjz/+ZLjxscceWrBgPtf71ltw8iReDN4F&#10;sJANtMdGd7GnAHxz6KGHrlr1msxVUIPLhoZsMX4444zTbr31tsjkKbOwHvVc6K8qY/3MTYHWH3DA&#10;geu96Rt3PyS59OBYPl6JxIptjZH2xmpzstoYryRjFYgpoQnlarRQjlD6VXUwmxjKwt5X5VSpsHzF&#10;/E0vLYzufHXlq73QJfFI4RaeTyHPc7haboXkAJCPJzkOct5YQGzyqAKJNhuWwsLVlaEQnFoXKdLj&#10;TjO0VvtzQCMuikBX9IxNcq8IhZGlTNgR46UQxNVQF1T7wjUQ1fkdLZyINa0RVEQMC7bJQ9wKHgJz&#10;RgQhRtS6aKpx7y//4punzH+ju9CYiGaLlb2mpT5/95udP7myWoRNLmvdAOxk4qPX/uUjh6/twg0H&#10;4eu+sxo++t8r0r+7yoNN9bSruyTGfsGw5LYENJ/sh1p5I1rQOtPslMIHnk/EFAXQJ9nUHI2nBru3&#10;hd8cUsuoTfBgut/QxRd//P77H6q5tQ4B/LqQhgtwrGI+n9mzXDgwUp0Z8ZIxb14inotU1hXLxUi1&#10;qxzdXols8eLDDc0IXWESk79w+eY/G6bIPn/lpQCmtE6YHkJi6kCoaQulChVPUqQ5jJqbY8rg2Ux0&#10;kG9bWymLmn2Jp+g0HT4a55IvjWAG1sUf//j9/3yUb/QXIALhtpm5feohJ7XtdWgs1cSbIiGSSweK&#10;Bu3hBaCRrlQiyIJbSDk/nN++LrflDZUdoxKMQRehCgw8AVifmTJ9AfwMANbHL/74Q4/Adhvm5ZpS&#10;KYFJS0/YyFGWiZ/hg24ZtI6Pqc4cVkQhN8OIVqWFc2rVu/STH2YAC24c6N/+1FMP3nffI27sSTfa&#10;u9lrANoWYNdAiGbdcZXPoUbUrb/uBYCAJpPJmqxDd4js5/PPO30vA2DZ0EsiW1amgi1JIEqjGhCg&#10;evQMdMyaR/6BI2J2QjnUBRbVNdHwkQk9Q6UMNMcSAnwlaz0EuqS+lzC/IbjR4XyGGy+hDj1zkIk9&#10;gpggEwXdOq3Jr5Nq2MGgGtZu+2SOq6eu671UlSB0NvoyJpGk2nlRZEbUkDQsVs+sHXztUUvBXWH7&#10;IxfIJ7aV1nuh6zjzhmsU02++cMMtuqNcYnwGZRXuIg4UmRkeXcyQAZWcIAgL8jZllh+UhxgDbxFI&#10;GA8DPYJk8fNjgZl8lPCrO2ZVrE1bZdWPeDPce1cUwfCxf8/YBsFXuIOoDBFzCmMjDDioPySjIF/h&#10;N5oEiWmztL5XApNsYb1IyMDSLuEusABlUUIW7U6BuyMgeMbulcBQOtZ22P0c5+N4H2O43XKH3A3u&#10;2cvjQZQ+ikdkXU0nzkFyyPRaBlnkNinDtMVfhSAHQmlFmAhcEpgJSYnPc7FsI2kWwOJcPLSVvG2u&#10;YUaRXmZ11swCLmLhXDom4KvPysgVl0VYGNNaZMEKlk+ryhUiVMoxoqd4/VrpOH9wL2T2kt+RGRma&#10;krxEyULjFf3hneJNSnAm2soEYBl5csygLWhpGcZjD4LsLfUfS7c5jhq6+nVzOBRRo7b8YiWdssLi&#10;aCDVNahvwgwQF01XOZrL0aZ4gd5oCghtkNVBrgZUb5SlhgFlh//0iw1bmFyq2XzyE+7E2UvsQAZu&#10;czjfJZZz56gkrlfa2zxvaS4yt2vluOAI3/m/BGCNPtx1G+2TTr1K4zzU9zwnh5/72lnl5G7z3kUM&#10;hRv3m23luF811/q8WFGnSHnVrKIEDIzNNanaqOEMq7hHZRprw8yAkTpmvUerEpP9k8d7nH2GTrtg&#10;dqz6jPKjuC9sqJ3BV8ZyTQt1pZZ2TKTgD6N1iMzQuAdhFy4M5ZfQ+2uq96u0UZiEDbZbqDVSLEH6&#10;phJl/+JvCxcuuvHXPz/nnAv6+3DSH2tVLkIVHJ+2sg05Wb/97a/OOuu8vr5eUzVZM38V0ih/e7Q5&#10;YTo72Bfr/GD6U/mII45cseIV8YLIZNOSFK4D4Z111pk33/y3yMyZu3OruUi1tfrF0gs/NTQ0HHzw&#10;knxqwqvx3Uf2WxLfZ69KS0s1lag0JsuNiVIqBmsvwWWxUiWeL8eyxWi2EMkXo8PDpTfWNL/68v7F&#10;zYl8//LlL0MWAFVJ5oAEQJdFJw4TX19oS8ZTQB9d653aW8P14cypFeiwhLC9cQ9I4tlXRoeH1iXG&#10;g5/lOgE//YotZ/xZPBvtjH88xV1jGMvxc8BVgjmA4DSXYAUrniwp0DURQQqZdMoHmw48np0JSnIv&#10;Z1c9PvL43wwjU3/oahlCL3b46d5eR8GEN3ON9+Yz1WdkT4H6Ws1eXvPJPmqXn/xyGKoU6AG876WX&#10;BZVTyFU+AzlKw8xP4Xopnx266KKLHnjw0TpFhN3lOycqDxmOdLPoaEJUiSNwDgcvAewMWi393CGl&#10;X/0qjynlAFiBK3R4x0MJp3SyFqqeREthVVy5MLBrG/3ls46zltf4yYGo1XdXNTvSDzR/8OEnapWx&#10;dHoUqlsWMRf5nB394q6tgjJrOuGz6MqsLNb8sp2grwJgTVsAP6QHuy+66GOPPvaM0yHthP4N+ARB&#10;PrWhhqnM6W2t3+a2UAc5VG6sjtLGXXrJh6/8zBXTMQMrMjCAANY/H3gshG/cfsuIOlcFxqJ2zMbD&#10;cn6ahkYZphio8NxzT9tzr/1nzd5LRsSOGbGkqFNVwzRiomH9VBDVbjpYp6kOb4jmISeMYVssQ9Kv&#10;MA1GsnI4GV5ER8IWt/QQqo3C7cQUYn1t4INIGT2sxKcXAiiosFlU2NKNVZEwmK8B4iQK3a03Ih13&#10;byGNIOE+5/QEAmwWEWVF/sAv+Uu4l3FhJKA2SgXLl864bpEKnpkb5bhMWgP+pc+uQwVtx0vFIhsu&#10;oMxM5AsHOQrobXnOxKu/AXwFCA9sZCtTyQRx0O1TKGMJsR6eeCd5eNoRK7Wuo0fOixp/fgzA3GTD&#10;ekd1Gu7Q3hEZGUPUtZ/IG0Lyo3fB6TLwhitsK/ERdZTZrhX4mXf9pAQs7B2uTw/TxeERnZnGgr2i&#10;Tmm/2I9wI/D6kZXYPo459CUuG/MiGkH0+CS1zAnqObOKYzi9XSTAYlJ+0yTRDpy0K7WxbyjiYwVQ&#10;6BGcqcccJLYAx5pnutCyD4pnyhpJ7D6S9JEc0mMSTr/S4fDJO/Mh4T+EfZM7yIsLiitoBkkLFVdB&#10;hEdy7kJVlPG6VexNEha7l7zPKesu5XJX3fjMqkq7IzIK44nKw1xmGgt2WTAhS+ScxV4ALNJNBsNi&#10;X10aYsq2zC478tmC6urDIAkcCxvmGLCq4f/G6fcrqDCiur6LtRr1zZuPw0X9OYbMSL6oTGZdl+Fl&#10;nFGoRaca5Rk66PVPsg4Y7Sa/9rRXOncFHZNdbMOol6tikItYE+7KK8TltBZv3C6IcLoqJ7nPf7v5&#10;Nt4G1l5nPT/R7KSYdf9anhUgip90njw+MGnW+NjA+l3jI1MNDQIUEx3nOrtqOYh5pBfGopC6dl7i&#10;BwVPhzROwlZ9wI0qkHUqbtkjz1f4NoHu6ZEzEYJFBWpWCuBV5G5R95w++s+QvXGaaxs7HuKNNtA+&#10;RTmewsZ1TX2WCaVnaJl1IKHaawOir0zvpJwGBcAvF1IRttkMi15hrzRdMoX5rgngaKGwGvOE6YCL&#10;f5nz5qSJqsA2gQU+9tjjnn/+BWY1doNYxNgR4FLPO+/sv/zlr7HJU6Y7i/2KSRZ4mdhUVwBGUw0s&#10;uW17VypSWjKp2t61aXD1hqGungpMlmpJVJtgqlK8kop5MN/Oq0QLuchgf2nDxuIzz7c99/i+21fs&#10;Vd3e+dZaSAyDWVlG+ZO7ytyL1gBzzAOam0NP8dvFA1JbLu6eI4VhzGtsv0+E/eJsv4m8sqSRcZe2&#10;cQvpnR/Q0TtaK14qhh/awhNOnAlI2RmUP8ITA2WZdjhTquBKVeAbwGxBXHNdEkw4a13K1xVMiRTZ&#10;t1YNPXNP+tl7hp+9d+S5ezMv/KO4eXWNLjI0wN5Wt66trHzYW/GAPTre8ImC4ZdxCajoHZ4BIHfU&#10;UDqE9GFG2N5fV9GIvhIrOV7Dw+0KXl0u5ffdb78tHVvrmfyQu4JlaEMUroJoAXY8hYM2tMKsE9Lj&#10;oypHp09BAqqMNzak9ttv74ceeijV0OIMC2macQ9T4EYhivibJnmQsViKt5jRx+2A1HhIIUQvFXP7&#10;Ac07w9PoxrQhbmscYMTXSlJi5kLWD6brouVqTLaMgXYWvzY0pPbde9GDDz3Y1DwBisjnRqDlW7d2&#10;abZaXbpr3a7i8NHehXSCBK4LY2ns5ceDQsuF1Rb33nvhQw8+2NKKixjmsumLL/7wpo0dGkZriEHJ&#10;7mwIOL7mrxzO6eINnIbng+jtBeZK/aBJe1pCsErnfM29HPrts/fin/z0560tk4R8qPmRzSlAUvkQ&#10;eyWgjTBqiHWo4zsHGIK5hYdNMDJ+KsHBIddCaC2FsKSNGeAhtW+c2KCowK3ym19tBESWKS8C55gz&#10;BnmwAmdBOdePcMth+03/pNPGpFPXxL6TwdP6NJNHBp8zMBQnQfOmFVAffX2wv1AD6YIa+2ydZW2Z&#10;1ag+NhYTrt61k1TC5kWlU8bBQS5MLhIxFq08IptFQvIRe9P0wkxp7bqJ+YnfEcnAxdrpGhYHXrid&#10;gA3xkoSCKjgcrXNdvDi6XCgF0BkEMfRZPC9BpQeuSKXtkodfon7VszAEYRVKsQbygforPLaIYDkK&#10;AJNhGPXCs2h3jG4nvAZqhRMUS8t6UjZzzkYFrtaqa1vU5wpYSBPEsdgzcscKRSWWZJnrJ0kivuFv&#10;zGI1dfKdSnoCiLR07aNV78qm4jma4EdpwpLOL22kiB43keE2cu4cDEKAV9s2ljKSK6Y13Uhsg98p&#10;n8n62KIYWJE5yAbVxVokGAxwyer+ymWWPKqVrNZy7ZwZQzFFzndH7kixMG2JJjQARhfgSc7vki7S&#10;JaSRTJ6elXztoSpLHTAijs8E+1Whw75M97AX0yb0N2s+Xb4J5VurqLUO1XUyltxjoz/rulajeFyW&#10;IYKtxcFUBcm/sZAydWteQX1rLhBV+DaoqBW5zFHXmQgdh7FPsjD4rhu1pTUlupbZ/mibOa7SXKI6&#10;UlqXv+pzXg171qtfVRSrAnWraBELaTwvRiDJ1WpamZUcYzpqG0env+EkFVjhLx0SUc78lT1ka++d&#10;dhhrW1/q7C9GN6iYk00lzWdVMWO2rO4VysVu89qOzitcFmrZyRkFkYexWdOtJvRqW+i4mGycNe5S&#10;Wbt08dgNkOLcUh3t5iM8fxH6W/3E7BhoVm0r/6ftNuNu1blfjzjnq3vssbCjo5OYnAXdmiw+Af/3&#10;2WcvWDA+NnX6HN2qijesAn8MPpgMSYa01E0j5y+dTm/btq2xmt+zMbefNzBt01tNy1/xnnox9fyK&#10;/EPPRx95bvLTz7U++tTcl17Yc8vqg0Y2TUlv6u14a9Wq1b29vczixO3iu7MBZ+tullsSQTUqQx0S&#10;MwJETvL5fCIYRmUqREey9oMzqPTRXCsepdypplG9EH1shStiCraFXcK5T7RcBT3QA5QKp6Lwwz1d&#10;5Yqe+hK8xSte8VwVXecryLJ1jJ//MoeLhRddrClMCnbRXNTqF2b70GaMpa2sPqorFH6j+zZlB28r&#10;l/PTpk6fMKE9k83C0+hRFUJQZbo8U0fzcTuD7QtvLxuXgEphx97z2lpblh66BLYmfeWVl5MpWgk7&#10;oPhDh2DU/rD7FNa6Gq3nKhUt0+fJu2MaPvSW48ql3NRpM4Dm2QzQ3J2q5m8LtMI1bbXkDzKKbaVS&#10;3VBfiMUqDxuI0utziums1kFUaW1tOXjJ/v39g6+seLkRACzPKxRGpk+f1d7elkVukZbzENk7A6Rw&#10;i/UPrkv6MAI7sX9wHHmOrTkbZKjWlpYlB+7XPzCwYsXLzS3Q8kguN/y+C84dGcnA9EAKqzS01I8S&#10;EHIsbSeYkHftXM8Rn0E69Wff39F/Db3FPTl58sQpUybd+OvfNbdMYgefCUwjx8uzSNToRFU8evad&#10;SeMb09px0TPK7sxPahWpTWIflRHJKHEyrEwhFAiLwRvLr/5YtEbgbbDKQANVQ2CZsb+GO8T0aYe0&#10;ZCwzuPqgNNiQR+jBFk6IoaRmk0lDrQ+yNJ43zWWby7WY3plfRZRMUCiGWi42xFVnWKUVXWfphIS1&#10;wvwaSxqTVkM2pYH44dwV7Ij4yww2MQ6lzgplWCE+RXgSU1nwDyIK3k+Pi+EVR/wKr2FHR7EswV4Q&#10;mNCRsgwr7o+DYWELCBPjRxdQLOFWMIOP/ul+h5gbJbXwVoBUvgkxoAb1MOAcB75maXgJe7n/gv6w&#10;w6SOksNX4hxpf4j+6l3RB1lDWBQZDquOuM/GULAhFoOFRF1bEU1W334BN5Ai9A5WA8AnkIIKMYgj&#10;aYzKXdxPWQvLlsVgIg8fR0dwkZ6SaoN+tlLCwEWW7ZjDaGyEdYQzmD+suCilGKlWSRRCWIWig2ZU&#10;Bz8RNgCWJl/LeHFJvjjOpz0IznKtg7rAJI8+I8IyQ/2R/3LGHaeg5nOKdkTMaEGmM+9CIxpQ62CF&#10;gE2naYO4noVGpqyOuCVy6O0sNUYjI+l9vXB7FPSW/BdSy7mvLvOJ3+Czif5CLTjoP6/8TCWq+Enh&#10;4eqn5n4+QZQSTU6FGq7098B88wPPNaXa62or1Ia5LFKnWSE3swz7XrvU07FqCgz1WJcHfhc+cWWr&#10;xkOtaX+wDm2CMxAySPVbMy4a6Cj7OM0Mh2o+tub0bIOVlakVpUVmIrM2Uf8+SIVdpJpeLpZUfSHh&#10;S9GjMu7SHtZZbpBcuzQp63PzNgonGq1DWlX6j60xubeihnU7XcK9eVDqFxtCBRUs+SnYuHGN4igd&#10;Mi0ad0HjGKldKmuMiwP9D6NQbQm+QKfmFluko7VGI0S9JtrzASmuEWrThrG74zaXDTMIDqwBv2nT&#10;JpIyeqLHbOCXyn322fvVV1+N7HvA4cjlBj3lx8/k84gV4xpCLBJyKKx7Mm3atJaW5ra2NqinpbkZ&#10;zqaH01DKwODQcHpo27buXDbLidk4KUMytKE8u9CAChE52zwpgBw+bLRsx62PqQjepuYx6CNttyo/&#10;RFrY9ARevjPOALglke+LQ0DepzjR/FmeOvK6rMYfJCGmfpl58uxxWqNiTbs4OfK0X/VdwBJz0+sz&#10;iOmVjA+HS8ydNdP+/CQYU3vVktLEZeH0DlCZlbd0SIggZRrdakamZoScE/xxFJ+otqVaT6mQbWxq&#10;OvCAA2bMmA7bIdYwgdoknGQrowzXyKNzetZK4Qq++OE2jzwQl0IgfRRDs8LR5+YJFXKj2DZ2mR0e&#10;CGnu0FD6jTfX3nfffcPDw6nGtrodcn/QcQ6/2JKrhpLODXV1El/j0tz5HKiZf6ERhl9gZ8ORpqam&#10;A5jmDalgk5nk5BEyJZVo/CifH25JQOPSHIdAFuUVWZRolKjN4QSMAgsLiagr98b02+ak08Nr1q5H&#10;mqeHW9qmwg/Z7FAztXz69Gnccttpjryk5RQaETNIXcoV0n7a+4w7yFdKuIz3EC+pEwC3w2cgG+sX&#10;Yh5HT9dxc4fTI2vWriNuGWlrnwa3ZUYGjj76iC984fKJEyeMwjxMBR4+rs7/Lj9KR+2ver1QUZ2j&#10;GkdqPHw7ODh0zXe+B8vStdNab2KcBDqQJqEosTUzUSzSn70ld7KKaZipua5U8NDJDWJh0AVV5iXn&#10;E3a2LBVxAWzaENaEocYPpEK0LkZ+WLfX6C/xX0kqOH+Hczb4YiiHZy7xKkX4SINe+PCDFouXVgXi&#10;O5EbLIRLYfo5SpYCUHqiQm0ShqWO68Voe2W5H/W25amp1uofRsnhkYicQ3FrprAB8FUoQGSQh1F6&#10;EZ4TF4sxGkMsMoGms2wQrbGjz6It2G8WaSJKKgAlkk8jSySkR+AMIVA7gYV4Vw05BPuCed/YcgrL&#10;cWY+rhRFC0bRbDueVUbrUdo2WPRIeoRV0M+IZfFDP1I8JPccyzAYSl4VP9YSB4vWvaKBwCbjOzef&#10;mAmZRrE23NmK+0UPxmgNK/QyMMGJKwXojhZxT8IWKJAcDGf0UThNiMXFr3gRd/RMhDaSyYXlCOPR&#10;QEDF5PAIW7OeCHAD6VrRz2TxSKnBTrFwO60eJ+viY6VIRWoMsQhrD7lXc6Mc8pI64nawMBBXOZ6N&#10;aQnRjOjmzCLkX1WDYCOFOrIDj3hu8MdwMN5P69zzusvCOzwHzHImC5mqTfYTuCPIh7IODnMvlyyL&#10;qXGZNHZmWqJbrO0O8aGOAHMyyy585nW7KNmBm1EDjTgjpB8dhcRmiMaMWkxWlKRH4W3uG5OcdgvA&#10;x62ykA+eo7lAnD3Hpop5Hv+zgkFiGMZlzRXwY7WrwllG6BmjF+1gh08vZxdSR0Ip5C/cpajwiu09&#10;aSelJJdaW5yPwW3TTCPsfCbkYu6cwRzJ39dpvTjUlhEcMgSb7JepGiFjobNvwctFxwdP800hxkg6&#10;Hnb9rp4Tg+2WOH7P3Nc0V7E4RkwaNEqhwnIikC6viOUxLOW0ssZAhxIvWKarfIwlYNWCyoVkH1b1&#10;VQ6lIJenELLmF1VmHck6Hl2ABesNivhfNX6XSxEZID8f8I0BmqrrpaxWW6slmkTkZE7piREpP1kz&#10;j9UedR1Rb3xHY8BML8+zfHWTRDlngkIXRqX60hAuBvUZ22fedpX/x5Jclx13tWEG9BtTolx9IsRj&#10;t8+8/EW4BHZUs/pILCd1dLZbru8a//WB2936VYr0nKu+3ELYqQXJOe2002jhBxCuWDKZEHaD9bLZ&#10;8gpbRv7yl79ElhxyDLfdOFLGqSV/iXuutYQS1iGOuh48eV5kmWbJiWMjHpQPvXKGmR8MsYnkxYwp&#10;niMvk5tJLj6WDdEFfcUqcTM4eoVpKSPQPnZyrzTbSPNJtzAG0BRyVj9AdreRmFOu175XIDTBz+p4&#10;Mlcp5dRei/MsHZDBD+Mgx3caTdYcTWvaX2uL3RLGsJFhlRkeDXGZQqkvPp3pv+Nf+VhpvOWNRoF6&#10;2gJmtJVhrTHy+0M7xSfrSK/xrWrulV/Irwt5hdY1mhUFVosnGmj+4LiMrZ/fa24Jpa+9Slrvv41F&#10;LdAZo3XqyZdc7xKiWMjA5E2KtYS6tlCHU4P6lhiWJV2JEDR1XI5oBCNUYpLMYEltfnck8A2vgQ28&#10;kg1NTc2TDDiSz6WLBWh52fFzqT3h9sF/1lGT2gvbE5esQY3OwxDKMnVYHvI7Ug3NMH9QgH6vmskM&#10;FQvA6pBmKO3QUpGYnJZBhIO/9NVUaesN6nr/L9pEIIaqsV1qM3cSclUaGlpa26ZIWCh6SGAd9s00&#10;SjIIBg2wMVwawom+NgNruTngiDLTsH2kjxLQMY7F/UL9ALEbbDyKGBZsryHoA+sw3kRel5fmnhB1&#10;qFQooiZsUONE8b6kNHPwzr1CVw8hExixIsWMlChDFk5Hxi8f3ALuBcNAEuL6OcuEV9w4iYHpg9RL&#10;qRW0V5Cut0retmFxrNYqAnFyrC9OXRdm4v4jR3EjmO2ZjdRaGF5heEJHAS7Sa9QFoydSPNSsAuRF&#10;A6bwkM4f5Oly9FBBoDkqj1ceYm+G/qPHDa4QLG8O4A6sFYVT/fDFIBMAiQw1IcajC2EJfAVBfLVq&#10;JunJmGu3qPnSSJ5jSA8xFKmER4e0j62zkgARnCAe8raswwXLDrCvpRRD+inOowCWPPzDezlY4Gs4&#10;mYzSvmBiO7yS+NSShoCCCLvJIgNY4pYQdkbIGmNhVDPHG8TLjg1yhErFiJ/hCYTPfwjAsrXp1ocG&#10;wDIqXaZeymMKI4fCPTzu+njSOLpBzUijKy9BK9UBNzxDYofIHthVXqlK4EXlUeEWXbxf5d2Cudbd&#10;MaqDVsEKAFgMXJqLCRST/R8JwGKMTRaIYK53JZb5iiWGz6v6hoYSdCXzYXU7wjDdJiPjL9dcKEPF&#10;AJYyDTzrISiOxMcILG6jhouz+gAsw5n0WMEBsOBO1p/jA7CMBnf6KuxFgm+1vKN+2MTW/lNaGWJa&#10;g8ZNImZWNWl9Ki5PRUGhBxkDHQtDSDKYRgR4iFhWeG060tmaZiiSLV6vO9TOmNcOPlcWlDN/IOKM&#10;rHQgzPRa1MI2We+kntQw3q6dsANouNYh3JhlGQPu83DV3Phb57d9Dn24DWLOXKdJB8dojTHbE7gg&#10;0DtHGKkxqlkECyatS0m4sj0xDbuYDoZyVN0qjVzy2+HWVoxjcHyMzVxjqOH/zL6CZWOiWaAGHg5+&#10;Mz/52uUUoFuU82MkgcAVwBKdCXoPbYC1KTy0tQMyFoBlmMppjW3seMa1lrz2Lp95G09ho11Tr6Kx&#10;xTykVCeAGL1drg1R78kvif76XSjAypk6asrpdTnQ6lhXSAMCW1d+VVOZC1yGcO9iXkY8Bz+Qf0bM&#10;yY/LjATKWXIS/z/SIhhdQoZFbQAAAABJRU5ErkJgglBLAQItABQABgAIAAAAIQCxgme2CgEAABMC&#10;AAATAAAAAAAAAAAAAAAAAAAAAABbQ29udGVudF9UeXBlc10ueG1sUEsBAi0AFAAGAAgAAAAhADj9&#10;If/WAAAAlAEAAAsAAAAAAAAAAAAAAAAAOwEAAF9yZWxzLy5yZWxzUEsBAi0AFAAGAAgAAAAhAEc2&#10;T5lFBAAAwgkAAA4AAAAAAAAAAAAAAAAAOgIAAGRycy9lMm9Eb2MueG1sUEsBAi0AFAAGAAgAAAAh&#10;AKomDr68AAAAIQEAABkAAAAAAAAAAAAAAAAAqwYAAGRycy9fcmVscy9lMm9Eb2MueG1sLnJlbHNQ&#10;SwECLQAUAAYACAAAACEA6M7SoeEAAAAJAQAADwAAAAAAAAAAAAAAAACeBwAAZHJzL2Rvd25yZXYu&#10;eG1sUEsBAi0ACgAAAAAAAAAhAHpCu7XLRQMAy0UDABQAAAAAAAAAAAAAAAAArAgAAGRycy9tZWRp&#10;YS9pbWFnZTEucG5nUEsFBgAAAAAGAAYAfAEAAKlOAwAAAA==&#10;">
                <v:shape id="Picture 1" o:spid="_x0000_s1042" type="#_x0000_t75" style="position:absolute;width:52226;height:30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rzmwgAAANoAAAAPAAAAZHJzL2Rvd25yZXYueG1sRE/fa8Iw&#10;EH4f+D+EE3wRTdWhozaVMRgMGRN1g/l2NGdb11xKkmn97xdB2NPx8f28bNWZRpzJ+dqygsk4AUFc&#10;WF1zqeBz/zp6AuEDssbGMim4kodV3nvIMNX2wls670IpYgj7FBVUIbSplL6oyKAf25Y4ckfrDIYI&#10;XSm1w0sMN42cJslcGqw5NlTY0ktFxc/u1yhwtHk8DTdrO/t4Pyy+rhMX3PdCqUG/e16CCNSFf/Hd&#10;/abjfLi9crsy/wMAAP//AwBQSwECLQAUAAYACAAAACEA2+H2y+4AAACFAQAAEwAAAAAAAAAAAAAA&#10;AAAAAAAAW0NvbnRlbnRfVHlwZXNdLnhtbFBLAQItABQABgAIAAAAIQBa9CxbvwAAABUBAAALAAAA&#10;AAAAAAAAAAAAAB8BAABfcmVscy8ucmVsc1BLAQItABQABgAIAAAAIQAUnrzmwgAAANoAAAAPAAAA&#10;AAAAAAAAAAAAAAcCAABkcnMvZG93bnJldi54bWxQSwUGAAAAAAMAAwC3AAAA9gIAAAAA&#10;">
                  <v:imagedata r:id="rId18" o:title="" croptop="18484f" cropbottom="13816f" cropleft="21635f" cropright=".1875"/>
                  <v:path arrowok="t"/>
                </v:shape>
                <v:shape id="Text Box 28" o:spid="_x0000_s1043" type="#_x0000_t202" style="position:absolute;left:87;top:31036;width:53169;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BLlwQAAANsAAAAPAAAAZHJzL2Rvd25yZXYueG1sRE+7asMw&#10;FN0L+QdxA1lKIseDKW6UkEcLGdrBach8sW5sE+vKSIoff18NhY6H897sRtOKnpxvLCtYrxIQxKXV&#10;DVcKrj+fyzcQPiBrbC2Tgok87Lazlw3m2g5cUH8JlYgh7HNUUIfQ5VL6siaDfmU74sjdrTMYInSV&#10;1A6HGG5amSZJJg02HBtq7OhYU/m4PI2C7OSeQ8HH19P14wu/uyq9HaabUov5uH8HEWgM/+I/91kr&#10;SOPY+CX+ALn9BQAA//8DAFBLAQItABQABgAIAAAAIQDb4fbL7gAAAIUBAAATAAAAAAAAAAAAAAAA&#10;AAAAAABbQ29udGVudF9UeXBlc10ueG1sUEsBAi0AFAAGAAgAAAAhAFr0LFu/AAAAFQEAAAsAAAAA&#10;AAAAAAAAAAAAHwEAAF9yZWxzLy5yZWxzUEsBAi0AFAAGAAgAAAAhAKk4EuXBAAAA2wAAAA8AAAAA&#10;AAAAAAAAAAAABwIAAGRycy9kb3ducmV2LnhtbFBLBQYAAAAAAwADALcAAAD1AgAAAAA=&#10;" stroked="f">
                  <v:textbox inset="0,0,0,0">
                    <w:txbxContent>
                      <w:p w14:paraId="10748E43" w14:textId="77777777" w:rsidR="00BD0551" w:rsidRPr="00F0449B" w:rsidRDefault="00BD0551" w:rsidP="00F0449B">
                        <w:pPr>
                          <w:pStyle w:val="Caption"/>
                          <w:jc w:val="center"/>
                          <w:rPr>
                            <w:rFonts w:ascii="Book Antiqua" w:hAnsi="Book Antiqua"/>
                            <w:noProof/>
                            <w:color w:val="000000" w:themeColor="text1"/>
                            <w:sz w:val="20"/>
                          </w:rPr>
                        </w:pPr>
                        <w:r w:rsidRPr="00F0449B">
                          <w:rPr>
                            <w:rFonts w:ascii="Book Antiqua" w:hAnsi="Book Antiqua"/>
                            <w:color w:val="000000" w:themeColor="text1"/>
                            <w:sz w:val="20"/>
                          </w:rPr>
                          <w:t xml:space="preserve">Figure </w:t>
                        </w:r>
                        <w:r w:rsidRPr="00F0449B">
                          <w:rPr>
                            <w:rFonts w:ascii="Book Antiqua" w:hAnsi="Book Antiqua"/>
                            <w:color w:val="000000" w:themeColor="text1"/>
                            <w:sz w:val="20"/>
                          </w:rPr>
                          <w:fldChar w:fldCharType="begin"/>
                        </w:r>
                        <w:r w:rsidRPr="00F0449B">
                          <w:rPr>
                            <w:rFonts w:ascii="Book Antiqua" w:hAnsi="Book Antiqua"/>
                            <w:color w:val="000000" w:themeColor="text1"/>
                            <w:sz w:val="20"/>
                          </w:rPr>
                          <w:instrText xml:space="preserve"> SEQ Figure \* ARABIC </w:instrText>
                        </w:r>
                        <w:r w:rsidRPr="00F0449B">
                          <w:rPr>
                            <w:rFonts w:ascii="Book Antiqua" w:hAnsi="Book Antiqua"/>
                            <w:color w:val="000000" w:themeColor="text1"/>
                            <w:sz w:val="20"/>
                          </w:rPr>
                          <w:fldChar w:fldCharType="separate"/>
                        </w:r>
                        <w:r>
                          <w:rPr>
                            <w:rFonts w:ascii="Book Antiqua" w:hAnsi="Book Antiqua"/>
                            <w:noProof/>
                            <w:color w:val="000000" w:themeColor="text1"/>
                            <w:sz w:val="20"/>
                          </w:rPr>
                          <w:t>6</w:t>
                        </w:r>
                        <w:r w:rsidRPr="00F0449B">
                          <w:rPr>
                            <w:rFonts w:ascii="Book Antiqua" w:hAnsi="Book Antiqua"/>
                            <w:color w:val="000000" w:themeColor="text1"/>
                            <w:sz w:val="20"/>
                          </w:rPr>
                          <w:fldChar w:fldCharType="end"/>
                        </w:r>
                        <w:r w:rsidRPr="00F0449B">
                          <w:rPr>
                            <w:rFonts w:ascii="Book Antiqua" w:hAnsi="Book Antiqua"/>
                            <w:color w:val="000000" w:themeColor="text1"/>
                            <w:sz w:val="20"/>
                          </w:rPr>
                          <w:t>: Safety Stock</w:t>
                        </w:r>
                      </w:p>
                    </w:txbxContent>
                  </v:textbox>
                </v:shape>
                <w10:wrap type="square" anchorx="margin"/>
              </v:group>
            </w:pict>
          </mc:Fallback>
        </mc:AlternateContent>
      </w:r>
      <w:r w:rsidR="0077383E" w:rsidRPr="0077383E">
        <w:rPr>
          <w:rFonts w:ascii="Book Antiqua" w:hAnsi="Book Antiqua" w:cs="Times New Roman"/>
          <w:b/>
          <w:sz w:val="24"/>
          <w:szCs w:val="48"/>
          <w:u w:val="single"/>
        </w:rPr>
        <w:t xml:space="preserve">Safety Stock </w:t>
      </w:r>
    </w:p>
    <w:p w14:paraId="5DBEE158" w14:textId="2C761988" w:rsidR="00317CBF" w:rsidRPr="00C73CB8" w:rsidRDefault="00C743EA" w:rsidP="00EC7AC6">
      <w:pPr>
        <w:spacing w:after="0" w:line="240" w:lineRule="auto"/>
        <w:jc w:val="both"/>
        <w:rPr>
          <w:rFonts w:ascii="Book Antiqua" w:hAnsi="Book Antiqua" w:cs="Times New Roman"/>
          <w:sz w:val="24"/>
          <w:szCs w:val="48"/>
        </w:rPr>
      </w:pPr>
      <w:r w:rsidRPr="00C73CB8">
        <w:rPr>
          <w:rFonts w:ascii="Book Antiqua" w:hAnsi="Book Antiqua" w:cs="Times New Roman"/>
          <w:sz w:val="24"/>
          <w:szCs w:val="48"/>
        </w:rPr>
        <w:t xml:space="preserve">Why </w:t>
      </w:r>
      <w:r w:rsidR="00721915">
        <w:rPr>
          <w:rFonts w:ascii="Book Antiqua" w:hAnsi="Book Antiqua" w:cs="Times New Roman"/>
          <w:sz w:val="24"/>
          <w:szCs w:val="48"/>
        </w:rPr>
        <w:t xml:space="preserve">do </w:t>
      </w:r>
      <w:r w:rsidRPr="00C73CB8">
        <w:rPr>
          <w:rFonts w:ascii="Book Antiqua" w:hAnsi="Book Antiqua" w:cs="Times New Roman"/>
          <w:sz w:val="24"/>
          <w:szCs w:val="48"/>
        </w:rPr>
        <w:t>we need safety stock?</w:t>
      </w:r>
      <w:r w:rsidR="00C73CB8" w:rsidRPr="00C73CB8">
        <w:rPr>
          <w:rFonts w:ascii="Book Antiqua" w:hAnsi="Book Antiqua" w:cs="Times New Roman"/>
          <w:sz w:val="24"/>
          <w:szCs w:val="48"/>
        </w:rPr>
        <w:t xml:space="preserve"> </w:t>
      </w:r>
      <w:r w:rsidR="0077383E">
        <w:rPr>
          <w:rFonts w:ascii="Book Antiqua" w:hAnsi="Book Antiqua" w:cs="Times New Roman"/>
          <w:sz w:val="24"/>
          <w:szCs w:val="48"/>
        </w:rPr>
        <w:t xml:space="preserve">We need safety stock because we </w:t>
      </w:r>
      <w:r w:rsidR="00721915">
        <w:rPr>
          <w:rFonts w:ascii="Book Antiqua" w:hAnsi="Book Antiqua" w:cs="Times New Roman"/>
          <w:sz w:val="24"/>
          <w:szCs w:val="48"/>
        </w:rPr>
        <w:t xml:space="preserve">want to reduce </w:t>
      </w:r>
      <w:r w:rsidR="0077383E">
        <w:rPr>
          <w:rFonts w:ascii="Book Antiqua" w:hAnsi="Book Antiqua" w:cs="Times New Roman"/>
          <w:sz w:val="24"/>
          <w:szCs w:val="48"/>
        </w:rPr>
        <w:t xml:space="preserve">the </w:t>
      </w:r>
      <w:r w:rsidRPr="00C73CB8">
        <w:rPr>
          <w:rFonts w:ascii="Book Antiqua" w:hAnsi="Book Antiqua" w:cs="Times New Roman"/>
          <w:sz w:val="24"/>
          <w:szCs w:val="48"/>
        </w:rPr>
        <w:t>probability of being short of stock.</w:t>
      </w:r>
      <w:r w:rsidR="00C73CB8" w:rsidRPr="00C73CB8">
        <w:rPr>
          <w:rFonts w:ascii="Book Antiqua" w:hAnsi="Book Antiqua" w:cs="Times New Roman"/>
          <w:sz w:val="24"/>
          <w:szCs w:val="48"/>
        </w:rPr>
        <w:t xml:space="preserve"> </w:t>
      </w:r>
      <w:r w:rsidR="0077383E">
        <w:rPr>
          <w:rFonts w:ascii="Book Antiqua" w:hAnsi="Book Antiqua" w:cs="Times New Roman"/>
          <w:sz w:val="24"/>
          <w:szCs w:val="48"/>
        </w:rPr>
        <w:t>The y-</w:t>
      </w:r>
      <w:r w:rsidRPr="00C73CB8">
        <w:rPr>
          <w:rFonts w:ascii="Book Antiqua" w:hAnsi="Book Antiqua" w:cs="Times New Roman"/>
          <w:sz w:val="24"/>
          <w:szCs w:val="48"/>
        </w:rPr>
        <w:t>axis shows quantity</w:t>
      </w:r>
      <w:r w:rsidR="0077383E">
        <w:rPr>
          <w:rFonts w:ascii="Book Antiqua" w:hAnsi="Book Antiqua" w:cs="Times New Roman"/>
          <w:sz w:val="24"/>
          <w:szCs w:val="48"/>
        </w:rPr>
        <w:t xml:space="preserve"> (inventory on hand). The x-axis represents</w:t>
      </w:r>
      <w:r w:rsidRPr="00C73CB8">
        <w:rPr>
          <w:rFonts w:ascii="Book Antiqua" w:hAnsi="Book Antiqua" w:cs="Times New Roman"/>
          <w:sz w:val="24"/>
          <w:szCs w:val="48"/>
        </w:rPr>
        <w:t xml:space="preserve"> time.</w:t>
      </w:r>
      <w:r w:rsidR="00C73CB8" w:rsidRPr="00C73CB8">
        <w:rPr>
          <w:rFonts w:ascii="Book Antiqua" w:hAnsi="Book Antiqua" w:cs="Times New Roman"/>
          <w:sz w:val="24"/>
          <w:szCs w:val="48"/>
        </w:rPr>
        <w:t xml:space="preserve"> </w:t>
      </w:r>
      <w:r w:rsidR="0077383E">
        <w:rPr>
          <w:rFonts w:ascii="Book Antiqua" w:hAnsi="Book Antiqua" w:cs="Times New Roman"/>
          <w:sz w:val="24"/>
          <w:szCs w:val="48"/>
        </w:rPr>
        <w:t>This</w:t>
      </w:r>
      <w:r w:rsidRPr="00C73CB8">
        <w:rPr>
          <w:rFonts w:ascii="Book Antiqua" w:hAnsi="Book Antiqua" w:cs="Times New Roman"/>
          <w:sz w:val="24"/>
          <w:szCs w:val="48"/>
        </w:rPr>
        <w:t xml:space="preserve"> is the order that I have </w:t>
      </w:r>
      <w:r w:rsidR="0077383E" w:rsidRPr="00C73CB8">
        <w:rPr>
          <w:rFonts w:ascii="Book Antiqua" w:hAnsi="Book Antiqua" w:cs="Times New Roman"/>
          <w:sz w:val="24"/>
          <w:szCs w:val="48"/>
        </w:rPr>
        <w:t>received;</w:t>
      </w:r>
      <w:r w:rsidRPr="00C73CB8">
        <w:rPr>
          <w:rFonts w:ascii="Book Antiqua" w:hAnsi="Book Antiqua" w:cs="Times New Roman"/>
          <w:sz w:val="24"/>
          <w:szCs w:val="48"/>
        </w:rPr>
        <w:t xml:space="preserve"> it is </w:t>
      </w:r>
      <w:r w:rsidR="00EA6CEC" w:rsidRPr="00C73CB8">
        <w:rPr>
          <w:rFonts w:ascii="Book Antiqua" w:hAnsi="Book Antiqua" w:cs="Times New Roman"/>
          <w:sz w:val="24"/>
          <w:szCs w:val="48"/>
        </w:rPr>
        <w:t xml:space="preserve">either </w:t>
      </w:r>
      <w:r w:rsidRPr="00C73CB8">
        <w:rPr>
          <w:rFonts w:ascii="Book Antiqua" w:hAnsi="Book Antiqua" w:cs="Times New Roman"/>
          <w:sz w:val="24"/>
          <w:szCs w:val="48"/>
        </w:rPr>
        <w:t>EOQ or greater than EOQ</w:t>
      </w:r>
      <w:r w:rsidR="0077383E">
        <w:rPr>
          <w:rFonts w:ascii="Book Antiqua" w:hAnsi="Book Antiqua" w:cs="Times New Roman"/>
          <w:sz w:val="24"/>
          <w:szCs w:val="48"/>
        </w:rPr>
        <w:t xml:space="preserve">. It </w:t>
      </w:r>
      <w:r w:rsidRPr="00C73CB8">
        <w:rPr>
          <w:rFonts w:ascii="Book Antiqua" w:hAnsi="Book Antiqua" w:cs="Times New Roman"/>
          <w:sz w:val="24"/>
          <w:szCs w:val="48"/>
        </w:rPr>
        <w:t xml:space="preserve">doesn’t </w:t>
      </w:r>
      <w:r w:rsidR="00721915">
        <w:rPr>
          <w:rFonts w:ascii="Book Antiqua" w:hAnsi="Book Antiqua" w:cs="Times New Roman"/>
          <w:sz w:val="24"/>
          <w:szCs w:val="48"/>
        </w:rPr>
        <w:t>contain</w:t>
      </w:r>
      <w:r w:rsidRPr="00C73CB8">
        <w:rPr>
          <w:rFonts w:ascii="Book Antiqua" w:hAnsi="Book Antiqua" w:cs="Times New Roman"/>
          <w:sz w:val="24"/>
          <w:szCs w:val="48"/>
        </w:rPr>
        <w:t xml:space="preserve"> anything </w:t>
      </w:r>
      <w:r w:rsidR="00721915">
        <w:rPr>
          <w:rFonts w:ascii="Book Antiqua" w:hAnsi="Book Antiqua" w:cs="Times New Roman"/>
          <w:sz w:val="24"/>
          <w:szCs w:val="48"/>
        </w:rPr>
        <w:t>about</w:t>
      </w:r>
      <w:r w:rsidR="0077383E">
        <w:rPr>
          <w:rFonts w:ascii="Book Antiqua" w:hAnsi="Book Antiqua" w:cs="Times New Roman"/>
          <w:sz w:val="24"/>
          <w:szCs w:val="48"/>
        </w:rPr>
        <w:t xml:space="preserve"> </w:t>
      </w:r>
      <w:r w:rsidR="00EA6CEC" w:rsidRPr="00C73CB8">
        <w:rPr>
          <w:rFonts w:ascii="Book Antiqua" w:hAnsi="Book Antiqua" w:cs="Times New Roman"/>
          <w:sz w:val="24"/>
          <w:szCs w:val="48"/>
        </w:rPr>
        <w:t xml:space="preserve">when </w:t>
      </w:r>
      <w:r w:rsidRPr="00C73CB8">
        <w:rPr>
          <w:rFonts w:ascii="Book Antiqua" w:hAnsi="Book Antiqua" w:cs="Times New Roman"/>
          <w:sz w:val="24"/>
          <w:szCs w:val="48"/>
        </w:rPr>
        <w:t>to order.</w:t>
      </w:r>
      <w:r w:rsidR="00C73CB8" w:rsidRPr="00C73CB8">
        <w:rPr>
          <w:rFonts w:ascii="Book Antiqua" w:hAnsi="Book Antiqua" w:cs="Times New Roman"/>
          <w:sz w:val="24"/>
          <w:szCs w:val="48"/>
        </w:rPr>
        <w:t xml:space="preserve"> </w:t>
      </w:r>
      <w:r w:rsidR="0077383E">
        <w:rPr>
          <w:rFonts w:ascii="Book Antiqua" w:hAnsi="Book Antiqua" w:cs="Times New Roman"/>
          <w:sz w:val="24"/>
          <w:szCs w:val="48"/>
        </w:rPr>
        <w:t>It is either EOQ, or if we</w:t>
      </w:r>
      <w:r w:rsidRPr="00C73CB8">
        <w:rPr>
          <w:rFonts w:ascii="Book Antiqua" w:hAnsi="Book Antiqua" w:cs="Times New Roman"/>
          <w:sz w:val="24"/>
          <w:szCs w:val="48"/>
        </w:rPr>
        <w:t xml:space="preserve"> have </w:t>
      </w:r>
      <w:r w:rsidR="00721915">
        <w:rPr>
          <w:rFonts w:ascii="Book Antiqua" w:hAnsi="Book Antiqua" w:cs="Times New Roman"/>
          <w:sz w:val="24"/>
          <w:szCs w:val="48"/>
        </w:rPr>
        <w:t xml:space="preserve">a </w:t>
      </w:r>
      <w:r w:rsidRPr="00C73CB8">
        <w:rPr>
          <w:rFonts w:ascii="Book Antiqua" w:hAnsi="Book Antiqua" w:cs="Times New Roman"/>
          <w:sz w:val="24"/>
          <w:szCs w:val="48"/>
        </w:rPr>
        <w:t>price discount</w:t>
      </w:r>
      <w:r w:rsidR="0077383E">
        <w:rPr>
          <w:rFonts w:ascii="Book Antiqua" w:hAnsi="Book Antiqua" w:cs="Times New Roman"/>
          <w:sz w:val="24"/>
          <w:szCs w:val="48"/>
        </w:rPr>
        <w:t>,</w:t>
      </w:r>
      <w:r w:rsidRPr="00C73CB8">
        <w:rPr>
          <w:rFonts w:ascii="Book Antiqua" w:hAnsi="Book Antiqua" w:cs="Times New Roman"/>
          <w:sz w:val="24"/>
          <w:szCs w:val="48"/>
        </w:rPr>
        <w:t xml:space="preserve"> it is possible that it is greater than EOQ to take advantage of price discount.</w:t>
      </w:r>
      <w:r w:rsidR="00C73CB8" w:rsidRPr="00C73CB8">
        <w:rPr>
          <w:rFonts w:ascii="Book Antiqua" w:hAnsi="Book Antiqua" w:cs="Times New Roman"/>
          <w:sz w:val="24"/>
          <w:szCs w:val="48"/>
        </w:rPr>
        <w:t xml:space="preserve"> </w:t>
      </w:r>
      <w:r w:rsidRPr="00C73CB8">
        <w:rPr>
          <w:rFonts w:ascii="Book Antiqua" w:hAnsi="Book Antiqua" w:cs="Times New Roman"/>
          <w:sz w:val="24"/>
          <w:szCs w:val="48"/>
        </w:rPr>
        <w:t>How much to order</w:t>
      </w:r>
      <w:r w:rsidR="0077383E">
        <w:rPr>
          <w:rFonts w:ascii="Book Antiqua" w:hAnsi="Book Antiqua" w:cs="Times New Roman"/>
          <w:sz w:val="24"/>
          <w:szCs w:val="48"/>
        </w:rPr>
        <w:t xml:space="preserve"> and when to order are completely </w:t>
      </w:r>
      <w:r w:rsidRPr="00C73CB8">
        <w:rPr>
          <w:rFonts w:ascii="Book Antiqua" w:hAnsi="Book Antiqua" w:cs="Times New Roman"/>
          <w:sz w:val="24"/>
          <w:szCs w:val="48"/>
        </w:rPr>
        <w:t>different</w:t>
      </w:r>
      <w:r w:rsidR="0077383E">
        <w:rPr>
          <w:rFonts w:ascii="Book Antiqua" w:hAnsi="Book Antiqua" w:cs="Times New Roman"/>
          <w:sz w:val="24"/>
          <w:szCs w:val="48"/>
        </w:rPr>
        <w:t xml:space="preserve"> concepts.</w:t>
      </w:r>
    </w:p>
    <w:p w14:paraId="7ED7E4B3" w14:textId="77777777" w:rsidR="00C743EA" w:rsidRPr="00C73CB8" w:rsidRDefault="00C743EA" w:rsidP="00EC7AC6">
      <w:pPr>
        <w:spacing w:after="0" w:line="240" w:lineRule="auto"/>
        <w:jc w:val="both"/>
        <w:rPr>
          <w:rFonts w:ascii="Book Antiqua" w:hAnsi="Book Antiqua" w:cs="Times New Roman"/>
          <w:sz w:val="24"/>
          <w:szCs w:val="48"/>
        </w:rPr>
      </w:pPr>
    </w:p>
    <w:p w14:paraId="3B6DB145" w14:textId="6F3D99E4" w:rsidR="00C743EA" w:rsidRPr="00C73CB8" w:rsidRDefault="0077383E" w:rsidP="00EC7AC6">
      <w:pPr>
        <w:spacing w:after="0" w:line="240" w:lineRule="auto"/>
        <w:jc w:val="both"/>
        <w:rPr>
          <w:rFonts w:ascii="Book Antiqua" w:hAnsi="Book Antiqua" w:cs="Times New Roman"/>
          <w:sz w:val="24"/>
          <w:szCs w:val="48"/>
        </w:rPr>
      </w:pPr>
      <w:r>
        <w:rPr>
          <w:rFonts w:ascii="Book Antiqua" w:hAnsi="Book Antiqua" w:cs="Times New Roman"/>
          <w:sz w:val="24"/>
          <w:szCs w:val="48"/>
        </w:rPr>
        <w:t>We consume</w:t>
      </w:r>
      <w:r w:rsidR="00C743EA" w:rsidRPr="00C73CB8">
        <w:rPr>
          <w:rFonts w:ascii="Book Antiqua" w:hAnsi="Book Antiqua" w:cs="Times New Roman"/>
          <w:sz w:val="24"/>
          <w:szCs w:val="48"/>
        </w:rPr>
        <w:t xml:space="preserve"> in</w:t>
      </w:r>
      <w:r>
        <w:rPr>
          <w:rFonts w:ascii="Book Antiqua" w:hAnsi="Book Antiqua" w:cs="Times New Roman"/>
          <w:sz w:val="24"/>
          <w:szCs w:val="48"/>
        </w:rPr>
        <w:t>ventory in a non-linear fashion (a curve</w:t>
      </w:r>
      <w:r w:rsidR="00B71310">
        <w:rPr>
          <w:rFonts w:ascii="Book Antiqua" w:hAnsi="Book Antiqua" w:cs="Times New Roman"/>
          <w:sz w:val="24"/>
          <w:szCs w:val="48"/>
        </w:rPr>
        <w:t>), which</w:t>
      </w:r>
      <w:r>
        <w:rPr>
          <w:rFonts w:ascii="Book Antiqua" w:hAnsi="Book Antiqua" w:cs="Times New Roman"/>
          <w:sz w:val="24"/>
          <w:szCs w:val="48"/>
        </w:rPr>
        <w:t xml:space="preserve"> sometimes is steep or </w:t>
      </w:r>
      <w:r w:rsidR="00721915">
        <w:rPr>
          <w:rFonts w:ascii="Book Antiqua" w:hAnsi="Book Antiqua" w:cs="Times New Roman"/>
          <w:sz w:val="24"/>
          <w:szCs w:val="48"/>
        </w:rPr>
        <w:t>mild</w:t>
      </w:r>
      <w:r w:rsidR="00C743EA" w:rsidRPr="00C73CB8">
        <w:rPr>
          <w:rFonts w:ascii="Book Antiqua" w:hAnsi="Book Antiqua" w:cs="Times New Roman"/>
          <w:sz w:val="24"/>
          <w:szCs w:val="48"/>
        </w:rPr>
        <w:t>.</w:t>
      </w:r>
      <w:r w:rsidR="00C73CB8" w:rsidRPr="00C73CB8">
        <w:rPr>
          <w:rFonts w:ascii="Book Antiqua" w:hAnsi="Book Antiqua" w:cs="Times New Roman"/>
          <w:sz w:val="24"/>
          <w:szCs w:val="48"/>
        </w:rPr>
        <w:t xml:space="preserve"> </w:t>
      </w:r>
      <w:r>
        <w:rPr>
          <w:rFonts w:ascii="Book Antiqua" w:hAnsi="Book Antiqua" w:cs="Times New Roman"/>
          <w:sz w:val="24"/>
          <w:szCs w:val="48"/>
        </w:rPr>
        <w:t>To find the slope of this line, we</w:t>
      </w:r>
      <w:r w:rsidR="00C743EA" w:rsidRPr="00C73CB8">
        <w:rPr>
          <w:rFonts w:ascii="Book Antiqua" w:hAnsi="Book Antiqua" w:cs="Times New Roman"/>
          <w:sz w:val="24"/>
          <w:szCs w:val="48"/>
        </w:rPr>
        <w:t xml:space="preserve"> will use average inventory.</w:t>
      </w:r>
      <w:r w:rsidR="00C73CB8" w:rsidRPr="00C73CB8">
        <w:rPr>
          <w:rFonts w:ascii="Book Antiqua" w:hAnsi="Book Antiqua" w:cs="Times New Roman"/>
          <w:sz w:val="24"/>
          <w:szCs w:val="48"/>
        </w:rPr>
        <w:t xml:space="preserve"> </w:t>
      </w:r>
      <w:r w:rsidR="00B71310">
        <w:rPr>
          <w:rFonts w:ascii="Book Antiqua" w:hAnsi="Book Antiqua" w:cs="Times New Roman"/>
          <w:sz w:val="24"/>
          <w:szCs w:val="48"/>
        </w:rPr>
        <w:t>The vertical axis displays quantity and the h</w:t>
      </w:r>
      <w:r w:rsidR="00C743EA" w:rsidRPr="00C73CB8">
        <w:rPr>
          <w:rFonts w:ascii="Book Antiqua" w:hAnsi="Book Antiqua" w:cs="Times New Roman"/>
          <w:sz w:val="24"/>
          <w:szCs w:val="48"/>
        </w:rPr>
        <w:t xml:space="preserve">orizontal axis </w:t>
      </w:r>
      <w:r w:rsidR="00B71310" w:rsidRPr="00C73CB8">
        <w:rPr>
          <w:rFonts w:ascii="Book Antiqua" w:hAnsi="Book Antiqua" w:cs="Times New Roman"/>
          <w:sz w:val="24"/>
          <w:szCs w:val="48"/>
        </w:rPr>
        <w:t>displays</w:t>
      </w:r>
      <w:r w:rsidR="00C743EA" w:rsidRPr="00C73CB8">
        <w:rPr>
          <w:rFonts w:ascii="Book Antiqua" w:hAnsi="Book Antiqua" w:cs="Times New Roman"/>
          <w:sz w:val="24"/>
          <w:szCs w:val="48"/>
        </w:rPr>
        <w:t xml:space="preserve"> time.</w:t>
      </w:r>
      <w:r w:rsidR="00C73CB8" w:rsidRPr="00C73CB8">
        <w:rPr>
          <w:rFonts w:ascii="Book Antiqua" w:hAnsi="Book Antiqua" w:cs="Times New Roman"/>
          <w:sz w:val="24"/>
          <w:szCs w:val="48"/>
        </w:rPr>
        <w:t xml:space="preserve"> </w:t>
      </w:r>
      <w:r w:rsidR="00C743EA" w:rsidRPr="00C73CB8">
        <w:rPr>
          <w:rFonts w:ascii="Book Antiqua" w:hAnsi="Book Antiqua" w:cs="Times New Roman"/>
          <w:sz w:val="24"/>
          <w:szCs w:val="48"/>
        </w:rPr>
        <w:t>In this pictorial representation</w:t>
      </w:r>
      <w:r w:rsidR="00B71310">
        <w:rPr>
          <w:rFonts w:ascii="Book Antiqua" w:hAnsi="Book Antiqua" w:cs="Times New Roman"/>
          <w:sz w:val="24"/>
          <w:szCs w:val="48"/>
        </w:rPr>
        <w:t>,</w:t>
      </w:r>
      <w:r w:rsidR="00C743EA" w:rsidRPr="00C73CB8">
        <w:rPr>
          <w:rFonts w:ascii="Book Antiqua" w:hAnsi="Book Antiqua" w:cs="Times New Roman"/>
          <w:sz w:val="24"/>
          <w:szCs w:val="48"/>
        </w:rPr>
        <w:t xml:space="preserve"> we want to show how inventory is consumed over time.</w:t>
      </w:r>
      <w:r w:rsidR="00C73CB8" w:rsidRPr="00C73CB8">
        <w:rPr>
          <w:rFonts w:ascii="Book Antiqua" w:hAnsi="Book Antiqua" w:cs="Times New Roman"/>
          <w:sz w:val="24"/>
          <w:szCs w:val="48"/>
        </w:rPr>
        <w:t xml:space="preserve"> </w:t>
      </w:r>
      <w:r w:rsidR="00C743EA" w:rsidRPr="00C73CB8">
        <w:rPr>
          <w:rFonts w:ascii="Book Antiqua" w:hAnsi="Book Antiqua" w:cs="Times New Roman"/>
          <w:sz w:val="24"/>
          <w:szCs w:val="48"/>
        </w:rPr>
        <w:t>It is either EOQ or if there is a price discount</w:t>
      </w:r>
      <w:r w:rsidR="00B71310">
        <w:rPr>
          <w:rFonts w:ascii="Book Antiqua" w:hAnsi="Book Antiqua" w:cs="Times New Roman"/>
          <w:sz w:val="24"/>
          <w:szCs w:val="48"/>
        </w:rPr>
        <w:t>,</w:t>
      </w:r>
      <w:r w:rsidR="00C743EA" w:rsidRPr="00C73CB8">
        <w:rPr>
          <w:rFonts w:ascii="Book Antiqua" w:hAnsi="Book Antiqua" w:cs="Times New Roman"/>
          <w:sz w:val="24"/>
          <w:szCs w:val="48"/>
        </w:rPr>
        <w:t xml:space="preserve"> it may be something </w:t>
      </w:r>
      <w:r w:rsidR="006252E1" w:rsidRPr="00C73CB8">
        <w:rPr>
          <w:rFonts w:ascii="Book Antiqua" w:hAnsi="Book Antiqua" w:cs="Times New Roman"/>
          <w:sz w:val="24"/>
          <w:szCs w:val="48"/>
        </w:rPr>
        <w:t xml:space="preserve">more than </w:t>
      </w:r>
      <w:r w:rsidR="00C743EA" w:rsidRPr="00C73CB8">
        <w:rPr>
          <w:rFonts w:ascii="Book Antiqua" w:hAnsi="Book Antiqua" w:cs="Times New Roman"/>
          <w:sz w:val="24"/>
          <w:szCs w:val="48"/>
        </w:rPr>
        <w:t>EOQ to take advantage of price discount.</w:t>
      </w:r>
      <w:r w:rsidR="00C73CB8" w:rsidRPr="00C73CB8">
        <w:rPr>
          <w:rFonts w:ascii="Book Antiqua" w:hAnsi="Book Antiqua" w:cs="Times New Roman"/>
          <w:sz w:val="24"/>
          <w:szCs w:val="48"/>
        </w:rPr>
        <w:t xml:space="preserve"> </w:t>
      </w:r>
      <w:r w:rsidR="00721915">
        <w:rPr>
          <w:rFonts w:ascii="Book Antiqua" w:hAnsi="Book Antiqua" w:cs="Times New Roman"/>
          <w:sz w:val="24"/>
          <w:szCs w:val="48"/>
        </w:rPr>
        <w:t>In F</w:t>
      </w:r>
      <w:r w:rsidR="00B71310">
        <w:rPr>
          <w:rFonts w:ascii="Book Antiqua" w:hAnsi="Book Antiqua" w:cs="Times New Roman"/>
          <w:sz w:val="24"/>
          <w:szCs w:val="48"/>
        </w:rPr>
        <w:t>igure 6,</w:t>
      </w:r>
      <w:r w:rsidR="00014298" w:rsidRPr="00C73CB8">
        <w:rPr>
          <w:rFonts w:ascii="Book Antiqua" w:hAnsi="Book Antiqua" w:cs="Times New Roman"/>
          <w:sz w:val="24"/>
          <w:szCs w:val="48"/>
        </w:rPr>
        <w:t xml:space="preserve"> we assume that it is consumed in a linear fashion.</w:t>
      </w:r>
      <w:r w:rsidR="00B71310">
        <w:rPr>
          <w:rFonts w:ascii="Book Antiqua" w:hAnsi="Book Antiqua" w:cs="Times New Roman"/>
          <w:sz w:val="24"/>
          <w:szCs w:val="48"/>
        </w:rPr>
        <w:t xml:space="preserve"> I</w:t>
      </w:r>
      <w:r w:rsidR="00B71310" w:rsidRPr="00C73CB8">
        <w:rPr>
          <w:rFonts w:ascii="Book Antiqua" w:hAnsi="Book Antiqua" w:cs="Times New Roman"/>
          <w:sz w:val="24"/>
          <w:szCs w:val="48"/>
        </w:rPr>
        <w:t>t may be consumed</w:t>
      </w:r>
      <w:r w:rsidR="00B71310">
        <w:rPr>
          <w:rFonts w:ascii="Book Antiqua" w:hAnsi="Book Antiqua" w:cs="Times New Roman"/>
          <w:sz w:val="24"/>
          <w:szCs w:val="48"/>
        </w:rPr>
        <w:t xml:space="preserve"> either at a rapid rate or at a gradual rate</w:t>
      </w:r>
      <w:r w:rsidR="00B71310" w:rsidRPr="00C73CB8">
        <w:rPr>
          <w:rFonts w:ascii="Book Antiqua" w:hAnsi="Book Antiqua" w:cs="Times New Roman"/>
          <w:sz w:val="24"/>
          <w:szCs w:val="48"/>
        </w:rPr>
        <w:t>.</w:t>
      </w:r>
      <w:r w:rsidR="00B71310">
        <w:rPr>
          <w:rFonts w:ascii="Book Antiqua" w:hAnsi="Book Antiqua" w:cs="Times New Roman"/>
          <w:sz w:val="24"/>
          <w:szCs w:val="48"/>
        </w:rPr>
        <w:t xml:space="preserve"> The slope of the</w:t>
      </w:r>
      <w:r w:rsidR="00014298" w:rsidRPr="00C73CB8">
        <w:rPr>
          <w:rFonts w:ascii="Book Antiqua" w:hAnsi="Book Antiqua" w:cs="Times New Roman"/>
          <w:sz w:val="24"/>
          <w:szCs w:val="48"/>
        </w:rPr>
        <w:t xml:space="preserve"> line is equal to average demand.</w:t>
      </w:r>
      <w:r w:rsidR="00C73CB8" w:rsidRPr="00C73CB8">
        <w:rPr>
          <w:rFonts w:ascii="Book Antiqua" w:hAnsi="Book Antiqua" w:cs="Times New Roman"/>
          <w:sz w:val="24"/>
          <w:szCs w:val="48"/>
        </w:rPr>
        <w:t xml:space="preserve"> </w:t>
      </w:r>
      <w:r w:rsidR="00014298" w:rsidRPr="00C73CB8">
        <w:rPr>
          <w:rFonts w:ascii="Book Antiqua" w:hAnsi="Book Antiqua" w:cs="Times New Roman"/>
          <w:sz w:val="24"/>
          <w:szCs w:val="48"/>
        </w:rPr>
        <w:t xml:space="preserve">So we assume that it is consumed in a linear way with this slope, but in reality it may be consumed in </w:t>
      </w:r>
      <w:r w:rsidR="00B71310">
        <w:rPr>
          <w:rFonts w:ascii="Book Antiqua" w:hAnsi="Book Antiqua" w:cs="Times New Roman"/>
          <w:sz w:val="24"/>
          <w:szCs w:val="48"/>
        </w:rPr>
        <w:t xml:space="preserve">a rate lower than that rate or </w:t>
      </w:r>
      <w:r w:rsidR="00014298" w:rsidRPr="00C73CB8">
        <w:rPr>
          <w:rFonts w:ascii="Book Antiqua" w:hAnsi="Book Antiqua" w:cs="Times New Roman"/>
          <w:sz w:val="24"/>
          <w:szCs w:val="48"/>
        </w:rPr>
        <w:t>in a rate higher than that rate</w:t>
      </w:r>
      <w:r w:rsidR="00B71310">
        <w:rPr>
          <w:rFonts w:ascii="Book Antiqua" w:hAnsi="Book Antiqua" w:cs="Times New Roman"/>
          <w:sz w:val="24"/>
          <w:szCs w:val="48"/>
        </w:rPr>
        <w:t xml:space="preserve">. </w:t>
      </w:r>
      <w:r w:rsidR="00014298" w:rsidRPr="00C73CB8">
        <w:rPr>
          <w:rFonts w:ascii="Book Antiqua" w:hAnsi="Book Antiqua" w:cs="Times New Roman"/>
          <w:sz w:val="24"/>
          <w:szCs w:val="48"/>
        </w:rPr>
        <w:t>So while actual demand is non-linear, we assume it is linear because we want to model it and get some conclusions, some guidelines from that model.</w:t>
      </w:r>
      <w:r w:rsidR="00C73CB8" w:rsidRPr="00C73CB8">
        <w:rPr>
          <w:rFonts w:ascii="Book Antiqua" w:hAnsi="Book Antiqua" w:cs="Times New Roman"/>
          <w:sz w:val="24"/>
          <w:szCs w:val="48"/>
        </w:rPr>
        <w:t xml:space="preserve"> </w:t>
      </w:r>
      <w:r w:rsidR="00014298" w:rsidRPr="00C73CB8">
        <w:rPr>
          <w:rFonts w:ascii="Book Antiqua" w:hAnsi="Book Antiqua" w:cs="Times New Roman"/>
          <w:sz w:val="24"/>
          <w:szCs w:val="48"/>
        </w:rPr>
        <w:t>Don’t forget whenever we want to model a portion, we need to simplify it.</w:t>
      </w:r>
      <w:r w:rsidR="00C73CB8" w:rsidRPr="00C73CB8">
        <w:rPr>
          <w:rFonts w:ascii="Book Antiqua" w:hAnsi="Book Antiqua" w:cs="Times New Roman"/>
          <w:sz w:val="24"/>
          <w:szCs w:val="48"/>
        </w:rPr>
        <w:t xml:space="preserve"> </w:t>
      </w:r>
      <w:r w:rsidR="00014298" w:rsidRPr="00C73CB8">
        <w:rPr>
          <w:rFonts w:ascii="Book Antiqua" w:hAnsi="Book Antiqua" w:cs="Times New Roman"/>
          <w:sz w:val="24"/>
          <w:szCs w:val="48"/>
        </w:rPr>
        <w:t xml:space="preserve">Then based on that simplifications, we would be able to develop </w:t>
      </w:r>
      <w:r w:rsidR="00B71310">
        <w:rPr>
          <w:rFonts w:ascii="Book Antiqua" w:hAnsi="Book Antiqua" w:cs="Times New Roman"/>
          <w:sz w:val="24"/>
          <w:szCs w:val="48"/>
        </w:rPr>
        <w:t xml:space="preserve">a </w:t>
      </w:r>
      <w:r w:rsidR="00014298" w:rsidRPr="00C73CB8">
        <w:rPr>
          <w:rFonts w:ascii="Book Antiqua" w:hAnsi="Book Antiqua" w:cs="Times New Roman"/>
          <w:sz w:val="24"/>
          <w:szCs w:val="48"/>
        </w:rPr>
        <w:t>mathe</w:t>
      </w:r>
      <w:r w:rsidR="00B71310">
        <w:rPr>
          <w:rFonts w:ascii="Book Antiqua" w:hAnsi="Book Antiqua" w:cs="Times New Roman"/>
          <w:sz w:val="24"/>
          <w:szCs w:val="48"/>
        </w:rPr>
        <w:t xml:space="preserve">matical formulation and collect </w:t>
      </w:r>
      <w:r w:rsidR="00014298" w:rsidRPr="00C73CB8">
        <w:rPr>
          <w:rFonts w:ascii="Book Antiqua" w:hAnsi="Book Antiqua" w:cs="Times New Roman"/>
          <w:sz w:val="24"/>
          <w:szCs w:val="48"/>
        </w:rPr>
        <w:t>information about the simplified version of the real world.</w:t>
      </w:r>
      <w:r w:rsidR="00C73CB8" w:rsidRPr="00C73CB8">
        <w:rPr>
          <w:rFonts w:ascii="Book Antiqua" w:hAnsi="Book Antiqua" w:cs="Times New Roman"/>
          <w:sz w:val="24"/>
          <w:szCs w:val="48"/>
        </w:rPr>
        <w:t xml:space="preserve"> </w:t>
      </w:r>
      <w:r w:rsidR="00014298" w:rsidRPr="00C73CB8">
        <w:rPr>
          <w:rFonts w:ascii="Book Antiqua" w:hAnsi="Book Antiqua" w:cs="Times New Roman"/>
          <w:sz w:val="24"/>
          <w:szCs w:val="48"/>
        </w:rPr>
        <w:t xml:space="preserve">However, later we </w:t>
      </w:r>
      <w:r w:rsidR="006252E1" w:rsidRPr="00C73CB8">
        <w:rPr>
          <w:rFonts w:ascii="Book Antiqua" w:hAnsi="Book Antiqua" w:cs="Times New Roman"/>
          <w:sz w:val="24"/>
          <w:szCs w:val="48"/>
        </w:rPr>
        <w:t xml:space="preserve">need </w:t>
      </w:r>
      <w:r w:rsidR="00014298" w:rsidRPr="00C73CB8">
        <w:rPr>
          <w:rFonts w:ascii="Book Antiqua" w:hAnsi="Book Antiqua" w:cs="Times New Roman"/>
          <w:sz w:val="24"/>
          <w:szCs w:val="48"/>
        </w:rPr>
        <w:t xml:space="preserve">to incorporate at least some parts of </w:t>
      </w:r>
      <w:r w:rsidR="00D57F96" w:rsidRPr="00C73CB8">
        <w:rPr>
          <w:rFonts w:ascii="Book Antiqua" w:hAnsi="Book Antiqua" w:cs="Times New Roman"/>
          <w:sz w:val="24"/>
          <w:szCs w:val="48"/>
        </w:rPr>
        <w:t>complexities</w:t>
      </w:r>
      <w:r w:rsidR="00014298" w:rsidRPr="00C73CB8">
        <w:rPr>
          <w:rFonts w:ascii="Book Antiqua" w:hAnsi="Book Antiqua" w:cs="Times New Roman"/>
          <w:sz w:val="24"/>
          <w:szCs w:val="48"/>
        </w:rPr>
        <w:t xml:space="preserve"> of real world into our simple model.</w:t>
      </w:r>
    </w:p>
    <w:p w14:paraId="7A3682D9" w14:textId="77777777" w:rsidR="00014298" w:rsidRPr="00C73CB8" w:rsidRDefault="00014298" w:rsidP="00EC7AC6">
      <w:pPr>
        <w:spacing w:after="0" w:line="240" w:lineRule="auto"/>
        <w:jc w:val="both"/>
        <w:rPr>
          <w:rFonts w:ascii="Book Antiqua" w:hAnsi="Book Antiqua" w:cs="Times New Roman"/>
          <w:sz w:val="24"/>
          <w:szCs w:val="48"/>
        </w:rPr>
      </w:pPr>
    </w:p>
    <w:p w14:paraId="1846B66C" w14:textId="65B41E1A" w:rsidR="00014298" w:rsidRPr="00C73CB8" w:rsidRDefault="00014298" w:rsidP="00EC7AC6">
      <w:pPr>
        <w:spacing w:after="0" w:line="240" w:lineRule="auto"/>
        <w:jc w:val="both"/>
        <w:rPr>
          <w:rFonts w:ascii="Book Antiqua" w:hAnsi="Book Antiqua" w:cs="Times New Roman"/>
          <w:sz w:val="24"/>
          <w:szCs w:val="48"/>
        </w:rPr>
      </w:pPr>
      <w:r w:rsidRPr="00C73CB8">
        <w:rPr>
          <w:rFonts w:ascii="Book Antiqua" w:hAnsi="Book Antiqua" w:cs="Times New Roman"/>
          <w:sz w:val="24"/>
          <w:szCs w:val="48"/>
        </w:rPr>
        <w:t>Whenever inventory on hand reaches av</w:t>
      </w:r>
      <w:r w:rsidR="00407960">
        <w:rPr>
          <w:rFonts w:ascii="Book Antiqua" w:hAnsi="Book Antiqua" w:cs="Times New Roman"/>
          <w:sz w:val="24"/>
          <w:szCs w:val="48"/>
        </w:rPr>
        <w:t>erage demand during lead time, we</w:t>
      </w:r>
      <w:r w:rsidRPr="00C73CB8">
        <w:rPr>
          <w:rFonts w:ascii="Book Antiqua" w:hAnsi="Book Antiqua" w:cs="Times New Roman"/>
          <w:sz w:val="24"/>
          <w:szCs w:val="48"/>
        </w:rPr>
        <w:t xml:space="preserve"> place an order.</w:t>
      </w:r>
      <w:r w:rsidR="00C73CB8" w:rsidRPr="00C73CB8">
        <w:rPr>
          <w:rFonts w:ascii="Book Antiqua" w:hAnsi="Book Antiqua" w:cs="Times New Roman"/>
          <w:sz w:val="24"/>
          <w:szCs w:val="48"/>
        </w:rPr>
        <w:t xml:space="preserve"> </w:t>
      </w:r>
      <w:r w:rsidR="00407960">
        <w:rPr>
          <w:rFonts w:ascii="Book Antiqua" w:hAnsi="Book Antiqua" w:cs="Times New Roman"/>
          <w:sz w:val="24"/>
          <w:szCs w:val="48"/>
        </w:rPr>
        <w:t>The reorder point is</w:t>
      </w:r>
      <w:r w:rsidRPr="00C73CB8">
        <w:rPr>
          <w:rFonts w:ascii="Book Antiqua" w:hAnsi="Book Antiqua" w:cs="Times New Roman"/>
          <w:sz w:val="24"/>
          <w:szCs w:val="48"/>
        </w:rPr>
        <w:t xml:space="preserve"> a point in which inventory on hand is equal to average demand during the lead time.</w:t>
      </w:r>
      <w:r w:rsidR="00407960">
        <w:rPr>
          <w:rFonts w:ascii="Book Antiqua" w:hAnsi="Book Antiqua" w:cs="Times New Roman"/>
          <w:sz w:val="24"/>
          <w:szCs w:val="48"/>
        </w:rPr>
        <w:t xml:space="preserve"> I</w:t>
      </w:r>
      <w:r w:rsidRPr="00C73CB8">
        <w:rPr>
          <w:rFonts w:ascii="Book Antiqua" w:hAnsi="Book Antiqua" w:cs="Times New Roman"/>
          <w:sz w:val="24"/>
          <w:szCs w:val="48"/>
        </w:rPr>
        <w:t>t is possible that during lead time the demand is qu</w:t>
      </w:r>
      <w:r w:rsidR="00407960">
        <w:rPr>
          <w:rFonts w:ascii="Book Antiqua" w:hAnsi="Book Antiqua" w:cs="Times New Roman"/>
          <w:sz w:val="24"/>
          <w:szCs w:val="48"/>
        </w:rPr>
        <w:t>ite higher than what is expected, which depends on the slope of the line. B</w:t>
      </w:r>
      <w:r w:rsidR="004122DE" w:rsidRPr="00C73CB8">
        <w:rPr>
          <w:rFonts w:ascii="Book Antiqua" w:hAnsi="Book Antiqua" w:cs="Times New Roman"/>
          <w:sz w:val="24"/>
          <w:szCs w:val="48"/>
        </w:rPr>
        <w:t>ecause demand during lead time was</w:t>
      </w:r>
      <w:r w:rsidR="006252E1" w:rsidRPr="00C73CB8">
        <w:rPr>
          <w:rFonts w:ascii="Book Antiqua" w:hAnsi="Book Antiqua" w:cs="Times New Roman"/>
          <w:sz w:val="24"/>
          <w:szCs w:val="48"/>
        </w:rPr>
        <w:t xml:space="preserve"> quite</w:t>
      </w:r>
      <w:r w:rsidR="004122DE" w:rsidRPr="00C73CB8">
        <w:rPr>
          <w:rFonts w:ascii="Book Antiqua" w:hAnsi="Book Antiqua" w:cs="Times New Roman"/>
          <w:sz w:val="24"/>
          <w:szCs w:val="48"/>
        </w:rPr>
        <w:t xml:space="preserve"> higher than the average demand, at this point inventory reaches 0.</w:t>
      </w:r>
      <w:r w:rsidR="00C73CB8" w:rsidRPr="00C73CB8">
        <w:rPr>
          <w:rFonts w:ascii="Book Antiqua" w:hAnsi="Book Antiqua" w:cs="Times New Roman"/>
          <w:sz w:val="24"/>
          <w:szCs w:val="48"/>
        </w:rPr>
        <w:t xml:space="preserve"> </w:t>
      </w:r>
      <w:r w:rsidR="004122DE" w:rsidRPr="00C73CB8">
        <w:rPr>
          <w:rFonts w:ascii="Book Antiqua" w:hAnsi="Book Antiqua" w:cs="Times New Roman"/>
          <w:sz w:val="24"/>
          <w:szCs w:val="48"/>
        </w:rPr>
        <w:t xml:space="preserve">Therefore, for this much of time, which is </w:t>
      </w:r>
      <w:r w:rsidR="00407960">
        <w:rPr>
          <w:rFonts w:ascii="Book Antiqua" w:hAnsi="Book Antiqua" w:cs="Times New Roman"/>
          <w:sz w:val="24"/>
          <w:szCs w:val="48"/>
        </w:rPr>
        <w:t>almost half of the lead t</w:t>
      </w:r>
      <w:r w:rsidR="00721915">
        <w:rPr>
          <w:rFonts w:ascii="Book Antiqua" w:hAnsi="Book Antiqua" w:cs="Times New Roman"/>
          <w:sz w:val="24"/>
          <w:szCs w:val="48"/>
        </w:rPr>
        <w:t xml:space="preserve">ime, </w:t>
      </w:r>
      <w:r w:rsidR="00407960">
        <w:rPr>
          <w:rFonts w:ascii="Book Antiqua" w:hAnsi="Book Antiqua" w:cs="Times New Roman"/>
          <w:sz w:val="24"/>
          <w:szCs w:val="48"/>
        </w:rPr>
        <w:t>we don’t have any product to give</w:t>
      </w:r>
      <w:r w:rsidR="006252E1" w:rsidRPr="00C73CB8">
        <w:rPr>
          <w:rFonts w:ascii="Book Antiqua" w:hAnsi="Book Antiqua" w:cs="Times New Roman"/>
          <w:sz w:val="24"/>
          <w:szCs w:val="48"/>
        </w:rPr>
        <w:t xml:space="preserve"> </w:t>
      </w:r>
      <w:r w:rsidR="00407960">
        <w:rPr>
          <w:rFonts w:ascii="Book Antiqua" w:hAnsi="Book Antiqua" w:cs="Times New Roman"/>
          <w:sz w:val="24"/>
          <w:szCs w:val="48"/>
        </w:rPr>
        <w:t>to</w:t>
      </w:r>
      <w:r w:rsidR="004122DE" w:rsidRPr="00C73CB8">
        <w:rPr>
          <w:rFonts w:ascii="Book Antiqua" w:hAnsi="Book Antiqua" w:cs="Times New Roman"/>
          <w:sz w:val="24"/>
          <w:szCs w:val="48"/>
        </w:rPr>
        <w:t xml:space="preserve"> customers.</w:t>
      </w:r>
      <w:r w:rsidR="00C73CB8" w:rsidRPr="00C73CB8">
        <w:rPr>
          <w:rFonts w:ascii="Book Antiqua" w:hAnsi="Book Antiqua" w:cs="Times New Roman"/>
          <w:sz w:val="24"/>
          <w:szCs w:val="48"/>
        </w:rPr>
        <w:t xml:space="preserve"> </w:t>
      </w:r>
      <w:r w:rsidR="004122DE" w:rsidRPr="00C73CB8">
        <w:rPr>
          <w:rFonts w:ascii="Book Antiqua" w:hAnsi="Book Antiqua" w:cs="Times New Roman"/>
          <w:sz w:val="24"/>
          <w:szCs w:val="48"/>
        </w:rPr>
        <w:t>Therefore, in orde</w:t>
      </w:r>
      <w:r w:rsidR="00407960">
        <w:rPr>
          <w:rFonts w:ascii="Book Antiqua" w:hAnsi="Book Antiqua" w:cs="Times New Roman"/>
          <w:sz w:val="24"/>
          <w:szCs w:val="48"/>
        </w:rPr>
        <w:t xml:space="preserve">r to reduce this probability, we </w:t>
      </w:r>
      <w:r w:rsidR="004122DE" w:rsidRPr="00C73CB8">
        <w:rPr>
          <w:rFonts w:ascii="Book Antiqua" w:hAnsi="Book Antiqua" w:cs="Times New Roman"/>
          <w:sz w:val="24"/>
          <w:szCs w:val="48"/>
        </w:rPr>
        <w:t xml:space="preserve">need </w:t>
      </w:r>
      <w:r w:rsidR="00407960">
        <w:rPr>
          <w:rFonts w:ascii="Book Antiqua" w:hAnsi="Book Antiqua" w:cs="Times New Roman"/>
          <w:sz w:val="24"/>
          <w:szCs w:val="48"/>
        </w:rPr>
        <w:t xml:space="preserve">a </w:t>
      </w:r>
      <w:r w:rsidR="004122DE" w:rsidRPr="00C73CB8">
        <w:rPr>
          <w:rFonts w:ascii="Book Antiqua" w:hAnsi="Book Antiqua" w:cs="Times New Roman"/>
          <w:sz w:val="24"/>
          <w:szCs w:val="48"/>
        </w:rPr>
        <w:t>safety stock.</w:t>
      </w:r>
      <w:r w:rsidR="00C73CB8" w:rsidRPr="00C73CB8">
        <w:rPr>
          <w:rFonts w:ascii="Book Antiqua" w:hAnsi="Book Antiqua" w:cs="Times New Roman"/>
          <w:sz w:val="24"/>
          <w:szCs w:val="48"/>
        </w:rPr>
        <w:t xml:space="preserve"> </w:t>
      </w:r>
      <w:r w:rsidR="004122DE" w:rsidRPr="00C73CB8">
        <w:rPr>
          <w:rFonts w:ascii="Book Antiqua" w:hAnsi="Book Antiqua" w:cs="Times New Roman"/>
          <w:sz w:val="24"/>
          <w:szCs w:val="48"/>
        </w:rPr>
        <w:t xml:space="preserve">Safety stock reduces risk of </w:t>
      </w:r>
      <w:r w:rsidR="00407960" w:rsidRPr="00C73CB8">
        <w:rPr>
          <w:rFonts w:ascii="Book Antiqua" w:hAnsi="Book Antiqua" w:cs="Times New Roman"/>
          <w:sz w:val="24"/>
          <w:szCs w:val="48"/>
        </w:rPr>
        <w:t>stock out</w:t>
      </w:r>
      <w:r w:rsidR="004122DE" w:rsidRPr="00C73CB8">
        <w:rPr>
          <w:rFonts w:ascii="Book Antiqua" w:hAnsi="Book Antiqua" w:cs="Times New Roman"/>
          <w:sz w:val="24"/>
          <w:szCs w:val="48"/>
        </w:rPr>
        <w:t xml:space="preserve"> during the lead time</w:t>
      </w:r>
      <w:r w:rsidR="00D02EE1" w:rsidRPr="00C73CB8">
        <w:rPr>
          <w:rFonts w:ascii="Book Antiqua" w:hAnsi="Book Antiqua" w:cs="Times New Roman"/>
          <w:sz w:val="24"/>
          <w:szCs w:val="48"/>
        </w:rPr>
        <w:t>.</w:t>
      </w:r>
      <w:r w:rsidR="00C73CB8" w:rsidRPr="00C73CB8">
        <w:rPr>
          <w:rFonts w:ascii="Book Antiqua" w:hAnsi="Book Antiqua" w:cs="Times New Roman"/>
          <w:sz w:val="24"/>
          <w:szCs w:val="48"/>
        </w:rPr>
        <w:t xml:space="preserve"> </w:t>
      </w:r>
      <w:r w:rsidR="00407960">
        <w:rPr>
          <w:rFonts w:ascii="Book Antiqua" w:hAnsi="Book Antiqua" w:cs="Times New Roman"/>
          <w:sz w:val="24"/>
          <w:szCs w:val="48"/>
        </w:rPr>
        <w:t>That is why</w:t>
      </w:r>
      <w:r w:rsidR="00D02EE1" w:rsidRPr="00C73CB8">
        <w:rPr>
          <w:rFonts w:ascii="Book Antiqua" w:hAnsi="Book Antiqua" w:cs="Times New Roman"/>
          <w:sz w:val="24"/>
          <w:szCs w:val="48"/>
        </w:rPr>
        <w:t xml:space="preserve"> we add to aver</w:t>
      </w:r>
      <w:r w:rsidR="00407960">
        <w:rPr>
          <w:rFonts w:ascii="Book Antiqua" w:hAnsi="Book Antiqua" w:cs="Times New Roman"/>
          <w:sz w:val="24"/>
          <w:szCs w:val="48"/>
        </w:rPr>
        <w:t xml:space="preserve">age inventory during lead time. </w:t>
      </w:r>
    </w:p>
    <w:p w14:paraId="6BD0FCD0" w14:textId="77777777" w:rsidR="00D02EE1" w:rsidRPr="00C73CB8" w:rsidRDefault="00D02EE1" w:rsidP="00EC7AC6">
      <w:pPr>
        <w:spacing w:after="0" w:line="240" w:lineRule="auto"/>
        <w:jc w:val="both"/>
        <w:rPr>
          <w:rFonts w:ascii="Book Antiqua" w:hAnsi="Book Antiqua" w:cs="Times New Roman"/>
          <w:sz w:val="24"/>
          <w:szCs w:val="48"/>
        </w:rPr>
      </w:pPr>
    </w:p>
    <w:p w14:paraId="4B7F9E83" w14:textId="21D3ADE2" w:rsidR="00D02EE1" w:rsidRPr="00C73CB8" w:rsidRDefault="00917AEC" w:rsidP="00EC7AC6">
      <w:pPr>
        <w:spacing w:after="0" w:line="240" w:lineRule="auto"/>
        <w:jc w:val="both"/>
        <w:rPr>
          <w:rFonts w:ascii="Book Antiqua" w:hAnsi="Book Antiqua" w:cs="Times New Roman"/>
          <w:sz w:val="24"/>
          <w:szCs w:val="48"/>
        </w:rPr>
      </w:pPr>
      <w:r>
        <w:rPr>
          <w:rFonts w:ascii="Book Antiqua" w:hAnsi="Book Antiqua" w:cs="Times New Roman"/>
          <w:noProof/>
          <w:sz w:val="24"/>
          <w:szCs w:val="48"/>
        </w:rPr>
        <mc:AlternateContent>
          <mc:Choice Requires="wpg">
            <w:drawing>
              <wp:anchor distT="0" distB="0" distL="114300" distR="114300" simplePos="0" relativeHeight="251709440" behindDoc="0" locked="0" layoutInCell="1" allowOverlap="1" wp14:anchorId="6FF79790" wp14:editId="7EDB7179">
                <wp:simplePos x="0" y="0"/>
                <wp:positionH relativeFrom="column">
                  <wp:posOffset>2576146</wp:posOffset>
                </wp:positionH>
                <wp:positionV relativeFrom="paragraph">
                  <wp:posOffset>135011</wp:posOffset>
                </wp:positionV>
                <wp:extent cx="3323492" cy="2284681"/>
                <wp:effectExtent l="76200" t="76200" r="125095" b="1905"/>
                <wp:wrapSquare wrapText="bothSides"/>
                <wp:docPr id="7172" name="Group 7172"/>
                <wp:cNvGraphicFramePr/>
                <a:graphic xmlns:a="http://schemas.openxmlformats.org/drawingml/2006/main">
                  <a:graphicData uri="http://schemas.microsoft.com/office/word/2010/wordprocessingGroup">
                    <wpg:wgp>
                      <wpg:cNvGrpSpPr/>
                      <wpg:grpSpPr>
                        <a:xfrm>
                          <a:off x="0" y="0"/>
                          <a:ext cx="3323492" cy="2284681"/>
                          <a:chOff x="0" y="0"/>
                          <a:chExt cx="3323492" cy="2284681"/>
                        </a:xfrm>
                      </wpg:grpSpPr>
                      <pic:pic xmlns:pic="http://schemas.openxmlformats.org/drawingml/2006/picture">
                        <pic:nvPicPr>
                          <pic:cNvPr id="19" name="Picture 19"/>
                          <pic:cNvPicPr>
                            <a:picLocks noChangeAspect="1"/>
                          </pic:cNvPicPr>
                        </pic:nvPicPr>
                        <pic:blipFill rotWithShape="1">
                          <a:blip r:embed="rId19" cstate="print">
                            <a:extLst>
                              <a:ext uri="{28A0092B-C50C-407E-A947-70E740481C1C}">
                                <a14:useLocalDpi xmlns:a14="http://schemas.microsoft.com/office/drawing/2010/main" val="0"/>
                              </a:ext>
                            </a:extLst>
                          </a:blip>
                          <a:srcRect l="32532" t="28490" r="18910" b="20798"/>
                          <a:stretch/>
                        </pic:blipFill>
                        <pic:spPr bwMode="auto">
                          <a:xfrm>
                            <a:off x="0" y="0"/>
                            <a:ext cx="3323492" cy="19518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29" name="Text Box 29"/>
                        <wps:cNvSpPr txBox="1"/>
                        <wps:spPr>
                          <a:xfrm>
                            <a:off x="0" y="2004646"/>
                            <a:ext cx="3322955" cy="280035"/>
                          </a:xfrm>
                          <a:prstGeom prst="rect">
                            <a:avLst/>
                          </a:prstGeom>
                          <a:solidFill>
                            <a:prstClr val="white"/>
                          </a:solidFill>
                          <a:ln>
                            <a:noFill/>
                          </a:ln>
                          <a:effectLst/>
                        </wps:spPr>
                        <wps:txbx>
                          <w:txbxContent>
                            <w:p w14:paraId="3FDE67AE" w14:textId="77777777" w:rsidR="00BD0551" w:rsidRPr="004F5483" w:rsidRDefault="00BD0551" w:rsidP="004F5483">
                              <w:pPr>
                                <w:pStyle w:val="Caption"/>
                                <w:jc w:val="center"/>
                                <w:rPr>
                                  <w:rFonts w:ascii="Book Antiqua" w:hAnsi="Book Antiqua"/>
                                  <w:noProof/>
                                  <w:color w:val="000000" w:themeColor="text1"/>
                                  <w:sz w:val="20"/>
                                </w:rPr>
                              </w:pPr>
                              <w:r w:rsidRPr="004F5483">
                                <w:rPr>
                                  <w:rFonts w:ascii="Book Antiqua" w:hAnsi="Book Antiqua"/>
                                  <w:color w:val="000000" w:themeColor="text1"/>
                                  <w:sz w:val="20"/>
                                </w:rPr>
                                <w:t xml:space="preserve">Figure </w:t>
                              </w:r>
                              <w:r w:rsidRPr="004F5483">
                                <w:rPr>
                                  <w:rFonts w:ascii="Book Antiqua" w:hAnsi="Book Antiqua"/>
                                  <w:color w:val="000000" w:themeColor="text1"/>
                                  <w:sz w:val="20"/>
                                </w:rPr>
                                <w:fldChar w:fldCharType="begin"/>
                              </w:r>
                              <w:r w:rsidRPr="004F5483">
                                <w:rPr>
                                  <w:rFonts w:ascii="Book Antiqua" w:hAnsi="Book Antiqua"/>
                                  <w:color w:val="000000" w:themeColor="text1"/>
                                  <w:sz w:val="20"/>
                                </w:rPr>
                                <w:instrText xml:space="preserve"> SEQ Figure \* ARABIC </w:instrText>
                              </w:r>
                              <w:r w:rsidRPr="004F5483">
                                <w:rPr>
                                  <w:rFonts w:ascii="Book Antiqua" w:hAnsi="Book Antiqua"/>
                                  <w:color w:val="000000" w:themeColor="text1"/>
                                  <w:sz w:val="20"/>
                                </w:rPr>
                                <w:fldChar w:fldCharType="separate"/>
                              </w:r>
                              <w:r>
                                <w:rPr>
                                  <w:rFonts w:ascii="Book Antiqua" w:hAnsi="Book Antiqua"/>
                                  <w:noProof/>
                                  <w:color w:val="000000" w:themeColor="text1"/>
                                  <w:sz w:val="20"/>
                                </w:rPr>
                                <w:t>7</w:t>
                              </w:r>
                              <w:r w:rsidRPr="004F5483">
                                <w:rPr>
                                  <w:rFonts w:ascii="Book Antiqua" w:hAnsi="Book Antiqua"/>
                                  <w:color w:val="000000" w:themeColor="text1"/>
                                  <w:sz w:val="20"/>
                                </w:rPr>
                                <w:fldChar w:fldCharType="end"/>
                              </w:r>
                              <w:r w:rsidRPr="004F5483">
                                <w:rPr>
                                  <w:rFonts w:ascii="Book Antiqua" w:hAnsi="Book Antiqua"/>
                                  <w:color w:val="000000" w:themeColor="text1"/>
                                  <w:sz w:val="20"/>
                                </w:rPr>
                                <w:t>: Safety Stock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FF79790" id="Group 7172" o:spid="_x0000_s1044" style="position:absolute;left:0;text-align:left;margin-left:202.85pt;margin-top:10.65pt;width:261.7pt;height:179.9pt;z-index:251709440" coordsize="33234,22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38F9oAQAAOMKAAAOAAAAZHJzL2Uyb0RvYy54bWykVttu4zYQfS/QfyD0&#10;7liS5SviLBw7WSyQboJNijzTFG0RK4ksSUdOi/57D0nJjpMUm24DRB6Rw+HMmTMzOv+0r0ryxLUR&#10;sp5HyVkcEV4zmYt6O49+f7juTSJiLK1zWsqaz6NnbqJPF7/+ct6oGU9lIcucawIjtZk1ah4V1qpZ&#10;v29YwStqzqTiNTY3UlfU4lVv+7mmDaxXZT+N41G/kTpXWjJuDFZXYTO68PY3G87s7WZjuCXlPIJv&#10;1j+1f67ds39xTmdbTVUhWOsG/QkvKipqXHowtaKWkp0Wb0xVgmlp5MaeMVn15WYjGPcxIJokfhXN&#10;Zy13yseynTVbdYAJ0L7C6afNsq9Pd5qIfB6Nk3EakZpWyJK/mPgVANSo7Qx6n7W6V3e6XdiGNxfz&#10;fqMr94toyN5D+3yAlu8tYVgcDNJBNsUFDHtpOslGkySAzwpk6M05Vlz94GS/u7jv/Du4owSb4b/F&#10;CtIbrH7MKZyyO82j1kj1IRsV1d93qoe0KmrFWpTCPnuKIoHOqfrpTrA7HV6OsCfTDnRsu1sJVoCx&#10;O+K0whnqYrqR7LshtVwWtN7yhVFgN2rOafdP1f3ryYXrUqhrUZZES/sobHFfUIVEJ560brONFaXx&#10;ilrvwBVou5JsV/HahjrUvETYsjaFUCYiesarNQet9Jc8QdbRAyzuU1rU1t8JYtwY62jjKOJL5a90&#10;sojjaXrZWw7jZS+Lx1e9xTQb98bx1TiLs0myTJZ/u9NJNtsZDjxouVKidR2rb5x/ty7aDhIqzlcu&#10;eaK+PzgkvUPdr3cRSw4h56vR7BtQd91kkA4H4DMyADZP0VsAXTKZJpDQWdJ4PJ0EghuruWVFl6Uu&#10;EyHFBhVF1s1vMgc6dGelB+c/V1QyHeLu1FOhqwtwRhv7mcuKOAGpgOfePH1CXCHWTsUFV9akQVyT&#10;JEYMjKIbmz+8vpGlyB17AgTb9bLULWSx+2uvPVFzhlfUFEHPbwU4KmHR8UtRzaPJy9Nl7axz37Nb&#10;ZsgdVO+LvCHrcqe/UdBpGONQRHLhAmpdzQWgT8fBGKHlFpPIlkjICdXjEIp+6727l5aqoMHXbPAi&#10;pKDu6XDwJpDjpaPvkXk4GGUg86i3WKzGvSxbTXqXl5CWy6tpNkhG2fDqQGZT0Fw2t2vD0ADy/8/n&#10;f+GxaxKOcAjAifh3zR2D13Tlj7eP1ZAbu++NLN9XgLQze2xy6aHJPbhqv5R7giV42aq5uULsHutt&#10;P3PrwdMjm0/GC2Z/NspGgVLOZjtk0ulw2A4ZEGUwbKnZFVRH9w9WxBtGH4jfFKBxa/xEK9C4lq5c&#10;QhpeEdstHsNzkt2v934E+3Dcylrmz0AEBPbj1Ch2LVBPN9TYO6rxgYISwEeXvcVjU0pUrWyliBRS&#10;//neutNHbrEbkQYfPK66d9RNufJLjazDpO0E3QnrTqh31VKi66GXwxsv4oC2ZSdutKweQYqFuwVb&#10;tGa4C4XYiUuLN2zgW47xxcLLYVje1PcKIzbMIpehh/0j1arNkUV2v8qOV6jU0+YVdH1jUgv0z2vh&#10;O9sRxRZucNxL/ksK0smn2st3r3X8Nr34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FHWoOuEAAAAKAQAADwAAAGRycy9kb3ducmV2LnhtbEyPQUvDQBCF74L/YRnBm91sYrWNmZRS&#10;1FMp2AribZtMk9DsbMhuk/Tfu570OLyP977JVpNpxUC9aywjqFkEgriwZcMVwufh7WEBwnnNpW4t&#10;E8KVHKzy25tMp6Ud+YOGva9EKGGXaoTa+y6V0hU1Ge1mtiMO2cn2Rvtw9pUsez2GctPKOIqepNEN&#10;h4Vad7SpqTjvLwbhfdTjOlGvw/Z82ly/D/Pd11YR4v3dtH4B4WnyfzD86gd1yIPT0V64dKJFeIzm&#10;zwFFiFUCIgDLeKlAHBGShVIg80z+fyH/AQAA//8DAFBLAwQKAAAAAAAAACEAf88eEwI4AwACOAMA&#10;FAAAAGRycy9tZWRpYS9pbWFnZTEucG5niVBORw0KGgoAAAANSUhEUgAABkAAAAOECAIAAAB2L2r1&#10;AAAAAXNSR0IArs4c6QAA/8pJREFUeF7sXQdgFcXTv5eX3kPvJBQFpSuKClJFsYFdwQKCAlbsfPpX&#10;sWPH3hVU7AXEhrTQBKQF6VKSUENNQnr/flvubq++ey+FBO44LvfudmdnZ2fb72ZnPTs2LJckKchT&#10;4SVneXBQeZBH8uDEwyC8MTsq6Gv8x7WC3ghHBXvEn1V4EJg+wUH+sP/yazkunnoqKsqligo5KMiw&#10;W0qNsEII87fyc04WIYVX8i0NS1JXE2ep8wAVHo8Hv0mS5eVSOa4VFWWlFYWl5UUl7KwoLq0oLpNw&#10;UwrWkE3E9HjKEZTyTzOG6HhSXlFehjtQKC8rqwA5vKG58SBT5bgiIPkdRDJV4Skj9yyDJHn8l6/s&#10;BnSYKNgtSwb/kSz7KRF5gPuKIOSBshOEIiQ5YpmlBUj+MYERTmmuKcvgjuSGy4IVAQvJRc6IMPZY&#10;KXNRKiUuC1UNyJPRvND8oDxwmizbuEI4VE7IJf7Tf0SY8h35hXDkQv9RKVBetOmo6oScKwxzUTAe&#10;eQRDbI3uClSpKOlLgZ4amJe/HIFLzCT3LEGqESQrPK+KbhOt4+KVI6s1wFqYyhulvliGVURlLjqu&#10;WkTw5KQlwW5I3Qkih8frJdKAqhFZkMMkMV4juN55ENiDWkujBwV52Z1y4B0egSINRiky2poCcJB9&#10;B0GUlkGnMz6ikkqiUzL+00pj1DLhrRxvv1g9pnImlZnVbUHZmcJT8UNN1ACKzttxKtd3MQzXWrto&#10;GlmYZIjqvi0dn1IQpCWHNcRxSkSowPpCsCOhraRy288aHipu1laTBpTUc6qGRGvp6YVy0sQ07Ykf&#10;HDvQTQdBzJo7Go31A/YHzY/cwJNennfcqIiISP8jq7R/pVcuBn4rd3KaZlBsalni1iIJ4u90LbJ5&#10;LHmwISqLRgPV9lhOlLUacgkR9uV/fAAiKIDcUDKe5c5QaXKUZkjpP3hcJn/a+fND7rtYry13ZeKN&#10;r2Jx/F7fNZhENOiA2t4xfmm7Q3tVcpJxCO2NaGnjPzSBDIN4G8zyykRECJH2iOWM5ZUKTh6SUBXk&#10;wxO5b1aC8+GaHEluzECCRudJcAEywqyhZK/AJEuOh2QpU3Hzv4L6EzVnlZX8ZTWYdz5BXi96Gv5f&#10;6JEQhFUORXvl/Ml06ciDpUibbF7ASvJqzrmE1IBsrKIMWXgHIMtQHdyxnNCuVs0pG/GpXQgb8yjC&#10;59rH5WLyh+qtXKmVTpiKgEqF3NBeWe58cQMpEHmwQ6zPqnb5bGtMOdLRFManmvGCrpFlymGdRfUN&#10;b9NlDaWNOe1cyyrKSPsOKrSgyciYlL6XNOws9zyz2j5Cn6ZSLggm9x9yWcg1X6korIqQTpwP85Qm&#10;g1dDruG0/6chtcqk1CebJlXDoNJAm4pKnb2ZDtiEONoW3KyXNh/z6ZgxJGNfhL67Ut8hGAeKFui0&#10;RklfbTMEluXqLeZCjqHMo+iwQByY8uGqXFPozJT1svQvqUqko+KtC32m1ClBiiy8UL2Uho+1O2x8&#10;KB5KC8tnTnTKhMBlRNHpDVF4Opgk3ToZwIAb2hySmk5v5KySX4qSMQYZ00RQZXwuIGF0VFKMs7yk&#10;VCot9ZDBUhkeqtkRc0epMJGaFJs8EdUpqkatMH3lM31tKHUYQjspOXmWHbUZoRNh3orJgxleDDyH&#10;8miItgSMDm37WPfBpza0W1TiKYMjPjKk40OmAlSqrOFkwbmESV9K3xDa5MopB5HsBXkrgoJwluPq&#10;9QJqOW/IRaNG3fr59C+PHDpCe2VldEEafVWvBJmKQmP38pWLJj4+ftq0qePH35GRkSEKj4WUY8jC&#10;lIWt9vvaoRLex8bGzHj2sStuuyP3v82g4SW5JUXt5Z1FRTAlguxSsZaTfGv6Eb1GILKiEax7wxMy&#10;RQZAQnt4CqBIRNWkINzjBNsIVFbhiWyV+MikJ1/67MuVK1eTHO1Yv4yEouiV11MWJOFKACoqdrMW&#10;iKo6ZZhWbPWnonblpMcgKA/7x4hwUrQNF1sEg7bTIRcNz25oZI1MhQ6d8UF7IwbvMN7EEQDrg4h2&#10;syZAOZQBKB02EQCLtAZScVlFUalUXFxWRO6lkjJPCaotEQnRdSoXNA08/wCRgHmxASLJNJ0WkVRo&#10;40NBK0K9xYP3nuFFcbuHKwFXAq4EXAm4EnAl4ErAlYArAVcCJ4UEQizNAU6K7LuZdCXgSkCUwLLc&#10;3D1PPNlryEVjRo+Z+sXnR44cpd9wCFLO4A/lUBArAQtVMFMVIFWgqdjYWABYd9xxx4EDB2QiIqhK&#10;PvDIpGRA0AydVxiIAYD19GNX3j4+d8sG9pBgVSRqOQAngsvxnwqkRZEs4esQjUTT4giMgDlTdId/&#10;KSPILcGtmCgYdMWALcSmn7Q84a3aPPTUU699Pn3VKgZg/fs3+QP0SirzEvCsLMgDBApwDax7GLcc&#10;LBNRaYpeUqANUCLnjMOhhEmpnHzUQ3yONVEQSQadyS1HpTUmXiy0DDNx6IdDUXLaLP8kHDNcYfij&#10;5lO5kgwFsumXDvY5jB6ybnAgjUGezBKInAR0LvMUl8Lqqqyk3IOztDwIZxmyg09XHi/Btpny0O84&#10;NAn6xacMWa7Ad5+KchhkEWssIkOafTyPHTnirMhIxoF7uBJwJeBKwJWAKwFXAq4EXAm4EnAlcMJL&#10;gH/0PuHz6WbQlYArAQcS+PtoZsbzL5x94eDbbr/902lTDx8+LK+K4jgIpcGMgGRoRf7FyGtNsdgD&#10;csTFxX722dQ774QF1gHR4IqGCPrtj3krV603ZfCsnl0uvXig8IqBJp6YmOgfn3j4itvvPLZxHX4H&#10;U6ukIC+3TSJ2WB4gTBzgIfZZJBY1pjLBsAgCQyyqBNskvlaNIlkEvaJXQgJr1ZjNEV02xmyyohPb&#10;P/Ts06998Y0MYK1bQgOXh+5aGbJrlXfveunYQU9ZMTEeImvqiNlgeSnOivKSCnaNfeVnKiugYsgE&#10;roRVyj/hSrHyY/ANAXxkSJEFk62XWOZYXAWQo2v5SE7YOjeO2BGTPMV6ihmXc/ssKgcOh8kWYZQA&#10;yzU1KWT23NQkioOATHhsqZT8noF/FTC5koBYwQ6LQFcV5Cyv8JYDr8JCKmJ7Hcz0hOBX1PqMGXCC&#10;GFmOQk04ZYsxmbUKKfiaoT3Dw02Vxn3oSsCVgCsBVwKuBFwJuBJwJeBKwJXAiScBF8A68crUzZEr&#10;gYAlsCz72OFnnzvzosFjx4374KOPDx06SKEIddUbt/lRV/2xpPRL/wwrCgmA9fnn08aNG3fgwEGO&#10;acl/EP3ZF96e/vlbpmyPuPnuJ/93Lzc64qZgJL3o6KgZTzw09Pa7sjesAZzDrKvY+kHyk4ItbBUh&#10;fcjBLGZJ9M3m/Yv2ZLPkzm8Rd12Hpt9s2b9odxZ70qc5njRmFljAXggkA5SKmhsxDIvYFREjIO73&#10;CPeRbTo88twzU776XgNgBe9YErP7n6i+t4a07eWJSiCwlMWxbVBk3JSf6FpQrzcs1hsWXVZSVF6c&#10;XyHDWNRYTVq6oyMhUEipFEpZuCnMIlfxJ73/3z0lLCliSMU8kvBVkOQhdxxE7qQdOXE7MxOCPSHh&#10;kSUx3vy2UQfCvYiL8MwWDIHoilZ2UFJwtUMFQO2rRAiL0lbWpBMcikkN6JUUVFYeVFQKMypvmcRP&#10;FA1ZPw+HCt5gYFfhYWER4eElJSWFxcWlpWUEt+LOm8gSeOY/iCzAxLJCuoq27LILzwgNtRKp+9yV&#10;gCsBVwKuBFwJuBJwJeBKwJWAK4ETTALBysTkBMuYmx1XAq4E/JfAsmM5Wc+/0H3wBXfcecdb77x7&#10;ICMDmAEHsKhfawKJEJMp8pfZyggOr+hLzUJD9XVCQgIDsPbvhw8sSoea28ydv2TNWjixMj++mPrG&#10;TSPvffSRO5RlfvICPE9cbMzMxx4YOu7OrHWrCB+UAOywcFDECjwCYiK4FcAs2QEWX+t27+K0r754&#10;myV5w4139W4avWR/ztdfvsOeXD/izinntaLOgYm9E4WuKsqowyeKZHFnWAhZSsNDLNHtT3/42Wfe&#10;/O5nGcBKWRS8e3XMzsVxN71ZUVxQkZEalJfLzKLUA3QYpHXeFVv7Rsa//QMB4IKCQ+OaPPPi60/8&#10;38NFuUeYtNnKOsT+e0P7+Pi4lBTp3ntN5JVdJI0cuTBeysK7Vycn8sJAdGq+xBf98fWHJE8ogJ82&#10;N9+7u6gguEIqqgj3VoRFe+LDpEs7HooILuaWatRxGueTmVyxAibLCKlfKuaRisqa8cTkQ5KkPtpx&#10;ZhQmMIuqUnoUFxc3ahhfTgzNAGARb6AebzBUATZ1L05+/tFH/3csL6+stLwUyw25Cz22upGswSTW&#10;ZxRQgw4WXjSge0iIiSDcR64EXAm4EnAl4ErAlYArAVcCrgRcCZyIEnABrBOxVN08uRIIUAIrcnJz&#10;X5jcZfAFd99998uvvrpv716gBjKAxTAixWG87JOcW18RrIetYyOuitgKNx6B4A3169f/8ssvx469&#10;fc+ePQz8ovhV0Dvvf/nZx6+ZsjtqzP14het999yqxcUIAgaTrlmP3jd0/L1HVv1Nra4I0ENdpVPH&#10;9LI3dy/xm6SsJaQ710kVP+3OXXqwcPrnb7J0YeSl2H8BzzqvYdgVzSOpw3B4vILNEEFl4HCceCSn&#10;OxkAzKJeoDxs7wBAWnGduj3y3PPv/PyrDGCtXRSx9IP6vW/wNjnVu3397t/eLs7Z6wkNITvwBceE&#10;tumZMOCmmDadpH/+IOZifa7edG5E/Xd/JCsgg7xh8c0+mTr9tjGjCrIPwyCL+IcidliQadDf/yYR&#10;AGt59r2PxOlEBvRKKsweNjIlK21qYodhn7zUjq8r5OsE6aaA9Hjgm6P3X5TQPL7i3XmeHYcq4FV9&#10;P7E9yyqpCIpr3Ln3KRVhpdk3n5PPliJSIyzCAJEBWzDItuWDQMg9NUmjMlVdc1WUZxd4sgsqGkVX&#10;hAYT3G1vXgzQK5hW5eXnhYd4GjWsV+4Jhh0XMovFgwTD8gJk9MRER3766Se33XZ79rGcUri/ImBX&#10;WRmgLLqdIbAsur6QbepEXGXlAcByv8AEWNPdaK4EXAm4EnAl4ErAlYArAVcCrgTqngTIrsvu4UrA&#10;lYArASqBlfkF+S+91GXQoAkTJjw7+YV9e/aQbeCUPfFwo2x3SPEr5WDyE/ejk/1Ecduohg0bfP31&#10;12PG3LZ7924Wi/k7+uDjbz/+4GVT8Y8Z+xBe4Xr3HTdTAItvwEcADABY8XG/Pjph6Pi7D634m/AF&#10;B1hkaRm3BAoGaEW8YpGrDGYR7AX3DFn7aW/ussPFsPASkx5x8z3n1A8e1jQC1ldks1jizgnLBolN&#10;USl1+sQWD5YwKyQ4FucO3T1xnbtPfP659375c/XqNQT32r52Ycz3dzf8v/llO9YE5+amfvlQafYO&#10;NLagWlwkFRdKJZ7oU1+cE9u2k7RiltTvhvVnhjf8CABWMDCd8Phm3/0087prry3MOYwlhBQw5Jt3&#10;/r6iVWKTuOTk9CefbC3yzdArrCUcNi55WIduKVuSP337HBaALrpj3tlJBrAD4MRpB1u3SWgd6/k3&#10;rTwtS8rKysKSw1aNCgoqyg7tPhyf2K/PqZk3n1HIra6o/RcHsGS/V7KDK3kJIfecxUVbWFJxMDf4&#10;yLG8gvxjZ5/aEPBn6tFgZnuVk5MTHhbctEmD8IjoCuKvDOgVaAezDcijoiK/+/bb6667Ljsnt6yk&#10;BNhVcVExACwCm7EdfFHG7IBMvEH5Fw/uIqNybv11JeBKwJWAK4GalAAWr19z7NiiYpjrSueHhn4f&#10;G1tQUTE4O3tqTMzp2v1h/yopGZ2T82dcHHsuRvw+Lm6w1pA200AET3plZuZLkikFlnSNeUPcWFZ2&#10;7bFj38XGNgsKMmbW+Bb5ZeF1MrEqKZbZgaGh70ZHi2HeKSycnJ+vSMCmoI0CVAKjIK7Jzm4SFLQc&#10;NvH+fP7xyZW/2QxAURnzVsXNOMygQ4LYoCAngvKXB+dJKGrgsNAVTlDKG0tLn4uKqmRebHTA31wj&#10;/B25ubjqFNKKTsB5DzgiOBGLBj+fj46+0+Ag1b7mGrOjyPCdgoLTg4ONBAOQpBulCiXgAlhVKEyX&#10;lCuBui6B1UXFRS+/3GngwAcefOCpp5/evXsPIBQYYREYhFq+yLgTMZuhwx8GaNEAFBmi7rZxUN9R&#10;ghFWgwYNvv32u9Gjb01P3yUDWGh+PJ9M/fG1lx9HhPsfekaRnvIEN3g+fuxwljbzBMXW1SXEx836&#10;v3svH3/PoWWL8ROWVsRciKwvK0fAYGoFBsSI+cMiryhH8qZ8BIyasb9weWbZW1OeYuneec/jvRK8&#10;lzcKYcvfiIURWUYIAIsshSuha+eIA/byCqwcpEGCiEt2uoQwoesZE1944b1f/1q9ei3hDwBW3CfX&#10;NnhzX/mymYDWio7szpj/mnQsPWrQ/WHt+ux+c1zO/gP1h4xv9+C70pzPpQtuTuka1vgz+MDCYjpv&#10;eELzb3+cecP11xUeOww8ixhhEQMoIujfFrZITIyb8Wf66y+oAJaCXgGJGjkhuV+HxLS0lE/fOY/l&#10;imJPzIMYXevnke7/Il8Kj48Pjz+QV7F//UKEGTGk4ZVnxxw+VnTra1viWnXu3Tr6tj5HZL/w1AiL&#10;LXUkgiGGaQRvIusDCcLHPF7JJUcwsoPHKjILPAcOHsjPy7mgZxtI578D5YCugAYWFBXCDqthg4Q2&#10;SUkVFK2jYBQOLwhFhod99913BMDKzi4tISsNS4qLiBVWCbzcE5dYRAokPFl4iP+FV1x6OtxruYcr&#10;AVcCrgRcCdSsBDaVlV187NiH0dEMfsLPoxUVmK4Pyc7+NCbmNBnAAlZ13bFjkR5PalmZ8nxJaWk9&#10;jwdhAElMyM1dGh8vgimYN+qI4MlVx479GBvLgpkm3TuYubyslsPIEpIxfagkb5oLXb5MeWURE4KC&#10;Xo2KUsSIh+dlZQHC+z02VnlolVWfjInCdCivynPlMCGbTEECU6i++SyOdwsLZxcXf1vVsKaYbmWS&#10;sCogKPbz+fkfx8QACFZUJbCE7HXAKGSb8ODq8XyonvRMZKSV7vmbnE01CUxP/GLAYWAlWBuvd0xO&#10;zqPW2Q+MZzdWJSXgOnGvpADd6K4ETiQJpJSUlr766mkD+j/yyET4cd+0YUM5lq8RWyZi9EJQFK9n&#10;Z9qBYzmkO7M64mNjOnZoRbai41vbkYCtW7f+6aefbrvttn//XSf7vyLuuxcsWvPMpAcQ4PFJr158&#10;4XmATX7/c4nyBDd4fslFfZi5FwHcuRFYUOPGjf6668bLJkzc8fN3XrpsEJ92CWJFFxKSs6IMMBbC&#10;w8MT9+MOvIXiawybmhPafG1w/Zde+D+WkQcfeb57ycGB+buAtJAwMMKiG+rBAgjRSisk3JSVA8/y&#10;4IqfbCEhXWkoNb/gkkenvP7V6s2wwEJcQGYIXkRWulFsJ6xec095UEmJFNaia8yZl0UkNAOaVJx5&#10;iLwrI460yovljfuIoydyEAaZD3NuZISceOCynbxjV3qI6FUWcegu+3Sn2xcy12BkCShbD0hwKA8M&#10;tQB14dq4vuf0pgVPjk68+rz6QIUaxoaHhLckH8fD6BI9OTpjp2Hb7g3b9WjY7sxG7Xs2aHsGSpbI&#10;hoFXbENC6mYdBVFY6oXxVGFhYdMGsURvPB7c14sJjo4MRnkjzrGc3OBgLz3JE7KAkFnjkaIlOaeZ&#10;Bo2Snmedec65vXr37d2nf9++g/r3GdT/vAF9Swvyy/LzSwsLiNzcw5WAKwFXAq4EalYC+eXl/5eX&#10;90Fk5CCvl6XcweM5NyiI9VYiL6Hl5T9HR78dGSk+R0iER7AzgoJiPZ69pWSduHgY23bliU3S1SoD&#10;0+7Gvg+yyYU9q4jYKihoQXGxEuyf4uKuwcFNqNCcHP4y5pBmJblykopNGKhKM1m77IvjupCQA+Xl&#10;20tKKpmiMbqSbiWTMOUfJX5OcDCqjFiPAk7I3wGSVXhwNSA4GKeokDaS8Vfm/vJpRd8vOg4Ds2Ao&#10;kZtCQ2GH5W/W3PCuBFwJuBJwJVAzEgB8QMxrYMFEv6pyoyu2Do0a8+BtfkHxO28+Z3Pm5hcQmxrq&#10;sIihKHQZnASsgoIhBKqgxlnkChCDLS/DDV3nViE+Yc/ZsjEGdXiDKPZBfH9T0IMsEGQGQGyBIQFb&#10;iJkVcVhFn1OzIXLyJ9Ssqrx8XliLdaGNnnv6QZgEseOFZx9KCW08J7wFMffBiBrIEvwvwcQHi9hK&#10;yypKS8phCVRaWlEC/+IlFVjiVlxMTnpD1rcJxkDA0QTwDrgOCBaVlxZIBbs25//3T35ODjCw0ISm&#10;hL9Ssv6C4GMEBKJuyhnqRGYC+E1csBPcjDqfYhsO8m0HDeiVsi+hgnApYJhqIwWChRJdOUgWcuQ1&#10;Pqd+XJxsmEblFR4XgS/Z3FU7t6QDD9s2plApk4Pcy4Z30AiKUlF0jJyeEoq7IVjzhjEMMgOA1bpZ&#10;vfrxMShLPM8vKGQ2eMLB9YIhixXUAZZUWrp65eqVy/9ZsXTZiiV/L1u0ePnCxcsXLSnJzy8pyC/F&#10;kkcXwKqZVsFNxZWAKwFXAoIEtpeWYq1WD4pY6Q40yxtKS5OyshpkZsJ4RHnLzHd1gfeWlbUNCkqk&#10;uIwSC6uojIHpFx1y2CStUEDSf1H050hZ2TlYvldUxPjBQ7CEG4U3XQCF4bvz8lgw3CBM72PH/isr&#10;O//YMfYTNJEW6Bszq3uLLLMnS0pKFCJj8vKG5eQwDnHgBj8BzImyGhES8kNREeLiIV59XlQ0PjRU&#10;EYsxp1YCVEKenp3NqBG2DQXhRLuRug1XYsbBMHLEBIjcsVfj8vIYD0bmdeHFvCgUFOk9W1AgFofI&#10;uag2NrJCIYrqwYoS10fzSSHoJCYyf7SMeERV1NgmCUUa7Ob1ggJF63TqpPCPtP8uKekjI8LGhHyK&#10;0VQHxHKxKqNvi4qsRKpwBcbAnqKlYpHporNUVpWUmCq5w5plVZdFSRpbHl0LI6altAZKzWWBjRXE&#10;tCFq6vFk0ZroHq4EXAm4EnAlUAslQOElgguFBBOECFBRiJcYyuCrEL3iMQGPjtkeCMADIzw9EQne&#10;ugGKgSY1u6GkmP2Nl9jr4CDWWAtXzUteJT5hzxGdRCZxQkNCQ3CEhoYSGCsklLwMCSNnWKg3NDSI&#10;nSFh5D4sPCgMN2HkJgTPQzxheIUzZEF063/DGz/5v7sZdvbEU6+zm6efnLA+otn82Lae4GBPsBfo&#10;GozE4KMJN1JwCJ7AMol6hMIrgqQRmI4u8qN79RF4jq6mhAUWECdgUsoBC67CCri+OvDNy5vvOTcn&#10;bbvkjWl8yS1SzlFmgVVGViiSRZhkbMlNm+A+Ho6fmBUYNQlDEABYcHQ1rOuoUeuuGLUQew7Cazv8&#10;XmHlIM5hODskEgMrhn9R/aLLJlVzLNwjAHYqzMpISV6enLI85eYnZlIjMinjaAlSCQ3yNI44Rlnn&#10;BlwsE/Ghpds3wXZO2r4xBfcUEaMBlBv6k21UiQMlTe4JEBZ0VscmkAmKLTw8nK4D5UtRiZUX22WR&#10;LQ3l7uEJjOlBBsrKCo5l5x49knPwYPb+fdm792Tu3pW5a3dpYSHOkqICYquFEbl7uhJwJeBKwJVA&#10;DUoAHVNbjycMHYwu0fLyYxUVXxUXr4+K+jIi4h0GwVDchHRg2sD5ZWX/KygYgcFFWRmCXZeX9154&#10;eEZ0dEJFBdAxTWDFsIv2iaZJixQWREY+VFCwkRrgiPwMz8tDx4IkVN6EAIj1QVERiVVW9npoKIJt&#10;jo5eVVq6r7Q0OTKyPUyiIiPxXM2LaVwlp9qbuPJyhcj7oaHjQkJ+AYBFBYIb/IQQuDBpRITvGBS0&#10;kjKzowTjg4rWbBdgrayUnJoKEA9vy8v7JSICeXk1LOyboiJeFuzbj18K44srRSwoVsj5Aq8XieIc&#10;QNFJlEJnj2ddZCTulYJWmIcbtRYejxLeWJRiEUwMDtYUh1ZuTG2Q08YeTyJFD43JXeL1MuFDvPGS&#10;tJDe49pckkwkJjAfKxeBzyR0SrKjrEzROrwy5T+vrGxfeXljNqoR6ouSF59iNK9EYtWT73VldFVQ&#10;kLlIZd2DJHHigCqCPR/RaSpoHEyV3EnNsqnLoiR52yK3MNCxfjk5jbKzcRKAUluLWWvAWyH5xljc&#10;Vg0RygWlgzLyr9a44V0JuBJwJeBKoEYkQOAGajoFsAhYU2gogKGwkNAwDK/C8A83oeEAnmBSY3MQ&#10;dIrgTACb5AOIEoapBHUif/GKhmHwVjAD8h6YMFo52RO8ev3Nz9oktQgJCSPAFZih19CQcNwAuQoK&#10;j/CEhmJtWlBMpDeKnLgPiSY3QVHR3qjooIhob0S0B2cUzqigyChccW4Ia/zoI+MZcPbc5He7VWQ9&#10;8/zbuAeG9fijd64Pb+qJjPBERHoiySlFRgXhPjQyKAw/o4KioqTIiKCIcG9EWFBkaFBEqCcKGBkc&#10;OqkbYpCFg+UEmKIHtQErKpQKYIFV6CmPaBjT7cKOk3+OSeoozf5UKiWwEQnMgCZi6sbWOJLtDsnS&#10;RXKFRVJJRVkpAacohtWvX9d+3cjRr1sivLbD7xWuDL1i5lckCoto0Jsf74/A+cOjTec9fdpfk0+f&#10;9+ZFZPlfecXugzlSfGJ8uHTBafKGkoSQnIUKKTa4GOhVbDBhWMapCGKl7lLJfJSVk++ZKOxDhBsZ&#10;o/J4ikqxDWMookZBuGzJIN1MkNthUcyLyop84gSYB7rw/tX/4iGDrhg6+JqrLxpxw5AbR1SUFMMW&#10;rgxnMWXDPVwJuBJwJeBKoMYlsAM+Dc0SjYWvnNBQuFQ/w+vFPXOqbXpMLCoCbIFFiHiLYN2DgnrT&#10;+2tDQrBWziZDpkmDApJDoogI6AcGI3tpbyLyAxDqfBpA5E0JIMaaW1bWJDe3Y25uhuLJ0zazYlwn&#10;RQEGNpeXZ8KRliTBBptlXHeMDQn5sqQEnegHJSU34vOPLBPTnJoKEA/Bf//8fOTlxoICpGjDG962&#10;z8tDyK75+eDK6rDiSgmfWl6O5XsoRJEChMwkb8p8c/j3LC1FNlkUq6L0KdhjksQy+25JyUf4XGad&#10;XFZFBQS7sKxsZEjIsrKyLEnCFRyaSkxhHgw4TEKXdwhNp3UB5IUps40YnVci0zIyZWkRzKngmBWm&#10;+ZKEG1ZGDqObKrmTmmVTl20kCeEAEmUwKGtVfKZlLG4rGUZIEoywbFoznwXqBnAl4ErAlYArgeqU&#10;AJYQEkSBoEzE0ikiLDQ8LCwiLCw8JCwcw1LgR/XrxU556zObs1GD+GCCeTHAi1wJEEaAqzD40AIE&#10;xh56g6nlVDD3oWG0R8OrSy7u37VLJ0KNEmRQGtArgGHEAis8wgs4Kzo2JCaWXKNjg6Nig6LignET&#10;Ex0UG0XPaG9MpCc6Kigm2sPO6OjuofmvvPbxyzhf/ahbcO6gyNzuwbmTX/4A5wsvvd/Ne0wOGSVF&#10;R3ljIoC5eGMjgmKigqIjvJGRIRFR3kicMcE4o6KDgYuFhHu9Icy6CAcWVhDciZcTXcpYXFhRlC81&#10;ufmZbtM2nTZqYsL+zdKMNyQsO8TGhICJ4F8LzsaIDy/mDJ98a6U2SQTJYjbr5CHAKebBKis7efmk&#10;lJRJKVumpKRNScuamiXNYOgVx7DoskCcFP8ii/qYJRc/iX0W0i33esgeiyytb/72xsfH92mzXzGL&#10;on7r6XvKCP4w9IrG4K9IHtlPSoZkgzgLIwtBc4sq0g8X5BaU5hWVHckpKymT8uG7qqwU7vcZaMX8&#10;XskGYuQ7LYgRT2uUIrmWl69cukxR92XzFpBVpwimyI0KyD1cCbgScCXgSqDGJIBFf408ntVYUW84&#10;aIfAei7S8Zne49X7sCqSJJhjcAK0lVeIiRFVUvTOMmktBZq2HQ9KEsoNPGfvpqYZm8rLnyoq2hQV&#10;lRoVdR78NjLzZ7O8GOOKIY1JKE/iKyquCA7+tqQEZ5egoDCtGFkw5BQ3v5aWAm05DxbNCg+mOTUV&#10;oCQBCkRG9tNTkbYoaiVleCX7LzISwVIiIsCeVclacmXFnq4UzJhnSSPLwJ7mQqn8LEqFVUAY83VZ&#10;MCPFsrAGtmzl5QO8Xrhng59yPMFzwoNBYmLRO0zCVA2sHmrUXv5hkpCohM51wFR1ddENNYVxgW0Z&#10;AAU+WVSEcsGJmwV0rwZ9AVlUNKOSO61ZASmArtGwT4sHNha3RUOUX1Gxv6ICZn1mNcN9dnwkIExp&#10;lLmNe+NKwJXASSoBsoAQi+YkT1REBG4iIiPDwiP4GRYRGoaPWuGdTjulz7lnnt+7Z98+Z/c7/+z+&#10;fc8Z2O9cnAP6ndu/L85eXbqcHgb0KgzIFwlPbsJhtwX4KwxmU8ySK5SCYvjTulWzjz/9zvRs06YV&#10;4oSGwQaMEFGwMHITDFKA16KwSDAkNjYUAFZsTDCucXEhcTHBcbHBsbHB0fHemPjg+DhvXFxwbExQ&#10;bIyXPg+Ji72gftmDjbIeapiJ6+B6pQg/uF7JA/WOPFjv0EP1Dl0YX4Rg3riYoLgYUPPExofExwXF&#10;JgTHxgXHxAeBMnmOFAGNRQdHR4clJBDjryBiXUQxLAJFSeUlmq+d8IFVUiAFhYO/ep5tq6S8bILC&#10;0PWDOAiaRJ2sw+qIxMV/0lPKOzvCnTyO8vIsugAQ6BVzgzXjmylpGSmT6EGXBcroFemcFdCKQD4K&#10;biUgWWSRHj3Lj+QFzd9YlhXUOeJo2mXdw2V8iq3u4yc2dVSNrdiWjtz2Kojs9yh7O0P4+jGhFeVF&#10;NFtBWXkl6YcK0w/kHz1WcPDQ4cNHD0dHRTZtgrkP9YpGd69kRlrMgRn4ZKAWdW9GVmsWZWWuXPI3&#10;aC1fkJyzd69susWXNx6fbtNN1ZWAKwFXAiexBAC4YH3QjYWFsHFgYsB0cSm9F8ERq3vEmlNa+kII&#10;dvzlR2NJWltWtoRS+K6kBHZDVodV0qCANUSrKQUwA3gCJl1O+EGsRRSJ21lefrCiArH2lpeji0JH&#10;iCfr6Yp+KzrGuGJIJfvGGwTrgzWJpaU4caPLLAuPnGJ95V2Fhb1khIs9N82pqQBZSMizSlTVnisl&#10;44mSBOnpElUkYFVMiH671zspNHQ7ltH5WZRK7kR9Yw9NSUGwEOkLxcWADuMqKnD9qaSECdlUYlZq&#10;bJOEqRpYPWR0oG+w8dlvpm/GDDrXAZBFcUClQQS1g9Us+zJSkkP4dh7PzsjIffTEDX7ioc/oisSY&#10;kq8oK7uGbuDjsGYFpgC60rdPS6xKoq5aNUQoF5QOhOkergRcCbgScCVQCyVAjGjgy8kDw6NouH+K&#10;iomJYEc4PXEB8BQOJCuM4FC44i8zs6L39CnBrShyhZ/EeiscEFhYBFuEiDWD5E04HtLg4WGdTus4&#10;+IJ+Fw7ud9Hg/kMuGjBkyMBLLh506SUXXHbp4O5duxBChBohTKmR5GjSWIQIw+ZIGGeFxcWHxsaF&#10;AmYiAFNMaExcSAwQq7hQYExArKJjcO+Niw+Oiw8CkgU8Kx6oVjx5kpCAh+RKnuCKtwlecpMQnEDC&#10;hOAmDicQMVDDGR+WEBcGjAxgFlJBinEJoXEJEfWblEfExcWSfZbYEYQ1cGXMHF7eiLHcG1keGlvh&#10;CSafVvGZ1xtMnWXxZYcEofKGkofkOVxqYURLUSF6T84ggmcxH1jKOsFu/fr16zUMi/7oGY8tCIkF&#10;FhItVEyi8IO5qaI33GsVMWPiZl50QHwgs2L6htZZWWnX9snm5leqU3bmmh1sQC1wkntiZcV+Ug/u&#10;/CR6Q15FRoQ1iA0P9pQDZzt06FDGgYz9Gft379l9+MhhLB5sm9gyLha7CakWWATJYhAWfQbkjW54&#10;CaiKrGbFItNigmEtzT940BtC1pAS67uQYPhSQ5ZqoRs5lyVXAq4EXAmc8BLoL0lzwsLuKCpqlp+P&#10;84ni4m7U9yLt38jB7uH2+JqiotPz87eVlw8sKMD90fJymF8B7WpDI+IEmAWXTy+FhNxUWIifCABL&#10;B1GA8sbA/Jlp0qDwZWgo42dYYeG7ISF4YuRH5I0xGePx/FtWhlhg73/BwYh1Du0vwd6DRUXwt4Vg&#10;eAhgCwEmYMcWOY+mccW3TBTKE5EInp9KDTpw4kaXWUWG4OQKr/dq6ixfpGPMqakAmUxeLSlhcgbz&#10;jA4dmPh3iJI05UoJACdhH4SEvCcnisIV45oWE8IwDhELmfVZlDpJ6spUzJgpKQQ4j2I6uLL7+WVl&#10;7N4oMSsVUlKx59Y0uin/kNvZHg+wVLGsrRTDNFFTHQBZIIOsZk0rKWE1y1hGpizNKi0dFBTEdkVk&#10;sfATD+2ji1lujW28JSlGkkAfh8Oa5VMBxCSsSt+YlrFuGovbVIZIYk9ZGWziFFH4V3nc0K4EXAm4&#10;EnAlUM0SIOBLsLcoLz+xdat/161p0qxJTFycjF9R8IoASuRCcCpmS4WVhcRFFfV4hWcUv+LWVxS8&#10;ImgVgC+YUYWHY90f+UngKxnhIreIR4gjLkO9KFrFAlCCCnhFkpBda8GmC76o8DuGWGCFwhIqJpqZ&#10;YoXERNMVhTEhUTDLimNrDGGfFYon9ASqBbstco0hP0NxjYkJI+BXNMKQ5/Qh4DBQY9AYeU4oxAEg&#10;C4+NCSc0Y8LjE6IaN6t/WpedRzK7dunOcSIgT+uWJ8c8e0nSrFxp6c/EvApoFnwHwN4Kew6Sawlb&#10;OUiRrBDpqvsW1wtKWriEoUwRsQ2+/eHHG667Nj/7MEN1gOQQk6ygoBdf8yTC0VVW1tTlKVLGlCmT&#10;JyEGoCv4J8B9WtYwQoH4aE/5/uvbOJhGbKM4giV782AfyZm1GDlWpoenHcodcnpFdBgSYhsQErMq&#10;csjrIJVtCTlZ5Q/7qsgOeosvfbjLzSvceyjrcOax/EJijRUZHt6gXkLTJg1jCHrlBTgKZ2uK3RaJ&#10;gOFRSPA333xz3bXXZh/NLC0uLi0qKoG/9qIi+CbDXo9wzoobxjbCE0PB229LPAaXFO7hSsCVgCsB&#10;VwInrASyJOnGkpIvQ0LiqzqLoHxlScm7wcFYxVbVtH3Te7C09OKgoAGC+0zfcSodovqEWWnWTnYC&#10;WyoqXi0rezs4OOxkl0Ttyj+GsHeVlj7g9R6XVqJ2yaI2caO6Ha5NXLm8uBJwJXBcJLAjLCxy2ueR&#10;DRpENKj/zbfftWjV6syzz4qJiaOgBLOT4eu+uHtu/kz26W3JNIk4Z86cK6+8Iic3T6ZESXI338w4&#10;iHlEolvTyQffFpEtNeOgC1lshvu5Lzw6+O6H8jP2kHaMOn2iBMl2fswZutdDvSpRF08kCl/ewO2i&#10;CPRC/sHrBVm7xj09kcWjdMWdcgOwiW08jR2Ayj1AnhCFOriCn6aQI4XFW1PTf/n6q/99PC0PW2wf&#10;OUJSXPP3wtinhrT9k2TVyUEArKUrWd7Do+O/+f6H66+7pjA3CzZazByJrUzcvkP6+KfDALCYp3Zy&#10;MJMrekPss8hBnsz5djz7wVAq2Q0CFQPz5kEgMZk15bXs3IC+FREsFb9S4SpKjCFcIkJGES2CM/Gn&#10;dC0gACcAcMx0i27lyEy6+K6FpLjKywFNfv3119dec01u9rGS4qKy4uKSwqLSkuJyfJMsI5tS4WBZ&#10;ImWJ3Stvubl1drYT8bphXAm4EnAl4EqgjkoAPdrgkpJ8SfqhqpEmUL6qpOSdqibrRM7HBa2YX1Ex&#10;iprh/FUNaKCTXLth7CXwcXk5FOMVM6f+ruiOlwQepCNPt1COl/yt0nUBrNpWIi4/rgSOowR2hodH&#10;fTldgr/02FjYy6xatWpvRsaxnFwKKBHsQNl9jgIJ9JH5h0vtUw5MAbXgmRNi0UcMoWFJyAgWS46v&#10;MFPxLU4B0In3v/W5xCCe7o0LfIlgVczdKl2diYDCKk3yiuBUxD4bkBb1i84uZAs+9QYWRPQxDLlp&#10;CPqf7mtMt53GC3LB7n64gF6DyPBT2p86+JGn9u/PyM09xrb58az8e3HsY4PLSirKYXeF3XtLpQrc&#10;lxLHWORaRhAwAoIJbrLarviXLt+TiGf70LCykmKcsoyxnI7JmruHIhiQjA+RBAUjKJ32KAZSKm7F&#10;ISyKMVERyVFEKytYYMlJMMBLNMZS0lDQKyEZXgAqAEZ1hyw2JCZXdIUqDlhgEWCLpU0tsMj2AcFB&#10;3iIcBQXArbDPIAyvIG5sDkmKAxgWPGTxbRpBIKjwumtayfDdcawzbtKuBFwJuBJwJVAXJZAlSVeX&#10;lsLmpUMNcg+DjlFlZesrKr6v2XRrMItuUq4EXAm4EqheCbgAVvXK16XuSqBOSSA1IiLm22+l4GBP&#10;cHBkQkJ8g4Yh4WHUpTbLhgJg0XsVcrKCscTMi2iXsnpNDsAfcOMrCtXI+BhHbrh5FuWCA10ORQtE&#10;RUxPu+ZNQWcY1kXwHL5Mk7hBl+2wONrFAwioD4+1a9cuuHti0QmDy5csoagNQKAKADXE3IhAN14v&#10;cexEL0BrcMEL7q9ctS7jUJ4M6ZG/BE3i8pDDmcOGskREMymyFSF7rkJ69BeRKMf5WOGKxlSyfZYY&#10;lUTiRm46OywV36LQILXMEsBOYjnHECuSYXJD7Mo8xDG8sqEhlTrMrBhQCNCqAhsWAsDCskFqfYXH&#10;RBLUcIxkPigod+hlLTMzHSqBG8yVgCsBVwKuBFwJuBJwJeBKwJWAK4G6LgEXwKrrJejy70qgCiWQ&#10;FhkZ9+OPBMAi/sS9xKV4MFvyRZAWBisx+IAuaSOoB/nPXXArMJYG25IDUIxENdpSLa2oWREBNIi3&#10;J+KxnME79ADQgfTpD5oygYQ4MsIst6wzLwJVLJQCYwnmWRSxoqgVXaIGd0tYsVZSUlJaCjdMxbiS&#10;XwRPIYdsh8X+UvCFoFzETAte2Km9F714liz5m1gZEfaJJ3IwD5dNwKuAXsHIiORPPuRt9Th7moWS&#10;dCklyS/NKDOJUvKAG8HuSgsoCUIx5lmxuSIr8RBS8GElSJMuryRJq6iWnIZgqCV7zGIJ8hd0Maam&#10;XIjaEO1hwCQ1NCMLDCmARWQG4znyl+2/w2zdYHUFccNfGN7SB5QoJ0szFXTkwoEt6IpN93Al4ErA&#10;lYArAVcCrgRcCbgScCXgSuBkkIALYJ0Mpezm0ZWAQwmkR0fX/2UWga6AWwG9wnqvYAIpcaMZZhfF&#10;MSwFGiGtCHVDasSt+EOOzggQkmBeRfAxhtMQvEfGr2QAi4JaBL1iyAf7Sw96Y0SpjDkVwyixCd7C&#10;D251RdYEAr8iwElJSXEpIKwSIFhAUkrIPYGwYAZEAC6yohC3gFNwwxAXZXEiQ4Q8ixYvIznxBgXT&#10;rfSY7RX+A7/CLbmhPqFwQ7EdVaKKuZmykJJ7/mIrLGVbMjEb9kWrYHUsw8pVwK00YJOwyFMHDsq2&#10;WBRskq21tGsX5QQISxT+Ul6TTNIyY0VH3/P1nhS1AkpFkUTR95i8ZlPGxbiZl0zDc6Bvn+aH4efe&#10;PVwJuBJwJeBKwJWAKwFXAq4EXAm4EjgpJOACWCdFMbuZdCXgTAK7YmIa/vEn2SOOnNRhEcFYAGAp&#10;5leKyZViTiVbCCn+sVSIiYMV6gpE7t+KYhlsISD9Rw2wOEwlW2ER6yWC7TA7LI6bCQsJKRKi4C0+&#10;kSwlgBJHtZmisAmBp6jlD2AsmGDBCIv+Z/gVtb+iBzXVUlYZUkMs2aEWhWKoBdbCJSso1wS5YnAV&#10;rsGwvoL9FTHCYmgWszPjkJwC6ckCpg8UxE7zWoWCjMWq2klRlIhjSupf7iRMiSjDVMy2i1ldkYuy&#10;bJSHFKAq7tKf0BfMt0wcxavcMRiOFRm50oiq0RUxwmI4Fjdro0G4QRa9Z/ZdQL1ULSv64L1Dn3zi&#10;TLHdUK4EXAm4EnAl4ErAlYArAVcCrgRcCdR5CZS6LkTqfBm6GXAlUGUSaHzX3SE330QMr7Dkjawc&#10;JCezfaL2UWwdmOqEioNQWrdUgnUVZUwBnTRurDiawUEahlBRcySaIIN/2OJB2URJwLAoVRkI0Zoj&#10;2SNZRsSF4S7U/RJHp2BlxcArvpaQ2F+R/8Q+i+FXOJjhFXfyDvQL7tj5ckLC26Klq/gqSK83hNlf&#10;MdMregTTJYRsHSHH5hTXTgSyou6jVPRKFhu1QBN9SwkZ1y8hFFxXqTsFKlsGMviIC1GBhGRwSYYW&#10;TbRKSUaVowhhKUXCogqvBKiRGV5xYI150KfWbMQJP3nKQDf+lwNXGnIyyCauX6UOvJhhl5w2veMA&#10;p35NI6OnBJdBPMXmTATjNGLgqagoroz3KRqpIIBM9XXPFetBnXDl53qZqzyalIbuEcu6xm5OwXe5&#10;UMQYepWh0tAISrW54/FkhFNQGRu2ZB2R7fIE8z9WNAKCrQKTBoIsUfuDNwZCIOJiTf2pIaDkkhWm&#10;WFXkGGJ4OYjc1pnKzRCRajhRbg7TEjyWmWrS9de0TWV7pbLFuuzgAlbLUJYRt8NkS3Bpk6opZzNt&#10;kr8rqLrK7ziQrCqn2qbTYjGI2iBIrY5xpbNjSFmJrFRPs/K0oqArDWNUU/3QdFRi+bBmSYbQmdYz&#10;x30qTi40JLyh1DKnVmxt28EKRyhOX5prUnJ6MdgL1mkCWs7MFMaKklXtE1pL2bSXrqUnDTrZ30TV&#10;ac23C960i72D3KqCIvtsww2T2Q0bQchXTU0zbdfFfGiGHGLZiE0da5icCtIiHM2DTVGJjY2oPbzK&#10;C1QVdrhYtAMoQ22zTtNcSa1aDs3QSNOPqHRULg2tpk5+Oq7kEmYEhA+aRPQaibLKyR9ZNxdmuVbl&#10;ryg7faRr/c36E00t1lZpkTs512wAQz6w0S9vfONqljN5CMvHs6yp540tzTgfXPBWiH6y03RCYsel&#10;kQRVDIUdWaH0dYD+Zsbv5Hsfk7aifRq5aSqBUgOUwQ9TRE2KSuqyrNlbUWIkNW21459iWeWWZwey&#10;GrCogs7zVHnCqtsIXg0UCjxTyqDWWC/5wEMvNcavLExj9gxi1mqkqpMaVRUrsCoz9bsz5Ztd2F+W&#10;HzH7gp7SWyEcl7FYeroKp4hRZkTbDRl/CbQsFF4VER+Tkz8YqYMxtqBEdfQiL5LhuWMKLw/jeely&#10;jWSTO3LS3LPGRWBGq1FyQ2DdPltO+ITiN5OVWJHYIED7xKQxV1nj/KoNmbaNtJw/aJRUqCVKCyEX&#10;I9cLucExKrc4duVvtRNh9lDbJqp1Ta4ULAd2yZglrZSv+lKTkF7eXJPEDGt4M+1+RUUwVQqd5ggq&#10;LhePjnd9XyArF8s/u7Ad26iNCvEcRI1X8BcPWGNKQrEqzPSWTMn1xa3t3xjVcrrIiHp5LimpKC0p&#10;LymViH9n8pxs68YVXN87i4qmfadpyU0LyeKhbWXwhxBXMPMo+lQU/RBfmGisplkSR1RqI8XUiAiM&#10;T6RoS4KTuGqSQSvWvFAv49yJO299qeLJ00+5ivDSZGmw+RDLlsKhyqqsxYoOkFaMrqIjB0evaCvH&#10;L/wpo8pjmxSC0BNZvEWWdS2lApVQN0tkZ0GyzSDDqziGxayvyEEUmpleUSBLduyOWwiTPGBLCUn/&#10;vXRFSvD3HwYtmOUpzHOqEv4qZCX00BMZHXvFjQ3umCgUFKnAO9LSDxysvYvyEuLjmjVtrB+mKq2S&#10;RoDm4xoliKXwtC8sBgmCgivVges7L21VycXiNzTgTnXDYThapZXDuUIJVYfEFppzOhSWX+vafxv6&#10;OimqDbw8ZFZG9HIzoWqiLq+8J7eWgMiGsZ8zLUGZH543Nb8sFSWOLm2frMhMkjaAjN7kSY4632Gb&#10;lDLrRrJqmk0x5M7LOGYS21LyVpgNsfbVIBeuA2Jzr7TDcmyhAZcLQqe3ImmfDY2GCVOOBMEIDGu6&#10;Mocq7ncw1jUJBctaBgZY8cdKN0DGsfJbE56N6mUoAzE5lVfHVdFxQFs5aNsnMWjV0FcoyjVC/eAg&#10;LANXVJApsai6iuTV6ibopDxAFOaqfJ5jrjw2Csp50P6hVCwrvalk1YyaVDktNUsRqy/s71T29JXS&#10;AnuyLlS1FdC3FRbV1EqUVaY3Zlk3ybBaXzUc6djTcmVS9XRs+2zJfEhJjk9aCerpk+5YQ+/5FzmO&#10;T8gghdxiK/pHbtS5stwbGmZAjA+5eZL1S2jE5Fu9FmuDahLT6bWaFw0tNYo4CjC21Lo+0tjUKSMg&#10;ZbogQza8OaB51KiDLBjNhwSBbTWiRjq6wQaPYBwA8gwBXdPCgHIKtOFXBcg7Um1joX1vUFz+gCZB&#10;44uTHQZYKciVkBtN0Yjp0jmSbtRo2j75+dBBG6XNNx/PUOUlazWUjahkBy/8L59SGtkRsVJ5nsdQ&#10;PLNBjJPsyNpCi5NIXFs91G5c36GrZSNgX2bNDH2mtLlCCGM7bIYd0Syzbk3lzSD5ypauzzZQlKVG&#10;9eUXfjWSTgLLnaWYMistucKLOq6tr9o4tACEWmYqPSWKbQegKhovSJWWCF5Sb9gMDMCcHigA9R1E&#10;3V8zVmRNk1VX205TXoy1i9to8G971BUR9igDmEXgYPIVhF45XMJHmbqeUmwrNdXDgJZZVR4nvZ9a&#10;i/wJrYFVnNRdbRjLHAiC1GRficAKlWFHdBEfg7GUK108qMyaeG+sAaiMCJVSY7k6iUwIrZXctvNW&#10;naOaQv/PFxRqVw8KdUCRgekIR9Ox68tCbNtoK0MHIfBqxdFXorbUbTtBYLlvd0CxUDsGUzGoi5lg&#10;kTkqvaWjGfpNDpPSlQ+Ol/78/tTbB4YUQ00tilQ3BhA/fOk2BGQEeE0Wppy6xtWyW9IqvFcqCwve&#10;8uHc+OtGN7zncUVlt+8EenVoyAX9/NfAGorxx5xk7IzZsnkze+BW/JZiy5mp5mhjmFRjbbGpjaYs&#10;ffGJ0jtpqiL/Hiqn5KzYTBtGZ4K3ScCsajCiwlBNl4pfTZsyXuexhI+T2kmpdQPtLJNOm20tmMYz&#10;aptl3qGobbt9fVbGwQwjYTgWm+GwARMblbKRLG504tT1/kI3xm/ZH8PXGNNS0bbBNEkOifHEGRkT&#10;FKtyQq/q2H6qnHnysihFDeAoFusReKfB0RjzWY7vnJnVNsdVnJG3CO4PFb9J+EPcIAQ+PeE6zntB&#10;JRv8e6W6mbG9ENWhgZ0wfBeERQhktErUyYS8qZmAIlg29DXIWdOD0JG9wqGuc7EuIn8Kz4wLfWPv&#10;Dz2rgqgKGjaF7Iu8/XujBviiJ7KitOq8bVem99xohg1jeTtNGnta7sqsTU1c6Ss4dWFSTlok/t8o&#10;Bbkz1QQQgmtTMI8v0CABtICPLwIaabAfQjcpy5LmW4avqfLzrk8FZdT5u5ikOKXUcS/QtsywmeBs&#10;RWZKSUlYUBYRfBRyrebfnFv9lyNtLyz0v4qO8KZP1UoL8DrgZpBF9Kn1rGcUFEQFsORVMtzUgPtC&#10;UcvcwBqpNvLwQ64glcmWonFaVRaLS/1SIj8Va77BeMtEcZx155oPjZqM60tUfmkpeeGF2nVYFrMZ&#10;cua3TliOvU0paTm3NIDTx2VFwZpCUZ+EcPpW2bSfNu9AZbImYmUaaZMVUTXIfJ4YkeM/dSrE1l3R&#10;FVcIxjBJ8l/eQg2iM9MsbRdOMQZGgK31IoZXlCbdxQyPyY3IpCnPsuys8uig3A0SNRWxPSGbNsNZ&#10;gRnI29YFoQkUGiwmYEWb2NiSzm8omEW3vpO3HZQD0p5Y0XWlyoqy1jxUw4qtMedHqXhqB8d7N63D&#10;dmUsoIPp2E/tiNHQ65q+VkKJMxZZbwkoxdcKUo/u5J4qMAWtqIUWxa4YWEVAL9iQc99X3I0TSHlW&#10;dW926sjzgrLKyvMQwKdiKY2A3FNw/TfqAy0AYqGtNN5aPNFnUggAUDLKU1Ev+L+pS9sv3MZiIBNL&#10;l62szegV4xMYVveunfC5xySjNqMeQ2PqRE5Ev3yF0/c26vBK92XF4kOLk25M4MHneMMXv77fcxXU&#10;Zl4jB59C8VvazrLlLJSpYggPhUZCHq4IwxbLvDmTgDh2Yr2W3OvRNOhPWRPUMY9+/CCmZZFpn0Mb&#10;GkC9sF80Id7yKnMJJhthIGShqr5VpzpD+K10lsxo5yCiLRA3hGBFpVYA8T6gLPo5SLfTc3/qgC/V&#10;CSgvdpFUtJZ9FRJGBmIv71+6yhjFv2jVFtpOEZ0oKSsVufsWq6m2tmozIA6yqihr/qiSnKR/cfwL&#10;XUXZqhEyarvOvn7KnSYrJjqM5qNrYdhqRKcYr2I3ZMu9dnxr+kuvgUIzJqSkpqu2ckrKhlG0JoyW&#10;oEkkFRTRfCNRBMO0XPmUQuWk7QDlQbCFLMjYmI+PdSHMM8vzYyUZYyQLmVjJxaTS6x+J+JWA4ino&#10;nk4ALFs6aOJ4VSY5L8JcCqxQ5ycMuVL+kbEFb/PNG21FLLylU4u9kpmzGvnrem4N1qIHXpRe30Tt&#10;TNjzu1tygjRVSStfJUSqoBX1iWxVelxlyqRRzo4FIo/RZbsUutqKebymK65MGNZphmHkznt7eSrA&#10;kSxi8cJtr0hjw0xolO/IvPYbcyeipGILaDdw0FNxMkThcfwI6kBdfFVx+b11OIsaJLci/EMJg67o&#10;f2YioNZUAbsSUhHJGibtSm9mqO9CF08ba3ah/+SDNeL8KW3SdTMyoUsx7aWMIwNxukKFzg2w6BiE&#10;olIMlmKAFffWzoAr+oNZWRFbLUC0TCuZG3d6cJNyMLrq9Hodbjy//DAFsHwoglIvCLIrj2aEEZHY&#10;7FMtp/8FJIv26NafAAzKBSO7KE9QA++WLxd1XLmXvQZWt3TZqjoBYJ3RvUtwcLAOu2S5qESV81lM&#10;Ji2BWgu0U1Slf+YjEcP4RKgNvuq1g6ahmoPIWlnNydQoed0Y2SaLZkYVTtRMsUlhPZSsm6yjUnoc&#10;bemLv5yk4UBkOk1jzax6VScPQtvq99jMAR+1L4g6vhKHrnKxyQYJimFWzWXA8XjLEUv+tS9+Qm0y&#10;B3z4JXdfynyedVX8v6xhdhz5x60jAVRxoCqqlypXus6Ci4vITOvwQByJ6WJXcRZdck4koPQZ7Ibr&#10;hdy0agbIKjkWir00NdezGsPwBEy1z6L30g6JzfAb3itpXymAhZPRlBBVGLHKeeRCMO90hBG/IhIq&#10;Ggu5yEKkFYMf1lNgM5kIAtFk2eo5S8dyYGj/VltFxW5Y/oDE+16O+aj1nrnAFY4AG2UnSuwgjKY4&#10;FL44dsUALHXSJjf2AQwhAmv6rZtjcXKo6jTLsK42aV47b+AF9dbJ0Twv6tNKl6gT/QhMoA40wr8g&#10;2qpmVvE09AziF5tMy5RN8iqXjlZUphTEJoUaSckrw+lcn4AC1E2QMryRlchATGReTFczwgQdZqJO&#10;DhJKnh3wkQCjKkc3sC9okbaZ8K9Y5BY0oFhVGMmXlmrkoJGQbIGltpxUbggjgyFiBVXutY2rOYbO&#10;0zGqjpYBGbcSWz3VyFiLavFSNc2u2sUoCkQs80QpixrEVUbQHG4oIQNRzLsVN7ZiuwyWl2/clbd6&#10;W86uQyW7Dx1E1JYNIlo0COuaGNO+WaT8DY75IadSBIB16jXnlgHAyre3v9KgV5xrotfIk1CtWGZ4&#10;s0dNsEgnR34DuVIL0LHpRFBkkLeBd+v3f5++ej9Ig0RxcfHS5XUDwOrZo2tIaIiT4ZWiAc47Jcuq&#10;aTOs0vbWQq2hL8y6ObMOzEdN9lXRq7BNIaT0I1MteR9jzCrmxZycVuqBlJsGnBCyZDcostUk43Be&#10;HtUrAmW1TT4cdK48pjaeH72PJjWl/ZVBLFlBtea0nLzeMKxGirX6EtEWnXH6oRmgsA5DLT7GViXb&#10;kcrWYbOmJDB5Oaw8/hJXvw+pPbEw4HKk7v6mWavCO1cQvS4IXYLjLqPyWa+sRspjj8pzUpco6Fp1&#10;zXRYHIP5JV3T5skoFX0wy47avu3SvzXv8k14sionA0FRoUkk/nVaC9vI7ZA+sFVjK3aDMnMahMkm&#10;15pXNtI29uJinh0Wk15Mmjqts8HW/hTay9paJ9gkkS/aYSYG9JHBwsBXBvyqILaaxwB/s0MFOUUF&#10;MIxgjeMBX8zL7y16Zbu8Oeh+HamBWS8rsl0l8nUqB+twmoLxPXcwTt01g2azdGwFata4aIgwMSnt&#10;CUlftkkRLVQMI0KDwhnAbsaXmiHljqNXOgo+OVXZtjLosypy5yOTypd3ZShYTjqczI+F+Q3lQY6j&#10;xDUdWvGgSmTzGmQ5+NasXREm/LKZgjFHlm0VVUNjBdE9ET7OaDRLtqECEWZVBeiV3B3IKvptxaGF&#10;67MbJ8RI4RI5cRRKWVlSUebu3l3qX3Bm4wZxIWyJLJbGgigBsNpd0bPsUKk9gEUVnmNVlHFugUW0&#10;jYK0suSZ+pFfpAtnHQjvLkgHQvt1xYbCd7NFAKyGwdt/XtlpTQYrriIAWHVkCeFZZ3YLCwsTmxxf&#10;FYYXs6mGynF9t6u+UtGZB9ICExtWuQZYFo/vcvPJQjUEMGv5anlraBSk5UhcNwpWw5ndGaVrKQj+&#10;glZkXTS1LjsvLf2g2nlMNaTJGFrbZPBvwY6GToEwUMvisEZWYUocwQpGFSZfRyqTj6qp446o+A7k&#10;O4TvrIo0FM02frUXglVFqr75qg0hrFoHCwmo/ZNh4MVzU+kv90apnDylUbUa4aN/sCpByoTYA2gn&#10;d4xHE70x74UddGtmFHlTJwrEvJPSMuOj11f7OtPM87GQjGMpgyMt7OFEHYW+1SAs/RRS7d9Nggqy&#10;sZKktphtC8ZePKJMFFEYhKAZMKqToapV3cpT4wtlKCF1eWQtaOONYyt9ty6ogX5Qpe/qWX6cDtf0&#10;mmuiyQ6CKGXj5yjMrt44qVO0JCuhGD7aBl2TZght3rwZGygfRWImNE2u5DmYXU4Z4ilfOSpAJuMG&#10;CyxN4yLb1RpIizyLDSqlR8fcGhVz0MfLuahMgVWirGsyqs3CW1JCmp5Gb7jK+LQocq3s1KGXTeZ4&#10;IB9S13DsZN0wT1HtPqmSmI+lNa5NBGVS1JVBSOoGM9KBzMJvFuxLO1AeH4/w5H9iExIxLSMrq5Dc&#10;ZGVltW0SOqJfy8bxYYq5MQGw2l7evfRgSXmenQWW9qM/CUmfUAyMrYslhaRicspXLIKUQZDKKk/B&#10;LJmWmQ8hB0UFBTcK2fHL2s5rDzD5FRUWLVleN3xgnd2ze3h4uK01hI8RoKl0fDXBjqqtviLoF71a&#10;29/4KjJN8jXTcplLRFvRHEnleAbSdx86XtQ+yGRUr1r3WuXAUml8Dnxlikr/5UhIgQvfrKlXJxNG&#10;9FvV5JpRNkfZlwNVSV2VOw5tUSnjFLkxN5rmOU/dQnSVlqifBPwMrhRFYPGsxCNQC4ywXypSGwI7&#10;m9KKnBot2g2i8tm514acH4fequazrWs4VAbEMhNG2T445OQC71L0MYXOwnpAZBaJMWrR1zhq/Qy5&#10;VroTDXgjTAmsv41b9NgKjybvLURpyJE2nCZn2myaDA6sBWddzmonLHw6UhE8cTVFJRvh6q0Nqpkh&#10;yZEp29XLgJG6WBy6+qcasauG8AYN0XXzCjmT9tc0a2Zdmu9ujorPRlS+KZi3OsLo0s+C8CdFPWm7&#10;psG6BbJi0A+TAi3TlkVmnTe9xjBuqQ2J5h9/zFtHuZXkfx0P5Q2yUJPXs8h/ax5bhGFy9KVRVs2m&#10;n2pSdcF99idmIvDdOlrIwY9qalsTlP6Mc2JOVx/KRGqWvawCpwtqpemGBEMspoBcaQW9hf5+/Fva&#10;+tSieApfdesgDetFbtiRnJI1Y3kWboBh9Wgbfccl7ZUqRwCspIs7lxwoLs+z2IOQAFQ0RcIfBa34&#10;DVuGSE0MqfmhXFnIL0UgBLBifq+Yp32C5VJbXqbEIrBrpmpBUd6QxqGpf6zvspash8RRUFBQV5YQ&#10;9urZPSIiIoAapKsqRp2TA1jUKZ9VjYjetOIYcSyHLY0ml5XpWwIQl6x4gUWttbFMClloRGwGsVQe&#10;TnTAmHVdWyNX+wBkFFj6SkJCT6nOGIQpsd4clrcnATBai6OYjaXUZ1QZ5PGtYRAlvg0ki47GF1w/&#10;AqEfWByTliWQxiaQOIExXEdi2dRW34Np09GPg++zx0U2btH7K3amG0xuBj3RjFTN+hNdND0B7W9L&#10;anIzp6Rg171wKgH3QCLqIRv7ymoj9jsOVcnK1kqQltkUWJtlq+7esqO3ie6PAsj5pd0Bu8hjd20P&#10;oQTwh3rNhlXK0DxZh8XpL89O1VBbwmrHrld55Q2vj8q0UeTfce+t1G197v2UhjheM5GQkjk/ydoK&#10;uzJdjB+gE+fBesDttIQNmRGEYdqHihFMMyvOBzQjQeEFabUDawzUhp/N7nknYF6EPhTAqiD9sPwx&#10;7X9M6QZUIAFF0iWvaWG0crJTfLGH1WdIryNKV+ygHXLOgUU+jCIHqyYjAbkXom2RIEixP5cfi2v3&#10;WLIAkNbvPPbMF/+dkhRNbK/CpUnXx+N5SpqUsiVrZD/yZOqMrJSMLCwn3Jax59lbunVrV48NRohb&#10;w/Ky0vKyEh9neWl5KQlTRm6Ky8qKpEbNmn+5pMVPKS1/Xtfq53X17n9Jatis+Ud/eRo29zRs1mxq&#10;clivgSQ8KJfjig0SS0jE8pIKmlZFKUkUP30nXVZKCo0sX+eu8h0UHQmSm5t39wOPpu/aw8Lrfjok&#10;UplgWHuvnBS1szvefPONQQMH/O+xR0tLS8WIbKtL3SEHoDusGM78/Pzx48bu3r3L/DX2ZKHbsiiU&#10;OTVGSHzOn/DAClf5eXnDb7h+YP9+7HxzyhSfDDP+8/Ly7r3nblx9CcPv9zoG7H+KzF8x9PLd6el+&#10;RTcGhkAm3HM3rjjH3jaGEVQeVpI4L0RFl3h5s911uKAMSbAyVg69ikA3Rt5yM9cQUdh0xx52QIvu&#10;v+++/Pw8HS2mPVYn0b3x40DZ6/EU5Oc9cN8EXAOQAJgisahCskO9IamrO2j4VcsYqTWrVw/o3w/n&#10;sKGX79qVjpK6/bYx7Ab6iasoEuWtvVKu1tKEkjOafquyEMFEbrLkZfmwDZaUUtOqhJkCoIBuunHE&#10;4AsGsXPt2jVm5cuVS2GgIC/v/gkTcDWy5DODNtrizyuud2+98eba1WsUBVy7ZvXjjz2alXn0vgn3&#10;oqQcappPnjV1wlrbjfxDvCOG34CWnJ1o1f3Jo6ZagdS4sbfv3mXVjFvWQdMU7bNsIzdjRJk+dviy&#10;6DJItZUclkUNB/Or6N3AtJ1BUfL2lt2rp7IBuIWkaOFCT5RTH05b+nSkYVAq3tYpr3T10ZA0pWls&#10;1Qz1RehZ1HTZXnWsxwHbvOtRsy+PQrlY9ALRyUeoBQqbBoWX65HQoRuyLI/YWGuvnmInrxEED6Md&#10;Lagtgy/NlgUiZxwFzaOImsAfyfwoQ3Rf1I/Pe3kSQedgxrMyQ32buKZp6R5ycECcrOrQNnkqKEIR&#10;7J5NKWVUUcgYfSvPm2yLhkKTJixpc2VbaGpCpqJQiPsQMgnHZ3o+b5wI1iqMD+JmXGpIaXikgjGX&#10;n1oyRo3TZNTKvo0KhNI3U1q5WSbrEuQJsrzrpjBrk+d72jbB5/iBTxRNGmW5HTGdYvDGU2ymzJpj&#10;Tt2/psDZYCGgIZf5MNh6HmU3LeKzFfupibAszbT0aZHL5U4VjJcxfW5y8r7KCnRw3jpr1J9VSXZQ&#10;fZNvhb8yM8S2SVbVadO/vf6W26Z99a2ucnDjJk6K6XfQsk2ZjRIoegXzq0RCGejV1D/TUtKykrdk&#10;4WciHtKFhCHh0Us3H/IGebxBQV7SRfs8lCaTcA4OCZwLFKu4sAj/9z5955YBSVsHJe15alzBzs3b&#10;r++Vt2NzcVEhQpUWFwMaY9skUGAOCw8ZMMyMtpTm1ycHsugEwy5HcY57IEHLfNbTMWNua9eu3dhx&#10;40JDQ30GFgKYq7KsbFpKPKwYhbW99JT/K02h3JnQWqStMDHRMdOmfZ68cOGcufMOHMh4440pTvqd&#10;mJjot95+G1cngasvzLfffvvrb7+1a9d+6rTPf5k1KzEpsZJpifnitdwjVTqzNmMPuS1Sh5U6lTEb&#10;uAjP/v33317nnIMr6wFNG9qYmJg33nwTV5m0Xm0stJS1ueQllOSNN97ENQCMSYGrVORa0VGee1UI&#10;/gx7pF3p6a9PeZ1pLyl9NI1c+T3RVD9xFUWvVgvrkRVoTtHSZEMO1kpX6cmJCfJRoT1WmZm0+ahK&#10;xf2V4oJmxnz62Wfz5s9/6aWXX3v11by8XFsOScRoqgy42jRNVoOLQARgkgwXY58+fZb+vVRheOnS&#10;pVdddXX9+g3efPMtQVf9aUF9hfVjTE2LG2x8NnXaggXJf/015+CBA2++8UYgElCGClWkQaLC+Mqx&#10;j/dsLG3Qba3G6XuTqq0FLrWalIDYmFi3K3qtUTjURDHrC8x6FgGpMVNHQZ3lr24KZafqrf1cJ08G&#10;WX2TeWb3ajOu3POZhZOqLXdUOr7M5WNgXg5GsUJyWslZKwcDHW08g9B0rbeZDIkU6Jcj1jZpejhh&#10;Bl2TmukgLQtowI/yc1LGPsOIMJPVxMTECIR4DWZWDdTzMJ048QkVnU4xYEt8ouaXaq4G91AT1gMi&#10;dvzLtcF2PuUPQa3mi6rGlMrZSec4AZ6Y99rFNW9BBGUzgaN0qmhoM7USJp8EdESEKqSmTwWiQAXW&#10;POs5Zh+Q5IMMyIVvvnqJG4Z/di0oaShg+cK/ashNpX2b6yyU03a7xsMpVUqUv1AbzIqFyNRWybgX&#10;Jrl2s9Vt4smWhXKgRK7qmmZEV2k1LZ1V4r5AEQWZkZsX3vTQeOxerqMcNRBVlHiUIr+nTf/mj9lz&#10;f5z+Ka64pzNCnRQ11tw79+dzl+2ArrZkTZiaBvSKsdotMR5X4Fk4sgBxhUvbUzFhkcFYpEb2JCzD&#10;WSaf7CfZlBMnvMOTEz9Ly+i13FNeVoHtOmEYRf3HBwd7goODgoO9Ya3bt/thdVz/S0GHtrWw1irz&#10;Nm3R6usVrWZuaPzKNzShMqm8wlNGCHpKK3AlxIkXenqydHXMIICgDWqF9lUUNu9hjXXruAmXXX3T&#10;DSPHMRMtZp/15nsf4+Gvf8x598PPcIMrI6KEV544SdwZXKzCB6RFppY7sN344YfvmZHIrFm/MDq4&#10;wc8bbrieGRrgivsB/fu/+cabeJ+fl3/7bbe99upr48eNu3HE8O3bt48aNXLWrFmaym4yxNN8J9e2&#10;DNpWRzsKkzFgT2hoyONPPLFxwwbM4REdhifXX3ddv75935gyhVH7ZeYv+ImHeIXjtjFjdCG//OIL&#10;9pC9/f777xEe5y+//FKtLZWSBaQ7ZsyYV195ZeIjj+AeV87ATMIAe6tyRR8a84UwGzdsHDN69Pbt&#10;22DchFyziOlasVx+2WXKE59kjdmXsQm5b6K/zdTMbDgqPystK932339XXXklrrhHfFiO3X77bT/8&#10;8MOAAf0HDuj/K1U52F6Nvf02GICwm9dfe23ggAG/zpr11ptv4gZXpF1aWvboo4/iJ3vFlBC6d+ut&#10;o2b9OisvP3/s2Nt37d7Fkhg+/IaBAwdcecUwYlRC6cPA5Kcff2C2Kr/+OosxiBv8RGBEMVUA7Uhc&#10;mGw47iYjIyIaNGxo1HaY0FFV3EXLPZ9p8quvvKyAaEb1VoYIlGYDgSapMP+s/EenzAoFaAKrCKgp&#10;TNXF2rF61WqlBumFoCl8vOQ2A1wX5FJmP3VzNBaatTO47dixY8OGDVkYlN3wG25gJQt7WRTrmtVr&#10;8HzNmtWPPfp/mZlHmTKwgiM2jAP6vwXzIo8HVxQ9bpgW7dpFinv1mtUwPjJVTUcPzWs+4RM879i+&#10;HdwynnGPJ4qVnNAw9gNyhJ+4siZUDAMTPPbW4Uml5eykvTspoiBPaFjo/x5/fMOGjUwmkM/1N1zf&#10;v3+/N958A/Xu//5vIqTEZIV7PBEDsHmqQkp5NZTYDHJqt92GOvs9COJkpHSpsJ8I9uprryIJRRsc&#10;ZsU+mGEm7bj6VWuz7hKvJglYwDDGmmFdd+UaJIdQ2ipz7IW9NlQ7bWzWkmkoW+itSWOor9ScNDde&#10;UDIigzYCxkVvtT2Rpdx1/NjJx+RjkokUtASFai28EI2tRDmr5muiqZuJyMgjZhPGWjPrQ5wqq+hf&#10;NamhU7J6kEQPdfGPbA4QMJ/YlH0APuWkfGsHKwLUpH4TYNNB+p9P+SiCwSEq8kid5sozSu2CMTqF&#10;5KkRIqbGsHoxWtfuqilRUzmbC85nCau0tJ/WfYBSOhZEEZl8wDMhJoTSRjYjZcyFKmJWmfQiF7Ol&#10;l4xQnCa8mqUltJzKJMFBCyi3NlqSYvPA21u12VWDmgRTW2Y7DfNZ5McvgNqOGFVY5spMuSlmYzhp&#10;xWZINLlhLpmocQ/FUqwPZvuj7JXHCNtBZE4ACmMYxVpJgcplTE0OiwxobD7ZcwbQ0L8VnqlfUvTq&#10;q0/xjGFYnzMMi4mEtWzywSSwc98+GcDCloPc2CoxPn7KOFykGclZaWn0OTnit+05pjSmaNy4RAXA&#10;DYARPeEjnqBNOCG5ioqgivKgigovvaey9ISFt5j0bru/drb9c0f8jXdjnSCIkH0RZXANiFfDB185&#10;/N0H/w3tLIWEhp07mFADTYUOIUWSYGkpiYroHzH7kjOsonjOygez0Lvu/z9AUQyrOnzkKIv3+Vff&#10;XTn0klk/fPHQhDs+/fzr4uISPETgNomt337thenf/tjrrDNws3nrNkBXLPxd425FkeTk5ilrEn2y&#10;YNbUWDayvJ+gY6Xc3Nx9+/bBQuSVV1/9+quvYCKBc+6cOb/99hush2AhAk34+JOPH3rooTlz5+bk&#10;HNuVnoYniNW+fbsPPvzwq6+/bt++/bRp04ZePtRnyydWAi1qLEtdVjwRRUS7pPSw4WFhDRo0PHT4&#10;MB59/NFHDz388Lx5848dO5aelg7G58yd8/vvf3z33Xcx0dGsA2cREXL48OGLFi2KjY09cAAe+gn5&#10;nJycfXv34uGrr7321fTpiG4FblsMGpx/kKFDMnmQkJuT0659+xdfeik6OhrXhYsW/f777+CcMuDB&#10;W5WrrwhXxnyBGjFs+fSzU0455fPPvxg2bCg4Z0lAT5TMPjlp0vvvvV9aUuqIrAWKztou+eR3upxr&#10;dU/za/++fQkJCc2aNQsJCfl33TpWvDlE5fYmJye/8sor0B+yzJMVFv2Ht5DP1KnTPvnkk969e+Nm&#10;48aN+Xm5gC8nT568IDn5119/nTt3LoIjAHQPAajuyeUteT795JMbbrgBZimAOz/48IPS0hJe3Pv2&#10;LViw4OWXX6F6To55c+fO+vXXb775FqZbgurJDSBvKGlryYF9oU4JzaxWeKoEYHJ12WWXXXLxkNWr&#10;VgkylPsDOcsff/Qh1c/FCEz0k8oC5fiwoN5KEjLNi1cRmpwxU2UWNeE9qglJSUmpO3ci1tYtW2Lj&#10;4lJSUnC/ZMliPLcof00bwkUkq7J2ZMTHr9run5cr8jNv3jwobVh4GC040p78NWfOMWj7vn3n9Dpn&#10;6dIleL50yRIY64WHhXNlQMiPactDQ6bvSk8E/6k7ERL8x4H/dYR/xMJzgX/TttDfhyQ7aP2gilu2&#10;bsE9rrhn7aGirGLDCLA4KSkxNTUVARAY7K1LScH9kqVL8FypMo74sB8eq28VRgh5yK1hwwaHDx/C&#10;PeT28EMPzZ07L+fYMSLhc86BlJiscB8aEiIGIDC3micSF/DiwoULn3zyyffff483ILmkpPDw1VeB&#10;sr7MWksjkdzcnPbt2r344ous5bU5nbSeanStGvKxiVwtOSk2uqmrpyO9sJXoCUNBVhtWlIY860cR&#10;mh5KF1wT3aQO6sjbj2BMArPWzpxJ3iX5mA+pg23erDJq9DHtEJWRuFjtndYsmTczNgXOxT6e86uk&#10;YCkT3zQNJSXIQsyBMjbivSyTnJJ9PnIydsGKoI5rvdAOikzaH97NK2XpeIZsWcqaZk6YGyitn9AS&#10;KqrENUo/lWB6Js/MmPUFw63orvOYMsk/FZsN2Q5LGQHxkbY8CLNuiSwUwKAMPvsOTQCdzDUDVl5/&#10;LDTEvIURiOuU3GE3ru2GeI1WqIr9ldNOSy1Z2iYaRllyimJaQrViaZvXR72W+ei4DUWjtHOyqJVG&#10;Ud+UOKKsryYskkUvYBghiAENg4Hj2kzYqTSvgbQaKofGRsqBn2Fe0QUCtFZzY0oCWvGjjP3FH/mk&#10;r8oIrEWqPEW4OI7N2gXWQPh16AZi+riydyq9IRhreLg1mGIRKkqFW4ISxqZO/5qjVyyABsPi1lyc&#10;FskZz7ZMQEWvEHXCsHhcp8zIghP3LNxhCSFZRUhuCSHqmA2r/EkiakVSrAOZjaCXWiJ6JXIy82Xy&#10;k54w3Sou3PPU+K2DWv53QavDU1+FuGnhlBNqNI2Q5kmhLdo0HPnAKTPXhyWe4m3aCgAXiUtJScGU&#10;LE2CJSTcqGMI1mfKmqCOk50UXVRUJHAoAFU4v576foP6cP1FzKmATHU+vSPuT2nX9mhm5v4MssUh&#10;AuNh/XoJCFa/Hs4EPDxyNBPhV61Z9+SzL181/NYlf684cpSjYD4ZMB1GWfWUtDFjLRqBQq684gqE&#10;hHEB7o8cORIWHh4VFfXRRx+x6JjnL1+27MEHHrhg0CDMQg8T8IjE6t69OxMUVXCavv2kRTsAY62d&#10;fChjVv1wCWSJK39GmiVD1EkCsLNs2bIH7r8fhjaUq0OYG4PtDz/8QC5OWg2BteXlbdiwoVv37ng+&#10;6IILGjduzJoSkvErr8SdnPHDZiNEmzbXafOsyQIVOBUdyQlwjb7nn3/xxRenp6UdOXIY3CpcncaL&#10;43B4eFg08vXRh7wllwWikqWSZJnFxBKZBX08AQWIBVCRmFkrsoZOUei51Xafl465XmmGvFwff/75&#10;Z5JZjwersZYsWcIKEPDiFYrKRUdD5WhemELgbUz3bt0xFW/UqBFsdnCDrNEwHvh+6t+v36WXXoop&#10;N3vCdIPxQ++JGQiTAJ6jZA8fOrR//360ABDsMFHPjx6BYKEwQHnkroXzzDWZNQVCa8CD6UeorG2X&#10;JxpKZFloyOkff/zx0ksvPfLIwwRKY8VH1ZndAKEUGSb6SR9Cve8X1FtMdtiwK37/44+XCc1H4MbO&#10;tHyZ2hNNkIiGM03ATzxEjV6zZs3Qyy/Huk44PwL4xRTG9NQ85T+EWqvVDX2F9hCYeOTIW1BqqWmp&#10;L0yejDXLsE5avnz5gw8+OPiCC+aj5h453L17NwQrYJx066YoA2l5aMgLaMgjhw9DMWBkhOdrU1Iu&#10;v/zy9QL/gk46GidZZFeIS1uoPr17L1m8GDe44p7pGms8DQ3jIYgR9qF4nrJ27eWXD+XiPXaMVQF2&#10;OGfOvJZpnpKuTxjQshaPtNikbXzggUGDBrIWGwwA5UdZ44p7YwCaJ6aNSvVhanNYaUDUOku6icOm&#10;RHjj5iCnDnKnl5WJCJUxs9x+ORdv9YV0kjVDmOpjp85R9lFH9I0ML3rz1stxWeh7L5OIessguyh6&#10;AwFrPgQ7BNbdKOMi5V7phnhfZ1+iJvLhQwd9PPMMmATWNFwa+iZNGn/vQwIWr6mM1fzKElE7YyYi&#10;3g6rzanYENSowvPEyB86zdNP9ehveRTB/+omd5Y/fb9Qhh6aCYIYTxkN8+EVFa8QWr7nf7nJALEm&#10;YJNYdaGRbJklryJkszo5x2q5afs4reI7KBrtWEqpDLoK5JsQm46oPZG1htjR0kxqDIXLJSTbQGhn&#10;aXIp8L96xeDTTOe6INYL7ahMkI1cNdR6adHy8Jpl2tZaCUQkJYaRK6SZ6aTWZNKf5lijR2K+tNm1&#10;VTDDS8cM1FBAubFljZrafFCrKeHgP9nEQZmVyI0Lr9KcgKJpjAgzvWLYlAJiKQgWW49GDmoPJJtm&#10;sUouM6Fjxg6NkDnEXEw8VW1ncA29coCKcUeX4HGzMNr4yAsMQZFODlntE/5KInoFwIS9ZnZYHHMi&#10;FZRiciznZJ1eWWKTGIBTWQhMHV2xI6sQywklbnslP8fD9i1iFQsntjCWOnNXOm261J5YGxIfWeTK&#10;EKugYK9yz0AowluQ5A0PDY4M9YaFcI9acm4Im1gMSECucZsGNN88sNXR6W96ginBYEqTXUFZOYnJ&#10;MgPLuC01YYyJnySmb+jtCq1K34lAWI9uXZzTdtoUCp2souqqICUJ3+cx327btu11116bl5uLV5iW&#10;fP755zBWwtGzZ08mIX6Q6aYpj5Qk79blNlzsULT9qDom0QIEajq0ZPbu3Ys5FWZWjKsvvvgCdis4&#10;zzyzZ0hwyEsvEravvfaa3LxcFlHMIBtG6A4x49rhkFJVfJSAT7FrsiBwBTgGqwVhQQaAA7CFnls5&#10;GmyXSHG0aXPtNdegOIzcKCMSRXlFUmJ4Mfs6sua54AUoCsm639X2hSgtBkBgIt23b19ccS/wz3iR&#10;AQFxWKpFSZg64MBSrB++/x62V7ANBLYlDhXFMZla4rSxEdWAE5LbQYApk198EQpz/fXXg1X92FOj&#10;LQItQfX5yFQdXWuaaSUgTO2++uor/Fy3bp3z6szUezE9UOlEuSNjAAGNNDX1UqigyvPmzZu3bt0a&#10;VkLZ2dlnnXUW9i3duXMnAuK5pRrLxaoMgJWBOptG8AZTEDXTQyZ95B0uwFBqBzIyUIJM9tHwavf5&#10;5zDnwdHzzDObN2+BpytXrqSctBCGVgR2RMvDQp6JkC3Af6u0tLTsrCzGP7F4ovyrzYZ2AO17pGs3&#10;VJG6dSPg2oYN6wEU4l6naZQ9NEG8YQQbrVq1SkuFCTLY60nY28nZ89lKGAPITYV1VDbkkdtYWEgB&#10;1UXbiEdi29jzzJ5MqkTCHg+71wXgoye52DhNhb6YkPDQkog67PdzmK5t/HU51wiEKZ86Tq/KhAIo&#10;LDGK8zruhjSVgFP5W07jhDZLaJJNyKoUNK2A3H6JTYlmKqtqn1nroWtzzCaJCluUKQ05eZSiGYIK&#10;iI1tHdHk0dAjq4zx3JjVGh07sgxMZGoIaT7D1YjDvp7qpKFOV5Q5G+tzxSmckuXjUpv42EjuYsUu&#10;WJly8YdKYxVoCSrqKI+raY4ZiiLeiQNyeeymYUwZmMsiE5AYrdUVmVMSiwjl1C0qJOnTAuEDLXrn&#10;qzEUeLHorDWPnYtLDCkMTKw1hOmbdQLaGQPlWwSt1B+C/OUAArrHxUziq2WjENIWnqrFugDqC12D&#10;wofIFiMd512q3BAxgZiUjEG8fLyg0Ut5OKLMHfgYUUfPKHV9giIH/J1ZXiyHSeLYQMlOYLpUfbF0&#10;zYfQhGn0jCgOg3vkQ1ZasSUko0F5GiOjzwy1oggRXDEptlflZfI9f6rFtjiQJC8/FLAs20aWjkcV&#10;LrT1SlMJ2apB6neLYVWUTc4pa3JkAJ2jVyYgg9qMAL0acuEggmGpkBs3PePQFfJL0CuYEJS2bhSh&#10;LBFUcjOJesLK0uSObETYrkWMUsnJUjC5p6a4FQOtuNWVADAFBwUBb8I1hFzhAp7XUDwO9YaEhXhD&#10;EZPJibdS+FOaebgsPy+u36XhMZGR8VERcRFBoSEeIF2AsXCFH3kQpOgVt+qi0JW88l5kTC6FqugP&#10;o6OjOp7afv3GzSD23/Yd9RISmjYhUIXVgUk1wrDwfh3yTFLbgfogYRd4yJAhnTp1OnzkCFiCEx/T&#10;uTcDJMVJnTypkBsteSqrTGj1HClDHj1+YMI61i1iPREsL6Kio8EVjHOwBkrbo1QMGXIx2IaxhlLh&#10;gceBfxKyomLz5s10CWFtOEgNbdKkSUhIsBOuYKXVuXNngHf2rEdFRSP7VCwSyEJEWL4ntHm8gVGE&#10;7YQsL2Khl3IiPsQCA1ivxKb3ACBwv2XLFhKX6Y2gOUqza6SsaA7E1bRp05DQUBA5ePCgOOZXMgi6&#10;QEwgKKauCClKQES02D3+cz2HXaEWjtEMsswrCu0juLGtj28UzDqMtsn6g2syZVjRBEG9eXgjCzY0&#10;EQdyMGoCUMuuXbt++umnWHwK6zNcUS54guc+y5QxoCqDMmZl5SljCQqewsuZljWyc8cdd7z33nsA&#10;CsPCUHMbkPWk8oHFoVjbi4WiQIhwrygDaXkaNEBRqiFDQhAG/J966qngH1fwT2KFoKuQBzz+jzZs&#10;8g7JgP5nn32GtLiUZAQnLCwM2rVuXYoy0oJy0sCUvehoyl4ynuC5fk5rNu91MBfWklH1npjssbYR&#10;yGaY3DYqMmES3gAJd+2Ke2MARbsQvVPnzmRtKRZCyg0I3gLFYw+x6pbVKRsiwlDULp9OsEWhQ1FU&#10;TJ2+2imtxdTIYaJusFonAZ8tlBCAj5YtEC4tomJC1z662NwJkJBKRztyNxWkloZu8MM1XezWtDNp&#10;f0ShhNVwZYFSmRLWSkNfo62EqSZnjTMaWgdD1ZY7FrkXpANLq1FCtVZ5W1hGw5I8hVeANsavX0Nz&#10;ByUsjiVUEEuc5PL+Wv4jd6xCefJxGIcsGJuaMYpOlWkIxTsODU4LhBUKz6EtrknHA2q5W3TWDrLv&#10;OwibwtLZsYnGMFUT5//6aksHqOLBCPHJvTz1lpPQPqZy4tNzJjSG/Mn3somJPHmXcUFr4jaLyBRs&#10;2UImhnqhrXdCDRaKw7d85RCGmq7yY9aQKnNtXe03tJNWzGgUSDsqEJsa5xk4riFZxREVzaiwWv01&#10;q5PGLDBbSlYDFIRItbVS7K4owMVMsJRDrDPMEErVUwVY0iTJ5gVyNnzMhngt4NVDcX+OtYtkwR+3&#10;FVPmVrQmEcrsKhjMMNCKoVe3jLie/BxxK86LBg9kRmfMtAsQHQ58gS4pAX5V0q1NXFHmHtH8CvdT&#10;JiTilFcOIkmCXpUU5vXp2lhBEuWNgslWx8xhI1nTpxpGAWkidlJ000KGOoUAw2IwFi1fbCYZ4mUn&#10;R7XYSkDySiovPHbo0xejzxnUZua2Vl+uCm7V1kvQqyAPwnPKDA7jRlg8acoG54c1rGzvk6o7bh5+&#10;7U8zf4NjrJenvHvrzTdg/mBDG28RBo6xEB6u35lXLIeHMrf0yf+HH364bdu29957t6ioSCGuNPOY&#10;q1x77bWDBg3CHDixdWsy+Rw/HisKzz//fDzHWyUkbjCNPP3002+++eaZM2fydtqR9sp9mK+8IQmk&#10;eNNNN2ENGrAGeAUaNmwYtBOTyXHjxolcyWwPBNswM+FMVlSAfzibZyHh8IjZOol9mmn/5osvP95b&#10;pYX5LVb6gCs4dbLhCvm65pprBg4k+YL/I4UaQyggmRkzZqD1kRmqgL/26dOnQ1yTJk0aP348si9H&#10;Yc0ZC0mkKpJ1kh/NwIcBFrpGTPsEpkNggwXBGzi0whMCuyi8Cj06eyaqlu5Jhw4dIC6suFTEBYxA&#10;0T3SuMl0R48ZA+skmH099dRTTAKUAf6arrIitIGHXnfddViexgTL+eQhNR2KE+GYDZJgkpp2ySWX&#10;QAgoPhQxDKmMGST6ifr14YcIpmSNP/zoIzxEMZFKx8UhYbWpQhOWaCJNnWLDo7ZOExAAVkJwnkVN&#10;lsg9/Nyxe38PjvfpNYCXNXsraj4kDHjl6WeewXOSX6E9QRxk888//wSUpmbBg00bQsffcYcuJLiF&#10;6aLCPxze2fHvz5TGCmsBApWRkUHNr6jOyyWtlNH5ffrAOhLe66A0injZPWPPODL2V9qm4c3bRpjQ&#10;Mo0SlIdIuHfvP//4A7nAvYl2CeqLvQWMDQiMrdBloJhAltUpeyJOMmgyYTCbzzghJQ5+lTmvQ/pu&#10;sLohAVb7xNORZpgE0uRXqPacuGOyVnSMLYkJiCWmImdKB9coXZJZHkxtJMweOsuO3LkL2IIialsK&#10;ToTgd6kpXJj1L3p2aHde7TosiNYejJLH4VWOWAn5pqMBPj3lK3EESyzZYEIZxPAbKiNFUDI59kCL&#10;jxDSQLJoPKMhEH3Lo+tH+xxhdDKDYvNlZ+rpXyiZskJcnZrLhLhDL3/S5+gVpSACTbp7KjL+TA3K&#10;0lWybBPfQiKUpkYMChAol6nVCMZQO5xK0xb50rdpAlFdY6IHAp0mT8MZv4b5iwVbDAKtpFVjz7WQ&#10;j2Ylk2KVJOuJtnb7FqCq+QbwiRtzyfXXTN24onHIVV1KqMZR0VjeFujbYN8sspaFJa/HcRkqzK0D&#10;eM3hGBZvlcjDkTfe8O0XH+McOeJ6/ASG9fXnH3897aObR1zPGkiCYAHCgu0VM74qLYEL8rZNws/t&#10;lIBFEpxFumAQvwSzLIJeYf3gxec0635KfSUnnrVnNmw9oH3pweKK/FICPLH2FOpFVwgqT0jKdDUf&#10;MoBGFMhZQXZ+aUmZNzgoIjYCkFZpcVlhTgEMwigkhyAVXiBaocHlxTCLqwgiP2Bs5Q2LCsN+hawh&#10;pr7gaWDm9p1dWZvAGmi4d48MDm4Umr5ge9cVGYzpgoKChUv/GXJBPyelcRzD/DEnue95ZEENK7Rq&#10;50SXBv2phzN8oWi+3ptlotJ5A8r299/Lnn32GQZq0Jqjrc/kWSCsOZO5bQYCTNaKZoDkfGaEo+FU&#10;cD4DKwEscx4om5XWBYqwmJQ+UwsZ5ZIz4BebfgW2l2Hls6mlL38sdV5yFiGrmrFKMVSFAq8UHydo&#10;ZEC999xzzxNPPKHgvLUwo64O1MJCqWGWqqNRqg6afonFqNh+qXoV8l+FpPySgBLYKuN+CSSwpHWx&#10;jKLwKRwnTCojKhsASBm0yAYWykCMzYcUQyjli5786U43YGNTHz7VYyYLfOkOB5YsxneMLpnAkc0j&#10;mZMjboHF5nN2h08xWUT2RZcO2gSGzdIRaDioVGazHDpflEVmNfxVaLMbdpWpOY9tEAQlJNB0IJJK&#10;67rzNHwWrM8Apsw6Z8Aqr5WnUGkpWhLgmChfTkfrIEc5icoI0WgVYyaDHCoiL3FrqoRMTRWTKtV5&#10;Ozavk6Edppqq9SSpxeQZ32icVG26MRi3DNDUavWpwo3AlUVu5RkjZY57uZL9XgFlYrF4Q0ISVs2K&#10;ZBa0GJ+aDGsI+W/ajvHsU6dXBLuiABa5AsQqKys5lFX8w4pDu49K8eHxiJbFonLXVxy96nVq1KhL&#10;2zWtHynTpS6mmDFUUCixqyInbkLpNYzceMOCcAZF4Or1hHmDw71B4UHB0aGRDWNimsZENY4OiQ31&#10;RgSHxoRGN4qObhoT0yQmqkl0NK4NYyPqR0U1xs+YiAaR4fUiwuMjgqNDgggFr5fSIdcwkgRJi51I&#10;kTHAOKG8Ved3k+qrCDWCW7Fm2KxdFxpoOY+2OFpgbYofeIlW0sCtYOiEg5gP3DFes2BKz2dgrDkq&#10;WR/QYkANvDXNgKUlNgysvDUHN/z0B72ijaDZuKYSwraPSltjHwfrAMRAas713Dr5oKhrUB2phK9A&#10;VVCI2iQEU2BDCZoUNn+koeE/T75KotLvfYnRfV8FEqhEZa2C1E1JmFfe6krNpVvbJWDVkFSGb+eN&#10;U2VSMcZV0tW98rcaVqFMHIqiauXABg/ssJJSlafok6CRGX/LxTwJ9jXdwbdBZ6E0ieitr9hvKlQK&#10;jcjGLlTgskNuvZ0NcRxMd9tiBWKYL9mOYrUvxfGGThpGKtaDE+UNo6EZssjvDK+0L4R4ajr6gZOm&#10;VNRxt8AYj+F8IK+fTGn4sNFBVmY+ldTvAMYK7pyEz77YYeuhC+acAdOQVVMrK8mETXQ2mFaK0gR+&#10;4KClXEF5aGbjptZZbQNJc23IOse/SFACTlGAiv3Bf8UBv0xTVS+i66o5lAp6s2z5pYYssII1yYLh&#10;D3gDr+Dt6gyFBVBduWvSJc7i5aqnUOQTHbaAkHq/IiZYxAgLR0yEdPkZCac09mzdvxsOa6VCAloR&#10;M6xCYph1KCt3ULe4UZe0b1IvUp3sQHprz2rUZvApZYeLywvLiJiYERZZBijeU1SRyh92WHhJrLCo&#10;+RS5YfJiEiVLkXQgpWI4QcsKoB41vSLxyIpQwfyK7RSJANQUi5llEairQejOOdu6LttPEvJ4YIGV&#10;vGRFnbDAOv9c4jPYWFOcN6Z29d+Eig1hseaYNyAWzQq3VfR/hlylDUyVt3mmopIfWg3LnGTJWeE6&#10;zQ+rZtV3WHDrlD1a7wPmj6dCKFgn6FCnnYrIj5wZSFYiq07Zq6lwlRFDTfFYB9Kp62Ksco2u6wKp&#10;Azp3ArFY5ernRDaVSdRGvatc8yvDp70cqoRyTYrCSbGyMKYgi010n6XGzDFkCpa20ixdJbBofUDi&#10;8jmwGJ0+MszxlEwwCmQ+RAEV7j9ZnxM2dKITIzkVGclilhxK0lafK7nAqkQlbOSs0NcmpIrf7I7S&#10;My0hgQq5pT95EVgMR2Uy5K9IUqZkF9vHdEAmqSftXGttQ/pUUYfpVHcRO2SDBauqTPmVqJPAYj3m&#10;i8Fk7RJsiniV49/a1fpnAR3JczhSlZkXKNXbFbFMEg/ZQFCo1dov+laiYxHYQeu9+t8642qrRdEX&#10;Zc9BesMXxHHsCmSZZSe9Mi9RHGlnTRloqU2aMnGV8QNlU0V4viqB1VVJMf5R/1ewwCIAFlmoRxG7&#10;//YXrk3P372vJP1AAUi2bR6Ns0+XRj06NACsx1s0GVUkAFbbi08tO1JUUVjOoCvCG4IxDIs0h/wh&#10;war4GkOy7I8BV8T7CKLwTw80CyQTutwwYUJAzHCTZhOpITjkJK8fpMayFL0SkCwPrLTqh+34478T&#10;AcDyqwnRBLar72ZU5WfaeJpfZiR1z/zi10nrEEiYyjV1jrOgD1i5ZJ1m9PgK3Ilw9HJwEsdp7k3D&#10;BZIgaVaEsSBrVm1hsUqxWOcj14xy13kx+c5AXRdkddTmui4T36XuhqgGCVSHKgbGpsiJc2V2HtIh&#10;VzUmkMASsslvlYvCocRop2/+Oc30uRM+NSth2KzQYN6gxa0E8ErmRbZiUKIKRh0Cv8qtjKYwGws6&#10;Q1IyII5z6KhHnqnyG76KUOFTSMqYXxG2CUwN2KxZV0BGUuIT5V6MqNzz6bfp4gAzPaCggIJfaRSA&#10;l4tMWqSsJGeUAJ2mGsrY5hF5Jf53rq1OQzpRVKe0KvXJ2Xki5iGrNiOV5cZcnUgrwqYPVLHof25D&#10;yF6pYDFTfVxkjEekKKoQh3OYrpKDumdnqwg5Pq4AToqaKhWbJklT4Rc5GdYWCImT93J8/sagyXIc&#10;jtnQLNGcUmRNbm/YckISlmHk1NcTDmIZxmAglndmG6YB4vkP1hIzUVLq1Cd9eTlFr8hRDN9XDMKi&#10;/4goKD6GS3BwcEgo+YcjOCTEG8z+Ybc/uJ8CgMSKgFo44SYoWPKESEE4ycpBXCUs6wsKoz9xxX04&#10;ufGGY4kfuffijPB6I+kZFRwc6Q2KIifuvdFB3sggL+6j2Vv6ENfIoKDIYPKELB4ENRAJImTZyVLh&#10;qdOfhBlyJYwFq2oRcCNbHbrunCbXWhpBVWL7OzmoX5H0JDW7GChJCyS1edBFN2ZQbO51b33mhoUX&#10;gjmTn5auY/GJIrdMyIYZTbLOODUNZS9SnwL3KWR9AIO68EbErKCdZEtfrE7iMB54H+A4Ag+oJsi0&#10;xUl8+WMBb0hpt6Ova07o1P4wutpgxbCxMmpCOpNq7ZeGy2ElJaCMdypJR4zusM5WYYouqborAaWl&#10;Or5ZEBtMnTI75JAFq8JcVEfdNM1aYDzb5Ldq5RAYe0qsSvMplikb1BgO5ZkyZ2MDIHaYzW7lwY5K&#10;SpgDalJgPxgqph/nyK8ogMPDcLMJJX0RIFN554t5CFWO/miHDHR+rTzi/nrkP7rRhWavNPJO2DqN&#10;B2VWJ/qN1cQnypZrbMoiTlzEUboW7qM1jkGMKsYgDCDZrYEWy7UMeim3PCJ/q82kbt7BBM9rPJO+&#10;MlevpL6aRa/aClX7UaRqEKEjkhpMh+sUL2qlhIWK7Ygmq71aveWYEYsvao+2xRAaB7mCq62E2haw&#10;dkHbBvliTeFHqDy0gVGaAxUtYA85oKfc63RennLx/IjoldrWifMyuZ4TTKuiogxe3enuhBTaI0sM&#10;WasC7J41fJQFWZBKW0d3CsS2gwCJsL8U3E4BM/J4yEmekPvQIPKcvA3yUNSJeMIKl+8jAEJ5gyK8&#10;AKeCGJ4VGSKceEiew39WUEQwiYuIER5iVBVGXF+BMrYy5AkRj1csRYBW9B6wGksaoJvQa1RtZfZV&#10;0JV6r7SBXFO5eog0tc2k7pfQTMqNpYYf8aGuvVXC6VplhaSsVb7GXAa6TP5Gvp1ISpuYr6RNm3In&#10;ydiHEVh3Ssy2lNSXBnJGXZUDW6Zsn5Qxml5lDDrGGh8zzXKae5twNIPmLLP234hYOi/1qq3puhpk&#10;JRHTilYFknJEwm7+Y8aYpbKY6InmkflnGUc8uoEECRxXbXFLwpVAnZdAHZpNVW1/5LDk6pB8dONa&#10;hxms7mBWOKBjfFDXVzruOql9grx4ULjxkWHH9AU6fsdRZ9R8Aivrtjo+FYeNLCnyTrnRDmSNsw/d&#10;E6tZg9k8gqVjOlIWh7LyR0preeoqrGbSTvMjX/SghOm43cesQn7td1lUdwVw6TuXgKgiFpgkWwbM&#10;SpmaX9kB1LziGMbezG6LkeANkWzLxZ5y8yZFqbj1lWDrRZ+Ip6x4rN0RITPn+dfySykpALqMGimN&#10;gPpKk5rGq7tp0lyyCubF7FqpIBXHWQrqR+evChnhnk0vyS6EHa7rWJ5dXFFURpcNkjWO7Ia7wfJS&#10;MbHnuMfJHOEHYV9Clih9xeWm5Zg3RGSpIDlhnMks5gCsYbtCgrzRdoTttIF7esNXEdK1hB64dY8L&#10;3fLdFuxCyEov5d+N+w8cqhM+sJo2bti182mq8J3P3f1VOblfsYhnOgqqo0OjgETjRqoGCQQ0oCda&#10;RyK62lcNJVJrSbqlXWuLxmXMlcCJIYGA+qPKZr22tWzHRQiKEGuPNPySgxXbDOIwUREhggnYoY1g&#10;jWjgjfknK/5Unq3Jn4x96yqfFIv5EZYQmsRXuPdLXr4ZMYbwkYCuCPxWJCvydKip40ZHPMCsa6lU&#10;lv9ARFr1cQIUhdky0qpnrkYoCqCmBuEkiRO8hDPBwSf8sq9fbGKucM5xXGZLxKAZuZLrKGt1Vka1&#10;aHrGwzquPZyqY4yyIjY2+uZPAcwEEI+xJIhGybHG7kw1c6BWVvDhzi+yOzCOU1Eci61U9MKLvRcH&#10;cWhPHG8BeoJTK0JebjhJqnc+9qypYvBlhiQ0W3AIR1fESZbsAk95Sp4Ay1JWASt3ysJgBieSHRgZ&#10;rqisnUREr5cCkOoKT+GeY5MsAEMlcbRt2bz2o1dMpH/MSa6RSucm4krAlYArAVcCrgRcCbgScCXg&#10;SsCVgCsBVwKuBFwJ1CUJyAAXNUAE4wLgJf5myBe3UxSCMkxMtV9U7BjlGwU5o/aNHEPT3qtIE0te&#10;toTkcJt5RAWLY6G16SpQHX/HyAoQnjFrHNYThSALQ1eccMZut27FtPCJr3rzw56UBg0kvsDco9IS&#10;AI5ZVFwSFhoCtLLSxFwCjiTgytyRmNxAtVICrvbWymJxmTrZJeBWzJNdA9z8uxLQSuAkbxNO8uy7&#10;tcGVgCsBewkEgnoQP/HmJ2y8bE5NLLdgqkoCAUCQVZX0SUvHlflJW/QnQMZd7T0BCtHNwoknAbdi&#10;nnhl6ubIlUBlJHCStwknefYrozluXFcCJ7wEAgGwTnihuBl0JeBKwJWAKwFXAq4EXAm4EnAl4ErA&#10;lYArAVcCrgRcCbgSqD0ScAGs2lMWAXKi9ZUWIBE3ml8ScGXul7jcwLVKAq721qricJlxJcAk4FZM&#10;VxNcCbgSECVwkrcJJ3n23brgSsCVgI0EXACrzqsHfOu7Rw1LwJV5DQvcTa4KJeBqbxUK0yXlSqCq&#10;JOBWzKqSpEvHlcCJIYGTvE04ybN/YuiwmwtXAtUkgUCcuIus7NmX8cucheVB3vjYqPCQ0N5ndG5Q&#10;v15wcHA1seuS1UkAbg7z8gujIsNdJ+41phuuzGtM1G5CVS4BV3urXKR1keDEiRMnT57MOBfv2ZMp&#10;r0+ZcN+EupivusuzVcVctnJN3c1UneO8VctWDnlu3qSBfchnXn6X7UPOtyenmzOVy4/IDdvlSZKe&#10;eHBcSEgIdgx3mHSdC3bk8JF/lv9TXFLcu0/v+g3q1zn+jxfDJ3lnfZJn/3hpnZuuK4G6IoHKAlgf&#10;fvVzh3Ztzz+rCzI8buIzPTq2vf6KSyMjI6sKw/r3323/padefdlgMhKoqNi9e/fSlSk3XHV5XZFv&#10;dfMJmeTk5sdER3o8mk0eqztdJ/T3H8n5a9VOHrIQf7PUWOQnOdijs05rdU7nJCc0a0OY2izz2iAf&#10;l4faLAFXe2tz6dQYbzYA1sEDB6dNm9a5c+eLhlxUY/y4CVlVTABY5/Ts4cqnZiSwN+Nwo/pxPtM6&#10;eCQbYewxrKdffmfC2JuUrcA1G5Bjak6wq/LsYzkPPPrCp++8EBsbGx4e7jPdygRAmgczDqalpuXm&#10;5hI6hgGjR/dICIBX0dHRLVu1bNSkEb6V+jva/OPXP87tc25IcMjsP2dfcdUVlcnFSRXXYWf9yQ/L&#10;t+0+sm5Hxh9vj2by+f6PlNVb9opP6qLcHGa/LmbN5dmVgCuBykvAEYC1be1fe//7h/Z5HvS66Mwq&#10;yA3pAv/cGjL58Yd+eveeDf/tuWLCp9OnfTTk9FISEKF4H8mCSi3a92xx2vn4yuSXrdDBI1lf/zDz&#10;5uuuTIiPKSip+Ov3RfWaxPY5u3vlc35iUMCg5Fhufmx0pI1UM+acFt+0e3i7AZJ0mhRcIG1/JyN1&#10;c5P+b0tShCSlFqZNz9qf2qT/pioXyLTZ6265sKsp2ewi+XEhwbAmTX7jvafuCA8NqXIeqoOgE5lX&#10;R7ouTVcClZeAq72Vl+EJQMEGwFqUvGj79u0FhQV33nXnCZDTupIFq4rpAlg1WYIOASywBAzLB4D1&#10;0jv3jruxoKAQ83ACWMH6Cv/Ihf4lf8rz8/MffvLVT956tl69elFRUdWX05LikpUrVsbFxjVo0CA0&#10;NDSAhIqLi48cOZKVnXVGzzNCwwgF5zDWzJ9n9uvfb9OGTXv37Y2Oiu7Tt09UdDVmNoDc1c4oDjvr&#10;x1755eG7L+897Kn1fzzJMmJ8UjszaM+Vw+zXxay5PLsScCVQeQk48oEF9Kp+i/a9z0ns3at1716J&#10;5U077Qnrvie8O64xseRrFdCrTu2bh3qDysrKluytvzuk267QrmUNO55zRpNeZzQ+u0fj8LCjGdvm&#10;5+XlIYBfTDeqHy9J8f+s/w+DgENHj81ITm7VpJ5fFE74wMAg7fMY3/TcrP1rs7bPLyzdVFjIbZ+y&#10;cFfI0av4GAi5uo43pi3k5wcL3/hg5lM435g5ZcrMSTgnkysSTklJqSvoFROTT5lXlzRduq4EKi0B&#10;V3srLcITlkBuTu7+/ftvHXMrzDR27dp1wuazVmbMvmJecd8bzk9j/roPuS/gTFcmbsCJ1vWIfLEg&#10;ZuHAqsghEcyKLCSgIBbDsqSK0jLyxbdaD3CweuVqQFdNmzTFl05AUQEciNikcZOGDRquXb22rNS/&#10;YTxyt27tuu5du2P8f/ppp/81+6/sLGLC5h4+JeCzs4axVWhIxcgJ04LD43tf9QIIvvHtQt0Tn6nU&#10;2gA+s19rOXcZcyXgSqC6JeDIAiv5u+d6n926NHMd/eRS8cjX0VMmc6Rf5C8jR9p74FBxaQn+bVq/&#10;ZtXyJa8Pp7bK9Niwp36rc+9MSEiIiIDhjx/Hb78t2b59x7XXDv5v18Ep70+dMmlC69at7eIveab3&#10;xNksQPvxX302wtSpAQJ90sbqpR/cHeegGJpkH8uNi422s2sr/Clr+++Zy/5OuiBJajFayvgxddna&#10;pkNeCc94dfOc/Uk946XES8IbPFblOZk2c90tQ7vOnL3QnnK3bn2HjRy19o/PhGDVVzpVQNmRzKtc&#10;mi5BVwJVIQFXe6tCinWehpUF1pzZc3JycsLCwnbs3BEXF3fLyFuErKbO/eCvHervej2vvaZHgr0o&#10;EGVVPX0wLZ22g8cOYuvH8XxHW/mHYxGLSQRGwXFS1RnQqmIqFlhAr35+/V4nLHQfoutPeSTgUGv/&#10;eN0JBWOYwOKCZ7+SM83gzt0Hb37yk7iw+LhwqUAqlmC1XSi1aRT62N1XtWnRyIr+xz8l/7Z4nc/U&#10;L+nTdcyV/ZRgVWiB9dSLWEJ4Y15BPkewysvLKJJFES0KapWV5xcW3DfxhekfvVKtFlgHMg4cyjgE&#10;9ApeqHwKxD5AaEhoxsGM2LjY5i2bYzrgxAgr82jmmlVrzjvnvIwDGctWLDuzx5ktW7T8+ZefmzVt&#10;Bkm0bd+2VWvtEF1tHlgLY9qGVDIfrLVRWzOaUpbc/igpVlPSTpl30lk/9cHCJ0f2nbk8PTklbcaf&#10;yal/PMmfpKSnbMma+s0MPDGkJ8yR+Cxp1zO9F/Rf8nhv36xVwRDadyI0hJPsOyTlBnMl4ErgxJOA&#10;UwDrvLNal2WnkEXyFdJjP9V75en/O5BVNHPW75ExkVIZWcxfXFKaX4RlB/lMRhER0Smr/54ygv/E&#10;kw276zfvNa5+/frwkOWXHOct3rBh0+pmTRr9nfLfga1bvvrqPbvopGWWJvtuiGuuFfYrs/4GRhOf&#10;mZ2bEGcPYC0rLE0NL/w7ddbvSaMekHJTC7fMDz/zztSPnkvqn1QYPyArt3uTxIv9Tdpn+GkzF94y&#10;tK8YTLdyECNRdtQ5AMsocwx8fQrEDVALJeDTF28t5LkyLDlqMSqTgBu3LkjACsD6bdZvl1x2CcvB&#10;i5NfvOiii7p20y0D92tSZwVgKahW5prvv1uZoGBYAcjOL34CoF9DUawqpgmAVSQ9NfmpJyc+KYVJ&#10;sGNJWZGeVZhFuKTIzrCLuvYbZg5gIUhgOBQTQQBxnYNuoG8MnJtfOPrh95q1bNOtQ2K3DvFdT+Vf&#10;LtdtxeQ8DfPz8sKjzz10Q3Sk3nsUQ6+c4H1IVMSwqhDAmvTi2/cCwMrLlyhcRVEranWl/qnILyi4&#10;55FnP3r2+qN715TkHzBVtfOufreSLt6xeLBZk2Zw3+HvAggjP4zInn17zux5ZpDXtzMsoFcrlq3o&#10;d34/kFqTsiYtPa1JkyY9uvbIzMpMXpTculXrnNycM848o0XLFjwt0h7saKuBvKupgtuQrUUAlv3w&#10;vqCw+KVpy9IysrIysnCND5fC60c3iWkQHy/hZ9qWNLQLG376v6gI3aLRykx/KhPXv7bUHav4Jy83&#10;tCuBk0wCjgCshd89f+5ZLcuz1rG1ap8vjly2JaesoizYq+42GOSRyqUgdNUE4yqr8AR52tbPufci&#10;dV+V9bvqtzgnEABr9+79r336XRY9Tkts+NyTj1qX0a7po56UntIZXYkNLrsfvXM4t9GyNtGqG4qA&#10;z3hHMrPrJ8TZfQornY+Fg8RDaDAQoySpdL+UtVZqAJdYmwsL4wtzCYwU3+DKKs8wA7B0Flj9+vUl&#10;ywapT3eMtnFMGHfLyHH2Flgo1uHvbSOBaXlJ+LlzNAUp1bJVvikpRepHuT/7PNmQq7ioqKCgIC8/&#10;792337KRhqnMnQ98q1zOJwBB5hPXiffcqs2sTz8mVZucQ2o5BUUxEWEOA/sbzFGL4S/RWhm+WsVY&#10;JTk+jhyaAlh//vZnWXkZTKQHDBow86eZu/fuDg8LH3P7GG1mdRM/2ZCBGlIp78g89GhC2x07mMWW&#10;1ljLSIHhWZp5o9RW2pHJZrKaJCg95UlbbRKwoVCgMcXCQkmc0u+ZsHIlYcpoP7Zq7b9iTs/sTram&#10;qbHDqmIaAax169ZNnTpj5MhhiV1lbFH2KZkFdoFhXW8JYOF9ADiUIgR/41oBWHz9mMJ2odQ6Tg9g&#10;Ab26+5lv+/VKJJ/BEBJoneI6U5LiaAM57duFMDx56/HrdBiWw3QZETGw837cZ9/x5OS3YIGVm5dP&#10;1gwywysOXjEIizyDD6w7H3h67vePhnr2hYfkc2cQslOI8oLNn7w194oJsyrp4n3enHmdT+tcVCyI&#10;rxJqHRYatnHzxt59e/t0aAv0avGixYMHki2YcMACa2fazojwCCxFBG4FHxZr161tUL8BdnwaesVQ&#10;zhFtOM7UmGGaVlsKfB8V2xZNMNWs06T1YEkZASwjbmUCctVkK+Gzs37qjYUTRnaTwuNS0rKnfpOc&#10;vDyleYNGPc9s9vq9Q1FZUrZkT/kmGQ46DEZYRhBKeUJvxrd57z2yikWYH8kD7AsvvHD2zppZvOIz&#10;+5XQYjeqKwFXAnVeAo58YBHf7XQLYLLnb0XFTb1z3x3t+WB00Nu3lL19S8lbNxe/dVPRGyMK3xyR&#10;++aI/DeH5791UwFuRPSKRKeu3AM4WrZsCsMuoFdSePyAAUPsKOxaPFca1Mf3Psi9H18y+ULSOC+x&#10;WGAYAJvHJwp1qEC3Y7Y+Cje8Qxy3L7hLSvsE3bYUfJrUYAS52T49a8Gzhetfwfnqp785P19879sN&#10;W1NLS0sxDPM724VArIbS85ZJE27B1QGFViM+W0KPyW3em7ZEatVnUPvZC5Yg4q70ne1pgS95ZuJO&#10;FCcL8uR0C98tluX+v0cnwkFb9rFjmVlZ9ugVrQi+Ze4gU24QVwLmEgCQWn2iOXm0t1rFWCUFVNs4&#10;vOiSi2B+BfQKuRt65dC77r7LgF7p85069y9p8NixY6/tmblqTaaUNGhwwsrVqVLqalhVDRo0aOzg&#10;tgQpGmu71DC+Xr2jR7N0lI9m1hvEoumSoFPPv3ZghorDOgmEyUTCOMDRXLDGjqMrj7alD9seJXxq&#10;DhGxqmH0ynm3kn0ge9LkKZNef3LY9SOlA9lAdpIXrktOXjfjT3rO8LFgHwlhFWHAPq0qE5fJGtAV&#10;Qa/QwtFGDsXOvmMZj/n/bGLoFabiJJa2USQPi6Rbruvbr1siQvqsj6bpplezI6ajmdl79mXs2Xdw&#10;z74De/cf3JtxcF/Gof0ZhzIOHMZ54MDhg4eOlpaVS2WZFcVp5UVbKwq34Cwv2lJeQM7cPLLir6io&#10;qJKWUwRAI2ZgVXPwkbyD4fz8efMV9AoZAW4F2ysRvcIqQqIS2UIxJPQY1DPzrw8+mKupnMZqm9Dj&#10;GlKPafVWKrIabMdfnICx9RBU5ejK7z5ghzY5O22qyVbCvrNetjYVppdY6J2yJT1leRr5wl8oPXZH&#10;P3APE8W0tOyUlDRWx/5YttmQpW3vDe/NjmfIUFo8tr23sz8dS1+4jYy3yaEOsPtL3D+LzypX6QAn&#10;z1il0qJyCbgSOBkl4AjAotvrUphExrDQGxLQRN4ZmCIovhAqX77GTcWffqD0jR/zMiKG9+x/jxQ/&#10;7JN5wW98t2txyqGTsaws8oyBib00wlt0xNmkc0epxbkScRi6n4QvLZSadGzSvWmTpCScD9x6Cc77&#10;R+G8GOd9Iy+ZgPOWi++9Zcg9Nw+5++Yhd9100Z03DrljxEXjR1zUqUPSp9/9iQ9oPgAss4FpliQR&#10;D+7vT5s0ZdqkydOcliM+/5ADdnM703dRBIv8VQDLJQtmMyBLknr3v3Db3MX+ex9+4blnsjIzP/7w&#10;fScs+ZS5EyJuGFcCphIoLLQEsNatWaeca1euxblm5RrjaS/Yk0R7bcRoKh8YJVVSIf2l4JPDY9nH&#10;fp/1O/l4U1OHmAUH2UmFhdUOTDc/gDUEA6GSziDzT4BHZzC/VoEe9domMfdaxiTwpJ4v8iQMp5DU&#10;tu3RHakcwZIj4qGUmSnDWgqTbHZa8+gVY8BJxZw6dWpKcnK/jt3jJQn3iNWvV9du/br2o+ewi7Bm&#10;3zcqUxkcqjJx9YZX4J4NEgpNeJ61cC1Br7IJwmV14i0wLJ8All/pBqqx+ngY8HqCgoJhp+TFYjuy&#10;/TY7yQ9c5Zuy0lJgQeJomn7qpc8CGjOb8E82D686AIty5Wu4T7joP6D/9z99f+jwIQbAYcSIlYOK&#10;7dXVV19dUlKCD4eNGmscmVFoarCEVuV7BXc2q7awjiIH/FgpFdkYzNh6iOIh2Do7uBc+Z2Vfk62E&#10;TZuQsnkv+L1i/LQJk2bA1xUW1aI2Pfzin7hOmpI8ctJU2GSlLE/JkrIeffMvQ87I93t2GBxftR9/&#10;C/WFhbE0HW8Dv9IMsJ1JqUpCOWkSqyQhl4grAVcCdU4CjgAsil/R3lTGsPCXbg+hfIXBT195978z&#10;Bno1+ae8Ff8dKU5funjx/OIKLLkon7EgNWXjTvPEWrVuExB44Yv1Wv2efF2zP6IHFAafKzUYjZWC&#10;UnASnLhLhfOl4I5SeJLU5E4p8X84ZRJk0MXASGr3zsZVDL1ECdNQFVK/c3qk783AarvAPgzC/GrS&#10;OGJ7NWGCE/MreZ0g+yTEcgoES5q7eIlDgzunxTdt6qcOg/qWuUNCbrC6JgF4ua5ullGzbJI4tf2p&#10;7OzYoeMp7U9p37Y9zjZJbRJbJeJs1aLVlq1b7Dn0qb3paenIJq7Vl1N8df9lxi/VRx+U7cVoTHry&#10;ZLKOuDKHvxR8crhpIzEtSUtNqwxX1RxXPwnEPi1IkV0dHZmpO462bWsHdwU4z3SUuiHQ8UKvwIjP&#10;iokwU7+ZOmnKpOSUtZMmT5ry/hQ8geFVsmx+NeObhVYGTbqMVgaHCiAuN4ACE6LhlYxeZZkV1eGs&#10;XNhYZQHbsj7xFmHS9x+xKusA0jWSWrfBaMDiW7kwhAJqFRyCf97gEJz4h8OLqxc/gxm25S3Vb8yt&#10;GVf7TsZZiKoFsMB22g7fjVK9+vUuvexS+Lo6mnnUiF7Vb1AfxmVgv+dZPQ2ZSBoEo07JYCSphGNr&#10;+5gtpQ8JVEvrUWOthE2bcDCn7PVHhk6ZNGzKxGHDrh8G3Cpz2ZPrZ9yHh/FN4mdMGTnj/ZFTJmGp&#10;8TC463CmJrUulJMmsdYx7TLkSsCVQI1IwBmAxfErBmpgN2CsJcTCNW6ERb8eSRVklaHdEcBys+lL&#10;jmYcy9q/a+2+zEOnJjUM9cS8/1CHh29K/PSH5RYp9b5lvGRYQdaqTfttO5lJDj4k1IhYazIRB98o&#10;sO1jlrTnndSvn4Pfq6zNP0mlm6TS1NQvXpUyvsrK3ZyRIUOUhG9amgSqIogVA7ZYSeMfbL3YgsXi&#10;4kKgV/Zlij5TZ/ZPaJGvQ8T8ago9nRphtaEb1ajFRxCsnQt2ygtGBbMr9VtRNZa7A5nXpAq4adWQ&#10;BGb/MXv3nt2/zvw1gPQQd/bvs2fNnPXTDz99PvVzGwpFRb73isK36xmzZrAKeOTokT//+vPg4YP4&#10;CR9G2AXWnj2f2vvf1v9Qu2fNmsXowBLH9AhACEqUpYuWivC3VRIOjIAsufApRjFRm2za8FBJCvYc&#10;Yqv7o0eOokA3b9qM+8pIu9riktV/inUTTYUt2YEBhcNFOalzv1sp2dlTGZMwPjHmTzC7Eoyxqk0O&#10;VUPYZ8VEMslr1w4bRj789LtoaPIWrCGSZNurxH4Xdes3rJtzVgLAoRTifsVVDaBk9EoxvAIChXGC&#10;sp2LnnmL1YWaYNZhAk9XSIChV4FgWATAInAVACwKXRH0iiBZuOI5f+bFKIrZW/FPhXytA/1i7OvT&#10;pPOyrkIAi/mOiI6JduIUJKFeAlYlA8NK350u2l4BvQLz6MXatG2DnZ2cZ0QNyTByYmKlHLwtwq6H&#10;sv2lk7YikMRrLI5dm4CtG4qktLQs7GaAa3WyRMbSfF1Dzc6hnDSJ1Zlxl7YrAVcCtVcCjgAs6iCc&#10;LKKnBjnU5xLtZecXjJ2XP3Zu3rg5eWP/yr39z5zb/8obi+sf2WN+yxr9y9FRMw/d/PPBm1nuA+iM&#10;V24vePXmJh8+Cqt46el7iCfIvMKy3KwjUlaalUThLemrQXPlxd29RxFvSK1GjL5w9kS6BG2BxE14&#10;6EozLAKnAer2UeZzlFOaWpj24+Y5m5MuwFaDSYVZ4VJuRmFp06T+3TfP+lvaMz8+evPGrRkbtu7f&#10;sGXfv5v2rNu0e93G9LUb0tasT13z785V67aTc+1//6zdqoKWlZAZDK+Y+RXOSROtjLDkJfpYoI+y&#10;YuWnFp8EY7vZs3cqDs96Pw7fV7TY4QvrqRF0MWE1lrtvmVdCPm7UWiKBvXv2zvx5psIMEKi9+/Zi&#10;/ce+/fvefeddf5m8cMiF2B8A6yngy/bmkbxVNCVSXOIDgUKsg4cOYg0KSAHgWL9hPTYpB4aFeyff&#10;CXxq7ymnnrJ9x3ZUJsYeDItMD38lIIY/t8+5+Ca/e9du+yT8tWkSk/ApRjFTNtm04aGSFOw53Pbf&#10;ttKy0pycHGzuO2/uPJa16gATK1GOxGONxB3JEMSKep7C4kG6kJA8IEAS3quLgXhiivcZAnfZesjS&#10;JwHrrh7XwPEN9V5jnQT1xkXDgKNBxJdW7T98VkxkAXsOpqSkJy8nfq/4SV1fzZiRQs5vUizBILP8&#10;+4VD6Qj4F9fG8MoCgWoQHx0Xx51kWa4ihDf3OKl1U2sExP90xWyKuJW/GBYGysFYQgiwikFXMLki&#10;J46gEGKZBQssYoRVXoptvOXhMfk8LH9C1CxxqKzyMjys8gfc0B85cgT7PMAXu08DUsZ0vXr1gGGt&#10;WrOKeW3HykGGXuHo0LFD23ZaCyo4Z+duqcjmpJYr+9Cu0KXLH+zAZg/KUS/hKFlXSCBxXuWNrUdl&#10;JVnD8Z20CdXPUqsRT8E0gA6whUF49acr1Y7s10BG3SRcCbgS8FsCjnYhXPzjS2d1b1B6eA39UgSP&#10;WHyN2YLCcZf11e/UQ0Ko6+Mrvvjl7yNHDgxtvWjv/pDEvvfgY0tkZKRDNq94Kv3V2xpu3XHo0dem&#10;rv35yQlvrFqXsjcrbUbp4W3r1+sdDzqkeYIFw3x1z/6DLZo2wmzWKmtZKVcVHtoc3jApvN3/wsPj&#10;s5aPiO9wMVlRWFpYuOenrPXT4zsO2F72GP9Gx/6wC9/zmT6ilzO6n0pgTEkacddjHz1/H/xHYiRj&#10;le4b3y4cOawv2dubhaDjVNMFDoZdCH2XEtmYcO4gbEno22W/b2L+hTCVufPdi/xL7OQIrduFcPfS&#10;rxaz5Wut+ww/r6UkHdv4+6/riBrFd7304tNjq0wo9jtJffLxJyXFJRdfcnErav9XJQeQrzvuvMOe&#10;1D9r/j2rh/kOaHCAhcWDsF36aeZPF11w0dQvp46+ZfSxnGMMvRp66VB88/9r3l+3jLRcnOukxaiS&#10;nNoT+e6b77B+BMZit46+tZqSsxEjSxFmTdu3bT98+PD5fc/HTxtLK1MMC4Am+sIeZ/Zo0LABI+gv&#10;BXsOFy5Y2KVrl59//vniiy+eM2fOTTffVIWCMt2FkGVByax4X4VJu6RMJWBVMXW7EJJVdYivgj7Z&#10;apcqPxw5bsLaPz5zLmd/9xYUKdvHZRv8MUNsgW2ZZ5lhvOrbOk63deAvyWsys3PgBmudta/1rq3j&#10;sBFhQuOYy/v1ELkKOF3n/bjPXQgfe3bKqBsuxz6DfPhEli7wzQflvwS5unnsw6v+uC+0fFtYcDbH&#10;sWTTq9zcwu+n/X3x+B+AAUVFRTkvUF3IuX/N7XBKB3ibCpiCEjE3Lxc56nx6Z/RBxaXFTVs0NaV5&#10;YO8Bv9Jq3LyxX+HNApvsGFhpmseZgH1n/dQbM58cN3RhSjossFLSspKTk1MXPAmO8wqK73rpj0nj&#10;+hHjLDxPSTPbiPA4Z81J8rVkrOKEVTeMKwFXAjUvAccWWMTMh5s6Mxss6hdSzzB9xB7zGwAfjRvW&#10;/3x992PFfm8M3zq+cPRjcx59bUZkxR5QvLBnw5Ldf5Z6wx957uWal1StTRFjInveGHolJY7OKoxX&#10;Qhbm4nsY/Lh3D29/Zdbm+fKnOe45lPs7EzyfcXt2tpLQp80XTaZPtzYjJzzV7/pR2NWbnCPJCazK&#10;eE66z69JLMCr3sPfk2RLq+NQMj5lfhx4OmGSPLbxWKvh9OjTOn39xmOAr5asi+uD35d2ldYtwYOa&#10;OFA7gF4hpd9+/60K0/OJXiEtrNGwShEmVni1fuP6XXt2ff4VWYe4I3XHnHlzLr34UlKfCwsBZDds&#10;0NCe4dqgvddef+1Nt9xUfeiVvRgxB9u0YRMQotQdqT3O0Ex9nZc1XLegpJYuXpqyNiU3N9d5RCWk&#10;TUEjTN/+fbEABw1vk6ZNqhy9An0Gtzm5BpA1N0oAEnBSMWF7lUJPYn5FXF+lJP/Jba9ggTX1mxSH&#10;PrBE9vyzpdJmTIxrs7kh4UrxeMVvOCH1lZbygLNOS16eNm3mQqBUONlLJXfsIdArzM8R0lTacWE0&#10;vHW6QM0CKCaHUTAOnjDxuQcff/m+x16895Hn73zo6fH3Txo74cnb7n589F3/G3XnYyPHTwR6hUIv&#10;K86SKnxb3TpM1yqY7NFUcW3q9w2+N2RlZ7Vt09YT5IFbq8NHDleSJTe6TwnYtAmlkmfUpGmT3p8x&#10;48/ktC0p0ZGh2TnEe2ZURGh4aPCzb/ww5ZvkGTPwKq2MPq+Lh5MmsS7my+XZlYArgcpLwJkF1k8v&#10;ndWlfsmRVSw9up6Q/J9XMG5o/664TU9PZ86/sdaQo1oVUuvWMJ2QPp+5uGfn9snLV23Zljr66kHt&#10;27R2/inpj7/T3/xqbs6WVePuvPnGK86pfG5PPAr4RpG2Z39ii6Y2FlhKrl/99DdsNch+wq6NO+Vn&#10;1lXc7opuVaO9ZwZZzBrrzG4dGJJ1493/82mBdeJJm+XIVObOv9yeqGLxma/JL72CMMVFRVh6gMV0&#10;b055XYmis8CSn8PwCgtIe0tLfs3qTC2xJNhm7WrFbh0f9uk2b8LNZ3T05s+dD4XftGkTihueaNu1&#10;a+c4QTXg3r17mzdv7m/ExctW9jnH6NeWkMG2g+3atvtk2ie9zup1SrtT/tv+H9yLDOw/8J9V/3Tr&#10;0i0sLAwrHAuLCmFb1LJ1S7gXMSbtpMWA+3a4wcJCwtaJrf1lftXaf8UoVs5usbke1se1aNkiAPzI&#10;YRI2Yvzz9z8BBYIBWCUARQrAEAwUSFNQVp59LBvShvlbAGCcDYeKDD/95FORsqmRl2Iz5VAyIO5a&#10;YPmr2NUd3qpi6iywZGskuDbXmDaDvSz8p2DNhAn+WWCxrFXSDosRAZ4lCkpnVGUvQ2Pg3PzCx974&#10;OiioXrcOibcMJUNN5QCwBcOTyPD8/7vtiujIcB3lj39K/m3xOhh/+Sw1JHpJn65jruzHQjrvx31a&#10;YOFzwrFjx5ifchzZ+5Y3adG4vPiwsPVRRVlZQUnh0YrijPCQopDgII8nRPJ4le+D+QUlfy9KO+eq&#10;lytpgTXvr3mnnnIqjKd8SsMmAMZ9Bw4caNiwIfYJAYx14OAB7Ds6eAjx7GE8jocFVmUyV0vjOums&#10;nbCem18UHem3AYETytUapqqyX61MusRdCbgSOF4ScARgLfnp5Z5d65Uc4gCWsvng3IJxw/p3U1mn&#10;Tr6pZRbdthAvKgiAddnAXgcPH92Wuuu7X/6cNOGWxJbNQkJCjleGT7B00cTv3LWvTatm/gJYWwiA&#10;JR9ssSDbaNm4eJC9oWHP6Hoq89Jw8z2Pn8wAllHmzge+J5gG+pWdx598CsYvQA3ef/dtMaI5gAW0&#10;an38pRfHrqd/6MpB/sjfVYQ26VoBWB9+8OHNt9z8w/c/YIlZTEzM6DHYxNO/Azl9+umnb7vttrZt&#10;fW2UpCW8cMmKvr3PNk1szco12HOQ+LqipljM4xV+ALfCpAJgStuktuHh4VjfsXnr5pi4mFM7nKqj&#10;46TFwBaEoAA3WHfdfReiW62Ms3IOpcAo9ls1wQHW4kWLh9843CYJvDJNxUkSNmKEBm7FZo2btwDs&#10;G3bFMMwPTXmw98CFzdt/m/VbcUkxPsn0OqdX69atjYKyp2DDoX+qJoR2IpmAibsRq08CVhVTBLBg&#10;Z+GQAb+WECo0A8awFNsrI4DlkGEWzBRy2rn74P+9OD23LDxUKpYAVQG5gyPPqNh3Jo5o06KRFX2G&#10;YflMXUSvENh5P+4TwEITCiflylYVq2c/2+mMjqX5O+QlCsyxLBrvInz3DQ2LDg5vGhSc4PGqYFxx&#10;Sdn2/w43PuWi2gBgwcgU2el0eif0a/gwczTrKNzzXXHVFaYSdgEsn4rnJICTztoJnToa5iTPfh0t&#10;NZdtVwI1JgFnANbPL5/ZOb708GodW3Pyx10xoBsepqbtYlvUYUUimVFR+CoJFlgeaerPi45lHzl8&#10;NDPjwOFC+jHq3WfuxYgfrixrLJMncEJo4ren7WmX2CJAAEuFrrgNluL2ittdcW8N3CjrDGKBRUr3&#10;pntPagDLKHPnA98TWBudZG30mNs/+fhDXUgzAEvBqkTQKkAAC8lZpWsKYGHft3Xr1l1/w/W7d+/+&#10;8YcfEf2qq69q2dIvwy9p8eLFv/32W48ePa699lonklHCJC9Z3q93L9MoALAAvLB9BhmGBaur+Pj4&#10;Rg0bAcNKSkwCekUWP5aUAHRbsXJF3wFkBwzxcNJiwAILWxDCYWu37qR5D+AAjGKPXmXsz1i0cNE5&#10;557TspV/UlWY8ZmEjRgZkeKiYpQyivjKq67ET3/hp99/+x3bm5x19lnKLlr+UvDJYQCSRxSfkgmM&#10;rBurWiVgVTEVAKtaU1eIB4BhiSsHdQBW1fKcnUO8OMXFBO4Nyic/zvtxnwCWLq15X97aq//ZZXkb&#10;uAsG6kuUYFjlFZ6Q+OCIpNe+LmEffWkA7o2D+oegG0DzZ2T89cSD4/ANGO4OfWaHBai8BRaaysys&#10;TLi+QouHfXjxsQT7mcA7ZFx8Na7BdJi7EziYk87azf4JLAE3a64EXAnYSMAhgPXKmZ3jjAAW9hy8&#10;kgJY1OKKLCFUNxvkvbT8iC87lEbe/+wr/3cbNsDFRMstmMpLAD3ctp172rfxA8BiIyJaVGTNJ7PC&#10;4s/K6R44tCj5Pz6O4r7N+KpDSbrl5AawjDJ3PvCtfKGfeBQMAJYIVLGFhIoFlt9LCG3EZTUJ+ebr&#10;bwYMHNCoEfm8D7frWCOGlYDXXHuNX5LHdkinnXYaMKyHH36Y2fg4PPw1zNmdvvvwwcMKeoWlInGx&#10;cdigMOXflGuu0/PsV4vhkOEAgv38488wgyoqLgrAtM1hcv6K0SHZKgzmhMPffvntksv5um8k7a81&#10;XBVy65KqVglYVcwaBrCqNY+1n7jzfjwAAOvcQeeU5W4ko2Uc9PMDG4UFhTYIjur80rT9E8bexAdj&#10;3DieeiHFhXxHJH+yj+U88OgLn77zQmxsrPMhNAOwAnbiDiMxbLyLPqV1y9aAsXDu2bsHH2YS2yQ6&#10;+W5a+wu91nJYSzrr4yWfkzz7x0vsbrquBOqKBBwBWEt/fuWMTnGlR/QWWLNzx141sDvgjh07d1cA&#10;CsGnpCCsIOSuv9smtmCL+RmIhU836IpHPfDs5IdG+bUXYV0R5XHhE0381h27Tm3byslIAj6w7r/1&#10;EtmFGYGv6OiImMuxf3RIhcESB7joRz/6lsNY7J5sM3mSA1hGmTsf+B4XPanliWoBLL2ZFdmUUCLb&#10;EZLNCGVvWFWSI9NJSHZ29rSp0xTICX5MAGDhuH3s7bB1cpguFlmsXr0aRkwvvfTSJZdc0qdPH4cR&#10;EcyJaySFGtCrgwcOspWDsL3KL8iPiY4BegUfJRs3bxw7bqwuXb9aDOc818KQPsUogkFY6+fvHoLI&#10;ciUp+OQQScDZ1kUXX1QLxeuyVLUSsKqYLoBVtXK2p+a8Hw8AwOozuE9Z/kY+Ki4vJ2Nl+sk3KLSx&#10;N6rb5I933DvuxoKCQtkhKbOGJ84dyF/q3AHL9x5+8tVP3nrWr0WFlQSw4LMSGBZsvtAzwuAXnQuw&#10;MJgkB8Nrl/Xm1zVZaidqWidPZ21agid59k9UrXbz5UqgqiTgEMB69YxOMaVH1uhS/TPn9qsu6MF7&#10;YWZyRa16KAzCoA9gHdQemlwIcnLrA8+5AFZVFR7ooInfsi29Q/vWTkYSxIn7qEtYcWzdfhAjolPb&#10;Nd60db/gtJ0NlVR/WNw1luwsq3vXDqxcR953Ui8hNMrc+cC3Ckv/hCElAlgEpVqXJWctvivxfqU8&#10;a01wrKrLtukkZNYvs4AEnd/3fFwBu2PI/uUXX8KVCfy4s7VmTo5ffvkFwWBqChgLdGzAESO1v/9Z&#10;c+5ZjrbG27cHn8b3m6JX2J1w0AWDjC7knbQYO7bv2Lhh4+mdTm/bzj/vXU4kw8L8MoPIB5LBdoTO&#10;Y/kV0rkY/SJbhYHtOZz9x2xsdPjPin/OPufsZX8vw4KdKkzaJVXbJGBVMV0AqyZLynk/HgCA1fei&#10;vuUFm+SxsTwuxt8QAFhdn/9w24SxNwKiYsZWik9SNiJjAzNgSQ/876Vp7072D8CaM6/DKR0Cs8BC&#10;ithwsHWr1qGhoTC8ysrKOpZzrF5CvfP7nw83IE6GnTVZfCdYWk466xMsy2J2TvLsn8Al62bNlUCV&#10;SKBSANYf2WOuHnwm8JD/duwm5jxkKSFdSEg3JKwo91QEUasedMgeT/ukZvgz+kHXAqtKCo4TQRO/&#10;6b/U005JcjKSIBZYFMCiQCMvempfZbC0oiHYhpLshgyqZIiSWNLd98TJ7MTdKHPnA9+qLP4ThZbF&#10;LoTVnj3jJASQCtv3TVygMX/e/H/++Qcj+PsfuN8hT1g/OHYssX5atWrVDz/84Jcr95Vr/u3Zo4uT&#10;hP5Z9g/2ImSswqUubpjt1a49u3r16mW1C6HPFgPoEgC7Xbt33TvhXlCupmVrSKVzl85JbZJsksAr&#10;ez/oNlLyKUZT+ym/kqskBXsO//rjL+yQiAxiAlm/Qf0hFw+xEpRfPDvRKzdMzUvAqit3AayaLAv0&#10;486Ts9oAxJQCfGD1u7h/ReFm2WEDc8uAcRgBsIIiOj/3/n8AsPIK8rnf0XI4OSRjL4Zfkduy8vzC&#10;gvsmvjD9o1cCAbDyiQcxv46y0rL9B/Zj5eChw4eYQ3r0L106dzl48OC5fc51ASy/hBlAYL+G9wHQ&#10;r+VRTvLs1/LScdlzJXDcJeAMwJrx2hmnRxstsH7NvPXaC3sqbq4AcNBNsXCwvlkmzv1hkRe3Pexa&#10;YFVloaOJ37hlx+kd2joEsO4bdTEM4YBGbdl+ACOiU9s12bR1L//YZ9x/ULZllw2wKrp37chWFN56&#10;/0kNYBll7gJYlVHrWgJgYYnEwuSF6enp8I97x513sByt/3c9/Fix+oUh+/g7xkdERNhn9rvvvtu3&#10;b99ll12G/QeZK/cmTZqwn06klLJ+c7fOHZ2EXPH3CnwbB8wRHRUN9ArudYFewfYKKxZN0SvQdNJi&#10;wALr119/7XN+Hzg6ccJGYGFWrVz177//AisMLLrPWM7F6JNUNQWw5/DwocNLFy/FmtCCwoKhw4Yq&#10;ruKriRmX7PGVgFXFdAGsmiwX59J2HpLxDwCr/yUDygu3sA+GzJMDc8/uCWkUFNHlmfe23AsAKy+f&#10;jKPpxs+C6RVfRZhfUHDPI89+9+mUAAAs2HY5lCS4KioqgsUWzK+wchDeFdEzAro6cvRIs6bNElsn&#10;btu+zQWwHAqzMsGcdNaVoV/L457k2a/lpeOy50rguEuAzMp8H8zrpPWxPXXPNnruTN+7I23vDlzT&#10;9+1I27dj9z56s3dn+j62s4rvtNwQfkqAY4aOY1ED9YpT2zbG+kHcdGjf7LRTmp92astOODu07nRa&#10;YpfTkrqc3qZrp3bdOrXr2vmU7l1wntq9SwesH+RGWY7TQsD7Pkjv/3++d7P2h+TxD+uvzI8/xy4H&#10;DiSA1YJn9zobztrFpYLtT2k/ctTIm2+5GefwEcMdkJGw7eCECRMYXAUsCQYyyk8n0TFncBIMYdqf&#10;2n7jpo3ArQBzMPQKUwsb9IqR9am9WDkI26tqRa/gxH3L5i1Y5OgwpwEEcy5GRtyvZZ6m/PhLwZ7D&#10;Bg0btE5qDedr2LS3BtCr/Lz832f9jmsAonajVIkEfFZMYyrKt6UqYaBmiCT1H+VvQv1veOqK+94Q&#10;Tzzxl8hxD19euDk3B8BQcW5e8bHcotycwrycoty8orz8kqLiUuaunXw05IXK7K/wDxgXudLX5aUl&#10;xCrT3wNr4R0epWWlhw8fxt6scP6Yk5uDbmXd+nXYdjD7WHZsTCy2uwUdf1N3wwcsAedtwrb/tsHZ&#10;GZxvBpxWLYzoPPu1kHmXJVcCrgSqVQLeSZMm+Uxg95ZlzRqFlhfs14X8r7D76W2b42FCQizOevHY&#10;VDcmIS4mPi42PjYmIT6mXmx0Au7jyUP6uUn6de7iQed1j4yMtBm7z1yYvjU9e2s6rge2bj2wYuOB&#10;6LDyegkxPvk8CQNgRHPwcGbjBvWcjCqWrd12Trf2TErUcTu9UdyVcXf7ZCNCtlxQ2auQe3mn3s0Y&#10;CDlz9oLLB54Dow/7ORjQq/j41vFS0dYDKFBP+pGiDi3q/O6TpjLPyc2PiqzzWTteNSivoAhJ17wA&#10;kW5sdKSSaxhYRcuH6UO89BcWCUCkx3Ly6iXEOYkYERnRuHFjzDQ2bd6EVR7hEeFDhgxp2KihTVy/&#10;WgwnPAQWpuNpHbt07RIX5yibgSXhXIyM/qBBlUXT/KXgk8PomOgNGzbAHZvz3QOcyGrNyjVw/H8A&#10;q4P27D9y6AhMvUqKSpYvXw5XzZs2bkJnjrnQ3j1709PS9+zag10CWrauQr9zThg8GcNYVUy4uWvZ&#10;vKmVRNDvX3n/m9ddeLaTAUAtEevM2etmLl2Xm1/Yo2OiQ5YQ/ufX773+ol7KiSe4dxjdeTB7aYt0&#10;nIdksVL/nTnvtxUbU9LpuWtTyq6N63bj3LRu9749haUV9f/bV3pK29b7DxxCswDoiFxz83Jy8nKw&#10;rWxuPgYYebl52IVw3sLlN1x1CayAsaTdYb5QheG1CgsAnWBY2GTw8JHD9evVx+gOmzLBFAuGMGAB&#10;nWO7Nu1gm4wbeMJq0YrsfB2w1h06eGjxwsXbt21v1LgRvhs5zMjJFsyvzjokNCRtT1pkeCS+fJwY&#10;gvIr+ydGlt1cuBJwJeBcAo6WEP498/XuHSPLjq7V0cUSwmuwhLBC2pHq2wdWYksyCBs78XmfTtwB&#10;YA3t21pJa9rMhckpaY/c2K9DW/Wh8xye2CHRxP+7aXuX09o5GUnAB9a9Iy9WcClmEseMqphZFl0N&#10;Su6JE1HylHvip++IqnBUq6Ji9ANP+vSBxdCrtAwpqzBbKsyKB7xTKPXrlXXLhV3rdKGYytxdQliZ&#10;Mq0lSwgrk4UqjLs341DzJnYgVGXS8qvFqExCxz1utYqxSnJ3vDhcu3Jtxw6aNaoLFi2Ajxs4gIPB&#10;Fya61119ndr/Tp9m3MuySrLvEhElYFUx7ZeqTZu5bkZy8rB+/W4Zaterdh9yn6m01/7xus9SqExc&#10;U+IwpAIaheslfbqOubKfTwYQgEURQxqf2ND5+Kfk3xZrzMCtkna+MNB5SMYYKhe+NAAPsuLzoy9n&#10;jLxh6JEjR6lLB/Kf3ZBRWHlFGRl8lRcWFD7y5Cu/ffehX0sI16xaUy++HvAm1HEbKSG1vPw8oFcR&#10;4WSNPJwq4ifQK8Qi6FXbdrDAAmqG9gFhunbv6g32WnmumPHTDJYQAjPnWeRaXlZSXDLujnFAr1av&#10;Wg1MDasUi4qL3F1WrQrFSWe9eePm7JzsTp06oaSWLl+a1DKpQ8cOTupU7Q/jJPu1Pxcuh64EXAlU&#10;kwScLSGUpL1HLGw5KebRJrFF28TmbVs3T2rVDGdiy2aJLZomtWyS1JxcE1vjSRNmzuMsG1lisKxC&#10;aeRF3V58e8aWHenOop9EoSioxKEnJ9nOzDqGYGRgREpDduDO/jKXDMx9GS0rBleRQRRz5S4ngH1o&#10;nKSVsiUtLSM7sUl2VkZa2pYU/ExJS5k6IwsApZPotTaMvzKvtRlxGaudEhD9x1c5hyeP9larGKuk&#10;XI4Xh0Fefb/f//z+gwcOhsubq6+4WkGvMOfETLVKcuoS8SmBwCom0CsgO7ja0wdQZTx9ssQCVCau&#10;TRJgG6ASoCWHbJBgAH/Y6c/B0CskJ546PEukR9fr+T79YYGEhelubGwsgCerAwrg9QYFh+CfNzgE&#10;J/7h8OLqxc/goGCYP3m9pWVl/ibdsmVL2FU5sR0+evQoXMfn5uZizSBSgWtFcAGUKjQkFHZS+EoK&#10;huAPq3GTxj6/mA67chjOq6656vrh14+4acTIW0eOHjMa6BUWI8Kus0WzFmhegF7BtZa/2Tl5wvts&#10;E7DZ8WtTXnvz5Tcfe+wxJpZDmYe27di2csVKoKV1XVA+s1/XM+jy70rAlUBlJODIAivt3wXpGxYU&#10;ZOuXEGYl3nbNhWdSC6w9PnchbN2yCeCQcf/3gm8LrNnrhl7YdeFWWO5IifHZycnJiR36wXgHB57g&#10;xDG4R2jHlhaulJc803vibCaU9uO/+mxEq8oIqJbHxVeXfzdt63JaeydO3N+c9uvp7Vt16dA6Loau&#10;6GQ4FQZrdAdJDmGxToM8Zy/5IkO+IyGKIPvY7r37X3rns2mvPoIVQPYOrfvftzCxSWJKSsrIixJT&#10;MqS0jKy0tLT48PgJ18ezAiVlSq/dEuP7nq18QxaKUJIunLzk8d6BlQPofNKmqlXAVOZ+7V4UWGbc&#10;WNUhAb92kqoOBow0c/OLoiOra1WFXy1GzeS3mlKpVjFWCc/Hi0OjBZYuO7CYgJ7AYgJrhWbPna23&#10;wMpc8/13O9pee02PBBYvde4Hq+qRn7jZ0XbsILKvpH8HIv61Q41Sr6dK3IqQkqh/KdXa0FYV08rS&#10;B/3057/8ywAsmCPBCOvGS7t4vX74J4JplRMLLFOJOYwLT1XxTeKNFBRzKod2WMzeKluGruLCTGyy&#10;TPlU0Cv2NluSsGjZJlFI++wzujlRkhWrU87pWZV7XDz+3BtjR12blZVdQbYfpF8Z6f6DZA9o8pcY&#10;YgFiHv/AU3N//swvCyxET1mTEh4anpCQgB0/TO2wAEhh21nsFwHECmZW+AljMfjDgut32I4h4mkd&#10;TgMEBiAM/haxeyzZgtBruYQQFlhAr4xiBHq1Y9uOxo0aw7YLQ8F9Gfv69e+XmJioCak2BqwdqM6a&#10;LjQ8vhodkY3Kt3hOVIyUu83wHjgjdnHp1LXTrFmzpk+fPvOXmUuXEQusZs2brfpnFRIYMGiARTKV&#10;GWBXy6DalM+TZ6ziSBvcQK4EXAloJeAIwEKHh24MfSc6P8EQR1q6Yf81g8kuhNw8h3W6BAtBIpob&#10;eE9iy8/GP+obwMKawVuG9iV8FknZBLHKTkmThp6NgQc/nvo2e0ZyyocTuvQ8lY+g1UyRllkKHPGo&#10;a/qBJn7dpm1dnQFYm7btmj5z/o70PXl5jkyorIRRXFR82/VD+vbqji+K9v4Lps1eN/XPrKyMrLVf&#10;D2XUnvoAT1JSf75FGYwCycqSpEmT3/jsBWWNgNBHVqpAq6Wv9UvmdU2hXH5PcAm42nuCF7CD7MEH&#10;Fqaj85PnD+g3YGfaTsTAlBm9PGbJgK5w4AlmsDHRMfg+MWf+HB2ABfxq9dGEzHpnyAhWVc0w/aLj&#10;V2AHQjneQawqpiWAVV5x5QNvikjQd6/cE1LLACybhX4YAACHwuEEwwoMwDKiV0iOAVi6BYlK4UPa&#10;Z/Xo5kQX/llTxQDWY8++cfeY67OOHSNwFfPeTu6IO4cK4MnkcyIArMLRdz02f9bnfgFYoIa1e2tX&#10;r8XaQLhxJM6ttI7YEeDIkSP79u+DhRdGdMUlxXAVjxsM+I/lEEOeDqd0QFMAxATo1WmdTsM9Q6+s&#10;7LB+/P5H2F7pxAj0asumLS2atwAKhmPegnl333O3fnsKPTgOGtVV00lSKxMGc8Bd+8tEA0wBLCea&#10;EngYn531+o3r5y+cn/pf6roV62bOnqksIcQGKfv27rMFsOQvu34PsKtlUG0qI5/ZD1yybkxXAq4E&#10;6r4EHC0hRK8Gt+vwI4teE/2NcsjZ56sDZWyLGPTwRWiyz2/6GYktSnNwUNucaSukN5KzpySnTwEC&#10;IlvrsMhZWdKkkd1un7Ro5cZDWnK7pn+yc/xXRnsdtLnsGDV9F4uBJ6OmT+ePn1mCJ7umj+pNb/hL&#10;HlBO4NnnJ+N84smnHnp44h133e0gGzUURIQU7ZM8JanZ/427+q0nxsJ9VWVO2F4BvcIwCIrhM5ML&#10;Xu+Lb7BvTFtIzg8WTri+KxaEPvXGzClTZk7COZlcQQRWWuakeve/UH0hlyMvJ1pm5JB/k2JVHrCv&#10;TNveG66Wuk9uHQZwLnOHBN1grgRqTAKu9taYqGtzQkCvwF6bxDY44eAGXrEwTe14akfc4No2qS06&#10;ekwhDFnITN2R0HZQ24QdqZn6d5jjfb+GP8U9Ob5fs0Z+SN/iF39uiG1CjQadm4o3CmlMND+YO5da&#10;bB1d+Z2aHou9au2/4lmb5W/kza+K+fmsfxmFbJgV0eOrX/mT2pZrcGg88eGKce7HWkKMA9np7GAr&#10;B4mI6CkuP7RZuki/wNqNVH0GcMadSfnnYofCoqISfCEsxrWkmJzkwA9c8BOwEewi/aUPmAkevs88&#10;68z6jerDX9LW/7Zu2bpFObfv2A70KuNgBnY7BbyFlABnx8TEwMYKBlnkk3RFBXYIyTqWFZcQB9dX&#10;PtErsMdAcPEAerXh3w0iejV+/HiLzVVh72XIIm9OlPpOmgFtS6JpXmibwQ45pvCIPkc7JvW8VjEX&#10;TegxqGe9HTtoPF07hjaNWWoZGxwlpFXjZpW605bKpk3AthtPPPtEp1M7XXjxhVlSlggm5jjz8kHy&#10;ajfANs6SxHKRR9/CtIrOncQhuX7ELsZ3MqXyq0n0t1644V0JuBKo0xJwBGBheRqMhwFYAMYSDzQu&#10;b077+Zm3vrh30hujHnj21gefG/3gc2Meev62h56//RGcL8BlO9YM4hz/6OQ7/u+FOx6d7ERYWTTQ&#10;sG7SyF4440f2w3Iz8uyNmeRctzU7qzBr0pRkPLn2f79rCO5aPFca1MewZHDJMxMBay3BMbnNe0/K&#10;EBagjZ396cMLZ08EAtKqz6D2sxdQKCt9Z3sDmf89OhEuJ7OPHcvMynr37becZKSGwjhDBcEMyhGF&#10;CLMpLP2r5AEiZBwT5Et/6FhzwkVSYhN6JkrJyxd2S8zq1iG+W7f4fjh7kdNmSApIcnb7NqxIUY4w&#10;rluy5KvxOz+hpbhk2nttyAN5iaE2QO/HUbRkFemSql9G6ljmNaQDbjKuBJxLwNVe57I6EUOyNUQL&#10;Fi7AFdPXzVs241y3ft2/G/4l5/p/U/5N2bx18/79+01WG1H8KklKapuwcrU6S9SLKXXuX5k9rx07&#10;duwgaYewNvDoyqNt8XDs4LZH7WITaqAgDUbQa3tmrgIoljRoME0wdTWMJrDdI0hIWPQzVlnHyDg4&#10;s3sXhRXxvm4Uoz8Vky0eRL6yaN6ceMI6XkIAh1ZnuoBh6dhL6j8KKxBhLYWTvVKIsJ/sFcIgpE3W&#10;OL5Hlx8qsgK2xaKbIFncNyj588JLL+N86plnJz762D33TuDQlbzKoGrlCaoTJj734OMv3/fYi/c+&#10;8vydDz09/v5JYyc8edvdj4++63+j7nxs5PiJN499mBhl+X8A3QD41bRZU+z92qdvn97n9z7v/PNw&#10;ntvn3LZt28L2KjIiEsM5LBsEbgXy2cew4eExrCXsdU6vy4Zedk7vczp17oS1aZgI2NteMdZ0wDdD&#10;rxJbJyq2V0Cv4EjLJB8ER8r8i6PWyntju5HQ4xrSkKApEdohNdiOvzhepWtG1BTRjh3VImUJSW1l&#10;BMvAWJJVgyOENGncLFN33lLZlHa5hMUNv/zwy2dffAY2AEFGR0TDBxbMr/ATeKUTNbEdYIOAbpYk&#10;kmw14jMy+KbTqmnyp/+Js+HyQx6SG0bsGo4cTakCUXYn+XbDuBJwJVDnJRDEPrAEdgzr32X4JeeN&#10;vrL/xNuveuHBkQ5PtsDeJkXAVTAvn/Jn+qQZWTC/mvpnGkyucNw7lJyJiXGTro+fMrHfhOsT8VBD&#10;R/FDrnm6eMHs9gP7tCTPzut34ba5i3axJY/tx91yHn8o7UzbVdGyz8D25O+uRXMlHl7L5fPPPg3b&#10;548+eC8wcVVHLCIB+rXQCXGIHTZTkD9grEoeIAJS9uVIhUxKbuiFfZWzX7++/OzVtxvObuRk1UjM&#10;Auk4h5MvOcN33rr40+G08FCO0uyJ5Nl727btTMeTVkntgT0uliMaA1DJOJKNE/nxMH7J3A+6blBX&#10;AtUvAVd7q1/GtT0FNr3s37c/rrC9OqX9Kbie2v5UGF6d0u4Ucm1/SpukNrC5ZiHF/OwEgNQmEU8S&#10;27TdsWMne6U03/LNzh076rVNjMer+O5ntJVJSICcepC4JLKUmXlULyihGwAFaQcmsh98txKepTNJ&#10;nB5kZgtcjJFQE9VROaNbZ9DBtbYXg5Y/q4ppHGPCQxI2H2TPGQCUfoCjNHheVOK3hY4xiSp+QrYh&#10;Nj9bY0WfvIpQl2jqgs9gu614XidvFSIUsGMnwiCkHcOy3/csQoFLTIlu9ObO4Sn6Z+JDD+Tn5QLM&#10;wcDvjSmv8X1vuJeMKh5YPP7g2E/efv7jN5+Z+s4LX3748refvP7j52/NnP7Or99+8OcPH8/56dN5&#10;v0xL/vXLRb9Px+gLYJO/6s1E5MHKvyACZlGP8N7Mw5mbNm0CNXydhdtvXHFEx0QD54J3qkGDBzVp&#10;2oSFJLgVjcvo2KcOMy4xAHbKg0kXnJAoKwcbNW5kRSG++9W3336BhLr//RrWQpi3GzuZLScMo3hL&#10;YhbM2IwoyZrkAhTqxenbFkPjZtrimTJpkzoh4rOlsmoTWB7OPufs+fPnT3l3yreff7vm7zXt2rQj&#10;I+Zzep/a4VSgVxC4TRk5G2CbzJJYw8sH1YuZuRUWOpCJEx2iy7MqkrbJgFzHkv2Uyj77/uq/G96V&#10;gCuBE0wCvixobAcybF8VcVGhk3tE8b0fSiEssOJhgQU7LNywJYRwfXXfB+kT3seZNmVGGh3QaPlr&#10;2brNtnmLdgc6+mp5/kBp3qIli+ZJA89vaU5k6mefBEq9uuLxoXx1ka8CujNnL1TO5OSFoEgWD07B&#10;KsJpk+ipWyJKk2w/7qvFixd/NW7n/z3LPu6oD/F88f+IW/eWIz5d/FXSp336KEFYLCVAFTBvSqL2&#10;y7y6cu7SrfsScLW37pdhpXLAFAA+sHCF7dWGTRtwbty8EeZXuOL8b9t/O1N3woO7wQIrdSdwpTkf&#10;kmMO7nZa22BVikMauV7Pa25nx0DqFj4hnqwsYlf7g80M69zhvGIq5lckj4B16FFrjbBaN44znlmS&#10;hIdg28YH1iV9uirmV+sOkI3x2Il7lmUW12dBk1h87SHs97MRfV06OU0jykN8hlZJTz35ZGbW0Xff&#10;eZv9ZOZZzkvKJ29KAJ/bFCrbFzoaQpslzLxWAa5SjsbNGg8cPHDQhYMuuOgCrEQbcukQnL3O7QVj&#10;q4hIYmKvO2z8XokJGpceAxnfu28v83uFjPgSS9LA26/pKa1cY9W+pM77cHU92jxcQPBxu0PfjPCw&#10;pB2BQZgQMzMNNlkOWhdfvGveW6Quh/HZUtlr2h/Ja43cbN68GasL4bCMvcoqyMZpCOZkgG2b0yXP&#10;9vk0iQ63XxC8fOii+B6Q20+pqqOi+VV+bmBXAq4Eaq0EKgVg4bOMcV2hbpmh8acT30n9rh81ctyE&#10;kRMmTZg4acKkSRhJQ4JPXgfbq9YThsVPGJY4sl+iPJgRZdv7lnHS+09O10JYvWF2xWGtJckwxpLB&#10;Kf5w9/RP5YcEwUpNTrXGr2plOdY5I9tCacK4ofS8ZdKEW3C1FmvLEU8pEFbrpPYm8CQJ0X5nOily&#10;8wDVUmZ1TubVIgWXaN2UgKu9dbPcqpbrvn36Ap9KSkqC+RW+3rdt05bctG3XulXrVi1bNWvaLDIq&#10;Ek54NIkCv2p7AUeVyNzRCsGCu8yjO9Lo7JBAXgEcAgUeO3XeHOkCmGbMmVedqFkArFZdFGcV80vZ&#10;+xUxvKLoFYZHChzzze8bqo6hylLCEie2Uk93gm5XX+gVwoy5sp+CYZHwsg8sJ3EV1snYkX3pLAR6&#10;xW7IpSuz/jIcAkjFsayPPvhA8+Hal5OswKTGhtNwROXzcDKEDoyHqooFR11vvfnW888//wQ9Mg5k&#10;fPfjd3/89cedd93pAL1yxgXDmjTNC29zMteuJgag5LWxGVGIJ/UAQva90phkrp23UurZg0LlJNZR&#10;ojcBN18sFZvUneURoWzbhJc/nJWTVyDS+v7775966qlnn312wsMTYFK3OHVxj4+6t3kr6dfNv5ol&#10;6XOAbZwlCWTatCYf+jGr4s90I/CqGJA7axIdS9MN6ErAlcCJI4FKAVjVJIZ7br58ze+fiicbdox6&#10;I33klHWTphLzq6nJaaaOk2CT89XAecP78ONWimX1/t8Lbd6nz/5v57inRsjGVe3bpD6JZ8Pfl5SH&#10;MOGaPXunpf1VNWW4cmSdusavXCoBxjbzt4qBAfHg/j41v5o8zQdl1sOSgiR3EitHbnKFb0C0ANvc&#10;SgvVGIBgl4jB1KAKj1ot8yrMp0vqRJSAq70nYqn6nSduJWGYIcDmgvkDZsuMRLoEv2pDp3j0SMIq&#10;QnMbrITuA8nskBhq7ZR8mUiYci5Q+JBMMgFfYfEgfG9hISGFsJD4UaTww1rRiMJvIdSqCA4rpmh+&#10;hc4UpzIWOo5GWN2H3GcU5oKvn1QW62kWA9KgTvYf1GBYFHJiwJOTuIyf1mESYpCzcRyQL3K2JqdC&#10;RMc2M7PCtkNWZ/W4wKpVmlhZZm4dfSssrR599NGn6TH0iqE33XLTCy+80KBBAx+kM9f+QO07P/zw&#10;+5UJFzDTS5ODND3UEFTTvNRLODqPxpR6DuxODTX1zYhIKqH71degMZGT29H2mqtZJMQ6g5MX6AfQ&#10;4Nil7lDEPtuEaT8u3H8w89LRkw8cyoTVFdzwvz7l9YsuumjN8jVpeWm3zLrl9i73vHXRB/esfMI8&#10;RbsBNmKYzJI4HQyuZ/8fGYAnS7IFFqZf8lSLLIowDsgdZloN5jP7flN0I7gScCVwokjAY7bNUK3L&#10;3JWPLpo6qe+MP7nfBzJmKyTjtinvp+ycf09A7DL7108VNIsR2T391uHzBhoeB5RCTUVambKpZ7fT&#10;aio1/9L5/LtFt1zXF+sHxWhwfcUG3OLKwZHjRgGy9I/68Qtdm2V+/KTiplw3JOBqb90op2rjctmS&#10;ZT269YD5FTYLY4sES0rJFUsI4QkLxiZsVAAzCvisgXP328feHjAvmJB+L0wNA6ZzMkQ0rZjLV609&#10;p2cPlv2SsgpsNcgALJhfYQgkfsbDz76t44DsDOvX79ohnSJCfewRDMhp7R+vByZYY1wGYDkhCA7B&#10;v3MECmThal3ZUhA/HcZlsWwyCPMuAGRigGUr13TrfLoTmaSs39jrzO5OQp6EYT768CO/cn3b7bf5&#10;Fd4sMFtVKGNQlSZXSwjYd9aArh6c9EFBIbWTDZd+evcJuBtbumjpxv82rlux7v5P7r/5+5ufveDZ&#10;O865Iys/Kz4y3s9Mmc+S/CRSqeDuWKVS4nMjuxI4oSVQNwCsAfcvgi06CgL7D5Li4FfyYOd8iw8L&#10;PorN2DQT8Or9bVizrUe1arMCYLKxat2mM7ueJu6hW3sYfvO7RSOH9WV+r5QDXtthe0XLkVwAY02a&#10;eEsdArBqucxrT+m7nBglgHqaU1AUExF2vJw7uNobgFoe91ILgGebKMuXLu90WidsNAZlQNbCQsNW&#10;rl7JduTIys7CNmTnnH3O4cOHi4rJzm2BAVgEt1p5lPIALzAn2qyyaouDUbOqmDoA69oH32SbD9oc&#10;wHe+evEuJwCWFRGfOJSpvRWj5jMu9g2E53UjeGSfKQXDcoheBVZGALC6dnL0OXDdhk0ugGUlZBfA&#10;Ckz9dLGcdNa5+WQJ4c0Pvvz6o+P279/54esf3n7f7WjSR48a/fT0py9/+fJxl487r03/u/8ce/Rh&#10;1iA7P44zgOUk+84z44Z0JeBK4ASTQN0AsE4woVdhdtDEr0zZ2LPb6bUZwGLmcuQwGF4poqhbAFZt&#10;lnkVapdLqsolgHp6JOtY/fjY4whgudrrb7Ee91Lzl2H78LDAWr9xPQsD19FRkVGdO3XesHED9g6D&#10;TRaMszZt2YTVKKVlpSxMZSywqpbzE5iaVVeuAbBKy6596G0nQnACYDmh4zyMcwuspP6jfOwbaJEq&#10;w7D8Rb6cZwEhAWB1Ob2jkyjY78AFsKwEdTwALCeFVsfC+Du8h+/2R59+tE2zNjv3Hc3KSLv9jtvP&#10;vfjcfh/3axF72vMXTLz09EvrVv79zX7dyp3LrSsBVwKVlIAHA9ZKknCjH18JrFy7sWd3R0bvNc/n&#10;4vXrp7w/Iy0tzWfSk8aNvOyyPj6D1ZIAtVnmtURELhumEoCDob0Zh5o3aeh87fbBgwe3btna5/wq&#10;qx2u9vqrnAGUmr9JHPfw8Pg78+eZw64chv3XjzszJycDphVzxeoUdQlhaRlZ2ym4LSu3dnLs0wKr&#10;aoVcmQWJVctJZagBwOp8WgcnFNZv2nL2Gd2chDwJw3z80cd+5XrMbWP8Cn/yBD7JO+uTPPsnj567&#10;OXUlEIAEnABYS547/1F5m4n246Z/Mlz2gm6dHqJ8luQoZAA8u1E0Evhn7YazundyLBRamhc+v+ix&#10;3jSKW1KOJScE9FPmgSThxnEoAUy8v/v2uxtvuhF7M61dsxY7lhYVFTVu3Lh7j+4Lkxdu27atVatW&#10;gy8c7JBadQcDFLI9dVe7pFbOAax5c+bl5OT0Pr+3bw+4zrh3tdeZnNRQAZSav0m44V0JmFZMEcBy&#10;RVTdEgCAdXrHU52ksnHzVnMAa/dXo0fMG1irRr+p8z+ay/cCTTgTC3rjrTOIoKlJtw0wOE/H89UJ&#10;9lGdSM0N46cETvLO+iTPvp/K4gZ3JXByScAhgCWjUQT9kBTww1pULixSc2q0Ys36s3t0dpweKZqd&#10;7aWBkxgQ6ZaUY8kJAf2UeSBJ1PI4R48e/enHn4AWgc/+A/o3adIkISEhMjLSL7YLCwv37Nmzd8/e&#10;vv36+hVRDPzH73/s2LHjvPPOA2KF57/M/AVww6WXEWv57du3Jy9IrlVfd8Hbxi3bT+/QziGAhVVd&#10;v//6O/JSWlp69bVXBywlMaJP7cXuUQ4TwkbpViGrhAiIVwmdShLxWWpG+pCM6UOHgnWDnYQSMK2Y&#10;LoBVk5pQeQAL+NXnqW12Jt3s5EtvDWQtC97oVtUbxDEp7S8/kncBLD+EVYVBfXbWVZhWLSR1kme/&#10;FpaIy5IrgdojAT8BLIJ3LOy76OZdo0e8v43kQrHIIp+dyCPY9vRdKFtsyW9lGy7V8Kf2SKDOc7Ji&#10;9fqzz/APwEp6fuC8zyQKYYkAlqaYhBfaW5Q/t96q86ILOAMOZf7sM8/qkggNDb3wwgtPOfWUiIiI&#10;AFJ/8403xVj33OvHFpwiM/97/H+6n/4y8+abhJMBAwYAw/r7779xffDBB2EDhYfOYazs7GzgTQUF&#10;BZVxsjP1s6nwlZCfn3/nXXci9U0bNy1YsODyoZe3bNnyq+lfdezYkQFbAR+rV69es2bNbbdVfpsk&#10;wgKgkLXrN3fv3NEhgPXPin/Ky8qxCLewqLBf/36JiYkBZ0SJ6FB7K5/QCUPB31I7YTLuZqQmJWBa&#10;MV0AqyaLAACW8+TMLLAIftXqk74LR++SESwyfJIulGbvhFVWq8/V+z6L9aNoOtAa1+b998mCB2Gx&#10;Ax+YtR+Hd/PklQ0OB9VArOZKgwSjKwJhZZ5B8CwRk1LudQ+p4VZbwF+SbIFFrLkkGQ9zLis3ZGAS&#10;OMk765M8+4HpjBvLlcBJIgEAWNxRq3WGl9L1gB8D7dj91ZgR8wYIxtF4lUzxDOWGkVGj4MeS5/ou&#10;7Lvwsd67vhr9tDSJ0HGPqpJAUJD375Up5/bsVl7u0JcZL5pWn7NCUUtKV0x9Fo8ZkTpq0WPnofxG&#10;f5YqDXzik+GtEOazpC9wU1X810U6zmW+f//+Lz7/sknjJrt27/rf44+lpqb9+MOPwLD69j2/a7eu&#10;AeQdy+W++epbRLx++HWxsbF+Udi7Z9+8ufMQZeCggc1bNNP99I/U3r3vvPMu0KuOHTsUFhZlZWUu&#10;Xfr3VVddCVQOGJZzAAsWWL//9vumTZshHL8YUALDfuu333674oph07/86rLLL2vXri1effbp1ObN&#10;m5/d66wvv5g+esytDFYL+Pjhhx927kgdOGjAGWecETARJSKU5581/57Vo4vDCvvDdz9eNvTSObPn&#10;Hj5yOCoq6ppKG2E50d5HH7Urjueff865HKqQFBINmJp9RDE7prnzWWpG+qBj+tC56NyQJ5UErCrm&#10;itXrFB9YJ5VAjktmAWA5lDZCnn2GoRMn+FXrTx47Tx5NscHwozvHsVGTeK/kTxxFM/cOZNClrHVQ&#10;Bl1k+P2+NI4OxZ0OqlW4SkkOj37IPGPMgCRAUWsSrrmKLihU7tWHqfM/nisNlFcTsucDJQwhBrEo&#10;7lHtEnDSWVc7E8cvgZM8+8dP8G7KrgTqhgQ8ZaUOAKy+ig+swc8D9OCd8l80i+3HffHx8Fa7vhpz&#10;0/tJtOslx1IKdOA5u1eiw0BrIQ9SN+RT27kM8nqX/pNy3lndyp0641eKZulzY9Jv/rj157ykDMXU&#10;8qvRN6WOWviY9NyYXf0GEIutj3svHvO09AQr1pP38EvmTz/9TPt27bdt3/bEE49DZM8++1yrlq0y&#10;szLv9cd4SpF1Wnr6gvkLsGQvsXXrAArgs8+mItaoUSNZXN1P5wSxfvCVV18N8gSdeuopTZs1w/pB&#10;xCXoVViYvxjWn3/O3rhp4x3jxwdmkvb1198ABYNd0qZNm8AGQDRwsnz5imXLlrVv1y40LGzw4Auc&#10;58sYcu/evfPnLyjIL2jZssWQi4dUhhSLC+X5+581557Vw0mFTd2ZunXrfxcNuXB/Rsbcv+aWlZfB&#10;mVezpk0rw4Zf2luZhE6kuH6V2omUcTcvNSYBq4q5Yo0lgBXwdn41linThNh+hTjW/vG6Q04CiOKQ&#10;si6YfwBWDz2ARXClfnSIS1CpfnQ8rBsMKwNjBmeJo2jTkFYPnQ2qFbRKzWfW2h/nSQMBQgGhWpNw&#10;tQxg8XvlofgWkcnPowmZ9XoA+QpMtG4svyVwknfWJ3n2/VYXN4IrgZNMAh64VvGVZbEHpWHVB5pX&#10;BMT6IIkiVNZ9tq/E3Pd+ScALAGvF2vPO7u54N0m1aFBeT0sDkj6YT6FGQylL9P0To1KfTr/p495L&#10;xnzR+omkz1z8SpL8kvkzTz/T4dQOW7ZuefyJx7EQjFlg9enTp1v3bn4VNAv8zVff4Hr98OsDiIso&#10;X0z7AtebbrmJRdf99IvmkiVL4F4KHpqwfK9R40bnnnsufGCFOQCwMvZnAIMrKSlp3qL5eb3Pg5/1&#10;tSlr27VrB7frnTt3jo+PBxsZGRl/L/0b5mYXDbmIoWNWx4cffnjdddfFxcXBDdasX2YNHzG8UaNG&#10;gLTef+99yPnqa67GTzHu2n83ij+7d/GxfSdWRx46eAhQ3ZEjR0beOtJeRE6IQ3kWL1vZ55yeTirs&#10;7D9m9zyrZ7369ZDut19/i1WEDRs2vPiSi23Y8MmDE+197DGnBnHPPWdpjVUlRJDTKqFTSSI+S81I&#10;H5IxfaiUnc+S8qs+uoHrugSsKuY/tQnAqjyQVMnNCisT/Yr73vj59Xvt9cQvAOssPYBFvgIyRIoe&#10;5HOv5WDYZBTtF4AlAGF2WdLhUJIE/OqHTApD+QtgzctMSJDaEOirrte1usK/k866ruQlAD5P8uwH&#10;IDE3iiuBk0oCgQJYyfQzE+mvU8dySyvIjUEeOjSE4FrzB6iBTir5Vndm0cQvWbGm99k9nMyHKTP6&#10;QVJqe2kAKTKTYiLFOR+OjvjrL1KTUpNucm5/tSttV2REZEhISHpaeqvWrSSPhBl4k6Z2eER1i6tK&#10;6PslcwZgZRzIgJcorK2Dq6YuXbrAjiYAgyP4O1+2dNmZPc9MahPgN9DpX0yHBEbcNILJQffTuXDg&#10;FiopKQkLJDdv3rxl8xbAWDGxMVdddRUALMBYoGOzihAQHhyu5+bmrlq1Ck6d1qWsYwAW2zqwU6dO&#10;u3fv/u+///AT1Ai3Izi3RvZ+/unn9PT0wYMHt2nb5tNPPgUb2KcP2xEi5Jy/5hw+fPiG4TcYYynA&#10;gU/0CnE/n/b5oAsGLf97ORx1dejY4YwzySrCw4cOgz6ygMWJKI6Op3VUUvFJHMqzcMmKvr3P9llh&#10;c3NyAclFRUfBWxZ8MCE5AHM4Rtw4AoCdTWHZ8+CX9jpXiRM7pPNS80sOPrXFL2rOAy9asKhCqoBv&#10;NasoiUmJSW0DbGScs+GGFCVgVTGrCsCCuZaYXOqCz/yVvwgeBQYkBRZLx2dgRN74dmHy8pR+vbrd&#10;e53dhiEAsHqd6chn4vJVa/UAFsZWbGBMD/mXxddcJbA6ijYNKQzM1JB+DKoJYLU6YSA3nCK/drZh&#10;ZlcqlEWwrHmZZ5DHCqolhkRu+PP4NarVlr/644b3VwIOO+sv5244v0vLVo3sRgX+Jl0bwjvMfm1g&#10;1eXBlYArgZqXQEAAFgWuyIcmzB3/SpXtd9gTvkSQhWjPwC1qmkV9vsuvK53RPfuyfv91c/GxskEX&#10;t+pw2sm7pI2YBixf06dXYAAWW98pQ5DGYqKlyMtMvHdWfMeyju1O392sWbNDhw7BcmTfvn3NWjRL&#10;qE8Ajjp9+CXzSZMmAeYA7oCb1NTUL7/4EnnHHnnduzsaJYuCmjx5Mn5OnDgxYOkBTUNc2IIxCrqf&#10;zsm+9dZbAOCGDBkCVC4zM3PLli3I2vDhw/EQJlT2brBycnIgDWK9VVTcp2+fzZs2Ywnh+PHj4dD9&#10;999/B4C1Z/ee/7b9d8UVV7Rq1QowFrPJqtoDwIET9ArrB4GyDR06dOU/K9NS07CC7/obiO0bQDec&#10;N4+8eemSpQcPHrziyitE9uyJQ3mSlyzv17uXTwBr8aLFQM3ggR7AnMfjgUEZHN7jHmKxN8ICMzY8&#10;ONFee3slG6srYzFVISkQD5ha5S2w7EstAAssJiuHqli1+g8ACwuZSwX3l1AwmFKyVFA9d6bu7NSl&#10;U5s2bao2XZeajQSsKqYVgCWuH2TglF+YlL9RjLBRAEBSAFGMEguMCDO/8mmERTxbOQOwVhgALC1+&#10;pSBYktafhsa3hmEULb6V75WBmTreph+LnQ+qCT61k0kygcJUXKrKc1T1nZl0OaHOLItGawP4S5LX&#10;G2oBMdsqXVJcgi2G0dHn5eXpAjZq0ggm2G6DYC8BJ501KADAwvXEw7AcZt/VIlcCrgROTgkAwCqp&#10;cznftClj/nzsjpKYtiVFklJeedvpgpc6l1OfDHs8QUv/WXveWd0rKiw/p/skUk0Bso9ml5dVwAKr&#10;qLAoLDwMq8YwjmmRWOdHLX7JfNKkp2KiY3JycyZNehJyxs+oyKjgkOD77pvgl9i3bt36888z4Df9&#10;rLN6+hVRDIzUKQ+EE8aM+NM5WfhNX75sBVYODhjQH9NdeInCQr/TTusI8yufANbkyS86TwghJ058&#10;xK/wVRj4119/XbVqNSPoDfICwLrllptheoafgO2SkxduWL8BM3+/PNB7vcGyBZbd2m0gdzN+mjns&#10;iqGoOEqOli5dui7lX1So224fE3A2/dLegFM5wSI6LLW6kmusit28cUu9emRpqnE3TECrpK3Oz+15&#10;ds/o6Oi6kqm6zqdVxcSeD0a34jr0ikFXAbjEcg5j1WkAi5lfMQDL3giLumbv5kSXsDsk9uJwErKq&#10;wvhhdmWeZBoFoa6ssSWA27Zub9KoSXiYfhMVNC/pu9PrN6yHIURVCeeEpOOws/5y7sZhvRJnLE8b&#10;1KN1k3onTovtMPsnZNG7mXIl4ErApwQ8pSV1AMDatWvXv+vXs8w0b91x6ezNUnhiSoqUtiU5st6W&#10;X2a+5TOfJ2oAT1DQkhVre5/dvaK81gFYa1enYAlhg/oNomOisR7qyNEjADvEz/5ioeDVub3PqRPF&#10;5FzmO3funD79K6xr+3/27gMwiip/4PiEEhGPP+FQKSIkdDyQYKPoQQALwRbk9EAPAZV2FkA9BcuF&#10;nAVsB6h3NDVBVNQ7TLAFCyRw0lQkIkonAZSiIuHwFAIh/9/MbCabzZbZPrP7Hfdyy+6bN+993uzu&#10;7G9fkd5njzzyN/2fdRPrXn7pZeedf575ykpHp9lz5kj6EcOHe58Tynue2dnZsmzfn/50k0Rh1O5g&#10;r7x6+hmnjxs71nxJ9JQyifv69es3b95yUgubStDqnE7qMDrpe9WsWTPvPbBeX/hGn7TeDRo0EIpu&#10;qak/HjwoWd1990TpgZUzf/7A9HQp4YavNgzKyJCuRv/6179vvtkxY5fbQkpIVHpsySqB6VcOcEnw&#10;3rvvS9RpwMAr/K2dkf6555+/btAgWdBQHhG6A99/36Vz5yuvvFLopPD9+veTx5ctXfbQQ34E0GvX&#10;qeOYA8vz5IPSSe3Tzz7b+91e6XX1xz/eoJdHhmouXbZMfpOU+7Vq17p52LDAVlc0c/Y++NBDJtEe&#10;e/RRTylDkolkHpJ8gszEZ6vVzF9k3D5oEjbcyeTs2r5thzEWVb5SuhxRBjvLaXbhRRfoI3nZwi3g&#10;6YX56XpvASy3kSx/i+oz8uWp05O/naH8Te+2IgFkYsStjEiWJyIJYF10Xqr+7NQnnzKSlR07Jv1h&#10;f/nf/56dOUN/8NMvii7qFokAlhq3mrtdO2ZbdUhDUKt4lyx7Ue1U1ej8wYNTk/w9T/xKL28g3+7+&#10;LqVVigTEjSi5/AgkH8rye54sqnus7Fjbdm38XUzZrzLYPbGZD2up4ytLvx5+RdfDxw7nLSm5tHur&#10;pqfHSAzLZPXt3sqUHwEEAhNIqHnlGlhG4dvrx/0la9d9nZqaWrq/NKlpUmFhYenR5KI1SXr06i9/&#10;+dMll3SvPPrKx9MeNCbRbDs62E/7GpWS/LOTXXN1PqinY0qa5X0KH3DMjuCar9tsTYnWqVNn+arP&#10;+/S6wMRk/KYyDGEi6YFVcbJaDywvhZR1+no6B7BKCrQLLdnkWus6E9dassMXjRwp5X5xyq19k0NY&#10;GaeszJs/VCMQIN8GBw4c2KlTJy+zRLmU+umnnnZ55N6/3BtYzSTwJGP3iiT0q23ympJZqPSOGH5t&#10;cm0qAUe5oJeOQsaO8k8zQwhlsqrTTjtNxivJlF4S7ZKIjMT1Tq1/qoSrZLvwQrV/2WeffbZx40YJ&#10;28lUPBmDMtyW7XDp4a83fi01kovjHr16uEzWLrvItOtrV6+VU07mX5M5tiSK6lcdpbuTLGV4770O&#10;alnlMC83T4o97s/jxHDvvr133HHHa6++tmPnjocfdgzJNJO/nDz6KoReXguiKjEs/aLfqJeAy6z2&#10;+jgv6fYl1/2BBbDMn71mqhMnacy0mr0o5HNfIr/f7v5WQsmeRrPKSd7i7BYyiNW1alVvzmbfnQPC&#10;cX5LNzJw+6CH7P3+EPFUzBoHLS16a9HO1u4/mPwpoYmPlc/cBbBkv5qdp3zGoby0gvd9QxLACiDw&#10;5KnAPrOSiJXLvsb07V6ekl0kgHVhjbUF3Rbjsy++vDAiAayAXjvR32n7tu1Nz1C7XxlfMSR6pRfr&#10;wPcH5DOubp26J5WTHTp18Pz2ol/7BfiC8kXg9C6mjpJUrxf1h4yjGvdNZGVcfPpK68/zJj+sX33v&#10;6+HXqgtiqr8CLim6smeH5Oan+zhO1bcWL99Zan7ZcZtr4N9fvBfSZPX9ESUtAgjEjoClA1jHy379&#10;eu0r//vv98kdU4s2K2k90opKSpKTknJezykpUb7/fn/16JW0SrjeSSsb3FMAq/KNXv1UUB7zGKjy&#10;dN4EXmztLf6zPr0utGAAS+bAki9IMjO3RBn0ObBkQIpMR+1WYc+3e6oCWN6+Hpj+jhG2F6mVzcNW&#10;adeMa8awzCxBGMLivZ33tuQmAZ2fDv0kd/TzSiI78gOvbPJPaSYZbSddtOSXXgkGjbyl2hzG3ksi&#10;s9Tn5uZKmo4dO/7pT3+SybBmzZpl7CLzc8mz0u9Mnl2zZo3MBSbT0pusmpTqsy82XHjeudF6wZo5&#10;e2sGXp1r96jnXlc1EUKYlWQecG7ed/RZO5+tVjN/UXL7oMnzJALJ9uzeU7KzRAJYnn7Eki+ZsoaA&#10;9KLtcI7Tl0z1S56ifd0L9xZcACuQDxGzHy6S9/pDjQ416ubup5UAv297emF6CmC5lDWY6JWelacc&#10;vEeLfMaSJGd97cL1+dNDeMb4zLPmaMFdh5VWTvNcu+2NpQawzIWlpF1Mpgxhre2SlbylbN+6vV3r&#10;ds7RK1k1Qjp1njh+QgJYejBLPqDbdWxXrVJuXrYBvqB8WdXM1uVHUPMxqTCVUDHzYS3VfPW9lcOv&#10;dSxNsOvA4ZzXC4f/oUeLJo09CuypXFjLW28+899KzKf01SbVnzdZff8yJTUCCMSKgBUDWL/87+CB&#10;b9cdP7Lvh8PfpvZIbdgwSbR37SqVrldpaWk5r+elJidLDCu9T/otd9xSvSG895AyfmpQkymXKx/u&#10;lMURWy3Q73+4XZ4eWTJM7cF1uR6DUt/m9b7b2p67je5d1X+zcD6o3tNq2K5qO8qnhJFGuzO69dy5&#10;akcxD9lW/jjiKIZzaV37j8tbfOHKz9IutmIAS+bvrFVRS3rlyLpy0s3nf7/8T6IexlTBLq8g6WBS&#10;PYB16DzX70iVv5jpP5apm/GITEG606m/Vmn13lh6Vy6jJ5d2tXF+o3Xr1Idr9u8q+uob57KldjnH&#10;pahWNvfyvuTlO7xfIQnjEHoMy/mI3gcPhvY9s/RQaUlJiQysk/iUrOoonblc8j/006F33nlHepfI&#10;V/QLL7qwVatWoS1AYLnJyVP01abULp2iGMCy7DtGYKQR2CvqrRbyOso0WJu/2az3A5Xwbru27fRF&#10;CWV1Qv1Y8s1TwsHy2tm4aeNF3S+qLIB8v1ym9KsZtzG6M3h5m1Wk25Ljbb3qG5/Lu7r6hNJa2XlI&#10;aSTzzGlHdXqLrtmlquZxnUpaebTKhyozl/mqzx983qFF6geD49NE/d68Tjte5eG8lESNXyVdl1L8&#10;VmllBMt7sdVsA/5YMRPACj56pRO5zSf4AJaeuZlQl8nz3GRWemcrve+VfLHXM2/VRA1iOT/lfFAJ&#10;YF2QWjUw8ImnnpFn9fGDcgEzc/rfjcSfFxHA8thc8to9cuhI82bN9QCWhKuMNU9l/ODh/zraQnpg&#10;de7SuVou6gvR5drP7QWb+xescV1XdZFYdZXoEnV3iTpVvbe07t9fWero/1+Zj/mLz6TKkjkVQauh&#10;z3eAmpomLzX/sWil89qaX27ZJTGsW//Yp2PbFu5bSP1mUzLS9Yd2N987KoebuDwluRqPyEJeH+qj&#10;Xly6ck19Qh2Ba7x2nqsce2vyNS7JTFbffIakRACBWBKoJX0YrHY7tHlJYp0fzunWts8VaXr0Sr3s&#10;aKqkdizNmZ0jPbBkEFRycvLC5fk1Si4Jt88dJmEudXt8pVq1lY89uHP0y4UFBYWPpczNem2PWl81&#10;2c7kvxbOG3q2cf/l0crcYcv7FBS+PLrth4Ur1WQtbpxXoO5Y8FjruS+vrOj1QMFjl8u79MsFLwxt&#10;4XRorXwa457Xsj9sm9zSdcfKLwWVh55b3Ecrz2Xb3WUrBVYek4O+PHpn9mu7XUpbo7H0Q1cWwH1T&#10;rnzMIZJ2m5ahfPYYdx7Taup8M54N9sQ466zmzVo0TWrcsEtq57NaNm/fsV3qeV27nZ/q9tbz4h5V&#10;xWjYtd95h5a++GJBSVUZSpbJ7/633HrLdecf+qLokPq4PLIzpf+tt9xya1pa31v6t5avHtfdcl3X&#10;ho6vYFqlJM2h865T0/RPWrdsfamjCQ6t+ylFezDl0LovSqoLpHZWp3PSN/V+zReIGXPrvawefeQR&#10;T7fA3gHqn3rqbxs1qneKzDPuuMkjgWUVwF5JSQ1TU7ted90gmQh26cdLa+awdvUaGX939TVX/+EP&#10;g1u1bBnAIcKyi/azs48XbFhPHnuevWFpC/POUW8180U1kVKm8tm2ZZvLKGbpHKF/2Eg8Szb5paGB&#10;1mFWFr6swj9UvFNJSW7o+tFg7m22YXJKo507S9S35Z07G6W0StLen6u/q8vxDx1K6nvroEHXVXtL&#10;14/Yqvr7vNu398qyufkQqcz8uvOUdYuKU2659brz1AKpOTdMHSQfLnLr38jxieC5JIKQlJJc0Sol&#10;ad16xyeU92KrRQr8Y8XX9aYRdZI7+rjC0G7ee07Js3pnKJ+b+ZTeszIZvZJMJHQlU7brsarSo46b&#10;3Nc7ZxmDCl0OJ2e+sd13793/+9/PEnA5VHpoxt+fcX4qmu/hJl7jisx25dje0q6XJASj36l58/JU&#10;gBeB+77d5zZ6JWjyu5cOLm8s8iEu70Vy83rtp764alywuX/BGsl2Ll2mX9fVvG6sPJaW7SLdSBJX&#10;vbf0beV8330mni8+S9avS+qvvpOkJft7YRnwpebRUsc5fEw5fExJTm41YkjaM3MW79z1rfvPzRZD&#10;M0fvfLDyK5Kext33Dsf3mhpPqYk/vOwx9VvM5MkevhZVTL7vXun/fvi//z1UWvrcjOmBfIJzrWLm&#10;lU4aBOJVQK5Z1YtWS91ObXSmcrT0cKnxplyqyIQ3+2XwoPTAUgrXFCbVU2R+HOWo8t+ff65RcjXA&#10;pG+Te0m9VhV+1LbfJWqcqqJX2mXbl/1nj17ZygeN+2e3SlHaJp+tVKh3infpyVY9nta3b1pf6ZVV&#10;+Yj2QVHjoNvn3izJ+g6bm/LYPAlued+x7ehhvRzlcZOtFFj58EHJ7ea527cXuylttaPrhXFXpMpk&#10;exbe9mBxpYlE7ByPa7v0mlzwQC93re8twyDOlm93fbd9646tm7c53zZ/vUVu8oizqnp5ckv/iqUv&#10;vZhbJL+LVyi7dhYrO+WfL7217tChnw7rjzQ6r1srr6eumiYlOUlN06p1yqHi4lK9+pU7yoOKdOVx&#10;bdCuWgxL/rrN3Ld5EESWeiWaKcyp9WWMkeNmJn1o09Q9JXHAgAE3/emmmtleMXDAFQOuaNy4cWiP&#10;GGRucvLos2IHmU/Au3P2BkAX9VYLoMxedln32Rdup2b//IvPpabbd2zf+PXGnSU7lVoJ+vci56zc&#10;nbpm32bVCFap9KuSt1z9bbnmu7r65ux4x/b9GvF0XEeBa3yIVGae1ChJaZQkv3Sodyrf/3cVvPiS&#10;fL5IzwvjE8F9SUrWf5HUWv3ckU+PnTt3VeL4LnZgHyuOr6a+/i8knbBkNcNwhMB8lT3sz6vf6ps2&#10;1G9y3/vmErOZkvmwnLP/eP5Zl8ej+B7u+91AegEtLT3vulu0bVDXpEh/3MhAful7Jd2unPteSVhc&#10;QoHGhO7Hy4/LlcOvR4+6VMfty9Zxped8webuBVsjmdt3GEOjUSVR31be3m38uvhsmNSoeGmB8bZQ&#10;Td77O0DNZjX5YS3BWUULXakd244enjBp5oRJU6R/+v2PzvR0qrQYOq+g4LEK+aIxauFute5uv3fo&#10;b/41n1K/VTm+xVS6uX05PJKVKa+d2f983vcZ6/lriKVfaL4/pCL90guMmr0QsKOA+wmJ/LqgmPbk&#10;03L72yOPTX7gobsmmPotznv+jVIubdC4V8nmksMHStX35VIJZpVISKv0aGmSUpLWQynaXFKyv/Sv&#10;k++Rn4j9Kqp/iVc93jc7RYuGPXaZjz2NqJkaD1L82NFtvlUxOC07b5v+U3nNpdCr75PSyv1Ydyno&#10;qIV79LRyX9seL3Ta13hwlXOGAbf4zz//fFazs1ont3a+tW3TtlXLVjKJe416yu9g8lv5F+t36c8Y&#10;Vxu3qJcbYd70Sw23mznzMJeP7G0rcOqprsuKR7IqnL2BaUe31QIrs6e9jh47urN4p3GTgcDSLUK2&#10;Lr/rIvNetTirhbwnd+uqzt2uLzNatUnE51BxSWmgxUlKlh+HSnaVFEs3rqTIvKu7fIh4KPmugpe+&#10;aKR93++f4qNy6rfZ4qUvqdtSubfT8elkjiQmP1ZC1bXKHKF/qQrXFElPq4anKDl5y0dMmil/5b48&#10;Io97yqjmj9lz5sx22znGv6J4SB3w1ZSvo6vR2cpNzm85WQ998dZLuUW7inJfKtDPWnk4t6j6q1ke&#10;0jZHCqVUUjv/W9vvy42bnG81S3La/522YeOGdevXfbbuM7mtkf/WffbN5m9klnF99it5z/ltYy+r&#10;x/h62frxgg3JdaP5TJLkt9frGn1RJVhdx8s7QE1Gsx/WR9XQVUnJrgmTsiSYlZSkPPO3+z9888k3&#10;5z7p9SSRMSXqwJMFjqt7L987/PhK4nLEF1+Y6+tE9fi82eoHfAB2RAABOwvUCr7r2f1/qeopOnP6&#10;9OAzlBx+c2bqaU06y3Jpu0qKlKOO6JWsQlhaWpJ0tEjZX/TMIw9f3KO7py63To/36qN1u1IfWal2&#10;xrpYG/wnm5HGuO/mTkqrFvqOlemdd6yZQ9Ujnnf0fuiKirOT21YWuPInP7cH1Y+lzV1dIX89srcY&#10;+vCo4gclMLXSW5VXPv5g8aiXly0rWNZHMSorDyqPFixb9vKoYhnMWLV7wC0uo1RkTiKJVRm3jd9s&#10;/Pa7b9VO5P/7n9sqaE0lh27YqJH6zckpjesjlSkd7avt1SpFul3pe5WonbFkDle99bVnXe+bPHV9&#10;mwfY7z6QTtYmy0wyiwjIqaevHhit8nD2BiAf9VYLoMxedul/2aWDr/+DcWt8euPTta14d7FMVvhT&#10;6U8Hfzq4aesm48LGKatWqfKTQoHLUCTzb7Oy8sGhQzLBlWMYYs13dd9vzk7v3u6P6z7WUP3d3sik&#10;6k5So4b6x0Tlp4P7jwlJkNJ/pCwJod36pRRrYyJ9F9tnC3p6Yfq8vDS6TYWkE5bPw7lNoMew9Ftg&#10;OYRjL5mmXc9WxgzqkSz5a6xCaDzrcmjncYJe7ofqPTzgqylvZ1TD1LTzSiXKWqCdnHIhlDZSIrON&#10;zht0S0bXVq1SGkncVR4/pPWElNPeONVLCpYq/eTEvu68UpmoQXbcJd0N+6mnet+WTlc15/6u6uc9&#10;uV+zJM3POuu0Bqfpy+lKryu5cJe3lB8P/lh2vEzXLq84eeqp9WVHmX5Av2PmZev8QlPcvGAdF3uH&#10;ir6ovNhz8w7jfN1uXAfWvBp0evn7d/EpWTXs2vc8ra+pz1e99wQmP6zlp/2SzRK9mqHUS5Kf9jMG&#10;pD330htmD+14u/PyvaPmU66PhOq14FJmk9U3W1MuyxFAILYE1PBH8Le/TfmrvFvP+sdzwWdl5NCy&#10;9e/r125duKREBgvKG7QevZK/M14vvXnMhM7nytSPbkuuvR873XpNfjRl3s39+vXt91DxqIeHVBtC&#10;5zycrtpQPC0TiX199KC643JF64El2faUcNi84X1H671uq27VD+pmx8prhGpHMR50zlYNOCl6gfs9&#10;vsq1hG56GTs+1D2349lD5y5b9qjyUN9+o19zDEl0VMcowMrlH7Xte4k69lGtteNZeVD5SPbqd/O8&#10;7dtL9lQ7dKAtrmYtKxLqm3yb+W2j38r3efmlRSYMrvIsLcrLfilbvb0ll09preTQDbumyTent7QH&#10;5cdB7ZGMfkn6I4UlitJSYlVf5L6U9+UhLR9Hi7RKq0yzrPS8NKMrvXN7uZ4wJs7hym8soXjtmDhc&#10;CF6hHMUyAsopiYnG+RmNUnH2BvCCinqrBVBm87s4vsKfn3q+3JMJ3du3b9+pg3MX1KqskrpmDEop&#10;znW8Pzveb82/zUrMSQZyq78k6O/hru/qzh+ULm/pehmqPejhuFpKNx8ibj+Ftfd/tVhL1Y8S6Rvm&#10;+uFY7aC7iotTUloaL1utOvLp47PYZtrC0wvTJcDi5p8Sw5JH9b9BbgFnIjEs/ealAMH31TI/AZYU&#10;Qw9aOc94ZcyK5aUTlvkAVqjevQO9mvJ2UsnrdOTIfsqyl7LzpI+VntJxqZMkESx1mOyhXXK2O16J&#10;+lMlxdKnUHaR6y6Zhv2wPPJ/jRoVL1Ovr1yPde7vOso+2l/3xWjXvp3MQSkTPspyJfq0ejKoUNYf&#10;lL8yI37TZk0SE2UuyBr7+njZVtbC/QtW+ocWyKs49wul8mLP7TuMcVD1ilG7pHS9bqz+ivbr4rOk&#10;0HHh2q1rkplXvfc05j6sjypTZudMnjjkyj7nyyJXSUnJ8qWpePc+j+fnntdGq98vtGv7lEcnqzOa&#10;ePneUfOpFkPnVn6rmrrS89eiSFWf63AEEIhLgYSjR31NCRDkBVFwu6/7ZPFH776fMUAmvXJEr+68&#10;a8qV1w0NLtfY2btu3ToFn6zte0n348dP+KrVntfHDC8ZvmxSr1XT+uck58wdcnbNO5KH2wd95W3u&#10;+R1bt7do3iLR8QVeXehKnyJBFqZZtWbVdX8YbC6bKKfyxzzKReXwCLgIcPZySrgIbNm0WcZ0y4Pr&#10;itZJDGvLti0VJyvKK8r1GNYXRV/07OVrKDumQQt4emF+sWFjzwvPM5N9FHtgmSmekcbopeU92uWc&#10;ZwC7yO6elhr08pSsQujcvchLvTZ8vek89WdUi2+lX+bllnYb2afVruU565MGZcgiNzKj/Zd5hUq3&#10;lOL1Sl/1AeMp5zRV9TosWaxP6jsirVUQdZWZS3/99eixY0e1LleOQfRy32UpiSCO4L7wQWQY/V1N&#10;flhPmjZr2qRxUtz//Xr0nqzsEUMyZAKsnLy8JTlPRL8OQZTAZPWDOAK7IoCAjQXUhYesfDvvkmv6&#10;XN4vJ6+0qEiRvld33JU58LohVi5whMumDx5U/5pqRzlT1eZW/6/anRat2m4vWKmuUFixSvpd6c86&#10;PWgqc98nkrGUshRAoleynTju+HXOKJK5ivg+Vvjy8dM8mkUNHwI521SAs9emDRfOYjt+vDsv9Xz5&#10;bGjbtp10werYwXkJC97Ewi7g6YVp/uoy4M5T5g8RkpRm+mq5HCiAXSQH6WblaalBL0+Z74EVzpdk&#10;qM43veeVftVn5NmwZUpFaYmM5G31f9WekkW/tVF41a/3/q9rWqqM/D0cVJESTzmlYVLDM5s0kb9y&#10;X7+FFtCpgkEVNbSlCiY3kx/WUyeN1Y9S/9RT+vbqPCMnR8YSyiJXwRzaCvuarL4VikoZEEAg8gK1&#10;rN/vrEffGwbdcNvmA836X371lYOGWr/AES2h+qGtX6J4uO1+fWz//peqtxEvpDxyf8/qnaMdO549&#10;5EEZtzhCTbZCGy+p5ub0YP9pq4LvDqwVU4YKyrQIMi2/9Lr65ddfZDphmQDLcbUakkNEIBOf5hEo&#10;A4dAIDABzt7A3OJjL3U9kPioqeWq6emFGZKgEZmYFpBlcczcvF10Rf0VdOjLxTk589VbblGjvr3V&#10;Ma8y9ZVMyJ6zuEhdwjmpYaPi4kPJLRtWDS6U1RoqGnbt001Zn6vtuFxbSG/XCkcm3br+X1AjJmWh&#10;YpdXnL50cehehq16D88IspChK0xQVlXF8P/D+oarL5HJVnJycu4f/0fLVcff14X/1bd9lf0lIj0C&#10;cSyQ8Muvv5r+ZCeh5QROrVfvo8JVl6X1ktWILVe4GgXau+u7XXt2HThwoGZRzzj9jIv7XGL9KkgJ&#10;7WVuC1IKGTEBzt6IUdvlQFs3bfn5fz+XlTnmV65Z7B695HcPtvAKeHphFn31TXgPTO4BCaR2OSeg&#10;/Syx0+EvFy8uSb72Wm1AIZtVBeL8wzrOq2/Vs5JyIWAVgYT//UIAyyqNEUA56p9a78OClZf3vfiX&#10;X20QwAqgghbcBXMLNgpFMinA2WsSimQIRFKAF2YkteP4WKVfvb24qDQp9dpruxC+svZ5EOfvCXFe&#10;fWufm5QOgegL1H7ggQejXwpKEKhAYt26O0p2t0lpWXb8eKB5sJ9/Apj750VqKwlw9lqpNSgLAg4B&#10;XpicChERqHdmh67ndu1w5ikRORoHCUIgzt8T4rz6QZw47IpAXAjUiotaxm4lZcoSmQJLnbiELVIC&#10;mEdKmuOEXoCzN/Sm5IhA0AK8MIMmJAMEYkogzt8T4rz6MXUqUxkEwiBQezI9sMLAGrEsZS2XHcW7&#10;2rVOLis7EbGDxvmBMI/zE8DW1efstXXzUfhYFeCFGastS70QCEwgzt8T4rz6gZ0z7IVA/AhID6w4&#10;nsI+FuquLp+rbbRjxAQwjxg1Bwq5AGdvyEnJEIHgBXhhBm9IDgjEkkCcvyfEefVj6UymLgiEXqBW&#10;6LMklBJBgcrQFeGryAlgzpuGfQU4e+3bdpQ8hgV4YcZw41I1BAIQiPP3hDivfgAnDLsgEFcCtSL3&#10;vT+uXCNWWQmWybHogBUxcE0bc9437CrA2RvJ9wqOhYBJAV6YJqFIhkCcCMT5e0KcVz9OTnKqiUCg&#10;AvTAsuv3UL3F+Y0i0DM/8HbHPPLmHDFUApy9oZIkHwRCKMALM4SYZIVADAjE+XtCnFc/Bk5gqoBA&#10;WAVkEvcHojnj19dv/2VG7kdLP5Hb17U79Uze89oDeT+c2y3ltK2vPbAyoX+HM90XTp7Vk4Ww7OHI&#10;M4TFc5/VKYmJ23bsatcm+VhZWdgPZv4AVc26pY6jNb00q83kLWpuvnUikVLadN7L2uu68qV9qunD&#10;2ux8MF0vSyTk7I1IMzif//p7YEQO6+YgvJqiJe/fcXlh+ucV/dTVPuM+Onjm5b9rHFyhvF/0Bpc3&#10;e9tQINTvCdXO2B+bXtKl2vcr45PCOA+dPzuicHKGuvo2PAMoMgIIeBaoPXly9AJY37z9l1eV4Y/d&#10;+qf+l1ze/5KeyfUV5eBXy3b/pvt5Kac17uIxeiW1MZKFsG3DkWewxfvPJ//ZvXt3ScnuXcUlxTuL&#10;d+7Y2bp1a+dMZZ2ObTu1ANax48EeLFT7f79q+rxdl4y/a8w10qznpUir+mhWK8p7wbCieajaLmT5&#10;SJv+2M1xDugvbfObzc4H8xWLQMpdu3YdLj18+NDh0kOlh2T76VCjRo2s/o4RAZdIH8Lp/G/27T/n&#10;bmnez9OPMeEuGa+mcAubyp8XpikmOyVy/ozrVGfZq/8sCTKG5f2i1040lNWMQMTfE6pdlXU5w6WM&#10;Nb98OX92ROHk5ErbzFlEGgTiVqD2pKgFsA4ue/2LtrcO7V7tp+mDG5ftPq2HBLC2Lnww7/sulXdq&#10;fztrXu5Hyz75sdklndW3XS3Z/7k8KI/LXvNeXvbJR8u21Fb3VVMue+7ZWW/LI59srN2ph/pFWs35&#10;q4PrX152NLX72fWNXQ4mNDvwi3ZoC50Mu0p2//73v28lW3JyckpKSvXolRS03imJW3eUtG+TfLTM&#10;MgGs/+1ZvTahyzXOX9hqNqtTY1WTr2zBg2depv2e+UPhi1PmffjRsp+aeQtoRrTJrGgeUQAzBzNa&#10;3DlxzZen9jKvfHVrr9BvFz741nrll+1rjResmcORxiFQWnq4VXKrhklJSY3kpm4uNJy9ETlXnM7/&#10;MxJ+XPbjmf1P3+jtk6j+Gtdnq94hN9auVTzvQ+PTsPLDq+Yu1V5Nbj8rKz8EI2LAQZwEeGHG3Ong&#10;/BlXP6X7mT++9h+fL9KNb0579YeqC1EtvaJ88/Z9BQmX/e6g24tep9es4wPU6Q0h5lDjqUIRf0/w&#10;elVWdR2uf/n6zZrHna/E5MLMzTeysJ6cXKvE06uBuiLgt0D0JnH/fsuXFZ3UHwFchkjqVaic3km7&#10;88OS7zs++eikJ288Z/2rb290TP7k5sGNb761/9JRWsozlry+6gc1ZeN+d0xSH3n0uqYfrTT23X9G&#10;xpN39DqjQqna5XfKeuPQYR216U/mJ06e8DFXk9Hi/mQb+PxPZo5yRq8/XfrDyw9OW/i1U+PWaFa3&#10;8vKgcqM01qgB+/+z7HvZfevHH51xs9p813Q2c+jIpLGgeWQq7tdR5GU7c9p9D6o3/Uxw9/Ks9ure&#10;p75C2w999LpuyhkDxk+a2KdxeE9Uv6pjk8QVsr6A96Jy9kamKSvf8X4o+M/6Jqc38fFJ5OZzyni9&#10;/KliU9Vnk/JD5YeX+48275+V2kssgqvkcqxKAV6YMfhmXu2KsXGTJj8c+EG/dvX4Im1yxhn7vj+o&#10;pvl68/4mypdfq/c3bvym2Rnah13VZVLV9a3xmnX/hsBLzLYCUXhPqLoqc3yTcv8NSD0Pa1yJRf7k&#10;5FrFtud2DL7b0xbWE5BJ3NVvPFG5aUtM1Lyp4SvtcePOGQPS2qmPnNMhVfnh+x/0Z2s+uGXDl2d0&#10;/d1vHSkPbPpKTym/bj007b6H5MeEqn0dyZTqu1QdMTogNTXKT5zUH3w3/z39zlu5uc7JNCOVKiot&#10;6Omgp6fd8sSjgypem3bfcyu/d21NvVndysuDynrZ66F5Sw78sF9tPrko/Oblf22xVO2saW4pIscr&#10;dPz9Tzyq3oacU8GoQB4AAP/0SURBVKPFjZenmxey82vfKq9E6/G6lyk/Wa4Xdeu2rfqdbzZ/Y/13&#10;DLvw+lNOLYD70LSnPj7j5jt7nu7jk6jm51TVO+TpaZekOn0aVn54uf9oM/dZycsq0gK8MP157US6&#10;dQItm3GNaqxL7Lg69fQiPf13HZt9uXmjUrHx6x+69u+ofLX5e+Xg9/srL1y9XfR6ekOwixXldBWI&#10;xnuC/DSoX5Vd/TuP1+HOF2AuZ7jvL1/VP62CanSutAN9XwqKnYMiYBeBWkaMO9J3zji9yYHNG+UH&#10;q7Bu37xz/9LG96rv14O07wA2206cOKGX+Mr0gbmL8xYtest4xPI1kR9wRg1Q/vPxN36V1Ph8vX/o&#10;ObLjb/veef+9Z3xy/0PvSCceNgQQ8C5wsuKknqBdu3abNm/6ZtM3J086HoEusgLOXxVklJDXT6IA&#10;PqcC2CWy9edozgK8MGP8fPhh85cHzjlXvWhx2mq+SM/o2LWJ/JK6dcP+jp3P6dhVoleyo9JRmxmD&#10;Lb4EeE+Ir/amtgggEFKBWtEL1bbvf6kiA/2+rx7rk9q59L+S/thffv2TPPh94SdFTTr+Tv0tW1LV&#10;fLB9l3MdD1Z8s8WRUhI2Of10tR/ClqIaOVdUnC69vvXMnRNEz8S1Q9qJ4yeMwsj9E+Xqzbl48u1U&#10;yq7+tWbIVDtZ3f2g41be6UGn6pzeJ+MK6Zxf2ZUr6jW1urk1zgTjhVzZXu5enk7dLD396hf15rZX&#10;AdQ+m5UnwMnyk/rNTu8Y1jh7g2901/Pf+yeRm2fdfzZVZes+Q7eflVUfKzVelVHqfR0rrWz+POGF&#10;ad7KLimdXk1bF878j3LpxedoJ7bXF+lvf9dF+fL1Tw506Xh6hdz/YUPBQUW97/YyyflBq1+s2qXV&#10;rFPOyL8n1Hj/9/Ep45y+5lczp1M9LCcnV9rWOVcpCQIWFJAeWFEb13hGn5H3dNn8zMNPTNJuM5f/&#10;WDn3lV4k9Q1Tu53R5Ps8SfDMx8oVf+x5hucHf3d9RpOP56m5vfaDI2Wn9qkbctVHNlakVmVo5Nyo&#10;7x9/r+i7VEsQNROX5hh4Zbr+yL//9cbJE8e1W7lzmlq11FnM1L/Ra0fXQ/+waqajTed90CRjSCeX&#10;1tTx3co7Pfjw21+ryba8rmYl+VzcV2Yss0YdrWhuDZnqDWS8yhwN5+blWe1lbrzk20kk+oNnjTcE&#10;q7S7RU4/78Vo376dnuDrr7+S6z91U/tkVRly9kaqHauf/94/idw86+mzqTJb9xm6/ax0LonrqzJS&#10;GvH+KuaFGYtnmvo5pV2+5io33je+j6yYUf1qx92L9IwzT9934IcmZ6qJ5X7Rhm/0+x6ufo2PRatf&#10;rMZi+4b3XSsa7wnGGatfX3n/lHG5EjM+O2p+oITl5ORahdcUAgh4EUg4eOi/WqjIstvWN/66ssld&#10;I9NOt2wJo1mw3yY1eGfJsqsH9Pup9Eg0yxFPx8Y8nlo71urK2Wu7Fv1hRfbfv+p49+3y4433jc9K&#10;27VtVYF5Ydq48SJbdNNvCJEtFkcLtYAd3xNCeHLasfqhPgXIDwEEPAokfH/wsLV5tr45ZVWTO0b0&#10;IYDlrp3O+O3/vZ2/9Jr0/j/8ZPFApLXPMn9Kh7k/WqS1lgBnr7Xaw3NpfvhPzsyl+iSRZ1xm6hOQ&#10;z0q7tK2bcvLCtHHjRaTo/r8hRKRYHCRsAjZ6TwjHyWmj6oftFCBjBBCwcQCLxvMm0DjpN+9+UHDV&#10;FX0Plv6MVGQEMI+MM0cJhwBnbzhUyROBIAV4YQYJyO4IxJhAnL8nxHn1Y+xkpjoIhFwg4bsDP4U8&#10;UzKMmEDzMxstzl96bXr/vd8fithB4/xAmMf5CWDr6nP22rr5KHysCvDCjNWWpV4IBCYQ5+8JcV79&#10;wM4Z9kIgfgQSnpoxK35qS00RQAABBBBAAAEEEEAAAQQQQAABBGwnkPDW4vdtV2gKjAACCCCAAAII&#10;IIAAAggggAACCCAQPwIJHxX8J35qS00RQAABBBBAAAEEEEAAAQQQQAABBGwnkPDJmnW2KzQFRgAB&#10;BBBAAAEEEEAAAQQQQAABBBCIH4GEp//5QvzUlppaR6DWyZMTbx91+L+OxRNfWrCwz+8vsU7xKAkC&#10;fgmcPHlSUSrKy+X/y8tPyH/lJ9Tt+PEy2eTPMfX/y441bNz0hmuv8CtnEiOAQBQFtm7d+sUXX3z3&#10;3Xf33nuvUYyxY8e2bdu2ffv2HTp0kL+RKd6XX3758ccfL1++/J133pEjXn311X369Ln44ot79OgR&#10;jgIcPnz4hRdeuOeee8KRuck8Q4tvhRr5rHhCQoJzmoqKCp+7kAABBGJV4M3FH/x65FCiup2SmFi3&#10;bmJinTp168hWu3btOrVr1ZL/q6Uo8rahbrGKQL3iQcAICJisbMLu7w6YTGq1ZG8ufqfH+edZrVQm&#10;y7Nm3Rfdz7Nr4U3W0UuyI/89vHnrNgJYwUuSg0UECGBZpCEoBgKhElizZs3jjz+uR4u8bBLMmjhx&#10;YrjDWM8884xzBM0ojxx91qzQL8WzbNmy/v37y1GiFUAJOX7Ua2TytCSAZRKKZAjEgwABrHhoZeoo&#10;AvVOrS9/E2o5NjUcq38cVv+rPqB6JUg/GLtudm9vuS6M283ubUf5EUAAAQRiWOD111/v2bOnz+iV&#10;CMyePVv6YUn68GlI8MVt9EqOKB3BQntc6fQ0btw4PXoVrS20+FaoUbQkOS4CCCCAAAKxJ2DvAJZ9&#10;A0ByJtm38MGXPPZeSNQIAQQQQCA2BCRuNXToUL/qIuklzOTXLuYTFxQUeEp81llnmc/HTEoJxklI&#10;zkzKMKUJOX7UaxQmKLJFAAEEEEAgPgVqBR+MiFYOto4BaWebTG0Qt7f4fLlRawQQQAABSwvs3r37&#10;mmuucS6iDNMrKio6cOCAcbWza9eut99+W2ahck4mvZZklqVw1O3RRx91znbp0qV6SUpLS9PT08Nx&#10;xGjlaUH8aFFwXAQQQAABBBBwKxBQAOvz52++6Y/a7fl16kXUZ7Nvuu+dvRUVe3Mf0u9U2yqfDXWg&#10;y78W3fbezGee0W+vrD1oet/tS56Z/5kkP7jmFf1O6DaZmjNub6FTJCcEEEAAAQRCJrBq1SrnvBYu&#10;XCiTTHXt2vXMM880Hm/ZsqVEr2SOc5cY1ooVK0JWDs8Z9evXT3+yobZF4IgRO4T18SNGwYEQQAAB&#10;BBBAwH0Ay+8ZsL7LfWh6xZ0vv5Yttyeaf/e5moEaipH/a3JN1stTBzZxzdLxrN9H8rGD1MdsTGzr&#10;uzPf/rHn8LvvultuI9pvznllzUHP+26ToNWnPzqedxzlt91vuvvmC35r9oA+0/lReJ952TABr0YE&#10;EEAAAQQsKCDL/DmXyksXJwlpTZgwwTnxp59+asEa2ahI4NuosSgqAggggAAC4ROY/fx0T5lLDyw/&#10;+wHt/W5Py7Oa6Xs1vXZgN/WOFo7xePP+rN8FqDyQ6RjQwU9XbWl/9bDK8FOjC67spaxcvd1L3Ecd&#10;2lf5tPP90IWKfJAFjBLtHVeuKJCb86mw7OMlH3/wnuvJEb6TnZwRQAABBBAIVMBlBijvXZzOP/98&#10;5+O4jPVzKYLMJi7Tk8t6go41z7X/k+GK8ohM/PT999+7pDeSeXrc07rpMpJRVvFzPpB+FHnQ0yBH&#10;k8dyLrnM9e7FWJ51TmyyNUKIb7JGNQsmDSHN4dJMntrIS71Ee968ec4Oct97K5hUevjhh11OoZon&#10;j8msSIYAAggggIAFBZ6Z9sjPP//89NS/uS1bLb+nYTrvop6735j17l6nHfWcJY71+bzhk97bp83r&#10;tC8vc/iNtwy/MfPdbyufrXrwluH/XK+m3/vew2oauc37IoDZoMz1wDq4bevBDm3bOAWfGrVr1/jH&#10;n9Q+WNs/mP7yZ47OWPp9+fvOVuXHNfOnP/e+xLi0eqm7Gim1O2vff276dLm9uvYnR74H176qPfLc&#10;9Pd3mIhzOfL1M3job7AxKulPnixfXvCRfuiPlrxbdkzdXEpiwdcJRUIAAQQQQMBF4Msvv/RiIuEt&#10;lw98t4klviDBC5lNXOZ6d1lPUGIl8ogEmJo0aSLxjuD9JcOkpCRZQtH5QPpR5EF5yszSip6KMXfu&#10;XOMpCTZ5ipvI486hKOe9/KpgSPDNH1Fm4JIAkzSENIdLMxltJAl8RotkOn8JMIn26NGjnR3kvtEK&#10;AS9bKdEr5zipPpTVeXyr+fqSEgEEEEAAAQsK/O2vk/9XuU156P6aJax1Ugb/+Xc779acpy5cc+8t&#10;w2+au86xrxp80jKpvPP53ElvnnXXKy/kvDKmYs1qx7Py4JoLp6oPvnBXRd47e0+uy13UYqL6z5xX&#10;bu3mbzG02JK5TWn82yTXa8yDB/W4lXMm6v3Wl42/qp3SuPuw8bcPaF0tgZFSJsQ62O728eNvv7LD&#10;T6vWaOGq7R+8vKWd7KI+qKz5tDKq5bl4WuFj8NbrkrTjx4+XHS/7MP/d/HcXHztWduzosfSrMlwq&#10;a8GXCkVCAAEEEEDg6aefdkaQeIH0nAqGReIdt912m5ml/STeIYcL5liyu8sM9DVzkwQBH+Wiiy5y&#10;znDjxo1uS+vyuMteXioYcnzzmBJ1atWqlUvcqubukkAiXF4ia2Ir0/n7PK6EMgNoBQlxEr3yaUsC&#10;BBBAAAH7Ctx/953S98p5u3f8n12qE9Ak7hVN0/+2YN7jN3z77J9e0GZxVzN1hIO0O3u/+/bsG67s&#10;pj7U5MrreujPyoPK7rcm/+m2EX+67dmVe777rqLpWS1WTZ/yruus7+aiUqYDWNKF6uBP1UNKJxWJ&#10;aWkTWmkcjgMa970/KPt2v0iLbbVp2075Uc36px8PKgfXLpj5j5kz//Help8csTFv9dAPG5O3tH6X&#10;lx2VTlfyv6NHj/16dcZgN9W076uKkiOAAAIIxK7AxRdf7Fw56a8kPaek/5SX8XfeMTIzM813epLw&#10;hBwoMF2XvjleMpGjBBA9kQxlMnvnbAsKCtwexeVxl728FCzk+CYlJXplJupk5Jaamuo2hmW+CSQr&#10;aQXpz2WyhJJMOm1JiNNIT98r83SkRAABBBCwhcCdY291iV7p/xxz683O5a/ld8cno79Wk6tGD265&#10;5nPphaWOBlSjNcYdPaLlSFn5rPrgxX9+8eW5+u228yqaXPXXF18eXfH8qJHDXvjCv25gkrl6CDNb&#10;Upu2jbfscJ7y6qft2w42bqR1ynLOxLjv/UF3z8pj7Qfceec4/Xa5Ft7yuqmZxGT4SqvUUQldVW5u&#10;q2mLlxCFRAABBBCIN4EePXqMHTvWpdbSf0offyeRLIkjeB/a5ryvRKOc+15JD6MtW7YYVwcHDhxY&#10;unSpy1KGK1eu1HMwkrkUxvniwnhKQjAuM3DJ+omSv55Y7sg/nfORxLKL8Yj5YzmPB5RMak6qJY84&#10;l8Sv8YMhxDdfIxk56BK9khaRdnHWq9lMEsOSHZ1JazaB1N25ueW+Sxcz6c9l8lySGKh02nI+3PPP&#10;P8/IwXh7d6K+CCCAQGwLPDf7xX/Mzf6n3OblzJLbC/Nny+3Fl+e8+LJzxf3vgbX+nff36RcGe7/4&#10;dHeLZk2dw0COS64mzc7a8+Z769VE+957a61+HSYPKivffs+1v1WT9Eeyrmv53Xd+98NyvrzzGixq&#10;dN5F7be9/8FOR6LtH72yRulxQbL6z6RGvz2oTYYlowC3bzNydBejqop11XxWslG2flo5mZav4JX6&#10;vOnCm8nMWmn+tfDVY7/qHbDU24tz/lmzfLH92qN2CCCAAAL2FcjKynIJKhl1kWiUxBEkeCGTHEl3&#10;G5/dsubPn2/sK8GLe+65p3379sYjEoDo16/fI4884my1ffv2AOhmzJjhvFdRUdGQIUOMAIfckX/K&#10;g85pXHYxeVCX8YAlJSUuO7o8Yn78oJ5PCPFN1mjq1KnOKR966KEFCxZIuzjryT/ffvtteco5pcuO&#10;LlEw0R41apRzc8t9OQFcInr//ve/fZZTglwuI0Ml85YtW/rckQQIIIAAAgjEnoD/AayuzfY9NHzM&#10;bXKblHfWXQ+l6wEsx6p9lXe6jby919rn1WTzlIu6O57tNvKRPyhvTdL2HT5GBh+un6Pfz3yrxdVa&#10;Pn5tamOYHIXX+rKx6coHzz8/W73lK+m333B+I23fRud1b789X3t8u9LW0SmqdZt2Bz999fnZH+xQ&#10;O485Hqx5R3Y3Hmx96Y09lDWvafnrO/rqX6XtGnu3ha/kyLDBX4/9OvRPI/40/FaJYJWVHfvHs393&#10;rWnsvZKoEQIIIIBATAhI5EImxnaJVtSsmfQz0rtlycxEnib2njZtmsQapPeT9Oq6/vrr3fK4jLAz&#10;M1uWSz4S4HAepSiHcztqTx507oclu5js/uN8OJecP/30U5fCuDxifvygnk8I8c2cjDLBmTO4BC6l&#10;V5SnpScl1Ogc2ZQdjfnRXAZ+SrDSU8VvuOEGyUQSSK8u6ZPlc9YtaSMJmDrXRc4of1XNUJAGAQQQ&#10;QAABWwgkfPl1ULOTRrGSHy1fcW7HDlEsQDCH3rB5y7kdOwaTgzX3nf/S3JPl5SNHVa2u/dzMpytO&#10;nrxr4n3OBT5x4vjmrdsm3j7q8H9/1h9/acHCPr+/xJqVolQI+BQ4eVJm1qsoL5f/Ly8/If+Vn1A3&#10;WdFANvlzTP3/smMNGze94dorfOZGAgQQsIKAxA4kSGEyorR69WoZARdYsaU/l/OOejdtY/P+rCST&#10;CJrz7Ei7du3y1D1HAm0yB7mRs8SzpGeWX8eqeTgvpZXeRtILKTCTUOF715MBoc5D86SblafOd3ot&#10;XGbLMgBdmkAiU859r8wLuJRWhjHKCgDO0UmiV+YxSYmA3QXeXPzBr0cOJarbKYmJdesmJtapU7eO&#10;bLVr165Tu1Yt+b9aiiJvG+pm98pS/ngWqHdqfal+Qi3Hpp7N+jld/a/6gMqU4H8PLL96SYUzsRQ/&#10;nNmHN2+18L67afnsx2W5BDffMmrEqLHOVbtj/D13TvyLS2Xj+SVK3RFAAAEEbCEg/VxmzZolwQi9&#10;C5X3MktvLL/mX5e5oqT/jsQmAptP3bkwLpMxeRlc5jJr0nfffRdAQ7iMCnRepdFlxUZ/xw86Fyas&#10;+MaBvv76a5eDegdp27atcwJj9y+++ML5cecoYQDCxi4u0atgsmJfBBBAAAEEYkMgYf1Xm21ak6X/&#10;+aRzh6q5JOxVi41btnaxbeGDpy4vL6cHVvCM5GAdAXpgWactKAkCYRKQ7ks7d+786quvJOrkaWHB&#10;0tJSTwPQ9N1liigJG3kfOOZvD6yAf3uX3kbS58iZy2dvLz2xTMlkCDh343Lp0ORSkWDaJWD8IHu3&#10;1Syz2wxNuvkU8NmUEkiVoKrPfEiAAAIxIEAPrBhoRKpgRoAeWOHtORWq3KUtLdd7KoJdwsycyqRB&#10;AAEEEEDAOgLSfUkGCcqYOAn6yDA9t8PN8vPzXQosPa0k1iMRH+mVI720ZMCaz2mPIlZlT2E4nwW4&#10;8cYbjTTLly93e9+v9Qd9HjEwfJ/Z2i6BDGh1Xj7SduWnwAgggAACCAQpYO8hhDYOAsXoEEKTQbAg&#10;z1p2RwABBBBAIIoCMkxP777kMte7czRHiidD6oYNG+bcX0kvs+wl8R19Gm/ptBXFigR26PPOO8/Y&#10;UUIq+hz28td5vrBgxg96L5VJ/MCqZsG9XIavyvKREhW1YDkpEgIIIIAAAhEQkLnf7LsYnp2LLu4n&#10;T8btLQJnNodAAAEEEEDALwF9Xirp4fLMM89I1MlMmMClO5VzBEcCOh06dHDu5aR33ZKu3LKenfTk&#10;6tevn0z17WnIofmSuwQ4/Ooqbv4oziml2M6TnW/cuFGe1f/qmzzr70p5ocU3WS+X+KPLbGI1M3FJ&#10;YOzu0gSeVqU0WSrnZDJCU8YMOucvZ1TNjn4B5MwuCCCAAAII2FEg4bP1X9mx3FLm5avX2rTkFFsE&#10;ap086bIKYe9LLkYGAZsKeJ4D67i2CKG+CmFZ0umsQmjTFqbYcSHg0lVKekhJjMlnzT3Nf2R+ccAg&#10;52mScJtzHM3LKoQB16Xmjs7TXUkcR0JyMhv9o48+qqesub6hz0OHFt84XGhXIdRHgxqZe1qF0Mta&#10;gRKnk055ffr06datW4sWLWRgqXME06W0xjKOEleVYKizYTCt7LMtSIAAAlYQkDmwfvnvT9oihKck&#10;1lX/YxVCK7QLZQi5wKn1T5M8za9CmPB5UbUVWEJeIDKME4H/HvmfXzUt+rKIAJZfYiS2sgABLCu3&#10;DmVDwKSAS8ip5hznNfNxiSw4z7HtEpHxNKN5zdiEv5O4y+qHMruWUTYj6mGy1s7JzE9G7lJsiae0&#10;atXKyEqGRkovLb8KEFp8kwGsL7/8MjU11UgsLb5gwQIvfeJc2tSIIrk0wdNPP33PPfe4rb707+vf&#10;v7/xlMuk7F78XXy8HMIvdhIjgIBlBQhgWbZpKFhoBfwNYMkQQjYEQiDQpMmZcmvarGnzs5q3OLvF&#10;2XJreXZLubVq2Upuya2S5ZaSLLcU9ZYSgkOSBQIIIIAAAqETcJm2SbrbSK8iLwMJZaSYyxDCgQMH&#10;GsVxmSJdYhw1Syo5TJ8+PcgadOrUyTmH0aNHuz2WpJF4jYRgpMeWhFEkAmVmjKSnsrmMIvzXv/7l&#10;HAbyN3ol+4YW3ySpjHN0GZ0ngSFPLHIyOLeppJTZuPQDuTSBnBVup1qX5pYZrJzLdv3115ssqow5&#10;dR62KYeQ1jS5L8kQQAABBBCIGYHQBLCMCRekGwJbrAoYrRwzZz8VQQABBBBAwBCQcIbLpEgyJk4G&#10;fEnYwmXyI/mnjKGT8V/OEQ2JL/Tu3dvIzWVeJOkkJUENIzhi5OA8bVZgbSE9hmR2Led95VgSpZIQ&#10;lfGghE6kqNLbSP5K7EM6AcmQtBdeeMHliM4hEnlKD4TJvm4nh3Jei9A5kOf8uPkahRbfOK7PGk2c&#10;ONG5kHqLS0sZ81jJHfmnBP6MAZJ6eklm7FizCUTYpQkk3nTbbbe5nDDnn3++eaIHHnjAOXHwZ475&#10;Q5MSAQQQQAABiwgENYRQ7+WuxzXU/9P+pz1gkdpRjNAIJCRIPmrHdu0/x+Z4qPII/vb9y83LZQhh&#10;aJqHXCwgwBBCCzQCRUAgBAISrXCJMpjP1GXmI5fBYubzkXUJvcyL5Okay3kKKjPHksiOBLDOPPNM&#10;58Qu02kZT7md06rm4Ec9fQDjB/UdQ4hvlNxMjZzn8zJDJ2ncznLlbxOsXr26R48ezkf0OYTTpTom&#10;p2kzWSmSIYCApQQYQmip5qAw4RPwN4wQeA8sI1ildTgqP1Fefvz4iePHZb5iuckmkxZziw0BaU1p&#10;WNlOSCtLW0t7E6oM32uYnBFAAAEEoiUgAR0J67h02zFTGAlGuKy7JxPAu/TncpuPdNRySRbYyD6Z&#10;Rt3M4fQyuI1eyeMXX+x+NZXvvvuuZuFdRhEaOQcwflDfN4T4RmnN1GjIkCEuXdi8tLjQeZqj3a8m&#10;kJigS/TKzGkm0VXnk1MGJAZ2tpg5FmkQQAABBBCwoEDgPbD0jldqOEP7z9i0R9X/LFhbihSAQK0E&#10;9T/ZahtbrdryX61atfW+WHqe/oZO6YEVQFuwi2UF6IFl2aahYAgEJmC+V47MhSQzGRnTIbkczlMP&#10;ID2ZxE0kHuEyBbhLtxqfvXKcj+iyTJ7bukuBJQ7iaapyt92IPM1nX/NwAaw/WLOQocLXczZZIxkm&#10;KTN5uUxq5lI273R6Yp9NIJiSj9swn5m2dunZFxLwwF4j7IUAAmEVoAdWWHnJ3DoC/oYRAgxgOaZD&#10;kvBVudr3Su15dULtfyX35d9a/MrRScc6NJQkAAE1QCWhqoRatevIf7Xr1K1bt478V1fuyyZPGTEs&#10;t2fenOenj73z7soBiOowRCmDFvFKIIAVQHOwi2UFCGBZtmkoGALBCMi8RZs2bZL+R8uXL3eevUj6&#10;OknEqk2bNp07d3YZhVfzcDLU7osvvpAcjEmL9PiFTJilR5Fk6JxMp2XsKJlLXx7jn2aCGs4HlS45&#10;UuaVK1du377dOKIETfr06dOtWzczBZYQSUFBgT7lk76j9GNy213IpeSSPuDxgzXdQoKvZ+tXjTZu&#10;3Lh+/XrnFtfbq3v37j7bWj+c0QTOmUiz/u53v5Pp3l166jlX3GRbu4TkjMUQgznV2RcBBKwmQADL&#10;ai1CecIkELkAlmPk4IkTx8uOb91RImMHZejgCQlfyTgzLXolMawwVZJsIyagh6iku1XtOnUkhFU3&#10;MbFu3cT2bZLrJtaVB+RhNbqlhaVqnnnPPKFe+8r2l8l/1WbQIoAVsXbjQJEWIIAVaXGOhwACFhBw&#10;CWB56qhlgZJSBAQQQMBmAgSwbNZgFDdQgQgGsLS+VxK3Onbs2NbtxXeMHh5omdnPTgLPz53fvm3K&#10;KaecIpEs6YdVS/phuQtgPfLXyc61mvLYkwSw7NTMlNVPAQJYfoKRHAEEYkHAZbgcw9lioVGpAwII&#10;WEOAAJY12oFShF3A3wBWEJO4K9LFSoYQntRnbg97zTiANQTUfnbHj6uTuUs/O8X9epP3333nz9W3&#10;e8f/2RrFpxQIIIAAAgggEAIBGSg3b94854zOO++8EORLFggggAACCCCAgAeBAANY2hxYij6JuzoH&#10;VvkJhONEQBsjqq5FaJwDLhW/c+ytLtEr/Z9jbr05ToioJgIIIIAAAjEpIGMG9XrJlOcyM5TzvGCy&#10;nGLA6w/GpBWVQgABBBBAAIGQCwQ4ibvW9+pEWdnxo0d//d/P/9uybfuke+4MeeHI0IIC0555rkO7&#10;tqf95rR69U6VGbFkYneZBkvK6W/fPyZxt2DjUqSABRhCGDAdOyKAgI0EXGYZdy55UVGRl+nJbVRH&#10;iooAAghYQYAhhFZoBcoQAQF/wwgB9sCSmkgPLPWPdMKqOCkdcvyq2/aZF+ur1yUkjMn3a8+aifPH&#10;OOdhJmdJc/HM7T4PazKZmk9VGZyOn5Bg5ihGMTwczulhzwWq+YzzI35UxCeKoqhjB6XN1ebX/rAh&#10;gAACCCCAQHwLyBJ7RK/i+xSg9ggggAACCERCIPAAlh7D0lcbDCCS0WvGNtlr24yNj0osyRH2UQM+&#10;EgvSN1mzWf3r9JDEuoz4UNXjA+e6ODnn7Ijd6AEmR9Zj3tN2qJmVekRP8TSnEhpFVNPqeVaVoe34&#10;le+PVka/r1atlx7acq2Oc1Y1m9j12bZX3qBMeEqN8m1/703lhivbVuZYdfQER42qFUxRVk1oVy1A&#10;6P24pk82o8WJXpk2IyECCCCAAAIxKyDRq0ceeSRmq0fFEEAAAQQQQMAyAr4DWAc++Nv420frtwUb&#10;XAquzYOkxbACq1Hb9p1XfbMt/6kJq9T9V+mRGolAqdGfG+ZXvD9anlXSM0ZruW/cqnab0p9V98qb&#10;qwaKJF7kbtNzdn1G3WHOlZWPumS18qHOnmpRrYRO5fFeBj03l+q4VNb1iNu+EYrR768c39bxTNvx&#10;D42emyfht6cmdH5IHq2uocXKKmtUA0pw1F21zcdxTbefHq/Ue2CZ3omECCCAAAIIIGB7AZn3yqjD&#10;1VdfPXfuXBk5SPTK9u1KBRBAAAEEELCJgK8A1oYXH3/7W+WiP8/8x9+uOkv5fM7fPjoQyppt37qx&#10;1zntJEeJw0hYSr/fuX1l8EaPvIwZqGjPGgeW4JTPQhg5S0q57ym9maz0fY0S1iyP98K4VMelsq77&#10;ps9Ro04DnYcfSlxqbt4YCddlpLvTMHLwWTBnZJ+AJEAAAQQQQAABBJwF7rnnnsqfLivefvvtUaNG&#10;MXKQMwQBBBBAAAEEIibgI4C1Yf1aKcoF3VIVpem557dQlG/3hyiApQ9wa6f1KlIjNAMd92vWvN05&#10;veTZ4W/WCPVoezkN33MkcM5Z7Yc1oV3NfWseRY0ZPeoa59KzkuGKziV0Lo/+eM0yeGk/75VVRzZq&#10;AxKdw17qLnP1+JXiSaPmU2rhBzr2kmd9HDdiZxwHQgABBBBAAAEEEEAAAQQQQAABBPwU8LEKoYwf&#10;dPTAGp6q3z/rmr/dd0VTmcj7xAlZhfDYL7/88vORI5u3bn940t1+HtpKySVs1E4dxih9lOaoYSI2&#10;jwKPTPt7x/Ztf9OgQf369RMTT6lTh1UIOVsQUFiFkJMAAQQQQAABBBBAIFQCrEIYKknysbhAiFch&#10;bHLFaBk5qHz6T5kAS41kxeomc69rfeKJXsVqC1MvBBBAAAEEEEAAAQQQQAABBBCwr4CvObCUppc9&#10;MHfmP9TbrRdJNVt0S21q39pScgQQQAABBBBAAAEEEEAAAQQQQAAB2wn4DGBV1mjDiy9+qigXXXNZ&#10;E9vVkQIjgAACCCCAAAIIIIAAAggggAACCNhYwGcAq2jB7aNl/OD4OWvVtQiHp9q4rhQdAQQQQAAB&#10;BBBAAAEEEEAAAQQQQMCGAj4DWKnDtPGD6o3olQ0bmCIjgAACCCCAAAIIIIAAAggggAACdhfwGcCy&#10;ewUpPwIIIIAAAggggAACCCCAAAIIIICAvQVCGcDq27dvAltMC9j7ZKf0CCCAAAIIIIAAAggggAAC&#10;CCBgT4FQBrAKCgoq2GJawJ4nOaVGAAEEEEAAAQQQQAABBBBAAAF7C4QygGVvCUqPAAIIIIAAAggg&#10;gAACCCCAAAIIIGBJAQJYlmwWCoUAAggggAACCCCAAAIIIIAAAgggUClAAItzAQEEEEAAAQQQQAAB&#10;BBBAAAEEEEDA0gJ+BLDG3z7a0lWhcAgggAACCCCAAAIIIIAAAggggAACsSjgMYAl4SrjFosVp04I&#10;IIAAAggggAACCCCAAAIIIIAAAvYQ8BjAmvmPucZNqiLBLPknnbDs0aqUEgEEEEAAAQQQQAABBBBA&#10;AAEEEIghAW89sPS4lX4zqqz/c+KdY2MIgaoggAACCCCAAAIIIIAAAggggAACCFhXwFsPLCm19LrS&#10;/7rcmf7cbOvWiZIhgAACCCCAAAIIIIAAAggggAACCMSQgI85sPTolUsPLD2YxYYAAggggAACCCCA&#10;AAIIIIAAAggggEAEBCSAVeH2NvMfc+RW+ZSUpEILY0li9X71WwTKySGsJlDztAm+hO5PRU+nKI8j&#10;YDEB/b3R+R2Sd8vg3xbIAQEEEEAAAQQQiE8B5y9HNa8wa15n8mUKATsK+Pfq9tIDa8z429Wbnp/c&#10;kXiW8U//DkJqBBBAAAEEEEAAAQQQQAABBBBAAAEEAhWoVVGhuL3NeH6OfpNnZdPvyF810uuyS6DH&#10;Zj+bCqhx3RqnTfB18XQq8jgCNhWQ/lhVJddeNWwIIIAAAggggAACCJgRcP7OVe2q0sP3d5teMFPs&#10;OBcw81pwTuOxB5ZzIj1upW/O9/09GOkRQAABBBBAAAEEEEAAAQQQQAABBBDwV8BUAMvfTEmPAAII&#10;IIAAAggggAACCCCAAAIIIIBAqAQIYIVKknwQQAABBBBAAAEEEEAAAQQQQAABBMIiQAArLKxkigAC&#10;CLgVmDJlSgIbAggggAACCCCAAAKeBf71+itcSyOAQE0BAlicFQgggAACCCCAAAIIIIAAAggggAAC&#10;lhYggGXp5qFwCCCAAAIIIIAAAggggAACCCCAAAIEsDgHEEAAAQQQQAABBBBAAAEEEEAAAQQsLUAA&#10;y9LNQ+EQQAABBBBAAAEEEEAAAQQQQAABBAhgcQ4ggAACkROQSdwr2BBAAAEEEEAAAQQQ8Cxw/ZA/&#10;Re7ylCMhYB8B2wSwGjVqVFpaah9YSooAAggggAACCCCAAAIIIIAAAgggEBoB2wSwJHp1++23h6bS&#10;5IIAAggggAACCCCAAAIIIIAAAgggYB8B2wSwhHTRokVr1qyxjy0lRQABBBBAAAEEEEAAAQQQQAAB&#10;BBAIgYCdAlhlZWWjRo0qLCwMQb3JAgEEEEAAAQQQQAABBBBAAAEEEEDAJgJ2CmAlJCTs3bv31ltv&#10;HTRokEyEXFJSYhNkiokAAggggAACCCCAAAIIIIAAAgggELiAnQJYMn7wp59+atmy5Zdffrl06dKL&#10;L7448HqzJwIIIIAAAggggAACCCCAAAIIIICATQTsFMC68MIL69Sp88gjj7z11luXXHLJ999/Tycs&#10;m5xmFBMBBBBAAAEEEEAAAQQQQAABBBAIXMBOASypZf369Tds2JCamjp16tSGDRs+99xzgVedPRFA&#10;AAEEEEAAAQQQQAABBBBAAAEE7CBgswDWaaedtmfPHh120qRJOTk5EydOlPmwZGb3oqIiO4BTRgQQ&#10;QAABBBBAAAEEEEAAAQQQQAAB/wRsFsD685///Pzzz8+bN09qeccdd7Ru3frTTz+V6NXIkSMHDhyY&#10;l5fnX+1JjQACCCCAAAIIIIAAAggggAACCCBgeQGbBbAeeuihF1544fbbb3/jjTfq1av32WefDRs2&#10;LC0tbfjw4RdccMFf/vKXoUOHShiL3liWP/EoIAIIIIAAAggggAACCCCAAAIIIGBWwGYBLKnWH//4&#10;x1tvvXXy5Ml6FceOHStDCGV7++23O3XqtG7dOnnq+uuvl/CWBLNmz54taxeaxSAdAggggAACCCCA&#10;AAIIIIAAAggggID1BOwXwBLD6dOn7969W2Zzd/GUGNbLL78sEa4WLVokJycvXbp01qxZf/rTn84+&#10;++z9+/dbD58SIYAAAggggAACCCCAAAIIIIAAAgj4FrBlAEt6V51++ukzZsyoOVSwR48e0huroKBg&#10;8+bNMj2WzI31+9///pdffvnrX//qG4MUCCCAAAIIIIAAAggggAACCCCAAALWE7BlAEsYJSC1cOFC&#10;mfcqISHh3HPP3bJlS01b6YQ1YcKE7Ozsf/zjH/n5+bJkofX8KRECCCCAAAIIIIAAAggggAACCCCA&#10;gA8BuwawZDnCX3/99ccff5TOVk2aNOnZs6eXig4ZMmTMmDETJ04cNGiQ9NsqLS3lvEAAAQQQQAAB&#10;BBBAAAEEEEAAAQQQsIuAXQNYum9SUpIsQfjRRx8dOnTIu7gsX3jxxRdLyueff75169YyubtdWohy&#10;IoAAAggggAACCCCAAAIIIIAAAnEuYO8All+N9+6773777bdPP/30hRde+Mwzz0hIy6/dSYwAAggg&#10;gAACCCCAAAIIIIAAAgggEBWBGAlgyUxYBw4c8CkoPbYyMjI++OCDRx555Lnnnqs5B7zPHEiAAAII&#10;IIAAAggggAACCCCAAAIIIBBhgRgJYNWpU2fjxo3m7WRWrFatWt1zzz3mdyElAggggAACCCCAAAII&#10;IIAAAggggEBUBGIkgNWiRYt///vffgk+++yzW7dubdasWZ8+fYYOHTplyhQmd/cLkMQIIIAAAggg&#10;gAACCCCAAAIIIIBAZARiJIB10003LVq0yC8ymf39X//6V3Jy8po1a15//fVHH3101KhRfuVAYgQQ&#10;QAABBBBAAAEEEEAAAQQQQACBCAjESADrwQcfPH78+GOPPeYXWY8ePVavXn3s2LGKioqFCxe+//77&#10;+/fv9ysHEiOAAAIIIIAAAggggAACCCCAAAIIhFtAAlgVobiFu5w+8q9Xr15BQYEEsL788svAinL9&#10;9dd37ty5Q4cO11xzzebNmwPLJG72cnvOBF/7kJyKZIKANQXkBSIFY0MAAQQQQAABBBBAwKSANS9r&#10;KRUCIRQw+VpwJIuRHlhSm9TU1KuvvvqGG27wD8AptaxOeOmlly5ZskRGF15xxRV5eXkBZ8WOCCCA&#10;AAIIIIAAAggggAACCCCAAAKhEoh0ACt/5sztHsqen58fZK3eeOONPXv2zJ8/P7B8kpKSZCKtsrKy&#10;O+64o6ioSKbE6t27N4MKA8NkLwQQQAABBBBAAAEEEEAAAQQQQCBUArUqKpRgbo4BiP4U570xCQkJ&#10;F188Mz9/5pgxF8v9MWO0Rx7Ny6v65xh51mOoy8vRpPPU448/HuR6gg899NCBAwdkivfvvvuuS5cu&#10;/lQuPtJqHQZdTpvgax7Meci+CFhKQH9jVIskLwztjuNv8K8TckAAAQQQQAABBBCIBwHjGlIuJCsH&#10;bFnqipfCIBC8gL8v5Uj3wFLLl/F+xfsPPdQ+L6/9X87Ry6s90tnxD+2fGfLs+Lb+1kZRXnvtNZkP&#10;65xzzpGFBY8ePep/BlV7SCzs66+//vXXX2fPnh1MPuyLAAIIIIAAAggggAACCCCAAAIIIBCMQKQD&#10;WOnjx49PT1fSZZszJ73t+JWyAKDcUR+ZM37OHMc/2818VMlID6ReMgxQ5nHPyMiQbl0NGjTo1q2b&#10;DAYMJCNtH4mFZWdn33PPPQwkDNiQHRFAAAEEEEAAAQQQQAABBBBAAIEgBSIdwDJXXAlszQkofuXI&#10;/p///OfatWsfeeQRmRJr7Nix5g7qPpWsTtiiRQvp0iV3SkpKgsmKfRFAAAEEEEAAAQQQQAABBBBA&#10;AAEEAhCwZgArgIq47tKxY8dJkybJROy7d+8OMjtZnbB///6FhYUyH5aEseiNFaQnuyOAAAIIIIAA&#10;AggggAACCCCAAAJ+CcRsAEtXuPTSS3/88Ue/RGomTk5Olgndf/jhh+eee07CWJ06dXrppZeCzJPd&#10;EUAAAQQQQAABBBBAAAEEEEAAAQRMCsR4AOviiy8+ceJEqPpMjRgxQsJYf/3rX++9997hw4evWbPG&#10;pDLJEEAAAQQQQAABBBBAAAEEEEAAAQQCFojxAJbMwt63b18Z+ieLEgZs5LLjxIkTv/jiiyVLlsi4&#10;wsceeyxU2ZIPAggggAACCCCAAAIIIIAAAggggIBbgRgPYEmdFy1aJGMAZfFDmYtdYk/BLEpoCEqG&#10;Bw4cyMzMfPzxxzmxEEAAAQQQQAABBBBAAAEEEEAAAQTCKhD7AaykpKTPPvvsjTfe+PPJk61atRo0&#10;aNDRo0dDYnrffffVr18/JBGxkJSHTBBAAAEEEEAAAQQQQAABBBBAAIGYFIj9AJbebGlpaVfs2zdh&#10;woT7779f+mGFqi0//vjjcePGlZaWhipD8kEAAQQQQAABBBBAAAEEEEAAAQQQcBGIlwCWUe2xY8fK&#10;/dmzZ4fkVOjatasMTpQYVkhyIxMEEEAAAQQQQAABBBBAAAEEEEAAgZoCcRfAEoKpU6dmZWWFaiDh&#10;kCFDJKtp06ZxeiGAAAIIIIAAAggggAACCCCAAAIIhEMgHgNYMitWRkZGTk5OqEBzc3MPHz7crFkz&#10;6Yq1efPmUGVLPggggAACCCCAAAIIIIAAAggggAACIhCPASyptsyEJdO6l5SUhOokkF5d69evlxGF&#10;Mkl837598/LyQpUz+SCAAAIIIIAAAggggAACCCCAAAJxLhCnAazk5OTs7GwJNoVw/vWmTZvKBFub&#10;Nm3KzMycP39+p06dRo4cOWPGjMLCwjg/yag+AggggAACCCCAAAIIIIAAAgggEIxAnAawhExiWKmp&#10;qeHoKiUrHsqgQtn69Omza9cumW8rISFBglmhmnUrmPZmXwQQQAABBBBAAAEEEEAAAQQQQMB2AvEb&#10;wJKmkgUEZ86cGaY269ix44gRI6ZPn15QUFBRUSHBLOnwRQwrTNpkiwACCCCAAAIIIIAAAggggAAC&#10;MSwQ1wEs6YF17bXXDh06dP/+/eFuYwlmjRkzJj09PYQTb4W7zOSPAAIIIIAAAggggAACCCCAAAII&#10;WEEgrgNY0gBTpkzp3r27TLteVFQU7vaQpQ9lrnf6YYXbmfwRQAABBBBAAAEEEEAAAQQQQCDGBOI9&#10;gCXNOWHChPz8fOmHFYHxfT169JAYlhwrhJPHx9gZSXUQQAABBBBAAAEEEEAAAQQQQAABFwECWCqI&#10;TOh+//33jxs3LgLnx4ABA/SxhK+//noEDschEEAAAQQQQAABBBBAAAEEEEAAAbsLEMBytKDMUSWj&#10;CCMwkFCOJzGs7OzsxYsXy+qEEsmaNm3a5s2b7X4mUX4EEEAAAQQQQAABBBBAAAEEEEAgTAIEsKpg&#10;Z82aNXHixAgMJJRDyhqFCxculNUJZSXEw4cPy8RY0v9ryZIlYWpmskUAAQQQQAABBBBAAAEEEEAA&#10;AQTsK0AAq6rtZIKqPn36SH+oSDan9MaSWbE2bdrUtWvXmTNn9uzZk95YkfTnWAgggAACCCCAAAII&#10;IIAAAgggYH0BAljV2kgmdJ8zZ05kOmG5nBxjx46VueSnT58+cuTInJycwsJC6589lBABBBBAAAEE&#10;EEAAAQQQQAABBBCIgAABrGrISUlJMrhvzZo1EaB3ewjpBSZhrOXLl2dlZckMWY0aNZJ4lkz3HpWY&#10;WrQQOC4CCCCAAAIIIIAAAggggAACCCDgLEAAy/V8+OMf//jGG29E8SyRIJpM8V5QUCAzZBUXF8uo&#10;RpnuvVmzZjI/1/79+6NYMA6NAAIIIIAAAggggAACCCCAAAIIREWAAJYru0xKZZ3J1CWYJcsjynTv&#10;+/btq1evXt++fWV0YVROFA6KAAIIIIAAAggggAACCCCAAAIIREuAAJarfHJyctOmTa02BZVEr2Su&#10;99WrV8voQgljRXGQY7TOVI6LAAIIIIAAAggggAACCCCAAAJxKyABrIrgbkInOcTUJiP4ZOYpmX/K&#10;agsC6qMLMzMzZThhSkqK/JVAW6gKKX27THfv0lvc5cwJ/hwI8lRkdwQsK2C8XoJ/mZADAggggAAC&#10;CCCAQDwIuP3OZdnLXQqGQGAC/r2W7dQDSyY1D2bbpygmd+/UqVNJSUlpaanc8bnLuz5ThDqB3gNL&#10;Sjhjxgy5b6aQZoogMTvZJC4WqoiYf2ciqRFAAAEEEEAAAQQQQAABBBBAAAEPArYJYMnIPpnUPJjt&#10;Kj93/s8553yuKC63LWlpLtm0T0urmczfR2pm62dhK+68887TTz/d372c00vHroyMjNzcXFmHkdcL&#10;AggggAACCCCAAAIIIIAAAgggYB0B2wSwZD2+INW29u27LiHB/O3Ub74xc8T2BQXnV1QEeZNMzBzL&#10;S5pnn332hx9+CCaTSZMmSfQqNTU1mEzYFwEEEEAAAQQQQAABBBBAAAEEEAi5gG0CWMHXPEyRpvwx&#10;Mj7v4pkzxwRfwujmIPPER7cAHB0BBBBAAAEEEEAAAQQQQAABBBBwKxBHAawwnQHpc96fMWN++/YZ&#10;WiRLDWZdfLH8HZMfpuORLQIIIIAAAggggAACCCCAAAIIIBBnAgSwQtfgGe9ve19uN4QuR3JCAAEE&#10;EEAAAQQQQAABBBBAAAEEEFAIYAV/EqSPH982Xdvk/9qmj1+5UuZGn5MefMbkgAACCCAQWwLdunUz&#10;sywsaRBAAAEEEEAgTALyWRxbFxfUBoE4EiCAFUeNTVURQAABBKIrUFRUFMxyseyLAAIIIIAAAkEK&#10;yGdxdC8GODoCCAQsUKuiQgn+FvDh2dGOAm5PmOArEvx5SA4IWEJAqfGmqj3ChgACCCCAAAIIIICA&#10;SQH1stbDVaUlrnhDEUagIgiYfDkYyeiB5a8Y6RFAAAEE4legtLQ0fitPzRFAAAEEEEAAAQQQiJ4A&#10;Aazo2XNkBBBAAAG7Cch0h/v377dbqSkvAggggAACCCCAAAK2FyCAZfsmpAIIIIAAApERyMvLW7Nm&#10;zRNPPBGZw3EUBBBAAAEEEEAAAQQQMAQIYHEyIIAAAgggYEogKytL0s2ePZtOWKa8SIQAAggggAAC&#10;CCCAQOgECGCFzpKcEEAAAQRiV0C6X+nrFh09epROWLHbztQMAQQQQAABBBBAwKICBLAs2jAUCwEE&#10;EEDAUgJ69yt9oxOWpZqGwiCAAAIIIIAAAgjEgwABrHhoZeqIAAIIIBCUgNH9Ss+FTlhBabIzAggg&#10;gAACCCCAAAL+CxDA8t+MPRBAAAEE4kzAufuVXnU6YcXZKUB1EUAAAQQQQAABBKIsQAAryg3A4RFA&#10;AAEErC+wfv36Cm2Toup3fv3116ZNm1q/5JQQAQQQQAABBBBAAIHYECCAFRvtSC0QQAABBBBAAAEE&#10;EEAAAQQQQACBmBUggBWzTUvFEEAAAQQQQAABBBBAAAEEEEAAgdgQIIAVG+1ILRBAAAEEEEAAAQQQ&#10;QAABBBBAAIGYFQgqgJWgJCQkqDQJtYLKJ2Z1Y7FieltLu6v/sSGAAAIIIIAAAggggAACCCCAAALh&#10;Fwgu8CQRjAQJaNRyxLHCX1yOEHUBaWtpcT2CxYYAAggggAACCCCAAAIIIIAAAghEQCDwAJYWtJI/&#10;ajijNj2wItBW1jiEtHVlyFJtfWsUilIggAACCCCAAAIIIIAAAggggEAsCwQewBIVLXpVW93q1Ill&#10;JOrmJCBtLQ0u7U70ivMCAQQQQAABBBBAAAEEEEAAAQQiIxBgAEvte6NtaiRDDWkQwIpMe0X/KNLW&#10;0uLS7sY5EP0yUQIEEEAAAQQQQAABBBBAAAEEEIhpgQADWGIio8fUsWS1a9WpW6duYmJMK1G5KgFp&#10;a2lxddSoGsNCBgEEEEAAAQQQQAABBBBAAAEEEAi7QMLadRsCOEiFbCdPlp88eeLEiePHy3YU75G/&#10;x8vKTpTLfyfkcT1BADmzi6UEZIyoo59dHbWfnUSv6tZNbJNytvxVH5BnK6fw/02D/1PDmtoMWWps&#10;S4tx1vyrPqzWMCE3L3fi7aMO//dnvb4vLVh4cc8elqo7hUHAvMBJ7e2uvFze/E6Wq2+D8kaobvK2&#10;KG+Mx8rUv/L/vz3zrBuuvcJ8tqS0oIC8scnnW8AFC3L3gI/LjggggAACCCCgC9jis/jNxR/8XPqj&#10;fPk6Rb5/Jar/ky9f2hcydfoetRtJ7dp6XZjXhRPb1gL+hhGCCGBpMSr5wiYBKzWKdfz4ieMn1G9u&#10;2lc4/escWwwI6AEpx1Rn0tuubt060gVLfeuUabAcAwmlmv6eeQSwYuDcoAqGAAGs+DkZgrzqDXL3&#10;+HGmpggggAACCIRJwBafxQSwwtT6ZGs1AX/DCAEGsKTaavxK7WWldTgo1zodqJv0vdK7XwX+A7XV&#10;TOO8PJVBKolhOcJY6hzu2hhC55C/v2ceAaw4P69irPoEsGKsQb1UJ8ir3iB3jx9naooAAggggECY&#10;BGzxWUwAK0ytT7ZWE/A3jBBUAEsPY8k3t8pIlha6krEV2v+sRkN5AhNIkDF/lRO2O4YHqqtPqtEr&#10;ydDos+rvmUcAK7DmYC9rChDAsma7hKNUQV71Brl7OGpEnggggAACCMSVgC0+iwlgxdU5Gc+V9TeM&#10;EHgAS49eOf4aUSvjkXhuhJiruxGrkpiVEc9yjl7JfX/PPAJYMXeaxHWFCGDFT/MHedUb5O7x40xN&#10;EUAAAQQQCJOALT6LCWCFqfXJ1moC/oYRAl+FUI9fyKZ2xjFmSXJMlaTPMccWIwJaq6qbjBzUp2ln&#10;vkCrvfIpDwIIIIAAAggggAACCCCAAAIxLBBUAMtwqRxhZqxBV7kWHf8fQwJGK8fw64GqIYAAAggg&#10;gAACCCCAAAIIIICABQVCE8DSp74yZsLSVyFkizEBo5UteB5TJAQQQAABBBBAAAEEEEAAAQQQiGEB&#10;mQPry4CrxxxYAdPZa0dzc2A1lEoZffCqJnh3nuxdn/ddrXyCuzmwutuLhdIiYAiYmwOr7LdnnnXD&#10;tVfgZmuBICfOCHJ3W9NReAQQQAABBKwgYIvPYm0OrB/qJiaekpgof+V/+tw0tevItC511CXha9dW&#10;v1NpmxVUKQMCgQn8poF/YYTAA1hG9MrDKoSBlZ+9LCfgCEVVznemT4DlbhVC/848AliWa2kKFIQA&#10;Aawg8Gy2a5BXvUHubjMsiosAAggggID1BGzxWUwAy3onDiUKi0BEA1iVYwbLy8tPyv/Ky0/InYoK&#10;ual/wlI/Mo24QIJjxnYJ88tNjfmrk7nXUv/nHPL398wjgBXxluSAYRQggBVGXItlHeRVb5C7WwyD&#10;4iCAAAIIIGA/AVt8FhPAst+JRYkDEvA3jBBgDyxjzis1anVCbsdlO3FcAlhyK9fmfpIAFjGsgNrQ&#10;WjtJZyu1v5Vjecm6derWrVunjtzUB6QnlhHD8vfMI4BlrXamNMEJEMAKzs9Oewd51Rvk7naSoqwI&#10;IIAAAghYUsAWn8UEsCx57lCo0Av4G0YIIoB18qREqk6osauyHcXfyt/jZWUSy1IDWhK+0npnhb5+&#10;5BhZATV8lZAgva1qa0OuZQB23bqJbVJayF/1AS24pY+79vfMI4AV2ZbkaOEVIIAVXl8r5R7kVW+Q&#10;u1tJgrIggAACCCBgSwFbfBYTwLLluUWh/RfwN4wQeABL4lcSqpKOV8eOHd1RvOeO0cP9Ly172E/g&#10;+bnz26Scfcop9bSuWGpoiwCW/VqREodagABWqEWtm1+QV71B7m5dF0qGAAIIIICATQRs8VlMAMsm&#10;ZxPFDFbA3wBWrYAPWFGhqCMFZdCgjB0sKws4H3a0l4Daz+74CWl3bfJ+e5Wd0iKAAAIIIIAAAggg&#10;gAACCCCAgC0FAgxgVc6BVSFhDH0WLFvWnkL7L6COEpWbPkpU2/zPgz0QQAABBBBAAAEEEEAAAQQQ&#10;QAABPwRqSfwh4JsEMfRJ3OV/fhzTfknzZ87cbqLUJpOZyMnCSaSt1RZXe2CpwSvjFnyRAz4P2REB&#10;iwvIghZ6CdkQQAABBBBAAAEEEDAjoF46BvFV3eKXxxQPgcC+HwXYA0teclrXG3lJqQMJJZhh5kVo&#10;rTTbZ16sLqE3Jr96sfSHnR/dPvPRNz0V3SkTb8kURRJebCoKZi2kmqXR15jUVpik+5XVG4vyIYAA&#10;AggggAACCCCAAAIIIBAbAoEHsNT6qyHhCn0sme04tr/3pjJj2/uj5+ZJBCt/jBrLUuNW+U9NWKUo&#10;vc5R9PCWBJ0k4apVE9pp9/PHVI9COWWiJxs+M1/fUQuBOcJbVfvIcVwDZnaDq2px+7W53awpLwII&#10;IIAAAggggAACCCCAAAIIaAKeA1gHPnhm/J/vefKD7w2pDTn3yCPabeEGPX6l9cNSQxr264HVdvxD&#10;nSe0Gzi31zntFCU9Y7RWzY1b28m90e+vbJ+nxrEUZdWEp7ZdeUOvXjO2bZuhfPPe1o2d27d1OnWc&#10;MmmrJZsvO3Z+v6JCAmOPzpz5lH6/84Sn1G5eEgV79Jxtc9Ltfeqpbc3cV/ZuQ0qPAAIIIIAAAggg&#10;gAACCCCAgM0E3AawvnxNolSPL97rXBeJZ734qXLWtffP/OvAs5Qvsh8vqIps2azOenFlxN9GLSz1&#10;5nvSsWqg8n7Fthm9nGsyWntEi2+pmwSoNr755g0Z1eJPzpn4Vhg92hHK8p2UFAgggAACCCCAAAII&#10;IIAAAggggAACDgG3AayuN8785zO3XuSM9P2GzyWe1bxb1zOVpl26naUoezd8dcDWihKQUia0azdh&#10;lfSpandOr7kDE4Y7zXQlXbLkkXYTOj80Xu1xpY4NVGSHzu2r959yzkRPtjVjxsaBCQkDN86YP378&#10;Xyrv/0Xdrdc5f5nzvjLQ7mMIbd3qFB4BBBBAAAEEEEAAAQQQQAABBGwoENwcWDascFWR245fqQ2F&#10;kzF9+t2Vso1vmz5HfUSR/3M8qT87XxneboJS2R3LyMU1k5Xj0/VsJSfptVV1X+6qDzlytzUchUcA&#10;AQQQQAABBBBAAAEEEEAAAQQiKhDHASz/nLVYlBaVYkMAAQQQQAABBBBAAAEEEEAAAQQQiKQAAaxI&#10;anMsBBBAAAF7C2RmZtq7ApQeAQQQQAABBBBAAAF7CpgNYJ157gXNZeKr9V9+r+z/av13Mh3WuV2a&#10;2LPKlBoBBBBAAAGfArvv6z6/TfcVy6onnDJlis89SYAAAggggAACCCCAAAIhF/C8CqGsOSjbd4uf&#10;GP/n1zYoSpMr7pFp3dV//u3975TzRj7Q98yQF4YMEUAAAQQQsJJAQvGoHvPbyC1rt5WKRVkQQAAB&#10;BBBAAAEEEIg7Ac+rEMpChJW3G8/VXM4dYTwyVH+EDQEEEEAAgXgQyC9Qw1jd355HICsemps6IoAA&#10;AggggAACCFhPwOwQQuuVnBIhgAACCCAQPoGWT64dvuPNbp0rnA6RcGjaDVqHrJs3FIfvyOSMAAII&#10;IIAAAggggAACNQRCGcDq27dvAltMC/AKQgABBOJLoOW5iyWMtWb4vPTq9d66/lJtaOG1Cw7HFwi1&#10;RQABBBBAAAEEEEAgSgKhDGAVFBRUsMW0QJTOUg6LAAIIRFmgX6YaxnLtkKUoG/+Rx9DCKLcNh0cA&#10;AQQQQAABBBCID4FQBrDiQ4xaIoAAAgjEq4CjQ1bGpPbVBfShhYwrjNfzgnojgAACCCCAAAIIRECA&#10;AFYEkDkEAggggEBMCOzecG13GTmYN22ru+psXT+BEYUx0c5UAgEEEEAAAQQQQMCCAgSwLNgoFAkB&#10;BBBAwFoCy7K0udtvWL8xoVrBBj9ZbVzhxo92Mbm7tVqO0iCAAAIIIIAAAgjEioAfAax7xv85VmpN&#10;PRBAAAEEEDAh4OhyNX9UfvXE7bt9LFNirRn+ZG9FUccVVg4q3FLqM4BVWFg4e/bsKVOmOOeYl5cn&#10;j5eWlpooE0kQQAABBBBAAAEEEIhHAY8BLAlXGbd4hKHOCCCAAAJxLbD7Phkt6NLlqqLRpDe12dxf&#10;PjelGk7DSy9r5FOrqKhI0siKvePGjcvKynJOP3nyZHm8UaNGgwYNWrNmjc+sSIAAAggggAACCCCA&#10;QLwJeAxgPTPzn8ZNUCSYJf+kE1a8nR/UFwEEEEBABDrfnqHGrdZeM6qlV48OSdUDW9USd+zY0fnf&#10;zv2tSkpK9KekK9bRo0cxRwABBBBAAAEEEEAAARcBbz2w9LiVfjN20//5l4l3QIkAAggggECMC1Sk&#10;zNOGCi4e1tB7TVOGXeOuZ1a1nerVq+c2gCWRLCNo1bRp07S0NCMZwawYP8GoHgIIIIAAAggggIBp&#10;AW89sCQT6XWl/3W589T0500fgoQIIIAAAgjYTqDlk2uly1XvfqEueI8ePYYMGZKZmZmUlGTkPWLE&#10;iOTkZPmn3DEe3L9/f6dOnaZNm0YYK9SNQH4IIIAAAggggAAC9hPwMQeWHr1y6YGlB7PYEEAAAQQQ&#10;iF0BbQ4sWXkwa7e7Onp/1qNKj9NSVp9x18Ks52USdyOAJXeys7OLi4vXr18/ZswYY2eZGEuGFspf&#10;mRiL+d1j90yjZggggAACCCCAAAKmBHzMgeWcBxNgmRIlEQIIIIBA7As0bNdBq+T7JcvMVVYiVlOG&#10;je/foNOUz1+bMnCUsvdIzf1SU1P1fliyyaKEOTk5+v0lS5a4TPpu7pikQgABBBBAAAEEEEAgdgR8&#10;r0Ko19UKk7h369YtgS3MAoIcO2c3NUEAAQT8E6jsVyUdr3oULErQds4vUPthud7ypm31L2uJQGW9&#10;8uxj+9/P2vdu1o5c5d4PlbJy71nIfFh6AglsyZBD/45HagQQQAABBBBAAAEEYkvA9yqEen2NObAi&#10;XH3niT9kAfIKtjAL6Ku8syGAAAJxKdDyyae8rCLojmRgcoCTZF3eRkms7QVZpnKXEYV6n6zc3Fzn&#10;CbPismmoNAIIIIAAAggggEC8C3gMYDnDOE96FeEJsGTiDyavjfeTlPojgAACERPo3XVSe9MHa9/t&#10;48yWplNXTzgi1eeO0gNr9erV+fn5xrhC2UWGFjIflk86EiCAAAIIIIAAAgjEnoAEsCpCcQuLTF5e&#10;nkz8MXv27LDkTqaBC7g9ZwLPrnLPkJyKZIKA1QTkBDeKFPzLhBzCLdBw1MvDd6yRW9/B0m6ypffV&#10;/unu9vK5fvbX8rvw9erV69ixo7GbzIqVnp7et29fftrxm5IdEEAAAQQQsJmAfgHpfCVptatcyoNA&#10;8AL+vSxN9cDyL8vQpV6+fLlktnbt2tBlSU4IIIAAAghYRuBImTJysVJYYqZA06ZNGzlypISuZKy3&#10;dE82swtpEEAAAQQQQAABBBCIGQFLB7CmT58u0AsXLowZbiqCAAIIIGATgZZPrtV6XQU8SNBnPUtK&#10;lZsWKV8dUB5Yqv71ukncSv9RR9+ke7JsPo9AAgQQQAABBBBAAAEEYkbA0gGsmFGmIggggAACCFQT&#10;kCUIx7yr7D2iPij378p33PfAJGMJ5eccfTihfn/AgAGQIoAAAggggAACCCAQPwIEsOKnrakpAggg&#10;gIB3gd33dZ/fpsf8Nt1XLFMq78s/vdzUlAFtsgThPT2r9uzSRGlwiveMZCFCmdC9R48esjrhkCFD&#10;AjoqOyGAAAIIIIAAAgggYFcBqwewMjMz7UpLuRFAAAEEEPAicHkb5Y6L1Oev7qA8fbnSINGnlixH&#10;KOsSOk/rLkMLmdDdpxsJEEAAAQQQQAABBGJAwOoBrClTpsSAMlVAAAEEEEDAjcCIVDV0ldlHkQ5Z&#10;/m8ym3u3bt2ysrL835U9EEAAAQQQQAABBBCwmYDVA1gunJs3by4tLbWZMcVFAAEEELCHQOXE7Wt7&#10;91Mq78s87l5uasrgtrTkavtP/UR5/lMzOc6YMaNnz57ysSirExYWFprZhTQIIIAAAggggAACCNhX&#10;wE4BrMZ1Tst74bXXX3998uTJ9hWn5AgggAACCLgROFKmTuW+6Bslp0j963Xbv3//E088YQweHDly&#10;JL/ucFIhgAACCCCAAAIIxLaAlQNYh+fdPL9N1m6jAQ6e+N+k0ePHjh17//33p6enc7Ee26cmtUMA&#10;AQTiS+DeD5VVexxVfmZ11X13Ck2bNpWFCI1nZFYsZsKKr7OF2iKAAAIIIIAAAvEnYOkA1rYtjSaN&#10;bLlswYZio2GOnVDu/VBWYpIYFhfr8Xe6UmMEEEAgYgKVqxA6/Y7idGzvzwZUyDsurJoJS1YkPL2+&#10;91zS0tImTZqkR7JkdUK5E9BR2QkBBBBAAAEEEEAAAXsI1KqoUIK/haOuy7IKFiUcmnb9CmXYuSnG&#10;AWSh8cw05Z0tcuE+ceJEmb82HIcmT+8Cbk+Y4NGCPw/JAQFrCSiu767Bv0zIwTICDdt10Mryfsmy&#10;UJVJPuCmpKmZtW+sZF+r/vW1yUK9mzZtGjJkiK+EPI8AAggggAACNhOodllb46rSWhe9oQgpUKP4&#10;FPD3ZWnZHliHd7ROGVzhrjqn1Fa2/aQcKZPfnCWART8sf5uc9AgggAACHgQq+1X1mN+mh/yIoqXK&#10;L2ij/tPlljdtaxgUL2+jLko452qleQMzuderV0+6JDunZDZ3M26kQQABBBBAAAEEELCjgGUDWA3b&#10;7Cx2fHlwcZW1xu/uqfx9tbJur0SvSkpK7OhOmRFAAAEErCfQ8smnqrr8mirewORgVyF0OYwsStgg&#10;seqxD3coDyw1UxJZjlAWJZQJIumbbIaLNAgggAACCCCAAAK2E7BsAEvpN7LbpCeH7/C0QrnMFZKc&#10;NPbiQfPnz6cTlu1OOwqMAAIIWFSgd9dJ7U0XrX23jzNbmk7tf0JZjlCiVxLDev5T7zvPmDGjU6dO&#10;a9askQ/ErKws/4/EHggggAACCCCAAAIIWF3AugEspWXStr/Mb9N9hfvpRRrXV0pKla++7969u5UC&#10;WLvvu9kx5Xy1uee9nAYrNsyrWmjRQzozaax+plE+BBBAwBYCDUe9PHzHGrn1dQxjT++r/dPd7WWn&#10;KRpDXjmJXhlxK7m/6BsvR5BVCI1n87Qt5MUhQwQQQAABBBBAAAEEoitg4QDW7tItYtMhyeNwjvOb&#10;K2nJPV4vHTRoUHQRjaMXLyhpd1nprBWOBz5esbt4wYb7siQGd3he1oZlC95uc7P83VAZktMe3FUy&#10;7SF5cMW1aoIV8xasuG+FskzfUZZfXLFC3WVXqUUqSDEQQAABBCIkIPNhOc+EJcPnPW8DBgzIyMjQ&#10;n5c7zvGsCJWWwyCAAAIIIIAAAgggEGYBCwewWiZdNTCl85bSYi8EzRs0/fvg6aMfUMrKwwxlJvvD&#10;H+9MunRYslKgd6kq3bZLKd5ZqrSWGFzDNkrpkp2H5NEd8ohja9imteNe5YNJbVrJI4d36DuqW1Ln&#10;NmYOTRoEEEAAgdAKtHxyrdbrKqyDBL1+wKkTukvcSqbEejZduVpf9dDjNn369B49ehQUFOTm5hLA&#10;Cu2pQG4IIIAAAggggAACVhBIWP1ZUQDlOHny5IkTJ8rKyn795Zeffz6yfWfJw5PuDiAfn7sUr9it&#10;9G6pd8JKSEiokLUla2xLRj4z/+CqhW8v8plbFBMsy5o/6v2UeZ6m9Ipiyaof2hOykeqRaX9v2zr5&#10;N79pcGr9+omJiXXq1KlVSw2D/l/DJLWN5B/api7eJXnV+Ks+oDVmbl7uxNtHHf7vz3rOLy1Y2LP7&#10;RZZhoCAI+Ccgb4myQ3l5udwpLz+h/idbufomeVz+Kzsmd2Q7vWmLG669wr+sSR0rAvo7orG5/Thz&#10;U9dVe5TT6yvtG8cKA/VAAAEEEEAgygI+v+9EuXza4d9c/MF/f/pevm0lJp5SN7Gu+rWrtnzxkj+1&#10;a9dWv3/J/6nfqbTNCgWmDAgEJuBvGMHCPbAUdTnzS18o9QmRNuv27BsfOvr6ep8po5igX6bnCemj&#10;WCwOjQACCCDgRWD3hmu7z2/Tw/PN00SNoVLtdXa16NXeI8q9HypHysxkzyq9ZpRIgwACCCCAAAII&#10;IGAXAesGsJZlFSySaPKWko99zXFer169cbnPLKnYoWw9GC13ZsyNljzHRQABBMIlILMQ3rB+o3V+&#10;1/zqgHLTIqWwRHlwqfcqy0dSt27devbsaaVFTsLVSuSLAAIIIIAAAgggECcClg1gHVb6ZuxYkzFv&#10;YHIbE2uUZ7/xSsezUpSFG6PSbKWlpePGjXMcuvqKgV7WInTzlNO+8uw8mcQ9KvXhoAgggAACsvjG&#10;C1Z6D5bo1Zh3HX2vZFzh1E88NVF6erqsbVJUVLR///7Zs2fTkggggAACCCCAAAIIxIaAZQNYDVN2&#10;LW/TI2+UktTPnPTQ8bftH9NBuStfOfiLuT1ClqqwsFCmzpXJ17VVBUvfzZbVAzdce7MsPqhuHxuL&#10;Ccoig9V6k5XOUlce3HCfuuagtgqh62qDegJ9aUJ9HUNjBcOQFZ6MEEAAAQTcCRzepi6Fq26Dn9Rm&#10;c3d7i9jMhh1OV+RmbEeOeVq95IorquZZe+KJJ+iExemNAAIIIIAAAgggEBsClg1gKSnDrvFr+afV&#10;q1er830M76ocKzc5P0iomlB+6O7evbsiSw1WripYLKGoNrL4oLEldVZXISytecQdO0u2qGsOKh0q&#10;962RRl+aUN2cVjAMVdnJBwEEEEDAq0B63yd7W4BIliN8+jKleQO1KCNSlcf7qwsUuttGjBghI+v1&#10;Z+THFekjbIHSUwQEEEAAAQQQQAABBIIVsPoqhM71875ghIyVmDx5cnZ2tvL8p+qUt5e3CdbG9P4y&#10;XmP8+PEDBgzwsgerEOorEqp/VCZWITR9epHQDgKsQmiHVvK3jIfn3Zw3bavS+faMxcMa+rtzzfQB&#10;rkLokpFM9bjlR+XqDt7LM3HiRPlFJzMzMzU1NfiSkwMCCCCAAAKxJMAqhLHUmtTF7gKxtAqhf23R&#10;tGlTiSItWbJEueMiJTlJDWNFaluzZo02hNDbxiqEkWoNjoMAAgiERKDhqNvUfrQbP9ploamw5OcZ&#10;5+hVWbk6GZYsTVh9mz59em5uLtGrkJwHZIIAAggggAACCCBgEQHrDiEMDEj6Yak7Nmug9GxR85o+&#10;sDy97yW/ckvsLCkpKRyZkycCCCCAQNQEeveel64oW9dferMll9Q4UqZO677oG3XyR7nPhgACCCCA&#10;AAIIIIBATAvEVABL/7VZlg9XGiQqXZoo937oaY7bELapme5XITwcWSGAAAIIRERg933d54/K1w4l&#10;Mawe89u4vXV3rNcRkSI5HUSWK7lpkSJLE8pWUqo8uNRTAXJycrp166Z+MrIhgAACCCCAAAIIIGBn&#10;gZgKYElDdOzYMTk5WW0Rmd32tcHKa18pMmNIOLe1a9d27do1nEcgbwQQQAABBKoLNK6vzvZobD/+&#10;UnMFXglapaSkjBw5UlYaycrKQhABBBBAAAEEEEAAAVsLxFoAS+aimj9/ftVPzV3OVIcTyi/VYduk&#10;B1ZaWprp7HffF/BQlBUb5u32dRwzaXzlwfMIIIAAAjYQkIUIpa+xbOc3V+ZcrUhIq/omP+eoi/Nq&#10;m8Sw5NPKBpWiiAgggAACCCCAAAIIeBCInVUIjQrK9brMSCWLiDvWEX9ni7LtJ+XunuE4B44ePdqs&#10;WbN9+/YZa5Z7P0rxghUfK8q2Vr0H7NqwY2fJu0ry+NbKkp2lAzJ7Kyt2p+wqmbAzaXzrklEfJc+7&#10;TFGGndvPkd3heVm72jgeL52ppindoeejyF6lsxRlXKvSS19ImndZ6Y4+vUe1DLyuPlfleGTa39u2&#10;Tv7NbxqcWr9+YmJinTp1atVSw6D+Lh+Qm5c78fZRh//7s17WlxYs7Nn9osDLzZ4IRFWAVQijym+P&#10;g4dmFUKXusrPMws3KqPPVzsdu9tk8KCErvRnpk6dOmnSJHtgUUoEEEAAAQTCJuDz+07YjuxHxm8u&#10;/uC/P30v37YSE0+pm1hX/dpVW754yZ/atWur37/k/yQ7qYvLBYYfxyApAhYQ8DeMEGs9sKQJ5Ddn&#10;WUG8sLDQ0RyyYNPwrsrcdeFonc2bN8ugRZPRK0U5/PHOpEuHJSsFu/u1Kn23depVirJjZ6nSOilF&#10;Obxjl1K8U+mglC7ZeUiKqj5etTVs09rxj8rHk9q0kkf0vfSUSZ3bhKOK5IkAAgggYFUB6XUlC+86&#10;R69k4Lw+MZa2ZWZmyi86EyZMKC4uJnpl1VakXAgggAACCCCAAAKmBGKwB5ZebxkrIZEsWR9Q/Ycs&#10;NP7BdiUtRZ3cPaTbjBkzdu3aJQuWhyrXZVnzR72fMm9t78q+V6HK2Gw+Pn+RoAeWWUrSxZMAPbDi&#10;qbWd63p43s1ftnnZ1Dt2WHpgubj/fbU686N80r06WGneQH9Segqb/pUlXpuReiOAAAIIxJOAz+87&#10;VsCgB5YVWoEyRECAHlgOZBk0Ycz9of46Lf2wZKHxUE/o/uWXX4Z2Bvd+mcN3RC96FYETlEMggAAC&#10;dhLYveHa7h7WH1QXJcybtsUytZGFdyV6JduRMvXzTv5qG9Ery7QQBUEAAQQQQAABBBAISiAGhxDq&#10;HmPHjpUA1pQpU6p45lylyDpN6/YGBVZ9Z+nnJdPGhzBDskIAAQQQsIqARK+uX78xwSrF8VGOzmdW&#10;Jdh7RNn6o0t66YqVk5NTNb7eJtWimAgggAACCCCAAAII6AIxG8CSug0YMGDEiBFVKxJKP6xTaqu9&#10;sWREYSi20tLS/fv3yxxY3jOTNPKdoSpN9YUCly3YUOxhfzdPOe0rz87zvG8o6kceCCCAQFwLLMv2&#10;Eb3qfHuGhfrMjkhVBp+jNphMjJWToS5NWLnJzzmTJ09OSUkZOXKk3InrRqXyCCCAAAIIIIAAArYV&#10;kABWRdA3i9ZeZq6VbfHixRJCkk0tpVzQy5X9nfkhKbGZ7lfyi/fQoUPXrl2rHVEWE9ywbFfpu9kb&#10;ildsuPbmFcu0Rz+WONSKFW1u3rBswYp5u52LVjpL0i/YcN+K3bJ84bXavtVLridYMW/BivtWaJkv&#10;2KDnGf6t5mkT/DGDPxXJAQHLCsgLRMrGZiOBwztktVe13VLmrRm+481unaUB23f7WO7L7ckUeWbj&#10;88urv2lHu3aTL1Fu7KJkX6u0b1zts6S0dNq0afrnoHxyGesSRru4HB8BBBBAAAEEvAtY9sqWgiEQ&#10;KgH/3gRiuQeWSEgAKzs7W0ZMPPHEE9JhSrWReW2fS1cnCgm6H5Z8Dejevbt3b/237spZ3qsWEyyW&#10;UFQbWXzQ2JI6q+sPaiWsvu3YWbJFX6CwciHCGkn0FQnVrfrahf6dCqRGAAEEEHASOLxNn99qYLK6&#10;qkbLpA7yd0vJx/rPDL17z0uXxasPTcuu9rND9AHv7mlM364WRmZ+fGdLamqqdEk2yjZz5szol5MS&#10;IIAAAggggAACCCDgp0CMB7B0jSFDhkgISYZOSCRLDWPJKMKfy5RjwQ4klBnc5VuBF/DZs2fLAMaF&#10;Cxcac+j2G3Zuv2G9F2c6/koASx4ZNezclN7njm9TvOj9pDYtq/KTlE9mnjsq85rFw1r2y+z9pLbv&#10;qMoE2o5qAjXP3r2f7N1wlJrY1GJYfp4kJEcAAQTiV6Bz64Za5VsOGKhGrLaVOCj69dV+g9hR6mkY&#10;ePTJCkuUEXnK1E+UVXvGjBkj5ZEPI5kg8v77749+2SgBAggggAACCCCAAAJ+CsRFAEs3yc3NlQnX&#10;e/bsKcP69l9zljJvnfKhPj4kwE3CYV5mcJf+WdL9SqJXTZs2NXMA1h80o0QaBBBAIMICG3ce1o+Y&#10;0rqR/N2yy/FPRzG2WDWAJR2NZV1C6WsstweXZqSmzZo1a9++ffLX59SNERbmcAgggAACCCCAAAII&#10;mBGIowCWcMiPz5s2bZLpbGVeqv3XtNjfOlF+lzbDVDONZCLjEz0Fp2SqkUGDBsn3BNYoDIyXvRBA&#10;AIFoCzRspw4aVJT8gvtWaAGsVknyd+PzX2pTDR6e94J1u16pBTy9fhXgkTL5wUb6XsnHVrRVOT4C&#10;CCCAAAIIIIAAAgEKxFcAS0eSH58LCgqWfLJ05lPPFL79gWN+dz8BZRJcT+MHpYeXRK9k3KJsfuZK&#10;cgQQQAABiwg0vPQytcuVbIv+oq250Tt5sMxWmVA8qsf8Nj3ypm3VntNnyLLgdnkb5Y6LHOWSyd1H&#10;n+9SxsA++yxYUYqEAAIIIIAAAgggECcC8RjA0pt2xIgRU+fMKKy7Z/+Y1/P+/ZZjinfTzb58+fI+&#10;ffq4TT5u3Dj5lbty4nbTOZIQAQQQQMBKAinD+kxqrxWog77mRstxdzhCWo5iVjSaNNJp5kIrFV77&#10;nEtVb3OuUgafYxRNug/L8PZmzZrpa4ywIYAAAggggAACCCBgF4H4DWDpLTTlkazUl0YX5X8i07rL&#10;KuPSecpky3nqgTVjxgyZG0umvjKZD8kQQAABBKwq0HDUy8PV1QYrt5Rh13x8e2UMS6JX/7rGWFjD&#10;olWQTljnNzfKtmbZf1JSUuTDTrpfvf766/7+cmPROlIsBBBAAAEEEEAAgfgQiPcAltrKjetP6X6T&#10;sv9ndXL3/fs3b95spulljvaa81tJ6OqJJ57Iz89nnhEzhqRBAAEErC+grrDx8rlaDyx1kxjWjjXD&#10;1dtay0evXHD3Hunxz30d6znWFZGPvJycHOv7U0IEEEAAAQQQQAABBHQBAlgaw+jzk/Ydn3L6QAlL&#10;yebz5JDuVzKRlkwJ75xSxmXoE7ezwJNPQBIggAACCERUYOtB5aZFSknpmDN668eVjzDznY4jWlQO&#10;hgACCCCAAAIIIICAOwECWJUqV7RVhnYe0q53RkZGp06dvF/WS5DLZQZ3feL28ePHy+6caQgggAAC&#10;CFhTYEijC9MatJ/V9459+/ZNmjTJmoWkVAgggAACCCCAAAII1BSoVVGhBHVTFFmUKRa2xNrKsXLl&#10;3W0y+k/WKMzLy5MeVZ7qtXbt2u7duzs/O3LkyOTk5ClTpsQCha86SIurt+pnjq+dfD8f1HkY5GnM&#10;7giEVqDyNSIvFf3FIpv+l80+Arvv6y6rDfq6ddcWKLT+1r6x8lh/JbF207r/V3DHP8cumcFQd+s3&#10;GiVEAAEEEIhzAfX7kXoRqX3zcvcVjC9QCNhdwN/XOD2wnMSaN1Ay+ygPLG168jTpUeVldlsZQug8&#10;AZZMiCuPMHG7vycf6RFAAAEEIifQ62xl8iXquoSPq5GsyB2XIyGAAAIIIIAAAgggEAoBAlg1FOXi&#10;/pTaIy4fLDOyu53gVgJbMtG7MYRwyZIl+sTtLlNihaJ1yAMBBBBAAIHQCVzdQZF1CSs3Wbdk2vB7&#10;mMo9dL7khAACCCCAAAIIIBBGAQJYNXBlnEVhibLxe5nNSraak2E5d7+SYYZDhw7Nzc2V8YNhbCWy&#10;RgABBBCItEDLJ9dqqw26u81L10rTvtvHa3v3i3TBQnA8+Rlm6B+HNGvWbPLLf5/5wOMhyJEsEEAA&#10;AQQQQAABBBAIswABLHfAg89R2jdOnr9r8uTJ0sHKJYUxg7t0xUpPT8/MzExLSwtzM5E9AggggICF&#10;BPplZkxqryhb109YcNhCxTJdlKQ6p73+5ht68qJ929b87VXTu5IQAQQQQAABBBBAAIHoCBDA8uAu&#10;82Fd13HWw0/KUEGXTlgyg3ufPn1kN5m4XZ6dMGFCdJqOoyKAAAIIRE2g4aWXNZKDb/xoV3HUyhD4&#10;gZvWT8poeoGx/5xZs5UjZYFnx54IIIAAAggggAACCIRfgACWB2OZ4LZLEyVredYDD8uYQedEeg8s&#10;WXBQZg/Jzs4OfxtxBAQQQAABqwpsKbVjAEtp3mD4w3eJacd6TWd1u21qfrbSINGqxJQLAQQQQAAB&#10;BBBAAAFVgACW1/NgzlXT+40rXbXNSCSTXkmHLAlpzZkzR5YdZOJ2XkYIIIBAPArs3jDh+UO2rnjG&#10;n4etz8nfdPv8scv/0TS1ra3rQuERQAABBBBAAAEE4kEg0gGsZVnz2/SYf+2Cw8UL3pY7bbJ264/c&#10;t8KjtiyQZKyRJP2eEtxtMppP319ShjbBFRNuuu4vt0qeN910k+QvoavmzZsPGjRIul+lpKQ4Hyt8&#10;ZTCOEoFDxMNJTx0RQAABEwK77+uufjy5v92wfmOClkeHpBQTeVkzSerwAcrTl1fre7VuL2MJrdlY&#10;lAoBBBBAAAEEEEAgYdWn6wNQOHny5IkTJ8rKyn799Zeff/55x86ShyfdbSYfCVeNylcGP5nRrmDX&#10;pZnnFmetWKIUL1IfGf5kb0cGEqXKyspyyU2W+ZPeTxUVFWaOEto0Ej8aP3fuwIsvvvycc/785z9L&#10;x6upU6eOHTs2tEexSG5SWe/Ij0z7e5vWyb/5zW9OPbV+YmJinTp1atVSw6ANk9TpYBLkH9qmfrOT&#10;vGr8VR9Qq5qQm5c78fZRh//7s17xlxYs7HHRhRZBoBgI+Csgb4myS3l5udwpLz8hd+QdUrbj8i55&#10;/HjZsWPHjx8/duzYGc3OvuHaK/zNnPRREpAAVsEiPUrlaatoNOlf14xqaaqA+juisUXl48xLQeVX&#10;GeXDHU1nb1aHzz+Xrsg4ejYEEEAAAQRiUcDn9x0rVPrNxR/896fv69atm3jKKYnq/6lfu2SrrW7q&#10;9y/5Pymn3tHBCgWmDAgEJuBvGCHSPbCU1t0+frObsku5tHXJrAUbZirJA+SRNVXRK6m2BLDkyt7Y&#10;ZJm/jIyM3NzcwERCstcF/ft//vnnZSdPvvHGGxdffHGsRq9CYkUmCCCAQFwIVKTMW2s2emVlEFls&#10;d+jQoc2aNcu69wGlrFyRTlhTCq1cYMqGAAIIIIAAAgggEJ8Cke6BFYCyzDmlTzUVrWC5HPfXX38d&#10;etddJcePb3zllW+//bZJkyYBVMQWu/hEpgeWLdqRQkZYgB5YEQa34+Gs2QMrLy9PBsXrnvVq1d13&#10;7pNJteur3a9yMpT2je3oTJkRQAABBBDwLuDz+44VAOmBZYVWoAwRELB8Dyz/DawwUbqU4aPXXtv4&#10;6quNW7SI4eiV/43DHggggEAcC6xY0ebmDbZchbCy0aSDs4zQ1/919OTxnIOr1SmxZGIsoldxfF5T&#10;dQQQQAABBBBAwJoCER9CaE0GX6WSudv/97//ndW8eaOzzz5SXu4rOc8jgAACCMSAgLt53LuvWFZZ&#10;s2UFxcrW9Zd6XYfE+gpjxozRC9mxbXs1mDXnaqXX2dYvNiVEAAEEEEAAAQQQiDcBAlhmW3z9+vXS&#10;D+vGyy6bt29fYWmp2d1IhwACCCBgP4HD826W9QfdTeKeUDxKliaUMNaKFbImibpVpAyoXITEfhVV&#10;lBHatnr16k3btmSseKJa36u9RxS5sSGAAAIIIIAAAgggYAEBAlimGiFV22QdsZ49e45q1qzLaacR&#10;wzIFRyIEEEDAfgLS8Spv2lav5ZYw1n2OsYODn+rdz351rCpx06ZNs7Oze/To4VqJrQeVkYuVse8q&#10;R8rsXD/KjgACCCCAAAIIIBAjAgSwzDakzCU/uaSk0WWXba1TpyQxsfaVV5rdk3QIIIAAAvYRWJbl&#10;1PEqve+ONcOdbn0HV1SvSXrfJ+3c/cpjs6zao4x5Rzn4i9oD6658dXVCNgQQQAABBBBAAAEEoipg&#10;pwCWLBgRlW2KtgDiqaeeOurkyQsURb+lff55y3vvjUp5wnrQOnXqRPWE5OAIIIBAVAWMgYGKMvjJ&#10;4TsyW1YvTcsn1w7/+PZGxoOD+7okiGrhgz74kiVLhg4dOnv2bOWjnVUdr746oPz7m6DzJgMEEEAA&#10;AQQQQAABBIISsFMASxaqr4jGdpWi/Prrr/piiCNHjpw1a5aUovzYsd1PPx2N4oT3mDJMMqgTip0R&#10;QAABOwuo87Lrm8euVYc//uiQUcVFBbvtXN2qshcWFqakpKSnp7/++utz5sxRJl+inN/c8fSIVOXG&#10;LrFRTWqBAAIIIIAAAgggYF8BOwWwoqgs0SuZH2Tq1KmPP/742LFjXUpSUlIiV/zjxo2bMWNGFAvJ&#10;oRFAAAEEghM4vGOHlkFFo0kj3XetKl6wvNr0WDtKKyNewR052nt37NhRPsv0UsjCu4Wr/qM8fbk6&#10;oXtmH+WOi6JdOo6PAAIIIIAAAggggIBCAMvsSSDRKwldyUxY8ht1aWnpmjVrJFwlQy2aNWsmP1l/&#10;8MEHXbt2HTBggGS3LEvWrpp/3wpHzvJP/f6yBRs8fc9xecpLSrPFJR0CCCCAgN8Ch7dt0fdJauM+&#10;fuXoftX59m6OybC2xEgAS6Zyz8jIMMAWL16sNEhUXhusXN2hmqLM7M6GAAIIIIAAAggggEA0BAhg&#10;mVWXTljdunWbOHFiy5Yt5UJf7hw4cOCPf/zj+vXrN23aJEs4SXhLfsGW7FJaN5Jf79slK8tW7C5e&#10;sGFJ6xSlYIPEpJYopbOyNszLWrGs6piH5y3Qh5+oTxWvWNHmZkm5YubOkglZMTIsxawv6RBAAAEb&#10;CDQc9bLM497oqj6t2lUP7Nig7L6KOHz4cPmkGzFixOrVq6dPn+6aXNYilNncZWb3klJfOfE8Aggg&#10;gAACCCCAAAKhFyCAZcp08+bNMvuVDK+QrU+fPnJfru+lT5b8Xi3BLJcsincmzXsqaVvJ4R27lOKd&#10;jgv9HeqdpHF9S99t3dVlwXU1yKUktVNKP96ldFZKdyhJHVonX9U6Rn7VN+VLIgQQQMA2AjKP+zWj&#10;Whp9tWxTbp8FlU+0ffv2ye8xMmTeNbGsRSihK1maUA9jyeqEbAgggAACCCCAAAIIRFYgYdWn6wM4&#10;osynfuLEibKysl9//eXnn3/esbPk4Ul3B5CPLXZZl5BwfoW6cPr+/fslkpWWliZ3kpKS9Gnd/dkO&#10;z7t5ufKofPPxZyeLpX1k2t/btE7+zW9+c+qp9RMTE2XVwlq11DBowyR1Wa4E+Ye2Jaj/SKj5V31Y&#10;rVFCbl7uxNtHHf7vz3r9XlqwsMdFF1qsrhQHAbMC8pYoScvLy+VOefkJuSPvkLIdl3fJ48fLjh2T&#10;5RGOHTt2RrOzb7j2CrOZki4KAvIunadOcSVzYP3L63v17g3XXr9+o7ydte/28cvnppgoqv6OaGyy&#10;HoeJnSyT5LWvlL+vriqNjCuUubHYEEAAAQQQsKGAfCJb/1P4zcUf/Pen7+vWrZt4yimJ6v+pX7tk&#10;q61u6vcv+T/9+5bLBYYNG4Qix7WAv2EEemD5cbpIZyuJXskOkydPljmw/NjTkVTGntg7euV/ldkD&#10;AQQQsJFAwzZttNImHJqW7W0c97JsLXqlKJ0va2UmemUjAqOoS5Yskd9sHP+UVQgHn+O4L6sT3t3T&#10;jjWizAgggAACCCCAAAK2FpAAlvwIHPzN1gh+F15GWPjf/crvo1h4B7cnTPDlDf48JAcErCYgrwvn&#10;IgX/MiGH8Ar0G9mts941Kr/AWIvD9ZArVozK1x5TJ8NqGN4CRTx3Watk9uzZnTp1kvVJsrKyqo4/&#10;+RKl19nqnO7Ppavzu7MhgAACCCCAQHgFjGtIl+tJq13uUh4EghHw71VEDyzfXuPq1dM7ZzpvPXv2&#10;7Nu3r++dSYEAAgggYCOBlueOH+go7qL75svCGtVXj5UxhvPb3Ff52MBUWw8Jd9ssRUVF48aN0/te&#10;5eXlyZD5qmRPX66OHExUxyw4Npkbiw0BBBBAAAEEEEAAgYgIEMDyzfzpr7/KMOmaW0FBge+dSYEA&#10;AgggYCuBfpmyzmBlibeuv7TH/DZVN22GLH2T2a8y7TyjoYdGkRncU1NT9SelN1ZOTk5VQufQlTw6&#10;d53yhzfVmd3ZEEAAAQQQQAABBBAIvwABLLPGyxbI7/Dab+895nscV2I2s3Cnc5SzRt8Bb8eVbynV&#10;vqiEu4zkjwACCFhUQNYZzJjU3mvhTM/dbtEqei3W8OHD9eeHDBmiz/zoupWVK1nL1QCW3HlwqbL1&#10;oB2rSZkRQAABBBBAAAEE7CVAAMuv9pJZ2PtOuj3jyd5+7RX5xI5yzrusdFbWhmULVsxbsOK+FYfn&#10;qfc3LFOUKVOm1BwUOVLbUlJSqmbtjXzBOSICCCBgCQF5Fx2+Y427MJaErtYM32Fu5UFLVMX/QowY&#10;MSIzM3Pfvn0LFy6UDlluMtjyo/LOFsfjR8qUB5aqkSw2BBBAAAEEEEAAAQTCKUAAK5y6Vsk7qU0r&#10;R1F27CyVexLAqjkiUr6uZGRk5ObmduzY0SoFpxwIIIBANAX0MFb1W0yHrnTspKQk+ZiQhXc92ndp&#10;osic7vomE7o/3r/axFjRbDKOjQACCCCAAAIIIBCzAgSwzDZtv2Hnamultxw1zBZrTqnl7Des95OZ&#10;50rJ+/Xu/WTvhqMyzx2V2bufhxpPmjRJolfG1CdmXUiHAAIIIBDrAqWlpa5VHHyOMiJVSU5SXh2s&#10;tG8c6wDUDwEEEEAAAQQQQCD6AgSwot8GFilBvXr1LFISioEAAgggYAUBiVvNnj27U6dOkydPdlOe&#10;Oy5SsjOU5g2qnjr4ixWKTRkQQAABBBBAAAEEYlKAAFZMNiuVQgABBBBAICiBoqIimRVx3LhxMjGi&#10;LPHhphOWZC/jB41t3V51UcKcoqCOys4IIIAAAggggAACCHgQIIDFqYEAAggggAACrgIyotzomXv0&#10;6FEfy9TKnO535isyofvznyof7kATAQQQQAABBBBAAIGQCxDACjkpGSKAAAIIIBALAuPHjzeqsWvX&#10;Lo9VkpGDUz+pWohwSqFSUhoL9acOCCCAAAIIIIAAAlYSIIBlpdagLAgggAACCFhGYMSIEcnJybJG&#10;7b59+6ZPn+6xXI3rK09fXvWszI0lk7uzIYAAAggggAACCCAQUgECWCHlJDMEEEAAAQRiRaBp06bF&#10;xcVTpkyROz7q1OtsZfIlSmJtNZJ1Y5dYAaAeCCCAAAIIIIAAAhYSqFVRoQR/s1CFKEr4BdyeMMEf&#10;NvjzkBwQsLJA8K8RckDA0gKDz1HeGaqkJVcVUqbEYkMAAQQQQACBgASsfFlL2RAIlYC/L46gemAl&#10;JCgJsilKQq2g8vG30KSPooC0tdriesOzIYAAAgjEh4DM4z579uxp06Z5q66MJTS2vUeUMe+oc2Ox&#10;IYAAAggggAACCCAQCoHAA09a+EINYdWSiAbBjFA0hi3ykLZWW1zRoli2KDGFRAABBBAIQqC0tHTc&#10;uHHNmjWTv1lZWfJP35ltPaiMXKzI30XfKDlFvtOTAgEEEEAAAQQQQAABXwKBB7DUTjh6T5xatWrT&#10;A8sXdMw8L22tdsLSY5aEsGKmXakIAggg4EGgXr16eXl5etxK+mHl5OT4ppKFCGVpQn17/lNl1R7f&#10;u5ACAQQQQAABBBBAAAGvAkEEsLT4hXTGqS1bnTo4x4mAtLU0uLQ70as4aXGqiQACcS4gAazx48cb&#10;CHPmzPENIlO5N0h0JLu8jXJBc9+7kAIBBBBAAAEEEEAAgXAEsLQpkBKkH450vpJ4Rp3aBLDi5UST&#10;tpYWVzvd6ScBnbDipeWpJwIIxK/AiBEjJIwlaxFOnTp19erVviGaN1CeTVcXJZQVCR/vr95hQwAB&#10;BBBAAAEEEEAgOIHAe2DpgwelA1adOnXrJlb+0Bpcadjb+gLS1tLi0u76QELrF5gSIoAAAggEKSCh&#10;q4KCgn379k2aNCkpKclUbl2aKP++Qbm7Z7XEZeWm9iURAggggAACCCCAAAI1BBJWrv0iAJYKdTtZ&#10;Xn7yxIkTx48f37Vn7/HjZcfLyk6Uy38nyk+e1J4/GUDO7GIpAT1KJd2tJE4pfa8keiXRylZnN69b&#10;t676QG21E54exkpq9Fv5q8U01U2fIavmX/VhtYYJuXm5E28fdfi/P+v1fWnBwu4XXmCpulMYBMwL&#10;nNTe7srlPfGkvDGekDvy3qi+Pcr7orwzHjsm75Pyf2c0a3nDtVeYz5aUsSTgEvGXD8lYqp2pusiK&#10;hCWlynNazyw2BBBAAAEEoiQgn8jW/xR+c/EHhw8ekO9ciaecklhX/U++fGnfv9Tpe/RpfPTvW3Qp&#10;iNJ5xGFDI+BvGCGYAJYapNK+pmlf1Y4fl/+p39vKyyV0JVv8XZuHpgktlYsEm9RolPYWqY4VrVNX&#10;+ttVvnnWqRxESADLUo1GYaIgQAArCuh2O2QsBbBkQvclS5YMGTLEbCMcKVMeXOqYyl2mxJJBhWwI&#10;IIAAAghESYAAVpTgOSwCbgQiFMCSI2udsPRQldrtQItcqf+nPij/xeFvyzF6QmqTnandrLTp+vVN&#10;DfqrgS2nkL+/Zx49sGL0fInTahHAitOG96fasRHAKikpeeKJJ2QhQlmOcP369ampqaYMpO/Vom+q&#10;Uo4+X5EbGwIIIIAAAtEQIIAVDXWOiYB7AX/DCAH2wNIDWPpftbOV/le7pz1B/Cp2TlAZB6j9pwex&#10;tOGB2v87DxCU2vp75hHAip1ThJooCgEszgKfArERwOrbt29hYaFe2YyMjNzcXJ8VVxPI1Fcj8pSt&#10;B9X7+vzuyUmmdiQRAggggAACoRYggBVqUfJDIHABf8MIgQewnGNYejhL75Olll2PbQVeC/a0ioBj&#10;kvbKyawqe1w5xlo7fx/z98wjgGWVNqYcoRAggBUKxRjPIzYCWHl5eYMGDTKaSqZ1l/ndTbXc3iPK&#10;yMWO6FUDFn4xZUYiBBBAAIFwCBDACocqeSIQmIC/YYTAVyGU8ukjyLTOONp6hMamzvfNFgsC0o7q&#10;zWnooN7WzBcY2OuTvRBAAAFbC0ivq+TkZKmC/M3OzjYbvZIdpOPVnKvUG9ErW58BFB4BBBBAAAEE&#10;EIieQFABLKPYxmTelWvQ8f8xKOA8ZXv0zliOjAACCCAQTYHMzEwJXRUXF48YMcK/csiwQef1Bz/c&#10;ofzhTeXgL/5lQmoEEEAAAQQQQACBeBUITQBLHzxYOae7NrE7W8wJGK0cry8W6o0AAgggoEjcyu/Q&#10;VU22ueuUB5YqJaXKvR+pM2SxIYAAAggggAACCCDgS6DaHFjlW19W9hX62qXqeceEV/KATIClr0uo&#10;P6lPhGU+I1JaVaByDiy1fHK/cu4r9b7SLK1Oh5uNgvs7eJU5sKza5pQrEAHmwApELc72iY05sGo2&#10;mqxLWK9ePT/GEkoW72xRspZXZZWWrDx9eZydDlQXAQQQQCBqAsyBFTV6DoxADQF/wwhVAazyrQsk&#10;evX7my41o1q5AqEapdKWH5SbdkcLYhmTuZvJijQWF1BXIdQCV9pUZ3JTtL8JK19bqsWwhunl9/fM&#10;I4Bl8XaneH4JEMDyiys+E8deAEtCV1lZWTk5ORMmTJg+fbp/zXpXvrJqj7qLDCp8vL8iMSw2BBBA&#10;AAEEIiJAACsizBwEAVMC/oYRnAJYy2/9/Y2moldSEEeUSlHKy9Xo1YnykydOVJTL3/IKCWKdrFCD&#10;WabKSyLLC6jhKolh1UqoUzuhdu1aderIHXUa99q1E1YuXFon7UUCWJZvQwoYdgECWGEntv8BYiyA&#10;tWTJkvT0dL1ZpAeWTInlXycsGTY4Ik/Zd0R5Nl3p0sT+zUsNEEAAAQRsI0AAyzZNRUHjQCCIANaK&#10;W38/tL9JIj2ApYWuKo6fOHn8+MmysvKy4yePl58sl0iW1ifLZFYks7iAGquSW52EurVrJdatlZhY&#10;u27dWnXr1JJ41so3C+r0fkH/VubvmUcPLIu3O8XzS4AAll9c8Zk4xgJYR48eTUlJ2b9/v96agXTC&#10;2ntE3VNWJ2RDAAEEEEAgggIEsCKIzaEQ8CHgbxjBqQeWBLCG+BHA0jteSfSqrOzkvz7refx42fGy&#10;shPl8p88rA0llFGFbDYXUMcKJkgAq1btOnXq1K5TNzGxbt3E6y9cnZioxrDW/LuwTh8CWDZvY4of&#10;CgECWKFQjPE8YiyAJa01Y8aMiRMnyp3k5OSpU6cOGTIkqCaUCd1lWvcpaUr7xkHlw84IIIAAAgh4&#10;FSCAxQmCgHUEAghgrdNLX77iNvMBLH3eq+MnKo6VlR89euLfn190x+jh1lGgJOETeH7u/D9c8Gm9&#10;enVOSay99q3Cun3mVfbAUr9ySMBL39ROWfoT1f+qD6iFS3DXA+v88BWbnBEIq0D1AFZ5uQTytU0N&#10;7Eto/1iZhPhlO6NZyxuuvSKsJSFzywrEXgBLOmH17dt3zJgxIViUcN1e5d4PlSNlaoes2VfRLcuy&#10;pzEFQwABBGJAwD4BrP3SdSDxFOlBoP4n3QnUHgW15abO5yJ/9W9aLhcYMdBAVCGuBJIa+RdGqOWk&#10;k6BPbWXqpmgTt6sDBk+WHS+Xr2ZxpRzPlVW/hh+Xr+cnpfUrV52MZw/qjgACCMSpgEx9tXr16hBE&#10;r2Qs4Z35avRKNrmvR7LYEEAAAQQQQAABBBCoLuAcwPLHRpvhSgIYMlpQ+mHJuEF/diatjQWkraXF&#10;pd3VYaLqdP5Mdmbj1qToCCCAQAgFNm/eHEhu0uvqxi5VO8qc7g0SA8mHfRBAAAEEEEAAAQRiWiDQ&#10;AJYWuZDYhYQxpDOODJeJaaX8mTO3m6igyWQmcrJwEnWOM+l+pYev2BBAAAEEEFCUoqIiGU7YqVMn&#10;uROIxx0XKZe3UXeUO5MvCSQH9kEAAQQQQAABBBCIdQGnAJZMTWRy/KAeu9LCV2oASx1MZsP52rfP&#10;vFgdMjwmv3ob6w87P7p95qNvejoPnDLxlkxRJOHFpqJgVj/j9OZWV5m0Y6NbXZfyIYAAAvYTmDx5&#10;crdu3QoLC6XoWVlZAVZApm9/Nl0ZkRrg7uyGAAIIIIAAAgggEOsCwfTAUrQRZGonLDv2xtn+3pvK&#10;jG3vj56bJxGs/DH6BHhj8vOfmrBKUXqdo+jhLQk6ScJVqya00+7nj6kehXLKRE82fGa+vqMWAnOE&#10;t6r2keO4BszsdoZpy0tqAUxpfbsVnvIigAACCIRcoHv37kaeeXl5AXbCSqyt9Dq7qmwyDdZd+cqH&#10;O0JeWjJEAAEEEEAAAQQQsKmA5wDW3u9G3Lj2kknf7XauWeWDe7QHtW5YaiRDQhq2q3/b8Q91ntBu&#10;4Nxe57RTlPSM0VoFNm5tJ/dGv7+yfZ4ax1KUVROe2nblDb16zdi2bYbyzXtbN3Zu39apqk6ZtNWS&#10;zZcdO79fUSGBsUdnznxKv995wlNqNy+Jgj16zrY56bajqlZgta21dmcIob0bktIjgAACIRLIyMhI&#10;TU3VM0tLSwtBrjKV+5h3lFV7lCmFiixQyIYAAggggAACCCCAgKK4DWD99IiEru79tvq0T24ftDGh&#10;jPjbqIWl3nxPOlYNVN6v2Dajl3N9RmuPaPEtdZMA1cY337who1r8yTkT3xajRztCWb6TkgIBBBBA&#10;AAHbCGRnZ0sMKz8/v6CgwAhmBVj6snJl7LvK1oPq7nJfFiWUeBYbAggggAACCCCAQNwLOAewEhyj&#10;wip++/Cr3T+5+7cOHH2omNsHJYVtB5JJQEqZ0K7dhFXSp6rdOb3mDkwY7jTTlXTJkkfaTej80Hi1&#10;x5U6NlCRHTq3r95/yjkTPdnWjBkbByYkDNw4Y/748X+pvP8Xdbde5/xlzvvKQLuPIazW6DJxGhsC&#10;CCCAQLwLSNBq/fr1AwYMCAGEjCUc3rUqn2YNlFNqhyBbskAAAQQQQAABBBCwuUDgc2DZvOLSpWr8&#10;Sm0gnIzp0++ulG182/Q56iOK/J/jSf3Z+crwdhOUyu5YRuVdM1k5Pl3PVnIyDqHel4Tq/zlytz0e&#10;FUAAAQQQQMCLwJo1awL3GXyOYzb3tGQlJ0NpXD/wrNgTAQQQQAABBBBAIFYEXAJYjt5W1afn9vlg&#10;PMzlrUWqtKgUW2W/u3hod1obAQQQQMA/AQld9ezZs2/fviUlJf7t6Zz6jouUzD7K05cr0iGLDQEE&#10;EEAAAQQQQACBanNgyWgw51CVEZ3w+SCOcSignxWMIIzDpqfKCCCAgGeByZMnS/RKYlhHjx6dOHFi&#10;UFRXd6i2+/OfKjlFQWXIzggggAACCCCAAAJ2FojjIYR2bjbKjgACCCCAgAUFunatmr4qLy9vyZIl&#10;ISikTOWetVyNXkkM68MdIciQLBBAAAEEEEAAAQRsKFB9EndHBX565E+fXjL9J/Vfu7+98U+fPrJO&#10;7lV78E83fzZtvQ2rS5FDLEAXrBCDkh0CCCBga4EhQ4akpaXpVZD7wa5IqGf0wFLlnS0OlimFylcH&#10;bE1E4RFAAAEEEEAAAQQCE3DbA+u3D79y0SdOt4fPl8yrPbj85QsndQvsiOyFAAIIIIAAAjErMH36&#10;dIlbFRQULFy4sGnTpiGopyxKaMyEJSsSSocsNgQQQAABBBBAAIH4E6gewKqoUAK7xR9cXNfYOEni&#10;WoHKI4AAAgi4EZDo1fr1641+WCEw6tJEmZKm5tO8gZKdoZzfPAR5kgUCCCCAAAIIIICA3QRqhTAW&#10;IUsOJbDFtEDN0zuE509gsVP2QsAGArLmgfbrABsCcSggs7nPmDEj2Ipf3kZdlDD7WiU5Kdis2B8B&#10;BBBAAAE7CKhXj5XXkDa43A20JwxVi3MBf1+LTj2wgp7OSMYLVLDFtIDr6RX0OePv+Up6BBBAAAEb&#10;CchyhN26dZPlCKdNmxZssWVRwsb1qzJZt1ed2Z0NAQQQQAABBBBAIG4E3E7iHje1p6LBChDBClaQ&#10;/RFAAIFYFZBVCHv27Ll582apYFZWln4nNJvM6X5nvjqzu6xLyIYAAggggAACCCAQHwJuJ3GPj6pT&#10;SwQQQAABBBAIm4BMg2VM4i4DCSWGFZpDvfaV2vdKn8o9p0hZ9E1osiUXBBBAAAEEEEAAAWsLhGQS&#10;d2tXkdKFXMAYjR3ynMkQAQQQQCBWBJKSkrKzs/XaTJo0ybgfbP3SkpUGiVWZHCkLNkP2RwABBBBA&#10;AAEEELCDgB89sC65+XM71IgyIoAAAggggIAlBAYMGJCZmbl69eqpU6fWq1cvNGWStQifTVcSa6u3&#10;x/srI1JDky25IIAAAggggAACCFhbwOMk7hKuMm7WrgKli54AU2BFz54jI4AAArYQmDJlSo8ePZyL&#10;un///mBL3qWJMiVNmXOVIqsTsiGAAAIIIIAAAgjEh4DHHlifvHyBcRMKCWbJP+mEFR9nBbVEAAEE&#10;EEAg9AKlpaV9+/YdNGiQTIkVbO4SupIwlrEd/EWdGIvhhMGysj8CCCCAAAIIIGBdgeqrEKpzGzlu&#10;aqyqQo1b6Te1BvKUFsmSW58R64yU+uNscSRgnCcKXbDiqNmpKgIIIBCMQFFRUbdu3QoLC9esWTNu&#10;3LhgsnLdd+tBZeRidVHCB5eGMlvyQgABBBBAAAEEELCSgOceWPMvkHJ+UvnX5c7y7POtVAvKggAC&#10;CCCAAAKWFnjiiSdKSkr0Iubk5MyePTs0xf3qgDLmHWXvETW3VXuUv68OTbbkggACCCCAAAIIIGAx&#10;AY8BrEuGfy43PYal39E3ua8Hs9gQQAABBBBAAAGTArNmzerYsaOeOC0tbciQISZ39JGsw+lKswZV&#10;aUpKlbLy0ORMLggggAACCCCAAAJWEnCZxL1qDOEn88+XW+WQQilyhRbG0ocLOg01dPzTSnWiLGEX&#10;qDwNGEEYdmoOgAACCMSIQFJSUm5urvydMGFCQUGB3AlNxWQtwqcvV2RpQtmu7uBYoDA0WZMLAggg&#10;gAACCCCAgIUEvPTAWnfJcPWmF1buSDzL+GdUaiBzZySwhVlAkKPSuBwUAQQQQCDmBaQH1qZNm6ZP&#10;n+5c0xAsSijRK4lh3XGRktkn5g2pIAIIIIAAAgggELcCHidx/yTnfP2md7rS76h/ZYtgByznhYpk&#10;/tcKtjALCLLvF4PRD49J3H1jkQIBBBBAoEqgadOmzhwjR47s2bOnMTdW4FLtGysjUqvt/vynjomx&#10;As+UPRFAAAEEEEAAAQQsJOCxB5ZzGR1xK+0h5/sRqEdoFtuOQEE5BAIIIIAAAgiYFpAfqNLT02U2&#10;d4le9e3bNwQxLOPQMgfWXflKTpFy74fKkTLTJSIhAggggAACCCCAgKUFTAWwolWDvLy8JUuWhGyh&#10;omhVg+MigAACCCCAQHUB+XCXj3j9MYleSVes0AhJxGpEnrocoWxbDyoPLg1NtuSCAAIIIIAAAggg&#10;EG0B50ncZUZu58GBft0PSz2WL18u+a5duzYsuZNp4AKV50YCs7gHjsieCCCAQDwLyFTuxkKEycnJ&#10;2dnZodFokKgkJ1VlJYsS7j0SmpzJBQEEEEAAAQQQQCCqApbugaXP87pw4cKoEnFwBBBAAAEEEAi9&#10;gAStBgwYkJqaKosSSgwrZAeYkqZ0aaLmJn+zr3UsUBiy3MkIAQQQQAABBBBAIDoC1QNY/na60tOz&#10;xaEATR+HjU6VEUAAgZAK1KtXLzc31yV6NW3aNGNoYYBHS6ytPJuu3NhFmXOV0rh+gJmwGwIIIIAA&#10;AggggIDFBCSAZUStLFY0imMPgRCeP34FUEmMgB0F7PGqppQIRExAYlhJSUnG4WRirMmTJ8v6LTK5&#10;e1BlkIGEd/dUJJJlbB/uUNbtDSpPdkYAAQQQQCCiAna81qXMCPgr4N+LytJDCKUqmZmZ/lWI1Agg&#10;gAACCCBgQwFZuWXcuHFScFmgUOZ0nzFjRsgqISsSPrBUXZSQ+bBCZkpGCCCAAAIIIIBApAWsHsCa&#10;MmVKpEk4HgIIIIAAAghEXGDz5s3GMaVnVo8ePUJQhLJyJWu58vynalayQOFd+epfNgQQQAABBBBA&#10;AAEbCrisQmj1GsjVbWlpqdVLGT/lYxXC+GlraooAAgiEWWDSpEkyrbuEruQ4sn5LaAJYMoqw8alV&#10;BZceWF8dCHM9yB4BBBBAAAEEEEAgLAJBTOLuPLYxLGVzzbRxndPyXnjt9ddflwkyInJADuJBIITT&#10;XmGMAAIIIIBApcCIESNkWncJY2VkZBgqMjGWbIEj3XGRcnkbdXeZGOu5dKXX2YFnxZ4IIIAAAggg&#10;gAAC0ROw8hDCw/Nunt8ma7eBc/DE/yaNHj927Nj7778/PT2drljRO204MgIIIIAAAmERGDBggISx&#10;jKzXrFkzceJEmRtLNpkbK8BDTklTBp+jZGco5zcPMAd2QwABBBBAAAEEEIi2gMsQQn9njA9rV5zD&#10;27Y0mjSy5bIFG4oNpmMnZBJWWbFIYliBX8hGG93+x69sd6chhBu+2vhe/gfvvpf/9jvv5S1+J1du&#10;eW+/JbfcxYvk9lbev+W2KFdun6/7wv4C1AABBBBAIOwC8kvV0KFD9Y976YQlM7sHeEgZSDj5EiU5&#10;qWr3klKlsCTA3NgNAQQQQAABBBBAIBoCCZ+s+Vw/7snP7vr95eeZLEP5yYrjJ04ePVb+8y8nDh8p&#10;e2tDt4cn3W1yX5PJlmXNH5WvKBUp89b27qftk5CQUFFRoU6/WlisXN1BLmoljJWammoyQ5KZEXAg&#10;e076yLS/X3fu+oYNEn9Tv866/3yV2H1mrVpqGHTV2nWjbx0uDVRxUv3vpPE/7U75yfJy7X+yvfP+&#10;kusHX5eblzvx9lGH//uzfqiXFiy86AKzp5+ZipAGgUgKyEkuh1PPcjnb1e2Evh0vU/+TTftTdmbz&#10;Vjdce0UkC8axrCMg767OhVE/zth8CRQWFkqHa+P3qoKCgrS0NF87mXh+3V51RcJj5cqcq5QuTUzs&#10;QBIEEEAAgdgR8Pl9xwpVfXPxB6U/7qubqG111f/qaFvt2nKrLd+/5K+UU+ricoFhhcJTBgTMC+z5&#10;bv+eb78zkz4ludUF559v2SGEh3e0Thns9vL+lNrKtp8kjCUzvBYVFdEPy0xjkwYBBBBAAAHbCUi4&#10;avXq1cnJyVJymUDAOXoV+DQCH+5Q7tTWIpQFCmVRQpnWnQ0BBBBAAAEEEEAgGgISvZJ+MKNuufm2&#10;EcNuGX7TiGE33nzTkGFDb7jpj9cPvX7wDYMzBmdck3H1lVcPHFBcsksKaNkAVsM2O4sXVfu5upJT&#10;BgLc3VP5+2pl3V6JXpWUlETDmWMigAACCCCAQNgFpJ/1+vXrJXo1ffp042DSMyslJSUnJyeQw8tV&#10;hISu9E3CWG9tCiQT9kEAAQQQQAABBBCIuIBzAMttuCjiJao8YL+R3SY9OXxH5fhB13LccaFMZjH2&#10;4kHz58+nE1bUGkmx1jkTPQeOjAACCCAQLgGZ+HLWrFn16tXTDyB9r2QyLP2vDDDcvHmzfwdOS1Z/&#10;BtM3WaBQbmwIIIAAAggggAACdhCwbA8sRWmZtO0v89t0X7HMrWPj+orMwPrV9927dyeAZYczjTIi&#10;gAACCCAQAgFZlNDofC1dsYzAlh9Z39hFGZGqPN5f/cuGAAIIIIAAAgggYBMB51UIZcb0QG/hqO3u&#10;0i2SbYekFE+Zy2LYack9Xi8dNGhQOI5Pnh4FjPOEDlicJQgggAACkRXo06eP9MnSjylDC/UZsmTz&#10;79cs6Xh1eZuqgsugQpkbiw0BBBBAAAEEEEDAwgLWHUIoPbCuGpjSeUtpsRe+5g2a/n3w9NEPVM1n&#10;YWHrWCwaEaxYbFXqhAACCFhYYMSIEZs2bRowYEDTpk2nTp1qlHT27NmdOnVasmSJ32U/+IsyIk95&#10;YKmy6Bu/92UHBBBAAAEEEEAAgUgJWHgIodJyVGbvGU8le+yBpRs1b7D/ww1D/3BDpMQ4DgIIIIAA&#10;AghEU0BCV/n5+TK5uzF+cP/+/U888YTMhyWzYsnmxwIvWw8qIxcr8le2Z1Yrq/ZEs2IcGwEEEEAA&#10;AQQQQMCzQPUhhNaS2n1f9/mXvlDqs1Bps27PvvGho6+v95mSBCEWoANWiEHJDgEEEEDArICEsYyk&#10;Er2SGJb+T/8mxjp2QvnxF0c+MpBw3hdmD086BBBAAAEEEEAAgcgKWLcH1rKsgkUSH9lS8vFuHyTy&#10;A+y43GeWVOxw/IIaWUGOhgACCCCAAALWEZBxhUZsSybG8jE3Vpcm6mzu+iZzaz6bbp2KUBIEEEAA&#10;AQQQQAABZwGXAJZ1ZnE/rPTN2LEmY97A5DYtfTdZ9huvdDwrRVm40XdSUoRAwDhPQpAXWSCAAAII&#10;IBCkwPTp0/WJsTp27Cgzuxu5TZs2zffEWGnJyt09lcHnKHOuUhokBlkSdkcAAQQQQAABBBAIk4Bl&#10;e2A1TNm1vE2PvFFKUj9zVR86/rb9Yzood+UrMhsrGwIIIIAAAgjEk4CErmRirNWrV7tMjCXzYcms&#10;WH379vU2MdaNXZTJl1TTKiyJJzzqigACCCCAAAIIRFlgfvYLL+e8uGD+S6+8nP3qgpzXXpn/+qsv&#10;v7HwFediOc+BZa0JjVKGXbNjzfAdmSb6X2kVkmtW9dp0eFflWLlypCzK9nFy+ARrnTNxok41EUAA&#10;AQQ8CSQlJRlPTZw40Rg/KPO7O8+Z5QNw6ifKvR8qf1+NMwIIIIAAAggggEBkBIaPvO3mEbfeetuo&#10;W269Tb+NvOW2kSNvqRbAqqhQ9Jvdt9LS0jlz5qgTWLy1SVnNKkIRas8Qnj9GVtxBIJYEFG3EbWy8&#10;zUbobYXDIBAiAeeI1f3332/0zJJgVl5envuDyDzuErpa9I367GtfqTc2BBBAAAEEoiGgfkN3uoyM&#10;pctj6oKA2zCC3gPrxRfmvfTiC/ot+6UXsrNfqhbAisaLMSzHlOvU8ePHL1myRLnjIiU5SXn+07Ac&#10;hkwRQAABBBBAwA4C+sRYGRkZcoXgPDHW5MmTBw0a1K1bNzdhLFmRcOvBqsrNW0efbjs0NWVEAAEE&#10;EEAAAdsLmOqB5VTLWBgO5lhFu1kDpWcLZe8R27eh1SsQC+eM1Y0pHwIIIIBAoAIyMVZubq6EsYzu&#10;V0VFRXrcSu5IGEv93ct5a95Aefpyx1Tucj87g2ndA7VnPwQQQAABBBBAwA+B+OqBJTCpqanyV70w&#10;lVWEZGFsGQUgYwHYEEAAAQQQQCCOBZwnxsrKyjIk5LJBFi50hWnfWHmsv3oVkX2t2qGbDQEEEEAA&#10;AQQQQCD8An72wIqJzjTyW2tycrJqm1hbeW2wOnuF81iA8KPH1xFi4pyJryajtggggEB8C2RmZsqg&#10;Qt1A7hsY0iFLBhXm5OSoj/Q6W41eNa5fRSXXEqwPE99nDrVHAAEEEEAAgbAKxF0PLNHs0aPH/Pnz&#10;q2a16HKmIsMJD/4SVmgyRwABBBBAAAFbCEivKxlUuH79+gkTJhiRLCm59MySGNbIkSNTUlJc58Yq&#10;LFFG5CkPLqVbty2amEIigAACCCCAgB0F/OyBpcRIdxqZyj0tLc2xcrYsSlhYrMz/0o7tZ4cyx8g5&#10;YwdqyogAAgggEDIBCWPJFO9GdsbEWPJISUmJoyu3/rSsSKjPSLBqjzL1k5CVgIwQQAABBBBAAAEE&#10;agiUHS+X27GyE0ePHf/1WNkvR8uck9Sq+kesxCLkunPixImFhYWOql3dQRneVZm7jnMj9AKxcs6E&#10;XoYcEUAAAQTsI7BmzRqjsPIbmD6lprqVlU+bOq2krHJdwne2KF8dsE+1KCkCCCCAAAIIIBBTAk4B&#10;rBiqV3Z2tszY6liRUOrV4BSl2W+YvSKGWpiqIIAAAgggEDKBsWPHFhcXy19ZrFD6cRv55r3/zuR1&#10;C1K+emBkyfyi43uVx7XJ3dkQQAABBBBAAAEEoiHgHMCKqe40MhxARgE4SGVCd+mHdVc+E7qH+hyL&#10;qXMm1DjkhwACCCBgGwHpvj1r1iwJY7lMjKVXIOfgqqzTP1Uub2Ob+lBQBBBAAAEEEEAg5gRisweW&#10;NJP8jioBrClTplQ12ZyrlB9/UdbtjblGpEIIIIAAAgggEAKBpk2bGrnIL2GyGf/MfOZx437J19uU&#10;vUdCcDyyQAABBBBAAAEEEDAtELMBLBEYMGDAiBEjqtYSkn5Yp9RW5K9MxcqGAAIIIIAAAgh4FpCZ&#10;sGRGAn0+rGoTY+09MuiSy1PatcmZ/QJ+CCCAAAIIIIAAAhETiOUAlkyDJdvixYtlMizHfFiyKGHj&#10;+sqd+RHz5UAIIIAAAgggYFMB+Rls/fr1+fn5U6dOdVThqwN5VzxYVFpS8ssPI8eNSklOcax6bNMa&#10;UmwEEEAAAQQQQMA+As6rEMbgfEYSwJKfT2VFwieeeKK0tFRtl+YNlOfSlde+oh9WCM7ShBg8Z0LA&#10;QhYIIIAAAjEkIB26e/To4ajQW5tn7vrAqFxq4xSZ9z2G6kpVEEAAAQQQQAAB6wrEcg8sQ33IkCHT&#10;p08fOXKkRLLUMJaMIvy5TDnGQELrnpeUDAEEEEAAAQsKHJ14QXKzs42CZb74d+N+Tk6OzLzp+LXM&#10;gkWnSAgggAACCCCAgM0F4iKApbdRbm6u/ILas2dP6e2//5qzlHnrlA932Lz5KD4CCCCAAAIIRE6g&#10;3v+dlv35+8Xpz0+4/Cb5eUyfIUs2ubSYPHlyVlZWs2bNJk6c6Ji4IHLl4kgIIIAAAggggEDsC0gA&#10;q8Jxi4PhYNLPf9OmTbI64dChQ/df02J/60Rl1Z7Yb+Tw1VA9ZyrPnxAcxciKOwjEhoC8KlwqEoLX&#10;CVkggECUBRokJueNnf7BKwsXLjRKsuS1XD1oJZGs2bNnR7mEHB4BBBBAIBYEnC8ja15VxsbVMrWI&#10;d4GzW5w198X58156+YWcBS/NfzVnwWsvv/r6goVvvvrGvxb+a9Gbi/IW5b2d985777y/JCW5lbwM&#10;4qgHlvEm1rFjx4KCgiWfLJ351DOFb3/Az6Sx8PZOHRBAAAEEEIiYgMxFYGyytPEDS+f8pXKWd0UZ&#10;O3Zs06ZN9efVTt9aYIsNAQQQQAABBBBAwEXg3C6dr0y/4qor06+5+sqMa68eJLeMa66T26BrB8vt&#10;uow/yG3wILldcP55NQJY0qFGbrX8v9mwHWRpoalzZhTW3bN/zOt5/36LSSv8aEP9DImDLnt+mJAU&#10;AQQQQCAOBY6UKWPelRkJcluNmXXuLckt1d8Gx4wZY0hIb6yUlBTmxorDU4MqI4AAAggggEDIBeKx&#10;B5Yz4pRHslJfGl2U/4lM6z5t2jQWww75GUaGCCCAAAIIxKzAh9uVrw5I7erVqju2bvfi6+fm5+dL&#10;R2+9vnJRIYsgy1+ZG0vCWEuWLIlZByqGAAIIIIAAAgiEX8ApgCXTGcmm/pX/+XsLf0nDd4TG9ad0&#10;v0nZ/7Pez3/z5s3hO1Ss5KydHvo5woYAAggggEDcCgw+R5GbvrVvrNzdc8CAAQaGdL8yxg/KNYYx&#10;43vcalFxBBBAAAEEEEAgGAHnHlj6oLC4jEmMPj9p3/Eppw9co23BgMbTvvF6tsRTG1NXBBBAAAEf&#10;ApMvUXqdrd7mXK00b+CcOCkpyZgMy3liLElTVFQELAIIIIAAAggggIBfAvE+hLAK64q2ytDOQ9r1&#10;zsjI6NSpE2MJ/TqNSIwAAggggED8Cjx9uSK3BolVAgd/kfsy22ZxcfH06dOl71VmZqbx7IwZM7p1&#10;6zZy5Ejmd4/fc4aaI4AAAggggID/AtUDWMbAQXnY500SS5qY6YUjKwodK1fe3Sa/l8oahXl5eSUl&#10;Jf57xscexnkSH9WllggggAACCHgTkEsI53UJF32jXPGKsmqP7FKvXr0JEyasX79eri70HGTRGJkY&#10;S+7k5OTID2ZMjMWphQACCCCAAAIImBSgB5YTlPT8z+wji2E3PXma9MBiXUKT5xDJEEAAAQQQQMAh&#10;8PfVytRP1Pv3fqhsPViTRSZ0d54Yy5jxHUAEEEAAAQQQQAAB7wLOk7hrs185elTF0yTuLkIjUpVT&#10;ao+4fHBhYaH8OsoJ5E7AOFXicsY0zgkEEEAAAQTcCqzbq7z2leOZsnLlznxF/lbfrrjiCiNoJeMK&#10;k5OTsUQAAQQQQAABBBAwI0APrBpKsopQYYmy8XuZDEs2JsMycxqRBgEEEEAAAQSU85srd1zkcJAp&#10;saRbt/PQQu0JWaZw06ZNU6dOTUtLmzRpkoE2bdq09PR0en9zFiGAAAIIIIAAAp4EXObA0ue1Mqa2&#10;MtMPS3KOuW44siR2+8bJ83dNnjyZySncnTr6iUH0kzcWBBBAAAEEqgtIP265ipBJCWRRQlma0MMm&#10;oSuZcNN4cvPmzTK0UC45ZHJ3VkPmlEIAAQQQQAABBNwKEIPwcGLIped1HWc9/KSsHEQnLF48CCCA&#10;AAIIIGBWYPIlSva18ktYVfojZd73HTdunH6xIQvI9O3bl9UJzVKTDgEEEEAAAQTiSaD6HFgJCY6O&#10;NT6XIHRJEHtk0ue/SxMla3nWAw8XFRXFXv2CqlFVL72Y63wXlAs7I4AAAgggoAk0rl8F8dUB5ZrX&#10;FFma0MMmoStZrNB4UkYXNm3aFEcEEEAAAQQQQAABF4EaPbDUiISEsfy6xa7qnKum9xtX+vrnbhcS&#10;it1q+6qZ4yTxlYznEUAAAQQQiHOBD3coY95VpAeWLE24ao9bDIle5efny4Tu8uyQIUMmTJgQ52ZU&#10;HwEEEEAAAQQQcCsQ6SGEy7Lmt+kx/9oFh4sXvC132mTt1h+5b4XHBpKlAI3VAKdMmZLgbhs5cqS+&#10;v6QMbYIrJtw0Yc6j+6/PfvSPd4bpEEaBw1cL84fgdYIAAggggAACoRFQ41b/qVqI8N4Plb1HPOUs&#10;VzgSxsrOzjYSyITucmHAtO6haQtyQQABBBBAAAH7C1QPYNVKUGrVUhx/5Y6vW4KWQP76uXVopXy8&#10;M/njNcPnKSVLauzrEqWSqzfZUlJSJKE8VeFuMy74RowYEdoEa38u3nL0wE9PXzXp0EVKTpGUIeSH&#10;MAocvlqYP4SpllTbXTtV2BBAAAEEEEDAk4AsRPj05VULEd7YRZ3c3fMmCxQaYwklbiWTYcnPcvKX&#10;GBanGAIIIIAAAgggIAIRj0G07vbxm92UXcqlrUtmLdgwU0keII+sGf5k76rmcIlSSaf6jIyM3Nzc&#10;KDbYjvPO+PbZy06u26v84U1FhgOwIYAAAggggAACPgXOb67InO6yZfZR7rjIZ3I9gcyKNXToUH0K&#10;TvkrSxPK5O4m9yUZAggggAACCCAQqwI1JnHXJ8AK29Zv2LkpLc99cljDlGHXPDns3MWZLdVHvB5O&#10;lpqW6JWsBhi2QvnO+OrGjcta/t+E8e3Vq89Fm5QrXlF7Y2096HvPWE2hniThPVViVY56IYAAAgjE&#10;l8DVHZS3hyry19jKyr0LSADLeSHC5ORkpnWPr3OG2iKAAAIIIICAO4FaFRWKfrPs5rw0TxQL2b5+&#10;/cdSUl7rdKoy5yr19tOvygNLlfFL1EiWryvRKBY73IcO4fljZMUdBGJHQHG8wcpbrJXfZsP9RkH+&#10;CMS7gPPIQZkY6858dU53z1tSUtLq1atlRKEkkR/w5Gc8i1wLxXs7Un8EEEAgggL61aN6M+5UfnOP&#10;nUtlahT3Av6+pKoPIZReNfKAdK5RZzjy5+bvYe2ZvkHt2j+dOHGkvFxJTlLu7qn8+wZlYg9l4/fK&#10;1QuVwhJ71imgUsu5oa5TGdC+7IQAAggggEDcCpSUKjctUmRGgkXf6BNretokYiVxK1mRsKCgQOJZ&#10;RjLGEsbtuUPFEUAAAQQQQMA5gCUhCW1GdjU2od8xcZOIVziHHFqthe4466x5+/YVlpY6CiaRLJmf&#10;9enLlOc/9f5rqtUqElR51DNEO0kIYgXlyM4IIIAAAvEkIP21pe+2sRChXDl4/fVLYljTp093jl5N&#10;nDiR+bDi6YyhrggggAACCCBQTSDik7jb339Us2ZdTjutKoYlNerSRHltsCI/q8rFKBsCCCCAAAII&#10;IFBTILG28nh/RZYm1DeZ311upjdZ4mbGjBn66oTOM2SZzoCECCCAAAIIIICAvQWcJ3HXxg+qNxk8&#10;aNw3cSfOhpLJQEIZRbj32LFqLa9elfZTXvvK3qeDydKrE7hrJ4mHpp+f/cLLOS8umP/SKy9nv7og&#10;57VX5r/+6stvLHzFZPYkQwABBBBAIDYFpOP2Y/0VuWaQOd2fS68KZvmqbV5eXlZWlp5KRhEOGjTI&#10;1x48jwACCCCAAAIIxJqAnXpgJURpm6KGa6ptKaeeOqxly5b33uv86KlnJsls7lEqY8gOW6dOneDP&#10;8eEjb7t5xK233jbqlltv028jb7lt5Mhbgs+ZHBBAAAEEELC3QK+zlZwMJbOPGsYyvWVkZIwYMUJP&#10;LoMKp06danpXEiKAAAIIIIAAAjEi4DIHlja3kT6Pu1+3iGicPHmyIhrbVeq6D65b+bFju59+2vnR&#10;X2d+oqQlR6OAoTzm8ePHfTemcZJ46IKl98B68YV5L734gn7LfumF7OyXfOdMCgQQQAABBGJeoH3j&#10;alWcu04Z867PFY2zs7NlXcLk5GSZ1j0tLS3mkaggAggggAACCCDgImCnHljWbTyZllXWw5apWCdf&#10;Yt1CRrBk9MCKIDaHQgABBBCwrYA+rbsEsGRdwimFPqsh6xKuXr06NTXVSMlkWD7RSIAAAggggAAC&#10;MSNQfQ4sM8sOuqbRV6OL4+3DHcof3lSOHFOyM5TG9eMComqpSvfVpQdWXJwGVBIBBBBAIEiBZ1Yr&#10;chWhb3Inp8h7frIuYdOmTY00a9as6dSpk8zsHmQp2B0BBBBAAAEEELCFQPXYkzo5d+X83H7N426L&#10;uoawkNLZSn4yvWahsugb9XJTZrJwXlcohAeyZlb6IFPPcUt6YFmz3SgVAggggIC1BO64SJFp3fVN&#10;fgOT6bFMbzKtuyxHKIsSTpw4sbCw0PR+JEQAAQQQQAABBOwqEN+dpwJotXe2qHGr+V8qPVsorw5W&#10;Bp+jvDbYr2WwAzim7XahB5btmowCI4AAAghEQaBBovKsthahzIqVfa3619wmcauRI0cePXpUTy6L&#10;EsrShOZ2JRUCCCCAAAIIIGBXgeqTuNeSbjXazecM7tJTS02j9cTxMJO3XUk8lbukVBm5WHl3mzLp&#10;EvUqUxbAlivOON0qTxIPTU8PrDg9L6g2AggggIC/As0bKHOuVm9yx/QmCxEuXLhQRhTqewwZMsR5&#10;aKHpbEiIAAIIIIAAAgjYSYAeWOZaS2amkBWCLmutzLnKrx7+5nKPzVRlx8vldqzsxNFjx389VvbL&#10;0bLYrCe1QgABBBBAIBgB6Xjl/JPYqj3KjYuUIz4+NGVFwqlTp+qRrFmzZhnBrGAKwr4IIIAAAggg&#10;gICVBVwmcXfqV+WzE5aeQO+KFdNb48Y9FZlm9bl05cYuMV1R05XTWzzGm920BgkRQAABBBAIlYDM&#10;rXlXvrL1oPpX1ij0uk2YMGH9+vXS/SpUBycfBBBAAAEEEEDAygL0wPLVOiWlI479kPDhsIQOpydU&#10;32TyVF878zwCCCCAAAIIIGBOQJaImfqJI+lXB9TlYnxtycnJRhKZGGvcuHH79+/3tRPPI4AAAggg&#10;gAACthSoHsByTIBVyzETljEllo87tqy52UInJxWWfFnhbisoKDCbSYylU1ch1E4SNgQQQAABBBAI&#10;lUBacrVpCmS5GNNbUVFRz549Z8+ePXToUNM7kRABBBBAAAEEELCTQPVJ3I2p2bXp2f252anOfpdV&#10;VrZWlGULNhQrh+fdPL9Nj/n3rfA7j8ju4Chnm5ulzGa3HG0zlzrO5u83h0IqBBBAAAEEghV4rL+S&#10;nKROiSWrE8pKx+a2NWvWSPRq8+bNkrywsHDGjBnm9iMVAggggAACCCBgJwEJYFVU3uxU7iiVteGo&#10;l/tOuj3jyd5ROr7ZwzrKOe+y0llZG5YtWDFvwYr7Vhyep97fsExRpkyZ4jIcUv4pC3LLlpKSol8B&#10;m95CeP4YWXEHAbsL6C8gvRb6HeOv6dcWCRFAIA4F9NCVLErY62zzte+hbUb6J5544ujRo+Z3JyUC&#10;CCCAgFUFjGtI/Y5xeWn3S2XKj0CAYYTqk7irQ8PklqDIHTM3SazvwmZpgaQ2rRzl27GzVO5JAKvm&#10;mMjMzMyMjIzc3NyOHTv6qI1+kshG01u63SkcAggggIANBZo3UGRdQmPbe0RdlFCmdfe6yVqETZs2&#10;lSRjx47dtGkTixLasOEpMgIIIIAAAgj4EGASd7OnSL9h56aoaVuOGtbQ7D7RTKeWs9+w3k9mnisl&#10;79e795O9G47KPHdUZu9+Hko1adIkiV6lpqZGs9QcGwEEEEAAAQQMAZnK/SYtenXvh8rBX7zASPRq&#10;1qxZq1evlr9JSUkQIoAAAggggAACsSfgEsDSul2pnWv8vcWeTNzVyJ9fa2UOLL33HRsCCCCAAAII&#10;hEegpFQZ865ypEzNXfph3fuRUlbu5UjSjdp5IGF4ykSuCCCAAAIIIIBA1ASIQUSNngMjgAACCCCA&#10;AAIeBWQ29z84zePe7DfmrUpLSydPniwzBpjfhZQIIIAAAggggIDFBaqvQqjPe+Vv7ysmQrJ4I4e8&#10;ePoZQvAz5LBkiAACCCCAgLPA3T0ds7mPSFUe768k1jbDs2TJkk6dOk2bNk1mc/dzYRYz2ZMGAQQQ&#10;QAABBBCIjoCHIIQMEPPrFp3Cc9QoCegzuLMhgAACCCCAQLgFnr5cDV3dcZHJ40jfK1lTeP/+/ZJe&#10;1iKUflgmdyQZAggggAACCCBgcQF60Vi8gSgeAggggAACCMSxgPS6urxNVf1lGqwHliqFJZ5EZAb3&#10;6dOnG88WFhbqwSw2BBBAAAEEEEDA7gJOASx1XJg2g7vjrz+dsOzOQPn9Eqg6SfzajcQIIIAAAggg&#10;EISATOgu07p/uEONYcnShB62IUOGyJrCEsnKzMwsLi6WBQqDOCS7IoAAAggggAACVhGgB5ZVWoJy&#10;IIAAAggggAACHgWk79WYd5SvDqgJ5P6d+erShB62hQsXSuhKJnGXMBakCCCAAAIIIIBAbAhUn8Rd&#10;n9rI9ARH+jRZ6h61CITFxvnguxZ6W+u99Pw4V3xnTAoEEEAAAQQQ8CwgYwmHdq56+hRvE7p37NiR&#10;0BUnEwIIIIAAAgjEmEDggSdtJboE2WrVUv/GmAvV8SRgtLjW+jghgAACCCCAQKQEru6gyHKEsnVp&#10;orw6WGnewMyBZVp36YpVVFRkJjFpEEAAAQQQQAABywq4BLC0qJSJmxq60G4SvKpdu1ZtemBZtoVD&#10;XTBpa2lxaXdH77tQ509+CCCAAAIIIOBRQJYjvLunMucqpUGiTyU9dJWSkpKlbT7TkwABBBBAAAEE&#10;ELCygMsk7maCV440+kTetWon1K5Tq3adOlauJGULoYC0tbS4tLu0PjGsEMKSFQIIIIAAAqYEbuyi&#10;yHBCY1v0jTJ3ndsdS0pKJG4lYSx5Ni8vj05YpnhJhAACCCCAAAJWFQh8CKH009K7X9WtU0tCGlat&#10;IOUKsYC0tbS43glL64bFMMIQC5MdAggggAACZgX+vlqZ+okawJKlCWtsshZhRkaG8fDMmTPNZks6&#10;BBBAAAEEEEDAegLVA1imhg86emBJAEPrfpWQeEqtuom++7Fbr+6UKBABaWtpcWn3WnWIXQUCyD4I&#10;IIAAAgiERiBrufLaV46sphQq6/bWzHbMmDHyYNOmTTMzM6dOnRqa45ILAggggAACCCAQDYGEFas+&#10;dRx3599+n3G+et9EXKKiouLkSeVE+cnjx0+WHSv/10fnHj9edrys7ES5/CcPn5QEago2mwvoU/Sr&#10;817VUYcOSvSqbt3E6y/bkHhK7bp1Eta8uz6hzV/1TlhrPls/+tbhWrur/8kp4Pifdqf8ZHm59j/Z&#10;3nl/yfWDr8vNy514+6jD//1ZF3ppwcILzku1uRbFj18BOcml8upZLme7tp3QNu2NUd4aj5XJvWPH&#10;mrZIueHaK+KXKb5r7tJfVd4s49uD2odCYNUe5d4PlbJyNS8ZVDglTbm8Tc18X3/99SFDhoTieOSB&#10;AAIIxIKAfCJb/1P4zcUf/PTDXvWrV+IpdeX/6ibKtzH1C5m21VJnJVbHkqtDYkx8eY+FZqMOMSrQ&#10;+PQz1TNZzmltUyML+jld/a/6gCqQ4BzAesSvAJZce0uQ4sSJk8flVnay7Hh5WVm53C8/UVGuxiwq&#10;FK7OY+Ak01aZrC23OgkycjAxsXZi3dp1E/Vxowkr3/kiofXDBLBioJ2pQpACBLCCBIyH3QlgxUMr&#10;R6GOMgGWDCGUCd2fTVeXJmRDAAEEEPAlQADLlxDPIxA5gYgFsCQ8pUautf4GFSfkpoauTsodreuV&#10;FsBiiwkBdayoNt+VRKxk+vY6WuhKHT2akLDy7S8S2jys15IeWDHR2lQiQAECWAHCxdNuBLDiqbUj&#10;W1cZRZiWrDRvYOaoMqH75s2be/ToYSYxaRBAAIGYFCCAFZPNSqVsKuB3AGv5ysohhD+81/TM79p3&#10;bWFuCKH4qAEsvR+WjBiUMJZ+R3vQ+r0ybdq+USi2PlO7/JUolj7xmX5n59ff7d3XLOHMq/Qyrf08&#10;2CGE53dLjUL1OCQCoRBwG8CSYYTaAEJ1COFxGUJYxhDCUFjbNg8CWLZtOrsVfOtB5d2tyt09Xcot&#10;KxI+8cQTOTk5HTt2XL9+vd1qRXkRQACBkAnYJoD1/V516KA2hFD+U2d0YQhhyM4CMrKKwOln+DmE&#10;sCqAJVX48b2En78wXxV9jKAErNT/1D/6qEHtnvp/bLYXcCwxWDkIVZ3lX5vpX/6r+E23hDMc0SsC&#10;WLZvaSoQnAABrOD84mJvAlhx0cxRr2RhifLAUnVWrDsu+n/2zgMwimL/43tphN4JvUgIGEOTIhJU&#10;7IIiURT/+p6CTyEiCqigqCigERAECVawgPKU9ygSQHKC+gSlqhQVAyRB6RB6IEB6/r8p264kd5e7&#10;5C75Lsdlb2/Kbz4zOzv7vZnfKkO7aOYcP368SZMm2sfNmzdjEla51xUMAAEQKC8CELDKizzyBQF7&#10;AqUTsDwlqk24wswrTxEGQDzt7suhp0DMwAqAKoSJPiMAActnaCtOwhCwKk5d+m1J1u5j6pW2TbnZ&#10;6NP9nnvuSUpKEl8+8cQTH3zwgd+WA4aBAAiAgE8JQMDyKV4kDgJuEXBXwApyK3VngcXjD2hTncfj&#10;bwUkoNWyV9oMEgEBEAABEAABEPAmgZhGzJu7ttFaQsP2wAMPiE91+ObNfJEWCIAACIAACIAACJQJ&#10;Ae8IWNzplXDfjq3CEtBquUxaJjIBARAAARAAARBwhwD5cadnEYaxB6szH1i0itCwxcXF/d///d+i&#10;RYvOnj07depUd9JFWBAAARAAARAAARDwCwIWow+sg/v3nzx1ynW7bFYOyo9YRug6wQAJKVxg8Tf9&#10;vWGDBq3atNFKgCWEAVKZMNMnBLCE0CdYK1aiWEJYserTj0tDCwlJw6LnEmIDARAAARBwRABLCNEu&#10;QMB/CLi7hFAXsIR69fSTw/Ly80ssjxCptFlXtFNQUEC3cNpELHhwL5FhoARgTtvpoYPqEtHg4GDa&#10;rRIW9t6Hnxg1LAhYgVKhsNMXBCBg+YJqBUsTAlYFq9CAKc6FXOWjbWw2lpiZhQ0EQAAEKj0BCFiV&#10;vgkAgB8R8FzA2vbrr6ReXbx0WdyJFb8Z1wySdMW2/Px8/lfIWK4kUlIm+N4vCJA3L+HdjKSrEPaf&#10;vdEjXWvWqE4aVvcePYSVELD8orZgRDkRgIBVTuADKVsIWIFUWxXG1qMXlLFrFXKGRROy3rpNK9ae&#10;PXs+++yz9u3bDx06tMKUFQUBARAAARcJQMByERSCgUAZECiVgPXE8Eezs3NcsVKbe0WyFW15eXm5&#10;ubn0Lj4KL1A0Q8uVpBDGvwlIx/whfCPdKiwsjN5pv0aN6h998nm37t3FXRkELP+uR1jnWwIQsHzL&#10;t0KkDgGrQlRjQBVi/zkl/mvl9CVp9NAuNA9r586dI0aM2LJlCx3s1avX5s2bA6pIMBYEQAAEvEAA&#10;ApYXICIJEPASgbITsOiGjeZbCenq23Wb6S/t5RfQv3yahSU8unupUEim3AiIxYPBNP2KJKvgEJKv&#10;SMK6te+1JGPVrFnj408X0gwsCFjlVj3I2G8IQMDym6rwX0MgYPlv3VRUy3ILlKFJbPqV2KLqKwvi&#10;jp852aRJE63Eu3fv7tChQ0UFgHKBAAiAgEMCELDQMEDAfwiUkYAl5ljRZKvcnJzL2dnfrd/81PAh&#10;/kMBlviOwLvzPrvlhmurhofXrFVz/mdfQsDyHWqkHEAEIGAFUGWVl6kQsMqLfKXOl5YQPvG1Qu+3&#10;tVUm9RVusPr16/fNN98ILOPHj8cTCSt1C0HhQaBSEoCAVSmrHYX2UwLuClhBNuWgVX8uvmiSFc20&#10;Ir9XbOlgbq6f8oBZ3iYgFotSvQtnZ95OHumBAAiAAAiAAAh4iUDTmsz11fBuypSbNSfuDzzwAKV+&#10;xx13zJ8/f+LEiSwnsdhQm6vlpcyRDAiAAAiAAAiAAAh4l4CtgOV66sJTO9OwmPv2kh9c6HrKCOnP&#10;BNgaUXWVKNkJDcufKwu2gQAIgAAIVHYCtHKQBCzD9n+WmL+37LJareTBPTw8XPnyD+WhZcq2o0r8&#10;KqZkYQMBEAABEAABEAABfyVgFrDY5Ksi11+kYDGPV3l59O6vBXTFLmtiYror4RCGCGg1XlTImwo2&#10;EAABEAABEACBgCBAXrEmrw9/Z3vrxD0K7dO2br8ya7Pcv5BL3wZEOWAkCIAACIAACIBA5STg4Qws&#10;8RRCQqbNwyo/fOmJsbFMgKK/Fku8le/EJlrl0ZLtSk9MWFxyKHdCWOO5Hc43sjDeyu2VGw9O0cQm&#10;C2H81hrPy+gHG1s6KJz0Y/KVH1QHTAABEAABEAABlwiQPvW0VVm1lwWm1YIvfc92+rY2zc/6I0NZ&#10;sNOl1BAIBEAABEAABEAABMqcgIcClrBTiBjimYNlbrmWYWRUzKbFq9PTVy/epCi7UvlOTFQ7Rdk0&#10;pp1ZDWIakCYbqYIQC75pzBCmeGnqkZa21JQ0tcmgIqkJMbVJCyZ2+s9jCcgAPIoWgKdsnTEmJq4f&#10;7fSenUbo0mb3JrOt8f13yY+7+nNBS3xblDx8XpK1X1zMmBnFimJlVQGGGi/HSi+r0iIfEAABEAAB&#10;EKgYBGqGKVWYE3exZW/8a/bzr0+i7eiq9EY5ehHnbZMiV8UoNUoBAiAAAiAAAiBQgQg4F7COLBk9&#10;4K67Ry05Iku79W36qL6e+eooP6zOwyosLEcm/eKGb0pZvXqxMjt5trJ49eqUTcNVeYi0IVJ/SDAi&#10;bYspWlwDImGIjm9KSeM2R945uHfv2Z9FJY2JSeZqUYJ5qtNwOjpXMadA0ZgIZQwvgiXNY3+Th4sA&#10;xkwVHoCpVkp66q7e0SSwqRJbuzHK4Dsj6WNMFHsnQY50ODJOCHAkh7HitItmKlc5UlazpnWjsuKh&#10;X/lBdcAEEAABEAABEHCVADl0J5dYtLWuc+X2Cc/MeHUy3279frJSv5pMhC8zVDYdcjVNhAMBEAAB&#10;EAABEACBsiJAApb21EEtT65VPfHZ3zZG3PjKylVfr1w195E2yv7P31wuJCx/2EjBmjeGqUD97hys&#10;jBkzT8pDZBoTg/hG8hGJVtoX2nHXzddS4LOp4n9xIaZNpvYx+BwrkruEcsWmj9E76Vt0gAQuOQNL&#10;1b1cyLBcgti3H4/NcPEBmAgGAgFKwONTw28jHnz+ms/a9nL+uubH/xVj+8HfB9pEv2blRwcdRfjx&#10;x2JzcRKrXLE9+uijCxYscMsEmgqjrRw37lBSIh1KEAF8yuHGG28UqNetW+cQdcAHqBLSZOm/vgn9&#10;W5kftz/3tNY+ab/flmmm5jp2LWlYZcBh//79DlG3adNG2IMAvuZA/LWqd1gXCKBhKT0oas8iEWrh&#10;DmkjgMDiRQ7Ub9ugpqutW1fncg0coCNemA0CbhFw7ySzrN+4VcTY9uu2J4Y9ejk7WyawddbdCf9T&#10;2gz5YM79zcxp/jzrroQflOtfWDa8U3ZW1sXz589/v37TK+OfdS9nb4am1Xrt2ISouf3Y3uLBaRtH&#10;K4mxQ5TPNkbNsCTFFcUl8WV9JCjNbWc8zmdE8cg0e2vw4v40Z4pUo42juZzENhKrKDoFox01BT6L&#10;SkaT4dNsgvGsDJn209IxpDoulVtImclvFZGHyU7NFHKClTrOYJk38bmV1uvTZt18Q+9atWo1qF9/&#10;4ZeLe/TsERTE5vFt/XXn8MeGsCl5hewfrSuV//lOQWFBAf9P26rkb+4fdO/ypOXPjByWeT5L5P7p&#10;wkXdunZ2yxIEBgH/IUCNnIxhrZxaO9/401nzc/P4v9ycvDx6z23cvM3ggbf7j9mltoQErB+W6fc+&#10;jtMbNH3I9Ottvio2YlGbj7Zef5MxBglYz9v+pGKTYszIuBUP1y51ibyWAI2Y6ea/devWEydOpGe9&#10;UbrGm0D6WK5L771WTCQUuAQcNEhy6E66lbbRksO5A+SMrcAtJywHARAAATsC1AH6/1V48Yo1Z04c&#10;CQ0NDQurEhrG/gWHsC2Yb3T/Re9idGHTn6PCQSCwCDRoGMFaMrVpvrEbC9Gmze/sACuYxX0fWEeW&#10;fPEDxWzd3EbWKk9OkaM3ynlKbI/LPLTD/vaby+Qnemcb06tMx7nNPPLG0f3YH7ajqVf0nYgudtQU&#10;ZEF5NBneNhjPyhhFC8Aj9xs3e1eSVVqi5yIjmOxUqVqTdollhthAAARAILAILBtnnofFJl4VK3tZ&#10;/h7mbCqW85Lvei/p+R/9Dgz9hkzzp+iXdndnY/ldSWBQZSBADt2f6qkXVDh933+uMhQdZQQBEAAB&#10;EAABEAgIAm4KWOQYSywtbH39NU0DooB+aSRpV0IXc3nrN9cfZl+5bC4CggAIVDICNM1q3xbT6yOt&#10;k7P8/Y0uLWV+NGHHLm3SVlTX7/RYceOjVGqWs9Mm/O5gzhVNznKWi6Is+8Hh+kPHNeFsvZ6zFTTu&#10;HqfpV1rGQsaqZC0CxQ1MAkO7KM9eq5t++pLy0DL4wwrMuoTVIAACIAACIFABCbgjYNGiQukY66aX&#10;Zg+CflUBmwOKBAIgAAJeInDTo11j1Ec97D2QKVP98bdpqWoG/W7c93kn6eeGHas97PMhuuyVuuMD&#10;F2ZU3TTRIHvtO1fCOkND0UjAEg/S9dHWt29fI8i4uDgvcUUyIOBbAn8MvGLl7YYhHvl0p3WFa/f5&#10;NlekDgIgAAIgAAIgAAIuEHBZwKK5V+QSizbyirXq2R4uJI0gIAACIAACIGAk8L8fVImJ5lJNbGkP&#10;56aJNw5SZS/XZlTVbttWTWavGwJWmdULSVc7duxYvnx5meWIjEDAYwJrz5yJT0197d4m63ryhxWK&#10;jTSsl75X5m3zOFlEBAEQAAEQAAEQAAGvELATsJjDeP4UQiFX/f3ZiAF3vU1+3tU7CnHknriB9z33&#10;1VEvPoDOK6VBImVDQNQ7NhAAARBwSsCwVLCo7l03CPfqmfu0aRz9W5vctOvptLyjv/rBpRlVhjTb&#10;1zHM5yr/utGkqy5dupS/NbAABEoi8MfFiy/9/XcufyTF2MdaL/zHFaYYJGBNXq+QYyxsIAACIAAC&#10;IAACIFBOBBzOwLrmmZVfrzS8niGfns3uTzQcWb58xdK37sUqwnKqNWQLAiAAAv5FYNnzn7XtZXwl&#10;6UsF+3cZJudaZabtlWbHXOH0iYFtrqgrA7kwo+p/kw0ZtfUjAWvRokU06wrSlX81U1hTLIGO1asP&#10;bdxYC1LwYAzzhxXGnnIlt1V7lX8sg1t3tCMQAAEQAAEQAIHyIuDyEsLyMhD5ggAIgAAIBC4BctPu&#10;aKmghwWiBxSaZLLPhlnVlIrqjn/UwZpEDzMqdbTGBiGg1IkhARAoIwJPNWvWt06dsKCgKW3aMDHr&#10;oY7KO/2UmmF69kcvMLfuC3aWkUHIBgRAAARAAARAAAQMBLwpYN14443uPqcJ4QOLAM4dEAABEHCR&#10;gHwuoclNu4tRPQk2aMbd6jwvT6IjDgiAgCBA0tXcqKjb6tWTQLo1VeYOUFrX0fmQS6x3f2ZesbCc&#10;EI0GBEAABEAABECgbAl4U8D64YcffPQ4JyTrJwTKtnEiNxAAgYAhIOWqLfozAWlR4cCF6sMHZTlq&#10;t2sv93b9ZfOVXtK//zorP7jo04omeW0ZMv36gGEFQ0HAnwnQ9CtaS6hZeKGg4NHCk1s+uEUZFG0y&#10;m55LeN9ihRYVYgMBEAABEAABEACBsiJgErA0n+zu7pSVtcjHLwg49N3fonmzeZ989tGnn3+8YOGn&#10;n32xYOGXn3/xn4WLFn/x3yWLlixbvCxpWdLKpFWrVyV/06Z1K78oBowAARDwPoHawz7XNaxd7yU9&#10;/6MxD8MTA5P38weF2G8Hv0lWD9r7tKJnF24Zss/mVVaTvLxPCymCgH8T2J+d/Y/du8m5+4tHDu5/&#10;prsyp59Sv5pu8ulLzK37KCu8Yvl3NcI6EAABEAABEKg4BLw5A6viUEFJ3CfQqWPMnf1uv+vOfncP&#10;uDNu4IB76BV39730umfgIHrdG3cfvQbdQ6/u3a52P3nEAAEQCBQCtYcldI1RH1S6bNyPRqHqphvV&#10;5wSSN6vJB+2L9L/JPyyzyMODbvQjn1aBQh92goC3CLC5V3v2HM3JoQRpf1R6+oVrmirzByodI0xZ&#10;bDrEpmLRokJaWogNBEAABEAABEAABHxJAAKWL+kibRAAARCohARadpr9lPokQRuh6vrO46NUItYf&#10;2l5jlLcyP3rE4JQ9qusIrAqshI0HRfYbAjWDg4c1aaKZ0zo8nO03rck0rKd6mp5OSMfJrfuARQqt&#10;K8QGAiAAAiAAAiAAAj4j4IaANfDuu3xmBhIGARAAARCoOATaPHyDUagyLCQ0zc9STE8VTJqWqhKg&#10;RwomdFIna1UcLCgJCAQWgYciIuhFNg9q2HBOZCRJWtL+oV2ULwcp5N/duNGKQvLsPnatQk8qxAYC&#10;IAACIAACIAACPiDgVMAiuUp7+SBfJAkCIAACIFCBCThfSNiy04qtNw5S1xg6QECOrrbikYIVuG2g&#10;aIFE4Nnmzd9q2/bFlnbreem5hHPvUqbczOZkGbd1+5W7FzElK/V0IJUTtoIACIAACIAACAQCAacC&#10;1oqVX2svKgiJWfTRg0lY1ngLbfHWkmBYrXoQ0368Xcz0xES75NQo7K/VPgpLw5iqlqY1nkxLt1rT&#10;ndhnzouSUBOXqVnjbQ13kntJ5cf3IAACIFCxCLTsNLq/WiLL34mmJxK2nL51yL7FuqssGY4mXi0e&#10;sm/r9TdVLBIoDQgENIG+deoY7Z968OCXGRnyyG1tlS8GKQ91tC0grSV8aBnz777taECXHcaDAAiA&#10;AAiAAAj4FYHiZmAJ3Uq8NKPFR/LM7Wox4pKLiorilMTEWCZkxXM9y2KJjdU/8v3+STzBdBasf0IC&#10;SVSkFcXHxqbGcQlMhleFq1Semjhoip6alJqoiCh2sZL6m6IIUS1OSYpfrShpqnkiTS3ukMWynMKw&#10;pCQlmu3EJ7KMuHmKSJYZnJjAcucBZElLFu5cxYhwIAACIOB3BLgOxZ8JON2Rv6qbJupPDFzxcG1b&#10;89lULPMjBZ1NvLr+evnkQWhbftcGYFAlIiBcuS87eXLW4cObMjNlyWuGKc9e68C5O31N/t3jv2Yv&#10;mpaFDQRAAARAAARAAARKTcBGwKJFHfK1YuUq2ufvCr1rH8WRr5aT3iRWgIjwzjem71gSUlW3vXHJ&#10;acn0GiwjkLyl7etpxMSk9GeSVtyECRRPhBmcnDY7uqTyRkaJIDa5iGg2ee1K5dOu4ubGpSRojlco&#10;xwlmCx1muUtRKCNhHtuEwSkxRgNZdnFJiYnOJneVVBZ//l5rJ/5sJGwDARAAARAAARDwDoHcwsJR&#10;aWmabjX2r79SL13Sk6ZHE5Jz97duU6Lq2+ZHk7DIMdbt/1amblDITxY2EAABEAABEAABEPCUgGX9&#10;xq0i7rZft8UPG3r5crb4OPDuAfQu5CraFzvafkFBQX5+fk5OTlZW1vnz5//34+ZXxj/rqQ0uxaNJ&#10;Vf13zU7bODrSpeAI5CsCr0+bddP119aqVatBg/r//nJJj549goKYDNqgIfPzaqEPfLOwDxb7d3aY&#10;mWZZnrT8mZHDMs9nCUM/XbioW9fOvjIa6YKAjwkUFhZSDtQx0g69ix6S/ufm8X+5OXl59J7buHmb&#10;wQNv97EtSN5PCYgeUdtobrKfGgqzKgcBDxrkunPnxu6TzxmsHxr6TmRkVLVqDmjRfKt3f1b2n3Pw&#10;FU3XuraFcm1zZUD7yoEZpQQBEPBHAtQB+v9VePGKNWdOHAkNDQ0LqxIaxv4Fh7AtmG90t0Xv4n7L&#10;pj/3R+KwCQScE3BXRijGB5aYdaVvQtIqr63f3KIiqFflRR/5ggAIgAAIgAAIVG4C5AzrqWbNiAHp&#10;VvM7dHCsXtHXfVsrSwezxxTStCyb7UKuQu6xJq9njt5J5IKj98rdolB6EAABEAABEHCXQDE+sAaQ&#10;YqWJVmISVvlqWO6WDeFBAARAAARAAARAAAS8RWBo48b0RMK5UVFNw8JKSJPWEtKiQlKyBkUrNPHK&#10;Zjt6QVmwkzl67/0JHlnordpBOiAAAiAAAiBQ4QkE0SIG8WKb7gJLWbFilXgJD1dih72bg5XoAqvC&#10;E6yMBTS4wDK1n9Kx0JLCDghUVAKlO0UQGwRAAATKn8Cghg1r8nUrYqN1hQuOH3dqVus6yot9lDUP&#10;M0fvTWs6CJZbwOZkkZJFE7KwgQAIgAAIGAhU1PEwygUCRgLunvROZ2AZE5K6FT9k3Hc3M4QHARAA&#10;ARAAARAAARCoGAS+zMggr1jvHjmy6vTp4koUFqw81FFZ+SBbV0jer+ij/UYztmhF4bIUhSQtbCAA&#10;AiAAAiAAAiDgiIBLAhbQgQAIgAAIgAAIgAAIgIBGYNbhw/QSH6cePKg9oLA4RKRSTbxBWTdUmXKz&#10;cltbpb7qA57WGJLnrEW72JMKb1/I3h36gAd9EAABEAABEACByk3AVsAyLCI0Lih0uk/08CClytaE&#10;UOOVrcZRXhAAARAAARCwIXBr3bph/DHEYjudn+8qIpqBReoVaVhr/qnM6cekq75tlAs5ypp0lgI5&#10;eqd5WPctVuK/VuiBhthAAARAAARAAARAQCWAGVhoCyAAAiAAAiAAAiAAAu4R6Fi9+pQ2bSgOucR6&#10;JzJyQP367sUXoXu3UN66jU3LWpVqu3hw21Fl7Fr2vMJVe7Gu0BO2iAMCIAACIAACFY6AvYDl7hws&#10;ER5bpSKASq9U1Y3CggAIgAAIgIADAn3r1KGHEs7v0KFbTUcO2t1iNiBKeaqnvqhQi0vPK5y8Xhmw&#10;SPnyDzY5CxsIgAAIgAAIgEAlJoAZWJW48lF0EAABEAABEAABECgFAXooYevwcF1uys0ln+6epEf+&#10;sIZ2YYsKaWlhxwjbFE5fUmZtVu7+Upm3DTKWJ3gRBwRAAARAAAQqBAEIWBWiGlEIEAABEAABEAAB&#10;EChXAqmXLv0jJWXB8ePzjh713BByjzV/oLJ0MHteoc1GM7BIwCL3WDQbCw8r9BwxYoIACIAACIBA&#10;oBKAgBWoNQe7QQAEQAAEQAAEQMBPCNBTCIfu3XuhoIDsmXfs2NozZ0plWOs6zDEWTch6qKNCTt+N&#10;m5iNRTLW2n2lygKRQQAEQAAEQAAEAo0ABKxAqzHYCwIgAAIgAAIgAAJ+RqB11arkzV0zavOFC14w&#10;kNYVPnutsupBtrqwZpgpQfKN9dL3yiirQnoWNhAAARAAARAAgcpBAAKWX9Rzo1atBn/55YEDB/zC&#10;GhgBAiAAAiAAAiAAAu4QaBoW9lbbtmFBbGA5vEmTia1auRO72LAkY5F/95UPKcO72c7G2nSI+Xen&#10;dYXYQAAEQAAEQAAEKgEBGmdojx30fnGtiYmJ8bGJ6S6kbLVanYRy9g0dt/3KGu8sJ+fJ28ZwHFI7&#10;6jwLNaH0xERnRXHK4eTBg0uysh544AEXSPlbEC+2H8+egIlYIOD/BOi0xbM7/a3vgj0gAAJeJtCx&#10;evUpbdrQa3jTpl5OmpKjGVgkYNFsLJtFheQMiwQsTMXyPnGkCAIgUO4EaPSojSH9f7gLC0HAMwLu&#10;nWh2M7DczVScU063lJToCaMj00n/SYwnYScxMdZiscRzgSdd7MfH07vF0j8hQX4UgpcWxaok9bdY&#10;YmP1wDJ6alJqquErStOqxFlZarGxiSy/eD1KbEJSkv4xnr7VVDWjGTxl2+x41v2TRBGtSjQzmwUU&#10;EYVhLEfFmsj3hyx2rwpk6F4REbVr1/7oo488il22kYqr8bK1BLmBAAiAAAiAAAj4DYG+dercVq+e&#10;Zk5uYSE5dKd3rxkoFhWSi3ebJxXSVCzyirVqr9cyQkIgAAIgAAIgAAL+R8DXSwijo6Oo0JHtUpOU&#10;6JQU5U4HBOJmz+5tOBxHgpcxSj8lLrkoebAMwfbj+H5kVLRi+kqEYAEmTIhKSooaR99rR2LkBx4g&#10;jr7lmRg3LWXb7NSsjYF3peqzygYnp80eHJPS39LfM+VKpntT06YzZsx49dVX9+7F8Mv/ThRYBAIg&#10;AAIgAAIg4A4BcuhObt3JofvUQ4fciedC2KY12ZMKycu70TEWPaNw8npl6gY8oNAFgggCAiAAAiAA&#10;AgFJwLJuwxZh+PZt24c/PvTSpcuulKOwoCAvPz8nJ+fixazzmed/2LDllfHPuhLRD8LQzKkZURvn&#10;9vOWKdb42IToCRtHlyZBmrilzJ1bNHz4woULZ86cuX79epqN5S0DvZvO69Nm3dinV63atRo0aPDF&#10;oiXde3QP4g4vGjZqTO8W+sA3C/tApbJ9ZweYQZblScufGTks83yWMO/ThYuu7tLJu6YiNRAoMwKF&#10;fH5BQUEB7dA7bfn5+fQ/N4//y83NY2+5TVpcMXjg7WVmFTLyKwKiR9S2oiLMZfWr+ql0xvi6Qe7P&#10;zh6Vnn40J0eQfapZs6GN2TjByxu5cn/5f8ofGaZke7dQ3rrN1luWlzNGciAAAgFMgDpA/78KL16x&#10;5nTG4dDQMNpC+b/gELYF843utuid6oAvZTINMAK4YmB6pSTgrozg6xlYflgJkaO9qF5R+frN3Vg6&#10;9UowoiWE9P7www9ff/3148aN80NwMAkEQAAEQAAEQAAEXCFQn+66DPdUX58+7c2FhJoFYirWi31M&#10;U7FoOeHTVoUmZGEDARAAARAAARCoWAR8K2AZHaI78LnuGcoS/bHb5Krl4sj/uiOrHHlhV9Nkf0v2&#10;4+5JwTYPHCiiTZ8+/ffff09ISPAkFcQBARAAARAAARAAgfImUDM4eE67dvROhnSrWXN+hw7iAYU+&#10;2QZFK18MUkjM0rZtR5X4VVhL6BPaSBQEQAAEQAAEyo+AzwYTrEjpqarrdCvbt/W5rvtBt/W5bnCO&#10;rjt9Zwkyv+m6u3cxZdLo393ocF0NzNyrW8mje2yq6uLd4EjekVWUUarJQbvuxJ2VIlG6iteztqa7&#10;/dhB+xp//88/xcHw8PA1a9YsXbo0MBy6l1/bRc4gAAIgAAIgAAJ+S6BpWNhbbdsOatjwnchIoWT5&#10;cCP1ijSs1nX0LFJPK5PW+TBHJA0CIAACIAACIFDmBHwqYHE/63Jz4nOdfRtj9rmu+nRnztFjigMS&#10;l5yWTC+jf3d7h+sx3L16khJHnt1Vp+8sZWFZMVY5zFktkU3WkaXxfyUzWnPkiJYlOcBasWIFOcMi&#10;l1hl3iSQIQiAAAiAAAiAAAh4gQDNvXqxZUvj3Ku1Z874ZC0hGUsO3efeZXo64dp9Cr2wgQAIgAAI&#10;gAAIVBQC/uvE3Rpv6b9rdtpGu8cFlhq911OmdYX9+pVKw3LoSpAeR/jAAw/cd999EyZMKHWhvZYA&#10;nLh7DSUSqkAE4MS9AlWmr4ria5/ZvrIb6VZQAuXSIGcdPvxlRkbv2rXnRNo+C9prmMn1FS0epOlX&#10;YqtfTVn1IBy6ew0vEgKBCkEATtwrRDWiEBWEgH85cS/G71UJLrGs8f3mFhVx9YovBYyPj6fFgomJ&#10;8ZZ4WrBnTTdWV4lOsSiwMTtKOXlClBg6OTWjxEQNAUi70tcQeuohS1tCqBWtffv2NA/r22+/HT58&#10;eHZ2dgVpoSgGCIAACIAACIBAJSNAs67G7ttH6hWVe1Nm5tSDB30FgOZhTblZV6xOX1Le/dlXeSFd&#10;EAABEAABEACBsiVgs4SQnurt2cuh1bZ+r5gIRQIUC+vwK+1b0oOiuWzFwqZFTUibTav/0opoEWD0&#10;8OjU1anthPrEpS1LfFJSfweesFTfWI6yi01ISuUamHPPXN70tOVSlRqXEGoRWrVqRf6wMjIybr/9&#10;9gMHDriUUFkE0hpJWWSGPEAABEAABEAABAKdwIWCAq0ItJBwv+9+mSNPWA911HF9+Yey/1yg04P9&#10;IAACIAACIAACRMD3PrDikotMbqriOHc751NxqusrY7XsIpkpPTWhf7sxipLUzpKQeufouJQURRki&#10;ZTAWtnd0tG0W3BNW7xiDAy2b7GJipHMuF3xgecHTlkstbcVttzkMRz7daR7W/fff36tXr1WrVrmU&#10;FgKBAAiAAAiAAAiAgN8QIDdY5NC9aZUqZBG9z42Kah0e7kPrhndjiwe1DZ6wfMgaSYMACIAACIBA&#10;2RGw8YE15NKly65kXlhQkJefn5OTc/Fi1vnM8z9s2PrK+GddiVh5wrjlaYsmkr23a9eTV11VDJ+f&#10;f/75kUceue2226ZPn06qVnmR5D6wrqlVu1aDBg2+WLS0e4/uQfzB2O4uXl2etPyZkcMyz2eJgny6&#10;cNHVXTqVV6GQLwiUkgB8YJUSYGWIXi4uhyoDWJTRMwLl0iBp1hUtHpzSpk390FDPzHYj1qq9yuT1&#10;MnzvFsqcUvkqdSNfBAUBEPB7AvCB5fdVBAMrEQF3ZQSfzsCqRNzti6r58HKRgsMlhMa4PXv23Lp1&#10;67lz52gq1tq1a11MFsFAAARAAAT8gcBEvgnFnzYaPWMDgXIkMFxRjK+ysaRN1arz2rdvEBZWBtld&#10;+6CuWB1f/2cZ5IgsQAAEAoVAnTp1/GFgABtAAAQ8IGAWsFz3f0VZlewHKT0xUXduLo1TfZ+zvw79&#10;nesHHUVXi1iCD3h7Es59q5fort0DrB5EcbaE0JhU7dq1P//8c5qBNWrUKHpAYXl6xRK1jw0EQAAE&#10;QMA1ApP4VlBQUIQNBPyAgI2A5QcWedmEzWfStFOzcWgtL6eO5EAABAKZwNmzZ127dCMUCICA3xGw&#10;nYHluoRlDOm8WKncz3psrPbeP4kHZt7TE5U4WmfHNxGA+Ww3um9XFEP0+ETNrbsTH/DCPTxLXGZK&#10;8pnVGh8fm5hOyYq8YmMTrdZEOsay407lyaF7kv4xnr6l4OWw2T+F0JkRtIpwz5491113XZcuXUjJ&#10;KnsZC+JVObQPZAkCIAACIAACIOA6gbBg18MiJAiAAAiAAAiAQEAQKK8lhNx7Om02LtI1Zsx9u3nb&#10;xby3K/K4vQ94chUfZ44QE5PS30J6WdyE0eKhhczX+4QJUUlJUeOkD3d+RHXozgPE0bej08pDwypx&#10;CaENj6eeemr//v2NGjWiFYXkG6vsZayAaN8wEgRAAARAAARAoDISSD2tl7pmWGUkgDKDAAiAAAiA&#10;QIUjYHbi/tiQiy46cS8syMtTnbifP7+ugjhxp6lbM6I2zi17P5+lcSWYkZGxcOHCd999t3379vfd&#10;d9/DDz/sUxfv5MS9Lzlxr1WrITlx/w+cuFe4LgEF8ogAnLh7hA2RQAAEyo3ANovFmHe3ogrnF2Dd&#10;fmWs6jC0W1Nl7l3lxhoZgwAIgID7BBavWHM643BoaBhtofxfcAjbgvlGLjXpnVIVq5ncTx4xQMBf&#10;CMCJe2lqInJ0eahXwuKXf/nFM9MjIiLGjh1Ls7FoTtZ3331HGhaJWdnZ2Z6lhlggAAIgAAIgAAIg&#10;EPAEvk7Vi9C0ZsAXBwUAARAAARAAARBQlPJaQgj2tgSm7NhRSigDBgz473//O2XKlJ9++qlDhw6Q&#10;sUrJE9FBAARAAARAAAQCkgBNv6KXtt16RUCWAkaDAAiAAAiAAAiYCUDA8pcW0SsiwiumdOrUiWSs&#10;lStXkoxFXt7XrlXnz3sldSQCAiAAAiAAAiAAAv5MILdAmbpBN5DWD/Zu4c/2wjYQAAEQAAEQAAEX&#10;CZgELM8eQVjhvCa4iM7LwW5q2tSLKQoZa86cOc8///wDDzxAfrK8mLjWTryYJpICARAAARAAARAA&#10;AS8QePdn5fQlPZ3nrvVCmkgCBEAABEAABEDADwjYz8ByV8WiQkDC8kJNln4Job0Rt912286dO3v0&#10;6EFTsWhFoReslEmgxr3HEimBAAiAAAiAAAh4i8C8bcqXf+iJPdRRiarvrbSRDgiAAAiAAAiAQPkS&#10;wBLC8uWv5+6tJYT25SEX7+vWrVuyZMkjjzySmZnpLwWGHSAAAiAAAiAAAiDgRQKT1yskYGkb+W5/&#10;qqcXk0dSIAACIAACIAAC5UsgiJ6bLF5yc3cClgiPrdQENg8cWOo0nCbQvn37NWvWNG7c+Pbbb9+7&#10;d29pMzJUum37KUXSWlLYAYGAI0DdIOtF1e5U22dHeB9p6mZLcZogKgiAAAiAgAMC5PeK1KtVhhFO&#10;zTDlrduUMPaYeWwgAAIgEIgE2OhR3GoXM840DD4DbvwMg0FAl6FcPkUxA8tlVD4O+P6ff/o0h/Dw&#10;8OnTp//zn/8kDev333/3aV5IHARAAARAAARAAATKiAB5vHraaqtezR2AxYNlxB/ZgAAIgAAIgEBZ&#10;EbAVsDABq6zI2+az5siRMsj6qaeemjdv3t13312aeViYdVcGNYUsQAAEQAAEQAAESiawYKcyYJGy&#10;7agekuZezY+DelUyOoQAARAAARAAgUAjgBlY/lJjK267rWxMIc/uM2bMGDhwIPxhlQ1w5AICIAAC&#10;IAACIOB9AjTx6qXvFXrmIK0f1LbWdZh6Re/YQAAEQAAEQAAEKhwBs4Dl2fwr+MDyRrPw9RJCo433&#10;8+2VV17x0HCtnXgYH9FAAARAAARAAARAoBQEaOLVfYuVtftMSXRrCvWqFEwRFQRAAARAAAT8nQBm&#10;YPlLDZXNEkKttC+//PLChQvhDMtfqh92gAAIgAAIgAAIuEKAVgs+tIxNvLqQqwenZYMTb1Dm3qXQ&#10;DjYQAAEQAAEQAIEKSsC3ApbValWUdKs13S16FItHdLJZ481fpCcm2gZOT4y1WOLj4y2W2MTEeEu8&#10;1YENxWWhZmBjiYhSgnluFdUQuMyWEIo8yac7aVj//ve/PbUX8UAABEAABEAABECgDAnsP6eMsirx&#10;Xyupp025RtVXvhikDGhfhqYgKxAAARAAARAAgXIgYCNgub6GkGx1YSFZUn+LpV1CahoTlCyx8VZr&#10;YjzJTYniY2wi+xzP9klsik2UMld6alJqKosYGyu/ogAsjJCprEo0l6eYNMbTGbJYSeVHRLLsi7So&#10;CWmzFSUurWhClBI9PDp1dWq7SJWuiBWfZJuFyE5myvOysSQ2ISk13fagtKr0VVeWSwiFtQMGDFi7&#10;dq2nlsOTu6fkEA8EQAAEQAAEQMAtAkcvKJPXszWDmw6Z4tF8qxf7KF8OUprWdCs9BAYBEAABEAAB&#10;EAhEAr6dgaXEJRcVpZGIxLeY6NQkJTolRblTfJwQlZQUNS5afBk3YbSUmCKj6BBFTB4sgcbNnt3b&#10;ju0u0pLM2y5KWWzpqQn9241RlKR2loTUO0fHsS+GqAKYCNI7OtqUhZpd75gYPVUbS2JimK125nmp&#10;2mkJYVJS0uzZs72UXsnJtGrV6sCBAyWHQwgQAAEQAAEQAAEQKBcCtGBw7Frl7kXKqr22+fdtrSwd&#10;rAySA8lysQ6ZggAIgAAIgAAIlCUByw8/bRH57di+/fF/PZJ18ZIr2RcWFubl5eXk5Fy8ePH8+fM/&#10;bfr5lfHPuhKxuDC0NrDf3NImEpjxaepXly5ddu7cWYz5EydOnDRpknfLV7du3bNnz7qV5uvTZl3X&#10;u2etWrUaNWyw6L/LunXvHhTEZNBGEY3p3UIf+GZhHyz27+wwy8+yPGn5MyOHZZ7PErl/unBR186d&#10;3LIEgUHAfwgUFRbSpMTCgoKCQvbGtny25eXl5rL/uex/bm7TllcMHni7/5gNS0AABCotgW38Eq1t&#10;3Yr874k86/Yrn/2m/JHhoI46RijP9lLoHRsIgAAIVFACi1esOXX8cGgY30JpCwsJCQmml9jodis4&#10;WN5qmfvzCsoDxaqwBNyVEXw8A8stzpVVvRKQhg37ZCjfipxsXlevaPpV7dq13aoiBAYBEAABEAAB&#10;EAABHxLILWCTrWi1IE28slevaKngW7cp8wdCvfJhFSBpEAABEAABEPBXAiRgmV1Zue4FyxiymOKV&#10;6CzdJoDxo62/dsrGgct25lad+1ZXHITnljk7rprt0EYfOWt3hmrfvtrz58//4IMPyqyp0CMIO3fu&#10;7El2Jv9XLrhCczUPzxofYoFAABFw9WRAOBAAARCodATI0RU9W3DAIubuivy122zkqZ2eM7jyQYVW&#10;DmIDARAAgUpBIICGuDAVBDwm4N7J7NMZWNxdev+EBJMvdqNrdr7fP0k1WQ1PTxW0Wsmte2xqnJWe&#10;JGhyrE5huct2eVBLgTlcT1REeNsodn7f+QMK9WDknT3JNV/ywmW7cAPPnNALO1X38+6htwk9c2Zb&#10;OkIPByxVKu5EfuONNx5//HF3YiAsCIAACIAACIAACPiAwLIU5uhqwU7ltJ0vC1KsaMoVeWrHcwZ9&#10;AB5JggAIgAAIgEAAEfCpgGXmEJeclkwvzTW7wU27KWBMTEp/pmrFTWDe34Wr9cHJabOLd9LJfavT&#10;ZpOLMWXh910kZXIML7yzi+jF+JInS+IM6el2qu7nS1Xv779/pFTx3Yy8ZMkSikEPInQzHoKDAAiA&#10;AAiAAAiAgPcI0GSrL/9QOjR0kCJJV6Rb0ZpBuLvyHm+kBAIgAAIgAAKBS4CcuG8W1u/YvoM5cc/y&#10;yIn7Zm84cXdOkeZV9d81O22jF5QiLyblxVqnCV3duv3666/dvJhmMUnt3bv39ttvX7lyZadObvtN&#10;Z07cr+VO3BsJJ+7dVCfuTSjH0jlx71g2xUcuIOB1Ai47cW8LJ+5eh48EQQAEPCBQ/k7cU08ra/cp&#10;5KldrBZ8sY/ydZp0elW/mjIgSrn3SoU8XmEDARAAgUpJgDtxPwQn7pWy8itXoRtFuCcj+HgGlnPn&#10;UyW6xtLrjZxbzS0qKl69ssYnso2t8CsmZfqqnyEpq2H1X7GeuEpeJCijMzP4KkP3t44da7gfyZMY&#10;GRkZDzzwwMsvv+yBeuVJfogDAiAAAiAAAiAAAoIA+WWftZmtFnxoGVswqPm6IvXq3g5K7xbM0dWq&#10;B5WnekK9QpMBARAAARAAARCwIWArYBUp9CBlt1/OsFqlUyrmLsqaSN6iaKaR8D9ldDtFx+hbzZGU&#10;8DAlgxmcZKWTSJTIBKJEEcCqaEdI4jIsMEzqb3CbZfRXlZiQxFcRqk6sEqJpwSAPEJ+YKt1gSRdd&#10;SakJscLhlZKeGj1YGSJMEkqWtNBogMIyjY9nZggXXTKy6w2uR4+yELBo7tXAgQPvu+++YcOGuW6b&#10;TUjRQjyOjoggAAIgAAIgAAKViwAJVeSgnXSrR1ewBYPkr91m23uKqVdz+jFHV2HBlQsOSgsCIAAC&#10;IAACIOAaAR/PwCIjmBMr8maVlBQ1TopM/IjB7VRyURx9a7c8UHi/0rfIdqlJSnRKinKnekw70q+k&#10;wgp/VSl6pixCTAz52BLbLsWogCm9o6PpW0WoXZFRWjDdQ5aIZjCAWRtnNCNJl+RKso5//+mnx10K&#10;V4pAa9eupZWDjz322IQJE0qRDKKCAAiAAAiAAAiAgGsEaJ3gfYvZi+Zb2etWpFXd1laZcrOy5mGF&#10;Vg5iAwEQAAEQAAEQAAHnBMw+sB595ELWRVdwFRYW5uXl5eTkXLx48fz58xu2/PLK+GddiegoDE1o&#10;mhG1cW4/Wm/Yb66niQR2PJqyNXTonvnz2/uuGAkJCR9//PG8efNuu+220uRCPrD69OpBPrAiGjVc&#10;tBg+sErDEnErDgH4wKo4dYmSgEDlIOBzH1gXcpW16cqiXfoiQSNY0qpovtWtV7B3bCAAAiAAAnYE&#10;4AMLjaKSEPAzH1guUY8cTeoVhays6pWA5Dv1ipYN3nDDDb/88svWrVtLqV65VJ8IBAIgAAIgAAIg&#10;UGkJnL6kvPS9cuMCZeoGW/WqZhhbITj3LmXNP5mvK6hXlbaRoOAgAAIgAAIg4BEBny4hJB9V6enk&#10;tiq9OMfqqtnpmhd2U0GcuGRXD1Msq2IlH1om1+nCrxVzthWbmBhP/qiYJQ75GCOaHLHbpSmiG/2+&#10;s4/mfN3wTG9nzZIlJz2qweIiZWZmvvLKK3379v3nP/+5YsWKiIgIr2eBBEEABEAABEAABECAEaAV&#10;giRd3f5v9nhBm420Klon+MNQplt1awpcIAACIAACIAACIOABARsBizxze/ZymHWkkrp6dVR0VFqi&#10;orTTPK9zySmReWdnTw5U9y1DFrM0UumI6tCdy1D9ExJUn+hW7v2dRWQ+4IWDKraRq3iF+VzXnLsr&#10;aVET0maT+620oglRSvTw6NTVqe0iZWCWiPAQz3aSDB7f+b5wxE5pRjO37jbGUL7M7zt9X6Lrd7fr&#10;YsuW827HKTbCRx991LlzZ3rm4M6dO0vjst1RJloj8a7JSA0EQAAEQAAEQCAACdCsK5pvRT7a7aWr&#10;vq3ZlCvyzk6+rrCBAAiAAAiAAAiAQCkI+HQGltIvinyuj26XmpLaTrMxMor5U+dqFblO1/bl91Gj&#10;mbt3O4fu4lvdrXuM2R07fUc+1ykvsaWnJvRvN0ZRktpZElLvHB3HvhiiPhcwLjltdrQSN3t27+Kx&#10;RUVFR4+zNcbg913Yb3j4odn1u9t1MnOmFwZ2tFqQMl6yZEmvXr2WLl26ePFicnqFiVduVwYigAAI&#10;gAAIgAAIuEKApKtZm5UBi5Rl6ihMxCIvVy/2YVOu3roNU65cAYkwIAACIAACIAACJRIwOXF/7NGH&#10;PXDifoE5cf+1FE7cjUaqDt1LNNzTADSNKyE6baMTicycqs+N0bKjyWCLF5+4//6GnhUrOzubRCvy&#10;0X7gwIHHH3/8p59+evnll6+//nrPUis+Fnfi3r0md+L+n8VfdeveLSiIyaDuel9bnrT8mZHDMs9n&#10;iew+Xbioa+eOvjAYaYJAGRCAE/cygIwsQAAEvEjAC07ccwuUeduUL/9QaMe4Na2pDOms3BapkMcr&#10;bCAAAiAAAh4RgBN3j7AhUuARcFdG8O0MLPf5qQ7d3Y/pYox+c4tcU68oPZ8bY7TZsyWEpFiNGjWq&#10;TZs2NN+KRKv9+/dPmDBhzZo1PlKvXISMYCAAAiAAAiAAAhWZwIKdyu0LFXo3qlekWD17rbJ0sDIo&#10;GupVRa59lA0EQAAEQAAEyolA2QlYpXFwXk5wyjRbd5cQkoN2kq5oqWB4eDh5uSIf7XjCYJlWGDID&#10;ARAAARAAgUpIgNYMxn+tvPuzciFXLz1JV8O7KSsfUh7qqIQFV0IqKDIIgAAIgAAIgEAZEPCpgMU9&#10;nZPbde6p3eh2vQwKFnBZuP4UQlow+Pzzz7du3bp27dp///339OnT4eUq4KobBoMACIAACIBA4BFg&#10;E6/+rWw7arJcSFf0jjWDgVejsBgEQAAEQAAEAomATwUsASImhnlqT7Fzux5ImMrAVheXEC5cuJAW&#10;DJ47d27Pnj2vv/46Tb8qA9uQBQiAAAiAAAiAQKUmQBOvHl3BJl4ZN5pvtfJBSFeVumGg8CAAAiAA&#10;AiBQhgTsBKwiRfHg5dhi8iFVVFQ0d+5c/j7aJcfpZVh2/8qqxCWE9ITBgQMHzpw5k1YLlvOzBUUL&#10;wQYCIAACIAACIFAZCKzaq9y3WPkjQy8rPWRwTj/m8YpctmMDARAAARAAARAAgTIhUAYzsMqkHIGf&#10;SfFLCN99992+ffted9115O6qZ8+egV9clAAEQAAEQAAEQMDvCZCjq5e+VyavN3m8oolXqx5Uerfw&#10;e+thIAiAAAiAAAiAQIUiAAHLX6rT2RJCctb+wAMPrFq1at26dWPHjvUXc2EHCIAACIAACIBAxSaQ&#10;eppNvFq7Ty8lebmaP5BNvIKn9opd9SgdCIAACIAACPglAQhYflEt5JHd4RLCAwcO3H777eSsnZYN&#10;tm/f3i9shREgAAIgAAIgAAIVngDpVvGrFHJ9pW0D2itLBysdIyp80VFAEAABEAABEAAB/yQAAcsv&#10;6uXnceOOvPyyjSk///xzr169HnvsMfJ4BWftflFPMAIEQAAEQAAEKgOBWZvZykFaPyg2mng18Qb2&#10;ItdX2EAABEAABEAABECgnAhAwCon8OZsj02ceHzKFOMxetrg4MGD//vf/w4bNswvTIQRIAACIAAC&#10;IAACFZ4ATbkaZVW+/EMvKLlpnx+n0PQrbCAAAiAAAiAAAiBQrgQgYJUrfjXz2nffXaNXL82Ujz76&#10;6JVXXlmzZs3111/vF/bBCBAAARAAARAAgQpPgKZcxX+tbDqkF7Rva+WLQUrrOhW+6CggCIAACIAA&#10;CICA/xOAgOUXdVStW7caN90kTHnrrbdmzpy5fv16OL3yi7qBESAAAiAAAiBQGQgcvaD8Y5my/5xe&#10;Vnra4Fu3sfWD2EAABEAABEAABEDADwhAwPKDSlAUbQnhkiVLSL2iuVetWrXyC8tgBAiAAAiAAAiA&#10;QIUnQOoVrRykd7HRQwZJuqKnDWIDARAAARAAARAAAb8h4DsBK91qTU9PjE9MV6xWaynL60YK1niR&#10;l30Ua3ysrTFqYGfm2SQiUnCYvhsWOspMLCEkr+3jxo2DelXK1oLoIAACIAACIAACrhMIDq6mPPG1&#10;PveKplyRekWLB7GBAAiAAAiAAAiAgD8R8J2AFamkrl4dFR2Vlqgo7RJjLRZLvFVJ5zuxsfxjfLw4&#10;SJvxuPjWGCY2ISk1XYSJTxRJ8bh6MKGQkcAUmxrNg1mV1IRYkbaaeEL0hNGRipLUX09cibOydGRe&#10;JksSrYo1kedrk4I0IzUpKd5gZ5KenSfV2+qTTxp/880jjzzyzjvvdOrUyZMkEAcEQAAEQAAEQAAE&#10;3CQQFBTatu0I27lXvVu4mQyCgwAIgAAIgAAIgIDPCQQVFSni5fWtX1RKijK6XWpKajtz2r1jYsSB&#10;uOSi5DjbfMW3hjBpswfHRKuhdlGaMm5acnJa8mBT9LgJE6L4gV2pqQqlI+QnscXEiK9sNmbDYGVw&#10;ctpsLQ8eOKW/pX+Knq9NCrsUxRi8d3S0bXbu4Tz5/vuzrr327rvvHjBggHsxyzu0F9uPlhR2QKCi&#10;Eijv8xX5gwAIgAAjMGnSpO6KIl5XF+bVSp1p2RYvX5sft3RvJn4k9PVGZqA+QAAEQAAEnBGoqONh&#10;lAsEjATc7QEs//txs4izc8eOxx59+MKFi64kUVhYmJeXl5OTc/HixQvnz2/Y+usr4591JaK7YWiG&#10;VEJ02kY2dcqHG+XSf9dsL2RDaxL7zfXA0LUxMSdPnPjHiRMexC3jKK9Pm9Xnmu41a9WKiGj4n8Vf&#10;Xd2tW1AQm8cX0bgJvVvoA98s7IPF/p0dZhZblictf2bksMzzWcL+Txcu6tKpYxmXBdmBgLcIFBUW&#10;0q8AhQUFBYXsjW35bMvLy81l/3PZ/9zcZq3aDh54u7cyRTogAAIg4BkBUo4mT57sWVwvxpo4cSI0&#10;LC/yRFIgAAIVicDiFWtOHjsUGsa3UNrCQkJCguklNrrdCg6Wt1r8lgsbCAQoAXdlBN8tIfQOwH5z&#10;i3ytXpGhlIt3svFIvfr999+HZ2X1+eUX7yBDKiAAAiAAAiAAAiAAAiAAAiAAAiAAAiBQsQj4UMAy&#10;+jV338d5eiLbNO/v9JGcUsWXkI4TD+6q83WeiKONknWWsnB5xVxuxSYmxpNzLeac3rttIDs7e968&#10;eXjsoHepIjUQAAEQAAEQAAEQAAEQAAEQAAEQAIEKQ8CHApZ0l272hk46ET2ZMNEqfbEzt+48AHPc&#10;Tse1fcuQxYxxKh2hsEIxsipx3DW7FpeOCe/vzFu7Iw/u0je8dN8uEtQ8r4t0WNT01KTUVKNzd927&#10;vJIWNSFtNrnrSisi91rRw6NTV6e28/J6xp49e952220VpkmhICAAAiAAAiAAAn5N4Fy2X5sH40AA&#10;BEAABEAABEDAEQFfClgsPxtv6JHtUpOUaHLEfqdqTGQUc5fO1SryjK7ty6+jRkclJUUZPWCRa3bV&#10;j7tNeZx6cHfivl34g99Fjt4jo8gju/DmLjbdu3x6akL/dmPo2YXtLAmpd46OY3GGMNVLk9XQrkAA&#10;BEAABEAABEAggAhM6j+s6NqPi7rNZa+nk4vKaYMDrABqMzAVBEAABEAABPyBgJ87cacpVDOiNs7t&#10;5w+oYAMnACfuaAggYE8ATtzRKkAABAKMwP5zyti1zOYvBylhwQFmPMwFARAAgYpOAE7cK3oNo3yS&#10;QAVz4h45GuoV2jYIgAAIgAAIgAAIeJdA6zpMupp7F9Qr73JFaiAAAiAAAiAAAr4jQEsI6eHv4oUN&#10;BDwg4MX2oyWFHRCoMATonNI6WHSzHvQwiAICIOAzAjTxqn41n6WOhEEABEAABEpPwDiMrDDDYxQE&#10;BIwE3DtNfO0Dyz1rEBoEQAAEQAAEQAAEQAAEQAAEQMBFAv+b/FnbXiW/Bi7MVJSDz1/DQ17z4/9c&#10;TB3BQAAEQMCfCEDA8qfagC0gAAIgAAIgAAIgAAIgAAIgAAIgAAIgAAJ2BCBgoVGAAAiAAAiAAAiA&#10;AAiAAAiAAAiAAAiAAAj4NQEIWH5dPTAOBEAABEAABEAABEAABEAABJwRuGnikH1bDK/FXWOE182i&#10;Nh8Zjq94uLaitJy+lYfcev1NAAoCIAACAUgAAlYAVhpMBgEQAAEQAAEQAIEyIfD3wpXSvc7kgw4z&#10;dMf/TplYjExAAAScErDxgZX50SO6SyzjucwdZpHLrN8HCp9ZTtxm6f0DC7DyI8edhL/Ux6OPPrpg&#10;wQJ/sQZ2gAAIeESgVAKWhW8K/QsqVToeWY5I5UOA1TXVuKh6bCAAAiAAAiAAAiAAAiAAAgFNwPL3&#10;sF6fDbPqZdj1XtLAR1a2HbxjlzbepzAm1+9M/LrlvbN6HMvZaYM/k8qXX9LYv38/aVht2rSBjOWX&#10;9QOjQMAlAp4LT0K+IBUjKCgIWoZLsCtEINR4hahGFAIEQAAEQAAEQAAEQAAEVALqesPvRtYVh3al&#10;nlWiun7HFiHGjY/ihyx/J4qZWYry98L101L5Xr8b+QJGGWbXu+v9fB4WZCw0ehAIaAJ2AhbJUq6+&#10;SLtir6Bg+ue5EBbQ+Cqh8VTXVN+s6iFbVsLqR5FBAARAAARAwEzAHf87YAcCIOCnBGKe6iy8YrW5&#10;obXqQqvu+IRObdix2rfcKlUt1fqDH7zL516R7DWxJT9Ye1gC971F87DmO15JOGnSJLGGo7y2devW&#10;afQ1GWvPnj1+WiUwCwRAwBEBz4Un0fUEBweFBNO/EOCtJASorlmNk4bFVo9iFWElqXYUEwRAAARA&#10;AARAAARAoMISaN+KXLzbbHXaCm3KsO36S/jGOrdXHGxfhytcfGtZp73Y2Xfub0ecSMAqKtetb9++&#10;Rrvi4uKWL1/eoUOHClupKBgIVEQCHgtYTLngq8mChaJREeGgTA4ICL2Sz8KSbQCYQAAEQAAEQAAE&#10;QAAEQAAEApVAUd12re1sN4pTNl/uPyd9Y6XuuEW4eGevH5aJn7b3Ohaw/AcOSVc7duwg9apLly7+&#10;YxUsAQEQcIWAxwKW9H4VHBwcSltYmCuZIUwFIEB1TRVO9U7SJRYRVoAKRRFAAARAAARAAARAAARA&#10;oDIQgHRVGWoZZazYBCz/+3GTKOHOHTsfe/ThC1kXXSkwTf8sLCwsKCjIz8/Lzc3bsGV7Xl4u7eUX&#10;0L/8gsJCNj+0sNCVpBDGnwnQFDu2UJQmXPF5dly9CuvT62r6W7dOnc8WLup6dVchY0U0bkrvzKU/&#10;3/TZWeJr9Z3tsgJblictf2bksMzzWaL4ny5c1KVTjD+jgG0gUAwB6u7I7QPrE3nHyLZ8tuWJnpF6&#10;SfYnp1mryMEDbwdJEAABEAggAn8vXCkfNEaumqWzm2LNP/j7wPv5k8vIOc7W64VXHWwgAAJlR6C4&#10;c/Dg89fweVLy9KQnCSYxX+xFdccvuXuYWDCoRScP7p8LH1jkst3cD/z4Y9vn+TJBF7uFsit8cTkd&#10;P368cePG/mFLyVYsXrHm5LFDoWF0+0U3XmwCAb8bI0cufGNeiYPlTRacupSMEyH8l4C7MoLnApZB&#10;w+I3aXSHlpfH7tkK8knbok2h+zlsgU7AoghBSqwc5JPtZAdap3atBZ9/2aVrFwhYgV7JsL/0BCBg&#10;lZ4hUgABEPBPAhCw/LNeYBUIOCVQBgKWYiOEcVsCU9Xy24YEActvqwaGeZeAuwKWaQlhlSphJOq6&#10;9hBC5sGbTcwJCiI1uEpYaNXw8OrVqlavXq1mjZq1atKrFraKQIDqsWZNqlOqWapfqmWqa6pxeqNd&#10;artYRejdExipgQAIgAAIgAAIgAAIgIB/E2h5R39uoOXvYZPFMwczP/qYz8miyVyP2vl+9+/CwDoQ&#10;AIEAIqDPwDp08NDp06effOKx3JzcEgtA069YB8U3mmylzcYyPlmixEQQICAIGJ90K+ar0pHwquEf&#10;zptfv379lq3kJcpd6RRLCAOi9mGkiwQwA8tFUAgGAiAQcAQwAyvgqgwGV3YCZTEDiytWYvmheYsZ&#10;GbfiYfsHGlb2OvGg/JiB5QE0RAlEAu7KCLqARaUVGpbrxRYyllCytHf5wfVUENLvCYj11fxNfzeq&#10;V/SVuy0PApbfVzsMdIMABCw3YCEoCIBAQBGAgBVQ1QVjQcDgxMqBHzov+cBSMev9A7sVNDjSQj2U&#10;mgAErFIjRAKBQcBdGcEkYHlcRBsly+N0ENGfCWirBR0uG3S35UHA8ue6hm3uEoCA5S4xhAcBEAgU&#10;AhCwAqWmYCcIgEBFIgABqyLVJspSDAF3ZQSTDyyPyWqrzNRn0OFvBSSg1bLH7QQRQQAEQAAEQAAE&#10;ApWA9Ye2vT6zfz3/Y6AWCHaDAAiAAAiAAAgEFgHvCFia6yvx/EFsFZKAVsuB1cRhLQiAAAiAAAiA&#10;AAiAAAiAAAiAAAiAQKATKJWAZe/EvbBAbPn0wlYBCIiqpBoVNas57BdVH+itH/aDAAiAAAiAAAiA&#10;AAiAAAiAAAiAAAgEBAHPfWBpjtuFqCEfRlhE+8KNO9SNgGgArhgp1g6SB3f+AEL5xnYpsuYPy93F&#10;q/CB5Qp6hAkUAvCBFSg1BTtBAARAAARAAARAwP8JwAeW/9cRLPQKAXdlhFIJWEK2Yps6RaeQ5uhw&#10;NYv+eaU8SKTcCVhU1SooOCiYNv5HuPiSyhY30d2WBwGr3GsWBniRAAQsL8JEUiAAAiAAAiAAAiBQ&#10;yQlAwKrkDaDyFN9dGcFDAUtzhyQWDNKWl8fehJDFNS1MwqoYrY7NuGJiFdOugkNCQkNDQ2ijXfpo&#10;dOvubsuDgFUx2gdKIQhAwEJLAAEQAAEQAAEQAAEQ8BYBCFjeIol0/JyAuzJCqQQsIV7l5ecdyziT&#10;l5ebl5ubT/6S8vPVaViFfg4L5pVIQCwYpAlXpF2FBIeEhoWFhoY1iagXGhJKRzQNi9Jxt+VBwCoR&#10;PgIEEAEIWAFUWTAVBEAABEAABEAABPycAAQsP68gmOctAu7KCJ4LWGzhIFevcnJyj2Wcemr4EG+V&#10;Aen4M4F3533WJKJBlSphQsMSCwkhYPlzlcG2MiAAAasMICMLEAABEAABEAABEKgkBCBgVZKKRjHd&#10;FbA8fwoh93RVROsF2fLB3FygryQE2Dw7tlZUODuDp7NKUu0oJgiAAAiAAAiAAAiAAAiAAAiAAAiU&#10;JwEPBSymXMhHDzIH7rRusDwLgbzLkABbJcrdnJGAydsANKwypI+sQAAEQAAEQAAEQAAEQAAEQAAE&#10;QKBSEgjiSpQnL/LSXlio0GMHmaCRH3ACljUxMd2FGncxmAspVZQgzMcZeTljEpZCbUBrPKUvn2ft&#10;ELFAwH8JkHN38TQLOlNKf4YgBRAAARAAARAAARAAgUpDgI0exTCSjyT9d8TrkZiA4oCAIODu5uEM&#10;LJ6NmIRFvl+YmuFuxj4Jn54Yyx6MF281py4OG4+mJyYsdmaBIZHigikKBYx1SQUz5GSN1+yQ+fAn&#10;+XHb6DuxsU923/oEmAeJymdMyubmfovzIEtEAQEQAAEQAAEQAAEQAAEQAAEQAAEQqNwESiFgSSWY&#10;ecLyk3Vk6asXK7PTkofPSyIFSJWD4q3WGWM2KUrvaEXIWyQ6UcBNm8a04/vWeLMKZUhEBBuSaBUR&#10;jcKSHscgSfGmpOeri1AstDjef56xvfWenUbo0mb33pVKdvTfJT/u6s8FLfFtkSyPv7RT4ftMVjn0&#10;K3+pFtgBAiAAAiAAAiAAAiAAAiAAAiAAAhWZgHMB6+T377807tV3vj8pii8+qq9JS1L4UT6fkc/C&#10;8gdIkaMnxIxp139e7+h2itIvbji3aVdqO9obnrwxKonpWIqyacyMtDsH9yZ5KG22krI6dVdMVKTB&#10;ekMikTzYZxQxJpkLSQmJiTPEfsyYGUxjIhUsITptbj9DfD1ftkSR59J7U0qaNWnecJ6IERQX0Szt&#10;xiiD72QmCEMio2LI6DSeuNC8hscZMyhn0qyuuQs0PqUVGwiAAAiAAAiAAAiAAAiAAAiAAAiAAAj4&#10;nIBDAevPpSRUvf3NcZvcuwx9bcqM16Y8f0sTRfnts6/2+Nw4dzOgFX80iYlkqcWr2YQmJZlNbjIm&#10;QhISHeH6FttIoNq1ePFgszxkTKRkA4YPl1KWGtQ+XyZIOdn4HCvStKSERvOwKGB66i46QCbKGVhF&#10;RSaBrGSbEAIEQAAEQAAEQAAEQAAEQAAEQAAEQAAEKhQBhwLWVfeRUPXPq00FbXjzk4OvMhxp3KiB&#10;34EgQUoZ067dmE0kCLWL7j2vv2WIwdMVTY2iI+3GxEwYzSY6sbWBCkWIiTJPbzImIoKlxs3e1Z9m&#10;Qu2a/dno0ePU/XEsWu/ocXOTFbHiT2z2+YrjInebJYTiG5EC/aHpY3xCVkwyJCu/a1wwCARAAARA&#10;AARAAARAAARAAARAAARAoNwIWL5fz9fV2W8pi17993alyR1PP31zQ/Xb3YvHLdpJH67+v4QH2uXn&#10;5+blXr58+WJW1uGjx18Z/2y5FcLDjMlPOq3em522kQta2Fwj8Pq0Wc2bNq5eo0bVqlXDQsOCQ0KC&#10;gpgM2rhJU3q30Ae+WdgHi/07O8wysixPWv7MyGGZ57NEtp8uXNS5o9Opaq6ZhlAgUG4EaGktLakt&#10;LCigpxzQG9vy2QM783Lz8vJy2cb+5jRrFTl44O3lZiUyBgEQAAEQAAEQAAEQCAQCi1esOXHsUFho&#10;aFgYe6N/IcH0LyRYbHS7FRwsb7X4LRc2EAhQAu7KCO45cb9yMC0hnPFgl+3/mfCCHy4hdLPOIkdv&#10;LCqCeuUmNQQHARAAARAAARAAARAAARAAARAAARAAgTImQAKW8Mbt8CWMsf2qQSNygqWcPEnu3bWv&#10;ythsZFe+BIppLaUxrJimiK9AoAIQKM3ZgbggAAIgAAIgAAIgAAKVikAFGP2iCCBQIgH3TmpXZ2Cd&#10;XPf2++vEAwlP7v7jGP1p2ND/nGC5V3aEBgEQAAEQAAEQAAEQAAEQAAEQAAEQAAEQCAACzp5C+Pyr&#10;/97BzD/2zTsvPb80he0eXzvj1Zeef/WlGd8dUzr+Y9q9HQKgeDARBEAABEAABEAABEAABEAABEAA&#10;BEAABEAg0AmQE/eNHpShkBwVm5y4ZwSgE3cPyo0oCnfiHuHIiXszolM6J+7Gx1wCNQgEEgHXnLjn&#10;wol7IFUqbAUBEAABEAABEACBciLAnbgfhBP3csKPbMuOQOMm7skIri4hLLsSICcQAAEQAAEQAAEQ&#10;AAEQAAEQAAEQAAEQAAEQMBDwpoB14403WrBVaAI4d0AABEAABEAABEAABEAABEAABEAABECg7Al4&#10;eQnhjg6Wjl+9WfbFqNg5/nHvC133kPd+v9iwhNAvqgFG+BkBLCH0swqBOSAAAiAAAiAAAiAQwASw&#10;hDCAKw+mu0MASwjdoYWwIAACIAACIAACIAACIAACIAACIAACIAAC5Ufg4w/mzHtv9lx6vfv2h/R6&#10;Z9YH9Joz8/05M41GeXMJYfkVFjmDAAiAAAiAAAiAAAiAAAiAAAiAAAiAAAgEHoHHR4zKcrQ9Oeo5&#10;CFiBV52wGARAAARAAARAAARAAARAAARAAARAAAQqJIFnX5hw0byNe2miTUndmIH16kvPV0hMKBQI&#10;gAAIgAAIgAAIgAAIgAAIgAAIgAAIgEA5Enj1tanaNKxJCQ68qzsVsEiu0l7lWADPss7Oyf9k6S/3&#10;Pv3vqwa83bD36/2Hzx8/65uDR895lhpigQAIgAAIgAAIgAAIgAAIgAAIgAAIgAAI+JTA9LffJQ1r&#10;xuz3HObiVMB6bcp07UUxScyijwExCWvpml2xD33wR1rGiAevsc599NAPL74Yf2PLxnXueXohyViZ&#10;Wdk+xY3EQQAEQAAEQAAEQAAEQAAEQAAEQAAEQAAEPCDwwUcLnMUqbgaW0K3ES4svPk6aMN4DO8og&#10;ypipX69ev3v5Ow/PfvGuW3u3a9m0TniVkOu6tX7yoV4bvxxBMlb/4QtS958qA0uQBQiAAAiAAAiA&#10;AAiAAAiAAAiAAAiAAAiAgFcIFDcDizKgWVfi3WZnUsI0r2TvxURo2SCtGezYLmL+lPtJt7JPmZQs&#10;krEWvfV/T0xa/kfqcS9mjaRAAARAAARAAARAAARAAARAAARAAARAAAR8R6AEH1hCvbKZgSUy+bRI&#10;AAD/9ElEQVTELH/b/vXy0n8N6v7YfT2KN4y0reXvPjx6yirMw/K3GoQ9IAACIAACIAACIAACIAAC&#10;IAACIAACIOCQQAk+sIxx/NkB1qwFG9q1qn9X3w6uVHPtGuEfTrqH5mHBH5YruBAGBEAABEAABEAA&#10;BEAABEAABEAABEAABMqXQMlPIRT2+bMT96/X7fl11+HJT9/qOsqo1g0o/IPPLnI9CkKCAAiAAAiA&#10;AAiAAAiAAAiAAAiAAAiAAAh4hUBGxgl6HT92/OiRo4cPHT5Er4OHDtLrwMED9Np/YD+9/t5Pr7/Z&#10;6++Sn0IozNJ8YHnFSi8mknE6a+q8dW+/eJe7aZJn9x4dm9PULXcjIjwIgAAIgAAIgAAIgAAIgAAI&#10;gAAIgAAIgEBpCFzdMcqtl1MBy2iE0emVvznAGjEpadJTN0fUr+EBtReH3/j1ut1w6O4BOkQBARAA&#10;ARAAARAAARAAARAAARAAARAAAY8JnDh70a2XSwKWx9b4OuIXq3Y0ql/j1t7tPMuInkv45nP9yKG7&#10;Z9ERCwRAAARAAARAAARAAARAAARAAARAAARAoAwIBLCAlZ2TP2XeuslP31IaTLSKMKp1QxLCSpMI&#10;4oIACIAACIAACIAACIAACIAACIAACIAACPiOQAALWJPe+27kg9d6tnjQCJQkMBLCSA7zHWWkDAIg&#10;AAIgAAIgAAIgAAIgAAIgAAIgAAIg4DGBQBWwyHf7qh92/2tQd49LrkUkCewfd3WZteCn0ieFFEAA&#10;BEAABEAABEAABEAABEAABEAABEAABDwmENWmmcO4gSpgvf3ZBpp+RU6sPCZijPjs0Ou++HoniWJe&#10;SQ2JgAAIgAAIgAAIgAAIgAAIgAAIgAAIgAAIuEtAqFcONayAFLAOHj337cY0r0y/EihJCCM5jEQx&#10;d8kiPAiAAAiAAAiAAAiAAAiAAAiAAAiAAAiAQOkJGHUrew0rIAWsUVNWPXpvd29NvxKISQ77z+rf&#10;Dh3PLD1xpAACIAACIAACIAACIAACIAACIAACIAACIOA6AXvFyuZI4AlY6QdP/7b72OP39XCdgish&#10;SQ67vU/UjE9+dCUwwoAACIAACIAACIAACIAACIAACIAACIAACHiLQOrfR+xfxsQDT8D68uudMVER&#10;3p1+JYjEP3CN9cc9eByhtxof0gEBEAABEAABEAABEAABEAABEAABEAABtwhUECfupC791/r7xwmD&#10;jIX/ZssLoUteGHHYAZBvdm9INx+2P0Lfi4NXRzcddHvHT5f96hZZ+8CZc174494XUpefzly+IZt/&#10;re1ogSnMwV9KmQ+igwAIgAAIgAAIgAAIgAAIgAAIgAAIgEDFIVCcE/eiIqX0rzJD9d3m9M7tm0TU&#10;r2HMMbJ2K0VpdWWt03O2bCApasSWZd9wTWrOlmUrlIyZ7OD7od+yr+i4Io9sGMECvH89j7JCTe6Z&#10;IX3eW7TZK5OwwpvXp7xOLN/L0/794Byxc/rEnA3Zv2zIUAY06qFk/rI3e/mGgHO75bDBlL4NlL4d&#10;IgUQ8FsCCu9psYEACIAACIAACIAACICASwS8cZ/ut2NjGAYCgoD9VqGcuNP6wYfu6mJTyPTMiFXX&#10;Ruw+zw6nZmYotSMiFeWOmhlLa/cdqERcqWSkKhHX1uRfqRvtD2QBbr5PRFE3ksbuuy3m/UVbXOpT&#10;nAVqMaDdOwOUw6fF91yi6lSnxUk+G6t+FSXj/GGR4+mcw0rOIT33UmWKyCAAAiAAAiAAAiAAAiAA&#10;AiAAAiAAAiAQmARKdOJu+W7dRg+KVlhYWJCfn5uXe/ny5YtZWUeOZbwy/llKZ0cHS8ev3vQgQVei&#10;pO4/9eBzi7Yte9qVwB6HoelX3e57538LhtnM8/I4wdJHpAWJXff4y+SN16fNatYkonqNGlWrVg0L&#10;DQsOCQkKYp7UmjRtRu8W+sA3C/tgsX9nhxkRy/Kk5c+MHJZ5Pkvw+XThok4xV5WeFVIAgXIhUFRY&#10;SKdoYUFBAfWNYsvPzy/Iz8vNy8vLpU38ad46cvDA28vFQmQKAiAAAiAAAiAAAiAQKAQWr1hz4ujB&#10;0NDQsLAweqN/IcH0LyRYbHS7FRwsb7X4LRc2EAhQAi1btXbL8kBy4j513g8vDr/RreJ5EJjcw09+&#10;6tbxM60exEUUEAABEAABEAABEAABEAABEAABEAABEAABrxMIGAHrj9TjqftP33d7jNcR2CdIuWSc&#10;yvpp2/5S5mXju92BK3fVy3spM0J0EAABEAABEAABEAABEAABEAABEAABEKjABAJGwHrvyy1PPnhN&#10;mdXE/Kn3j5/5TcZpucDNzXxPq77bM7jL9mV/jN2QuXxZxiFy5b5BOHFPFa7cD7mZMIKDAAiAAAiA&#10;AAiAAAiAAAiAAAiAAAiAQOUjQAIWeW4p5cvn2Gj6Fb3+MaCrz3NSMyAHWP+6t1tpFhJy3+0R4cxl&#10;u0KO23NovwW5cqcMpBP3HOnKvczK5N2M7NtM6dMvZTtEdBDwfwKlP02QAgiAAAiAAAiAAAiAQGUg&#10;4P8jW1gIAqUn4N65HBgzsJ6YlPThpDj3Slbq0I/d16N2zaqfLP3F/ZTqN7qnffg9fVre06fRqEGN&#10;7hkU9Ra984/akVF9atPxUX3C3U8dMUAABEAABEAABEAABEAABEAABEAABECgUhEIAAHr/S+3XNe9&#10;dceoxvYV882WF0KXvDDisOmbb3ZvSFcPiH16n6O+tK+McSgdm0TEt9OeveOLr3fS5K9K1SZQWBAA&#10;ARAAARAAARAAARAAARAAARAAARDwKwL+LmD98sfhpWv/ICGpeGrfbFn2jXJ6zpYN6Yc3TMlUlMMb&#10;rt+9N333hhUUTRyRW8bMLRvmsMBiU6MoA55r7iAHeiLhh5Puoflf2Tn5HlTbgSNn/5v8mwcREQUE&#10;QAAEQAAEQAAEQAAEQAAEQAAEQAAEKg+BqDbN7F/G4vu1gEWy0QszrYkvDXBaYbUH7L7/zQ9Ie6od&#10;EanUj1Iyki9kKBfo/ffNmUp6ZoaSyY/oW8RzzTOW1u6r6mFqFOctIqp1g0lP3fzQ2P+422h+23P0&#10;5kfn5uTmuRsR4UEABEAABEAABEAABEAABEAABEAABECgUhFI/fuITXltjvi1gDV+1jf/uKuLw8WD&#10;olR3XNkn0rBzR69Bo64c9OOt9P5kXq/29PEDcaRXn1FXiteVybsz7mtWX4Mio/SS6ThsHLf2bnfL&#10;tZE0D8v1prP1t4N3xX8684UBj8R1dz0WQoIACIAACIAACIAACIAACIAACIAACIBA5SRgVKzs9Sz/&#10;FbC+WLWDZmCRJ3WvVlv9Ubc+OaqW20k++VCv67q1clHDWrNh732jPv/3Ww8NvPkqt3NCBBAAARAA&#10;ARAAARAAARAAARAAARAAARColASEbmWvXtFBPxWwftq2f9naP2e/eFcp68vo0J2Ssvno8IizHP8x&#10;oKvQsIQ/rMdeXuIw5OdJv458bfnXc/91Q48rSmk8ooMACIAACIAACIAACIAACIAACIAACIBApSLg&#10;UL3yUwGLnvo3de4P86feRz7UXawkpkwdXhb6LXPiPuc8RTo9Z/deHpd5bRdffbN72ZTM3//FnLiz&#10;YNdrHt9dzENRhIb1r5eXkoZFQpV9vDmfb3jt/e++nx/fuUNTl1NFQBAAARAAARAAARAAARAAARAA&#10;ARAAARCo1AQCz4k7qVc0y4me/Ve7RribVRdxrXDirm78KYQRV7KDCn2VqkRcVbvTfbWZqiWCpZv8&#10;u7uUG2lYj97brX/8fPvQL79t/XzFtl+XjW7VrK5LaSEQCIAACIAACIAACIAACIAACIAACIAACICA&#10;o2WDfu3EnVYOknr11Tv/bNm0jlvVx7y5N+/D3bcP4i6u6o+6sn3klX0+IMftumd3/lE70qvPHdy/&#10;u3AD7/pGPt3FgxFJa6P3A0fOMl9dLy8hx+3fLRhep2ZV15NCSBAAARAAARAAARAAARAAARAAARAA&#10;ARAAASIQME7c3/9yy8R3vk2eNzSifg0/rznxYETS2qbM/WH6J+ta3JCQeeHy13Mfg3rl5xUH80Cg&#10;DAhY1E3kxT4FBfE/ljLIHVmAAAiAAAiAAAiAAAhUBAJ8DKkNIG1GmBWhgCgDCDgh4O9O3GkGE4lB&#10;B4+fS577qPsrB0uudmcO10uOWWyIjV8+kV9Q+PGSrecuXO7ZqaXrHrtKmS+igwAI+C0Bo0pl4aqV&#10;lLH81mIYBgIgAAIgAAIgAAIg4H8EtF8++YBS/x0Uv4n6X13BIu8T8F8n7r/8cZhcSpFz9GnP3uEj&#10;Dcihw3WvMH6gX6exj/W9oUfkmfPZmVnZXkkTiYAACAQqAfs5VjTYUMccGG0EarXCbhAAARAAARAA&#10;ARAoDwJMtzKJV6oRmNdfHtWBPP2BgOW7dRs8sKOwsLAgPz83L/fy5csXsy4eOZbxyvhnKZ0dHSwd&#10;v3rTmOAtQ+eu/+UvD7KokFFu6HHFdwvi3S3aH/e+0HVPkbuxfBT+9WmzmjWJqF6jetWqVcNCw4JD&#10;QoJoeZSiNGnanN5pmqvY2G8E4n7d/M4OMMssy5OWPzNyWOb5LGHnpwsXdYqJ9pHNSBYEfE2gqLCQ&#10;TlHqGFnfKLb8fHqjTjI/Lz8vLzcvPz8vN7dx8zaDB97ua2OQPgiAAAiAAAiAAAiAQEATWLxizekT&#10;R0JDQkJDw0JCQ9htF20hIew9ONh0wwUxK6BrutIb37JVG7cY+FzAKsaafsPmd2zfZPrYO9yy2MXA&#10;K77/87c9Rynw7X3a93novbw/TbJaSYmcnvOP6c/tbDXT+uQoZcP1/VZd9eGbH1xnihR61Qs2adIM&#10;rOfeTN6RcmTbsqdLSt+97yFguccLoUGgzAkYBSyuYTH1iqQr2vJo4xJWbm4OBKwyrxlkCAIgAAIg&#10;AAIgAAKBR4AErDMnjoaGhYaShEVvtIUK9YrNHoCAFXg1CoudEHBXwGJzZ8prs370qI/UK3oy4MIV&#10;215//7uV/0vp3KGp+wWs3/+OAas+jNh94PScT5VP/3xz4PfLvikpFfLe9fHr9wr1Kn3h+6RwhU7a&#10;ax/pm4Ub5vBXekkJ4nsQAIEAJSD8FFjETERyvsnmJlqCgoMDtDgwGwRAAARAAARAAARAoIwJMAfu&#10;tJhFHU+yUaXBE1YZG4PsQMBPCJSngOULBGs27L0r/tPugxJbNatL0tWyOY945FfrdPI3qwY88fPH&#10;H+5WlFVXXvXCACXGnXlip5P3ddr955urlF0jSKj6acP1C/emL9wg9qfsE+XOmDlpw5xJJetivqCE&#10;NEEABHxHQPjYFB4LgoJp0CEeIEO7Fa2/9R1DpAwCIAACIAACIAAClZwAewah+B2Ujyfl76OVHAqK&#10;X+kJBMoN1d4R/yh5ytK8/255btqqu2+KPrR+wswXBmz4ciTJWB5Vcf1RX7xJKwTzvugzahLfmdTe&#10;nXTq92+bkbxwGcleA2k21v7fN+9T0vdlmFOIeO7mjKVt+7qji7ljAsKCAAiUBwHpqV197LH43SyI&#10;xh3cWUF5WIQ8QQAEQAAEQAAEQAAEAo8AHz0Gi7n8bKORpMHDcOCVBxaDgDcIlKcPLNftT1+4LFlR&#10;drceNHD/htR9vy9VOr3UVlmxL2PgpEHKT3sj9+/6176Il9r+PuCbTqtIEHq4j40qZO+vyvWsnYUs&#10;dZrkZuu/ytQnR7Us2Rb4wCqZEUKAQLkSED6wioror9w0V+7MDxa5xGLOsPJr148oVzOROQiAAAiA&#10;AAiAAAiAQGAQuHT+NHltD2H/2ZvRfTufmqWqWXDiHhj1CSsdE3DXB1ZACFin50za3X9Sw5mTlA9u&#10;3nX9/pj79p2kJXi720Y89/CVyQtPRe3btYLR+PnjtAEz22VETRoUCAKWGy0YApYbsBAUBMqDAElX&#10;JF8VCgVLyFhSweLaFZewyJW7eDoh+8g38dBCFkFEo0QUf3neaHlQRJ4gAAIgAAIgAAIgUEkIiDlV&#10;/E3M1qf/wkm7KleR+/ZgVb6S6pV4/qCMxJcVqo98ryTUUMyKR6BCClglV9M3k14YsKTnqj9tpSsR&#10;04PZUsUn6FmaJRfDSQgIWB6jQ0QQKBsCQsAi8UnMvyI9SqpTXKvSFCumY4ktP19oXNqkLbITAlbZ&#10;VBZyAQEQAAEQAAEQAIHyJiBnUMnnCVosJFExDUudaUXKla5ncVmLfcu1LuMjCCFglXc9Iv/SEqik&#10;Albx2ISAteL7P+nphKMe6eMKY/K5nqxkKDcMslni93nSrxT9kbjuHohiruTrMAwELI/RISIIlA0B&#10;o4ClzafSJmGpk7H0v0LgYpOvDPOvVA2rbExGLiAAAiAAAiAAAiAAAuVDQFv/JxcDiilYbBOylYON&#10;vlGnXvFZW1y7goBVPvWHXL1HoOIKWD9tmNOqTwkeo5yEIbGJnkj4256j3uJMvuFJCyNRzFsJFp8O&#10;BKyy4YxcQMBjApqAxdYBiuWA6iQssZiQxCrjskEhX8mgShF9x9QrrmB5bAMiggAIgAAIgAAIgAAI&#10;BAYB+dwfhclS6hOr1af+6MsJ2RE2M4sfEdOv9CcFQcAKjKqGlcUTqJACFvOBFSV9tGdMYf7aM1KF&#10;T3eFPLifnKkoz7XOuPLDiFV3ZKTazZkiXiRgpa8d/9r739H+J2/cbySYOemF/UuU2h++2fo6dpg+&#10;nr2Z7Wcu3FDl4T7hdrBfe+/b3/cee+XJW7oPSoSAFRYaJqazEqcmTZvTu82kVv1HAfVXBhaGUbUs&#10;T1r+zMhhmeezBONPFy7qFBON0xsEApQAX/0nFwGq+hVXsUi64lqW0LC4bMX+kLss2mUBuNTFFiAK&#10;71dMAIOGFaCtAGaDAAiAAAiAAAiAgEsE2CMF2W0Ru0eSshTzhsWeOci1Kj4fS1Ov6Csn069YInDi&#10;7hJyBPJTAhVSwFK+WbhBUdhDBme2k48gVFpnrFD6Xrmfe3Anb+6tlX99rzBhy4mAJcSm7Jz88Coh&#10;xqrLXvj+3mlKY+uT4Qf2Vtl/8jgtG9wXUbetcpbvVFUywicNqm2IoKWAJYRVq1aFgOWn3QDMKnMC&#10;RgGLa1B8GpZBylKVK9U/FlOwNMfvYupVobAaAlaZ1x4yBAEQAAEQAAEQAIEyJaD+uM9lLDapiglZ&#10;TL0S/tzFpAAx78q4blA8fNAwMwACVplWGzLzAYGKKWCVElQxYlPmpGXKzSRX9a26/1T4vl1n2ypC&#10;t7rcNqJx64wD+/u2f7i+w9whYEHAKmWzRPSKREATsJgCxV25Gx9KqCtZpicO0vwsJlqRlMWFK0hX&#10;FalFoCwgAAIgAAIgAAIgUBwBPvmKBSC5ir2TVCW0LMOzCU3qldC4hPcrLlypf+UOcINAIBKAgOWg&#10;1jwSm05n/OO/ytQnI1o6bgYepelhi4IPLA/BIRoIlBUBfdqUumfUsOwlLS5vMd2K/rB37kOrrIxF&#10;PiAAAiAAAiAAAiAAAuVPQChWTIziqhRTsvhkLCFiaXKV8SMLDPWq/KsOFniNAAQsbwlYJVQJBCzM&#10;wPLaWYuEAp+Aad2fvYalLxZk86yY3yt+RIhWQsMSG9YPBn5bQAlAAARAAARAAARAoAQCRsdVQr1i&#10;07H46kAhXdnvCL/DRvWKC1mYfoXGFtgEIGB5ImDZuGx35sHdmDQELAhYgd1VwHqvErARsJgUxdNn&#10;87CkZ3ZNtBKO2pmAxYPZalbQsLxaM0gMBEAABEAABEAABPyOgEnA4toVM1E6uBKTsvSNPunqFf9K&#10;Kw8ELL+rWhjkJgG3BaxvfyD/6G5v7Fla+fm5ebmXL1++ePHi0WMZr4x/llLZ0cHS8SvmLt2vNudi&#10;0+mMhaciHm6fuXDZ2X0RjW/O2PthROs7Mo7vy1CUm9tPal9MKSqzgNW0SUT16tVtBKymzUr7FMKO&#10;V+EphH513sAYNwjYqU5iYSBLQcpV5h0hcBkeXajnBQHLDe4ICgIgAAIgAAIgAAIBSMAsYNksCtT1&#10;K65W2TptNxYXAlYAVj5MNhFo1bqNW0QsELBqK/TwQaUqiVZtlXPfKHXuiLhMHxWl9sN9wp2zhIDl&#10;dQHLrYaLwCAAAiAAAiAAAiAAAiAAAiAAAiAAApWHQKUQsCJvm5a+drx3K9UXaTqz0N+cuPtiBhaV&#10;vXatGt6tI6QGAiAAAiAAAiAAAiAAAiAAAiAAAiBQMQiQgPWTByWxW0J4wtkSwluGzl3/y18eZFFR&#10;o9zQ44rvFsS7VTr/E7AaOVpC2IIKxZ6RwTc585UdUldx8332xgpvWZ60/JmRwzLPZ7mFAoFBAARA&#10;AARAAARAAARAAARAAARAAAQqIQGfC1jlzjRzzgsHDw5o91Zx6wHL3sjM5Ruq3OOqSRCwyr6CkCMI&#10;gAAIgAAIgAAIgAAIgAAIgAAIgID/EGAP46zQ2+kcZUDLWCXHq4XMXv7+H2M3ZJec5t6Dc/YqyukT&#10;y/n7nA2Zy5elLt+bvXxDppLBP9IONhAAARAAARAAARAAARAAARAAARAAARAAgeIIVIIZWMs3kHpV&#10;y+XpTi60l9Mnxk7PaPmvjqOKe0whV6x21xpF06xIwDpVSzl54lBGeAvlnBITcWhXJq23OxQRrmRU&#10;GTWodklZVoYZWJ8uXFQSBnwPAiAAAiAAAiAAAiAAAiAAAiAAAiBQSQlUfAGrAlRsJRGwyCVWBags&#10;FAEEQAAEQAAEQAAEQAAEQAAEQAAEQKBEAj9s+KXEMMYAFX4JoVs0EBgEQAAEQAAEQAAEQAAEQAAE&#10;QAAEQAAEQMDnBCIiGtGrcZPGTZs1bd6ieQt6tWzRkl6tWraiV+tWrenVpjW92rBXGy/PwNoZE1KU&#10;X+DzUlayDCwhwV125ftJoV+fNqtpE+8/hZCWEGIGlp9UMcwAARAAARAAARAAARAAARAAARAAAV8T&#10;SEk7QFlYguRmYR8s9u/sMDPF4mUBy9fFQ/rlTgACVrlXAQwAARAAARAAARAAARAAARAAARAAgUAn&#10;4K6AhSWEgV7jsB8EQAAEQAAEQAAEQAAEQAAEQAAEQAAEKjgBCFgVvIJRPBAAARAAARAAARAAARAA&#10;ARAAARAAARAIdAIQsAK9BmE/CIAACIAACIAACIAACIAACIAACIAACFQEAku//spZMSBgVYQKRhlA&#10;AARAAARAAARAAARAAARAAARAAARAIKAJLOPq1dJVyxyWAgJWQFcujNcIWOMtltjEdNeIuBXYtSQ9&#10;CFWMFf5hoAdlQhQQAAEQAAEQAAEQAAEQAAEQAAEQ8IDAstXLtVhLHGlYvhWw2G24napgtVqFTdb4&#10;eKuSbrU6Ex3SExNlSNuSW+NlCiypkoOVDM6UoBpcM9QY3xpPhx1+w0qkFk2PYXPI8NHl4gtEZlAu&#10;Eii55AEYgrcqw2YvW/EQ1LhKtVUkDakilaVUlYrIIAACIAACIAACIAACIAACIAACfkjgK4N6Jcxb&#10;snKpjZ2+FbB4ZptS0tITY5mSFcve45OS+kt1IU5Jil+tKGn82/j4eBFACzlksTSWSVTWRPpeDZYa&#10;LaLwpChYqvgoFAsWMp5NxbEqPBg7bDAgPpEf5O+qSfEipCU2ISmJ58It6Z+kwiLxiFJlVlCaqUmp&#10;qbIIIlkmw4k0U2V0MkBLJCFBms1LpqepKK4WP7KdkpZuXZ3aTtFBOSfAtIrSajd+2JilSax0/ecN&#10;Ty7St+SYMUNcnXnlvwWDZSAAAiAAAiAAAiAAAiAAAiAAAiBQKQkkWVc4LPdis4ZVBgKW2Yze0dFx&#10;yUXJcfxo3Ny4lIRUNUDchAkTktOS6TXYHCdydFRSUtS4aHGUgkUVU6XpqYvnzdtlCLAr1TTFa1dK&#10;Cn0p3sVGJsm9mBh1z8aAdqlJSjRF6acoUVEURi+CMSNF0aKzAOZSxM2e3dvGbBeLr0S2Sx2SFDU6&#10;0gDKKYH0VCq7TZErzAlgje8/TyH1ai7Vg7b1m1u0UWfDD9OhInOgCoMABQEBEAABEAABEAABEAAB&#10;EAABEACBCkUgrt/Ae++8ZxC97rr3PnoNGHQ/ve6+b/Dd9xnLafn2h588KHdhYWFBfn5uXu7ly5cv&#10;Xrx49NiJV8Y/60E6iBJwBF6fNqtpk0bVq1evWrVqWGhYcEhIUBCTQZs2a0HvFvrANwv7YLF/Z4dZ&#10;mS3Lk5Y/M3JY5vksQeDThYvoY7E0aJpbuzHK7DRbuUpEorlZ/XfJL4377Dsec5NMnAlgiiGw+q1J&#10;GGMpzNOtkd8Z0+ntzBBuiX1cmZjNl4ohmWK+0i0RRUsevLi/KJCNGY4sLLEshpIbwzovYcA1WhgM&#10;AiAAAiAAAiAAAiAAAiAAAiDgbwRS0g6QSa7LCGU+A8vfgMGeQCGQvnrxJqX34Du1iWguGq7qXmLR&#10;YfJwm+lp1njSttiaRNtpXcnDuTzEY7HvTOmkzVbGtHPmM56m32lb8vB5/bUlnVwe0tc/shzUrZiv&#10;7Mq5aUz/lAmyNJsM6yedWEjz0YorC7NQlITiG8xLjklJcxExgoEACIAACIAACIAACIAACIAACICA&#10;jwmUlYClOh2n4rjsvFw4Rbf+VTqPTmfjLdssscfSlbOOPKyfNfK1WsVHHsXyl40TcLUILB1DcWwq&#10;yJqo+mNifrEcme4piv+RVbGJ2Sw/67HEdD0jHzeRAE/eOmPMpt6zP1MXGfaba5zApcpGJvHKcYHN&#10;6USO/mx2701jZjhyFN+vn2GFY784UqmEZpaemMAWQDrKq5ivHFhDsppMhKW+afFqsUbWdQtNIfuN&#10;U0uSlkIKYXQ7mWO/uS5QCfDGAfNBAARAAARAAARAAARAAARAAAQChYBvBSxH/tRdd15OXtiVGxNT&#10;68YpZ5X0Y4nWs4nxf8WStBT/FxeYSJZKYR/Fe7zUnihMvFB55FaXKQgx4ZHp2UlJhug8Vv+EY8YE&#10;NQ/rccndiorqKon829gUlnXiMSVafDyWlKruC0tMWd94Z1RaOnfqzhat6bNvNN/qBtfybqE41jUu&#10;rduEqMtMqUi9HKX04xlhK4EA9wkWE+Vo2lbKjFi26NA1Z1l26URGxRTjbEy49+du+9XVhHwG2fA4&#10;o/su1fZivnK9gl230CYkLwnb2kX3VowzulzPGyFBAARAAARAAARAAARAAARAAARAwLcEfCpgOfOn&#10;7qrzckU5RkrN2aSk7ESlSVTS2ahxVQWNuNlNhUP0wclXzZZ33/xzevbieWeNHtxpOlUSKQjzzloj&#10;ww0e1rvZeViXCYr0k/qTQHYsVXhKj+FZjw6XFRGjp8MsSe4mHdKbso4cvbEojZy2a96F7Hyry4Vs&#10;rqNooiS125aQygj0u7Oub1tFBUqdzSpyvG2aN2+TPn2ppCKbZyex0FzucbTKjmmV3FmXXOVXUtJe&#10;+t51CzkT0lbVjWlsrD3yaWUkYbUTX5Ru5qOXSoVkQAAEQAAEQAAEQAAEQAAEQAAEQIAR8G8n7rSE&#10;0LQey7bOaK3fX7tmX7VRU5cMAWilXr+5ZV/JtLKv3Wibh+J5wwoNhVouX2VUkrEB5sSd+4WKsXlw&#10;oebx/c7Vjr4VCMye4O3TsfUUr4KzOa59VOwsceUr26ljzlKPFD66TCXVw5ZUFttKF77g4cW9pJMB&#10;34MACIAACIAACIAACIAACIAACHhKoGI5cS9WvSJEdecWdXOoXtF35aFesWx9oV6xdFXHSmq5fJWR&#10;py3P9/Ei7xzM5gc59DvlNPfiV/rxOUeqD/NiS2CXTjFrEx0nVIwlxRvpIlnXLSw5OzkXC17cXWSP&#10;YCAAAiAAAiAAAiAAAiAAAiAAAr4m4NMlhL42HulXLgK0MJMep2d4qh8vPs0ucvY4QPa18FE+RHWt&#10;b403B+Zp0qo5+/VyJgfptumkJw5hM5TGOfBoxZcWao7V4zUfWApPUNffrK595XoVm0tqsrDYsjD3&#10;8vHEh6ZdaRS84pXLddMREgRAAARAAARAAARAAARAAARAAASKJwABCy0kkAj0m1tUlDzc4L+JvKTv&#10;0p8x6KgoJFGlzVZUx07959l5dO83V8hitjIYOy4dQjFhx5QO93FlfJ6hnrMqiXE/UgnRs+kZAnIj&#10;4w22J8VRti585Xr1FGNhcWUhj10pcbTqlWa47VIdY/Hy4SmErrNHSBAAARAAARAAARAAARAAARAA&#10;Ad8S8K0PLOZ6Z17v3rMnbBzt6OFromiOnFXpHp+YF6x2iYlpow0p0Cya1HGO1QONlkxB8xiletNS&#10;U05PTFytKFHGZH1LuqKkXn4+sCoKQZQDBEAABEAABEAABEAABEAABEAABCo9Af/ygUXzPmbP/mxC&#10;Cs3riI2NZQ82i6cntJmfcGZVohPpKzbHhdYwiYefpacmJcXz/aQkijtksZKqfkU1nJ4aPVgZIlJj&#10;s2bYU9/k2qd00qdoOVSi1UpPEmQBROIyHWPKlCZtPFmRdaJVsSYyI/HwtUp/FgEACIAACIAACIAA&#10;CIAACIAACIAACICAXxEokyWEcclFyYNlseNmz+7tiMCu1HT9cGRUdDGUIqOi1G/jJoyO5N60ZfTI&#10;dqlJSnRKitJPYZnGyXC9o6PlR0cps7iRUaSy9eeilskSv6osGAMCIAACIAACIAACIAACIAACIAAC&#10;IAAClZGAb5cQVkaiFb3MWEJY0WsY5QMBEAABEAABEAABEAABEAABEAABnxPwryWEfHUfX5RHvqhK&#10;t1l/Up8jR16z+D69J6ovw+wtUzbWryzxu20zNiZVglG7E2O/0vMtNjCtXkwXT3OjZYy0aYHlvoGA&#10;TQC7ZPl6Rieb7VP0SkcVsUEABEAABEAABEAABEAABEAABEAABEDA/wn4dAlhemJqXBFtc/sxR1fk&#10;mCqRnFZpnrCErynp94r7xoqNZWG4OPVVvJXEow+Z16pEkpB2JyacVBQ68pM1/afEJIonjsgtZcZX&#10;iYkUReetxlJmj7uSHWWi1e54y4dqUiLrrxK5ChZrYdFpP5YCWH+KJ9FKvp9KoXCr1bh0MPGUsU6t&#10;8V9peUYqqatXR0VHpSUqtICReeASbr9iE5LY6kijq6/UpNRUPYDKQefDfX5pPrmkUy4BKjYhmlZN&#10;MhvOxlu2wV2X/59hsBAEQAAEQAAEQAAEQAAEQAAEQAAEQKDUBHwqYEXeqSSwGVixian0vL+opKSo&#10;cdK3ldFBlSgDOzJhAgsj9BkllcSjRtHtyDuVkrKa9k/Q++JNJ5W0kynKSX5E36LHXZmyuOE4w5MO&#10;1VgmQNG9RVKGLfVkSspJhXvlSklVYno3UlJPkksteldiGhoDsrhJ/Ct1I/0rddy9/YTiRlu/KPK9&#10;NbpdakpqO1Ec4fYrJsboz0v426IjRr9gLFikiY8SpfvkMhUhJkb6/0rP5p6/skvdApAACIAACIAA&#10;CIAACIAACIAACIAACIAACPg5Ab/ygUWTjGZEbZxLOhRNjGp3nVSyXCCYnvjhEOW+jaMbuBDW0yC0&#10;GrH/H8OTJzLzKvMGH1iVufZRdhAAARAAARAAARAAARAAARAAARDwCgE/84HlXpkiR3P1irZ+bqhX&#10;FDxy9BO+Va+YSfcWFVV69cq9+kRoEAABEAABEAABEAABEAABEAABEAABEPAGAZ8uIaSZVKV34u7Y&#10;o3lJvszdcKl+NjHxWGJiiWvxKJgWRuyLiOLlLDp5qvrLziG7MakSKtGamBJfsm3eaAlIAwRAAARA&#10;AARAAARAAARAAARAAARAAAT8lIBPBSyPnbgz0Ur1+O7Yo3lq9GBliPAHH6s+JtAzl+pqxVjjt8Um&#10;krR0lh84Gx9/lsSj2PizSvoxkpCsicfIdxYdSbRmizDiiNxSjsYnHqMoei2rsZTZTfmkMiZa8Sxk&#10;UuwYC8NVsNhtLDrtx3Ib4km0ku+pLA8tLh08ZnrgovUv+HH30zMLZoEACIAACIAACIAACIAACIAA&#10;CIAACHiNQBB7SqDnm0JR6b8Tczx24l6iR/PIKOnLnLyhi6fyeexS3WR7NvlhV7dsEo9ioqsqkeFK&#10;ylna30Xviy+nKJcpTAo/om/RTeNSzkaPq6sfUWOZkqfUbCIqlCOlWZUFS8lWYqrG0BHmKj47RQk3&#10;en9XeFz+lbqR/pXatFxccskGw2pf27zWJJEQCIAACIAACIAACIAACIAACIAACIAACJgJWNb+70cP&#10;mBQWFhbk5+fl5V3OvnwxK+vYidMTnh/jQTrmKLoT91InVdoEaNJT1dGjw11NJv1Y7BDls41NxAMU&#10;fbOx1Yjzhl9RNNcgk/kmp2JTTZg+u0mj+tVr1KgaXjU0NDQ4JCQoiM3ja9a8Jb1bgoI+nfuuswSe&#10;HD2WhWFfW5YnLX9m5LDM81ki8KcLF9HHcigPsgQBEAABEAABEAABEAABEAABEAABEChzApoT95Vr&#10;VjnLfPDA+zUZoRRLCC0WkiJoFR/pF/TujZLqTty9kVqp0qjrhnpFGUU22ehb9YryqDu3qFt5q1es&#10;3Wg1TnXuqN4fHzEqy9H25KjnSlUliAwCIAACIAACIAACIAACIAACIAACIFDhCMT1G+iwTIPvvs94&#10;vBQCFkuGiVgkaATzOTjYKgMBqmuqcSZeiqlUjrZnX5hw0byNe2liZYCDMoIACIAACIAACIAACIAA&#10;CIAACIAACLhL4N4777GJcr9ZvaJvPReepHYVFBRMW0iIu8YhfIASoLqmChfT7oqZePfqa1O1aViT&#10;Et4M0MLCbBAAARAAARAAARAAARAAARAAARAAgTIgMMigYd0/YJB9jh4KWFy6YAIGCRlMvwqGgFUG&#10;tekXWVBdawKWaAPOzJr+9rukYc2Y/Z5f2A0jQAAEQAAEQAAEQAAEQAAEQAAEQAAE/JjAoLvuJevu&#10;c6Re0XEPBSyKydUrWj1IM3JCQsPC/JgATPMmAaprqnGqdzEHq/ikP/hogTfzRlogAAIgAAIgAAIg&#10;AAIgAAIgAAIgAAIVl8B9XMNyuHn4FMIivhWwjZ5FmH/ydGZeXm5ebm5+Af3LLygsZF8XFlZcpJWl&#10;ZEyktFhIrGI6ZTBTKkNDwxrWrx0aSvOw2FQsvpCQyVjaUwhpUh5bYCg0Trt3doDBw1MIK0sTQjlB&#10;AARAAARAAARAAARAAARAAARAwJ6A9hRCF2WEUglYqoZFmlU+07FIuqKtsICkK9pQPRWDAFOjSMCS&#10;vs5oul0o07L4JtQrCFgVo6JRChAAARAAARAAARAAARAAARAAARAoMwJlJGBRecQkLC5V0caFK/rP&#10;1Ct+vAgCVplVum8zIvmKeztjKhbfmN8zqY8aHLljBpZvqwGpgwAIgAAIgAAIgAAIgAAIgAAIgEAF&#10;IlCmApaUsUi/klqWELWKmLhVgZhW8qLIZYBcq+ILCvU3IqO5wYKAVcnbCYoPAiAAAiAAAiAAAiAA&#10;AiAAAiAAAq4TKDsBS6hXxnf+0aBdQcVyvd78NqTqpl11ZyUXDBrdWwnbQ0LD3SrEzt92PjNyWOb5&#10;LBHr04WL6KNbKSAwCIAACIAACIAACIAACIAACIAACIBAgBL4YcMvbllueWfeQrciIDAIgAAIgAAI&#10;gAAIgAAIgAAIgAAIgAAIgAAIlCUBy+Xc/LLMD3mBAAiAAAiAAAiAAAiAAAiAAAiAAAiAAAiAgFsE&#10;LEdPnHErQgULTI/T271nz5UdOtADFCtY0fy2OGXGvMwy8lvUMAwEQAAEQAAEQAAEQAAEQMAfCDi8&#10;N8nYOOtC2teum1ez3V0Rsc+6Hh4hQaCCEbAcPHqighXJreJUCQvbuXNnly5dcnJz3YqIwB4T8Arz&#10;3LyCH1OCF6/dO29ce2eWeCUjj4uJiCAAAiAAAiAAAiAAAiAAAiAgCNjfm5zcmngxPfm6h25xHdFP&#10;X35XPbJ/w2tGux6l0oY8eOjIoSPHMk6cOncukyDUqVM7olGDFs2atGzRrNIy8VbBS8l2zoefnTm8&#10;u0Rj6jW/ctQTQ2yCWf4+dKzEmBU4QLWqVTdt2tS7d+9Lly9X4GL6VdFKwzw/Pz8kJISKs3xLvnXD&#10;39d3yPnnXTHOSleajPyKGIwBARAAARAAARAAARAAARAIaAL29yaH/nvndQ/c6G6hfvrvDy0eWO1u&#10;rEoVPvP8hd2703anpd/at0/L5k0aNqhHxT956szBw8e+XbfhynaRV17ZrnatmuXLZMGXy5wZMPSh&#10;QeVrWzG5l57tex8tnDF5XGFhYX5hUUE+/SsYP27sxIQp+fkFefSRXoUFKxZ/0alTpyVLltRr3mHk&#10;sIeN9lj2HTjit3TKwLDq1ap99913t9xyy8VLl8ogO2RBBDxgnpeXl5+Xm562t27duvUatfh6R/AP&#10;m/fddFXevbe0Dw4OckbVg4xQQSAAAiAAAiAAAiAAAiAAAiDgdQL29yZHlt593aAb3M3op2Xrm923&#10;0t1YlSc8KSw7du6KbNuq59WdwsJCbQqem5v38/bf0/cd6Nolpnw1rM//s3ziuCft62XyjPcf+b97&#10;/LO+Ss+2Xu2azz075pNPPiEBq4A0rIJC+kh7BQUFk954k6lXTMBi3+1P/YMgLF26dOas2WcyL2hA&#10;LGl/HfJPOmVjVc2a1VesWDlw4N0XLlwsmxyRi7vMz2QVZOVU6dK2alho8NkLeat+Lfh2018dm579&#10;Z/8rg4KcqlfE2d2MUDUgAAIgAAIgAAIgAAIgAAIg4AsC9vcmx5Luue6e60ReY98Nott22mhf7NAt&#10;vdhoDYrYWTS1CX370/KfmsQt1yz88L3ZIrzYxjw3fvrU14yxXp8yw744n8+fJ/KikI8NHykCvPVm&#10;As0boB16f3XyFIcQbLKzN9Jhdr7g6SzNn3/d2bxZ4z69uhWT6YYt2w4fOd6ze5eyNMwmr38vWfGq&#10;IwHrtRnv//P+geVoWDFZl55tw/p1nn1mtBSwCmgSViHNuhr7zKiEaW/l5xXkMf2qMD+/cMWSf191&#10;1VVkyVdffTXr7cSTp89pVln2pB9wauL29x9L3MC/bXXfm1P7Nd728ZClzeTO1u6fPWmucO3bYmkf&#10;Xzn5hc09WSJqMPsjxSawc95D72xUWg6eOfFOdgLLzSYR9vE/B3XLnaZYu1aN/y5e8sDg+zPPZzkO&#10;REmtbBbfbOnXTaY+fjWVceZmNdy1o798/Gr64FrB9dSLCW9MXzD3RdMt3mDjt7RvX9El1a+Oy3HI&#10;kpkrCnXTubm5+fl5hfl5u05dcfqipWb1woE9q6/++eKW3w/VKMoYNqBlaHjV4um4kpEv+CJNEAAB&#10;EAABEAABEAABEAABEDASsL83ObHq/uvuvlaEefbdoFmzZtGcFNqnxSfPjBn9z0efoHuiHHX7778/&#10;WfImc97008rNjQYs0VKe+95sikg3sydOnZ01Y8qYsS9OnzKZBAJx5KUXnk2YNtO+IhbOn5eQkEDH&#10;swsKXxz73BNPPfP2jCmTpr5FchkdHPv0iEkJbzqsPspOE8vs1Ssy2GF2DpLSb9j7PK0JC+ab+uOr&#10;X3x5MYkV2n3xMesrc5SRxd0jHzlybP2mrS+Mjrefe2W0geZhvZk494be1zRrZpAUyra9Llq26pWx&#10;DmZgvf7W+w8OGlC2triUm0O2U6dNLywqfPnF8VoSxbNt0qj+M2NGUfukpl5YWMTmWxUUjB41ctr0&#10;t9n6QSbXFvCZWQX7UnZSmklJSW/PnnPsxGktfRJ6KYCj15GkSYmHBk1Z+NF8eiXc3ohlUaQoRSzB&#10;Lv+aH9/JNpb2rZMECwuOff3iY+9tVhNhweyPOLVHZvfLLxtbkVWv9GukhbRL5HDye/9p+jS3/Onm&#10;S99LOuasjIUFRUVF2dnZ9O4034JC+rKoSCliiVAZWe4s5SmDDye+t0MeFFhcfBUDypA+Wf6CSN/r&#10;r+Jryvitw4ou1h4TLschS2R+MevCjz98u2Hdtwf27a1Xp+ani6wbfzu+fV/o7OVnN+zMOHrk0KgH&#10;O58+dfzUiWPFwykxIx+w9XplIUEQAAEQAAEQAAEQAAEQAIGAJ2B/b6JYLAq7z2QvMR9KYbfK9Ilu&#10;Lgvo0+6UP//c9ceOHdtpnx0RgS0W810Mu9unJ5LRi8LQV6Qi2Ryxv+uhkOvXr588efKbCa+/mjD1&#10;P/+en/DmrLlzZn78XmL6n79RAs5ulIaNeJpMnTNnzuzExLdmvj1t+ozX35g2cfIbL7/6OsV6bcp0&#10;1+6w9Bv2hPsPvfMKu2G3u6n/ZdWWaxLYffc1W1f8wqWDOYcHCl3C6evI8eM33xAbGhqqctUAm3Yo&#10;AAWjwK5Z65O2R3UqhAabFx2vVbNGORrmLGuHbGmyXl5unpF28WypbQspatRTT7G2bmH7b82ao+lT&#10;zz8zkoJ8vWyRkEfZOWHWauRMReO0Q7nPUm4eEWH6hsk47OT69eNHX04+Kr6i/YeH0Wvez+q3xoO/&#10;GuM3vOO1uRPjmspE2Df2R8yWqInL7Ojj21uUA8teevjj7XpAu0QiIpoRDB6ACtGsSUMHxVNLWVSU&#10;IwUsJ4Ei7pzwWBfK4tEuXCTUjCc+13bvyCOpB48mT+QoHn34tdWCDge1+kPzQS08K52xIKb0u3S/&#10;hk0fZSl8PO/lYRNX8RQ12hLs0dUv88Q/3CHNtwlgb4DOkBtpY7PNt44q2lT1dqUz43LIlJpgMczP&#10;Z56zfp106y03P/nkk3fccUe1atU+eqWvkrnr8IG03/Yc3rt7z5P3t2/euHbVqlWTv1554rhshR5k&#10;5LxR4BsQAAEQAAEQAAEQAAEQAAEQ8CYB+5sghdyh0K0hf4k7V6Fm0T9x6/7E448883T8qy8+R/sk&#10;D8nAQba38GNGj574ystzZr3JBSy29vDhf/5z5Ij4V18ax6UoBxuFueGGGyZOnPjChFfmvMUmW703&#10;e8bjI0fTi447i6UlROGfHDFi1NMjnxk96vmxz7z84jghurnK6+ivPx+MvZrfXze8I+6ag1u2HXWg&#10;DNANtzqJhm5bV809HCduyYvZTp4627xpYzKmxI2CUWBXDfZBOFbdjhQsIeX4IMPSJumQbS6bIcjm&#10;Axm3YthyjVZ58smRVLMjR4wYOeIJXlwL/Xvm6SeefXoEHR836okBgx46zjf+LTs7tM3ye0qqJnfZ&#10;7GR8M3HSsoPXPDV/aGfxzfYFw1Y0SZh8e4S2o/z2yaNfN5vy8h1NlN8+GvHu4Tj2LTu4ozvFOrbm&#10;tQ+VeHbEsOlx1YP2R+Q3psRXNJv0av8I3QYbY20TobgfblGUXk9/8Bhb5udsq1un9odz5z0RP/ws&#10;f7hmSRvl8s5WGaj3Ex8N42AclmhbV/YtDy9sYHwUHkWEf0KZWxwcBv/naya92tg67J0jgzhhxR4s&#10;JSUy0omZyRdjgH29aDaLWjYVzUld2JeuJISKUjzzWSuCpg1vGVGP+dujZkrz486fP08y1pNv/O+X&#10;Pw784+5rxz/WLchSdOHChR07dqxYuerxeAcTL4URblZuyZYjBAiAAAiAAAiAAAiAAAiAAAh4QMD+&#10;3uTc90Ovu03eqz41p+jdd9+lqVOUcm5e3gi6QR35bGxPeZ+3dMU38+e9s/rtK+jbn9Zur3PzAg8M&#10;MEZZ8PGHd99997p16+jgqLEvkIY1csw40rDoY9++fd96660p02c5y+L9ObPef/+DPO7yJTs7Nzsn&#10;5zKbAJb34vNj3njTwXJFR+mwu1RF6AwGGcHmzlrIEYrSMo7dO3/d+FX9tteZbctWfPPMyMeqVAmj&#10;ADPe0o3Jp3lCZG0OGZo78y1WTNp9+71PWrZqWUqSHkc/eOjwC6OH20d/M3Fe/NAHrd//5HHKPop4&#10;8MBBje2kSZMNXtq0taQF1IY1toMG3mFvSYumEc89+wwtIRw+fNh7733APF7RnEHm/aogjzxgFRQ8&#10;9cRjb835cMXif4u4e/funTnr7UNHM7SkSL4lQcvxq+Ftk96b+3TRu4+OeG31MRaGT2ksMO5s376l&#10;ZbdOjVkKHbv1lN/SQWUrxRr2UtKhg0eP2iSuJaIdtz8ivjInfmjrDpaUs8Cm48eSJ35Y9PR7cz+N&#10;L3pnBJvj5LSMpBSSwMynpbnyolxaDpz8KaX83uSmXw+bt9OEpahwx7wRw6jgJHIdPiatbTmwX1eV&#10;j3ZQ+XXuS0cHTLq1oT2cg0kTKIVHJy1rFj+hX0NWXpUwA2IDtknjFps+1AtoH4Ab7MgAXo/85cBm&#10;UcvOK1qvC/vES8ZYPPNrr247ef7Bgxk51EbJR3t4eHjNmjWzsrJee6LbS49fO3ZoV3LlTh8XL158&#10;9Oixek2ivVe5JVvuWiNBOiAAAiAAAiAAAiAAAiAAAiBgImB/E6SEVdEWtsnVUuKzuoRw/aZta3/Y&#10;tOqbH+jOSF9CGFal9HcldAuszcCixGlyAL3Hj3rOMAPLafVxU/myR3qx2THCZDEDy8VK7/rIk9dy&#10;xeDREb8UqTKC7c0+lyPo1ntSp20fHh3weKPkifxee+I3tgqDnimVQp8mxlnSEreLFy/SlAjaaIc+&#10;GueR9bv5uvJ6iTq134RSU15WFZOvkS3NunK4Gdk6bAxyAaGifPjhXLF+kJpS/LDHpD5VpMx+dx7t&#10;3zXooWC+8e+pTvUqdr6EUGbe+eEP3ri7aKl1B30Wp5PDHZuDLe6e9PE7H7DXw2KVnb5piWiH7I+I&#10;r4zH7bMuJtnt1uXNhg3tTCFihj7VY2vSGvKV5J3NYFKjrlc337zdiGXHRyNXNp3ASv1UD1tQNnwO&#10;KkUtSH+xM4rS19A9FuMAgg3YRre89PGEJkkj4z/aKQPbBCiJoRs2i6ovsfZLC3r9j5tv6N5w2r8P&#10;GzWsWrVqWZT8Ng2yP1/wCZ0qVqu1VsNW2w+EbzzQqrT5IT4IgAAIgAAIgAAIgAAIgAAIlDkB5gNL&#10;vIKCSMhg7oGkDywmbcyekZD41hvvvj3tw3fe+viD2Uw2UsMbLX0v8S1aPDhr+hszpr42LWEifTX5&#10;lfGvvDj2peefeeG5UWPHjHRYLNIFNB9Y2twW4QOLjhulCvvoI55+dujQof/616Pxwx4f+cTwMaOe&#10;fG7MUy+MpQfJzXQDYcfHhFzwTr+mR5v36EgOrm1vftXEjq3+9OjdD3fcbv2lB7vXntRjW/J2ZxnV&#10;rFHjxMlTQhUaM2Y0vcaNfe7ll1587bXJ06ZNpblX9BLfUjAKfDzjRHm9WBVs3Mq8mBtedERUR3lZ&#10;VUy+RravvfbaG2+8MW3atMt8S0xMpLlXH3zwgZGt4zoq4L7exEpCoWBZaKFoPvtMn8RLIR9YX4bw&#10;jTVF88rUEgUsyreAnUdcvGA7omXJnUaNmx/atoP7Idr56y/2Bx1ZrSWifWl/hH/VqXNPQ+LUrLkv&#10;KyeBTceLlM07uKJTeOzoUaVZI+dOsAgxIXJ9va6e+7Ft2w736szlOXmQepymESwrHYWNVRq9Fl3/&#10;9codR1+e9o2tC6di4RhoG8A2vHXYgOaHjzM1zEEAY4J21cdFQpdsLrkunNWLfRMonvnQ26vNX/5n&#10;p/Z1Xv04TWhYpLzSWfHnn3/+8ccfBw8e/Gj+f1JP1Fq9vdqmPy7Uqqor6O5m5KzXw3EQAAEQAAEQ&#10;AAEQAAEQAAEQ8C4B+5sg5gOLq1f0rvmr5l6u2SKht+e8N33mnKnT33596sxJb8wgY7TwRsMoIi3I&#10;mvPOexNfmyp8V9H7ypUrv1z033fe/8hZEegmi2ZgkQMseglBITgkiNYS0ouOFy9gUZqjnn3hmXEv&#10;jR3/CuX+8sSEia9Pe20Ks9D97ejaj5cVdeus3a/b3VRSgCN3PNKJ33RLTUKdV+Egt7p1ax06cow9&#10;zK6kFwWjwO4b7LUYA26/8ZcduzZu/ZVWjIoX7dORli2al8jfa0a4k5BDttmXL9P8EhvaxbCllaei&#10;vTGvV3wb+sg/yW3b448+LDQt/l5016AHyRk8bfSBohjNdC5gHbNOHzl8NHu9uqrJiH+w6UA8MRZb&#10;22l009B7lBWvsmDbi7qrApZ+cOQnvxlyO77m9dEj3/9VObTqteGjF7DJS/ZHjMZd9fCIJiLxuUfu&#10;GnpbA1PWekC7RDr9Y9g1v87lxr/2VZNhQ69yXjF0ypE+4rKARQXnxrOUf+k6QaSs0ojp2v3n980o&#10;NFAO6F318KSu214VHNTNGF4cMx4x0JZgdyyUFXTXTeyktw/g0IBOnXqwUkxfc7TQgc2Gbw25l1QX&#10;9pY7hV488zo1gsfdV21J8q7oNrU1Deu77767dOlSk2Ytqjbs9vPxK7/5NWf/odN39mn8zOAmxZx0&#10;blauO6cvwoIACIAACIAACIAACIAACICAywTs7024esVfwUHcrY2YgMWWEYoJWXxjS3vEE8pkYPYU&#10;Qn2ze+Ygc+KuPYXQmXUUa/jw4aNGPDHicbl6qyC/cMiDgx+6755+/fqV6MRdS9b1kDaW/LZASg3b&#10;r5409hY2/8qhMvDbgleP9RM33Z1uvfqXN8Rt+G2dnJWrYf16P276+fKly/kkezh/UQAKRoFdrj2f&#10;BLzz1htIsfpl+2/kCJ3eaZ+OdOzQ1j8FLIdsya0YLSc0oi6eLcldQreST9y0KAs++zd5wvp4wUKp&#10;aDFdy0JPIdQELIpipG/Z8utvahKV8S89onLRf/7z4P/93/kLWZWx/OVRZleYZ17Mf/M/F27o0fzY&#10;6aKYOr917RK9/Y/DW/8KSz9wJiy48I6eNfp0qR8WxpzzFbO5klF5AECeIAACIAACIAACIAACIAAC&#10;lYuA/b1J7q7nr7uhA5uMEmT550snmPDE56eIHc07knb3vv4z8vhe9NP6PWEx0zV277w9XQtPsdh8&#10;qJefN87PmD7rHYegs7POiuO08qt58+apqanPPcced0hbeI26JdbNm29MMhpJ6wdLjFI2AXalpEZE&#10;NOzaKbqY7Hb8npKRcTImOqpsTCo+F/LX3qNrDKlX5H/KH+wpxobSs61Zo9rM6VPbt2//3NhxtJzz&#10;6dFj3kmcPSz+yY/mvv+PoY9/seDjQf/3yLL/fE4+sLb++C1ZsmHDhueef/FC1iXNKsumn3f4OSaf&#10;mlejerUVK1YMHDgw66IOxac5InEXmZOGNXF+xq29Iy+e+PWCpe3u9IzCwrx7r6vdM7p2idKVgOxi&#10;RqgREAABEAABEAABEAABEAABEPApAft7k/zdL153I9dZ2DysIP6SKwrZbBQxF4smXtGyGPZODtPZ&#10;VKyffkgJuXKqF03NvZQ5a9asZ599NqxabS8mW15J0X19WvrfzZo1ubJ921DuRMm40ays3Xv3HTly&#10;rF1kG6qR8jLSJt81P2y8/cZYPzGmGDNKzzYsLJSeYnn99de7WNgff/zxyVHP5ubmaeEtG7ZudzFy&#10;hQxWrWr4d99+e8utt166rE1mq5AF9aNCuc78wsWClz/6O/tiboN64bf3qn/tVVVdlK5EaV3PyI/o&#10;wBQQAAEQAAEQAAEQAAEQAIEKR8D+3qRw74TrbrYTsISndqFg8QWENgLWhu93W9q/XuHweLNAWZcu&#10;HTp49OCRo107XUUL32rXqkGpZ57POnn6zI7f/2zZrGmLlk1rVPMX9cqbJfd9WqVkS0172cq1546m&#10;uqJhkXpVp2nUoLtvY37h1M3y4+ZffV9M/82hWnj4xk0bY3vHXtJXY/qvtRXDMreY08NYqdTBwUEe&#10;lN2tjDxIH1FAAARAAARAAARAAARAAARAwBUCDu5N0idedxsJWPJBhGz6lYVPwqKNbvTFXbtxEhY/&#10;smFtSlHkJFdyrORhTp48ferM2XOZFy7ytVbVq1erU7tmg3p1GzasX8nJlL74pWT71apvL2Skl2hG&#10;zYjIewfcSj7gLEzSlZtl3cafS4xZgQNUDa/y+2+/derc+XI2e+AdtjIgUGbMyyyjMoCGLEAABEAA&#10;BEAABEAABEAABAKXgIN7k5Orgy9u73N7jPTmLtQrca9uErBoHhZfSFhUtHHNn/nVuyoN7wxcDrAc&#10;BEpDwPLDT1tKEz/Q44ZXqbJvX3rbtpHkPz/QyxIo9pcZ8zLLKFDIw04QAAEQAAEQAAEQAAEQAIFy&#10;IeD43uRkcvAlN3xSF1Qj9ap/udiPTEHAHwhYrN+t9wc7ysuGWjVqHDt2tEmTpuez8BTCMqqEMmNe&#10;ZhmVEThkAwIgAAIgAAIgAAIgAAIgEIAEaA1UzerVceMZgFUHk/2LgKVtpF88PNKeipg6qb3xAOwj&#10;n1PJ3Nrp6yD5d+yRDOwlP/Aj6ptt6jIJ4R5PJmibnhaHe86TGYj0DT7EXK5NmgwqSsD/qZmqZVJT&#10;1e3nxWF5GTyWafnaFN1lIwwBjY7QhGllsTkkZ65kFsRUjSa7DItfnVaYMQI9dPbsmVOXLl0spGm3&#10;bm9qFmqushJFOmpDFB+M1Str1e6QFkhrCDIh0a4tlvDwqjVq1jIu8XXb5JIiiKK40IKNbUIPbjjq&#10;tNEQ6rOnT128lFVEj0pxf7MtvpGzeV9aoEdge2SrOMk0yNpHvdOQ558liJhXrVarVh0LTdhmJ1vh&#10;qZMZWVkXRGvx7LQozn5TD2YwVO2GdNNFizA2M73s7AsyuGrVqrVq1xVFJYOZ5RcveMZcbdE2Jdby&#10;lzA0ExzuaAWXO44Cib6varVqtWoTc2NbFG1M65nVViqbnsMewdhV2LVptXE4aoCyc1X7WKdt1NTa&#10;GXS1YWkxmG8KzTZ1z9hnOzjZzCefuRDuny6GZurCWW2TPj9ZpLkaFEMYrUTaMZv6UI+bstY/6JUq&#10;qtrBFay4SnCjQObmYyiC+XS0NU0GdJaRcaAgHemqDnXNp4q5D1JPW70PodBF7D8Hbmg98sRzWO2G&#10;a50pmOPrA2erwdQbpXoimbIwY9CboE3L1Q1VR0r2ebMo4p/YDPuGC7sZsPnSbUNSpUQJWYppHKol&#10;hj5S7U9Ug0RsrUzFtSZzvei4RVerXp95BpSeniz/IBCoZ7qDbPSLkZqUYWSrpibSMZ4kNlWmJ2wa&#10;MRm6JdMAg5vOu1u9FWsXSHPSxZ5n5jpw45Qs4dxy2ObN3bjjMYiTlmyfnt57qb2W1tLVRmFq8MXQ&#10;d2Ks/WHPxgwuJ++7gKY25RyxzYnifnNwrwR2fUMx0e1tcb8yTEOS4k01XQnVnLTeQj31+PnHVwJq&#10;HbQ80UU/ws4uC/VzvAPho1dy8aNlzK4Z+sYuILJr4n/ZlxRbvaSwVGQaxQ1+TKVyg1AxQYWZhuuV&#10;GKCqZRf3u7JzYsWmrVBcNtROT+08uXHeb1TFp+gGBJdbrzlH/eLoLAFTeKfDruLgGFKwvWwauz+X&#10;GrUIZNIISqgYcY1RL0DaZU6/i3EIWfTH6pBBmtm8eUtxWZWmyq/V1s96ILkfEhpqmTVrjsuV4iBg&#10;cHAwuUMLC6tSpUoYfS3ec3JyxXtubg65TCsoKHApCyftSIMiThJV/lGXBxtZi9GEOIn1sZyjzLXL&#10;uhyh8NT4KI3nog2FBERtJCSSl7XrcHTluBBi/Efx6KQWYwrmnI99MGRmGGrR/bPo3oTsYjjNbQtj&#10;HgvKb/WeziXwRoRiv/hT2qY7cPf8F9HNXbOjNBzxNQBzwVBF+W6ttUWLFiOeeKJRRENqqy7hkFca&#10;dTxJq81lDTCDmLQhul71P++KWYcsNhbYtIkvtdGpHqyQpyxG2BTmwoWsb7/9NuPEyU6duxrsdJdu&#10;cUU0XGJExi7xMFWWXXuzv1auXZPconnzEU/EM+ZBdsyd9mSCqgQozRNngSAlzwi9FhhWTpdXEAUT&#10;mPULpJaYsWpkBfGYWVkXv/32u5MnT3bt2oOOW5NXNm/e7Ikn4hs2bBBMjzG23+yN5wy1DlczRm8E&#10;soJlqxEXbq3NiMgGw2VSomSi1LyYevsRmLKyqLWQ5ae6Xs0sT05e0Sf22iefjHfrMZ0iB5tNzVYc&#10;1q59WlhhjPErGVIkZkhT3zVejXJycv79xaL0ffu6Xt1dpK+FU+lq4yFDF6Be61RrDRaI/tncoRhG&#10;QfrISZRIK5Ion00edEx0n7paxW8B+YWCOaXQM+LhTC1T66nl9dcOr8zMdNxIzIDcQeuTlslvNEuM&#10;JWftxhiTAqmfqQRa3UnwxpqTbdhBzcq6NqRroqZSkNmKVuBoFEpQbM8fmxZo87XrHZSKRCQg24/W&#10;jDRgWnPWm68RlpafQafRxmIGY1QS4pBRIOeXdKGGi0G7Zo/WWNS2qvWktmaqFhl6axFES1G7ChoT&#10;VfsVU5u2Jej4s35uyxPbtgnJ3IPoBLDtFbVrnSyXTdPQ68MeuVpZ5loXn0RnL+tLb5MGVurIjVsk&#10;hlLiZDR1mVr3aWyd4taPvMEaK9/uA7sDk79x8oKzahVyr36NoeTlld9xVyKKL+pLCkpBoo1wG/iO&#10;SE6ko17k9I5XmGhTb3onpCpsUqWyKMxGbjj7y/ISvZccOUtrTKeyXY+hU9HCGXtf189KEd32nNf7&#10;HgdXH90YNRpv4wKCsbocGCkDmYMZLlWcr6h5/Y9saKLh2GbjJEfHdnh21J6OZ+m4HstYKEe5yxPQ&#10;SYKu2Vt8KNurteu26w1Ky8H15mibjYOO11B27RLmuBHoRw2l4Sed6DfYmUfPnqI38VncNGiDPfpl&#10;nXfY4idelpimXonLtGGTGWgngrg68XKzU1u9qorORN2YZOYy12Kry3AiFpugLlLxG1zqe1j5OQ7e&#10;BdEB3s+xohcVFlDZ2V0ud+ZlGi6U1D6dGWFTCNdLb0zQMLwTh7VknHRjdtnYd3rmQY4Du+yHFnrH&#10;a2pn5mGbZrc5jPGTum8EbGOg3fnjKI5kYbZd1ZH4lV+eTOqFRsq24kQQ1zp5wTO0Uoe3Ecpnn302&#10;fvw4/UyX7YOaDLtEkqhUWEiSUkF+QeGHH8y1REZe6XIz1wOSFtC0adOIiIbVa9c/XVjtyEXleBY1&#10;ScvZbKZV1Q0nqaCocY2gZtUt9YMuXcw8nZFx4ujRYw6UrOLPHL3I8uTgeOiUYOcEu1KrtxNsbM6V&#10;BV7DNDBh/QXnZuwrxYkvdWFOls4ycpVHCfIzjXU3NBpioxZ+90pp8gT5AIPfH7MTUP0oLoO8Sm1P&#10;OZavWjJeufrGcmQndlCwQaLmYXl/pg5mCtiZrY6NxHhJz0e2QCM7O44iSVc7dz26y1GKbzVazbnQ&#10;uAyaiNZHq63ccWempl78ZZJlvTdl2yefzu8Q1e7ipctqkxBaJf/VgxMWAoG4tPAaZh/5F/Kb/IJ8&#10;OlhAH+nUKSzMp1OHbdSc2R/+ke3nFxRQAHoX31EC7DzjZ5145z23fGdJyaEwE8Wo+dHjMCj0e+++&#10;27T5FQZqDq6yJTE1Y7HrkkVfIsma6pufLI4zNF4ateukflDvnRTlz983z/90QVRU20uMuaoG8/NN&#10;XsD5H35+6Ztorhw5M436J8GKX+yIJ1FmHyVYXgVElf2jqmHk2TsFlsTlddLInKcvz2W2Q/bUr1+P&#10;Un7vvffatL2KMv116/fzF3zWLrLNpUvZohsRqFl3oMpMqpzEiyAETc1yfkvEm4FqORkpGoRqOfvE&#10;P/PWI61lJeGWs4i8vNxOUXjWHKXhPCs6QH1I/Xp1qFm+9967ke060cEtm9bu35+emXmB9xSmTsnc&#10;dZiq3XCp492L6NHEnZRCDV5UFysmWaR2TexrdoJovZPoZ7R7AmGBVPLEvnqC8UFcjerV69Wrc9eA&#10;e9q1j1bHL7KfEk1P9tJaKxfdLKegFk2/xopQ5gur4aO8ndZ6Q/FZHTNpfaqpn2QDQvazqDSGdzb8&#10;gsOvO2xPNArxptaQ7DxETUmW3F5TdQjMwmRhtBZA+0YruLMdcXGTJhh6TzW8NlrR+0l+ZqvnouAo&#10;QmkVxC5wfDgta1/bM9JUr0J6MUQZVA3ZWBOmnsXuWqS1Q/tCUkRTn2XXy4uUzZc/UyD6IAdSGiWR&#10;jdrxSfSGZqOeMjJtdaTA47Dk2IBANkG1qReyQQdrLOLnKCGi8IE7byy8DPIrYa7ErhrCY/KBjFYz&#10;Wm/JKkftfAwNUf6qrWtZ6vw57bLCuiNZp04u/9xmeULIJsCbMa9Iw6ZVjDp4YUMXWTqtpcluSl7Z&#10;RMqiixUNQ2K3r2RZHRyR2kxV2KJrlf2Ieo6KpNRGLG1S7ZFCDSPJelD1JonfJPJuVIwJpVn8BOdn&#10;kKHVGCxmpRC3YPy0p8EhDdjkmI21dZYg78JFPy52BD3t3VB4VVtiadLdLE+WXrISRQ8iUzMO+TSA&#10;Bpj8nJXdD29t2kbDSUpcdE9ksMiE3UzTPs9KpadVnUyf94V0a6nSMI+aZb8rmj5/V/svrUq1k4i1&#10;cFNFM+rGI8JwY4dnbCSGqDaRbHp3PaDaHdk2L1N3Ln8tEraro3hean6x1ZuZ2j70jotnLH9CtmvC&#10;tj2OCGBnq0Pj9U5b/dpZGe06Pzs7KE+bpqzVtXYhMPeWDpIQh0yDP5NFZqJOE/DFF2o3qDbQEvIw&#10;Nkf7oFovop1HsuB2TchJdRqavamVypNSPbvZ3+AQuk2mjXZYr8j7SH6yixFgvuhGeLF442SPV2Mt&#10;iD6y81WW23Biqnkz2+UPCawPME7CMhaD28dOSmMH67CNOhhDmC6vWrsWVunduz6wkxmrHQ11l6LP&#10;DGb6nWxa/Ca9gO6XaPTOhsV0VyU3NoDgKZuuWU7PeydNoJhzpcSkXDnPnLU8J4mbrihatymKaWpd&#10;NgFlAOMpp10CzOehiKhG11I19cjqaNNZjiIJvQjm014uoSkRn3plVq9qclQkBF22abKLsEPDraWs&#10;X+Xy8nInTXrljz92idvnvLw8fnXk/woK8vLz+CW3oGvXLu+/P9fSpEkrZ/Xi8DjZ0rJliyuuaHOy&#10;sHpqVnhheO2eHSNjO0e2b9GwRniV0NAQipWXl5+VnbPn4ImNO9N//jM9KOdC++qXGwZd/Ouv/QcP&#10;HtKvDy42GvGLEis156ANVsTIUjvRGQF+d8n7JjGOUm82eGT1HBMDR06UpofwoSaTrkJEylwpZj9e&#10;6THEecV6H35zol32hHxumOduaIlaw2IjJz4ckkMiNh7iQyJ+R8QOasNJdfTIb9t5J6cOaLRf+USD&#10;NYCz63uMUF267Jhrwea2o6S24XIVOkpIj2xzBXacq11e+m2OUzMO/PXHls1bMs9fyM/PZ2KlvLbr&#10;7UJcVbQpPnxQw6pVjH3FV2o3y4VfVX2gDpiJVvn5FEoc1ZQsts+PsIsVFyPEH/lPU830uw5WYOrt&#10;20Ve8frrrzeMaKmPU1UUxXYh6qDTyM3YRrSWbzgNtISdNxL9jDEnbKYtbhX1zbJv7y9btmw5fz5L&#10;ZS6/lWexEAfVuxy5p4mGYkzK7wnYEJNf67myQ0il7MO0LZJX+I2DVINEDyckRhFXnEASuSpjiQEE&#10;VyxZPuy8D2p7RavXX3+tRasr6eNv237YsmUrTYWj6lN/u1Y7Hl5AeUekXreF/MmOCxWUqxciX3EP&#10;pSlrouFQC6FAQtVUW5K4CeKtSpWuRMsRlNitEfuhjmUj9sWolHqQNm1aUGtpc8VVdOCXn9eeP3/m&#10;4MGj3Fx5RVJvqESnYbq+2Yw8xI2RGE6pwyy1kiQufuPGdVjVLllwddTBcuN28n+m+pW5q9fSwo5X&#10;Xdnn+ptat20vkhLnGb/fl/9YO1VHbuoVX9SZVhTzlU8tnhCftM5XFEu7o5djL56fdrsp09T+8AbI&#10;KOr3fer9LOuvgw0KGwct77ZFA5CVxnMQuahDMpEsf9fe5K7M0HCKq7VsOu9kJ8lrVevAbAenhoqW&#10;wwStc2C38OJUlO1fZq/VKU9ZmG1AJmxg5ZRk9aGGykw0NG3jYQ2FMn/rbF2YTsWYlsrL5phqlFA0&#10;1G6d76pXRHGDz782DphsTDVarbcE7YZfDsiEVKBCkRUo7myp3fIhBL+p4AMH0XOwv+qwjn2ptgYx&#10;9hD/xHhG/uWBtVPXbLXa5niS6sYDizftlOQDBv7bgKwxXhGyA1Z7aTJF3CqJ/PT6FdWsbTwIKzb/&#10;jY/95CZFHQlNjLG0qyO/YsqBl0ZZPZs0zoaLvgDByYpNrUjtlBLt0DjGEaDVIRUXlKW4zIdSvJNU&#10;+0/j8EkrrjwfVdCGpmFoYnwUyMrMa1TehbLZxNQtqQMz3muLqw7/uVE9Zw2nt9qg1ObBb2uZuqT9&#10;eElGs75P/MShj/fEGSROIo2g7D20ChUNnM9xEJopT56ZTXfOUm2nH0sFXq1b1M5uC+/ptaVNvDJM&#10;54/gwTt03sREv6G+G2gVu6v2Gnogvefm5dMuTLIJiCatNUxj4vKg4RS2a16G6hUx1b5IdkmiYxbt&#10;Vj+fZS8twhp7M96r22/8qGnorX2Q4R1GKwaUflq4CtZ34eRFwtUMRFG9UoDikjLgNublLmj7Ujmz&#10;3NFF2DkT9RznQre8xeP6VQj7aLHIE5zdCrDRLJdv2EiRn5zy1JYOMISApW1813gxM8BWlw2am6Pe&#10;n6qJ2N0mqr2LDGBioF1BTTbwzkLb6CTRLifi5ytus7wS8ntcXvYQ1hNx66SPjnwSIJh4lc9/tdVv&#10;cvmlRhtksAQdnXc2x+wLatsO7VNxvaFqcYuPYtODCRM1Wo76A2OnomZibm16CFOPZCyNsT6MYyfz&#10;OMpUfn1YJlqUcSRn09GpQeXoQHIv7mST1xn14qxKVtpQh1/nDRd7h30GyzY/L2/KlAS6EeO32wUk&#10;YMk7P3nHLT9263b1vHkfWerVi3C1o1KU8PDwbt265oXX+/1i7S6dokfc0zeqeb1QSxFbLMiapRg8&#10;scZK7TYsNDgsNCy3SNl76PSHy9f//ueeTtUyQ7PPbNu2IzubJjgU3+3ZnFFi3MLPYoPuIwKJE1yM&#10;IdgPJrwpMBlbWz1Bx226BNHdiJ9J+XiCqxtiYMGmYtWoFhzbLffqmKxGDbLr1c9RCpSjh8O+X1/z&#10;++3VhS8LIS2pwwvRhtUmIS5v4rovux75q6z8NS+Id2o8X16l4txmiYoBoZhzIn7ZEzfFcoCkn9dq&#10;r6YBcHJq84QdXpGcnpU2tyMuNA+nSckvOOyS0nHQbZpHN2piDlKy7e61vDKOpO7cufOvvw5Qofh1&#10;xBiS7/OxonhT5QnWhgk/+1L9PVfMl9FmVwnRgQ1g+SCWT6sRU21ImJBTbri2RemIwanaYuQHdRQl&#10;b/llL9Wlc8zkya/VrtfEMSvefcg+pBgYtpEN93e8tRgZqN2rbKtqVJMkpTc11sCNqZuwa3EO7/+d&#10;mP+9/yAVnzHXby9l3mIsLG/xVWmGzJLMVdVJMFfVKznHSuhZ/BTh3Zo6A4vXCF0P5cQ3ftJIvUXo&#10;WJSjeqcuhqiSecxVHV577fXGza6gwuzetWnnzh0HDhyhb8WNqFZasa+NcEV1sgZSWHT6YsGek/lp&#10;p3OPni86e5lJVHl5Ypgv5C3+zk9vMa+P/aYrphjQcW6T9v5/V56iyz71RlK/Un8j1psLb6fcEuWq&#10;q6LI8uYtmBPD33euu3Dh7N9/HxRf8XZiqFv1qGq/LJbl7MHQgz+HHtwSfGKfJfM4Myovm2ZbMRsL&#10;+Lwa/l5QaCkiruwHM5Lf6MUmgHOJkK42ZKmFvjo8ZRWtXqQhiziV1Jtq1vOywov7O95D0m7Xzlf1&#10;ue7m5i2v4OUTN74MhOgJNezsesd7DtnPawXiVScqUP6Tu3oDlb/oCezyNJdVItqerH8TKoHF0P9p&#10;YgPvpbUbRXE1En2a2nnwxHnfLfMUf+S7ZqqoHmmSyE4thcxd1o3NWMHU6Uke6loD2w6Rl1jQFvTE&#10;jrhwqdcCiUCb8yEZiQIZZ1TJAqpmGQY6sh2KzPh/4/2eAaODuDICz1V+rf7RIqqXDTk1wuEVROuc&#10;RJ1w5wF6kXn51U02JjlCMGSqWq/1r0Zw6rCLpy2v+KJR8aqlOxA5LBONV+pXQlYQeTCRQnQ2alsW&#10;aQrZQczuE2MbjYABqTwm1DCj8KFWpDREnU7MLjWy1emNQEMgDqkZiSIJaGp/yEslNxZNGs1GSPwC&#10;KntFmbtRv1Ildx5LrVVD7ZrrTx3NyVPM+KXsPeTvhdwG2SeYRsOcmioXitmRvEMWSpD8BURWkmAv&#10;jBH3SY7apGaETFpoWNpsgqAQloZMXL34qL+cyIas2m5o18J2UdUsNbUn0eqdBgHyZzHBXfzEo/bg&#10;xl5P7KunNk9UqGx80hX7WZRNfGACFstF2M7PetEXaTs8fa3n4U1A/Hir26oCkr0zL4+8ZDs4Z21O&#10;YdszWvZ4OnSxZ3vmy6P6YccB5LmkZ2LT1bBYsmvWmqlKUZ4d6skrr0za6SxKaGrBTuxUOw39tNVO&#10;SONVyDEY9ZKmJ1I8wID81lY00bG4Wxytk3d8F+G0lah1U0wA2VTsLDJdE0pu8GrHxKY8srOPnYni&#10;fAwRJyMNbrnSzUevXMBi+2zwpJ/RXANiJ7d5BjK3Tdz7qmbKHX5ADJlMBeDG67gd3Vk5OvkMl0qR&#10;nH6hYB/YpcKQjXpJU09k6qT5rA9xq8sKzlAwAYvNEeNdIJWY3R+xn/0LmF7AfxRl/2VfJE88Uyai&#10;7mzbkrm+iv/W3dbmbni7AYyWgNZ12x5xgpFVG/tvaK9yxMGvXvJrFbiaiIMoEqTjjtQmvG10kazB&#10;BkO+TntmeX2Wlznx2xy/mmhjGzHGkSMdp2oAy4Bax/TpU7///gdxhydmYIllT0z4pD1+633NNT0+&#10;+WS+pWbN+i5WWN26dTt36ZJe1CisfovpTw26onGdzAsXsy7n5gqxRf8JSg6axVK5MBKDqobVqlF9&#10;3/Gz49/7Kvf0oUjLid927jx79ixvmM4yN407xcp+3owFGfVqKwc2/Golr/3qJcg4R1znro1tZZcg&#10;xhV88SD7Sydct5iq99x1+aabj1YrzC66YCm8oCjZrDqDQpkJP+6o9fwnTXKLgsS9qFb5pkoWH9iw&#10;QLyrP+fxE5tLV0LA4j/mqzOwWHJiCCimytEUU97HqYfFmEM0LnFOiw9OCJrOaZsLvEymGPaUgymO&#10;gyuAqYJsz6kSzXNkNq9h20LZXOId98WOSbC0zpz4a+fO33bv3svSloNdFpr/UiCbDX1k5NV5WMSe&#10;MebtWQyG6ROpvlk1Is7XaHApvO6lKtX53D36Or/KpfMhF04GZ+wPyjigSlp0T89lFzkzS6gqPAsx&#10;uBZjKJGu6Vah6OqunWhOTY3ajUo4JVUxoLgGoDLhVadjM0lTajbaYFm2LUMtmCvEYZsz1BtHevxI&#10;CglYe/amM86SuTh7ZXTRtETRCQYdpeZ+NKj2caVmIU2EZNdA/sMvVzW0l1BxuTClylH8J3Z2MczP&#10;C7p0vvaljDrZpyVjXqFyYpMUsMSqN/VGTf3budOVrye80bBRazIpfe9WErDS0v7mrYX3CNr8Z8mK&#10;Wa7WINvfeSxvy+G8zlEtBnRv3r5prVpVQ/nMC0+2NvfOuz0itUb1WqFhVeQULN5oRI7y7ll2b+xm&#10;LCamfULCG42btCVDU3b9lJV1Lj19Pxv/6J2hfl7K01klT6HC0r8L/31ZrRbtq1wzOKRZTFC12jTX&#10;wBO7FWVHx7Btoz9q0LBhtarVZDcszOXJ8QGKOiWE23b11R1JwGrarE2hwk4TWcn8Rzy1hTH4rBa0&#10;S6HWfPhpwztY8U8rmbhJNd0ViTNN3ryJ1UW8BdmNE4ShvFUKBFpnK5oA76j51VcIE/qlmKcmNQOp&#10;Xckc5bktakMOP1SrxQVCz1Dv2s2dPEegbfIaqBrr8FxWAxu7bGNfTftSZhJGi55eUJLfGcxS0Rmp&#10;2F4cjAlKdsbhj+34zkhZPakcjgH1y5zW7eiHDMXj38qGw28BRDswSld6AI2ldn0zpGQ0Q7Y/bcgh&#10;2TNKQpaWq8bkJHv2Axi7rLDfm7msIiZW8U0zRt6fyFG+WKDGBx5y+CEbHg8vqka9n1FTUZsgj6U3&#10;VNnU5NVFyhMmqOIOwjgqEPv8EM9JNkk1KXbN0k8n9jMf/81N+FaQFNmvhuomfkvn57I8M80jcbuR&#10;ijaeFUM6jRPly5fVibNGFkKaLwxmwdWFmobpV+zElAax3zVYEsIe9SrDi8gZ83/aWaE1Bf1E42e6&#10;nISlz8Bio1BWXrGaXezJGVj6yax3sbITEdSFZMkFLLXexYw93pRkgrLYok8z1R/vQdSzUG1UDIb4&#10;+VXOEwulu+VQMemDZSOXPYpZY2w4I3tanpusdp4u69EM9SHM5dXA8lQ1LGmC2i41WuYdY8ejn226&#10;9bLVGsviMCWtuI6+FZD15M0diHremXtVeaUQIzvZY6utQ+sJ1XoUvZSpLOaCOSymA1O1cDb9uGyI&#10;agxXk+PhjQMMNyKa7gmc1J4PDgtreX/lsJ8vOUvRU9mW3NC4nCahn+PF5mIEatNS9T6jmBTkKc5O&#10;Z64e8xNQzMXiIg5FFb4kxM+xQskSPYjoflmXJvtzQ19oX2T1MidsUftzeW0ynA7iWxuLRVY2DY99&#10;ZAaYr5hq+ub7NPUnAEO6+mVUmwnLVi6zOaBU9FDmm4e6Ip4t64DED/15bMyu+VVRZw2LOua/p8gL&#10;krTNkJ2TJmxb0pKbVHEh7E+pEtJ3eg5qo0kdu56U/WVHH33KWnLQSYqOyVDVNt2SuWMUlW3Tjxk/&#10;2ljIx4BaisakbfI1ncrqYF2e6dpYg49WxNVaG8eLOXoO2pvWpZNENWPGNKv1GzEDi+ZGiUutmAtC&#10;H5lEUlDYs2ePL774wlK9eh1XartJk8bRnbpsv9xo8F03/qtfz7Pns85dzM6l1az5YhagNliXiQnT&#10;yVim1oRYwkKC61QPr1urxqfWn5es/uHq8IyUP34/dux4SVlrIyXRuCUNNW2Nl7zSqj6kxCkpPWGp&#10;1WHbGYgBYFDtRmHNr6zeqn2jRrVjY2qNue7vug3XKRf3F5w9UZShnDkatGpjnd8OVNl7OJSq9q4+&#10;l58YmJHwadP/bK9DKwf0c1drEfKiy2++2bCAXf0pG/EjGR+3yOnofF20NgNL+GMS/9SqIqGaXqyn&#10;EzNItB/N5LBWawUCje1mOtMdnColkXfQ8O3zcCER05jZUXhnfUOxfYbD7taYutodnzt1gCSJnb/t&#10;YnWt/tYtBsx0sdHGSKIJ81Gd5tyH33cWFeUVWc41aH2sduvTRaGX+FoBMdKjMZ8YY5NMWS04qFbh&#10;5Sr7tilpO9Ul7uwcY9IVq1Bee6z75kqWGDTxwaTau4idwquv7jxlytTqNeqrVxRDkYzjOZ2NbYdu&#10;O1wqUqqHWO6OqNGjQbWeDWvUCpUKBWWfeTn3l5NZ285cXnUm9wJbkyeiGvosQ9q2V0geVD859XOL&#10;7Z04upeY//57CkPMHXGoHRnTocU9meDMx+4sR9rfVaXNv66Lqh4qn24gXdyJPoSdQhy68EghbpL4&#10;O/GlZXnZ+QV7j1/4PHlT81N/yjsL9Z6cyZFCPRSxKFODlxYqdJfOV06ZOq1+gxaU8F9pv5Dlf/6Z&#10;ykonbzM0jVzv2TUBa8uRgrQLVZ6/t3PHlvWoIZzPLsy8WHQxl+pdXq3ZVCbeRtgZTIZzt2e8CDps&#10;Kil9urVTzTZxc2Nrbq9bt0GVsKoUTEwhEE1HLCPkRdcvch1jOkydOq1RRBvq6fambLx48dzevfv0&#10;GylDP6FpJVpHVfX3JbUPrKt1zyuhra8mebbw0qmii6eKLl9gyiGbF8aMtcgmyrPUrouy9nj98/un&#10;kE53b78qbN1jM5s3b1GjRk1+0shzRzRfkak4zCAWFXXv0fn6629t3LQ1z4xr9ByPHLuJ1iZ/a5C3&#10;kuJqIm+pxa0IpyNOUoZbZmsQa8VlQF6dxD0xPxv5LYypqcvzTL1JFCmqjZxny/PXFAf+mRvI/biJ&#10;4gphSGanTroTFSb/aTuSizooUPMVmZpHJLZnmjzr9F9izKMT7SaXO2cy9B/acFeiU3PShHR1nMMU&#10;OW6F1juJGtQ/qqmKahB1q73LOjcMm9RQGmQ9vtE+m2AqB7Unt+lt1Hz10ZBaQFlsIxaNmVqlWr7G&#10;TO06QNnERVtULzmiwYmTmJ8mtHG5SgYRsoemerKmLFq2etURXYtxqpY6EtC4yOfviWbBpm9pEMQ5&#10;J5qi1lJEjaqjB3WoYBi3qgqKaqTaMngjVlfdau1YO61kK6DUxe8QUsAyXNL5wESOLKUKIx5ywk0y&#10;VLh+NslbWSmRqJcG9VrD7154XOkFSz8Z2FnIl/SJs1EqN0YBi8/AklOe+WBXXdIreh4xYNNXsGp1&#10;r+2wcZi8lkm1iecjHWDR2E1UupwaLwUs0aVIO9UzXHZHensTP4aoopgstuhFxJBDHYKo3Zjxeq+f&#10;j7Iz1U4G0Y7EfD+a8xASyt7YfWOImJHFbaZOnUlumujG2gqfByLqnlORoyNxmZUnFZ85yLo0XpVC&#10;xhJ1a6xaUx9j33eZTnY9ntMUjL2Ew9TscnfcaYq4qg8ucYrwUoiTRV6hxBVEdFbixLbrzWTnJurA&#10;vNl8thmy2lvvbExrF1IrUrG/UdhYw08M+2M+OcIMZP/VntUb+RZL0zzENJRJO/EclLPECrGN47z5&#10;2qWuXV/4PGg5HFD9w/CZR+JeT7iL4T+msslHXMKRLkX47YDomvg4QrvG6Lf3WoXag9a6TL2T0Y00&#10;dJvqtcN4YvFu3+FmQmZ3m2UfSdWbeNuTHuv5xE9aPWgJJTGdz8ASfQYffrEZNLR+MJ9UCeHlVtwH&#10;6XO+3WqvurnOW6BmtAzCuzuNhotVbkPRtiMood8TwZ10Z+I7tR0bxi38JOPHhb22fabe8WkhbQdR&#10;NqnJrNS8RBMyjpTM+zYGi4+mg4bweuuVo3d5lyxGT/KazcrCroJamYzVJlOmFvLmm1OSklYKKYRc&#10;YvEdsfKGPtLCJjYh65prei5ZstRSjX54L2mrU6dO9169fs5uOu3pB65s0eDwyXOXc/OZesXW7PD7&#10;ccNgSUtMDvDZgjxSpZmGVTUspHnDOrsPnXrxnf/2CD+6/eetch6WbgArj6nBmcae/PLK/jmYgSWG&#10;kvwCxO++5IhbIrdv3qHNOoR3vKlJh+hOVzXp1DDzxrqHYqJpMtrvRecWH9/xd0ZK6KIDfZL3NLx4&#10;+KDlXEYh3XrzH+LH/9+ZiOq5z85vmhscqtppSFu2HzHuZE5eyRg2WFUlLP4LHI0tmDDPq1EuIWTh&#10;+ECIxjIkXFE10Un++L1R/a9rRj+qqddXeZsmL7IcOusDFOX7TQcTP99hGBoaa1Qb0NsMiczntePz&#10;33Q+2HYE5lorqRGJ7512M2oH4SCAyLfYS7l+ebPJI/PMoR3bt//8y3Y6zn495gM+aQofn2nnsGg9&#10;UozlfyjYpWr1DjTufCg76HhuQWaQJcxiqR4aUoP6Zj6SpjFgTkHhhbz8S7n53arn39m23p8Hz5z+&#10;cWX+6eP8lNMGpVLE0pa+iXyFXiY2nltR926dp019s2qNeq7BVEM5hmqpEWR5rmm1uMY1LNSGqtCC&#10;3rBg7qKOVSqdvLToNye3IDu3KC9/xclLs07mZJHWyiwzZS7JGg46PaLW8KljaTt2bP/119802ibm&#10;0jm6fCwLZSg47Kkd/dT1bTemH9t77Kx6vdNGlXLgLKpI1JQ82/lZENWsYdd2zaYt/bn5oU2iPxK/&#10;wFMtsoE6E7mEPsKnMmnXA34l69I5etq06XXrN6ca+Tv9V2otO377U7YWw0w9fmdFHY+oLZbpn6eK&#10;fj9X9c0h1zStV+NYZkFWNvWF7DrMl/7yzoi6R+oG2GHWVNhNmRw+80ELr3PRTVFjuuPqWq0Hfti7&#10;xvbadepVCQtntxii1cgRNl/Qp54G/LS0dOp05bQ332zUsBUd3rtnMwlYf+zaSw1T64RkXatDctVw&#10;pepf/2uwZ3mdoe8F1W1ceDq16NJZplhxiY9cNbDbckaQ9Ul8XCFuXPSrpd5CCAr9ynb1oG0dwn54&#10;fEaTps1q1qil1QxZT9cqoY+w5m641vXs2aXvjXdENG7FpTJeU4RK7fjllVDc5InrnbqJgZ48W/jY&#10;R7v3M3SOUnEQdLUmw9uNmCciBo7mS7d2Jqr33yIX3i9JzVq97RSdNr8W6TPLZHuU98y6nzd5Y8S1&#10;CJ6ryFjylB84ZL0zcHT6a/2fYaDAj8my2HQl/KOzYapxWMPt1q7fck90R6JjYiZL2/iuwU7xQf1S&#10;dJnaJtq6+GgMp4eQQNQDVDGykOpF39BotAGk8TogTyL1hJaDA1ly3Rq7/lFPQ5yJ0kjjjn6xk3Wt&#10;Xilk7WkCFiumkFZFixBilhA75Y0Iu8PRnkvIQooftFgELndJOZRPxjE2ArWp6yZqLdA0zVNUkUHA&#10;UgcMamo2Apaqm8hxJc9VpGHYbGqTFoNzP+F8AhEFk0Nq6ctPalhSImH1aBh+2bVm7Qoiz29BT55s&#10;sneV54ipRYkruAgtNBv5X5Ck/+wMF74X2L2ieqVQr7Os05TNUTvvzK1R/SR1Ql4/Yt2f6IEoAdGB&#10;CB1cvPEfYfTWJto6Pyv5Sa02Zl7LvL6l/qh2IRRa/fFSvajJ2JpwaW6iEgonJkR1RoP7nAkj9Yoe&#10;Li7ngPBbaCqL9DUj1twLONLdh3oGczdnsk2qzYN1tmr3Ii8IslymHkFcwmw3Q8fgGLHd7Zjek8gI&#10;+ujIPnneqcgeypi+tIXfoBusElUi4ogiy5sWrcHz66vWE0qBWuv3jJ2e8Qx1VHJHxprGpw4CaBk5&#10;V6AcdGLmgtvxc0zNfrAoODkeRDpOw+lRB4no57U5ll0DsWlE5qRMo3/jV6YO05iDGkie8eIrBw21&#10;hC9siuowAdEliZEKV6zYskG+kFDtPdgpLuaTkHbDhW/RhxgHRfK6rvISH1nFOCMovjR8a38lU6Pb&#10;1K9w6+4MhzFfHlHnzU4QcxMVZxa/8uq9pVhISbdJbCYa+61f/GbP1qJwEY/54WaO3NXJ68YfFFmC&#10;5tGiTRWIbk876KzdOq3qkpt0sS3RYXTzyMcua2MjtZ3FJr8zpuCwt5EXVHN7dxTLNEKzOee08DZZ&#10;GBaHigyMRdA6T/s2Y8hLHexojVKMiMQIXtvn4xbx0VHb5pdMErCmTHl96dJl/PaNPGJx2ZePNLKz&#10;c86dO8u8YhUU3HVX/5UrV5UsYFWtGt67d+xvBS2mjHmoYc3wo6cy6Xad0qQGSDMBc3Nz8nNyKEtq&#10;g3TChoRWCasSTr8C6ScWb9tsImEQ3UcHVQsLadqg9skL2S8lftEl+PCmTRsvX1b9YfESOWgf+imq&#10;CVjsZJG3KYYTmP+wwq5C6m0O84Ql0zRcZoOq1arac1Cb626M6dPlqrpn22euv6Vz4+AqF5Vcq3Lw&#10;CyVdsR67NbXhI2nVuqWcKDyxM+Xsnu0FKd8X5Vwk+te0y3nijpMj5jTPC65SyK/5ousyDm95MZgd&#10;pGHRqSsGqLIrE4MhvopQXYrCCsLGB2ITv2jm593YvcEro6+r16x+nYLpSmaRkplb1PtvGziXTi4v&#10;zD9DF94dG3aOfmP9oWNZgp+zvl/eA8tUtDbqII6WkcOzwVklldw1OKtiNabWaYsDdj1J8VdZBwU5&#10;f+bQ9m3bftq4hVKjKwoVR4gp6gnEdkSnLH6hpK9C8y7E5Kz/ucodmQ1a76rW7sjprLM5eReCg85X&#10;rRJetUq9sNB6ISHhfM0pnVgXCwuyaZYj9cVnLzbJufRB/5ppF+scSZrz15EjGVk16dxjs2WFv3eD&#10;XGUY1Zpqq0e3LtNnzKha3U0ByxH3G6oHTWxcrVaVkPDq1Sw08YouJMFChOVDOTpdSX6mVx698rMv&#10;XT6fk/faybwfc8xpGYk6uGjo1zZjwFMZacR806ZfKC1q6nQmsNWyhquOWDfByXPRlg8nDzTq+vQN&#10;bef/tPu5/BeC87OkHcxnNp0gZH8oW8QbFKYEV1GCwy0h4UpIVb5fJT+k5su7uv7jpqunLd3aYN96&#10;Yi4WSdMftfWqt6mm5iM/dO1y1Yy33qpbrxkZeGDftm3bf936807eWuh2iA3rTT0yHwKT5WcuFa7+&#10;O2jyI9dd1arevhPC+x9TfqRfSq78CG2f/dLNDeElZbOatDsc1idRO2IL7JQBPWu3HvDB1WGba9Ss&#10;GxoSxm/mtRNVHVIYK4dLbzNmvNWgYUuKn7p388Wsc9t37KKeRZxk4o6U17bpGhl0/lC9n95q8sBr&#10;IS2vKjjyS8akewkq3ZYKLY10pEJLWFDTLkENr6jW5dZq7ToV7N+uC1jabYF2/SEBq+fgX6NC1wyZ&#10;0rhx06rVqrNORigJfNNPNPUIZdK7d/ebbu7PBCw+3Ys1AzHjQnpuVy977K+4geS3Z9Rn8jsT9U6b&#10;34+J+1X9ZpUVVt7o6r4FGXT1Bl9dXiQ6GHMvKE4O7fZTvVFjt+v61Vi7LKtypopZiD2ihuXNs34n&#10;y+5JRQCtTlQlTj0qvrI7m80noXa90y6xPIb+C6aaiJqQ/MviqYeEFso3WVpTMzG1GsFITsvSktDO&#10;LHlbqA+v9CuGfvbxjMyDPJG56aDNDb9aUH4FFwbrXZDGRDu1tdNFbXqOMtQGA2poCsyTNgKRB1Ru&#10;YhCmSh/MCtFu5L2vvM3W7/pVUUE0ftbLcdvlLC32repgm40MuKAhc9Cmi8hmKKFJcNwXgZzSKie1&#10;ag2Gt2+p5/Jbc7X5yQGB2ompGWnWiqELO/M0CcvwA4FsI7z4XMBhLsKZzKFWJ0VkdyTq4nk5hOG5&#10;G+57TE1ab82Goa2u8mjNguO1uW/VZEEpX3Gb5GpCVhC2hJD7oDSu7OO9i6G5a8abGqA4awzNgiMS&#10;nGUurAbF8zqEaCW7FP6XN1LRRmWysvmpfa8YJsrKVn9/5dUhW5Lag8mzwtQv2fT/6nfitlG2BT65&#10;n9Qrkq9C2C9VfA0Tc0PDxzaq0M96Sza1Xw5IRKl5AxPTAuV/OaCV+fIfX/hFQBWw5KmqUjVcqjTQ&#10;9v2YqFpjVWj7fMd0ImrhHKcjwtvF0MjIzkO79Mnk9Yuv7Itlr6ydL6zW5Pwsuy5RWGuyx0GfZi6T&#10;dgbJluHwWx0LrwjTKMUYwfyFTTC9oTnJw2iKHsRYHKcZF5+i4VvHKTgrkWh9hs2mrg2pGa+Bzhia&#10;j9ubUkzTc7mADlujPlxhXSQXblTf7bKjYn0EH5OyUSn3LsIGhfyUV0dIzAShRskLu3G8rV307Qzl&#10;oeRP8sWUwqYKXBGwRGrCK6masuzUDKmxjk+9wDH9jo/X6F6DCXgkB7AlhGJMJO9tuXrFp2HxXlQ7&#10;DU3nO7/COtsEo+LPJ9uG5Wr9OsvVtTPD2NvY5mjqz22GJuqpa8jd3LHYdobGXtSmC9LHY3bN/dCh&#10;v2rWrCkMI9XlySefWrYsSXx86aXnx49/XuxPnTp9ypRp/OD4MWNGjRgxctmyr8RXYqAa1T5q/brv&#10;atZiSV2+fPmJ+JFLl37VvkPU+vXfp6WlX3/9TVrtUEv+7LNP77jj9pEjn16+fIUYDhmbt209SgEr&#10;b9KkVxcvXip0K5qBRVetrKws9nCt/HwN7C233LxmzZoSBCzKLDb22oOhrYY+GHdl8/oHM85ezs3L&#10;ySukWVw5ly7lnDvZKHN/g7MHq5w9reTm5teokdGg1YkG7YNrNwqvVp2unVq75xdahe5iq4QGVQ0L&#10;bRlRd8+R0/O/XNEyb/+mTZv5VcM0AjBVv9pYxTiKfzLOwNIbl7g/kKMxY++oJU5epRu0qtHnoW73&#10;9e9+bfsWF/6Iyfzp6q6RipKqnP1U2bejaE9Qco0n99QdfKHxVeeCap7Jyjl7Li/t190Xdm7M37FK&#10;uXCqQ4uCoTefmfx547wQuu2Ts6jEr3/mnogNIoWGReMH/guZpmGJRymTMs18YPH7c4OAJWbk5+dN&#10;HRl98x1dq1QNq3l6KqlXyvmiojv2CyzH09ecOrAlP/ciH+Opa1b4MIqPqtjNE/OhxZUTeYXmfUXW&#10;pdwvv07ftEOs3DRfupyfotrZ5sK1TqZyReyt7a+5rlGT1qLRiyGa6KzYrBQ2N4UNqvh9Pe/J+QBJ&#10;POKMdnOyMi+fPXVo+4bTf6eyOac5mqzi/OKutxjToJcErG3btv3vh5/oezF6ZM1H08n42J3qguso&#10;bLhMI9+rM79rev7PpVe+tim8IzX4czl5l8JC69c4P6x+0p11dj57cdIBSwytGaR0sgsLL+QXnC8o&#10;CMnNrZtfEJ6TV+Xc6WX/l51dpdtvn7625a9Du45WF3Y5oWsYmPLda3pcTWJKqQWsotHVgx6qE0qz&#10;rkLDq9BydEsImwLIBCxRcF4ZXGshDYu5pqdX3uWcgpy8RVkFc3KMl0OzRGXGLwcVatm0v6cz0rdt&#10;+/WH9RvliSru/+TdvlAM2aIbseSKPrK5atSqW/R66oYr5q9PeT73aT4zkWymE4REqxAlmOlWluBw&#10;kq7YK7QqU6+EgBVEGlbYuK0tHrmlx/Slmwt/WamrtIaLnPSNqXcyenPpdnXHmW/NqlO/KR068NeO&#10;bb/+8tNGLr05bS1B1HR3ngqu06LdC3ExRzOLZvx08svd5/mTTJVV/9escVjw8XNMUon7PE3JzadX&#10;k2pB2xK6fZh87PUv/qCPJHwqeSQUFT5xb+SoB6M37blIEO7tXbfVXe9HF/1Yu1adKlXCHbUabRAn&#10;TkQLSW8zZ85q0JAtfkzbuzUr6+zWrTvEY6jYTYu421ArXDvja+xe0SLoZPX7pxWeSim6dPrUtMFB&#10;oXTzw0dBVCW0JDyvqDCvKC+nqCCn0NKoQ5tZ3+X/sVbJz5V3y4yhVtU0Ays0tPeDv0SGrnxwUpMm&#10;TWkJobzBN51kUh3T4sXGdr/11rtJwFJ1Kz6WEQ8sZ2nzZqHemVFhVKcSIbQvLxa8E6H5xfx+lbsL&#10;FBu/l5SilzrXUlzjhdzFfgVkly/5o5/WuamXUp68GAWIyzX/R0axANoAUzVPNCOevIjIh6TCRGGP&#10;umZFHJc3XXJH3jrKjGRCxXXLasfFTidjPyZz11IQ5kvjbEc/WtMXIdQRj0ZC1LPgIzcViVpWKeCI&#10;j5KWmjkvtCGqcbBluCfUklaDq22KPpv0T81G3jIMX6kpsKau9a+mzt9BdiyS1v3rA2F1sGAc9LHK&#10;UrPUIskAbITNr7dq8xDnpnonI5Ur7XJD3wnPWNI/Fh/FsWGAiMG/4oXTrsqyBnWhgEop6lzOuDEU&#10;gleiKqmo2gqvQjJPGiaLrY0gxTiS/9OnR7LceCTtRFKHZVwmYgaz+VfitGL1qj4WXfxEI70Uc63E&#10;9ABoWVOG4vEjWhOW557av2mnjnyuvN7bCPPFJCbptlxMjBJf8J8HmDrDzOHuF0SHINbEqlZI3UO2&#10;W1WS4S1ZtC+xqc//VjMUBZfnuLj1Mkh9skuWkdX+Q55holq12hM9m9YSZV9jZG6odgFJ0lL/6M2d&#10;FVq2OgaCC1h8ISGbhEV7fM41X8LDF1QKN7hihCknjokZsrzkYu6glqBoG+JrMULXzm3zOW4a3th1&#10;O5ymIGGafSAKYewr1J7U9rg5jFaTNgKWlovWtAydoG4EX42vd/BiMKQ2OVEJoqB6B6r1DmrZ9Nak&#10;NibbgqjtW2tMeg3qkdU9c0Gcj3G1atfasiEtY9dln4XpiDEd8+WmhIglfm1noV2LNdSeXny7dDWr&#10;DAnadO2ObDHVjzZcMtaNk6Zkx9FRQeybq4gmO1XRwbMVNtzvFVtno4nLrFmx8072k6y/Zp0kuzvT&#10;ej3RhalXGtN5X4xeo7YWGw3Ltpz2KciIjoHoxXdFwJIU2O/jTLpS1y7TRA0S0FmfyQrL1yzznxa4&#10;O27yPcQIyFGWoT9RzyhnNSA7G41PMW2y5MqWkV0J6NQeQ2dg3z/YN3d+FTQNkQztyua41gXZnyDm&#10;3snGBps+2Fg8tj9+/AsPPHD/jTfeeubMWRHzlltu/PbbH2iHlKynnhpxzz33ffTRh+Rtql69uuPG&#10;jdcELGZ6IROw1qz5euzY8cuWfrVw4fzOXTrfcMPNDRs2WLNmNelir7wyicKL9hYVFbVu3bd0PSIB&#10;66uvktTRh2jo2jVQ7SNY6uwfPafy5Zdf/M9/FotfWUgjo4V6tG9zG33ddX3WrVtXgnbbunWr/GoN&#10;W0ZFX9ms3t4Dx0+du3Dm/KXMi9lnz53P27/7xtWfdlu9KHLH5itOprfLPhR9dk/fVGv/3xY0PbTx&#10;1Jmz5y9evnA5JyubXrm0c+FiNkWk6JQIJdWhab2WUVdS4pSFvIoV24xE98U9NvBddfxl7J1EG9O+&#10;lmMGyYd9GdywVe2bH7txxP/d0Ld9VNbOPpe+v7prG0X5RTkySdmx40RqtU/DX/uj6bCgmF6hDetV&#10;rRlat261BvXDo66JrtHr1tDugyw1G4SFFqQcJBfL8nrM75XoRA0NYr96VeGv8JCw8BB6ZztV+Iv2&#10;q4SE0uzuMDawkMML5q2AP6KC+90krZq9wviLfWweUY1ikM0X6r944YqJF7pMyjq+gF7nD39y8u8f&#10;m0ZdVW/hhuof/S94jrX7gLd63D2z58BZveLe7n3P7N73TL+q+1WRHbvVq1/92uvb9r6+TewNbfr0&#10;bX1d31Z9rmt9761UXvtNDE8c9wU2F1TG3mmnIUc73R5+qkObFm2q5VxRN+jKqBad2zXt0q7pDb26&#10;9O3VuW+vTjf27nJrbNfbrut2143XxN3c++6bew288Zq7b+gZ15dePf5xzx1BTVrE9r0+Zugzt45+&#10;retdDxpyszvxHZdF3hny1sBGb5ezs+k5mZcv59AJlpOTSy/6k52TS5/oPTubnkSQm5ebRw/HpPdG&#10;x3blHsprv+7z2un/uyFz9QCL9bbQn1ZWeebRsBWvHvnn95fbZuTmHcvJpRftnMjLO0MJnrxw8UxW&#10;UE7ug73aTvs+uHXQyh7/euneFkWd2l2Qc/b5T8J2Lznspx6drQonLUkd6DoFXPIXRaOqFP5fWBGJ&#10;EkEkkpDYnJ1bcDm3kF6XcvTX5Rx2JDuvMCe3KCevKCc/uFChKA8EFzwdJB6hJzbzAE0MY9WN7+qo&#10;1RbEh3tFRTTbk6gyzrSTk0dTNflGtPk7gc+hqaDEPCeX5qnlskzFUDu116rzd/yQefv3Z25ec+qm&#10;1SeuTzree/HRnp8f6vbRwc5zDl41/WCHyUciXzzSZvTh5k8cbPLomaaD5WiTZpWxh1Vw52NytYSY&#10;niNXlRgm7MjjUkSlBs2tp06F/pJJZFhONjOVtQuS7HmbYW1F2J+b93emZWCPFrSyOCun4PpWNUi9&#10;oldRSPChrPwqYUGU3+FzeaTS0YsSPZaZyxQl9TZEvTMueuTOK1IOXhYz4VhT5bqzmMMlVnro84u0&#10;j/pROb9MCCPiakCzz8ha2gipaFvsbo6mpPFnd4g/4Ud/rXLtP5Qiag+nabBOKjophKRh0U/17Nd6&#10;GnSxpULsZo2GX/mHd6fH9wnpeDs9GoS/CpQCscNftE8vca9MYxIhJql58emH7CPZ8//NvQeAXVW1&#10;N35unz7pPYSEJPQSIDQpoclDpIOIHVEEBbGLou99Pn0KdlQsKIrl6UN6UZDeO4QEAiQhpMxkMpNM&#10;vzO3l/+qe+9z7rkzE/T9v+/m5M65p+yz99prrb3W76y9tlMHjoxjsw/9Yqo6x1GQ6YNWIO1wuAVe&#10;hXXSxX3o3SYtcEMpedBGVE5VtwPNA4EW1OGVuFeaACUvD/itgxlTGWKwS8KRY8hvFyyygPVm30Y/&#10;VmvKdToGyVAk3qd66+ogqzFudWutcxI02GXAN0WoDywDI4+LzGPKaaYSxjVkbnE3vcZfAbGm5SCN&#10;t0xmvUwwtFB9VG98YEoGHxQ4xlHW9EC2c/jZfMhPE6cwc6F5Bu2E1sQ3zllEjB8kG/nzwcrKjaQt&#10;kIPZ6yc/n3dJIfJVHClIlRYcTIEGeoxhbmZAuLROZeUuIYJTJa2q1kOtHdsx43p8DnU0ToxQMrY+&#10;5Vv28DCKJK2RKoEGNK/OeXsnlpnIozNWW0K6JJWBQtAR0uFGrEjQiJYy5ISwp9SDoSxSFEos38UB&#10;s4ai8rFc6SHLALXMKdytNbOAFVfUVtExnoh+yktMQ6OgVHvQ4IRKE9W8TEjkcAxBTnxF29FY5UIY&#10;z1c6kZsjHWjw45A81PBUAyGQjf6zHGiqR1Oa8MNTIskcsT1iIJ267pdPGdg+MDfiCFsj/74DofLK&#10;BBTT0nlGLX/z7S5by+X4WJVeHnuYw0VWfaJvlI6vMu6PkAeE6kH78LFOB+3u+jaun5MDtLI/w4no&#10;VMGQMigaY1bz/8pJn7kZqG54hcxFrDtUiYzh4Gg5asAKt020vURu5WseteRjCmaZcj+8CLUxnwVh&#10;566nb1aOwZ3aOkkDaWXrMCFx7/DRz4xTYe0chzF8LMoqTv6Z5tNCN1Ihaj5FLEi+IVY0VqrD6l63&#10;s1WOJ9o/48nehLjKX0OXU0KKr1FyfqVEqqd+rcbqRlNyjbT7qhRWAUcZnXTSiatWrXLTNz3wwENc&#10;pZtvvm14OD0wMLjffge9730f1FrW1Xjf/NZ3Wltbjjt2BV8JZZ5xxqmGdc8556yurm0QPEW9bUZM&#10;HhCUA5TJDUXgBDmJ6D/Cd19fH4xnbCa5dIOzcMtYABZkg1y8ePHG6oyPv2v5qxsg81W6b3h0aARg&#10;qdzgUHr2tteas30tM5Mtc5PNc5Its1Otcxvad2ma3ZbZP7NpZKhndKRzR++OoZEMrFQICd9HMvmh&#10;kdEdvf1bt3Vv7d6+ev1mKBYKh0fAg5z+DGEopZ90jIxczhBJtxv3WlmcRAvHKzodbZrc8o7zj/7o&#10;mYftM3vXvuePKD+xaJ+9PO9Rb8N/eqv63ty+4E/Nv+zb/f2Q0B1cqaa4NynptTREW9uSkyY1LN53&#10;QcOBRyYOOHmw0LB6Q6JopwKJWQcYFiQgAACLESuEsWCLp+hgIpYA6IqQKV6fgtJrkj1IXiNthIIJ&#10;jPWtT+45dUpz19oNHWvWb3l13eZX1216Ze3G1W+8teqNja+ua2idXMpvQfwlk89l7ATMvs4XX7jr&#10;S8/decUbK1/f/PrLoyOFVc91rnxu60vPbH3hma7nn+l6/ZXtM6c177FosmNvOYSvK1RywhWLsaUe&#10;wjjKIwPZoX6AhNIDfbnB3uzAjr7urZ3r1/RuXNe3aW3fxrX9nRuHd2wb3NZRzIzmEUJCkAP87+zI&#10;MLjwy3bfBfze8951RMuSA96mpiIhQe+iWhXcgYSCMCyCrwBBIREhMAs3kJhotj+3rTSyw9sn8sZ3&#10;+n/0pdyNXyn99QexaydH0yuzS+7IHQkAQV+h0APoVb6wA0rLF2PZAujnXCa/fcfwnU9v/NppR/aO&#10;Ns2L3Tvp1E+ev7wXkAKBEur+EcefXhpPUJvWJck7qqXzImWIDKzkS4RMAYBVrOYAq0IYq5zJ48Z4&#10;FhyEmgOGhTBWsVIoQU0Bx3iPVzyyCqiEGnwBDMtBrFDkuCLOgIZHKPORooRIWADRoYdxD3uZqY66&#10;CQ/QB3rDgAOASEAhZM6T+UwPAIQnX6qMFCoDufKbnQNX/+beq39936Oru1b3FDr6IDqR34hjaDIh&#10;NZhDDtPI0ftmswmk4xzhaYbOUIopTrA+BLApt2BtCeFEMAt4CbYd2ciS2a3DWYwe3H0q5Eaj2NBY&#10;9KXuQktDBEp9YVtW1C0R8pUto5OaIaCMoSaQJHzogtnN3QNQYYiS5ZQ6+IqKYSZ5XacN4CYwPsQh&#10;R74JkoS9QTsYu8JJlPBf76C3XjJrBG5N9W+Mzd6rMroDwhUgCm/Kp/+7/aLfI4yVwHo1nf1fLe+5&#10;KjZ/L1GaEa/Y/dbgo3fGlr4DLsathHexc4NWE09d4wxalICG8hzoR9e81UmdMrtTXSCgA8WukkvP&#10;CpECBVE5SoiKBq/SWgA4E11f8VF+YnI2hFt4DpUGpvNwSdyJri07u3gvImPs8QpiZbxBhgTIAHUj&#10;arHDKJU2pTSm5gpnWheWn0PtYHuOvnzmhuJPBumwB4zitff6DBSukzyDrjEDIj1ChnauvVSAW2J+&#10;qgE2hi4VJMVcgSzNj8JuUq9P2intFfK6pQbsjNBBxWdgaWOUfEJ/82iSLQohdR5jTQDiIaV/TfP4&#10;SS6Bw2xHn9vB8IMgWXK3pLp2aWP9FN0zWpBNMi5FekuIK1PSNOEQQagGRDVugMtBwhJSH6dUsVi1&#10;7w3rMU5uWkyXsRywQDgenU0Or7dw0+FCUCfcH4rGcLgY/ufMxJgNi7J5mkl8wv9OF4AIChMaMgY6&#10;iKWJYRIHGhZ8SPEeMyhqP7FIW7EmxSF0dHrbmjnsO+rDWZg4oo3GK5FJ64Rp14WKi0i3OeeO2SIu&#10;PsrphVwHCZQnyF8/1r0VcM0W6XSe6SRWB+Ir2iqSWiLwSmdQcgwaKy0aoXhGk2y4knKUlspG5cYi&#10;RL2AexxeSBO8Tfp2ZqK3aaLY20JVQpDS9S/yPz94ndGMXKDwH7O+8xJJ0CsrnsQOzF8q+lZthLKB&#10;HJxQa+oXEErN+jR2Ln+b/TBWW8L9grHv8J0Nq5NjXYWXFKRgoBBRdMR8QbBvJ6oWvJSLdbe3UZiM&#10;LTJ0+XQxsRELDH584DdDyypNRqRUGzpCxlYHCiYPKvU+ta3xt8yYLiEF1OVgbBZVAHaCjzYsqmMv&#10;t1ehO229jjhkmZGJTqGgxox6ezQX0X4bN4/LrTtRpsOYomxMq0NLsXTWYdVexqxST+MImzlGHA1e&#10;WAEZpaUkDu8xOlB2zO141ZIlS+bNm3fnnXfDPsRbrVr1AoRZ8aAJQ8HXvnbF9u3b162DFeTD2SLM&#10;fLLX3njjTYcccggEXkFpkydPOeOM0/7whz9y3ZSBhcmJBWqYSgliwh3S6XSAlqaB4J7BqbEArPnz&#10;5/V7bSuW79PRvaOnb7B/aATQq+FsDqCo4ZGR+SPbGqdGG6bFm6Ylm2ckG2cnGufEG2bHWuYln2nc&#10;ddr0wT0PfGpK+7qh/s3d3V093du6u7f2bNu4vXd1X+6x4cyb27b3QbFQeJ/XDg8ag2/UEaBukL7Q&#10;OQNGSsXVpXdGDlsQucUuaVx++vL3nrJ8rxmzel840nt27uLdverfvLVXe68VHu9c/LEXLvvRLdt/&#10;8v07fvP9Gx+59bHhbYNxr9oCGFYq1tKUaG9P7brXgvgeB3dNPn7NljgJI47vXDoFDWBQAIBQkThs&#10;yWgCNoK0YIsm2OAjU49y2rFnYD90HG1BgrFiiX13a5u2cL9pixZN323XGYsXzly8cNaSRbOX7jZn&#10;d9gWtk2LlIvplv88afoPT5v/y/d0rflK15orul758uaX/7zkwD1/Nv2Hn0396OTij48655qj3/OT&#10;Fef99Njzf3b8+T866oS9jjpxr70PWPDJ8/cJ40J+WxGuJI2vZUg7zrANmb8gsgwTMUQbEtFqudTx&#10;1muzX/3tKRv/8/zXP3rByjPOe+2jx79x5a5v/GH7xtc6Nm+pFgswYdopXN5poyy2tfl5w/ilE1U1&#10;4ES7EBVAEBCQRSiE7hCYwohvIjOQGYzOXOQ1tNA7WiAITHkswXw3L7em2lTIJLOFKGFAsEWzhXg2&#10;n8wXgW7lWLRY9TYNFn714PoZc073Rl/YfcHI7AMPPPrALZyjZ7wPRfT/c59ogzfpA60wyRegqGqh&#10;BJhUJQdbsZKFjeAq2nhfIrAQvQKoCzbKh1WClG3Rr0aKLc5aeer0sI4l+XI6QSrt6COQCEBPGCVE&#10;oBDBn6JA6hR7xRgQbLBLH4S0uGScwcIzQchuhoifbLE6lKsOZitDsMZfDqA2756HVp5z2lHvOfPo&#10;Z1541egvJJ6+fMb3z7LSOSftpvIMusFHdONW8dOB3QAeMtXjaCYAYbmG8BfgN0Q9i8XRUqQ5FR/K&#10;YL52mL42tzmG77rLlZe6cw1J+FtZ2Z1RnY2yct+qvnceMOUHHzu4rREWf0BiHb98FoTBrescfaMj&#10;s64zyzqeTR3MCMVBWFRvxmXINaFmSUMs4bHmBNRiwBjEjiFJMRSLkTCEsxQVg7/xke3RxpYqYLQI&#10;O/EG7IuTB+FAw7IzU7P3nHLiJ5v2PJaqhJUfWfl4pLGtOtRb6d5Y2fZm5a1VlbdWl197svzaU+U1&#10;T+BVcDtFe+EXA4gQdEUbxl+Zb4XnjJJmnU4fcuYJz+IdCs2iADaKHuCrKEJKgj7sTBzr/XJYvu1y&#10;DpXl4kn/opqlyZ6CYYkfaAAL4xmKk8iajx6tH4avWAbULea+MLYcsZKEPoh7rMXQNewnKUCg3rKc&#10;ctAHxT+MISKl8J16oa2h+F9sStrTzrWugnFtHVt5izXIbRbPsTaNDMOuqeQ3sC25BLqRB3Nf8w8u&#10;BDehhpDQ0NxxKI2hIv6lGgJKdp2gHFSg5nE+I85HBa6Lb4hjLhAamjupkx1aYi48261OMhO+VXgC&#10;L6HZZ8zj8h+NBrhGE7hLZyHPmERYXLaYpFwhfqClrWmHsZGUnwN0MLiEGeOpdiIcpm+Yp+gplI5O&#10;q8W9RjJEqdx5D1N5UkAW3eDvZyssLnJkZIRhNJYg1b4+CIurJ9iLY5Rg201Em8JWCkY7lBH5ZBXs&#10;r4wLwQgrsuRJrzOdHdIyrwnj8QnnSE1/cO+rfUeRCKY4682qXhcFz0CTDK7URuvjOUato2eYQ5lJ&#10;lTF5/NBoXQnjlSVFuBocdorf8MoCUWGNPIWXEbTkEPa7cTP5NZKvYwKM5f8pTa+5xuHYEOa1XKHt&#10;0IbZngu/bawHud3OJBINJT8Mc/FEVfEUfEpJtayVc1c36wPGbpFzlrs3sI1Jz9CTDke7zL3zBf3v&#10;3BFWp7HruVOtUDeltvL+AShwfmcJX4/f3ONm3w4Woij5jzKdCL0x5fyuO2sotiRc1VTjiY0rAvXp&#10;KIolSDOfcgzlBn2mYli1j1DdI042tdtm0zEK3r5b5NQ6qt5Uz4/H6QFhq7c6zURZug5BJnq7e91O&#10;cW/wATyamzGF9J9fWfpHIuf+YDb98Lq7pfEVZ599FoREPfLIo+YGuAYwLECyhof7YD7c0UcfPzYd&#10;bJkR7+tf/wqkpnr44Uf4lq2Q+rmnBwKvgHuPPXYFHHnmmeeIu02H++wBZX6UAPehPH0H4x5yboZ0&#10;X73Ar4DfYwFYANR1eFMO33Pu+o5uiL0ahFgqCKTKlyDfs5fun1Ppb5gSa5yaSM2IJWdGaYvA1jAt&#10;tarQNmt+vr25uGjv1/Zd/syiJc9OmvlcavrTuelPdE5bXZwzvL0325/OQLFQeEd18jwGsGzPOY0J&#10;aAwEFdgg4BNiqKgLY0hlS8Brq5H4vD0WH3fSoYcvmTn82qGFx6Yt3NOr3uGt/Yn3uvenl+Z/8I/7&#10;rv7r79N3fHfk9u903Pj9J6/76a+/8cun7no2Xq02przmxlhTU6y1OTlzn31SCw8qtc0l9EqtKzXo&#10;0DXiyS+Sox3iYGhCDs/GoZfYWmPVaS4OiUl/YONorFg+3TnSvSXd1Qnb8NaOoU7Ytgx2wNY5tLV/&#10;uCc/vL0y1FMd6K70d1WGtlf6e8pT5s5tbk090ec9tz2ffmt1QMrQtasUp05NtLUkxmbQUKC/VhLG&#10;KIRBPSBMLFLNZXPRTU9eWvnNKcX/XhDvbGpprU5b2NDcMrey9ai+P52//ep90s9u2dpZzI36A/F8&#10;slrzrIlpILTBI+BUgxhIRCLAJwBDwOywLER90QRCBCbkAxCWlx2ZtwhAHHIjOMS3EoW81l45On9L&#10;x91vfObG9LeuH/nhO9fc3ZTJNeJWSGQLyRxsxSSk4skX//z0pu0DA177u73c6hnt3jEHd+jsLV80&#10;kBsZZKZ3hZN0oiqyOufstq1HtL+6Z3M2X6gAhuUEYTGGVW6dVF60pLJocWV+e2VWHrfZhercfHWX&#10;grdrIbJbKbq0lNrLm7RH8TO7ZKw1zdUKglbGu1B+YVlEQYa0VhUOdNP5dziTkD4c6YZ4Fs0uxBgs&#10;0FMIYOGtvJgw2M0RANMAbctAfBhGhlWLFfzGGWweRJWVoIG3/+2pgcFRtlrM8C9UxdxIFIrFU+gE&#10;VZHgLI5kkuRJOLNaiqBmRAE2El6RMDGecEoVRchNphYWy8jgGHtHkMnSSQmKTiq/1JEFDw9m1705&#10;kMdmoEOAumLlxuGmhujG7txwBpNJAXsde9DMjd1AhArgjXlIiUW1kAmCJpBJg7H0AE/Rk9gqowCx&#10;QFyBC6cQ0sZfHIZlphJK/JZXzCOAnh3C6sE9EJ0bT+FcwCKAUDDbdig6b+9q64yWQ89S38orbu+E&#10;nFiVTWsq3Zur2zuqwwPV4X4PZn0WC5D6ECtOeKDO1bRPJFCLoC3uC6oP7Bs+h+eza0h9rz6i+ML8&#10;wlzdNMEKSPujCy2oFiEFgvtR2nzB/xT6I0Uh/iTHH+i8J4OLuR4mcS/VRj7iuNIB9w0ZQ1jkW/rf&#10;mRiPkgpiO9bCCrZYfg5/UQ34v/PhasgBLUccLQMXGOPH0tFXc32AvDLxaRhjPsmOwCDqy+HjSZz5&#10;JjyLVLdF2AoiZURNhWqrQMt8tZDSpauF+poTyuA2hnDG4rO8wTVEMEjtQR8dHcNCH+w6gaR3zJhH&#10;fcKttbCDY17xnYZEAt/Y7lDi4+3Ib3gtRwcJhkXhZAhj4QntduEFh1FYJBT7MA3j7qg3Iggvcf38&#10;NEApFSeJdhg2ssxFrZLeZVZUYMRnQkOhPMOXm8eyxG32daqW7aupXuLnFFHfbBIJNCw/pIp8Ru18&#10;rhohewwIEmH56QwCsWzaXzWOGo8y9KHqcy59EwqH5wRJly6gI8Jcch3DdkGZVaKqRClpDHWc1spr&#10;FWqdOwPIdIxiWNxd1DhDTysYzPX0AFZH+qqMVxuUBS7QCJZG4TtUel3KMWx4u6bioYxXiqQ5HVKX&#10;40ynm4rV2u6sugxDCV+HsktQMbhM5ezbZ7DwjnGb7Xsr43K7qBqoHudcZGlTRWN6kAvnh9Q+yhx2&#10;dQ9dFiaCNTV1S/UVPia4UEf+69Qu/KF1j07U3KxfLPGq+1HNHLyl5sL6qs1fYE0dwyrNpYc8YycJ&#10;MqHLgwxkmIVVGQVg8ToN6FeI7WxmDnL18Vt0HYuhZQJVa4HmaPu0kWP2nV/tcqvqsBlzkq+02iv1&#10;CI8UjuSILGl7JPgM35UKIUTLT4CwdRpEh98mo4LbMTo67G5o4BfwIHxPoE41l4RXJEz+fRLqGzOh&#10;r2H2hPS4e5mvcHNCC9cDYQN+uAKi+YOr+/v7oRmQr/2AAw6GTFiw7b//wW1tU//xj/u6ujYtXbqk&#10;ppG+0hoaGn7/++sh6y5kUj/nnPeaXFpw1zXX/PTMM0+fMmXK5ZdfConbBwcHlZe4cWacZ1mQFvMp&#10;81D2HMHhcgw6o2DlqnEALMhX3zxl5oJ5czq7ezn2aiRXHIW4k1J1JJufn+1qTBUbJiWSU6IJ2KZG&#10;k9MiiWkAYHnd3pTBSmzBLvHWBpgG1z59anXanKH2uQPJaaPJNq8BJtWlW4fTqXS2AMVC4bvOn9M8&#10;ZVYrBtq4YwDWUgc9h3Z2sJb2Kk30XVFQZ8lYktprxT5HLZuT2bxs4O45ux/gefd6a6/1XvN+/dJu&#10;l1/XNLD6SUCDmDCABhXWPpl56Pqn7rxny5rNqYjXmPAak/Gm1kRLa8pbuDS6aLmgVw7RafRTC4jt&#10;CbUA2TxmJUYirIEiGpcj+g0L5SEULYtkaubc/S6eu+zTcw+4bN6yT88/8DLYdjnosl0OvmzB8st2&#10;XX7ZwuWXLTrkU7sd+qnFh39yl/3fX400t02BJcDKa4/6ff60/8594rl8769yO36R6/lZtvuaXPe1&#10;kEUQcgRFYAqQNQZrpVV5KETt79zwiO/4ADwqFFrX/+MD3g2zEjuKU/csA5nKg9FKORopRxPxUuOU&#10;aZH0kZ0/PGL06e29vaViHnOBYXpvqQYHUIiyciTZf3QsRQaVBjLjzCpMcUUghM6t5eCfbEbia2Du&#10;FZw6Kv8iGHG4bJG8eeQILNyyI9HUxr69X375qI3r51dHEpl8cjSfGMmmegcjfUOJ0WwUSsrl+9O5&#10;W598OVLNI2QZje67tN8X8OMG//j2kT1Epbkj74S1NIRfTTuiKdWQ+ttZ0wbjEH2F4VQVWPEDQqsA&#10;yTp4eeTXvx74yXU7vvad3q9fnb36hsiPboh84aDYJenEZenUZ9KNXxhu/tJQ6xWD7Vf2z/qv4Qt+&#10;tK21SdLm+QjvkN4dAC2/0MsawixKEAPEoW0Uu4SZpDC4CXNLZRjYgmvgLAIuRWBLEl0KMoK4sXzJ&#10;A9AKptbhMomKXsEONCuTzf/joZeOfscB06a2QT50ZRCyEDhuiROMcKYRisihj8wuk7960BlGkP5Q&#10;c84kJWzBkwcxUgwimyhLGvISgFBICFx2EIhUri5pT0SKUOMybEO58tRJqZFMCQKxKLgJY8le2jDc&#10;lIp29o3yhA2497iDZz7zehqj5YrwRI4np0rKqnpaYTqiab240oIUoeMhdJclHXnaJlBUSE2xbziX&#10;kvA8CoVCOlPHMRkwl3xk0lxYR7OSr5RxLmw12j4jeeDJiWUnwEkKhIPcgUk0PqDViFhhjRG9AswR&#10;MSx8DQJlcoZOgtfKGvBFfzkCS5E43q0xLFHrUb1EbzKYZUc0i1HSOEeK0lGwYu5ROBnFlUn3046i&#10;qpp3iPNhmXk04vsRUaw5wM6pRQLY35Wl2vRtktTFwFhWUNSeoBKsV8QDhOMoS0gOIR0MZzgfccv5&#10;di1HXS3XQXLGTbYdZex0H43wRNDIFAr6XC+/I2cIwJTBbwNs+Cgm7wN9FPBjGj5zzQ48QiGCI42X&#10;iM9RQIEfqM6lYjrOYOR4R9ppbE4714aMXSIGZngR5rM1YyIqNsBCI1fjX9fXpV4VNIVhKa49r93n&#10;O8vJiJgN6A5utDzIENcxSN2msKwZO1BgGiM3WoxTTd01zpC+C+VStBOp+lgNAXRs67hyhqMQLUK6&#10;mCl7iB8FHHsu2R25nL71XayDLHtr5uN2Ausrx5fz8Z2Brhi6YczdLMJoK8HQGG/yYemg1nBckonu&#10;5ImROieRe4sNM4n6ZBHmrHlamjIS1lR1B+sWlS/cV4TNP6WIkSeHFU0lVcH7KKpnVShN/aRH2VmW&#10;IQ/HC5q2g8MFsZ0B8RGI5JgsaohMJKTXK1ZD25FdRaCeSeIS1+1BYh4+4Gqq4CX2d6200hFmhPq3&#10;BR7hXGjYXJuAVWFlJt+2YkFNI9c4Xe20xz6SCvDd67RWquKSNdAMSx97YkIYlk+NjUebiZ4fl8gT&#10;KehtFDL2LT5OFDXIjGoI6yP0RCpZe41RVWPfrjwq/e7CN8zpcoGr2ASUQlFHB8PvtONPq6SNYUfQ&#10;tjj9tXiTX1KIDAF59bVC9d/Eu2as0qw0Euf7rAuWdFJERi0zkEXq2W3JxCvjE/8xpSOgKIRMDF2B&#10;X5IeGeINjHr4Bn8EjHrYgVy8b49p3LtYCUzgQ+MtazZArwqFz3/hs1AN5J0J3Gw0D3ObZTjlPlMH&#10;3cFrAJmi+YN3MYfWXgM5sMBN3nfffUyxoXUBP+jDH76wpWXy7Nm7rFu3zr3moYcegZ9f+9pXGxsb&#10;f/nL66wH73IxgVfK1cGxHX5TGmLwSUJ5Q+hGad3rR2BNmza1z2vZb9HMzp5emDM4AmuxlSq0AYCV&#10;W1rsTjRGku3RWFsk3h6JT/Lik6uwJaZUn+qb2dJSmdrS0pyY3JRsb062tDfFJjVG2lJRSCzVmopm&#10;BpoK0QRgYVAsFA6P6K02w+MClFKDVxWKmhHo6mC7MP+KY/WocmCtIHLHfyKxabsuWHbQ7jNKe2y7&#10;efG+yyCuzdvwY2+9d1fHXlfeOr80MiiDj1ODSjZdfPWhlY++WC1VG+JeMhlJxaMQhzVpl10apu8W&#10;bZ3GmtOMe3QrP5oElN0o+RjUCtcw1iwxupgxxSs4C8ETjgUz5+YcHU9sTUSfS8Sep+2FROxF2JKx&#10;l3CLr0wmVibjLydjK5PRlY3NhSXL3729o//VZ1595ek1q55+/eWnXl/55NqXnlz7wpPrn39yw7NP&#10;bHj28Y3PPr75tVd67LQak2jWR3qHafz8U8cFCeFwJAtkqKmWc91rzove1ZgcKc07pfEjD6XOvz06&#10;40Av2+vB/FXALMolgLni0cZlnb+etOnx3u3dHiyOA0vUBUVY1agzUPltLEE/woQtAi40yAOE+TCY&#10;Ah8MTMRv3BBRobCsTDY3Pb91egHSrlPQDL8ThR0QE5gjWPQmzY/OOvGE6ZdeueqoTzzUemTDaD6Z&#10;zsQGhr30aHl4ZLS3L5vJYEL4zOiDz7/pFTZ55R1ew95tLcVELG+zF9n0QJzSyGwYmmLGtHHGjZB2&#10;Vqcc2sRkG9616bGDmkdBGbPZCojSSSf1f+U/b+yb9qdXK7euw+23LxduenPqwC5XJ+ee3NhSaGrJ&#10;t7TlWiZlYWtuzzU0FeOJ8jnHDVmXzVqOdohUIbOGq/BLBMCcEtAYQ0ApDAsxLJy3yWFYiLBwSBzQ&#10;nJLow4qmGWk7gKxIEg8y2teiVwBm5ctea0vTySce0tDUANAQAHRMDFIJkMSdo6to0pxEWtlQLIr/&#10;EYJrBBxNnFOzGDicMTWcNoj/cONAMozBopzuXHMchzlRCEVgHTwzxegVpDbvHCp2ZbMRDGqCgDHY&#10;KoBkDQ7jyLS5a5hUFn7tOqdlzeYMzOAsFCCTPrUC7BpI529SXWnwlIlo4gOaYwrylJHCIXUHNQd9&#10;w0AtMDwBVxiBxbMgDQmQspK1imKvCN6Jts8q5aulAm7xWfLupf/Wn4Lqo7mBlcbdDywNDeZ2DJUH&#10;RxW6AjALFlhUAAtzuzN+Bask4x79koVQKZM7YVs2Astnkzl4P/mUxEakw2nBKL1WxzzucB4PcEfc&#10;IsMENlZfphNiF7NRIFgCT9kWJ92BOnxyJQO8+K+KZrCtwKWx2ylmI8NY8hQ1QtSjYcDCgS00DQ3h&#10;BRyfo+EkjjvNzzb+qexpe43P5PjIQkp7o+7J0xnGcj0tTonjfIxpA9fxFDeZz2lHZAMeiv8nwIl/&#10;gKjjCSj8IQ/lW5VsXILgCvao0+PSj1zJGltPS3KdR2qGwiwhtiGrL+o7068+RpAfDshgTmNxTDxi&#10;LoRyaGIWZmwz0BVNu6NQF9PPZO9TEBEjf9yVzFQ8+ZTDEQ0IJ5aMsh0pEZUSNnKYcCIX0sX+ZoiH&#10;pI0lZpVnM45jmU3KErrTs4y5y/WiJ/F5FlTRRQHKca3YcartMBZ03cKI7h5zrRHal6nCjNYw+q8z&#10;xlnJsn3IfmHYY0QDsGDyMovUb7ySBeVdMwkffNa+9AuTzZ6xTpWOhNKH1JNCbFUUpoZGg4QTgPvL&#10;WDiiZAwxTNcpuwhbkLMI4BWuxggIlhQARTGCxYuFUXtJvFEt0JPcNFh21DfdLJV1+6K22mOfDV7v&#10;uzqcjfQSwgaVgZXaYzwtcEoHDCMqLC/CzKJpVSaE+WVKL4mYyJcRNp82CVEt2tLgqdBLx7h/DMbg&#10;jjFiJHvjidL451lc/snPTpUwwYudy1Rz+2s5wXJqm1ZnwKpPAx2CRPXKOK1sxHKoSogEUH+bTtOe&#10;Y5dWPmoJ+68auyv+ie5yHz3OQ0Q4AwLLwLeMVzqkUOM5la1R0w5moQ2fAJcF+9M21ShFpwkBNW/6&#10;NAJGPUJX6SHYTDMPP/ww2EcNSYsR/as+bnhX/TK5qlBDCLAofOGLn/3a164E252vB2rOmz8H8DXe&#10;N0hTjcXjnqr7KHP7V796Bc0ffIzLgeUIX36Zc2BJOeeccyZd8IjzxPBiay4Q/QWxXRB4ddFFH3vj&#10;jTf6+/vcm3XEU8EgCTGjP3WidDZ0VgC9MqaQMamhz3DYrtfoSZMmbS8km1IxWDowUyxjLp1SNVvy&#10;RvPlcmZk7+qORCOgV1HAsBKTvcRULzbZi7ZVIPvTY33TdlsYb0m2NMRbGyEMK97clEg1p7ymhJdK&#10;eK2JxGB/czGSgAKhWCgcgpvgQZMnTzavptmUcm1Qa1ypsYu0YNdVbRSDwzNbu3B2fOai3fZZvEf6&#10;2QOX7eZFNnod3/PWljaPTPn2+vcWd2wR89P0oVKkvH3D5jc3x6vlRNRLRaOpRARSsadSsdjkWZHJ&#10;s9WC1j5gzAMdPhNwg8u8a/gEBVHICmnq35HHRx4pGhk2U1IVZqyBRdHgVXbU9I5Kr+gFiJEAJw1i&#10;VDYl4pmly0/f79gLDjjuwwce94GDjn//wSe8d/kJ5x564tmHnXD6ESeeesSJJ7/jxHcu3H1f9r0t&#10;s4TYdo469GvGcdnaVDgRqQCCdWr+qbaWUiFfjkxbCiXFpi5OnHdj/JDPVQr5anoQo2tgHlM02Zgd&#10;fqf39FB/79BgPzzCBl752u8buiznqwiwXRNUdwhJQBwYJgYC7cCzw2ADXxqziUNQDU0h5AXmlpS2&#10;lAuYDEhsJMJIMQKrGKkWou1LCzteX3XpjYOfeXJScbSSyORg5mAcYDiILcpmIBX9aN/23MjwMUtb&#10;O7vSXnFjtTzkJY6olBrP2bvbxgBp/J1wiflJO2BPqmfiF+7xNCvc1bIYUq2JOD/7b1O3NVaHoW1Q&#10;5tFH9l/+peueHFjfA4nUS6O50mi2mM2X123PwcHuSd9MzTwKQKsUgVbwfH4UFHXY3ll8c+u4iYb5&#10;XEorM8lJ+gnoDUInOFewiAnIONiNYrIoQxOmxKKuoBl5iGchhEMjPDFnPfQKIC3QQgceuPfNdz5+&#10;x9+f3G+/PQDPEmamvFEUnySxjhy2JIFYjBFTNnP5izNqMQYS1I5xKUAVUASWAEDMFcgtAgZh1RnA&#10;EhBdX/nvPbsBAZ1iMVIoPbx2+KHXhxjPOmBuYwQaQ4my1nVC6GoGYaNq9fiDZ41kMfAKNsxXJhFY&#10;KNUcGMWjvl1B0eETrDTWnaKutPWgL+BeznsF5AW9gsQn9MpgeQyfY5dCDxE2BOSOJJsirTNLBZj9&#10;Wi3nK70/+0Tfr7/Q+YWjBu78Ga0xCIGb3tSzP5Hc46CmD3+9NG/foTc7sx3dJcBtMSDLRGDR/EFB&#10;rgRhQ9SKdnXxZNV3oBVNvXnUkt/onLCvycaeyDiFsBkzSJ1lagS7+AQCOUgIK3+TK4xQOn4EB1vw&#10;CocyaYiDKVixBZSHjJUy+hhsAA6buY1SfYPq4m8eyRXVQOeQMtBL5AMFuXA2Lo7y0GlY+osv4EgJ&#10;C2ZJNU2Yr8Am7jDJqIgDRMC+omaCTTBo58Or7BmqIs12d6AMp0ymHzq86vOxQyeunQGiQpUVXcXh&#10;O7VGGMMjflxEnUWlpXaTezvs88RBprh8aZXVphZbghAkX91Md7Pp5Kg35zI2JaybaBARsfmUWth9&#10;qDYp8hhj/KC1vF4LJYyCg7inrVIDxzyIHqGekLWAlDd9FYdLUVuqTyTYkcB+lj5hHcL8KqzuexxP&#10;CCSeo4oymINU9y2QyIaXii1jy9gqCxNpZ1DVhT2YRbiD5a+/K0SJqzUXxkIiw/xIRmc4zohmyZFm&#10;50X9SIVyiBOVEzQJlE2wRtxQXFwRWw9p6WWNCJ1hx/Vm9WCZQAinVr9bW9Fc7iHRB9Ty2lsU9Q6V&#10;msBB1o2mRfr+1NUtTF9utrw4lXhk4RdRmNRa1jCsa+CVIw4iyB54OxuJyil2Z/xqWnKHEd65nyjr&#10;u8Y8Tq8ao6yxCmcShV4hHGj0hV7FKexY8Tmwrq66Ioav6UrjNxoFHOjxIHsblhmfgK7yGYeEO1XY&#10;/6WL64wLDoHq9VW9Co9BlLdNrzB1FP5833DDo46wjYz5lknUOhAzUTAslmHD4sr0rrpStItk0Po0&#10;rvZ+Wy2tI081XpNeN54sC/eLyLD8iCDxiMB6mtb44VmU+rVT8GhIW4VnHI9vHC5i9Kq1tb21BbfG&#10;xuZUquHpp58BCgOMBQMHd8jbn0jo55YRmLQ2MuR6T6HcREZ74QtfQPQqcMG11/502bL94R10zY2G&#10;V3WsNywZwsXWHgCgav/99zPzB40ZBtnWAcYaGuodHu791KcuOffc8+EUpMR68cVnpk+fdsMN169e&#10;/SJMCaRq2NLG0Ca/+MWv4Cnf/Oa36Rq382h4UVOBuMM1Jaz3Di6Wlk9Dpg8OkjogW40RgQURVNlq&#10;AkwVyATNc3nAxYQNVn3frdA9Jz6cqhbWbWu695VZdz86Y9WD0fLmdLy1ODzc+MJQ0/77tidjTcl4&#10;YyLelIwBQtXQmIRk3l5DPOrlm9LZplIkjuEVMCsFoBuvkvMSzc0tRB1MKmkGELVJ1Xa1bwHZCiMb&#10;xgRjM6UUveIhlyUzNmXeAVO7jmraBGEKXu/3vHWDvT2pB+f+LLrk2KlnfbHltC+3nH4FfDef9qXm&#10;07/UAttpX2w5FY5/YdbeB8Kz4zEPNviTTEQbGmKlqdO9tplMUpZceijPXAH7CX0+iC2CDRxGxrDM&#10;Zv1QXinGWbOL9vEW+K7PHGwqYtiHQFdSOHRSZzn7QjnzdHn06dLoM7iNPFsaea6Yfq408kIx/WJx&#10;ZGVx5OXm5qSBOWodCb+icLWssQgmpOgBlEIkYHjzHqVVpfhkSs8zwo2C++NHfbrh4kei8w+GTGpe&#10;NoPBGw3TZvc+tsvQGkj1X4bl8ODJuPxz7bPGsEysWee2AgoBDx5jfgB6gBgsyr2E+4pkQRAQAimE&#10;as0t9wPtibQa4YezqEAGotUcVub2OXv8IzMbC8lk8qOZ7MhodmgI0I5qPlvOjhZH08X+3vZk/Evv&#10;XVFNzKkUc5B7rVrdfTFG4TAWUfMxTEA76GPVNb18TFFrN7UsBpRVAKzi7MYHj2gdLZUGCvmGz33m&#10;xhcHhjKAHEEusBLE/IzmitkcoEulwdHiTS8NFKZ+o5bfCMAqKG/7+MIOFEb9GEuX3TCKwOK5gZzl&#10;Cv9zHnfKhp6FSYACDfGcTpyhhzgPzrcrAwiTzQyWsoNeYShRGmquDrdHhqfGhmcl0/MbcFu2S/Ly&#10;9x3+qXOXH75b477tozBZEuoPs98ELKG4H0r+QRLFbo0/sS2vXc4HheakSaHmgGxSZXE+KdSKpmJj&#10;zWlKNid0x4+JwAJXEhwEwOkPmZ2ChRJBo3X25lZtBgSzDNDVWQdOndUWB1kAfn78lb6NnaMcNnrs&#10;QTMgcTvm2ccILAgZE93FtSI8W5eSArIoDuSiWHAM1bqgPKghMQKLKknVziNES/AVHzHZtLjmBE3S&#10;AJJqgp/lXAWSXEEc1vAjN/bfee3omudhUmG5iJps+oe+mpw+B65JHXDkpE9fPf26hxs/8OV8w8z+&#10;l14bXbepnB6l0gCy5JmDlOSKo8gkXxeFZdloMtyDW3hyn2E8EXZaN0ESKvF69xw6wGrebMx4POPa&#10;TIjhSVuiNHiUVIuJypBML3wD+quaf5pisUQ3+SSBqsf+Kzs2AtXUunP8LKc5OjyIPUeIlYJStJYi&#10;VYKADl6+g1dzYzdacC0BsDRES4At8lbZTgxuajqa41JvQbEERNNidRKlgcnEm2WQjx/iQl2GCjRF&#10;jlf+k26zBpT1/oiSnCdaD+L4LqQmUjqbQf3MKIF3C5DjN9gsouAOYERw/E/OuFpafNDYPxpspiOL&#10;HWC466TDdYkYlxnY9GJGsngW+7HEhEQyzYGJ3cqr9cHCLLCcCYOT3IPGCGSrQSwZFCKVBzXXpPvs&#10;H62Q1MKx3qUzFMRSdg0M8cYvMZyq7gbeQHFi0u+Uq12nO2I3Y11pRi4ZH4gRSXIljnoS0eBya+tt&#10;ep0YV5qhImXIHOKnKIfxNYhMGbcIq8CvAA10LlofIy61p1QqfWUr61F/yGxiEUPEsDR1KdJCa6vP&#10;VaNbITzTJWwFGgvdp0hUfzC2FGrW+K6v/8M2g7S4yiCyFskLxZbSChX8GHEgxU6m/qPgPg40k3Rm&#10;hKQbhJzKZTuECjAetFNvMgz8tQyaZmGdGWyXROVJ51rDQg7I5WNCfIal1XAKlsIkYpxB9lmnC6sy&#10;wzI1+QJanMEofdN3LOqSCU18dcehMxaZui81zp5Uobb7/c0NEKkGXAie9zd8ImSfIK/9v3xZbTPD&#10;+n2iLajXJfXud5jJyLPDNMJpMmSQ0MmSnqSNmNecQcR5jHHvxZln9aXfdmeMltETxqKGY7aPV4zU&#10;085R8N9Ajecv81HRonrrjG5x08nk48GLcmZMtH/42pDLjdKZcFFVjycPfvnLX2RvEMqGgCPe4VM7&#10;PZFQ2ccEXk2kXTyfMZNJf+ELn/OjV7AOXAxs9h/96Ce33XZLIgEuZPjAaAdSeR5ZO66W5vGGNVzE&#10;g0xVy5Yd8pGPfMxU76qrrl627OC33toAmbDa26fBNnfuwnXr1nNKrNbWqbzttx/kycKcWfyBCxYt&#10;WnrLLbe6z4KJhAsX4kG4AC4+4oij165dBxWH74ULl9x8860OJ+vIIkvc0gR3M5zRIzR3O1tX2jw1&#10;GE2LYKduBFZDQ2O64PUOZsD8gkERoKt0vtQ3WugZynUXoldmD3vnjtM+1n/St0aO+dboivdsOOXQ&#10;28791c/m3/v4FC9R2X3+FFhULoGATyoRg2XokrAeXTLhJeKRHdub+nOxEXDbYFYHvvGKwSNgek1j&#10;U7NGMutIIFaGuCV2zBF5VidGWifawuoHds9I5JNtU46uPpmatVsk+xtv7Ybc5ug9078R2f+Uiz99&#10;5Nevvfibv/vMN6+H7bPfuv5zsH3z+s9947ef/z/Xf/4b1332okuPSaZgsWGsGr1XxQlv0eb2SNMk&#10;40aQYPFiXhSxgFsRNkav8JveCpKZJ28MJUSExJvTtWigFqJXsImh7JMDmOozi8Sf0SuDYWF+Jph3&#10;BQnawzZC02TjWuU0a5DwtcuFNUolaJXgIB+4IUxYyQ2tLC28GY1Dxm3IaZSPQKSLc2W0fV7ygtvi&#10;J/1HJJryRobAe44WqgdU36pGYrB+GscFhsut090hWk0k3edKQvSMphLHICzy8fHDCAU79vyzrZRD&#10;AIv6U2YRUlDdwGZv4+qGezfv1jcah8luEGsl20g6N9RfGOgtjqRL2VEA46K5kf6tHacfPc2LFr1Y&#10;NlLZmitMe3O4FUohBrBvh01MiY3Y88349emsEAVmpIQIArSKNtJ0AP28cfLMN9qr5cWLtrfNXrVl&#10;JFMoZ/KlDEwEzhYBw8ItXwIEZeXmdFd2Xjmxd6Abgdlbmx2fPCBtLumV2Ep7VDmCmxAuSDTHsCAi&#10;Mk3DY4ojMITnR0Yzm7d04hKI5eri2dNufPqNPz2+BrfHXv0jbI+++odHX/nDI7j9/uHVsP32oVW/&#10;eWAlbLBzwyOr//LEmkVzZuQBwoX5hObtu/MyXqAgflsv6aQ0/xzHIxljIhKFujHig9FWnMEJG4Bx&#10;ZByKxXU3GjdXqPYMFedMiR84p9ErlCL50qqNw69uHOaArKN3bz9uz0kQUQbrMn73z2sBNESwp1LF&#10;BFhrOoaHu7MQFYdxWJzEXR1TRrwlwED5BgM6JX6MD6GTwQYP+iRROAgVRpcOM14hnCTrEPIMQlmM&#10;EErhro54+Uxl65rolF3gB04hzFVKuWoJMmFBKFYBdRjo6Nmf/vGcS76Bl/dt9ba85m3fEm1ubTzu&#10;zGlX/3nGbx9JnfWp4Q3bt73n0JZmSH5PkWESBmHJK1RX0tNVoAswW7/fOAP2EZ+CXVTjzbO5w1ag&#10;E3WC7EaIAMMGoJfJBZX0NORhiTXIj6KnsdZmh429NvHbHEdVbCUZZV2txSqMTTV28UwIHAuEtokv&#10;cx15E9rCQBWhVxKCRZ4kw1gYsEMNoXU8NBWP2eFACQaExMXyucPqk/mhLaquAiz8XLtJzA2TQhA2&#10;dm2ZtugMaxiX+rjSfoonsjaTJY7Jdq0eGw0ZxgxR6ErQKePnwQW6fBFd64eRTD8I+e04xK0VF1VZ&#10;SGwdx/vU+5j33V+sQe03Flgz8Pkceulp0XzEa5bIFG9F0Vdo3hCXMZaFRDWPInakLAMcKiQcz1LA&#10;VPV98KB/EQEqQZQu3cMBOQ5IQmSRnHtODziqnunG3WMepxaX6TWlLlaUDRkG2jHbINkqAjPDeytF&#10;PJXfmPl81FbBYC1kuo77xcfPhmeIapZMXAt+I0TamNbqQPSK3lawqUVuktut/DxpPNdIBIFALMpM&#10;L1qBIWQWVc5rzh8ntsuIunSc9oTjoda4XJaHfS0LabPbWzU9p9yiVoF0IIeSMTIlUyBpZOOaG6ow&#10;AaRT5HIWcVYvUhv47fpNypQ1qIzDTM7uuP6kZV0Rc3uHFb0ao0Pq7idYaA1C5Ndwl2OJGvXF6pQF&#10;jPheFCy+Tld5JPQq1P41Hevyrxx0zwW6vZZg49ItnNz/a0cnXB9fK//XquMr2K3bhOs5btXC9eRY&#10;t1nNqdgNqWqVPNYaquQF4g4pD5tgJU74lxXYmK1zKW+latx2Bi8IBUnkIiNMtFN7pQ66omHFlhK9&#10;40aYuMOcGXB3uu/AR4NUUYEwD0Hl3KqOSYPly5evWLHi/9R8ICwrnkjuNPn0hsAUxTHKAfN8ZGT4&#10;i1/8PKSLClz24ovPT5s25aGHHrrhhj+cd957YIhjreRXXL6bJuKUh10TlFv3EWM+UbVbbQG+eoYx&#10;ugxJPD7LyyY1ncmogXAEWhvK+ZA69plGoorrAlhgcw3nig+98NqbW3vXdmxf39W3pTfdPZwdymRW&#10;x3d5bP47yyvet+zcC0/9wAWXXHrZf/7Hl8/+4PtuiJzy2Y4VixdBrqtkY7IhGoU5TXFeuRz+A5II&#10;sVhdPY07ctUtvSNQIBQLhcMjhrPFWDyOrwBpQIW1/GAT80ImNGhbxG5QaEqtmgCdROrl5RF4xcV9&#10;9pwfiTzpbfqHt9b7W/unsssvTLS1QeMhJiwZ8wBckw3SXcEGcwbjiFhBvRNxmasoBjpQERJixZNq&#10;7omyojX+MPwKZ6ARgIUShj9lRhMrNIGfxRbjAzrVhZ3rUhE26kUDNBll1gpAFRZoN0bHaJ6PBaoI&#10;zKLJP/TtB7bKOQq+GOvj11fsz1mHktRpwHGr0bHIh9GFmY1RL+4Btp0ngC/Akp6XOOqTyc8+Ed3r&#10;5FisBRo9e3R9DDK7wzysndMffg1IvxxTEYQBwSnES3BZAwqosbmZYAk8ChHCNFi5jcNx7DSFB3Hy&#10;YNnb+EykZ03k5u27X7L6ndev3QNgc8hyxRtkeSplMrBhgvfsaCw3ksiNVAbWxLK/8vK3RGLbvcIz&#10;a7fEknMBzdA5pLBDESm4ORmwOOCGzXnD67IzJjm08cHXlLFJyUffPaPY1Lypv5gtlrP50mi+NJIr&#10;wSqi/A0/M/kyrEyYKwM6215DcpjJSekwbCWgHsrDgSpaq52JDwAWzh8UomNAE83T5IToPGeTwrJg&#10;p7tn++bNnaMjGSARgNrLli44Z8Xy9x576PnHH/q+Ew6D7fwTD3sfboeff8Lh5594+HtPOOy8Ew47&#10;9/jDzjnu0LOOPeTMFcvffdTBi3aZi3nf0ZMhzNgEMckUXcJVkPKwudFNiAmxt0ofih2jCCyKu8Kq&#10;YhCZTIFE4BPzqNHqhKxoR7KVvtHSgmnJZDzyzj3bI5TdfOWbQ4BkeTC5sVjefU7T/gtaMEarXEmP&#10;FDAUq1yd1JKABFhfeO++P7z0oOOXNcaqvdt3dHftwCxgGnhFdeWPRdxkorEJ3URm0f6BmqNPV6bw&#10;MYHZBGvDpGDI/VAmZbVnyC7dU9mxIdLQFp22CH5KDqx8pfWECyefd+WkMy6f9/W/7Pt4dvp5n/Le&#10;fNq75nzvV5d4v7zM+9Z53icP9f78PbglPmt+63sumn3by1O/+esFn/oMJDGkyCt+CDu4iMFxnAb7&#10;TzKfkyKwOACLySijlmMZ+V6Qsz6SiZUa+cHJ2WkpshgEx9JcLZqvJYFO1ooS3aXGHXpqMl2KI2IM&#10;0qSorFF4whcKzSBrB9wRM9A4RiYpd5Ua8ZM5loiwMxzaCB5iJ1lBN0KNEC2SsAiDahm31C4SwsAR&#10;Kzn1r8wTRQLlj760cnAEhapkrFWnl/E8ceMJhGF0kOlVg6co8qDEcefnuXiFY+iIQeRYIkbp8Clu&#10;kNDYWsVKc2PBWOoqdKXupoPDiMVnelceoaEmQX0XULLswBpoG1kCHXrrlXAfU1fTgEgVF7QK+xJx&#10;SPwPhg0wJ/cy9yBaDIqHyBsswzHMT5wYi/1oaSE3kDuVLyITwShoC15xTfhy8q0ctqUijOfgkEAY&#10;ylwvAIcpAJrJkz8Eo6ZQcdSpBBpxOCdTgWVLsFmH6wQlo2dS5WyXcRVdXjacHfT4MXGfvs23Ac34&#10;TkGyMTjJRBW/suYBk8L3kZpSQCZpDw1f0sz02L/qitnJ3WLUofHmupiiDhiNlI+1jUx/2o7hLiAe&#10;chiQGd30vjkjLOdYW0ZDEaUVJQdlSOF0zCyMvAn6RmoZj9NEYO0oajjchD2hi2Wbh3ENrUozfoTD&#10;P5bGQbmq+a16mJttfykdjJnsK9N3l9KGxYE/Dvl8Zfqfb69m8fDfKMypEJaoJOZWvlLEisWYFHr9&#10;9k6QJlLbMSodAhmMS+V/3QUTaEYIEZSFx6/HBMqvW0iYKrMXm/Fi4pWpjzAG6sD8oDrWYp6qpUlo&#10;WG+ws6eho3bIsA0X8IU1iaNRxDiSFaXM9XSZqJp/hnoscfaj1Rivz6xXoIvpqDI3mpw1oMHOeU63&#10;zD1XXTLRx/mrg3ktKpH+gU5MLStTlfwqxVzP+oVP1ojXKaecsiIMwEomUqlkw3gkcM5HcNYhb/Xv&#10;2gkOBKb6yU9+9qUvfREGtbvu+ts555xVJz+XkTozXKgq9Mujqq96tRMDIUyVBQR7DGXnFu5aHG5n&#10;GH5D5qDlllA8OE+az/Z2AKygwU1KmPU0b3UBLLwmGtu8rffVt7ZuH4KU64BI4CviZCySOuCY3MI9&#10;29sa2iq55kqhtZydEyudvP9uP/uPy1raW17c3PaJXz7/1PrNMMgnIfAKDLhotFiNdg3FXlqT7ElP&#10;ijZAsFUMCoRioXB4BJasb6HZgNC3vsawFdNLBE6QXPtLhljhV0e4Sdg+e9xbmPSl57feZu/Z6N6d&#10;Sy9qnDq1nuibQoEARF0sAVwu1CzokGGCH6A7DmD89p60DsIegl4hbCT7jF4Z+J0cLipfhkSuqBgX&#10;PHkIgqQA/7IDO13OihDjgiivMua9KlYTe48ZeOXgVhhNYSCtYHY039g/puBaBE7ejjueWuBGqGw0&#10;Mq3UDemrI7k8JC4CFzm07GjL9NQHro/scRzMA2vJdkdiCUnSsxMqJKiIXZMSeonzR3PSboYnMKYG&#10;XXoIqEHIA/aHhoe3bt02FfIRUdcZSo8OAKW9WbtU9p82UIUglkIhkoNIK9kiuSx0TbSUi2cRuopn&#10;RwHGShY2lYcfKQ4BENng5e7p2br9Hbv3qAOgVq3Alu5PtI5BCvzWSo3dpmSpHbo5F7nL1eljZrwy&#10;PwW8limVRyD7FYFWMH8Q02DxfqEEuBGAMiBwAXpDIgwK8RFtERwFnMHHGmCG7pR3DIjNEzwwKxMs&#10;OMg0R0QI+wJ2hobSQHOgPI9sEKjHqa9g8ijwdxYgHAR0YM4ySBEu5Qc7uOpfFbhJnBhYXxEYDWQw&#10;DzfSnF12stRgN56HjF+BdR9QolCrgWqQ4DcQS02qzy/1MRpLwrCQabBNwDXD6RHupnQOnzhvagL2&#10;D1rYAlMIEboqYCYsQMIO2qUZjp94wDQPmJtSubNCOX75LNYbi+a0XnzGHn/696N//oWD/3jvm7st&#10;WYw6hw0e4wHR0E9ZBCByy3zwAug1thJgA2XESdOBRpyxC/8J2zOyhM0ZGBySJO7pHbATnSeRd5D9&#10;CiOw8tU5n7925oVfn3PZdycdfzbEAXn5Ue/x38pMMErl5B17njdpmve+vQTX97zk7vtN+dL3zjj9&#10;FEocb4IgcIaPgPMcFWFhLFkzEbE06i9sBNttNG3Q+dawErwA8TkM0qM4LELDcJYxz4aBgF/YEHRB&#10;1AAmATHkYqSF6MbjHjvV6rqxs02YArO60h3JZOnNZ4yXLuUGhhD3J2t5HsrliezwMIDCDzWjnOtL&#10;6oxCmdElL3KM411HXfusW2wEksZqD/K9tO3SfA1AMXEojKkp/IBVDWBYBsjSRhnwj1ur0QqsNszi&#10;dAqiidHBzZeDsqMd5fMI5CDX29VPARCCi1KQjf1MF+0j+jvIhTUunILCXBfFigJ2Po3H6p8Y01ga&#10;xN0r8TsmtRIGX1EAljIRCjrHE4q4s8FPHKYwkq0yklKO8sKjfCnbBi62YGhF5p2hJv9Ql12ZmfmZ&#10;NvlHIB1cJ9yEVDfF85AliQ5Im0BUJ0WLw3ERLaqxTe5mY6/E8WdxMGLIEB1/sUVE/+m8fvl6njUj&#10;qxKJwqKIdX79I2GrEqUZ8M6MLBqqitAp7ChQFvMOIxNMGqIAay+djK76zPSeXMiAjPaQdhKVYTnc&#10;dIMYgXrGSiu33Wm588NRMk6pomtIpYiCYd62Sk3jeXleD/GZaATSnyLb/vfFxK3KIL7HueIY3A+o&#10;Rfe0nmKS2Av1h9+AoTv9ZPGRJsyhchWhUxGHgpa/TJ+o480ciGpMEwEKf/LcZyKnrNgobOz2ErdH&#10;Rcrp1vrEEnUwBsXk3gkTf6yO+d895+sNo8nGfWY9r7je8UCBoaQTLSJdJn0/oQf52XLcyltFpZqL&#10;Rc5Yb6QhJCDUeHWWpR1HzycmbP6J9LFKURspcCpYRW2lSK1/6BL+ZLkStRQkYH1OM1fqM3SEIZUq&#10;oC5LAD+IXWZ5knUW/U+cYD9TkbB+Nbxx3r5jM0zrgW8HwwpVFBPovn/RJfUCr3Q448f4f9V/9P/8&#10;z1/PPfccGGO3bNmy997g5tePOHGKtL2ig2zNE4wdFaiJ76ff1hqDQPLAsOt1YPdzmmFdv5bkMZPH&#10;dtGeEHAiFoH/+XpQbYYxphAC+cAViCZSUUCgIDwKnBnYvGprSwss0hbD2Wi4vD04FJwkCx79EuTE&#10;8oZufH9rLjv/ij94F/yk88r/3vr924d+cHPsR/895+6/LV6zdrdsbJqXTEFRUCAUC4XDI8D5gMgA&#10;ST1AryvZ1FeIiCjFY5uKnRkARS4Cikcuw6NLF0069KD1Xvl+b0vPwLbEM5MubVywGOYvwqlf/PSZ&#10;b3zqui9/+Edf/tAPr/jQD7/8gR9+6YM/+PIHf3DFh75/xUe+95ULvvvvF3z3mx//7g8+efX1l119&#10;y5Xff/jqn732u1+PPnlnZPubjosEZh/ONKNIKA7CIlvKQM7SB2xMGGueJoPoXAWBqNgag8XAtP6i&#10;BiQtUxOteEYPSuzj5V6sCbzikKuwwCuNw/IqedGMDmewqfO2PqY/AvYiW6ZRzJoGc8MArQzLK2Ke&#10;WBodpgRINDF6vACxOvX0WStu4zCWhjJb0196b4yQCjr4HGXTs30HTPqFE8CCGCJDGBbEuuG8zII3&#10;dVYFJoweO2XrNfMenlXuT+RG47nRI1o3fHXvxz6//1PzmwfjpVIsOxLLYARWspg5alEk1w2T92bF&#10;oi9XMs8cNb1raxemZseBTDZBRZl27gZM5bN2/U0NDDVi/JhriOPcASuSir12QtuSmc24DGAJVhEt&#10;AoxFG+4gdFUqQj6wVKwarQTeHiBwUCnj5Nnajzv8OqMV73IdMQKLZhFSDBPF5SBohbucPb+4fUcv&#10;0hwXXhQvjqKUqvGI949Vb938/Jttydg9L2+EHcgpdu+qTbe88Oakhth9r26+/aW3JjfEH36t45YX&#10;3prSEH96/bY7V25sjEcx875EaourZaEsEwDk9IK6jrRkGKtQ+BOJ8DRB4RaK6GLck0BQbFVvb//A&#10;wKDxHuG99S7TMOR4cnNiKsRlAnQFSdwQxipB7BWosEWzmxHAIgyL4hCrKw6eCXe5hF08r+3LH9zv&#10;0etOv/gTH0VPzLyvk1qaIE2Zg8q5aAgwEKYAtQJHTEo9QnuY7ARi4bzCUmdnNyCGgtVh1q1IbA4v&#10;l4sRWLB8AUweDHb3yHZCr9Cpw51Eyjv3c967LvDe8xnvvy50L/773+8HWQISOVXGqClE3jjvl5kv&#10;BarejQxweNYaOeJ4YSXZlURVzp6XTMgWxiEnjPACnK8Fm87C0+FDER8jWAwoMd5hQovkMeqvqljS&#10;cte1TokZjXjo1cHIlV3tF7INaLzVOXqsbBWPYK+IlKXkizIhVxQARYMgXyQfNU2NvxQ0UvkCsQms&#10;WLJ3xt/8SNfAh4eY7O0SH0aHhE4+0IeqKyVILiyuHTt/ASzIeQz7zP7zduxRFKOmBP/YQtXX2vMO&#10;W8/WI7dNcy6UvjYAhlaGrTczLhum9mtiY5VrLxiTi50LZFL+wz0tHwEFdUoXD7MMwPKYj+Io4u7v&#10;Ryax6Sapn9LIUR/OOCC9oOadmHtIgxrBFlNKRx8ZnoibXZxc0BaxLjmO0k3cCe8MMP0tt1u6AsMh&#10;ldu1u2192RLgdhhg0aBt1srnq5irLOeLLjBVdCI7lePVCNa7hONNv0s9hWuMBlBggvxP0QOmj2Vq&#10;uiwnQarHRtZz/9th0Q6KrByUNYyqpqpIw5j73I8ccXhSLvD1ubi3/FwRdy4FdbVjOVM5JqE7DZE6&#10;SjN70Xxh0oeiGbhmXEFbZ38l384vy4N+bgzhzTCV6zyS2C2kCrUl6RFtM/EPk8kWgK2lCFJ5JU3B&#10;awQamwGCf8n/0Idzse5g4XLE26FX4B7H1P4XlDZmEaoSrdyF9pGwmy0qrE/Cjskd4zkdY9w6PgUC&#10;hcv4MP594VeEVIX1M8uyMxwxFwQViNoJDh+6sLYhrygLGbUFTOKD+u10hfj8Ae2+M3zHpb4NqpCW&#10;RavTKH7c0fnAan/oGOcYdiIl7iMx4nj8OuAC2uXImvVrdgyM8LZm3RrAsADVGvNjRDJ4VVtb2/Cw&#10;z/Hp6upizTyRzwQCr5TPJ1IcCxPrYP0gCBMH1MWRMN8Fwaq6Oi1QlBbhtq9uS+uXUztWSbUn3ETq&#10;f+FlY6MGHWHyI7hIHYr8lIETGNhOmjr8A9OjmoB0cYjggFtxTh/cAd5D6+QZ4M6BM5YpV0bhG4M7&#10;yul8OVOKPL1q1e7tA8fsO+v5Ly34y/va371ba2Oh3Rtu2zuZuHRp79+PfeLjB0G69iQCYVAUFIjr&#10;nkTgEc3xCITFSBIQHn3xrFnwW2toYCltXEAugi2hSPwzTpnulQarfQ94Hd5NDRdtn3dMAZZbg5Xl&#10;cpXu118euONHub//OHfPjzP3/Dj3jx/l//Hj3L24ZeHnPdfk7oUNfl6Tu++nhft/XnzoV5VHr/ee&#10;+EOk8xWFnGmQlwgsisOyoZJ+mUQy8iQCahr7hOxLsBtEtiHPPSTtoBZuZEYltnsltkc10lCNzMCp&#10;gg1HVLMv+OcGOomuzJxBN/BKD1YQwPIlW3I4e6Kia24xBA+qH+jASrU3NRvWV8O2cFKv8E81d+MX&#10;I288AtPYRhpmRqpBiaWbxtduvrLlcjJzMAKL0AcKu2J/Hj64ZlqpBBMBAb2CaWEsSeuyCdCGjDZg&#10;qqAyZG3zGpsJaYx6J0/quHffv/9m6cMPH3rbjcv/8cldV31+9xceOu/vs5LDEPiBM+5y2b3m5y88&#10;AZbq7Es0vVxKl4pDjcXu1PNrG8W4dvEIgbN8Z8Dy5/b6xiDnlyVEzShVGoHQPai3jxKd7T2TJ2Wm&#10;NHkZnDYJ+ZZgy+OWz2XycCQ7tz26+9S+am61exv4GDDtenC4FsCy5rZD48AuxtdQwBvlXaLcS5x/&#10;CYOyijDhMrt9xw7A1BxiUJQi5MpHQLzSuX2gt2sbwJ6d2/thB9AX2Onf1g3w1tYdA7ADoAJcs2Pr&#10;Vnjwtt6h3q4uohB7C+LaIAn1/Y/ByNTbEW+NIlhp5UceeCmYi1JIccgefajq8H4fvoBevb19UnOS&#10;IShh3hQ7wBy8azOmwYIN2KhYPn6/qQxULV88icKvxCWGCCzIBhgqDQAw8cRBDrE1zWEHkjY6TogW&#10;vDjH4zT2U811oh5g2JzbGA9h5ixI2ralY+sozHUFbSM5sKrR9hmRSXO5GoCZYxAWwM2BT+sMDb8i&#10;fTVpunfzj7xXn/RO/7j39L3m2lLX5g1vbcT4QV7S0ZhpxKXwZdYtUxMfMH95lvqd2CZhfeucSEAW&#10;W1miI3leouSUwypQsmnMUkjJhmg6IQRhySQaQQrF1GPDkiEUY3naQFpukB+5sD5JuP6amHriBEaC&#10;+5AfFPoR59rgKVbe2FFVRrf2sAo8UzrwQeBCB02jGQxsZWrAmBIZ4+rmG7OUUAay0SkGQZOyCw0t&#10;7sNNovzuYtfjbDLx1MVT9hlnbvv5GXpEsr67QJecM0YM00lQNcUg6L2XyRGm8/VMk/z97URs6SAc&#10;6BFxTqRevg4TjWwIHmAZOC4dyfEwOm2RY9SIAYnTJb2vzC6xDo1R+OIQ6LPHtK156QM199jfFj6y&#10;qBCpCuFy1b8CziCygS8RKKDKx01qb0rKLtEyjJFzaCWCUspW3DMiU1xjqQnVxuUzB1JkDlGuEvm0&#10;HcJ1ZiXNMspvK9wYSQUF5SIqTDcHvdIIOcKJiQuY3yjqiqonZjVPVxTqqM7FccrEZnIG/lr8iurn&#10;qGztTx2bnY4x7VLVw39r1YP2GreeSSDoldGgAcWlJKUlZ1l7anM4rJdtCB4+8L+sEWq9Z+hXWVGD&#10;quR639o3NXZIQIpCfzrN46a4Zsu4JfI4Qf6zM/2/rpGoVJe7nAoZedIBQWmvprqjEDVUlCnFF8ps&#10;ijHF0t9+v3Vm2XkiRPvfv0aEkwWHZTCMFV0K1qmULent1bqW/ydeDtXbFmCbwAp9nBbVPMdQgtUD&#10;f2RHCeVgWHIB2xtikZLs8Q9BtgKSSjfJQE187HpLyu4Ot4SwstashsPGJZxTvq38uHfx8MKKnz8o&#10;D6QkfK0kk4U/bL3wrilfWz3uAxG9euK5Jwb8nyeefYJnirifcTUIX3zwwQffeeed27Zt4589PT2f&#10;/OSliYkmwMKHYtL39ND4Vd9Jnnvve99z0003gx27cOHCVatW+YwjepjTYJclaznfVo2HQv74pSP8&#10;GqdRAfKGy2aoEqw5KIa84QF1a4xxK7yBWYaVT5yamwELd4A+cEldAGtkZHRKquIlG7G55B2Q9Fcq&#10;zZOrpVK0VB4tlvuKlaF8eTALyd2L3enq+o7NpyweLpYT4B4fsVvsO++u3P3h/ns+svbXZz9z2WEv&#10;T2/teXTHHMge5UXjBIepLZxsnNrogVsrMwc5F4eKhGV0FQAZ8Vgc5BOQCkvihmT8yKO8ytDGal/m&#10;ycyua+Z+NNI6BWYbIUJR9abNmR5pm6F9qoIY/MuAGr9VlSxd+oKLTSqxDmj5OvY5NWzS8AvnI6By&#10;yMIG0gOEJ+aV9B7HbWEQFga0AXyCb/kiM/LevJvX9l7+sHfPpsglj8xMp8675IHcJU8devFTh1/8&#10;1Ds+9ezRFz+74qKnV1z49LEfffr4C55+54efPunDT5/8oadPef/Tp77/qdMueeGkm7YsgeXRJEAM&#10;/FQJ1HG5oZazJyKVrLuE5/w3gM1U3jR530oe4jp4Xb+QMMjCi7emr9y39Mj1EMcXr1S2NS5GyDmR&#10;CFPCE1FK4cqb8xnxFEKewsYpxtPpkcGhIQxP4dRAleptO1IAHUCCQFi6lIOwAP4GVq3AonMZXCyz&#10;tVQ4qrF7LqRxXxvdfEfixp9P/85f5mQG8/FqCeKw4uXikXtvaCy/FI1uLAzmcjtac11thW2RB9c3&#10;quVoTEizw4FH8hOoqWxNTOFjcPlVZ4SKpNdlIYkUktp/xW/euO5H7z8gVsmOZiBb+sgIf8MCipmR&#10;WCX3tVOXJPu/7vYdGq3laLEQeWo1BBaZkTrEpnYq5DySdjXeDdEgyZlPEXAjoPKHhjEdlWRE4nxu&#10;7AYBbljtz5bfffi+Zxx3yKaB3BmH73sW7Zx++N6w0z1S+MSJyz55+pFDufLFJy77/LkrhnKlDx6z&#10;92fOOjoHskIVlJkl1KFCVptPXOLf8FlKcthHDkYPDMkGAik55ylWj6c7IooFMWsjo4PDacC22H8z&#10;Tt2uM2zGxwMXtVHu9nKkgCDosQdMS0COPc874eAZOPWROmZSa7K9JcFiU/u5//6HmBlI+HnSjnz4&#10;iMYA4DVccSyUkuaY+UjQOP6wjwl83ts3gC2loUuAI5j6OmcvUwGeYQyId7BKyWZv6TEWwxrq8R76&#10;s/fdj3tnLXCvzDx0FyhHeFnEeaoD1q8AN1hPsXI40pDjyNjk4XY4Oj2MPnAJNol7F7NsEamwADKj&#10;eJoWTiHkXESSVJFJrUMl7lO8MH7UpKWqkTHGJ4IPpwaJlxN2fkLKUr1Fo3fV1qu5W7nDDt1s+zGh&#10;rOvKN6qh7Hu5y+3V28SU5hIs5KUOe43vRw4ctJnGfI2xQjsAg2qZakI9HtWkBdasF7OChwdDOM3u&#10;LnS3zWTzlygrXoK4BpaTyAzhB/B9WDaaEPRX/itmZiLs7Fju+qIy00rHXwfdMMa4sIdVf74m6qDn&#10;IFgi3sJZqsbxQoLmuIbodLO+YeQDe096UPrGZ+XQSY2qJebX61lgfG4Qk4+oLaMyEUooaNhdmU2r&#10;Tig+w0EQ+kn5rAS34fIdyUSgjeEqnsTLN4omZBzESL/vzahoFamc0xO6zKFCLcwHlhtcyaijEJjP&#10;AwpEaCGqKGDQEWpVM41UnCoRGbLiMLKMUR8JJMXnqIFH/cJ96Aiea6UIvCTVMwOGqhIfuwsj+AsT&#10;QRPZcDtSNaXhP9MdEuhqCacDje1mM6LIKCHal5hT9T/WnV8eUPVpyQ067WhoW2e3m+qYJ4Y53Wt5&#10;39VbEwjE4HtYgFRZ+1WfoHJWzzpes6mey5OiVUjZkWZhKaKJhMYVEQPegjskbkg1alsYe9a29f/h&#10;I47+MMqiRv05fBXmlPs7XxjId08oAWppxwWNwUsTJqRfbLSnJtRbMs7V06DK0jq88eX4z8BUwqU+&#10;PTHxRlmLiBldv+k4r7NqPnVK1fF+4g+VEgNOhENuJ1rKjJY0HhsZEL1ilJOEYrCqrP8Zr09ANg8/&#10;6MhDltnt0AOPPPzgI/2i52rgcZjk6KOPnk8fzuS+yy4LHnvsiQRMMhjzo4FXQxNmwcCFNRxZU9Cn&#10;P33pd7/7/Xg8+a53nXzLLbfBS9laDeOjli2SemIcSta7xlex8QoxlbYPq7mFJELPq752LX22ZWX8&#10;NvtQNL7CF4YXA8PoJLb84APeBhysC2ANDg7OSea8hlYbLlSttDak0tUE5KqhxbpK2/KlnnypN1PY&#10;MVJ4o3NoKF84ec9EtbA9UoRtR6UI07IGy+X+MkxgGq2+MjR/3XBLJNWI0VWM4/D70obWeQ1lSIUj&#10;1ou1YMzYS5zvmO8+T2dMPtpvj9Tui9ZX0qVyV+SO1i+NTJpbjKdyxWoeskJ51QPfsW9s0SGMQgmB&#10;2Hzi16ZT5iQPOj1x+PnJYz6aXPHx2DEfjxzx4fIBZ5aXrvBapvqsLPUWzJiJaI2MgxS9o2VyEJYg&#10;WUR8lXYyBzEHlqxCyKhPNTr3/i09ey886IsrFq/YdfIP3rm0o1A+97D55xy24JzDdj33iIXnHr7w&#10;vUcsev9Riz+4YslHViy98LjdLzp+z0+cuNcl79znspP3/eyp+3/m1MOmLjnvpu5DZJIjTBNifepu&#10;8uPtiiRpV9/N5CePzF1R8dqqhXwJ0oT7pxCW+jtGfnF+9jcf90YGq83TvGoCQjI69jkPAicwjqPu&#10;Z1xFLBeo/uW03Ag7YDImSHdFoUGwDafTo5ksm+McCwVf63PxdBFSXSGGBRsmw+LpETAVcrQ6urU6&#10;0lkderO6bWV1zTOJn741/1uDe9y6fiYkRYdJhbFiLloqnHVwfzEdr8Qa891the6GwobUSxtSXaMy&#10;hVD7uvavQA4w/clPSWccIWFnwtQqaWhm+s18GZJCwVQ6sxw7XfzM9qd3xF+67iMHTU/CuhdDsOXp&#10;e0aq/JuPHjyp8od41obSIBZSjZZLMVgW8rnXYUZcTU/4n20rJKY8Xg9SDYgPJcCiFFgCHgrNoS/s&#10;i3N5my1eFGSUGi6UT1qQOmpGdftI4fgFDe+YAZBW6YQFTUdMR9DprpUb/+e5N1uTsbtXbfrDU+tb&#10;U/EH1nT+6Zk3kzHIBkWUYWWIm8RfcRyjOGmusMn7e8okJRKBMBBwC+ZCpyAshDppHzCgbCaLIKx4&#10;bVggPK45FZ09GRNg8ee4A6YTgAVRfKUGCq6W4wfNNN36jv2nw9FsjqIs/Z/bHto4PDLCU7nYP3T8&#10;EvP+3EbuQaQROZDYWmAAWgQA9jmlFEI9cDuk6xoZHUXDiueJQGNx8iDmN4zOtktP8sxjQGyDH5hY&#10;eOh7vYNOJ1telTa+z4h5n/+puXj0zj9CBTDyicIajIdIahQ1qs5pUV+e1kzkmjPru/pIf0rxMr6p&#10;0uI3BPqxTjRdxo00qdCpNmxWijml+lYRAOLXoDFg2uX40zQwsDfD00n8okG9yX449br1GwVzYPY0&#10;m7jcbNRZd0y42OkFwyX0BB7xidF581mxIgBWwcsF5mI2reWJhKNwiTprzNZEn8YsbBtLzaNGuu0X&#10;x49bTpU3xpCEG7EX7myKU7iEpDL5CVKG+3AmK0dq0eiryJj2kk6D0vmhFrjg/uLfav/YHe1XuV7h&#10;Ne5Qt+2macqZplOJkNIZ0k+uJFFt4bx1eKXfuQ/tpaRVTP/ySVFaAico4xp7kG9meht+1R/mL1NU&#10;xxDT8ajHQj8S4SSakx6GiA0rao0cE7WNJ5k0cFaeozvC4LY7mez8Ps8oBkc9MIuo5nSJqGVYxrOk&#10;MyQUdiJC2x4WueWXkCY3hbKjUEalh5NFEaSH7xFY5DTai8ivS6iKUeqvLIYhqJyL4FkZt+2pYXNb&#10;C7nIUkI6N0AVwxv6KkCBR+5UJY6oKmwHg4+CUHLWMB0FqYlsYOBogo+SRiC5a4Yqvwniam8V4KC8&#10;sxZmkVXJDfYu6VAR/uC5ur957PZJZOBaEc6wZqh0O8qMxIj1vGT5cHSGETNX/8nja4lUW2dXaU64&#10;hb4LVe7f3t317rL1qlNDkW9lzbBy/O13yuET3K/B4nUYqX3sRMg5LhGMKqkt3whVeCFhlXU1kAxA&#10;Rs/AjoRwkryw0jbjr/waE8Bx6iFiqEOBtQp08KcjZngQMMtPMRbKiX3MaD+xy3n41ZEb9Z2MPabp&#10;pGrEqaHQepbBsas0zul4rJpKVRsaPN4aG/EbjsTjE25nTfOOOeYYgIcYwIL07bBNhAIYeDUyNNaV&#10;YTUKsGAinmxpafve935w1VVX+4uKHHzw8r6+vmOOOfrCCz9y441/TSSsixEmgH7l5RMx7qix9VBd&#10;neTcGCgncMtOaDVhZWZwqzgtXzMrEoDFF8k7Dcf8FdmCjoODdQEsmCwz1UvjfLckzFwjMpRLUyZP&#10;HsxgkhgIVIjmi+l8aWOu2Jktdo2WXtv45qTG3K7TUtHclmixJ1rqiZZ7vPI2rzBQHi0X0vln0vuk&#10;Iy3ReEIcIQw4jEDh8Ijp8RyklTH2peoJlVI149RH3gl+3XNp1Mv2VfvKD77R9uLoHiO5arYUyRUq&#10;EIZU8iL7HLho35NOjCw5koZsLZY6K9o+M7H/Kf928UUX/fg/L/rBlR/99hff97XLTv3MJYuPPwNN&#10;oOyQGGEhppaYTmoecaAZhgPIrEkJwqIEWPJSi40KfgHKkwE5ZB1+pjMNS9thJls50hSNNkQjS5oS&#10;R7Q1HtrSeGBLwz6Nqd2SqXnx5LRIoqWSiCHuEEtno30jke7hSMegt6Hfe6GnsnB6qiP+DlwtCAvM&#10;h+SYEgsE/hi1NBFB5msM+1pLAvfi8e6h7IbZRzQN7kAEyJmpnH/4V5l/P6S68r5ow2QvBmu0RWMj&#10;Ax1zjnh9GAglVlT9xxtrqd4lQT0IYTQci8JWHcAS4NPjNFjfh0eDyAvFVCEXLeQBoRUMCw13mEvY&#10;EGmYHLlrR/u/vzbvix0LLx1a+kBpSqSYT+SzkBUrlst4o+kT9hxa3A5J6BtyXU2FzlRxW3zozcSG&#10;Ll7SIoRpeQjVD1YbUIWaVvkMNPEwtURDC9gZXJkFcBJCaWoxrJ+s+fH9uRv+9MWDbvzsis+csudn&#10;T9nzps8e+6fPHfTQpmumZ69yngiJ26OVUqxUTBRzidufsBFYco00wl9xXxOEI4C8HP7DaBWA3bDO&#10;IFDe+FDiQtnWI/UhAgvu697Rv7ajL1eUHXME2BemEPaFTSE09MVSfInASAkK9fGvyxz0uwqoC4+t&#10;PCjThEFkFg4vAAgLACA4FuwXmkI4Z4pvaDlkzymD95w5cC9sZ3XffUZTA2hYLGb53lMHHn4Pb3/6&#10;5juSyVi+WNnSnX7xte3Pv7o9A0sc0Of+Z7ayx2zFEZEpNBAcpmc7AI9o6n06iasQsslEap9MJwBp&#10;YckCB00gRqRQyGjrtEjLNNOoI9ZVD19bPXydhEnm1r1aWPN8tXebl8vhNfP39y681jv9c947L/D2&#10;Otw745PeTx/2jjuHb4f5g5k1qxV8wCPCH2zVqM9CvI6AMl4g83QkggOqrDAWt4yMP+fDB/Uc5xCi&#10;CU/qjZF3zTYng2aYhYe/WVGLK2nv8MWP8FAtNRPXCxLikTrk8gSKs96vRUd0zymBS7KK0aAQNPZa&#10;p1FfpGr3Sv9p80X0A6rDasigTvGZBMZrVtIxUxjjWi6Wsya0hK0D+ggfEdP42J8kxfdGwnid1GYN&#10;Y0AqYEie45PS4GoKM3tqEJt+MOCCXKL38QV8kKlMQT/0oV8yeY0tFhrJjT/KcTeS6UsTjLlTCUUF&#10;yCDIZWIJDMsyIiIs7bZJxU2hJtvHkt1KKWirzdUXWafGsNhKF3EuSOYaB3UQ6EgdA5Z1++ECmZQu&#10;+zGpAkON8gED5Rxl5KDCpEwYBFEOQUgcipKnGyzL8jOpUcdzMTKrw4YCAxoxJ0gwA4gmGkv4xSU1&#10;t1Hk09dm5mJH1gz+wn2n9OCwfs4ox0LNO6yVqAOE6YnmMAIgZGfipHn6twgFDRZ0mx1NpGt9vC7d&#10;Khe5I4/48k6XWB6w45Xbs9KDQfPMsIgqQgTd1NIx6kCeY7SQjMya+V6hOsKzMFBXPW9qL39pc+mv&#10;BtOTJgoqIekoXy/pDx0NQk/u9EFWUMoZziA/4ZK4PmpziYSL3qBy8azIjqgo6QFtiQxoNAAHuzO8&#10;Gr6rJnjPhBv0r70wpGtrH6AaYsxH+xbZrHPlxMi3cy1kBlYR36l7x60O6xfud9FsdlSwg6jCTLUu&#10;gGg4f63cCrs1d/adbgkVv3Gb6farqqVaKgVGl0CpMhCLluUhByVGNIaYV2SoGc3p0xUBAy84mNU2&#10;AocIfHMKc8fshs50nZ7yKdxxafL/ywVuTZOphubmtqam1quv/l4Aw4LMwMlk6tJLLzn77PfA/BUL&#10;Nfhb6vzi3nAGDNqfPHnKCy8829fX09/fc8UVX+RLeOSCnw8/fN+UKZNXrnxucHAHbFdc8SU4s2TJ&#10;ks7OjUNDvd3dnWeddYZD28hXv/rlxx57EG5ZvfqFdLoftq985QrobnjKqlUvpdMDXV1bli5dygz8&#10;1a9esWNH19lnn8ValD9XXvmV3h3bzjn7THFg9I/YmmICicwy+/G9av67TALAJYAq9QGsNHg//T1T&#10;IqMepEFB/wAArGJq0kyYuFGMwEJgmBKmOJLpzRRh6tIbo5WtvZtXzOqAV/6RUkek1Bkpw7Ylkt9R&#10;SRcq6Up+tPj88K7RxhbI3c5mBI4bUGzrjKmxXH64HzAFtg3lozaFGnWsh9gkYkemViG4N0tJC+Zn&#10;PFj+Lu3d+lTDjrUdwzkI8agABJfLV3DaUTz6rvOO3v/cD8aXnxOZvtBLNnmROEwqjC4+NHbgGSvO&#10;/Lddlu1Ramvsjya2FKuvDpQf78htffWVWH8Hp+gSs9lYWmI3ip1UFcRK46009oojsPgtF7ZHPDF8&#10;IcZrVNMMGWgkglmFQm97MlaqeCmIacJ2V0aKlee2pR/vGnq8Y+C5bUOrtg+t6x3uTmc6B0cykEgM&#10;UapqT748UCyPQBdh+mYvXag2xmOQpAxiiioYgVV/UQOHaSYu0eI9uDdAObEEIAHrD/hEb/tSAEFL&#10;L94BTy1uXpn++iGFGz4diSS9lukwjxVaBcm9C4mGVw/5wsBIbsqkKSGrEIaPkWMrKKMfIR8RRQNR&#10;UA1skAoK/poBxrdTqdw30gDRWoWcV4QNImmKXqVICd2LkNXcO2fx8L/tPrzr9EJjpBgt5quj6TKs&#10;PFgtHzZj+JtH7fjGMX3x4VihI17Ykih0JErbYr97YQqiMmzoiTnoMLIytV6AkX/qMwTI77clasYW&#10;6IJKIdL3bDqXzsOEx1oM64W+5z7/8qf/MvDdnpl/3Tbtxt9t/vZF/7j4wPj/tCd1KVpcdpDQq0IC&#10;Uurf/HBqJAvxcMCl9tHWp6hlDr2KOYgSh2Pidp6Cl81BznxKhCYf8prkvz0KpMqXvf/eEHl4sAkm&#10;vd60yXs63QwLANy1JbIy25Irehcev+wTp+IUwo+fcMBnz1kB85fff/Tel515DESecY1o3NQv51ko&#10;OeSZ0ItmyS/F3YJBSWKgo0hCPdF9QaZBvsnl8hCCFQyGUitj1+k170ZqKAMRXcOjhf4hoIDIHcAq&#10;MJFw+qRGeOxrb/Wzqkpnivc91YHDvXqIUl3+qRN2BPyAGmMqdJ7aQRTHtuOkQo5QARWTy+ZBkVAw&#10;kg1JArROAKxZe44h4KkFuyUWLK1sWFP+8w+8337LW7sG5kV6+x3nLX+Xd/EPEcCavau5HeYPZkYh&#10;+AtdRAjCwjgs3jTcQSdg02LtchRrLkYOtY7FgzE49pud4ADHpxMhkhgDpYphIR7yyE2FOer02oAn&#10;vqF5pZYUq1lmFB1HxNFleAJHIgJCJHzMtsQ0SQLNFCUxcAkZcT6FKJYhLWHLQIGyITbTtEdGaW6J&#10;gE9OD4nlwV2tw6TfnvFJoNE3OE6yBc8lm/LliAywTupGSb5GCAqNuJQHh1FU5jXZMQM2NZoWMjXg&#10;AyESzItITLlRLCipN5Ga+0pPiB1sGyiWmb0D7/ErQ+M6+vAR+UF/JCZQU2ZpigINyCFMS0Zzvl4d&#10;EsGCFAcR1rAwFnELb0IrIrDMs6NlM0XP+UAnrhv3CrUYdoW+hiOItXkysBanEZmW21lwqJeM8WFR&#10;G8etCsBXzA/EAYLcSNARq09602PUEM9iZEUjcTrOWamgYF88w05CgoTdeAAxcJL0CONJshYnZ6Di&#10;DKHMQsrvQl3xjpQBDdWtdcx+JD9J+dPBHIQNGIwWGIv6kYtkkvKIZOKvaAohayMiE0sDFx5gQWqf&#10;FUctVQvXm239Zc+x7hUNCynZXKyPlqoIhGb4Qaouc/KpA323CnNyDkH4wBCHCzjSyj/OqON0veoM&#10;NrlVM3EkntIgWGH720qH02HcS1aJ+RvHCsav2AJXcCdId4TcXe/QGIUqIyi3OT2p4wH/hTGXs/5I&#10;K0iK6SfXe8yK2z4XTpW7dqIN//uXmt5j9eR8nB++i/7ZOk2QaBN+DOspcznLinzUcBujsBr5q7lW&#10;hivRUsIgyuE8EuhAq2JCdeJIJWIUh8fHYXZujShf3scSRBSDfRTeLiKBjw7ya7y21vgZXHd6qoyN&#10;bDjxAMi1QZVpJlm4bk9YaRPu1ZoLx+xKf2OF4kL61pZ2dwuvgau6aq7g2+Ew7rTSTquzY07RTp2P&#10;1SAwabEWw4K7rrzyay+9tBKQLLcEyy0y1pmTOvwJf6G2et/7zvuv//rO1KkzYULiJZd8AsApvhpA&#10;qNNPP+1nP/35+99//je/+e1Jk2ZABT71qYvhguuu+8WDDz48adK0a6756b//+9fgSn4i33LNNT/7&#10;wAfe941v/Fdr65TvfOfqyy67ZPfdl1xzzfdhul5Ly6QHHnjwN7/55dSpk1955aWzzz5jZGSEGJVy&#10;c2AJU0488XjKN23qzKIiAssyw9IaQIJQzcqMFtsxySQ6X3UjsODc1q1b94h0R1KtAEZAiS0tjSOV&#10;aDLXG+nvrPRvLfV1FrdtGt34Zve2HR0j5XQpf+rCTdXSW9HyW5HSxkiho5rpLw/BmvOV8ghEabW/&#10;mpkRS+L8QXwny7gpFNvQuk9yAFIXu/3AkqBepcknJWIoA2eI7AVGD/w5qS3jFbx8JvLcMwN9Lz7V&#10;vX7bwHCpb7g0lCllC+gtxxqTZ37w+LM/9/Fdz72k5aRLkidcMvPUTxz24Ys/fuVFS45aVmhMDWUq&#10;A+liT19pa2+278UXi12vxIa70eTlCQtsuLCRLBluKTk95zPGIxR7Jadk/iDfIqkF0G5CgwJtCAz8&#10;oJxA2Hpc07Bc2PJaR9+G7cPr+kY70vkt6ULHUHZ1T/rlrcMvdQ2/0DH47JbBZ7YMPLZhx8sdA09t&#10;2P7shm2rN/aU0sPtXnlSPJKMeAnw5AB7RJWCEViAxwTNGp+EGbOkvuiNdca5HaaixZMbBgqv/NsP&#10;OqbuWe3vGfrEjMw3VnjbN3uTdvWijR6G48TKuVGvnFtz7g3P9ZR2mTMXHNyxi7eaVxigrg4WOYl4&#10;gGHTS0mc0QboFfwRA4hVoH/bUoy9WE0UgTfy0ULWK+RhgTbCsHCDGKHqiTPSV+ze9dk9u0+bN7Bi&#10;7uj5i4euOmTrdw7petfC9My2Yr6jWuyKA3RV6o/c+0bbXg3ZZzNJDblgE1ndaGt22iPM+c63Swx/&#10;S8WqliGDQlui3fcN5/tLecA4QUtAbWvyYW0e3fT68GtrBl7blN60X8PgkdMH6QE4bRBWFq0U44Be&#10;ZUeivf3J792UZJd0Jz+sfSBAk2mOSFAOEEPIruS6X0J0B0siKAY4oliufP6wyRfv2wgxkpctn/KR&#10;vRoAwPr4QZPfuzQF1bl39aabX3izNRW7Z/XmPz29vi0VW7b+smWvX9CciMG6oqI1TJZd1yaXgAHx&#10;zxQ9Q7Od7hL7HOSSJpxibA/wSR5m+sGUXsdBEC+HHTlQyi0y3RVuAHwKsKoAOwIpEgnUFPlCqbN7&#10;ZM2G/vWbB0ezmKGwqTF+0N4zPnzaHo0NOMX9oee2FQsZ9P2wcE19IxqexEoOGheXtSSnYkGaM6TF&#10;/ZXJZqEV5LUJfISxJ7TxFMLorD3q9Wyxp7Ow5kWY6x3d55DYez/j7XWId9+N3sXHele+19vwGmo2&#10;/wfmD6bTZcZ6wj4c+6Aba0uZI6mLYymYJWaWzz8hEjgusXqbIk3YO+JyE0Ek/o41MkJqBJCQoqZS&#10;nEATAyqwEHAdKU2hNIYPSMiGBG2I3y0an1ojjrC6NTI9ymJbbD6K4BvUTlSBHcG5oXqlCjbWjKun&#10;j/E5f86YZ3cZnOCi1PGUku1vy9VyHR1wkQujGwXpEGuDNE+oaSvc51jpVHMfuzgcQgALGQKaRavW&#10;ra1RerYwFl372/EiJWbOhNsQ5zNeBfnRDLzKcCoJSTA8h7km8JGYHfeoglnYTktixldNRJPk+ENk&#10;x0FMjOdDro10PWMkhlsYi9CMgc5MT9chcVwJ5XrlWmOfuH0gjMZcycrPfBzfw39CxU59J7nVhdup&#10;2txwKpUsN2NnCzktmKg4IjCAIEqKWzlsYPvXuo0ufKUsUIMcsCpEGjuqR+VabDay31TF8msPNpN4&#10;4VQ8Qk0QW1Sf5dTJ8IgVTrGwtbq1EiBdoVLN6jBEGdNjwk4411pG4fGVeU4Vokg/qxJHJVC4v/vG&#10;lHgMrU4deKgrzeQNjV9lBSXKJcBRvp9j2Wa1PRVoO1HOjGSBk+rh+A/XNQLNZfxU6/3YXT7OZ/SD&#10;9GLjXuwZFnk6QGYGQxBSU6rvuF0V0sNap3qn6h+XEXLnb6xzhxKQVRirVduJcoDu1X33WG2htR3i&#10;G9ODN/yrMSyqaE0dwsasf4KCAsmL/DIvWCbixR5Uu4quNTw4jliLscCV42qbgVv3VRadUzKIuG0K&#10;dtNYkhIcUGt6yR7gDtPXCmoEMX+Q1mGTjRRoWFdow7h644vvP9FNVE/4QEopgJkg5zpPADTb739/&#10;w1133f33v98TM+v9BXrH/xPCpnRrb25ub26izew0mbOyE6h6bc+TjyAYlpNCPvLWW5tSqTGnNI6l&#10;dPA51177i9tuuwNU1q233J7P5ffZR3KGrFhxdH9//6233gEY1q233g5X3nLL7fCq/ogjDmtoaLjz&#10;zrvgyNq168BxM1rt2GOPgVXjb731tp/85NpbbrkVLrj55lvhgiOOOHz//fe/99774Mrbb79r/vx5&#10;06ZN22+/Zeef/0HuY9PBl1xyEaQ/1uzswtjG/TLmhbE6hEWE+bmpUhpP3ovDZL6xAawtWzqmVIam&#10;F3q9KfNg/mC+EuvZsj7ulVLtk5Mz50XnLozN3TU5fWq8MFzatj7VUD121pbq8LZquq86PFQezJX6&#10;y8VByDZUgkUKX8ntuqPSBml+NWwJpmWVoNipxf4Z0Uzn1s4QDmWLX+VThDmc2ev1JEQEoBu/dlM8&#10;m68WV93f/eD9nZt3AIDVO1rsGy0N5ysjZS8bjy0+eMn5l575qf/z8U9/+5L3XXb+gScfWZ05NZdM&#10;Dhaqg5ni9mEAsPKdq96Mrns20fUKFEpLXIHYyvo19PKQF1Wk9F60wCKunM1rKdIUQtpkUj2PpNw0&#10;tXJ53hLOIiQwC87IwoId/SP9ucKaHSNbh/N3ruvNlCpLp6RmNnu7TYotnhxbMjm2GHfiu7XHYFvU&#10;FpvTXM1lMi++2fXcum29/SOwUBnmVUJ9Sq+DMT5nPHXAmWZ35hM0wfhu6Ox44uVeb8s7v79+xv7V&#10;VFM03lSNN2M7IXwpm04MdQ42Tl/5/r8+0FmdPXVSqgFWDWDzXVThWKrNVrBee8j4AEykBLgCWnUY&#10;eKV5cMdo3F8yzcPFCgRhIYYF3wWEsWBxSISxCrBVG6reSTPSX95z+1UHbv/Mnn1HzUi3pMrJVKUw&#10;GB3ZCtnSvfKIVxmtHpgYgWmIz4/yFEKRPvN6OLQCvLCCfqT+fsPKvc9oBzG4qoVIx219BQi9y8Gi&#10;clUKxWJExEdIYIaUV754/qYkZn+CbEQSeFXIJwuZ1Gg6/rXrE6M5Dr8yVa+tL9lwwcNyBCbiMWAF&#10;NMeZJ7aLVKp9zeQhD3LrIezGUwghDXpgh1chhCmEUBivQpiCGZfl/ED/9oaExdrE9mI7zPXzwg0z&#10;TJtkbAEwTHnyI4LJUHMdf51BlnbJ03ebzrEmcOtwurBjINs/BOm85AI41dKUmD29ec6M5lQi1j+c&#10;f+7Vnr8/sfm5V3oKRRsLeeejm6EphuCs+6yompWGpSr4B4KdtLH4F+kMvmAsCjRH4aNgKDf8imOi&#10;GMCqDG1DaDbsE580LT5nl/KmNyo3/rT6tz/iurFX/sr77i3ejPlezZIrMH+wkh4uFDAXPpevH14T&#10;kJYElGAsDogiSImSuGM1GLMR5ET9LzR+8ATHEMjGEuT624os6mWiOYho8laBdghRMsl5BEGyMQTs&#10;i8iUMhOV44bkMHZlcTi5XKM5SFvyTDkZEwy8pViHSL+FC0gl00cgCwsXOA1WrcEDhnrLDKwYgCxE&#10;VQtbiPAKUKHDv0igpazWw/ylCVOiiZkJxW805YqCZkKbj/h4+DswInN9ySmksyF1FuvfnmIbmQ4b&#10;WZMk+2LzSs2kv63zwJgYf3jWIHEgsyMyJEUK0iH5z0CvvIUydyqdeawXsEspL+iY7QhqmYGEZFyn&#10;WdQQ+IwjO3e4UMtxdjS4TZlBmNxlde4ajhCSj8wFNgRlnmOkzuBXaJkwrO10iAwb3JlBNnAhEfso&#10;UUXqhZraMBMrd8u+8JEO5cbZqUUEmYbMDiQ/fn2kjCttFG5TmTJ/Ke+AMJ0DEDIMYqXGotJ01D5M&#10;mqlBaIRh0asNEU+rcpXv+GHyj4TfoGSKelq/lp5ln8dtxG+X1bXtvlHF8L3pPz+BWAr1mznEhsJR&#10;HJ3VMQaUoOsYsaJ1MOiNKaR3rJYFqdPRjhAshz9U/xpGd3vLGSKlVuyc+Hu09pfbonpm/HhlqEgJ&#10;YWuNkrAClKZG7/hao2Ge2EeStlpusFysATXcl0YQJ1hb97KaGr+NMv7ZW1SKudOk3+p137jdWtvx&#10;AQb5Z6urGi2UZ7T2rMyUiR13euzKjNs6GY3dNxwugEmK3OgPcWON/O1My01DSJacTuGBxIwm49SY&#10;mmvEeowK1MqsNUGFwQ24TPGIDNqZTuAH8VCldOd3rLbuPrXgq/hEWGRnRYVrAZ9UqoExLNycIKyP&#10;fvRjjz7y2GOPPs650t/mZ1yWccqtNX5AywCGBXFS/hTyrmJBHaPDhq+OIaaUnsdTVDGArnr7+qCZ&#10;fOa00979xONPqsKSCyDr1l13/e2OO+665pofnnDCCT/5yQ9hH3AuVm6nnXbq448/7jL5vvvuA2mm&#10;Xnvt9dbWFkC74LJXXnkVvuF4LQ0h/OqUU9517bU/r09eR//o0EihWz7t6ko9pQYbM+AF5v5s2LBh&#10;r+qWaDQRaW6rwNvL5snRtqmRpvZqY3O1sSXW0h6fMjs2d1Fm9pxcc/utL87J9parA8VKH65QWAb4&#10;B2avQaxTKfJkfr9KYwsN2bz4bSXS1ArFHpjYvmHjJvK4pAHGdJamukxtuGR8dpHb+nfEoODtgxCg&#10;Ea1mhnLP/LXrnge3bNneM1jaPlTsyZT6MuXhfHWkEhmNJrNNDYXmpgxsDYnhamRHptw7VOjpL2zr&#10;y2xatSb10v3JrS9Dom5ZoN2kYxf0ioAqhq7QjFS4iuKwMBSLjGDxOszCxmJ0mOxXZESJ9VSCGX9g&#10;W+RLpUy+1DGY78sWtwzmnu3sb417nf2Zf7zRc8/rPX9f033Xmq47VnfesnrLTS9vufGlTbBt2dE/&#10;rzVRyBc6uvtfWb9tZBTCWVCpSGL4oE4KMBURl1+djk9n20tsLPK9KVi8EuwhDAlBj+H1gcobx3z7&#10;6VN/vW7mgSOJhlR+qBBJdkzdZ81H/vrE6b99vjc2a+rkRGMzhO1IKgdkAowo4dITiRhviDWEf8Ir&#10;SmozQlPAYN1JjJrX68ZSlcPV2B8rLblsKZ+t5rLRPKbEQgyrqKFYGMQG6xICPAQbhWVV4IKh6EhX&#10;tJzxqllIXFYpDFc39Fd/2NMWrK9PfQdPkrMmdSTZra3nGDUHvotl3iz2PD482p8rZ6qVHFRMYCyM&#10;xqK5QZiru+Kd1Nq9WxOgXBR1lU8UcqlCNpkfTQ31R274e/KxVxPIwD5/wlLYb02HGhARCFyCdtBK&#10;cUhzabStu3o9lgB4BKxouO0na6o3bWsslqvXvVG9e3tTvuL9fl31wYEWgJvPX7Hsw+96R2+mfMHx&#10;yz599rGw6GIlP1gd7XboaAYsPcZjqvMg5mtzBLhW7Rwciin8CpMIQj58t3YCptsbfSwHnA8LDkJQ&#10;VSoFiLGXHi2u2zS4el3vW1uHTSGpZGzxLu2H7jtzn8VTk/Hohs6hP9z1Op/t3J7Z0VcLJ1FbsHKG&#10;7VXL01+SUPEpUacCGAmqBo9UaCoff+LRWJxn9vHGUwhLq+7M3/3t4vM3VbZKHUw9I6mG2KxdYkv2&#10;i537yci0md7ffu9deJj3u//ylh3tHX1qgGVh/mDTcXiQ8IE4Pko2eKwEu5hHI6ZGZxHM4GAN+oOb&#10;g5FQCAfFEVDglXWPjUtvRwt10djXFHeNO4msTE5kJUYXkVEvMxxADj45/jIB0rij6pXKq1XrOVsw&#10;CZ/A6/Oyk8ofzhxvV7lTV9o6OiQAZh17NbPxr/E67fIrpFfFaKaSjW/OvWG8J5FYo4f9nUWGpuof&#10;5SQSDjooel89VrV4ma7O6qhEar1JHm+sKJ0OKE9mC5dqb911qbPjEOpJkUu6xa/S+ZF8UDSko0md&#10;HmZRcfoCe8NIAy6UCW9a4YsZEZetZJxX5hc6qIgDfuhR7lIfLsJApxiX6vGb2CsKdUEonBZeBbXC&#10;PCoWPYF68pvZHcVBgROGUIhfmdx0UlwjSyAhMXGdYMiMGVMCOJqWB92nncCMpIQ0ciQ4hYohK9Ha&#10;TSQsoAO4FIeHtbbsDtkoLHZ2mBWYZswaMv/E9rjeyEdEmFmIrRBqw51yfGxDDOxeLs82HMnPZYrK&#10;zF6Om5M4RFKULB4EnGr9HIamUHwDbQsIrvyhUs/cYZtsvT7RSyIgprEOg+tDtdMkwbq/BwyXsO4w&#10;SJy0ht1Jrb0oSQr0ZSBLI+bwjHqlHGhkGJDLNazLomfL1JoLD5jacT86suzu13BR4MAYnlnwVmOE&#10;1LMPx3uWURpyIRUoycAIwcJ2GElTaUdEnpUxfSk/82gQ+khH606oSv83LppgHf36ubaiPqNr/Hb8&#10;Uz1nERTLen5LLZTxag8GVFBotWUwZs1FossDvwiBqHfR1qLejVXvinY4URxCiLIXHSB104NG/GTc&#10;Hp/Eb/cKozocplaTitErPcER9XbYYn0QHLXH45ydqSerqDqfYP8ChuXET0mEVFvr5D/96S833PBH&#10;yKq+M0/Wdvnu2dmmWUUBDAToVcBIUiO2Rt/5pcXRlK7mEdU0ecqU5ncV5wAAN+ZJREFUK7/2FYir&#10;6h9ANGrJ0iXLDzn4lltvY96F/zDp7+tf/+odd9wJcNV11/0GYKmbb/4fOM6RVvBZunTJoYcuv/lm&#10;c0sEAKn/+I+v3X77nTB5EGY4vfoqQldjfGACI9hBmzdv5mvcXpOxnrlYexMsGadbeRJiYIoHwAIU&#10;gSUDKxuaNVpk48ZN8cyOxcNveNMWQPoqajH+wxkjZC958VipqanSPnnbjP0/VP3aWa995KfrD3i+&#10;Z8qGoaZ1w22PD869ZvthH+78yE25wwnAEqcL3eNpu+6efSuRG9y8eQsZPxx2rkQIj1Spxx91j7/2&#10;OjaypZVGZoj66uvIPXFD1223bln9JgBY2waKO4ZK20bL3SOV7TnYql2Zane20pUub+svdvcXunpz&#10;W7aNdj/+YsML96e6no9lBwjy45mAYsfwbGCzvCB4cgpXqcFkhZxILDapGk5sRNBGSdYxezt5drBQ&#10;Im4QVgEIDOTtgsTPI7lSY8y77vktX9hz5fUH3/Lbg26+YflNf1z+1z8dcuP/HPKXGw/9802H/ffN&#10;h/7xtZ7haQ0xBO0qkIm8tHnr4IZtPTQHKVTqxmS9iZkcrtaF4rZufLN13pKmmbskUg1NDU2phoaB&#10;TKmjNOn1k374xIfuv/czrz1+0WMvnf7z1fFF6YLXNmVytKEZEgRVYwkvFq9gUm2x14v5cgXighIY&#10;DRTHBOf6nAkPd1AQLoKHLxolD7fDK3Xb9ko1ebPXlB0t5zNVmOMIMFaOphPmITEWRGMBkoWhWPgN&#10;0FU5GykOR/L9XikDsyGr+WEvPVi9vSP5je2T86FTdI1OryG8NYLGUYvhDI9OTCze90i65/HBdF82&#10;O1goZyoVANRyFUaykKHy1UmVwnnt3SWIt8ol8whdNRRGU+nB+GBv5IZ7Yz+5G2GGGk1qOYf1hK8H&#10;5LdVpBx4BQk2TEWNWaQmuRmIpanA8bCCIrDBt1dM/dohTYWK9+9HTf38QY0QPvfld0z95H4pYIDH&#10;1my6e+WG1lT0/lc2/eWZdVDLymh3JbO9RnPV0MdnTsFZnCvB2hJbqvwGRyB3F6gixN3EQnf5RZw6&#10;UlfhieQakrEZUxoXzGmd1JaCeFMIxXrq5W07+rNuf06f3HjCYfPPP3npiuXz+Ph9T2896R1zWYWT&#10;FgwMyuJ0BFjX1NzAEuCKwziBDrvmoJIIE5k2hcelTxBt98pbVhYf+13uL1cUn7ml0lcTBts62Tvh&#10;PO/ff+d9+6/e9HneNhl+3LbA/MHm0zBaGEO9IORUpyyaRFgmAMsXnkWOu2BJVHvX5cdT7MbrSoVM&#10;EZneJs4yXeB8uBN5U/KRZWncDcO2eI2BODj0BgYzChljQmFLZEKhcbYNw+uIyTacjfRxsA8eIjis&#10;R8K36Gp3DKaxlMc8MUGZ4+SjrMDtQZKLoSjWsjpN6kLJaCTXUReNpSQduSR1hBTTuggJjZqSC4Qx&#10;jYGuVPZ7KgLomXGcu8BVA1Q1A2UwtoXEqbJ+56n1NviD0REmAteERzEDgFh2JDXkADrStRJ8BbhV&#10;Av7HE0l4GcJIFoaEQ58T7kNdrmiUqj/pfa2v4icy5U0zZ0nOLENwpiVPpuPZWgLVMgJlPtjf1Els&#10;+AhCwMyubMEcjeeDCocZQdpMzIeNkBR00iaOGsMXP3ql4Qu2uXzwAut4YgVXxp0KE9dR1Sy/WU4T&#10;A04k2+fTmwhZHir0EcKiymrcydrD8lzD4SQAjpSxCAun47OdqFgu2BESg33JCZEm5S6B0Rm6UgwZ&#10;W8qVVaSJni5Mxr3vBpzyPFUJf3N5iW9yQSxxTWzJDsGF4cVOFGJRIjofq/u7SHSHZIFkDEuhLBOi&#10;qh2rIiW/Gbdiwqj82F5V0TPqifU2Pz7ILCKmDveaMZMVhwqwdJvtJl9zmEuQdcMZMfSoWCE7cUcd&#10;LnfaxUMFc4A02Xak8qIVRGmVqo1gF4U9L1zUfKqsXotqDYV/uu3/0gKMzral1lEsb++xwQ6vHfCE&#10;48Ys3lwTrNtYdRUUnvWCaCjzFP84brSpLQ9l2b8s+7gEEKWo8qYCKCMHcazoTpWzMYocq2U61gZu&#10;Dw631hrhqcZsBagCDw5hAZU+bmuDw1JQOQQKGGPIGv9R/9QVLvNMjLd5wBrLNvunKuS7mXjs5pv/&#10;MjQ4dPVV32fFdfZZZzz/3Avr172pV0ZuvvlGwKG+853vASz14IP/+Otfb5o0afq11/7yoYfuA+gK&#10;LoNc7M899/y6detN4bfffhMsu/ftb+MKYJCLyh91FWwbFHvmmadDUq2QXqNDbP0YGxR+mqlIMr47&#10;757EkME5oZTE3VoEbF9rOgIeqqHcl156aanXNWPbK5G5iySPCLzTY8gmGi3DK30IJ2hOxaZN8RYt&#10;eXKP874+62unJH5wQvHqdxa+fU71W99t/NQzM04ptM+txhMQIQBGE8ru3EUzetbsGetduXKVZCo1&#10;JqoZG9nfcJWU6XZr9xhjK9zqeuBpmAIW2W+vQluTKIxyb0f+kd/13v6XzXff37F2W+dQoQuAqsHi&#10;1v487HQPFbbBzo58x/bMpq6RTa9szD1wb/zVfyQ2PhEZHTChECwwRHeiEZjcPvzPpHTVgdzRXaxm&#10;HAMXQ7hp49ArsnXxL4ANENsD30CxCqSyypfKCa+ajEYwt3T6NT3LsARfTBvOQizjXE0CsKI0HaSz&#10;b7DGVh1bwYnVJhdNZCAgwWSG7F/99D2333zfE089veq1F15f98bmrt6RPEzG3NY/0LWta2tnZ3d3&#10;10Bf30DvjtGR0XIuU8yky3nITlWAZEmQuB4a/9aGN4H/Hn3upf43XwMwpFCA9FUYn/U2hBuns+mq&#10;nHy7n2mMw2D8X7zm8UjDn0oN6ZFSLlvNZysQh0XRWABmIYwF6bEQycp5JdgyVdzg4Ig3vKPa0RH9&#10;wVuNvx1pLiFLhLOl1iLYGnb1wpRbrXI01qCYMXwFWdTx/sdGt/x1e7onn+7NFtOV0ki1NFrBmKws&#10;VvUjDV2JYiKfaciPNuTSDZnhhv4d0W1b45/7VeSnf4OwGVxmwVczh3uDRrTfhjAXYhL3OmsFEP+b&#10;4u1oi4Fh4KXpzEEAs3gKYbES4R04snXHIEwhhB2eQjhSqoz2bR5JD47iXDyqmjGsHWjA8nAI9yC9&#10;XeLiKoSQKk47ga12t8bcdxBdODYrzpratNeiKQfvNeOIA2ZPn9IYevHi+e18/KOnL/nUeYGs6saJ&#10;dR9kDnJfsxJSBIRoSVFO6JiDfueNp03hRsFY3C2pk69MnfaNhrO/nTr/uw3nX5U47OzoVEHTQqq6&#10;657eZVd7511ae2r2X59N7r4vHMfnQvG+h2oQmPOXwQTqKJ3hQjqPBcXAN7wwNB+T2BTpULrY9TBV&#10;fM29TBNBCoR4dhwUN5L8fet+Es5n0Cty+/GfQCuCEjjwuTtqyr47cJJJy6JBPi47umLs2qlMSk7L&#10;Y7bTbXMc8AY7XcAU9eXpAFmT/C2VlIdzFcxZ2AewxTemEjebL/4hROMukPEKxYR+yiKZIhXwh5/g&#10;cilWxagQR2NwFQVWUEzA8BTVy/SXDqH0fAYNzCPgOlJQ3FixCsSiluLYdqCPYDnCmQhhAYjFGBYc&#10;I6lAlFVxB+k6dUqlDxU5wQsdFMW3z9YUV0C6TxiVX0kZuAhpx6persUbiGFh4wudM24D+Xp5Bv8x&#10;yAzOjGQ+ZhCWZxMyFMuMaLjBjjE6eKjHYfteUTTji6gedIxvM4dEmUyoJSJB1bMJ/LnyllXswCWS&#10;T1O2mSp+hMwvbtJk2/VCLMs9dAo+UhiRiHlFTmhVuKckN54T/MhtFfbXGYrUHCE4pZ1nPWFoLh2g&#10;AZyCdDHLG8HUruWyRJgN29izKpMqi3zG34V+luc2KeMRdIq5TymBGkeV2VbJ0+0fYipC3blKdtFN&#10;fCgPgHK/YRHpTWcwd3qYuzQwcLqdb5vq2hTSSPekDbsfY8i1ZTivObWUcYZqt0vYGacvh7+shnWk&#10;SGTKAhiqibWnnHL9+lFOOJrWzxWGZZRnQ01CX/H/V35MgK4yrDvKxDdS/HPVnsDz3+4DRPyMb6CO&#10;nK9vWS2Rfrb85wzcatCwYFq+kl3reIxfS2ZLw5x8Ax+wMjYOPbgvAsN96KOV/81Jx2K3WIK03UJb&#10;rDA5rJ6kX9V9iAVdv8l+JRHSprfR7TtVgfF7419xhTOMjl+cc7Ex6Hx31Svt+t/+Gq47/viTmHEh&#10;Guu000+9866/sXKD7Xe/wwuOO+6d8A3pq1Kp5C233Ab7EIrV2bkVkKmpU6ecfvqpd9xxt3nEH/7w&#10;W7jgmGOOh28I14KNS9tvP5w8SBMJfSp9+vRpc+fO/f3vf/vSS89Pnz79V7+69pxzcHVCl3W1Mdz5&#10;sMokBUuJucilsUI2pgU4OAm0o1papprTfkJaPpk8efKBhxzyRHVpcf/DoqOZcrLZa2+PNjRGUqlS&#10;Q7Lakoo0Jb2GRBUy0fAzIX8wrFqVK1Zh9uBoIZ7DnNgVcP2HhmKF0UpLc3LVs8ckNr384kuDg0Mi&#10;/zxMqd3A00swbZO4OdayEanFYdW+lFKCuYST4f3cY0rf+Gj61dcT37+laVNvbMHs6pR2SKYTWZ/f&#10;I7b0qOSsXVsWLkrssgtE+MQnT4GZT5ntg5AEvbJlY6m7q9C7wet5MzrQwZNhKAM9zhC0BomoMJwU&#10;Q0aKqjO1qo2FLWfRcRP5pqzihUq5gAmhykWK5YaYFcxadNOP333IiWemkpHRUuWzT849el7Lmp78&#10;wskNa3pGl89r/Pv67T8/9LnGWBbuoslsMNmQYCxMm4W5mv7t0bMuPXT3ZzaOwNOBSAcvaPrNC2v/&#10;++DfN8cBG4rc82j88999fnyhkSvYRfF/xjsArANmXLwBplQ1JhoaG5pbkpOmNDS3Q7BVQ2tbY1Nz&#10;Y0trc0tra2sbgJ9gbzfEYfVH8jW8avO0mfe81rGwNfbUi6ve/NM12t3j1remTnRHPjd8ycWX3HX3&#10;vVJOrc1n2FwKkD/YGcXi7ELmg9HSwlQskYomUoDBRiEjEEaJQa4z6mr004gTIWfTs/0tMO10JDd6&#10;c6Q5kYSk44F01/5n++vLtfjcpy/+zGcub2mfVb+1eNv4GhzEBhgpUZ18VGv7vi3xRCSRioHXBs7a&#10;PvHsF6d2Qa1LsMZioYpZ6ouRvz9X/dm9XqaA7pxvWrEzmLBSsqMV/fDXBH7hRbnRgYsvufjuv98v&#10;IITbGKfVfqXs7f3J75z1jn02DxXe6i/Q0nEU64hLEOAkGJh21pKKz2hB1L1QrjRjZnRY4LHSDqzj&#10;VQfzZVhK8Pd/vLP/sT9TsSihVEH7n2vh72T89amLP3L5Zy6fNgPQeW94qOeSiy++9/5HiFtwvSFS&#10;StIAq2Qi3vbZZ2CvS8Q02RKcXk1XDRZVxraKekPjdt3kwdsbGlsolWOQn2v5+xMXffAzl18+a84S&#10;eMjgQNcTj99/111A8wDI696HLTnpr5cjJsTJ0Qg5B7wOj8C32YEKY8Y8WW5KMhq7zFDDoLdd+OUZ&#10;M2Y1NTWPIahGAN53/pl77nXAnLm7+7AXtQcZeuBXKxZHEBdU+6LOiB2gEipAvFK6UKA+5mOOm8Fx&#10;BztP/TN+hWCCvdhIpCLYHlO0EH+o/ejaleKLavV88mK8SxvoIW6lyxiOmgg0srYKpjrinQqn2coZ&#10;NtLxhyXY51mKnW07zhJRq881pwlsytiSLV9NW5Z9HiyU2oTJUBuYQuLG02l9htXvdNjavfJLa0Vw&#10;BJfguozMKW7gFK8Sxl1L8eU0mZYmDaLyAKUifjy0hxeaoD+wvIn4+mJ9C0VN30r1mAnQ9HDNKxn9&#10;xS5gI0CrIX9RK7F5wMqFvhRmpQIRtTH2mbEysCgiPJGGvzkPA4bbUrMkmkyaCaXQ6nIYBQvTF2EH&#10;LQ3KsWnabtiZyGtyk6m2s50Y1B7cc9pppvOMXHCvmXKEFaQ7xMMXOZf2C2PxzDfUXdxA7neHjEZV&#10;YNNVFEWimCzIH3oVk18BJgqwU64w3Cer6CjEQygPwz34NlGZlitirQTSTEh8RrkxcpPj8bkG/Mem&#10;nzLaX+lixUyLlfFBWJ90E4O12AL+adWIq8xstYROoi21egJlClJvNKquC6UDOGcq4BayikFTlKoj&#10;sVvEb0b4mEupd7he/Mv0uq+F9oewEv9RejqKmTVIzUcEUC80HeFcSLeZe6kJ47/prPss5i3VaySk&#10;wgNGbg2/SZ9blaKSzbQMtDLASj6+4nOO5vXXz1GzQQrVGQnr9MK//nAYIcd5iuhO9yoZ23auerWP&#10;DmOPnSvTvTpYvuV6jHaleeec45PjPmjuCA8jvGwUByVQLKSpmFtDK8y+OobyuBU0kT5kFzvOCPM4&#10;+s/HTrZ8KyxjdZy01NwmD0IZxUdIgD+OrqQJweCGiUcwhFICWVoOQtSgedcozE3iXKMrjBpQCXD0&#10;f5hWCFDIp1rCu1sv8aufMa91Tv4L2cqhutUxIaqgtmqOTnKudwsJFPilL33hPeeefeKJ7xoY6Ge6&#10;QyTURy/8yLtPOYNLv+KKL577nnNOPPHfIJgETsMqhA8+eO/Pf/7L73znu2eddcbVV3/nXe86bd99&#10;9/7Yxz76rnedyoV/5StfOu+8c1esOBFyurMa/8MffrdgwS6AZwGwtWDBgqOPPg4OLl269B//uPsL&#10;X/gyzEM0tdp9dzj4NzgICeDNQaO+DC8DA+2//wFvvPEGJiaR6HYJtGLbla9817tOvu222yPt7TOo&#10;Lc5Ior9cq2T27Fl77LPfSm/X4QOPrLa2V/PRWFOT19RQam7wWhu8ZgCw4gBgYYwVlA3JjyAmIlfy&#10;RgteOhcfzXkZSMqTiaQqkfRQ+8qnDop1vrHm1e5umNfGJqm8upRBlPxAMto4nbkssk6jK23WEXEZ&#10;PVRiIXe6t9+CysdPzs+fXRopRrf2xV5YE3vs5URPGkKUItH2mfGZi2LTFiTap5a8OCqgkX6vMFod&#10;6q4O9URG+ijfK8SkQGQKqiu2hHQIJ2EmW5l8ZjU1eHAnBUO0FcNNDC95F0ZTCwTAAhgL011h/BSt&#10;vH3pB/Y/9rBdwDLKVRK/qZz/zkVTV27NzW1LbR7ILp/beMsbXR+t/DlZzdObNY15d2yOq/Lv/9yR&#10;ezyzcZRNquW7Nv/iubUXlf+cghUZPa+nL/uDG8aZs+rKbgiAVUPpkJGEOVS5EhpNr4LhSCwGcwKT&#10;ycbWSZFkKtXckmppmzxrXmNre1MLuu65fH7zYHrD//yiVoLHPBKujgHAuuiii/72N1glwf3U0d2O&#10;/QBX0xp6RUiFdVgpd1IyNhfmhCVhwPIAyaL8PiBeEBwnpl8+X1qX8+5Ix18FOC6eBLgoFILwP8FW&#10;ifkYACwAU1rrA1iOIh3PbkDGwEE0kqg07d7UOC/VuEtDtCH6rSk7doljgqp0xlv5VmXlxsh9q6qj&#10;BeRyXHbAsYZY5TmmO7Oy0/f0w6mS7AKAhTS/90H3nG2qU3EjKHB26YevPPDgg1KJSJFyT+EoyZMI&#10;cHREJAt2yFdgVAsvIJwLz4KyGc3kb/nzLUPP3uEMvdQaP8VrqfapSy64/PLLp81cCA9ND22Hmt93&#10;/6PaSmwRTyAw9ec98AwLEDMIOFD4x/8ctfR9LBjWgZAWMNXQCD5p8H6501QFzwOAdfnln541ewn8&#10;GBjofuKJ+/72d6C5f7A1BalTCkuHDA70Z+F1gn5oUBinGaEXuJVsaGycNGlKYyMkvxOSOcUHCz/v&#10;Pafvued+AGBRR2OMBilRYgf/h+8Ul9cpMcQEll7yUY5LdNvHFFS1LSMP6lBKKE/KlAEsXgqWhIC+&#10;IcjWB19hZYgqfFrUnTyP/Tr9b+UES2SITCJt2cLFR6nkWUqHc65P3nTUVsfZ1MbXo1KQGr5KD/XH&#10;1F2zGttVM+KZU8ni0arHjY6241nhY1xHi+EZo1Hohzq9NIJTRYw1K8T0OX6WmaHyRCQSaeEHsdYl&#10;Vk6GGl5vmdAr/ofBSDh5EKQK3rAhgMV8hC/HGNehFdl4BRVKba1Gt2UAvkPJwjXlFgikZod+YWLL&#10;t+xm0H+NRqJQI8M6mAEOgW82JYTd0XTjgBjKboejEeMj4l0TWMNzIqF5CM4lAM2C//jqEiArwrAo&#10;/xZ/45xuwqcFYkHNbvjW9pG0Mqib9LdlDBEK6UbLbrZ8jLYXqA9KZbCH+cGIMwuc858ALGd2DV4s&#10;dLGkkc5g8IBNHLNDTEVzJlmlSGydgk261IJ2p/E3NUyJel/C5YynhXVG5pOuIVWFXzpBk8ZNtxrE&#10;QmKdGXiKq62fgBhrQ/C0oFfMMgRk4g7fKHqPu06ozqdUtJSDBLyTWnKkGIWC4qUc0yiF6nsobAEu&#10;ZktJLCAfpQHXNbuHYXIGCqVnTKVUH/obWvuL6+sbUUSiwu4UJjWaLuQaC++ZKtQDsHxPJarVdIkV&#10;TFe/Y42d0cCynGFAvkAYklpI4hre5+MOuY4h5ucb7vmaT73rx+uMf/58UFdMpMSQ4bsW1Ri/oMCj&#10;Q8gyfhl1r6hlDUeRozxxxDZpGJJTev+O2Sd4WMGRhKArHuprmb7uk8PaYcxa1YPCvKRLcd+5wJwK&#10;MDg9kJqlbRuz71yrVQdXepLOuecpXKxTUamAxpCG89tcG9JKkkBlOIoroALxpKmcnPNVtp4k+aW4&#10;xu3i2/zG1D/BFv/srX6SO9b6uNxrbC1ThaBSdEpDar7w/NO7LtzVXP3d7/4AIKS1a9defdX34EqY&#10;2Xf/A/csdC64+urvrV27/tprf9LYiCuPXXXV96666rs33HD9G2+sveqqq+mWyQ89dL97C0Bdv/zl&#10;dY88AgcXbty48ZhjToAbH3nkgUWLFvJz33oLDh7PyeBdAAvrpy02uot2IPtV5eCDD169+lWZq0Bj&#10;rRp+PBbjr9NOO+Xmm2+JTJ02B5+jatFob6GWQzSo/X777f+mN3Pjrgcllx8Yy8crkVixrTHS3lht&#10;TlYb45VkrAI+JVShXI0WyhEKv6oOZRPDWVj7qpwqFV5YuXDTi4ujO15Z9UofNEksUriFoA2SAmY1&#10;HQaA70n4ycaTGAeyu83ozVUfUyBxzIZUWJhdGWUEcauiZmYU7jZcxZQSigl0Re/YJPZKcqOw2pBv&#10;Q1xKGCy94Q6q5DCx2yQeDFluGG9VRAwLlslD3ApeAnNEBMkxVSmaatzzS7/4xokLX+8pNCai2WJl&#10;jxmpz935RudPLq8WYZHL2gESG5n4yFV//vCh67pxwUH4ufecho/8z8r0b6/wYFE9ZZadGnb8ghFQ&#10;GH71YOW7Vt7oSsozzUYp7PB8IjYIAfRJNjVH46mhnq7wm8dSHuENAgDrwgs/du+9D9TcWocAvsOU&#10;3htxrGI+n9m9XNg/Up0d8ZIxb0EinotU1hfLxUi1uxzdVols8eIjDc0IXWEQk79w+eU/GqbIPnf5&#10;xQCmtE6aGUJiakDo0BZKFSqexEhjGCnMxC0DTXBSDTzZhFjU/2FRsx9haucy2A2gyRGMwLrwYx+7&#10;9x8P843+AuhQLXki3vSDjm/b4+BYqokXRUIklzYUDVrDC0AjzVQiyIJb2XJ+JL9tfW7L6yo7RiWY&#10;kV0eHGgkAVifnjZzEZwGAOtjF37sgYdguQ3zcYdSp+rEF6SRyCFQ5eXSKtDUEKONrxC+wAeRy80w&#10;olVp4Zxa9S7+xIcYwIIbBwe2PfHE/ffc85BLW7rR3k0tQeoWYNVA8GZr6lrHqnafHzrK4gVgyCWT&#10;yZqoQ7eL7P6555y6hwGwrOtlkAnekbcavOsQSsqpS89Aw+zwyCfY7+I5QOzqouklOdEoCyGZnvgi&#10;gbSQ+C0EYIVQSA1vooxR3LW7bL4xWER2rUzsEcQEmYg7qJZkfp1Uww4G1XBq69KAacesJsfpUYLQ&#10;CX5FQIBqquDAwnWm2isEwlUlxnc+OlJwU3j8kQtkj3hbG8t3smYyt1JNTEWZrjLacvfxx9gMyirc&#10;ROgmeoL0LkbIgEpOEIQFcZuGqSh6kpcIJIyHgR5Bsvj9scBMvvb51R09CWskLwqZJ/m/WDPcelcU&#10;GSQQ6hB2yiuIShdxGVRTARzUHpJekJ9wHU2CxLBZyu+VwCBbyBcJEVjaJFwFFqAsCsii1SlwdQQE&#10;z4TGwtvSQnhuQNvZuhsi+PjTbZbb5Wy/6Ue9KzWORAKFQwz6RHUicnDXMgW5s1VNOtos8Az6qcQX&#10;hAnHNY6QYFLi+1ws20iaBbA4Fg/HSl42V5opMoEVQP7lmgi4iIVz6RiArzYrI1dcFmFhTGuRBStY&#10;Pq0qV7gKBh/Eeorz12of0U5QExlrE28gqgliSI0mZ5tGFiIElqo2q0wAlp6n1kJdcKRlGI+oqmmZ&#10;qTooYSqC6rraQYwrF6bIatSWX6ykUQ7DWUaT1rJ6c2+zfKs0sSzsVgKfrTeaAkIrZLrdhz2pQmIW&#10;Y0DZ5W/b93yF7eywPAphTbCtUhVcn17sx9TSIWB1hhDqX3iIqxemLib0EBcc4Rv+lwCssbu7bl19&#10;0qlXGT1EUsXLLHPuRBUIFBZaTV4SHyp6xVwxIcooNQIX+6xY/sFfzrdrSfHtyhI1zGQV95hyaccw&#10;02GkjlnvUVZiGv/k9R5Hn6HRLpgdqz4jD5K5srarnSPKWO7QQk2ppR4TNHhirAYRsXaiGyZ8aSi/&#10;hN5d83i/ShuDSUjsfeftIGWE0TnvajzcX7x4yXW//vlZZ5030I+T/liL8EWq4PiwlW2Iybr++l+d&#10;ccY5/f195tE0moWyqb8+WqcwnR1sizV+MPypfNhhh69c+bJYQTRkU0oK14Dwzjjj9Btv/Gtk9uxd&#10;udZcpI61+sPSA/caGhoOPHBZPjXplfiuo/ssi++1R6WlpZpKVBqT5cZEKRWD3EtwWaxUiefLsWwx&#10;mi1E8sXoyEjp9bXNr7y0b3FzIj/wwgsvQRQAPZKGAxIATYtuxdEMGmT1y0tRzfVO9a3h+nDm1Ado&#10;t4SwvVX9ZKBYExmz+dLMQbKHHYffGM3yTo91mzZGOFeJRyYDmyM68JEnAGquWAWjuQQZrHiyJJoN&#10;3BWmSlNO/EDT/sewMUFB7uXs6kdHH/2rkQ56CjVOutCLHXqqt8cRMOHNStAbT1WfkjUF6mu1McTV&#10;vmqXi/xyGKoU6AW876OXBZVTyFW+AXKMiplT4Xopnx2+4IIL7rv/4TpFhN3lOyYqDxmOdLPoaEJU&#10;iSNwDgenAHY6reZpzNfuYb/KY0o5AJb2qXPLzgyAUjr8UTkzWoq4i4olyVCPLoxArOPsyGvs5IDX&#10;6ru3mh0dAJrf/+BjtRW21QqlkNNo+yjjC3Kd1TF0cqugcFnP0aoQQ2KRTn6mUzL+FABrxiI4kR7q&#10;ueCCjz78yFMhVDfC7G9DkE+tq+GrrhRYa7fpCWWOoGaXUsJ46+KLPnT5py+biRFYkcFBBLD+cd8j&#10;IXzjPNvxfHyyaNu7M0xm7/LTNNTLMBfDg88++5Td99h3ztw9pEesFcZwgAxUvCNekuPF2qJ47DAN&#10;DONh4nOhinQOPwJFliOTgSocK4JxWPL6lILhRWbEbXFLD+gNEZTA8w2naN2t/ie/kJ5FFi8PvI6w&#10;+fwnpRIzr4z17rPESBS6W2tEGu7eQhqBnWoeVHlEsj4Xiwh+DCuIryZuGiFYxoTh2hjoAG/Vxrhm&#10;EZeKhi7tOaFb/CjbfirLbQINPcIKzBj0A8EI9NNdZ9qhiWg2DMLB91AAXwHCAwvZylQyQRx0+RSK&#10;WEKshyfeSRye1spKrWvokfGixgK/BnDYtYaGWjdtHZGR0UDN/UTWEJNHeBMZFDNscwfhE/Fa2q/A&#10;RbzqJwVgYeswPz1MF4dXdGYaC7aKGqXtYjvC9cDre1ZGbNxLxGTj/sRBEBWxKGNhFMNcEsyot4tY&#10;GwFnXpH+Vz5EbrCZ2tg2lE633Sv0CM7UY6ZldkfgkpKCoafl4JmSI4nNR5I+kkN6TcLhV9odPnln&#10;lmUo3diBnFxQoHbTSVqomApMFNQwrkz5VIUKoHEoTBAWm5e8zilJmjEiXEXtG5JU2h2RURhPVB7G&#10;MlNfsMmCAVkihSz2AmCRbjIYFtvqUhFTtozH2JPyXKMO6o7+vqY7NCF5CvkYwIb7zJY75ljlqlNr&#10;edW/paZYElRTHSP5ojKZdV2Gl35mCFb0mai2sFaNcYx1wFg3OXrId5lzV9Aw2ck6jHm5Kga5iDXh&#10;znzMiOyItOnYCZsgynFyg/+P1k2fMNEK1l6n9WEZZOOBJYpzi/JKxyxIjIjTyxATZo2vDerLfjjZ&#10;amgQoJjoOGs42ZGDmEdaYUYUPOjTZ6RLzNeYzEiF6QtuVIGsU3HJHgro1I9A9/TKmQjBogLPUQrQ&#10;8yiKA/ecNvqPkI3iVHdC9TTVGKujfYpyZxh2XHHwXzAGC9epXh1IqPa5AdFXpndCTv0PNwpTr+S/&#10;WA3TLf5T1GWmUwM7Ol67FQuvEl3hKlC5xahzqoEcVIZFsw5G4KOOOvrZZ59jViNpU6uP/nKp55xz&#10;5p///JfY1GkznWS/jCnLElIsopoBGI8DS3Zt605FSsumVNu7Nw2t2TDc3VuByVItiWoTTFWKV1Ix&#10;D+bbeZVoIRcZGiht2Fh86tm2Zx7de9vKParbOt9aB4FhMCvLKH9qApMYRwOMMQ9obrJd1G4XC0jH&#10;csczUTqEMJoZ+30i7Bdn+wv1Exci6krrxjWkb35BR984WnGqGH5pC284cSYgRWdQ/AhPDJQ07XCk&#10;VMFMVWAbwGxBzLkuASYctS7lawZTqkn2rdXDT92VfvqukafvHn3m7sxzfy9uXuM2U+vOf7G11a3r&#10;Kqse9FbeZ7eO132UMW2csBCT7eJwdo0chghm2CBsa1tX0Yi+klFyogOPdFqgQeVSfu999tnSsbXe&#10;kG+k2d4YfKJWROEq8BZgxVPYaEErjDohPT6mcnTaFGRVleHGhtQ+++z5wAMPpBpanFaQpplwNwVu&#10;VE5mg1NeRPOO+FvM6BM2QGosJOI5f/VKxdw+QPPO8DC6cccQtzYujOU7rhGUhq5uxVjL1QzZcq2e&#10;wJ8NDam991xy/wP3NzVPgnvyuVGo+dat3RwTMsZHi3cVh4/2PmQlUJm6MJb6Xn48KLRcyLa4556L&#10;H7j//pZWTGKYy6YvvPBDmzZ2qButLga9f+eBgP1r/snBR5q8QTjDhejtBeZK3dGgPS0h+EjneM29&#10;HAyx155Lf/LTn7e2TBHyoeZHNiclo/JBlWX2Ur3vnFbOrsu6AYYgJhWu4AI5RkecQ34KChqZYajK&#10;zapwPEbJA2vZSs/5pSAgsip/TotEVzOWgD6kucVa4v4sc0QPYR5+GhPG/qcfNOCJvDMQYgSfWs1N&#10;Vd9Vn0pt9LXBnqEK0gU147M1lrVmXDHpOMu77PtyneHbCSqxBwmt4H5wkAsTQEOMRZlHZLFICD5i&#10;a5o+GCmtTTc+P/E7IhmYrJ2uYXHgqR/EBGIlMRXNh8Z/Ok1TRfRJGtLCRxAf03fxnIJKN8xOpfWS&#10;l1/SC2pZGIIwqcjXQD6gNpi+RQTLUQAYDCMxcHSJwe+QMhRsJtPZNKqNDRNCyaxX4GqtumOL1E8Y&#10;zdTBOHEs9ozcsUJRiSVZ5qg6kiTiG/4llrPTIsPHwrSiohgVoiK5jU4FhE3FcjTODw/xfKl2o1aS&#10;CmKuU6eLHU6LQQhEaOlBzEgbl0ieKofG4W+KZ7I2tjA9KzIH2aB6U1UtHGKegVer+SuX0R8mCv2X&#10;tgvZHf2oBOHLrOj6RhdSLCwVVBJ1gAwEymm234g67HaaOD0r+aZKIqTaYUQcVSqm5sEudvsv5By3&#10;2a9D5TI7lru8Gsq3LrylRNTbVbeYbpWeCa3oGBaXZYhgbbEzVUHyOWFIh3udpwX1rZ9CdW0Ayxy1&#10;NdcHmZpxo+v2xds5wcLgu3PnHuCXZcvGWsqESnNVgiOl9XhofLasrUeQOCxGOiyoWUVJLITGqFBM&#10;cLV658xKzmA6Zh3H7hGjB1XLUV/oaM59raOHqHvfrGmth5ohY/GSkUejUFXMaUwlzacSi60j/1f+&#10;G/wW5cHvvoTLQi07OVxAuxPiCltM+OX26E4WN2a37FRZO3Xx+PIpxbmluoOBU4BeyX+tfuIfgWrV&#10;1vKfrbfpd6vO/XrEOV7dbbfFHR2dxNjuwC3Sx3K41157QML42PSZ83SpKl6wCuwx2DERkgxpqZlG&#10;xl86ne7q6mqs5ndvzO3jDc7Y9FbTCy97TzyfenZl/oFnow89M/XJZ1offmL+i8/tvmXNAaObpqU3&#10;9XW8tXr1mr6+PmZx8/pChnb+jd+Gysy0qjLUIOGDSn+y+XyqKYzKVIhVT7Lnu9KnUvWMWJRyvQ6N&#10;aoXoayvMiCnYFlpDOPeJ0lXQCz1AqXAqCr/c0yxX9NaX4C3OeMVzVTTPV5jWHJeNHS4WXnSxprDb&#10;LUl2njH1jpo7Q7g+tEOsaqzXMv+gu/NVNExRLudnTJ85aVJ7JpuFt9ET1UN+7vCpz8Apw4y1qiLw&#10;MJ9hqRVkw97z2lpblh+8DJYmffnll5IpyoQdUPy+0iZGETKfajS/1Va2FFep6IN8lnygdSFdbzmu&#10;XMpNnzELaJ7NAM3dqWr+ukAhrp3olOnwM98iUm6IrTvOASqKVR7uoPT6jGI6alkX9lpbWw5ctu/A&#10;wNDLK19qBADL8wqF0Zkz57S3t2WRW6Tm3EWhTK/1DOdyl/RhBHZ8/yBf8hxbczRYfmtLy7L99xkY&#10;HFy58qXmFqh5JJcbee95Z4+OZmB6ILlV6lpa9EJeZdAZM8GEXBbneok0FddRz/r/unBI+BVjHp06&#10;dfK0aVOu+/Vvm1umsIHPBKae4/Qs4jUay0lNNO5DP13CDKIAvXzdZEZFqqSaf8KI5GZyMKxMISTv&#10;n51M3vjj36npf+usslNNjyGwTE1gOyjJ0EfFOiKBZQaXz5AKG/IIPXiEEwZX2vOQSV2tL7IYs3MI&#10;KHYnd4AxbrWNIkrOKzy8RjWWuUqNYRVU+G0HSfGcmQaKBGiXhYmNWFN8tekisZcZbGIcSo0VeQ0O&#10;RgvH0yGVBftQex6jsOjWOOJXeA0bOoplCVUQmNCeshws5o+DYdGELI7uwVcXUCzhVjCDj/7hFy//&#10;KesbcnwuiZS4ANyBnBGK3FjO70XwoGFW05GC/jAEooaSw1dCKG0P0V8uVOyKcgiLIqNnS4/7xhhy&#10;NmTEYNNRTVsRTdHFPuk2kCK0DrIB4BtIQYUYxJEwRuUubqfkwmLrlDpNYiFZWzGPKuBunMOAna2U&#10;MHCRZTumomCNVLxwBvOHFRelFDlc4nURYuNnTfULmSosVli8VN0EXzO/si+nGJaqC0d7kD5xRwdW&#10;L64iEOlijpFhjbtEjrj95IweIoSm+k47/IyFQmJ1kT6DFQJWhaYNYj4L9UxZHVH7dONuUqlRBUZ6&#10;zB3YneqJjnOO+C8komg7zXN4SGc1GihMf1pwsOYCRzMa+ilD1ykt5DA3k/UDK2rVd/4WmF9+4Lmm&#10;RHtd7cO0kS6LTLimWj33hnpUm3ChvsKkE95eoTU9qJT01WWcso2WtB3BDDLGfROqrvayj9NMdxiN&#10;zHKP7zZYtZi6o7TITGQW5+BoqXL9tigvDWTdZsWZf5p+l1NqEtAgw4/zSaVwseXjsCrZputoQFpV&#10;2o/lmthbUcO6nC5pUZHaEJGs2/4AO6iQ6fUT6kVq6xgUNk1/m70QvG3ClRqvYo5iqV+1ECb3OTph&#10;1FYGCPR2HULUa489HqhDfbkLle76nU9MC4IDOeA3bdpEUkZv9JgN/FK51157vvLKK5G99zsUzln0&#10;lF8/E44soxg/LmREQg6FvCczZsxoaWlua2uD57Q0N8PR9EgaShkcGh5JD3d19eSyWQ7MxkkZEqEN&#10;5dlEA0pWMrZ5UgAZfFhpWY5bX1OZufkSsiR1tyq/ljiilAInfJ3kdIBbEhKMQ8bV9OeXtRJXQA4J&#10;T81UCtGoTwYQqy81JC2nWCUiJ+Vtv+q7wEhsRt/xZE36h90lVhw10/78ZVjdMGEBNH5ZOL0D5bDy&#10;lgaRnW4+3CynsrUKx3d1HQ4cjyhepFTINjY17b/ffrNmzYTlEGuYQMcknGQrvQzX6Dt9Ykd50wrz&#10;vvHlNr+/B+KSC8QxHKjQMZRYsmPIS1o2yrE0MpnFOahT5eHh9OtvrLvnnntGRkZSjW3jNow6WPo5&#10;/GIrsDWUdG6oq5P4Glfqnf3Ak/kMe2Lwt5AfbWpq2o9p3pByq0dywBoJ/zMl6U0O7Es0hP7Bq1ya&#10;409Jystv5zkEgp0fcSegF1gauVccrgqx69LpkbXr3kSap0da2qbDXdnscDPVfObMGVxz22j2vKTm&#10;4nHBM+RZyhUSi0Brn3EDmQ3EXcbqUrvUCIDbYR/qyU4008EaYnXM3JH06Np164lbRtvaZ8BtmdHB&#10;d7zjsM9//tLJkyeNwTxMBe4+MXnkkJ4QOsmgodfo9XqWe9oU4u6M8XQ+NTQ0/O3vfB/S0rVTrjcZ&#10;nAQ6UAbhXDUoUSKh5NyzteROVjEVM4+tKxXcdXKDjDBognKZvFVgZctSERNg04Kwxg1l7kYhdpnK&#10;5hwNcTXEfiWp4PgdjtlgKYFyeOYSZynCVxr0wZcflCxeahXw70RuqCLszxH9HCUrEJN6yMKwYn7y&#10;xTj2SroftbZ1hr7SwteJEsMjHjkTyg5TWCb8FAoQNekkN4fIzfQlJqFuNGJJQ6BpLA+IDvPbmYN4&#10;K2te0dKsCfCQSD71LD1TMudy0VheFHJF4dw62QT7gnnfVB10y3FmPmaKooRRNNuOZ5VRPkr9cPn2&#10;m1olVUQsi1/6keIhuWdfhsFQsqr4tZYYWJT3ijoCq4zfXH2iFzGbajdFQtB2Igbh/LgY4MQPBeiO&#10;krgnYQkUCA6GI/oqnCbEYvIrTuKOlonMCZNILpnoYXgVHkwGj/Sa6T6HHwjFUMCJRjxSarBSLFCD&#10;ExdzXnx8KO5RZYhFWHvIvSaASwXccoiCP4zyOJaNqQbRjOjmzCLks3aI4ZewCGzyCjxiucEfw8F4&#10;P+W554nDwjs8B8xyJguZqk0uhxuCr3YlD46x9WBHkqlxmcSTZlqiW6xtDusfOcecLAMlrQ7ExjCr&#10;LySXXyv4DSulghnZeRiiPqMa0yhK0qPwNrdNBZYTJeBMWprhjCzHX6TJaKiiD/U7j4hIDMO4VAFH&#10;QTi8YzjLCD1j9FZPSPfpPXTCkEwp5C/cpagQxmoY0k5USUOP2uJ8NbRVM5WweCYpOjbrRQ2yva/T&#10;ekn9qNHv6slglX2PdKVNTvA4Zb6Cl7MeCh4V/q+He4VfH1rIGAcdSoaK5pjl+apmeoSbGmCZMWrr&#10;Wi72cayazZf/hM/7qF9Ft3HMxnwt/TEjAdueqFxI9iGrr+oKcnJ5CiFrflFltrNMs9zWBypUv+li&#10;fxmzKdyKE76pNX+DemMcLnOJJh45Dac8SQtpIDnzePCipiPqzVqDJYGGsxpuJYlyahMUujAq1ZeG&#10;sP4cg7xje2I7LQ91bqjXiWNVzM9vY9XEFRYhXoDI/ue7BHYgBrWRmMmdE/U40neN//ox5FelSOvk&#10;MoRbCBu1IDmnnHIKJX4A4YolkwlhN8iXLa+OuHqRP//5z5FlBx3JdTeGlDFqyV7ilvsEOUhYhzhq&#10;evDkeZFlmiUnho1YUD70yimP3p5KpDcnMyZ/jqxMriaZ+Fg2eBf0Ex+Ji8Fxk0I6XZRS4JT70ywj&#10;zQfdwhhAU8hZ7QBZ3UZ8Trle214B1wT31fBkQdW+0/FajGc1s5nAYRzk2E5jcjSfZI0hxKgdi90S&#10;xtVetY8zPOpQL3xX7iUimIq5pPUbYRMtbywKhJ3DcmFGWxlyjWlysZrLgtLlv8DYVjUKSc7An1Cd&#10;FKrAxlSrYGgnGmj+4JhKrqYPwznf9/xa+ZDa+5/EohagkNE69eTL9LWtd7GQgcmb5GtZvvTvhulb&#10;YliWdCVCcKgT1maNYIQK7zG/bZus1Yq3BX7hIVjAK9nQ1NQ8xYAj+Vy6WICalx07l+oTPj74jzpq&#10;UlthW+KSNchzXOV6Y14YZ0N8R6qhGeYPCtDvVTOZ4WIBWB3CDKUeWioSk8My1FCkn+aR9rlBXe8/&#10;o1UEYqga26k6cyMhVqWhoaW1bZq4haKHBNZhk0y9JGs0Uv9JzxoXTvS16dh6PS9Mw+MjsYI4dIxj&#10;cbvQCQHfDRYeRQwLltcQ9IF1GC8ir+mluSVEHaouFFHjNujgRP6+hDSz886tQlMPIRPosSL5jDhk&#10;0rNIamr5jWvA5FEAK2hx03BoXTrx3GSimT6XQivQ2DT5ViXbtPNYK11i5FhbnJouzMTthx/aNYYw&#10;PDoThQxrWwCLi9dr1ASjXCEky3xeXQbqMIWHdP4gT5ejlwqC41F5nHmIrRn6jxY3mEKQ3hzAHcgV&#10;hVP98MMgEwCJDDUhxqOJsAS+Aie+WjWT9KTPtVlUfakkzzGklxiKVMKrQ1rH1skkQAQniIesLWtw&#10;QdoBtrXcwVJxHlyandslaBd7zAxgEXBGWR8g5gsmtsMniW8tiTfJiWBnigAlArDELCHsjJA1xsLo&#10;ydRfzMvOGOQIFXcnoxeCXAkOBXxNppk+TZc+NACWUenmvYOBI6kk4RThC3k9aQzdmjFJwCvqaUJf&#10;mSm1eixkSBxcpBEALMpUpTCW8KhwiybvV3m3YK41d1josHIC3CCRFMBi4NJcTKAYSjURHfE7KlES&#10;RDDXs0JyPrb+RrFQTxB0JfNhdTlC/zjmFBI8YX7rix6usTANvOshKI7ER2QaGRonESCq5wBYhjPp&#10;tYIDYMGd3HcTA7CstjI00CBTEnwWfd9gzkzJGs3/jxvuENMOaD4/n9WttU1EsYooKPRgdFRgGMY+&#10;t4Gwymj0XBpSSWdrmKFItli9blcHq1nDAK7RpxIX/Cs36cgQYi6YAc7fXBGuUP8ipCb1DwWGG6lB&#10;SEXCizADuM/CJamtEQunUDuMiP4RNqHaOCaKaoHA0DnhFtYMpqIo5CEWwGIkGLULBeHK8sTU7TJ0&#10;MJSj6laZyyWUVatavwmQ0cfY3Kt8qOabbQXTdD4feAJ3B3+ZU756OQXoEuX8GkkgcAWwRGeC3sMx&#10;wI4p3LVGjZvqjAdgGWl0amMrO5EOrSWvvcs3vE2ksLGuqfeger05VsWMgI7LCu4YotaTo8L8u/TL&#10;lRPDcYFhp+5jzQnf2OUfxwLDmluW6gk95jKEW4hwKeb3hCqSfUbMya/7jT0oR0n6/z+DOo2fwaEc&#10;5wAAAABJRU5ErkJgglBLAQItABQABgAIAAAAIQCxgme2CgEAABMCAAATAAAAAAAAAAAAAAAAAAAA&#10;AABbQ29udGVudF9UeXBlc10ueG1sUEsBAi0AFAAGAAgAAAAhADj9If/WAAAAlAEAAAsAAAAAAAAA&#10;AAAAAAAAOwEAAF9yZWxzLy5yZWxzUEsBAi0AFAAGAAgAAAAhAPbfwX2gBAAA4woAAA4AAAAAAAAA&#10;AAAAAAAAOgIAAGRycy9lMm9Eb2MueG1sUEsBAi0AFAAGAAgAAAAhAKomDr68AAAAIQEAABkAAAAA&#10;AAAAAAAAAAAABgcAAGRycy9fcmVscy9lMm9Eb2MueG1sLnJlbHNQSwECLQAUAAYACAAAACEAFHWo&#10;OuEAAAAKAQAADwAAAAAAAAAAAAAAAAD5BwAAZHJzL2Rvd25yZXYueG1sUEsBAi0ACgAAAAAAAAAh&#10;AH/PHhMCOAMAAjgDABQAAAAAAAAAAAAAAAAABwkAAGRycy9tZWRpYS9pbWFnZTEucG5nUEsFBgAA&#10;AAAGAAYAfAEAADtBAwAAAA==&#10;">
                <v:shape id="Picture 19" o:spid="_x0000_s1045" type="#_x0000_t75" style="position:absolute;width:33234;height:19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R7wgAAANsAAAAPAAAAZHJzL2Rvd25yZXYueG1sRE9LawIx&#10;EL4X/A9hhF6KZitUdDWKLRRFvNQXeBuTcXdxM1k2qbv++0YQepuP7znTeWtLcaPaF44VvPcTEMTa&#10;mYIzBfvdd28Ewgdkg6VjUnAnD/NZ52WKqXEN/9BtGzIRQ9inqCAPoUql9Doni77vKuLIXVxtMURY&#10;Z9LU2MRwW8pBkgylxYJjQ44VfeWkr9tfq+DtcG+v6yPrzzN/uGY9qDZ6eVLqtdsuJiACteFf/HSv&#10;TJw/hscv8QA5+wMAAP//AwBQSwECLQAUAAYACAAAACEA2+H2y+4AAACFAQAAEwAAAAAAAAAAAAAA&#10;AAAAAAAAW0NvbnRlbnRfVHlwZXNdLnhtbFBLAQItABQABgAIAAAAIQBa9CxbvwAAABUBAAALAAAA&#10;AAAAAAAAAAAAAB8BAABfcmVscy8ucmVsc1BLAQItABQABgAIAAAAIQBL+lR7wgAAANsAAAAPAAAA&#10;AAAAAAAAAAAAAAcCAABkcnMvZG93bnJldi54bWxQSwUGAAAAAAMAAwC3AAAA9gIAAAAA&#10;" stroked="t" strokeweight="3pt">
                  <v:stroke endcap="square"/>
                  <v:imagedata r:id="rId20" o:title="" croptop="18671f" cropbottom="13630f" cropleft="21320f" cropright="12393f"/>
                  <v:shadow on="t" color="black" opacity="28180f" origin="-.5,-.5" offset=".74836mm,.74836mm"/>
                  <v:path arrowok="t"/>
                </v:shape>
                <v:shape id="Text Box 29" o:spid="_x0000_s1046" type="#_x0000_t202" style="position:absolute;top:20046;width:33229;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jmxgAAANsAAAAPAAAAZHJzL2Rvd25yZXYueG1sRI9BawIx&#10;FITvQv9DeAUvotlakboaRaRC24t068XbY/PcrG5eliSr23/fFAo9DjPzDbPa9LYRN/KhdqzgaZKB&#10;IC6drrlScPzaj19AhIissXFMCr4pwGb9MFhhrt2dP+lWxEokCIccFZgY21zKUBqyGCauJU7e2XmL&#10;MUlfSe3xnuC2kdMsm0uLNacFgy3tDJXXorMKDrPTwYy68+vHdvbs34/dbn6pCqWGj/12CSJSH//D&#10;f+03rWC6gN8v6QfI9Q8AAAD//wMAUEsBAi0AFAAGAAgAAAAhANvh9svuAAAAhQEAABMAAAAAAAAA&#10;AAAAAAAAAAAAAFtDb250ZW50X1R5cGVzXS54bWxQSwECLQAUAAYACAAAACEAWvQsW78AAAAVAQAA&#10;CwAAAAAAAAAAAAAAAAAfAQAAX3JlbHMvLnJlbHNQSwECLQAUAAYACAAAACEASSf45sYAAADbAAAA&#10;DwAAAAAAAAAAAAAAAAAHAgAAZHJzL2Rvd25yZXYueG1sUEsFBgAAAAADAAMAtwAAAPoCAAAAAA==&#10;" stroked="f">
                  <v:textbox style="mso-fit-shape-to-text:t" inset="0,0,0,0">
                    <w:txbxContent>
                      <w:p w14:paraId="3FDE67AE" w14:textId="77777777" w:rsidR="00BD0551" w:rsidRPr="004F5483" w:rsidRDefault="00BD0551" w:rsidP="004F5483">
                        <w:pPr>
                          <w:pStyle w:val="Caption"/>
                          <w:jc w:val="center"/>
                          <w:rPr>
                            <w:rFonts w:ascii="Book Antiqua" w:hAnsi="Book Antiqua"/>
                            <w:noProof/>
                            <w:color w:val="000000" w:themeColor="text1"/>
                            <w:sz w:val="20"/>
                          </w:rPr>
                        </w:pPr>
                        <w:r w:rsidRPr="004F5483">
                          <w:rPr>
                            <w:rFonts w:ascii="Book Antiqua" w:hAnsi="Book Antiqua"/>
                            <w:color w:val="000000" w:themeColor="text1"/>
                            <w:sz w:val="20"/>
                          </w:rPr>
                          <w:t xml:space="preserve">Figure </w:t>
                        </w:r>
                        <w:r w:rsidRPr="004F5483">
                          <w:rPr>
                            <w:rFonts w:ascii="Book Antiqua" w:hAnsi="Book Antiqua"/>
                            <w:color w:val="000000" w:themeColor="text1"/>
                            <w:sz w:val="20"/>
                          </w:rPr>
                          <w:fldChar w:fldCharType="begin"/>
                        </w:r>
                        <w:r w:rsidRPr="004F5483">
                          <w:rPr>
                            <w:rFonts w:ascii="Book Antiqua" w:hAnsi="Book Antiqua"/>
                            <w:color w:val="000000" w:themeColor="text1"/>
                            <w:sz w:val="20"/>
                          </w:rPr>
                          <w:instrText xml:space="preserve"> SEQ Figure \* ARABIC </w:instrText>
                        </w:r>
                        <w:r w:rsidRPr="004F5483">
                          <w:rPr>
                            <w:rFonts w:ascii="Book Antiqua" w:hAnsi="Book Antiqua"/>
                            <w:color w:val="000000" w:themeColor="text1"/>
                            <w:sz w:val="20"/>
                          </w:rPr>
                          <w:fldChar w:fldCharType="separate"/>
                        </w:r>
                        <w:r>
                          <w:rPr>
                            <w:rFonts w:ascii="Book Antiqua" w:hAnsi="Book Antiqua"/>
                            <w:noProof/>
                            <w:color w:val="000000" w:themeColor="text1"/>
                            <w:sz w:val="20"/>
                          </w:rPr>
                          <w:t>7</w:t>
                        </w:r>
                        <w:r w:rsidRPr="004F5483">
                          <w:rPr>
                            <w:rFonts w:ascii="Book Antiqua" w:hAnsi="Book Antiqua"/>
                            <w:color w:val="000000" w:themeColor="text1"/>
                            <w:sz w:val="20"/>
                          </w:rPr>
                          <w:fldChar w:fldCharType="end"/>
                        </w:r>
                        <w:r w:rsidRPr="004F5483">
                          <w:rPr>
                            <w:rFonts w:ascii="Book Antiqua" w:hAnsi="Book Antiqua"/>
                            <w:color w:val="000000" w:themeColor="text1"/>
                            <w:sz w:val="20"/>
                          </w:rPr>
                          <w:t>: Safety Stock</w:t>
                        </w:r>
                      </w:p>
                    </w:txbxContent>
                  </v:textbox>
                </v:shape>
                <w10:wrap type="square"/>
              </v:group>
            </w:pict>
          </mc:Fallback>
        </mc:AlternateContent>
      </w:r>
      <w:r w:rsidR="00407960">
        <w:rPr>
          <w:rFonts w:ascii="Book Antiqua" w:hAnsi="Book Antiqua" w:cs="Times New Roman"/>
          <w:sz w:val="24"/>
          <w:szCs w:val="48"/>
        </w:rPr>
        <w:t>Figure 7 represents a</w:t>
      </w:r>
      <w:r w:rsidR="00721915">
        <w:rPr>
          <w:rFonts w:ascii="Book Antiqua" w:hAnsi="Book Antiqua" w:cs="Times New Roman"/>
          <w:sz w:val="24"/>
          <w:szCs w:val="48"/>
        </w:rPr>
        <w:t xml:space="preserve">n illustration of safety stock with </w:t>
      </w:r>
      <w:r w:rsidR="00407960">
        <w:rPr>
          <w:rFonts w:ascii="Book Antiqua" w:hAnsi="Book Antiqua" w:cs="Times New Roman"/>
          <w:sz w:val="24"/>
          <w:szCs w:val="48"/>
        </w:rPr>
        <w:t>inventory on hand when we</w:t>
      </w:r>
      <w:r w:rsidR="00721915">
        <w:rPr>
          <w:rFonts w:ascii="Book Antiqua" w:hAnsi="Book Antiqua" w:cs="Times New Roman"/>
          <w:sz w:val="24"/>
          <w:szCs w:val="48"/>
        </w:rPr>
        <w:t xml:space="preserve"> received the order along with</w:t>
      </w:r>
      <w:r w:rsidR="00C73CB8" w:rsidRPr="00C73CB8">
        <w:rPr>
          <w:rFonts w:ascii="Book Antiqua" w:hAnsi="Book Antiqua" w:cs="Times New Roman"/>
          <w:sz w:val="24"/>
          <w:szCs w:val="48"/>
        </w:rPr>
        <w:t xml:space="preserve"> </w:t>
      </w:r>
      <w:r w:rsidR="00721915">
        <w:rPr>
          <w:rFonts w:ascii="Book Antiqua" w:hAnsi="Book Antiqua" w:cs="Times New Roman"/>
          <w:sz w:val="24"/>
          <w:szCs w:val="48"/>
        </w:rPr>
        <w:t>the</w:t>
      </w:r>
      <w:r w:rsidR="00407960">
        <w:rPr>
          <w:rFonts w:ascii="Book Antiqua" w:hAnsi="Book Antiqua" w:cs="Times New Roman"/>
          <w:sz w:val="24"/>
          <w:szCs w:val="48"/>
        </w:rPr>
        <w:t xml:space="preserve"> reorder point when we</w:t>
      </w:r>
      <w:r w:rsidR="00D02EE1" w:rsidRPr="00C73CB8">
        <w:rPr>
          <w:rFonts w:ascii="Book Antiqua" w:hAnsi="Book Antiqua" w:cs="Times New Roman"/>
          <w:sz w:val="24"/>
          <w:szCs w:val="48"/>
        </w:rPr>
        <w:t xml:space="preserve"> reorder.</w:t>
      </w:r>
      <w:r w:rsidR="00C73CB8" w:rsidRPr="00C73CB8">
        <w:rPr>
          <w:rFonts w:ascii="Book Antiqua" w:hAnsi="Book Antiqua" w:cs="Times New Roman"/>
          <w:sz w:val="24"/>
          <w:szCs w:val="48"/>
        </w:rPr>
        <w:t xml:space="preserve"> </w:t>
      </w:r>
      <w:r w:rsidR="00407960">
        <w:rPr>
          <w:rFonts w:ascii="Book Antiqua" w:hAnsi="Book Antiqua" w:cs="Times New Roman"/>
          <w:sz w:val="24"/>
          <w:szCs w:val="48"/>
        </w:rPr>
        <w:t xml:space="preserve">The reorder point </w:t>
      </w:r>
      <w:r w:rsidR="00D02EE1" w:rsidRPr="00C73CB8">
        <w:rPr>
          <w:rFonts w:ascii="Book Antiqua" w:hAnsi="Book Antiqua" w:cs="Times New Roman"/>
          <w:sz w:val="24"/>
          <w:szCs w:val="48"/>
        </w:rPr>
        <w:t>is equal to average demand during lead time.</w:t>
      </w:r>
      <w:r w:rsidR="00C73CB8" w:rsidRPr="00C73CB8">
        <w:rPr>
          <w:rFonts w:ascii="Book Antiqua" w:hAnsi="Book Antiqua" w:cs="Times New Roman"/>
          <w:sz w:val="24"/>
          <w:szCs w:val="48"/>
        </w:rPr>
        <w:t xml:space="preserve"> </w:t>
      </w:r>
      <w:r w:rsidR="00407960">
        <w:rPr>
          <w:rFonts w:ascii="Book Antiqua" w:hAnsi="Book Antiqua" w:cs="Times New Roman"/>
          <w:sz w:val="24"/>
          <w:szCs w:val="48"/>
        </w:rPr>
        <w:t>We expect to consume this</w:t>
      </w:r>
      <w:r w:rsidR="00D02EE1" w:rsidRPr="00C73CB8">
        <w:rPr>
          <w:rFonts w:ascii="Book Antiqua" w:hAnsi="Book Antiqua" w:cs="Times New Roman"/>
          <w:sz w:val="24"/>
          <w:szCs w:val="48"/>
        </w:rPr>
        <w:t xml:space="preserve"> inventory at t</w:t>
      </w:r>
      <w:r w:rsidR="00407960">
        <w:rPr>
          <w:rFonts w:ascii="Book Antiqua" w:hAnsi="Book Antiqua" w:cs="Times New Roman"/>
          <w:sz w:val="24"/>
          <w:szCs w:val="48"/>
        </w:rPr>
        <w:t>he average rate, and therefore we may</w:t>
      </w:r>
      <w:r w:rsidR="00D02EE1" w:rsidRPr="00C73CB8">
        <w:rPr>
          <w:rFonts w:ascii="Book Antiqua" w:hAnsi="Book Antiqua" w:cs="Times New Roman"/>
          <w:sz w:val="24"/>
          <w:szCs w:val="48"/>
        </w:rPr>
        <w:t xml:space="preserve"> go</w:t>
      </w:r>
      <w:r w:rsidR="00407960">
        <w:rPr>
          <w:rFonts w:ascii="Book Antiqua" w:hAnsi="Book Antiqua" w:cs="Times New Roman"/>
          <w:sz w:val="24"/>
          <w:szCs w:val="48"/>
        </w:rPr>
        <w:t xml:space="preserve"> back this many days</w:t>
      </w:r>
      <w:r w:rsidR="00D02EE1" w:rsidRPr="00C73CB8">
        <w:rPr>
          <w:rFonts w:ascii="Book Antiqua" w:hAnsi="Book Antiqua" w:cs="Times New Roman"/>
          <w:sz w:val="24"/>
          <w:szCs w:val="48"/>
        </w:rPr>
        <w:t>.</w:t>
      </w:r>
      <w:r w:rsidR="00C73CB8" w:rsidRPr="00C73CB8">
        <w:rPr>
          <w:rFonts w:ascii="Book Antiqua" w:hAnsi="Book Antiqua" w:cs="Times New Roman"/>
          <w:sz w:val="24"/>
          <w:szCs w:val="48"/>
        </w:rPr>
        <w:t xml:space="preserve"> </w:t>
      </w:r>
      <w:r w:rsidR="00D02EE1" w:rsidRPr="00C73CB8">
        <w:rPr>
          <w:rFonts w:ascii="Book Antiqua" w:hAnsi="Book Antiqua" w:cs="Times New Roman"/>
          <w:sz w:val="24"/>
          <w:szCs w:val="48"/>
        </w:rPr>
        <w:t>Demand during the lead time is not constant.</w:t>
      </w:r>
      <w:r w:rsidR="00C73CB8" w:rsidRPr="00C73CB8">
        <w:rPr>
          <w:rFonts w:ascii="Book Antiqua" w:hAnsi="Book Antiqua" w:cs="Times New Roman"/>
          <w:sz w:val="24"/>
          <w:szCs w:val="48"/>
        </w:rPr>
        <w:t xml:space="preserve"> </w:t>
      </w:r>
      <w:r w:rsidR="00D02EE1" w:rsidRPr="00C73CB8">
        <w:rPr>
          <w:rFonts w:ascii="Book Antiqua" w:hAnsi="Book Antiqua" w:cs="Times New Roman"/>
          <w:sz w:val="24"/>
          <w:szCs w:val="48"/>
        </w:rPr>
        <w:t>Demand during lead time has normal distribution.</w:t>
      </w:r>
      <w:r w:rsidR="00C73CB8" w:rsidRPr="00C73CB8">
        <w:rPr>
          <w:rFonts w:ascii="Book Antiqua" w:hAnsi="Book Antiqua" w:cs="Times New Roman"/>
          <w:sz w:val="24"/>
          <w:szCs w:val="48"/>
        </w:rPr>
        <w:t xml:space="preserve"> </w:t>
      </w:r>
      <w:r w:rsidR="00D02EE1" w:rsidRPr="00C73CB8">
        <w:rPr>
          <w:rFonts w:ascii="Book Antiqua" w:hAnsi="Book Antiqua" w:cs="Times New Roman"/>
          <w:sz w:val="24"/>
          <w:szCs w:val="48"/>
        </w:rPr>
        <w:t>That amount is only average of the demand during lead time.</w:t>
      </w:r>
      <w:r w:rsidR="00C73CB8" w:rsidRPr="00C73CB8">
        <w:rPr>
          <w:rFonts w:ascii="Book Antiqua" w:hAnsi="Book Antiqua" w:cs="Times New Roman"/>
          <w:sz w:val="24"/>
          <w:szCs w:val="48"/>
        </w:rPr>
        <w:t xml:space="preserve"> </w:t>
      </w:r>
      <w:r w:rsidR="00D02EE1" w:rsidRPr="00C73CB8">
        <w:rPr>
          <w:rFonts w:ascii="Book Antiqua" w:hAnsi="Book Antiqua" w:cs="Times New Roman"/>
          <w:sz w:val="24"/>
          <w:szCs w:val="48"/>
        </w:rPr>
        <w:t>Actual demand during lead time could be any of these numbers.</w:t>
      </w:r>
      <w:r w:rsidR="00C73CB8" w:rsidRPr="00C73CB8">
        <w:rPr>
          <w:rFonts w:ascii="Book Antiqua" w:hAnsi="Book Antiqua" w:cs="Times New Roman"/>
          <w:sz w:val="24"/>
          <w:szCs w:val="48"/>
        </w:rPr>
        <w:t xml:space="preserve"> </w:t>
      </w:r>
      <w:r w:rsidR="00D02EE1" w:rsidRPr="00C73CB8">
        <w:rPr>
          <w:rFonts w:ascii="Book Antiqua" w:hAnsi="Book Antiqua" w:cs="Times New Roman"/>
          <w:sz w:val="24"/>
          <w:szCs w:val="48"/>
        </w:rPr>
        <w:t xml:space="preserve">If it is more than average, probability of </w:t>
      </w:r>
      <w:r w:rsidR="00407960" w:rsidRPr="00C73CB8">
        <w:rPr>
          <w:rFonts w:ascii="Book Antiqua" w:hAnsi="Book Antiqua" w:cs="Times New Roman"/>
          <w:sz w:val="24"/>
          <w:szCs w:val="48"/>
        </w:rPr>
        <w:t>stock out</w:t>
      </w:r>
      <w:r w:rsidR="00407960">
        <w:rPr>
          <w:rFonts w:ascii="Book Antiqua" w:hAnsi="Book Antiqua" w:cs="Times New Roman"/>
          <w:sz w:val="24"/>
          <w:szCs w:val="48"/>
        </w:rPr>
        <w:t xml:space="preserve"> is 50%</w:t>
      </w:r>
      <w:r w:rsidR="00D02EE1" w:rsidRPr="00C73CB8">
        <w:rPr>
          <w:rFonts w:ascii="Book Antiqua" w:hAnsi="Book Antiqua" w:cs="Times New Roman"/>
          <w:sz w:val="24"/>
          <w:szCs w:val="48"/>
        </w:rPr>
        <w:t>.</w:t>
      </w:r>
      <w:r w:rsidR="00C73CB8" w:rsidRPr="00C73CB8">
        <w:rPr>
          <w:rFonts w:ascii="Book Antiqua" w:hAnsi="Book Antiqua" w:cs="Times New Roman"/>
          <w:sz w:val="24"/>
          <w:szCs w:val="48"/>
        </w:rPr>
        <w:t xml:space="preserve"> </w:t>
      </w:r>
      <w:r w:rsidR="005B025C">
        <w:rPr>
          <w:rFonts w:ascii="Book Antiqua" w:hAnsi="Book Antiqua" w:cs="Times New Roman"/>
          <w:sz w:val="24"/>
          <w:szCs w:val="48"/>
        </w:rPr>
        <w:t>I</w:t>
      </w:r>
      <w:r w:rsidR="0086446A" w:rsidRPr="00C73CB8">
        <w:rPr>
          <w:rFonts w:ascii="Book Antiqua" w:hAnsi="Book Antiqua" w:cs="Times New Roman"/>
          <w:sz w:val="24"/>
          <w:szCs w:val="48"/>
        </w:rPr>
        <w:t xml:space="preserve">f </w:t>
      </w:r>
      <w:r w:rsidR="005B025C">
        <w:rPr>
          <w:rFonts w:ascii="Book Antiqua" w:hAnsi="Book Antiqua" w:cs="Times New Roman"/>
          <w:sz w:val="24"/>
          <w:szCs w:val="48"/>
        </w:rPr>
        <w:t>we</w:t>
      </w:r>
      <w:r w:rsidR="00D02EE1" w:rsidRPr="00C73CB8">
        <w:rPr>
          <w:rFonts w:ascii="Book Antiqua" w:hAnsi="Book Antiqua" w:cs="Times New Roman"/>
          <w:sz w:val="24"/>
          <w:szCs w:val="48"/>
        </w:rPr>
        <w:t xml:space="preserve"> want probability of </w:t>
      </w:r>
      <w:r w:rsidR="00407960" w:rsidRPr="00C73CB8">
        <w:rPr>
          <w:rFonts w:ascii="Book Antiqua" w:hAnsi="Book Antiqua" w:cs="Times New Roman"/>
          <w:sz w:val="24"/>
          <w:szCs w:val="48"/>
        </w:rPr>
        <w:t>stock out</w:t>
      </w:r>
      <w:r w:rsidR="00407960">
        <w:rPr>
          <w:rFonts w:ascii="Book Antiqua" w:hAnsi="Book Antiqua" w:cs="Times New Roman"/>
          <w:sz w:val="24"/>
          <w:szCs w:val="48"/>
        </w:rPr>
        <w:t xml:space="preserve"> not to be 50%,</w:t>
      </w:r>
      <w:r w:rsidR="00D02EE1" w:rsidRPr="00C73CB8">
        <w:rPr>
          <w:rFonts w:ascii="Book Antiqua" w:hAnsi="Book Antiqua" w:cs="Times New Roman"/>
          <w:sz w:val="24"/>
          <w:szCs w:val="48"/>
        </w:rPr>
        <w:t xml:space="preserve"> but to be </w:t>
      </w:r>
      <w:r w:rsidR="00407960">
        <w:rPr>
          <w:rFonts w:ascii="Book Antiqua" w:hAnsi="Book Antiqua" w:cs="Times New Roman"/>
          <w:sz w:val="24"/>
          <w:szCs w:val="48"/>
        </w:rPr>
        <w:t xml:space="preserve">a </w:t>
      </w:r>
      <w:r w:rsidR="00D02EE1" w:rsidRPr="00C73CB8">
        <w:rPr>
          <w:rFonts w:ascii="Book Antiqua" w:hAnsi="Book Antiqua" w:cs="Times New Roman"/>
          <w:sz w:val="24"/>
          <w:szCs w:val="48"/>
        </w:rPr>
        <w:t>smal</w:t>
      </w:r>
      <w:r w:rsidR="00407960">
        <w:rPr>
          <w:rFonts w:ascii="Book Antiqua" w:hAnsi="Book Antiqua" w:cs="Times New Roman"/>
          <w:sz w:val="24"/>
          <w:szCs w:val="48"/>
        </w:rPr>
        <w:t>ler amount, then we</w:t>
      </w:r>
      <w:r w:rsidR="00D02EE1" w:rsidRPr="00C73CB8">
        <w:rPr>
          <w:rFonts w:ascii="Book Antiqua" w:hAnsi="Book Antiqua" w:cs="Times New Roman"/>
          <w:sz w:val="24"/>
          <w:szCs w:val="48"/>
        </w:rPr>
        <w:t xml:space="preserve"> will add safety stock.</w:t>
      </w:r>
      <w:r w:rsidR="00C73CB8" w:rsidRPr="00C73CB8">
        <w:rPr>
          <w:rFonts w:ascii="Book Antiqua" w:hAnsi="Book Antiqua" w:cs="Times New Roman"/>
          <w:sz w:val="24"/>
          <w:szCs w:val="48"/>
        </w:rPr>
        <w:t xml:space="preserve"> </w:t>
      </w:r>
      <w:r w:rsidR="005B025C">
        <w:rPr>
          <w:rFonts w:ascii="Book Antiqua" w:hAnsi="Book Antiqua" w:cs="Times New Roman"/>
          <w:sz w:val="24"/>
          <w:szCs w:val="48"/>
        </w:rPr>
        <w:t xml:space="preserve">We </w:t>
      </w:r>
      <w:r w:rsidR="00D02EE1" w:rsidRPr="00C73CB8">
        <w:rPr>
          <w:rFonts w:ascii="Book Antiqua" w:hAnsi="Book Antiqua" w:cs="Times New Roman"/>
          <w:sz w:val="24"/>
          <w:szCs w:val="48"/>
        </w:rPr>
        <w:t>order not at the point when</w:t>
      </w:r>
      <w:r w:rsidR="005B025C">
        <w:rPr>
          <w:rFonts w:ascii="Book Antiqua" w:hAnsi="Book Antiqua" w:cs="Times New Roman"/>
          <w:sz w:val="24"/>
          <w:szCs w:val="48"/>
        </w:rPr>
        <w:t xml:space="preserve"> inventory on hand is equal to 0</w:t>
      </w:r>
      <w:r w:rsidR="00D02EE1" w:rsidRPr="00C73CB8">
        <w:rPr>
          <w:rFonts w:ascii="Book Antiqua" w:hAnsi="Book Antiqua" w:cs="Times New Roman"/>
          <w:sz w:val="24"/>
          <w:szCs w:val="48"/>
        </w:rPr>
        <w:t xml:space="preserve"> but at the point when inventory on hand is equal to </w:t>
      </w:r>
      <w:r w:rsidR="005B025C">
        <w:rPr>
          <w:rFonts w:ascii="Book Antiqua" w:hAnsi="Book Antiqua" w:cs="Times New Roman"/>
          <w:sz w:val="24"/>
          <w:szCs w:val="48"/>
        </w:rPr>
        <w:t>average demand during lead time.</w:t>
      </w:r>
    </w:p>
    <w:p w14:paraId="79F0F79B" w14:textId="77777777" w:rsidR="00D02EE1" w:rsidRPr="00C73CB8" w:rsidRDefault="00D02EE1" w:rsidP="00EC7AC6">
      <w:pPr>
        <w:spacing w:after="0" w:line="240" w:lineRule="auto"/>
        <w:jc w:val="both"/>
        <w:rPr>
          <w:rFonts w:ascii="Book Antiqua" w:hAnsi="Book Antiqua" w:cs="Times New Roman"/>
          <w:sz w:val="24"/>
          <w:szCs w:val="48"/>
        </w:rPr>
      </w:pPr>
    </w:p>
    <w:p w14:paraId="2C57E45B" w14:textId="19E4A9BD" w:rsidR="00D02EE1" w:rsidRPr="00C73CB8" w:rsidRDefault="005B025C" w:rsidP="00EC7AC6">
      <w:pPr>
        <w:spacing w:after="0" w:line="240" w:lineRule="auto"/>
        <w:jc w:val="both"/>
        <w:rPr>
          <w:rFonts w:ascii="Book Antiqua" w:hAnsi="Book Antiqua" w:cs="Times New Roman"/>
          <w:sz w:val="24"/>
          <w:szCs w:val="48"/>
        </w:rPr>
      </w:pPr>
      <w:r>
        <w:rPr>
          <w:rFonts w:ascii="Book Antiqua" w:hAnsi="Book Antiqua" w:cs="Times New Roman"/>
          <w:sz w:val="24"/>
          <w:szCs w:val="48"/>
        </w:rPr>
        <w:t>Figure 8 illustrates a simple graph of reorder point. We assume d</w:t>
      </w:r>
      <w:r w:rsidR="00D02EE1" w:rsidRPr="00C73CB8">
        <w:rPr>
          <w:rFonts w:ascii="Book Antiqua" w:hAnsi="Book Antiqua" w:cs="Times New Roman"/>
          <w:sz w:val="24"/>
          <w:szCs w:val="48"/>
        </w:rPr>
        <w:t>emand during lead time has</w:t>
      </w:r>
      <w:r>
        <w:rPr>
          <w:rFonts w:ascii="Book Antiqua" w:hAnsi="Book Antiqua" w:cs="Times New Roman"/>
          <w:sz w:val="24"/>
          <w:szCs w:val="48"/>
        </w:rPr>
        <w:t xml:space="preserve"> a</w:t>
      </w:r>
      <w:r w:rsidR="00D02EE1" w:rsidRPr="00C73CB8">
        <w:rPr>
          <w:rFonts w:ascii="Book Antiqua" w:hAnsi="Book Antiqua" w:cs="Times New Roman"/>
          <w:sz w:val="24"/>
          <w:szCs w:val="48"/>
        </w:rPr>
        <w:t xml:space="preserve"> normal distribution</w:t>
      </w:r>
      <w:r>
        <w:rPr>
          <w:rFonts w:ascii="Book Antiqua" w:hAnsi="Book Antiqua" w:cs="Times New Roman"/>
          <w:sz w:val="24"/>
          <w:szCs w:val="48"/>
        </w:rPr>
        <w:t xml:space="preserve">. </w:t>
      </w:r>
      <w:r w:rsidR="00D02EE1" w:rsidRPr="00C73CB8">
        <w:rPr>
          <w:rFonts w:ascii="Book Antiqua" w:hAnsi="Book Antiqua" w:cs="Times New Roman"/>
          <w:sz w:val="24"/>
          <w:szCs w:val="48"/>
        </w:rPr>
        <w:t>This</w:t>
      </w:r>
      <w:r>
        <w:rPr>
          <w:rFonts w:ascii="Book Antiqua" w:hAnsi="Book Antiqua" w:cs="Times New Roman"/>
          <w:sz w:val="24"/>
          <w:szCs w:val="48"/>
        </w:rPr>
        <w:t xml:space="preserve"> middle arrow</w:t>
      </w:r>
      <w:r w:rsidR="00D02EE1" w:rsidRPr="00C73CB8">
        <w:rPr>
          <w:rFonts w:ascii="Book Antiqua" w:hAnsi="Book Antiqua" w:cs="Times New Roman"/>
          <w:sz w:val="24"/>
          <w:szCs w:val="48"/>
        </w:rPr>
        <w:t xml:space="preserve"> is the average.</w:t>
      </w:r>
      <w:r w:rsidR="00C73CB8" w:rsidRPr="00C73CB8">
        <w:rPr>
          <w:rFonts w:ascii="Book Antiqua" w:hAnsi="Book Antiqua" w:cs="Times New Roman"/>
          <w:sz w:val="24"/>
          <w:szCs w:val="48"/>
        </w:rPr>
        <w:t xml:space="preserve"> </w:t>
      </w:r>
      <w:r>
        <w:rPr>
          <w:rFonts w:ascii="Book Antiqua" w:hAnsi="Book Antiqua" w:cs="Times New Roman"/>
          <w:sz w:val="24"/>
          <w:szCs w:val="48"/>
        </w:rPr>
        <w:t xml:space="preserve">There is 50% </w:t>
      </w:r>
      <w:r w:rsidR="00D02EE1" w:rsidRPr="00C73CB8">
        <w:rPr>
          <w:rFonts w:ascii="Book Antiqua" w:hAnsi="Book Antiqua" w:cs="Times New Roman"/>
          <w:sz w:val="24"/>
          <w:szCs w:val="48"/>
        </w:rPr>
        <w:t xml:space="preserve">probability that demand is less than this </w:t>
      </w:r>
      <w:r>
        <w:rPr>
          <w:rFonts w:ascii="Book Antiqua" w:hAnsi="Book Antiqua" w:cs="Times New Roman"/>
          <w:sz w:val="24"/>
          <w:szCs w:val="48"/>
        </w:rPr>
        <w:t>average, and there is 50%</w:t>
      </w:r>
      <w:r w:rsidR="00D02EE1" w:rsidRPr="00C73CB8">
        <w:rPr>
          <w:rFonts w:ascii="Book Antiqua" w:hAnsi="Book Antiqua" w:cs="Times New Roman"/>
          <w:sz w:val="24"/>
          <w:szCs w:val="48"/>
        </w:rPr>
        <w:t xml:space="preserve"> probability that demand is greater than this average.</w:t>
      </w:r>
      <w:r w:rsidR="00C73CB8" w:rsidRPr="00C73CB8">
        <w:rPr>
          <w:rFonts w:ascii="Book Antiqua" w:hAnsi="Book Antiqua" w:cs="Times New Roman"/>
          <w:sz w:val="24"/>
          <w:szCs w:val="48"/>
        </w:rPr>
        <w:t xml:space="preserve"> </w:t>
      </w:r>
      <w:r>
        <w:rPr>
          <w:rFonts w:ascii="Book Antiqua" w:hAnsi="Book Antiqua" w:cs="Times New Roman"/>
          <w:sz w:val="24"/>
          <w:szCs w:val="48"/>
        </w:rPr>
        <w:t>Therefore, if we</w:t>
      </w:r>
      <w:r w:rsidR="00D02EE1" w:rsidRPr="00C73CB8">
        <w:rPr>
          <w:rFonts w:ascii="Book Antiqua" w:hAnsi="Book Antiqua" w:cs="Times New Roman"/>
          <w:sz w:val="24"/>
          <w:szCs w:val="48"/>
        </w:rPr>
        <w:t xml:space="preserve"> order at t</w:t>
      </w:r>
      <w:r>
        <w:rPr>
          <w:rFonts w:ascii="Book Antiqua" w:hAnsi="Book Antiqua" w:cs="Times New Roman"/>
          <w:sz w:val="24"/>
          <w:szCs w:val="48"/>
        </w:rPr>
        <w:t>he point when inventory on hand</w:t>
      </w:r>
      <w:r w:rsidR="00D02EE1" w:rsidRPr="00C73CB8">
        <w:rPr>
          <w:rFonts w:ascii="Book Antiqua" w:hAnsi="Book Antiqua" w:cs="Times New Roman"/>
          <w:sz w:val="24"/>
          <w:szCs w:val="48"/>
        </w:rPr>
        <w:t xml:space="preserve"> is equal to average demand during the lead </w:t>
      </w:r>
      <w:r w:rsidR="00917AEC">
        <w:rPr>
          <w:rFonts w:ascii="Book Antiqua" w:hAnsi="Book Antiqua" w:cs="Times New Roman"/>
          <w:noProof/>
          <w:sz w:val="24"/>
          <w:szCs w:val="48"/>
        </w:rPr>
        <mc:AlternateContent>
          <mc:Choice Requires="wpg">
            <w:drawing>
              <wp:anchor distT="0" distB="0" distL="114300" distR="114300" simplePos="0" relativeHeight="251711488" behindDoc="0" locked="0" layoutInCell="1" allowOverlap="1" wp14:anchorId="6C700163" wp14:editId="454CB357">
                <wp:simplePos x="0" y="0"/>
                <wp:positionH relativeFrom="column">
                  <wp:posOffset>0</wp:posOffset>
                </wp:positionH>
                <wp:positionV relativeFrom="paragraph">
                  <wp:posOffset>571500</wp:posOffset>
                </wp:positionV>
                <wp:extent cx="2000250" cy="3366135"/>
                <wp:effectExtent l="76200" t="76200" r="133350" b="5715"/>
                <wp:wrapSquare wrapText="bothSides"/>
                <wp:docPr id="7173" name="Group 7173"/>
                <wp:cNvGraphicFramePr/>
                <a:graphic xmlns:a="http://schemas.openxmlformats.org/drawingml/2006/main">
                  <a:graphicData uri="http://schemas.microsoft.com/office/word/2010/wordprocessingGroup">
                    <wpg:wgp>
                      <wpg:cNvGrpSpPr/>
                      <wpg:grpSpPr>
                        <a:xfrm>
                          <a:off x="0" y="0"/>
                          <a:ext cx="2000250" cy="3366135"/>
                          <a:chOff x="0" y="0"/>
                          <a:chExt cx="2000250" cy="3366135"/>
                        </a:xfrm>
                      </wpg:grpSpPr>
                      <pic:pic xmlns:pic="http://schemas.openxmlformats.org/drawingml/2006/picture">
                        <pic:nvPicPr>
                          <pic:cNvPr id="20" name="Picture 20"/>
                          <pic:cNvPicPr>
                            <a:picLocks noChangeAspect="1"/>
                          </pic:cNvPicPr>
                        </pic:nvPicPr>
                        <pic:blipFill rotWithShape="1">
                          <a:blip r:embed="rId21" cstate="print">
                            <a:extLst>
                              <a:ext uri="{28A0092B-C50C-407E-A947-70E740481C1C}">
                                <a14:useLocalDpi xmlns:a14="http://schemas.microsoft.com/office/drawing/2010/main" val="0"/>
                              </a:ext>
                            </a:extLst>
                          </a:blip>
                          <a:srcRect l="63462" t="35612" r="20352" b="20798"/>
                          <a:stretch/>
                        </pic:blipFill>
                        <pic:spPr bwMode="auto">
                          <a:xfrm>
                            <a:off x="0" y="0"/>
                            <a:ext cx="1995854" cy="30245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30" name="Text Box 30"/>
                        <wps:cNvSpPr txBox="1"/>
                        <wps:spPr>
                          <a:xfrm>
                            <a:off x="0" y="3086100"/>
                            <a:ext cx="2000250" cy="280035"/>
                          </a:xfrm>
                          <a:prstGeom prst="rect">
                            <a:avLst/>
                          </a:prstGeom>
                          <a:solidFill>
                            <a:prstClr val="white"/>
                          </a:solidFill>
                          <a:ln>
                            <a:noFill/>
                          </a:ln>
                          <a:effectLst/>
                        </wps:spPr>
                        <wps:txbx>
                          <w:txbxContent>
                            <w:p w14:paraId="6FF3BD6D" w14:textId="77777777" w:rsidR="00BD0551" w:rsidRPr="004F5483" w:rsidRDefault="00BD0551" w:rsidP="004F5483">
                              <w:pPr>
                                <w:pStyle w:val="Caption"/>
                                <w:jc w:val="center"/>
                                <w:rPr>
                                  <w:rFonts w:ascii="Book Antiqua" w:hAnsi="Book Antiqua" w:cs="Times New Roman"/>
                                  <w:color w:val="000000" w:themeColor="text1"/>
                                  <w:sz w:val="28"/>
                                  <w:szCs w:val="48"/>
                                </w:rPr>
                              </w:pPr>
                              <w:r w:rsidRPr="004F5483">
                                <w:rPr>
                                  <w:rFonts w:ascii="Book Antiqua" w:hAnsi="Book Antiqua"/>
                                  <w:color w:val="000000" w:themeColor="text1"/>
                                  <w:sz w:val="20"/>
                                </w:rPr>
                                <w:t xml:space="preserve">Figure </w:t>
                              </w:r>
                              <w:r w:rsidRPr="004F5483">
                                <w:rPr>
                                  <w:rFonts w:ascii="Book Antiqua" w:hAnsi="Book Antiqua"/>
                                  <w:color w:val="000000" w:themeColor="text1"/>
                                  <w:sz w:val="20"/>
                                </w:rPr>
                                <w:fldChar w:fldCharType="begin"/>
                              </w:r>
                              <w:r w:rsidRPr="004F5483">
                                <w:rPr>
                                  <w:rFonts w:ascii="Book Antiqua" w:hAnsi="Book Antiqua"/>
                                  <w:color w:val="000000" w:themeColor="text1"/>
                                  <w:sz w:val="20"/>
                                </w:rPr>
                                <w:instrText xml:space="preserve"> SEQ Figure \* ARABIC </w:instrText>
                              </w:r>
                              <w:r w:rsidRPr="004F5483">
                                <w:rPr>
                                  <w:rFonts w:ascii="Book Antiqua" w:hAnsi="Book Antiqua"/>
                                  <w:color w:val="000000" w:themeColor="text1"/>
                                  <w:sz w:val="20"/>
                                </w:rPr>
                                <w:fldChar w:fldCharType="separate"/>
                              </w:r>
                              <w:r>
                                <w:rPr>
                                  <w:rFonts w:ascii="Book Antiqua" w:hAnsi="Book Antiqua"/>
                                  <w:noProof/>
                                  <w:color w:val="000000" w:themeColor="text1"/>
                                  <w:sz w:val="20"/>
                                </w:rPr>
                                <w:t>8</w:t>
                              </w:r>
                              <w:r w:rsidRPr="004F5483">
                                <w:rPr>
                                  <w:rFonts w:ascii="Book Antiqua" w:hAnsi="Book Antiqua"/>
                                  <w:color w:val="000000" w:themeColor="text1"/>
                                  <w:sz w:val="20"/>
                                </w:rPr>
                                <w:fldChar w:fldCharType="end"/>
                              </w:r>
                              <w:r w:rsidRPr="004F5483">
                                <w:rPr>
                                  <w:rFonts w:ascii="Book Antiqua" w:hAnsi="Book Antiqua"/>
                                  <w:color w:val="000000" w:themeColor="text1"/>
                                  <w:sz w:val="20"/>
                                </w:rPr>
                                <w:t>: Re-Order Point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C700163" id="Group 7173" o:spid="_x0000_s1047" style="position:absolute;left:0;text-align:left;margin-left:0;margin-top:45pt;width:157.5pt;height:265.05pt;z-index:251711488" coordsize="20002,33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oHwvoQQAAOMKAAAOAAAAZHJzL2Uyb0RvYy54bWykVk1v4zYQvRfofyB0&#10;dyxZ8ifiLBw7WSyQboJNipxpiraIlUSWpCNni/73PpKSE8cBNt0eLA/J4XDmzZshzz/tq5I8cW2E&#10;rOdRchZHhNdM5qLezqM/H657k4gYS+uclrLm8+iZm+jTxe+/nTdqxgeykGXONYGR2swaNY8Ka9Ws&#10;3zes4BU1Z1LxGosbqStqMdTbfq5pA+tV2R/E8ajfSJ0rLRk3BrOrsBhdePubDWf2drMx3JJyHsE3&#10;67/af9fu2784p7OtpqoQrHWD/oIXFRU1Dj2YWlFLyU6LE1OVYFoaubFnTFZ9udkIxn0MiCaJ30Tz&#10;Wcud8rFsZ81WHWACtG9w+mWz7OvTnSYin0fjZJxGpKYVsuQPJn4GADVqO4PeZ63u1Z1uJ7Zh5GLe&#10;b3Tl/hEN2Xtonw/Q8r0lDJPIVTwYIgMMa2k6GiXpMIDPCmToZB8rrn6ys98d3Hf+HdxRgs3wa7GC&#10;dILVzzmFXXanedQaqT5ko6L6+071kFZFrViLUthnT1Ek0DlVP90JdqfD4AX2ATAJoGPZnUowA4zd&#10;FqcV9lAX041k3w2p5bKg9ZYvjAK7UXNOu3+s7odHB65Loa5FWRIt7aOwxX1BFRKdeNK6xTZWlMYb&#10;ar0DV6DtSrJdxWsb6lDzEmHL2hRCmYjoGa/WHLTSX/IEWUcPsDhPaVFbfyaIcWOso42jiC+VvweT&#10;RRxPB5e95TBe9rJ4fNVbTLNxbxxfjbM4myTLZPmP251ks53hwIOWKyVa1zF74vy7ddF2kFBxvnLJ&#10;E/X9wSHpHer+vYuYcgg5X41m34C66yajNBsNfEdJh6MEEqAbxOkQEjrLIB5PJ4HgxmpuWdFlqctE&#10;SLFBRZF184fMgQ7dWenB+UhFJdPpcDLM2oqKB9kQgxBAt11pYz9zWREnIBXw3JunT4grqHYqLriy&#10;Jg2Kc5LErk4purH5y+sbWYrcsSdAsF0vS91ChrKGdrB1pOYMr6gpgp5fCnBUwqLjl6KaR5PXu8va&#10;Wee+Z7fMkDuo3hd5Q9blTn+joNMwxqaI5MIF1LqaCwf9OBgjtNziJrIlEnJE9TiEok+9d+fSUhU0&#10;+Jqlr0IK6p4OB28COV47+h6Zh+koA5lHvcViNe5l2WrSu7yEtFxeTbM0GWXDqwOZTUFz2dyuDUMD&#10;yP8/n0M+4NUxj12TcITDrBPxc80dF6/pyh+jj9WQu3bfu7J8XwHSzuxLk0sPTe7BVful3BNMwctW&#10;zd0rxO4x3/YzNx887br8m+sljScjx1PYCB3k5JIZgCjhjjncFOii/60iThh9IH5TgMbv8T7QuJau&#10;XEIa3hDbTb6E5yS7X+/DFdxBspb5MxABgf11ahS7FvD8hhp7RzUeKMATjy57i8+mlKha2UoRKaT+&#10;8d6800dusRqRBg8eV9076m658kuNrMOk7QTdCetOqHfVUqLroZfDGy9ig7ZlJ260rB5BioU7BUu0&#10;ZjgLhdiJS4sRFvCWY3yx8HK4LG/qe4UrNtxFLkMP+0eqVdu1LBjzVXa8QqUeN6+g6xuTWqB/Xgvf&#10;2RyuAcUWbnDcS/4lBenoqfZ67LVe3qYX/wI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LnQ5HbeAAAABwEAAA8AAABkcnMvZG93bnJldi54bWxMj0FLw0AQhe+C/2EZwZvd3ZYWjdmU&#10;UtRTEWwF8TbNTpPQ7G7IbpP03zue9DRveMN73+TrybVioD42wRvQMwWCfBls4ysDn4fXh0cQMaG3&#10;2AZPBq4UYV3c3uSY2TD6Dxr2qRIc4mOGBuqUukzKWNbkMM5CR569U+gdJl77StoeRw53rZwrtZIO&#10;G88NNXa0rak87y/OwNuI42ahX4bd+bS9fh+W7187Tcbc302bZxCJpvR3DL/4jA4FMx3DxdsoWgP8&#10;SDLwpHiyu9BLFkcDq7nSIItc/ucvfgAAAP//AwBQSwMECgAAAAAAAAAhAND/HHFKngMASp4DABQA&#10;AABkcnMvbWVkaWEvaW1hZ2UxLnBuZ4lQTkcNChoKAAAADUlIRFIAAAZAAAADhAgCAAAAdi9q9QAA&#10;AAFzUkdCAK7OHOkAAP/KSURBVHhe7F0HYBRF2970kB56T0KRIkgAQVCQUESxAXZBBUQFrNg+saOC&#10;8unnL/auoIKKDewgJQhIhyC9pFFDSy6kl8v9z8zs7u1t37tLSMIuy2Vvb+add56p++w77wScOprB&#10;4Qgg/wICyVVAAP0gf/CX/Cge+BpI7wQEslD4ygKKYQNcHIeT/ic3Xewb/Uo/8cHu8QeTg0/hrgtf&#10;SSASmv4n2pFPV5VbrhCbBXaxAEwRiWx2R0yOiuT1ICmQZHHPxTmdVS78c1ZVupzl5c6Kiqryikpy&#10;lleVO53lFfgdP3NVRFIArpBvIjoQYJAUxPxCVlWVE/8htqqi0lVJz4pyV3k5V1ZWVVbGVVYiMRc5&#10;cYGUq1gukTr5Ty+RT6IU+caDwP9AkWMZ4EEneQgIxH1SEsCaAkmxIEWJSxf+0a+8KIJFAAkvSuKB&#10;JOnSAqdlRpLhweTvizck4cUSFCIK2AqVxrPykLRZDeBLhOST3uTzyyCuIlDjP/kAFAxLBjELr3cI&#10;9VZQXwzrjsZqoijHratUW1b5JSkJddx926PWa+tE65dQmYXSpqVMFCE1mkIgwOr+q59RVg1INqgI&#10;ncNdliwtdvAAsKJg6tCDfqc40xDufoC2c6Gxi/DI2j5Bh7Rn2jDIZyD+BwThM4h8kFuBaDX0QBeC&#10;fwCZ/GXtiNU+N+yy+mOQUbWfhfZiAkxJdKPQ+nqxLov/IDWXb8giwqwek6pNDv4v7TpoXWcVA9dM&#10;jCBBkT0eM7Vs8zhq6Sn2V1qIirVd3gw0i4CMHDqHUhNesski9igRje7FI3m+FrkLgl3xHZC7KIQ+&#10;iY/MgBMPNiyyIdHdPSryqRhxjGuqVhVjHbPKr563JN+0Kys/GAjKswYM6aTZkUZK2x75Tlom/ZXl&#10;lfwhP5KW7NEgpSjQ5irpFVWyTMdXjwJWbdoSqdq1gakmKwWWvnuiwmYlfHFRhaTpawIlTHVYQYt9&#10;HB9Z6CJZQxY7Sn4uIfaZLP964xMbYH043JVZKYQfWN1aSHp1Vu/pIMvaAOtipNiQjJPuXiqYHwzo&#10;8EsPOg3hRywmgmWY76HYME3C8MnQn92jPR3Axb6Rb3jChMA9MWCRPQYqXnO3ch59Ii1yNi0lMzI2&#10;8rCxh407dOwh/4U/rH2TMNJpjrQE+SzwoyHLJxsd+UyR7tmdf3cAfgYn9vr8iM/DJUAvjrUUVQko&#10;0lrlBlKYMLHS8+wdVPoevgWzTCKbNOvCX4YDG5h5GAgKrOLrVE5ximKpAnuKFFMQOlRWBfmOhwhm&#10;DZr+YfVKesg6EwEIyeyF4crm0vyVIJV1Z0ID57NL9XDnW5F/SV/Mlzxf61mZyWuDMINnGvENji9z&#10;ociFxsGC8HVdaGGsvZCbvCr8JEwDc8/uVL38TPQ57uFNv2zF1iIPRkFUTLlZS1EJK9zSUU36k3q/&#10;TZ51ZAeropKKKo2puM03NfUsS4YReTfJjw/C2EM7HpJ5zGzpIYwf7juSeu0uI9rb8grS5zG+0+T7&#10;OvoEpHqwPsD9O31yFWocrXZCM2IjvDifob0dU5d/0JcO4IIqrPWww4nnXvzn/5BHW3KTTVNl/ZBK&#10;N+TRdPkMIscelVZaiGQI4sUwJd19AYNVbKn8KC9Cz3citDsT5wNsasNuoGgIR4BnD+nkh3WPuEdx&#10;YSM/GxboGCK5QyXRKZH0mUW4ppMl9jwjTrlYQrgtCqOTrcAgLog8AVUFBXPBIc7goCGjRk64884v&#10;5887dfIkw0aCpDgiu/Hw6K74qifMT4WaGRcXO2fO3HvvnZKTc1wEklVSMU/KDt9z1PZQJDo6ZtHM&#10;p0fffW/hvt34IYifinGBLpInVIVgWtYAkraBKhJA3h14tFaPys+eQDnQIUQG61jZw4+T1oAqcpLq&#10;gEAIE9E26Ynpz7/6+VcbN24mP584ks7aHV9+fI6VKjB2hAhitA19BCV1g7FevBCaEdLA8F8oTQIG&#10;Py3hx2t+WsPCkDrDS6Z6CFMjvsunMy46Y6F9vtAsUCEpjlQfsV9gHT/PmuGan4SxHsI9D6BSaLun&#10;tylPQp8kK51cRSUILLBXzspKJ9irykqQWWi1RFcagdeY1nBy8F0JLTA6aNIbhLqqcIHDqqhwlZXF&#10;Tnusd1CQoLr910bARsBGwEbARsBGwEbARsBGwEagniMQIhAc9TyfdvZsBGwETCCwtrAw/dHHBo4a&#10;NfGuu+Z+9dXp06fA1BCqRCUuTzF70n08JST9jTF7sbExc+fOnTLl3uPHj0uiMLqC8DOUa6Nci8DR&#10;iPSpyNWIF4gTHR298CUQWFMK9+xg2jGKinBVVAqhrqju9CtNg4WTvXOQsDuCfPpXeFnBWFEnpXno&#10;TXbCooYwROydUXjb9o+/8ML/fTFv0yZKYOUc5gksSmmzLPHcJ1MjANFp/oiWgYQhIp+UcoTSQQwV&#10;4cUlfqBED0me2AYJhLhAjkteYNL8UzjZ4aJkJU/lM2YJTBB9EUNsnsglrwghs0BIMUaR0pqMTBJe&#10;W/A1QODM3FQ7e2cics2s1IiKjHTCfxBVYKwIdVVRCTusChDOleSTstwkQZJB8I6CAYnIjBHiO4BD&#10;YPoe0gUmrKq8zFVeAdsrV1lJ+EMP9I2IUKmZ9i0bARsBGwEbARsBGwEbARsBGwEbgfqIAB6U6mO2&#10;7DzZCNgIeIPAP7l5h598sv/oUXfdM+nzL+aeOnWKMCfMDEaUx7gV0RxNYiekJLNEJis2FhZYn997&#10;733Hj+dQjoQnrujfwN/+WLZx03ZVjfv2ueDqK4cKP/G8CRKKior+8fn/jL7nvjM7t+FXnrRiVkfs&#10;K9gbantEfuWtiVyE/RFNm3ihJHfEXogaGdGDZ69gj8SMiWBjxTgs+lsglrPxhBKVDpusqMSOj894&#10;8f++/IYnsI4c5AmswIw1gQfWBGRvDHAcCagsJTwM2BgIcHJVlTixJg68DPmM/mxnEOXwyCfjsXjD&#10;SZKIi6xpIyWB/9T0i1geMaqIGR4yYorYaJG1eBx+J3kWjLBYiRErMkJcsU+EJ6QYWXJHuTmWdYQE&#10;EcjUYOQbBZH95y18+aJj33mjX8HCC0mAryIMGXJJMkuyi+tKmE1i/Z+zEuv8wGcx4ywSjqiG3EEO&#10;M81mFYMSVkQmyRAiE6WpBVZZaRXYK9BYxSUBD97XJzzcm2pux7ERsBGwEbARsBGwEbARsBGwEbAR&#10;qIMI2ARWHSw0W2UbgepCYG3+mZwnnugzevTkyZM//PTTEydOMOsfnr7gk+XZJ2ZaRUkPJQ/uwXAh&#10;ALXA+mLKlMnHj59gURh1RW1AA2e88s68L95WzdXYOx54/pmHhCV97iBRUVGLnn985D335+/YQgyY&#10;2Lo3SkIR+yFKqLBVhJTbYmQWpUs47pvdx/4+nM9kXdo69ubOLb7Zc+zvQw52Z2Ar3GnGLLDIEkK6&#10;qlrgsPA7+Qryh6wopKwQmJWIdl2emPnS7Pnf8QTWoSxCYAXsWxGx98/IgeND2vcLiIynLpTUj/3D&#10;IqK/2AW9gwMDQkJCgkNCKbnlJBZQRFAQXWUX+Nf6UBK/lAop5Ry4KHWQT+lXev3MtGZYXUe4MKwO&#10;FdChVBxcRRGqixlGwW1URm5Q1onQkIDAsMiq6BBnu4blEaGw23IFk1X9bsgYEcjcJIheMRityUpf&#10;XDjIOEZGORGM+IQIr4VVhCRRRqIRgoo3TCN8XAAXHhYWFh6OMBVYakgILsqtMaqLLhmGr6sqEFil&#10;pcT7VXGx84F7e4dSQOzDRsBGwEbARsBGwEbARsBGwEbARuAcQCDYtsA6B0rZzqKNgEkE1p4pOPXE&#10;tAtHj5p8333vvP9+zvHjVe4ugqexmGEOtRCSeniiXqyZryVqsEW4F/rJgjVsGM8IrGPHjon8FSiS&#10;pctXb9lKnFipHl/OefP28Q89Ne1e5lVJsAMjUsGILXr60Wsn3ef4dxNvJATGinIpwhJCujKPeo/i&#10;2StmMMRxD63Kmv/lOyzFW2+7f0CLqNXHCr7+6l1255ax982+pC1zE0i5KsLaVNKldJTJ4p1h4Wsl&#10;DQ+JUR27/WfGS29++9PmzXQJYVZmelDGmsidP8feNttVXuLKyQwsKmTWX+4DchildcnovYMior7a&#10;Da4pOJALbxDx4oyZLzz/bFVFmcAPEsde0GP536HwJZaWxj30kApc+WXc+PEr4zgHfnt1dj9ICwqC&#10;r2exnAh6hMAifuQ44n/KxS1KC8vJPlMMoq+MCwsOCI90xYVxV/YNjQonSxp5t2Fu+pKyebSABeaJ&#10;MZvS9YSEciKWU7wLPMJVHTycy/zXVdKjvLw8qV0b6oGL1iO2xjEgMDIq8pWXX376mWeKi0t4b3fE&#10;/Ir4vCNcGPSuKCfsVWk5aCxXSXHFfVN6hoSoVxz7ro2AjYCNgI2AjYCNgI2AjYCNgI1AvUPAJrDq&#10;XZHaGbIR8B6B9QWFedOe7Dlq5P0PPfTa/71+5MhREFgiC0WoGcFyipgySa6J5ZNklSG/vE0gsPBr&#10;48aN5s376p57Jh05cpjqx/YzCXz3g3mff/J/qhpPuOsR/ITPRx66U/CsREkPqkZMbMyvTz08csqD&#10;pzet5S2wCB/kCqRem3ABox6ylpCY+fAEFjGZoqvlfjxUuOZE6bwv3mLpwshLtP8Cn3VJk7DRrSKo&#10;kRBZsEdtr8DKwOSK2V65nNSDO3EhRfJBSKHYbslPzHz5nR9/hQUWQSY9I73B0lcb9b0mqHmnoAPb&#10;D/32TnnBkYDQEFd5pSs4OrRdn/ght0e368Zt+IOYiw28YdfFDaK/3g32Cp6nIhpEfPrZZ5Mn3V1Z&#10;VkKNoAgH5ySaB6xYFUwIrHX5Dz0RK4MM7BVXmj9qfJoja05i51EfvtGfElhksxhabOQk2jtdUz/a&#10;8dDI9s3iQj7+MzfzeHmpMzDnUC7HOcpdQbHNug84jwurKrh9eCPYgkkssPilgmxFpbAtEb/EkdeE&#10;Ullsm4fTuWdyHQUtmzUKCQsFilkHT4CQqqioKCouioxs0KZ1K8puUb3oLmqM+IyMjPz000/vvuee&#10;osIissIRxBX5x/ZrgNsssvkgIbDAXpWWu4qLS++f0tN+A+N9Y7dj2gjYCNgI2AjYCNgI2AjYCNgI&#10;1DEEsPtjHdPYVtdGwEag2hDYWFxy5smneowaOfWRR2b+97+HDx8i3soZWUWtbpiPImG7WGGjaIFG&#10;cFtJ8Z7B3TZHTZo0+frrr++++66DBw8JiweJnA8/+faTD19TzdBdkx7HT/h88L5xUnaM6uKKi437&#10;9empI6c8cHL9P4gOqyvqtZ33OR5MmCzqaJ2uKwxiW6hSUyzmOerHI4VrT5XDwkua9Ng7HuzfKHhU&#10;iwZk3RujrWC0RNcQVlJvUyCzcAeGV3SVHCGwmEP32O49p7088/2f/9y0aQuxO9ufnhHz+Y1Nnljs&#10;TN8SXFiY+dXjlfnp6GwhtbyMKy/lKgKiOv33r5j23bj1v3Apt26/MDzmh73BAS7YTEVGRC74bsGY&#10;W26prCihm1SSjFS5YIEVsHBpcGLz2NTU7OefT5DqzdgrrCUcNTl1VOfktD2pH7w3AtRVMByxUxMs&#10;5s0KxVNcXjXtvR1t2zVuHRu2K7Moy8E5HA4sOWzZzFlWVX760PG4xJQBXQruGNQEmkBfWrIMU8EG&#10;ju1UyGoEb4hHdeH90ruKi0oPHz19Kje3tLRkQP/eSHTv/oPM9qqgoCACBFbb1pEREfzOg/wqUpJC&#10;g4gG337z7S233lJSXEJZK0JawfU74bDwBxcV8OBe7iot48rgA6u49IH7LhA2Xq62FmELthGwEbAR&#10;sBFQQQCL1288c+ZvLOjGUvzQ0O9iYkpcruH5+XOio8/33B92SUXFxIKCP2Nj2X1pxO9iY4d7GtLm&#10;KYTgTr+8vGKOU5XAkq4xb4g7nc6bzpxZEBPTMjBQmVnlr8gvCy/DRKtKscwODQ19LypKGubd0tJZ&#10;xcUiAjo1UgmgGBgFcWN+fvPAwHXx8fFWXv8YamU1m160KKa8VnEzDXPolCAmMNAMUFZ1MJ+EWA1M&#10;FrqoCUp5Z2XlzMhIH/OiUwes5hrh7y0sxKesQmrJ8TrvXkeEJtKiwdeXo6LuUzhI1W+5yuyIGL5b&#10;UnJ+cLBSoBdI2lH8iIBNYPkRTFuUjUBdR2BzWXnhU09fMGrko489On3GjMMHD8EdEoywYI1DN7ZD&#10;/pjhFLHsYTwUz26xdYOUt6JMB1l/5170F8A1adz4228XTJw4MTs7mzh1ItGJkE/n/PB/rz0LuY88&#10;/pKInngHF7h/7+SxzPKKEin8Cra4+Lhfn3zo2ikPnly7iqjFVg5CTRBL8CVFPc+Dz2L+sLAEjxFY&#10;zJUTc32+8FjJujzn27NfYFLve/DZfvFB1zYNpfmAqRLvxAnu1pGXSvKV+IACp8UILFcVOCXiMR3X&#10;8T0unPbKK+//umTz5i1Ewb370xu+dUnjN49UrV2EtMtOH8pZ/n/cmezIYY+EdRh46K3JBceONxox&#10;pcNj73F/fcFddkdaj7C4hXtDgjhQTg1AYC1YMHbMrbDAAkTEEzsXQJmzwEW/BiUmxi78M/uNV9wE&#10;lshegYkaPzU1pXNiVlba++9dGUwJLGKBRfkmAgNctle5Hv7oIBceFxcel1PE5WxPhbrXjUi4tn+L&#10;3MKy+19dHdu2+4CkuLtHhCIiob4YZMSZPfH2xYCjG0YyKpP3f8YWirLiP3z05KnTjuMnjheXFI24&#10;fAju7NqVDuoKMYtLS2CH1aJF8/PO60gLUmBEiYt6V3h4GKrIrbfeUoQlhOCrnE74wyIMFj4rynFB&#10;nbiXc+XlAWVlXElJ6YP3n4/FkPZhI2AjYCNgI1CzCOxyOq88c+ajqChGP+FrrsuFx/UR+fmfRUd3&#10;FQgscFU3nzkTERCQ6XSK91dXVjYMCEAYUBJTCwvXxMVJyRQ8N8qE4M71Z878EBPDgqkmPSCYubys&#10;lkOpEpJRvSkmr5oLWb5UdWUR4wMDX4+MFGHEzUscDlB4v8fEiDe1smqomBRMk3j5rpXJhHQyBQRm&#10;0/pmWBzvlZYuLi//1t+0pjRdX5LQKiBU7JeLiz+JjgYRLFYV7xLSrwNKkHXCQ6tni1H1uJciIrTq&#10;ntXkdJqJd/XEkgImA4vB2gUF3VVQ8JR29r3T2Y7lIwK2E3cfAbSj2wjUJwTSKiqLn3u2+zXX/Gfa&#10;k5MmT96+/V8uKJjf0g7UFYxyAgMzs0+cKSDDmdYRFxPdpXNb2M8wQoMdiYkJP/744913352Wto3Z&#10;cNH1bUEr/t7y0vRHEeDZ6a9ffeUgsCI//5Yq3sEF7l81YhACELaEEGm8+U/zZs3+euD2ax6alr5w&#10;AVknCOsltoSQ7DmIa1eQywk7LAQHmcX7caeb4kEUVcz1V1jLrUGNXn3lSabhY0+83LPixNDig2Qd&#10;HHM+Tmks4vQK7ps4roLu9OckuxByleCCiA0W9ZDl4lpddtVTs9+Yv3kXI7CIvyquopQsk6T5D2vY&#10;KqAqsKKCC2vdI/rCaxrEtwQXVJ53kvzmJI60qsrp0kbByRfzH0a3C6QrGUXqrdRBorBPekjZKwdx&#10;6C74dGdr/njGj+f82OpLGGqB6sJn80Zc5xaV/5nYbdQlrVEWTWIbhIa3CoDfrXAozvxfUbstQmMF&#10;xDVpEd+kVXzTVg2btcYFU4/XmfkJE74Wl5SBeyotLW3VogUrNVw3adIwKjYK5Y1QeQ4HKfngYHLS&#10;A3+pUR9v2Ucd8mOHRFfHjh26dOnc7YJuyb17XXhR3z6XXNx3SAo8aZFipC9amWst+7ARsBGwEbAR&#10;qDEEiquqniwq+jAiYlhQEEu0c0DAxXjZpeiWQ6uqfoqKeiciQtpdIyTCI3DvwMCYgIAj6NI9D2Xf&#10;Lt7RSbpas6863OiPQTq50FcVEdsGBq4oLxeDbSgv7xEc3JyCZuawqphJmT5qZSYVnTCoKi2FQV+/&#10;OG4OCTleVXWgosLHFJXRxXR9TEJVf5R4/+BgNBlpO/I6IasTJK3w0GpIcDBOaYXUQcYq5lb11JJv&#10;SY7JwCwYSuT20FDYYVnNmh3eRsBGwEbARqBmEABVQaxrAgJC6etMxhbxlBG+UJOr4pLyd9+aqXMW&#10;FsN3EzPOYjY6oL4IFwKmgrEubF0aMdmB2/XgYLa8DBeEDnK5pHfYfWJFRfbTI0ZBhPYKxD3yh0+A&#10;7tBHfLXznAu1GaKWYCQxag5GTrL1HqWCYIjkqloW1mpbSNOZLz4GkyB2vDLj8bTQZkvDWxOoMaMG&#10;s+SsdOGE3Q/5rHBV0OvKiipcV1bAPshZXs4+qzAB542BCF5kD0TiL4sd1PCpsqyqsoQrObi7eN+G&#10;4oICbKkXGg9+B47gyfoLbDnII039QjG1KY1DGDBCqFEei204yG87qGCvxH0JwXAJ/BW1jGJlSATT&#10;Ainl6MpBspCjtNmFTeLjUDzkZAsKwmPDQ3jP+8x1FivD9AP7hfxw6fv3Uam8WHbNFpriupzOGhG4&#10;dZuWjGwEgZWUlAAbPJQb7hcVFbGSY3WEkJLUmTvbF0AoNVJ4O3fu2rF9x7a0bWlbtm7euGnz+o2b&#10;166ntB5xAU+RsQ8bARsBGwEbgRpF4EBlJdZq9aKMlexAt7yjsjLJ4WiclwfjEfFXZpYtC3zE6Wwf&#10;GJhIeRkxFlZRKQOTcZseOkmLEpD0Esr+nHY6+2P5XlkZ0wc3oRIuRN1kAUSFHygqYsFwgTADzpzZ&#10;53ReeuYM+wqZSAvylZmV/YosszurKypEIXcVFY0qKGAa4sAFvoKYk2I1NiTk+7IyxMVN/PRFWdmU&#10;0FARFmVOtQAUQ56fn8+kEbUVBWGm9iB1Ha2kGYfCyBEDELljP00uKmI6KJWXhZfmRZQgojejpERa&#10;HFLNpdVGBysUorR6sKLE51PFpBBkiEmVz8W2zZJqrJOEiAa7eKOkRKx1suok6o+0/6moGCgwwsqE&#10;DGFUrQPSctEqo2/LyrQgFbWCYlBPrKXSIpNFZ6lsqqhQreQmW5ZWW5Yiqex5ZD2MNC2xNxBbLgus&#10;bCCqHVGLgAAHbYn2YSNgI2AjYCNQCxEgdAdZcxYAoxjwCSAcgoNCcA1LGeGDGM2c0T2oSU0IjqCg&#10;EFywiKCecAkTG0EOfmU2WEHUTbcTF0uWbViybJ30DrtPhRA5kBocEop/+AwKDAkMCYXU4NCwoOCw&#10;oDByMzA0lNwMCQvCZ1h4YFhYUGgYuSA/hQSEsV9Dlkcm/hve7PlnHmDc2XMvvMEuXnx+6r8NWi6P&#10;aYecBwQHEeuzoGBgwQWHgGkDA0eM0SiXxvyjEw9TxCyNLMUmNyldRbk0HJWC8RnlsCpLXXB9dfyb&#10;13Y/eHFB1gEuKLrZVeO4glxmgeWsIFs4MqaJWa0Rv+a8qRgVy9glEFhwdDWqx4QJ20ZPWIk9B+G1&#10;HX6vsHIQ5yicnROJgRVPA9HFfyJPRMybiKYIgJ0KHTlpqetS09al3f3MV9Rfe8BJYs3FhQa4mkVX&#10;CNQSXSxIF482jovJSD+AABkH9jeMi+FXEAqkFeWuqPICy0Xcz5Ov5ObFF/fB76gQ4eHhlA9jfBql&#10;HXl/WvxSRMqespWFhMVDQZM/4AbLyyuKS0oLzpQ6csmqRmoARkg94t/dPm0EbARsBGwEag4BbA7b&#10;PiAgDFMYWfdbVXXG5ZpfXr49MvKrBg3eZRQM5U3IqyPPwMVO5zMlJWMxgjudCHZzUdH74eE5UVHx&#10;LhfYMY/AomEXGASNpKUSVkREPF5SspO+SpHqM6aoCM+sSMKtmyQAYn1YVkZiOZ1vhIYi2O6oqE2V&#10;lUcrK1MjIjrCJCoiAvfdeVGNK+bU8yK2qkoU8kFo6OSQkJ9BYFFAcIGvAIEHk0ZE+C6BgRupMukV&#10;sP52JTD3DJ5YiTlVBRA37y4q+rlBA+Tl9bCwb8rK+LJg734sDZ1GWomwoFiB82VBQUgU5xDKTqIU&#10;ugcEbIuIwLVY0KLycKPWOiBADK8sSmkRTAsO9igOT9xYtUFOmwUEJFL2UJncVUFBDHzAG8dxK+k1&#10;PltxnApiEuVjhCIwTEJWSdKdTrHW4SdV/YuczqNVVc3YrEbSXsS8GMKo3oikTU+4lpXR9YGB6pAK&#10;dQ9I4sSBqgj1DKLTVNA5qFZyMy1Lpy1LkeT7FqGHQR1LKShomp+PkxCUnq2Y9QZ8LyRcKItbqyNC&#10;uaB0UEbWWo0d3kbARsBGwEagRhAA4wGKCSQCoZ/A9ISG4QwlZ7hwwjYrGCY1OgfPNAWH4oCIkJAw&#10;nEFgwsgnZbZCIIRxUoSWYkTeo1Mniie7g5/eeOvz9kmtgwlnBTmgryCKCAwlFFVQUHgDMFbBkRFB&#10;MRH4DIyKCI6KCImOCCLXUUGRUYENooIaRAXgjCRnYERkQFRkQGTkjrCmTz0xhRFnM2e9l+xyvPTy&#10;O7gGh/XsU/dtD2+BrQDhiyogIiIwIiKgQWQgrkMjgsIjAiMjIYSLaBAYER4UERbYICwgPDQgEhxZ&#10;MG9mxhuDYRZCiClGaZF3aWWl8NrElZQGVDVoEp18eZdZP0UndeEWf8ZVVhCKplLw8MUsnihlxZyI&#10;kZ0Thd39CDlFOayUlB4pyeRISU6E13b4vcInY6+EBYbMBI3xPOwgOyfiXDQ98afnEn+Y2WPZ64MW&#10;vzVoycd3UKdmAUeP53NxiXHh3OW9YnkyTaSYKKHVKC4aHFbDuGhi+kaZMbpDIiGhqJcsXm3cRuGh&#10;7I/nnCArEGkInKUlZShFfIlEGVDDK8EMi/9LaUDeWgzmdMw4q2v3bj169erd76J+gwZeMmyowHoR&#10;Xs0+bARsBGwEbATOCgLpVVUlagnHwFcOJgsc1zsoCNfMqbbqMa2sDLQFFiHiVwTrGRg4gF7fFBKC&#10;tXI6mVJNGhKQHBJFRFA/MBg5Ql8FSfUBCXUpDSDVTQwgjbXU6WxeWNilsDBH9IKgm1lpXDPFAQV2&#10;V1XlwZEWx8EGm2VcdkwKCfmqAp4IuA8rKm7D6x8BE9WcqgKIm9B/cHEx8nJbSQlS1NENv3YsKkLI&#10;HsXF0Err0NJKDJ9ZVYXleyhEqQSAzJBXVb5VQMBvlZXIJouiVZSGwJ7hOJbZ9yoqPsbrMu3kHC4X&#10;gF3pdI4PCVnrdDo4Dp/QUBUxUXkoYDIJWd4BmqzWeZEXVpl1YDTfiFTLSFWlv2FOhZk2TPM5Dhes&#10;jExGV63kZlqWTlvWQRLggBJlNCjrVQzTUha3FoYNOA5GWDq9mWGB2gFsBGwEbARsBKoTARfZti4g&#10;gJJLIaHhDULDwsPC4BwJBBbILDAQ4Y0axsx++3Ods0njuOBgcF4ITPgv/oShFIyhAmACFU7kEFYr&#10;NCgYTBbvQ0Npj4afrr5qyAU9uuEVbTAJH45Y5AKkFQgsUGIgsMBlRceEROGMDY2KCY6MCYyMDcZF&#10;dFRgTCQ9o0BvgbcKjI4MiI4KiIoKiI7uGVr8v//75DWcr3+cHFw4LKKoZ3DhrNc+xPnKqx8kB50h&#10;IckZyUVFBsU04MCIRdMzqgHYsRBCaUUGRUSHREaHREUFgxcLCYe5GVv8hwMLK4j7LL6cqNut8lJX&#10;WTHX/I6Xkufu6jphWvyx3dzCNzksO8TGhGCVsISQX67Hu0LHTbIFIZ2zsiWF5Arer5gHK0d+6rrp&#10;aWnT0/bMTsuaneWY4+AWMvaKfTITKkoysbWIjHCi6zmJfRP8hHEgjGCVRhZjBpHPBamFcXFxl3Yt&#10;Zqv5WGDKUonMFDgsuKGg3vz59YP8SkKWU6YjRLGFoGcKijIzDxUUFBUWFZ04caqsrLy4uBi7CTZq&#10;2IiPz0tilljYaZGZnrG7/JJELCEUq/uWDZvIKlK2dBSGgoIzM4Ghs//aCNgI2AjYCFQ7Alj01zQg&#10;YDNW1CsO0i0LPbPWNSJ9AKsijoM5Bi+AH0Hc30Qh7JbY22sm7SlBjGCojxgAnrMPUdOMXVVVL5SV&#10;7YqMzIyMvAR+G2l2VOUo40pDir8qL+JcrtHBwd9WVOC8IDAwzBNGFh45xcWvlZVgWy6BO01RB9Wc&#10;qgLIcaACkZFj9BTRVh064ZVsX0QEgqU1aAD1tEpWUyst9cTiY7VCTXmWNH4C97QUlcpiUYqqgsJY&#10;LsuCmiiWhS2wZauqGhIUBPds8FOOO7hPdFAgJi16k0moVgOtm6L+0nJRSUhaCc3XAdWqK4suKyNB&#10;IWzLACrw+bIylAtOXKygezXIC0gRnSGmrORmW5ZXFUBaTNBIPy0+sLK4NTqiYpfrmMsFs75q71vt&#10;BEwjQD0E26eNgI2AjQBBgNAHoDMCYHsUAWupBg0iw8MbsBM0FvkMDe/apeMl/XsPvOTCQQP7pgy8&#10;aPCgfkNTLsY5JOXiwYP6p1x6UY/uXcPCQDOFI3A44b/w2YDQYWHEegtf2RmKQGFhCW1bfvLZAtWz&#10;Xbu2sLQiJ7H/wkFswYgUSn7BoisULBISiokJjYkJiYkOBpMVFxsSGx0cGxMcExMcFRcUHRccFxsU&#10;g5sxgTHRQbExuEDIyxpXPdbU8XgTx+NNHcMbOhFleMPKRxuefqzhyccbnrw8rgzRg2KjEQU/BSA6&#10;hMRSadFxuBkcGx0aBzlRQdFRwVFRYfHxYLWCA4l1ESVXwDhhoUKFx9tO+MCqKOECw6FKw4D9m7ii&#10;fMJe0fWDOKqcBHmBFcIYyZbUEUfm4HMoA0b4HQd1gAX2irnBWvjN7KyctOn0oMsCefaKhBYW9fFr&#10;89hwzTNZ4LCYooRwwqejiEvdVujgOjXIOzjy4mZs8aLAd1FhPBfG/yHO9Bk5xp5V+CGfZYVr2rQx&#10;1lCSKxeXm5uXkZ6VkZ59+lTuCZBYuaeio6NatmrJ6DFeR+KBn+fDAJu4hJAyVYHhoSE7KYcFN1hg&#10;AQltSby/E9ZNOtszPeTZAW0EbARsBGwEfEIAhAvWB91WWgobByYIj4tr6LW0W9a6Rqy/KitfCQkR&#10;lWjGcVudztVUwoKKCtgNaR1aSUMC1hBtphKgDOgJmHSZ0Qex/qZMXEZV1QmXC7GOVFWBngund7ZT&#10;j1FacpRxpSHF7CsvEGwg1iRWVuLEhSyzLDxyivWV95eW9hMYLnZfNaeqALKQwNOnwhYi62slZjwR&#10;c4CAAFmiIgJaxYTo9wQFTQ8NPYBldBaLUsydckqgKgrAAtJXystBHca6XPj8saKCgayKmFY1Zuka&#10;aqsaXakq6htsfI6p1TdlBs3XAYhFcaBKQwhaB2tZ+mUkJofwHQICMiIijtITF/iKm4bRxdyxSr7e&#10;6byRbuBjsmUZQiprj8oWapiWtClJ66pWR4RyQekATPuwEbARsBGwEaiFCGB6RJkB2B5FwionKjq6&#10;QXhEeANCXeEgBBbIqDCQWaCTQC0w6yrYQ5FVgTh5mon8DPttylwx8gsGXPg1PBwEFuPCCIVF5ISf&#10;37XT8GGDrhiecsUVg0eMGHLVlUOvuvKya64efs3Vl/dMvoDwXJTpIoZgxISLxGPMF/GlFR4RDJos&#10;Ni40JjY0Ji4kNg7WWKHRsSHRscG4Q+mq4KhoXAfFgoSKD4wlF8Hx8cH4jIsPjo8LiovjP3FBzvgg&#10;euImvobgMzYetBcYMcgPi4sNi6cJxYDJig0hvFhcaGx8g0bNqhrExMaQfZbYQVzbOpk5vODLvSoo&#10;oio0xhVANkbEEju6uaPg3R6hnITEYavqCM3ESCvB0Em8yXxgiesEk1NSUvqNwqI/esZhC0JigYVE&#10;sf+hez2fYEnFHKozNootz6O8EWizE7mVX26Idjiybr2c35dWiC1yXjQoI63Y6j1q2eU+ecKKZC46&#10;Kqp506aw4APPdvLkyZzjOcdyjh06fOjU6VNRUVEdO3SIjY1h9mA8jcWYMKYXncozdoxuVAkvaiGE&#10;w/p3B+hBSmESyz54O0OdQ6Ra6EbOVslGwEbARqDeIzCY4/4KC7u3rKxlcTHO58rLk8lwRwYulnd2&#10;DbfHN5aVnV9cvL+qamhJCa5zq6pgfgW2qx2NiBNkFlw+vRoScntpKb4iACwdpACyPWdFD/CqSUPC&#10;V6GhTJ9RpaXvhYTgjlIfqW5MyeiAgH+dTsSCes8EByNWfzp0Q73Hysrg6gvBcBPEFgJMLS8XZarG&#10;lf7KoBDvSIXgfidq0IETF7LMihhCk9FBQTdQZ/lSOcqcqgLIMHm9ooLhDOWZHCmYJiuqFElVrcQA&#10;cBL2YUjI+0KiKFxpXNViQhimIWIhs4ZFKUNSVqbSHKmKQoBLKKeDT3a93Olk10rEtKqQmIq+tqrR&#10;VfUHbhcFBIBLlZa1VsVQTVS1DkAsmEHWsuZWVLCWpSwjVZV+qawcBjt9QQlc4Ctu6keXZjkBzmAx&#10;J+Q4yMdhsmUZVgBpElqlr0xL2TaVxa2KIZI47HTCJk6EwmSrsYPZCNgI2AjYCNQMAoR8CQosLSps&#10;2zbh37StLVq1iImLiYikHBYhsMhBuSewSoJFFLGQok6qyMnIJXYwDouyWGCfQkPBWsGAhtwhzBXl&#10;sKgo/KMyCDNFBFCyi4mgf5AWCQOqCjeIBRYx7yIusULhowoxCGkVExoVHRYdhVWEsMYKjY7GHawr&#10;xFdCM+EalBb7Cj4rKgp3gqOj6drDaESkEmh0IgGrAsmJC0SBuVZYTCwMrxAApBUk4GtYTEw4foqO&#10;CY+Lj2zWslHXHhmnHT0u6CmYyAcEbNm6I+7Zi5J+KeTW/ETMq8BmwXcA7K2w5yD5rGArBymTFcJd&#10;//CqhoHt/z1MdwMMAMzffPvt2LFjKspKGekEMoe+Vw548blDiXB05XDMWZfG5cyePWs6ZIC6gn8C&#10;XGc5RhGZxEd72oJFz1ArJWrFJBBXZNrKXjzxSzyImy18Wb/flZHjuKpXZFQ4dgmka/cYoUSJKt7E&#10;itlZUU6O3SUXjCfjX4fRvR8Fl1v5Z84cOnTkxMlTWDaIILDowy6ELVGfYrAI0b1BJVt1yZICJfn1&#10;N9+MuXVMWVkp9ZSJD6w4xJ/KygrsCklcubvoWYVXyqUleePHJ56BSwr7sBGwEbARsBGotwg4OO62&#10;ioqvQkLi/J1FSL6uouK94GCsYvO3bGN5j1VWXhkYOITt0lxTR/WBWVM5qLfp7HG5Xnc638E6hXqb&#10;xTqZMWxvdH9l5aNBQWell6iTkNWI0jXab9ZIjuxEbARsBLxGIB3c0DvvRrRsEdmixbffLmid0PbC&#10;i/pFR5O3JwKjQf1s8yYzjMjgvyoSZZSHe1q49K8l119//ZmCAmksNm3k7XuYLGadw18IBkOSu4w2&#10;wf9lrzw9/IHHinMOU3dIZDEc/mL5nngdFEDeNWJFHqVhmJUQ87RE/5MXxMQMjrk5J9d0f2nyhbfj&#10;xttKuvc3XWCK4M6qABhLIUIlfYkJ9ul0afnezOyfv57/zCdzi7DF9unTJMWNm7fFP9W//Z9FJksC&#10;BFaHHUcJgQUrZewW9O03Y8bc6qwoZ+wVWT9ItArYs7vkw3n7QWAJntqp0yuWBnWPRQ9yZ+kvz5IN&#10;ErFDIlvtJykIifU1BYQhwP4JDmsZhyU4lqfBeI/yfIYEBouHUvxZJLDwA/EfL/zAojHrKn5JIlk0&#10;yVRjFldkz8uvv/7m1ltvrWDbMxFH+JWgrcS9mUBgVYHAAntVXlZVWnpyzJiE/HyTCNvBbARsBGwE&#10;bATqIgIY0YZXVOBNyPf+Zpog+fqKinf9LdYMyGeFrVjuck2gZjhLqoENNJNrO4w+Ap9UVaFi/E/N&#10;qb8N3dlC4DHqIs0ulLOFv1a6NoFV20rE1sdG4CwikAFbqfc/qIIRUMNGjVu33rBx49Hjx+GFm5AZ&#10;gt8iqh5jsJimjB8RD5UXmSwACBVpMGGVm8CC8SnwG9EJqYnJSnkz3u1S0L5/C4lBPN0bl9JRvEmR&#10;wEiJG/AR5oQxNMSSDdeMkeIdAMJECrtTU8NtEDA8WwVDbhqC/qf7GtNtp6uqYBKEK/yj0RpHhJ/X&#10;sdPwJ144diynsPAM2+YnYN2GLfFPXOKscFXB7gq791ZyLlxXcnCMRT6dOKmXd4mbrI47jzEHWuBx&#10;QohneyJd4P/Iwj2iG+Xm2G1GFSExKetES4YIgSd+6osdCwTB3gF+YldFA/OUHc9HsWWs5Af6K+Ob&#10;eIKR/fWwvBKILLGMWVRJZIENFNkwUT2+7PkCFbxoURZLXD8Iyo3ZXrnNwsl26sT8ihRERaWrsqIK&#10;7FV5BQisYzdc31ag785im7GTthGwEbARsBGoiwg4OO6GykrYvHSuQe1h0DHB6dzucn1Xs+nWYBbt&#10;pGwEbARsBKoXAZvAql58bek2AnUKgUx4uvr0U1dYOBcWGtWwUXyzZqENGjAuSUlU6fBWkp9ElksG&#10;hEiBifyXcMHscTxMsdyWWYyiEe26BK7FzbqYwdtthOV2Ocvsrwi9I7InboMsnu0SbZUknA91cpWd&#10;ffDUKdheEbaLaPjP2o0sF4GBwXQhH5bzMZ9OoJVwHUBso3BBHVGJq/wIqUM8uRObK8o9UdR5t1Bs&#10;0z1mOsaTTYK9FFHLzSbSwuJTZ7Lch9TaislzLwCUUGE0D1IiUmSo3KkzoRJ6ixdGcHRL5ckttx0e&#10;y5JgZsfbXrmrAC1afokjTORghsVs4YghVhUM4FwVcIYPDquiqqzs0DVXt8nLM1PedhgbARsBGwEb&#10;ARsBGwEbARsBGwEbgXqAgE1g1YNCtLNgI+AvBLIiIiK/+IILC3eFhAaEBAcEh3D4ZEvb8J9aCNGD&#10;MSuU5+CXp1HOSViqJl2zxodghJXbaEu4Te4QT02U7mH/mO0QdeNNeR/xhrAgjhJcxKiI9yfOr3gT&#10;7MJkNmByGyAJZ0MXB5J/xJ4KrpbIijUnHC6V47KivKKiAtfkoF6YmGUQAjAzLoHwEsy0xHWIYJNW&#10;rV5HVsgRxgqcFeGrggUai94RvFPhQnTdTkkdtqhOyuvwuBLDKN72ijeSErghadmznDP0WXmIkFO6&#10;SVgvSK75/6LdlUSO1LDLMxkplp6rCiVcmJtYE9OQFAnLHL9wkKCEYqPFLl2yiAKh9nJk8ScrH2pk&#10;5yRGWFhCWFnhLCvPuGxYa7pi0z5sBGwEbARsBGwEbARsBGwEbARsBM4FBGwC61woZTuPNgImEciO&#10;ior7doErLAwL2UBgYa88eCYinsXpQi+BWCH0iMiQSJYTusksxqJI+CqWvpvE4kkMgf9ihBVvNsT4&#10;K3aHmS4JzBYjuXgijFEfgjGWaDAkY6+UGffgYAS3V2RFH2GqKI1FaCv8Y/xVBb1PiCzqU5yYBBEO&#10;i1kG8f6y6CW9wcixgBWpaxkDR/krkFfugzBZvD0WI+iENXRuSkcgoASqh+FOCSgRMOrvS3FIMy+s&#10;GWQBRX9UbsdUQmBqbyUThSWXlBwUuSjxd5ZHKpEX6/4jGnFJfF+xsFKbOb6cpU7OpOSnuIKRruYk&#10;LsiYEgR4sp6QrCKsdLoqyvcNHNjq1CmTNdsOZiNgI2AjYCNgI2AjYCNgI2AjYCNQ1xGwCay6XoK2&#10;/jYCfkTgYHR0o0U/c6EhcE8eEBzE4cRiN2oVxZNPgo0VIT1ESx/B3EdKZtEATDUpb8V/JT8K/JPE&#10;4ohnrQTzK0ZdCfyVaJckclgSAzA3k2UODkLDCE7c8ZeSU2zbOxBWTsJdEQaLMFf4cFJLLBaEPwiH&#10;BXIFxBfv+x2cDQgWQrSA/Fm8nBBYlKoKJiwV/FqR/8TwihljCUZYlJ2j5KCUEaTWU+5/zGCJEj4C&#10;mgrGSZZrkZwSXFzxJBAN5masqF0dT4WxUhLkuKhJFAvNU1ViEoRX4iO5qSw+MM94Se+zoG7xvP0V&#10;yzFvjcVXLxrOXV3okk1xQSElDYE7NYGDHdaJ9949+emn5orbDmUjYCNgI2AjYCNgI2AjYCNgI2Aj&#10;UOcRqLRdiNT5MrQzYCPgNwSa3f9AyNixLphfUcMrwl6R9YMCe0X9bQs8h/oFoyWkYUQzKbV1hQIt&#10;5vbkzVtbsQWE/KpCekUoL3F5nZiMSHm4rYh4ax8tUywpt0JdVhGKhC4h5A+6YrCc2mAx2ytCXrGV&#10;hCwU8cBOF7Uxp/BsZR77SggfEFi/LvmHp6iI6RWoK/BXgfgP6gqXlMWizJawOhLkl2hMJmIsJbGk&#10;VJ07p/wKSnfxS1xSiTfdDr/YLYoLWZrHVoZSDktaZp6rDj3ZK1G+24xNsNEiQlkCgsWUxEEWnzDj&#10;6fiy47PnNjfj1RNINF5vt+kYgxk2WdQxFjHFgk/3SuxUCOaQv0nWHYrkmoJ4c0OicqXZhiSmbtS6&#10;TuAO3WQfny3xj0hHCqUmk+2OKZaHuRZsaF2oIsYzMUlVkZvwSSlJd2HSAhXKlRWjqu2fZ8oaQXSt&#10;Bo0yZ+l3tfW1su0GpOaFCsVUNHWvuVVBWdLwPKJK2F+ZMaNA6xplS5kYYugUgdvWkeejZe2NssaS&#10;PlnWoxsx4+Yqqh9Dmaht5lMTrEaFGs0MUylPzhP1or2nQNzrgi2mbL0U1ZqqEnyv5KpFMiHIRBB1&#10;pD1HHaXRLu30pfXSADZFl+W1ZuZrhnFI9S7FOJ5qCM+5EAWIoQQsPd77sdjGABiHkOmhGcGyJC0I&#10;/CZIrnl1CTZszZIhQOhJJOMjGykF5SRKitMeIQHlnIn9InZL7Jvkq+egIhtiaEzpNIUXZS4ZtWmS&#10;NKZO0m6V+VrKz3z4GsveudLxh3/Fzf/l38YyiGStXWta4oGQ8MWdbXnRyGctnvjwpecBMy9TMczL&#10;3tFqgapoBZLHEGHAFVxnsP6QPU25x2JpK1epRVrNzMx97Raj9YusKqokQspNqO/V3iK1Munxolw6&#10;CZPWB3ltFvLmcV+Yj7nboXGmzE3kPeRoTcclGeTDmwgpdhEstrHCMhjNJKFfvSQQSgNqTdr0+xJ5&#10;E2fCJUqqZ1A6XsrC68dlvyoaNHt+FT7ZpacdCOtcyLOgstgUeAmPALxQXhh5hCWS6QIjNgulIt3/&#10;PQWJq9kU5Wyp1BW9m5neQzeMQQeiXzFVykcVU/lDDSs4mAtRox5GYRA6I4hYXQUFubBykPFW9JN/&#10;5OETQ1wBTGFWKtYgj6kXG7joh/whSfloRR+q3EsI2VpB5nSLX8DoDqEwRBJSstjr8/WGViTCiFBy&#10;ipJUoK4IY8X7wCJOsZgfLOxMSBxhUTMsYoFF4yGHxCSJTiL4Shqw8M+1Mb9+HvXP74Fl2Pvb3GGp&#10;IvIV3ZxkZaiIqMhrxsRPmUY4SgIxR6zhOC4jKzvnRO1dlNe8aeMOCW1Yp0OQB29FlnRS9opSiLjQ&#10;fN707FM1vym6XulcR9pdCcMMu+fRv4j1kbUHz4c3+cTW2yJUiWe1BokiVMYbzwmMJ2OiNTxpZ8Xo&#10;4c/cTMAXqDwmuPzgJOZKLUNuipYma5ADtZHZI0l+oKRiVMrJi6KTzrikFVMxDxYqoWDtyNdKgceS&#10;1F7fJzS+FFGNxWW9NN9ji5MVcYLB961y4l+71osjnW4OTBWxxhTNF2iodkaJq9JLZlJFhWayxcdt&#10;Wc/BC+ErIe0ONQ4D3sooC2a09UMYc52ffihZdycdSpSDhWft8gEFH6L6ATfTIuqEmmIlV9qns4xK&#10;Z78ksLSBCZVDUknELonvfKRoqT10yMYW2v7c4lReKsrg95Qp8fhAm7KHEsrkZXoLUdyZZpmX/BOG&#10;HLbWQLC7F3HSLnK1zkSST7eiHjpJAZbzT3KAPSgQleUGDDhPpkyBkVaP5qYz+cFXJPLYhZvJE2eK&#10;qqJqok2InZKClDDo8sQuqya0lMAjm6HxBSXV3j2EC5VYQXgJFUx91FIWhkcepbN+3f5N6OGNEXKH&#10;0B6zxTCygjGWrpIfw6mBQcetWgpCo9GIq/qOyyAdg5/dsxwt0kqXzJL1nZ7sFf92U3jLqdJ96yvH&#10;RxSIKsZZMerKTWFJ/PJInmFl1U0nHTOFb27u4ltBmIsNbeXKuEdIrUyL8yR+xkmTYh0rT2NRuiqI&#10;MlnEKodQV+4AQnA27IjvF4TUpG1U7I09L2QvFyWP95LunV4KHrF4x1jEXTxPYEk6fn5WgFog1k0z&#10;pShFmBGrrC5RyyrKT5Elg/wB1+3UKRZbSQg3WJS7wieNIzBWMJ8ilZxgQrThApZOvjN29aLz7hoa&#10;WglmTKsZC/f58hA7WWSMlq5q/yS4k3K3WDGkudwHBHGVYcF7P1oadcOEhvc9Q1zME0suV0bmweMn&#10;To64LMVcFTwLof74KxUcVsd2CQxost0h4KYmcMyQQiQR3R2oFEMdfNQmiR45VEyQ3Cwu3zBYcGmx&#10;CG8fhV/41qBETtogPX/1dXgRVNIuLXk/ohjJfe71PAWI3+SloQECC+8PHCTvN6SGUXzz0XoSUeCj&#10;iYfGxFoy9/WYGkr7cIOa6dlRMIVNNHYxCO2upbNl1q+LPbrsqdkvYKvVOC3oTOTFl+7GI1npjJW2&#10;evfc1j1D4Xt2sWrQ1HUnLuLgqqGoz5haw8hictaEy7PorskioBK4xKrq1kkDLBUtPG8ZqunjjN6g&#10;qzPqCY1oekU/xh7nRTjlsyWx81bk2xAIg+Zi0N8YiTf63ZfGaj7uWdRC6znY3VG7x3qxdSj19Rwx&#10;WB/jMdHw6HcUX9zPjopBmykijmmaCemM9qrDmVg6an0qG0+ED75yCw8KPGEjTONFhsuzCaiXvlJ9&#10;lj21bMvIO8nETt7zu/soTzmSb4qEVVM0amx8FmWjMDPHclNYbo5TAxJ/1HdLMnQzy5SkExFLQs23&#10;by9CerJXUE46IPHlLa014iOcIi2x5FUzpzZSqaMgDHXGGHmEMDF+a4U3TskLYL2KIm1wQoekBFqz&#10;JzFMU55TgR139w1S0soEpLySgh0K7WL4L6y7Ed98S5NWrSq0YbA+mD2VsmdUwZqLt7xiHIL7vzCz&#10;VxFp2E8KKmmVv3z2YjSbMYTfbADTFVItoCLb4pxJGCqFp2wJjcUcpROzLMH4iukqn295VA9h7JIF&#10;U+PVFEMblU1VlR2SG3xPL4R0k2juLCpeHRhCzPo30tFRD+HUQzsxxKLbDmJxGr8JIQyyCKVFPWDR&#10;JYTE5AeGV+JsAxsEMrDYnYANyS06jb8kOL+qqggMi7EaHkMxe6ktGXkl8emARzgsVv0YZm7oDVMi&#10;AUBQRga44oP2zlnTesmeYLJKlKS3dv2m2sxesayBw7q0fx+svKSzF1aHKRR8P0HLU4qCGyfhCVTZ&#10;TNSasihUwRR7Yiw2Hxn07hds4g8i56tZSkpFJMqa7gfc4nXlGdcVFVx0ej2DjtNkTIPhzBwIir5c&#10;GErFPIsTG6ECSf96hFJWJo2mKdRCFkFs0e4MKd7i0vbL/y40aQVMWmUoG+M0i9rdPQikFXspITxp&#10;8N9oH0Jxc38Y1xDzIRQlIET1LFH9SmSu9A2UkmgiqQXCpXuiwZej2LeYzavWMGw2vlAEyvBWsq9Z&#10;ikZCjH6X93MKgw15TcR3d3vkr0xPJqWpWdTMAt6Wgup0ZEZjhWY6tEGyQ9F3iS2yZvNfs6lZKoGz&#10;H1g2WmhVCSVBqZyOsNHCg7kyGndlHI0ggO+pRHS0g7m7NncctYFXMnZ5/qzXBty12P2OhNZrftQR&#10;/gjkjaze6xWu9uRA6NSVnY/aiyn5dNudpqoc5ezBCho8R8XaNiOx+GcF9sTggRIfSP7G7uw2Rjns&#10;Sm0834DVePv0ZDKZep4zPOmgr3FN4vCC3BI8umTPfOmYX6kNb2aKUEekCqaKVMwkoVo21tL1FKFj&#10;gSUNqNVAaVFJ58hyBZU9plr1E2IxTDyRkYUnX7XnH2J2WP2RfAo2EsIgL77E4NFT9InixEd8MUqf&#10;Wekh/KFruIREqATWX6lP33SeIL0ue53GatjLW2roXmpIi0uZEKFaxDWcDBf6yTpU4d0Aa75CabvF&#10;eAzMnhSVat2RMl1UpMejEl/nWMXip3LChfS9DR9JOtfzKGd8MdmaRDzEXo5fhEa3EiQEFmGwmB0W&#10;uShnLtzxn9BX9ICjK6GXRO6YOylqyUTzt+n8hp1vu7TqlJMQWAb1QGB1CSklMjJ8XZY84QpPu3yB&#10;Spgskm+BRzFTpaBuZEBg46A9X/3d9u8s6lE+AO1o7YY6Q2DBpxhj+aSVW/pWlC8az85R7OT4WIpm&#10;YbX2iOlLnj7czx9CXSCtSrvP9BgrlQysRk+r3xmY73jMdyrmZZqpgsZh3KUpHcEkXZnnJIMPpNHb&#10;KZKT2tqwH8WeQBlWJetGaHi++tbsAsQhTkhUayin2gm1neacRPWMLqs80poj1j/J3Fk6j/YwxxKb&#10;iVCBjQtLJ4SsVQotUigv8xVQJQ21cU0aTEO4tKjdU1+x8/WYtEhmV6Z7B3cXICpjKpuy8dUn2CWR&#10;Pd6Qm1LE55RV3ySJcwxpP6yZVM0o6nVONToAYdjWkavz2CGbaKk+VvjZ3qGWw+x1+VRrRM/nZfEd&#10;BN8r80krWzP/dlOlr3drK9QrvYqk6FKF0UHlEUpySyla/qNWotpjo1JxYZByjyLiPIh/RS0ncNyv&#10;ok0UmjY+8kKhpSHPER/do39SQc+TT/RQSzEKiEOzTlfmOQV0D8JSQot//oIU/xET2oCaafcCWBpS&#10;JCL83CmZqAeSINpmC2K9lRW7rD67m4HE3Eaug4lu2/xob40w8qI+WEvAGt6WQutMmqSw68hkEliG&#10;+FmjoQbqI6c2a8XYEI86Jan8otmV8Hju2TDoAjC+T5Z0+srX3G4rLMEOS7DJMuDwzLQ0Mw3aELez&#10;GkCvE9HKnaxCCLwVDS5+iAOQWgPVNLCSYeGe1HtM790pCZWUr3uSVxM8h+W2GKDKecQU1JWMp2rd&#10;ms5AjODUNTjdWbAKvsErKwhjVUVduBMCa9fBwq3phUdOVRw5TZxEtWgY1jI+9PyE6A7NI6BLMLYc&#10;JCfbUNBFCKxON17sBIFVrG9/5cFeBYiML+GyiCA+QywzfAOkJljECIslxZ4LeExMjiSBEYFBjYP2&#10;fvdP21XZwZTAgp+vdRu31AkLrIH9LwwNDdUfLaSTEvcMQ46OZx3SGAilPZmkUkveOSm7S7FQPJhe&#10;sYw82oaHqvLZkEcq5gdIMaRiSqtGZiu6LWUsoR6Kg4iyq/PPSziPOYdkpq7sPyRtXdBKZdwSez55&#10;nqR9gWwKqwiqh4dm16qY2EoGbI+xUv5FElF2SUMKlRi/SdNWJCcGFqHjKyP/uoJ29qxLcb+iEB+h&#10;5fQXS9nC4ZlbZbHyojyKTKUKaUKvpoolBZkA6cMgz1zRu0xh1bapVijKpm0wPvGlw5TQ1tuLHEmA&#10;8YztMQ2yUJJ+DirvEv0svsbEaXcKJuqs+jOJcqblfpr1rSbUGCqqzbIO666SH8/HFzGAbC7tGZEh&#10;YKJiiIG0ZiOKUcRwtFLtr5QPlp4DiNpg5ZGSqbzQzk2coHq8npaPPTLyVoG7cTZVB1zNm+7ikGRV&#10;kYhxKNM48OZXrMPnuTzZEMyPf8pJo4hGzbckzUI3M8CdhW5HaJ2C3p5sr7Taq3Arpt9RqRSINj3i&#10;DmwiDD8jMB1SCbHaKGKqIHypXHrNQIVaVjZvtQ7HlNZ8INrLGORA5UFNt5+R8JniBJbvEVRriioI&#10;/GO8dC7JLLCIJEGM/HW9Wy211496D0NWMDv7YWWI6Zaf8kdpbCkRpWRBPOa+xqm4AfZs6PI+T/Kr&#10;In2hskkrnUhbeQjS0ke/s+J/FcSz6sRcW8G+CtQVJbCcWDx47HTJn5tOrdl1pnnDGC6cIyeOUs7h&#10;4EpzD13YOXZQj8ZN48PIBoNkU0EyBSEEVofRfZwnK/UJLPqKiOeqqEK8BRZfuQUjIyn1jJ/4Nzj8&#10;oyyxVSM33aSecUdECKwmwQd+2piw+iAjsCoryusQgRUWFqY3Kri7BVrFJe/TZI/IHj2a1uil9jpO&#10;9sivWkn5oYhOWAwf/t2PzJKuUjCrk9R747JV65Vo/fDLoQWSGxBz+ZUrIxaUUF5SDkFA0hhGOop5&#10;ZFWMo2IGJU2UDScaGOlPbFSpO4O5kCQlqWLuYU7URfEaWZ0pVK2lwqAuHd2lVdej0+ApcelEWyhL&#10;ryuPRCsPUoi9VRO7LPfTi0YRaw90/As6xQsN1bFFVrxaI4RH3VOzzOLlSJuqoo0r37FIs6ysaOqD&#10;o9fIm2jtZ+s17dlK1wQk/giiY77hKV7t5R8fQguieg6dP+CvORlqi9Okqav2AEr1zI0UCiZG3peR&#10;76qmvmoP6mJk9SFPRyXrz/jyfl5kb6QDmfcVWwKM6vAtU9gE2hYwsYqGhLmiY6ubyFIZDZWTmZqr&#10;2zop+W8yWRPZEUtIZreoMGOk7UfbmktbV/cQbUSg0AmAbAxQH+BNDfs6FkUe3ZApYdVbFqposyQV&#10;kKu0YjEMy7KHPYeH4p5Tf21sDUvK88WmqJK1zkTRRYv9My9eOlWgv/FsF42oo6MXMwc2PFg9DJeP&#10;WRVoJbyircjajzI7xjVd1YZFSyk1cSrcFlVLKtjgrbxO6ck1UT408ZkWWoRogsDaBfaxQxQsEiQE&#10;Fl08ePR06fd/HztymouLQwjyP7E5CZuV43CUkguHw9EyLuD6i1u0aNgAXBBMsSCbEFjtr+1ZeaKi&#10;qkjPAsv9cESS53cyZLwstUpkldrdahhO+EfMFgEl+SB/xNdZblss3ZoSGBkY3DQk/eetiWsOwQcW&#10;LMcqysvqCoE1oF/v8HDKIroriqT6iHy/Z+G78ZAzHPTpXvhZ3kPRaqHE0mPm4e5p5NMwz+8azIPI&#10;xZNy9zD64AtYZiZj0Ae4U5E8X+vHkaInC6k6mshv0mooseix0kvJ03ODIKIhJGdmkuvZd8jGAK1h&#10;lKIuHTt4pYS5sUbHLytdz8QM4kqy7Z5i0crmwZ7ozKmE1GU9mlZdpffF7o4xWnytV1Zm2TzbRHnK&#10;+noPxMQcyS4EHSTN2HBioaqKasXQrC0qBS1p5azRSD/5UlHcV68VkmTVNJDe06/P6kY6JorCQhDz&#10;I7QFoaaCmmnLpgSdtUBePezoaWtUXXzPqfH8jqahWrG14lqfFPP50FfGa7EiSiYzawlV37WylJww&#10;DHn2pkoRqlVR3+7BLVLjmV1dpkrtMIGJvE9UHYa86RHMzHCUGdGcBkiGARFknWbuiZwJHDxfrsmH&#10;Xd2pizf1Rj2OpXZhKlN0HPefgj5LUitxU/NY37t0LyqxF1HMT4KsYumLMpbQMx9YP6R5hY1mW6QG&#10;a6Ulm6IzVPU7WJVemu88hQm7Wm+jiOV+rak3V6PRalUbtFrx/BreqDMyhNJYG4kIdxFJ5h4qL+L5&#10;cEbKudN21zr2UCw+GksGJ2ox5V5gSzgjQmBhCWFVOXXc/vmfh/YdqYyj9FVyZ25UP3LBjtQ0x8J1&#10;DlyAwzqvReiEYYkhIWT7Rp7ASrqye8Xx8qoijT0I6TZ6tN7RpoAv/AVINFq16c/MbQK7I1RR4eGT&#10;+b2iW0XSFYfkYJrRBYZ6hGtgZFBIs9DMP7a3W3OYLH0MCigrK12/cWudWEJ4Sb/eDRo0EOuBsmNy&#10;cwA8ioqOSfspUzm5UXZqJDbDXvICTWH6w/oUj+qqqqpQ2OpVlAlxl6yZXkqSjPlxwrjNCiFkMkUQ&#10;RFjcopTaSicSDBvZNFDaViVtVsiTHEIPZTzLQ6UADIYoLQ5LjbBjDU2SQfNDqSTTHs8RlLB2V1mx&#10;YmgVjZii/jxejoqi8ktrl0dpqtRpU0ZwOmUqy5SJEuNzLxn2NSwa1aqIolA89Rc7VwnEsmHD3RcL&#10;Bt9i96LbZFSqg6wVe115zDdVPqTcJtGyAEsRPKolayaW4teLwFY7XtXeQ71LMTME1AsMa28mPDoj&#10;QzWF6i8n+dn0j961YvmhU7U0H8CYjmrdnVR7M5XWTBhVRJRzGFnnb2kAVU1CVTc9uEQpSjMQ3RLx&#10;GgQxQdWxQGOSY27MNayGXgfQYrFUnty8TsPPETUbgmK2qUzYDCsqi+V11fU6Iu05qmVc9UWs1+3C&#10;64iG9cZkdlgwfTWkFUMZUhgTzHC+bq35502kTl1pqR2yR0iDHJvMryFutT+AlTGzutk9fXJK3XLF&#10;EGFWx8QHYqwNFJ8OhTlDAPZbxEEcV4EEQnBq8gQLLLBX4LDS0h2vL8jo1C6a2F6Fc9NviUPEtCwu&#10;bY9jfAq5M2ehIy0HKwm5vccOPTr6vOR28cQfOtnnL4CrclZWOSsMziriZQthnOSivLKyzNWkZauv&#10;Vrf+Ma3NT9va/rSt4SOvuhq3bPXxEq5xK65xy5ZzUkMvGgp/VU5IposcyUVlubOqwkXTIswbkWaU&#10;LglcyaZPBABS6832hoWFRQ88+lT2wcOsAGRfDUvF9wCEOaJSeMV1G/2bb745dOjQp59+ury83M2N&#10;MJf9MtMn/o4Hg0K99fNHQUHBpEmTsrOzSUSx9Qgclqz3kemmpaq0uyksLLz11luhLTuguYcq9ItU&#10;H6liDzzwANTjMyWJxrAhFdvfhxsXQfJNN9106UD+uOqqqwAUKymPk9Q34WQ/sdqndgCQhx56CJ84&#10;7rnnnqysLACAbD744IP4FPZSkGTMvRODoB0LJDl0YBBZY2kYGXA8npLKw+6wLCDLt912G8k4nymx&#10;qrqzh7ygsIqKCt1NT9ECBWaPr6K0lRXee++9rO7h+pFHHiksKhL1dL8M8lCdT1SWZWVVUK1UYuvg&#10;pUiUVClWWpSbNm4cOGAATlb60PPOO+9EqeHi/vvvx6e0O2atiZapR62WKbNx48YUeoy89tqszMzC&#10;woK7774LF5qlL+RWLCkRerGbc+tP65+s6kkrJJ9poYa6K6qi60B2UPSXCcfmzZuURcEgZSCwC2CC&#10;ylxUVKRa/1nNkjQY/lqilblLzzaomtYbb7yxadMm8SdcT5s2LTc3FwUH9cwlI1QRQYqIs3buzP4C&#10;oEj3Ihz/93//ZzamIhxETZw4EfXTawlmIlpCTNkB6owXWq3Pvl9zCAgNkW+bilFO2mbl453QGFkt&#10;UhkhzFQvjTCa1YYfaoXJHtNJccgqrWoiZsKoStbKltgZ+pBvPqpq9qUKy5KQDASKvkujAfOlpvur&#10;TkbEeKIctcCyZ2Ay26y5uq0/Z1PM33wvteqQoDWllN1XrzBsOqc4dbp0q1mQVQOr0Vl4frbvXWQ7&#10;licCZsCU9pgqQ7bkcUZZVVh/Kyl3Xhhxmo3/sEOhTITaIXlIJ0IMZhbSVKxOQupWeCBm/qzmrNEy&#10;8qhRIrFC+xLrzU18/nI/R9Bnnrnzvr11/GR80p0Eqd92/rGXWj9Iti3Bc9XGvY5mDSl7BfOrRKIE&#10;2Ks5f2alZTlS9zjwNRE36ULCsAbRm/bn0fjgUmEVZXiIL/FI5jA+kWcasFjlpWX4f/iF+3YPTtoz&#10;LOnQC5NLMnfvv6VfUcbu8rJShIKzKnBPxFUX7z8LCw/ZmzX2VM3kmqWBabkyHsFQ41oWwJzGeFbp&#10;0KHD3XffTTYuNHFIn5+VD/Zs2PAAwhwPrNU/Sp9pcR0dHf3pp5/+9ddfv//+e05OzltvvcUiSh/X&#10;FZxMVURExOzZs/GplT9GcMh+FeWYQMWjETF9pOIYIN9++y3U7tix45dffvnbb78lksZh+ZAqExkZ&#10;iXzhkyQn6I9s4mFbK7NikakQHBLRSgzdNIqEslQi464S8oVmBOFt27b169cPnyzbwhTIo/OMio5+&#10;+5138KnT5MR0paUm1j0A8vrrr0eqFbdHyzdRrlK4xJomjecuP6N6DioKWn311VerV69GNZCWflRU&#10;1DvIclSUjkaqNTwzKwsV4LPPPlu2bNlPP/3Utm1baU1wF5kgl2VH2mwN6x+bEWg9zimjizDIWi6+&#10;IoMff/zx4sWLX3nlFVRRkVBW5pqJZVHefvttfEoT8hxrlQ/HhnnyJgCIZxScGBPXN9xwQ8OGDd99&#10;912Zet5I90cc9I3oWP7++29UhuPHjwNhf0itYzLko08dU7++qcvTCsqnXQkLoJVn6cOzygOPNlQ6&#10;jIww7riDaKbu+SSkGkymlZkwmg9h1kte/5FDR54OPr5Dp089GD4myfp5/qvuVFZaT6yjaMeQI6BC&#10;PaiSuXUEOb+PCL4IVGJrEsXqq+S+ZEepvDSD+l2BLC4/zxTuim+vcUP29K1LY0kmqtp9jUnM7WDV&#10;iQB55eDjQR4cqAj6UEO+fTF/wZ9/rfjuy4/x+cXX31EOSzjoOj5+NR99OMczc3ZOCe+yHdTVHsfU&#10;OVlgr5hWyYlx+ASfhcMBiiucyzpUzJtou4gFVgBJE4sRnU7hZF95zozDMzlOslrRST+rAqqcrion&#10;MYwiibuCQwKCgwODg4PCEjp2/H5z7OCr8SvRj4RxBrZo3fbr9W0X7Wj2v29wA0lg98QAJxEYUOnC&#10;JxEu8nMsXZkyCEBszziR+fURbkSHNdadk6dec8Pt4AiZiRazz3rr/U9w89c//nrvo89xgU+Wlhhe&#10;vGNGB77l0qCqMz9ZL8Nkwo5gypQpP/7443B6/PLLL6xm4GLYsGFjx47Fm3l8RTBmSYEHSzEWnqJh&#10;iTBu3Lj09PS77rqLxWWH2PPqz/YMO2jZdDYkJOSpp57auXPnwYMHoRV0g4YwyxIprZ9//hlfx4wZ&#10;wwyURNMwXN9yyy2DBw/Gwx5oO2YIg4vvvvtuCD0QUcZQmCA63EEYaOKnTnkh3QkTJrz66quPP/44&#10;rvE5gB4LFy6kRU9+BefFbi5atIiJwgXMbZAFFASOyZMnAwQUnIg8IuKmaIvECuu6665jJhWIAii+&#10;//57lCkOMbNSuMwPaSzbsjzydzzvo/gqKir27dt3/fXX4xPXTBnUlgULFgyiB8tjUWHhXTAAycoi&#10;F3fdBdIH+YV6MLhD6aB8IQp7oD7zzDOX0wNUIOTA/AoIIGvs63333YeKwZK44447rrjiihtvvJHd&#10;Kaa/op7jJg6EZ/r/+uuvkIbAoiUUuy/mUTWzOuWr/AkLexs3bqy8z2xewHAha1AYNRlFhjYlKsCq&#10;N8qLVW+3BJcLMhs1aiSGZBcwy2JWimiJTG1mvQgAR44cyWoCCA4GuGgIhmCIqGq8I5teIBbrQ8RP&#10;STPntRM7GXJBfxbV7tSpE8OBKXb77bez/gS1Aqagmzdvxk8wcXryySdh4oQ6wEz2gAyqPSoDQwaf&#10;ov4sDIsl4mapaFhedI4uXbocOHCAGVvhE9e4gwtWcAxGZgPFmCMpvGIYqOcFr6SvmGyaiK/Ygva5&#10;557bsWOHiJuoGBrOE088ATUQDJ+4xh3kQgwg62bFn66++mpRGrKDNsuMvZgoholUCEPmtddeQxJW&#10;C8IwvLQuGQa2A9RLBEzWAf1Zh6zV6wCl2gZl4U22U1mDVfY8TKzJDGrpbDK6TjClnvr5NY+GfoVU&#10;wade1uCznSmd8mVDtlRB5R1SRU1YLpvJpbLhmIklhjFsd2akGQqRBjAjUKdh6qRlsmkYtk0zGpoU&#10;YhIZWXHIKo/J7kiptqW64RHYCAKT+aq7wYwAOCu/0z5D4424Nwq5n0BdcwX2CnLAYS1emvrlN98T&#10;SyYWRvjLiCxCZVVx2cdzBAILWw7yxlaJcXGzJ+ODW5jqyMqi98kRl328GFFBe+EEL4SDLkl0nyCM&#10;6EnDuAJwwjLY5Qp0VcFtVhC9prbCAWHhbV54r+OSjA5/psff9gDWMhJlQD8xu6oADoxX08f+d2rB&#10;h3uv7c6FhIZdPBx8FZKGKF4OEUWSYGmJicpUYgaJXti3FRUV3//Ik6CiGFd16nQuwwAE4XUjr/rl&#10;+y8fn3rvZ198XV7OHuOL2yUmvPN/r8z79od+fXvjYvfe/aCuWPj7J9/5w/zPCgqLxDWJ3hSzuTh4&#10;Bjt69OiSJUtmzZoF6gRf8RyC9/mgVGA5AsMWiIG5x8MPP4zH/jNnzogsSfv27WFC8sUXX8CYCxZS&#10;11xzDSkHephLWWG3pRFNlIkLPKfhMfjkyZNMK6wag2EL0wqai2ozWyRS2+gn1MNj8PLly2NiYk6c&#10;OMFuwhjkyJEjuAk66euvv2ZUHVNBxl4ZZseQ/ZFignRhkIXHPBhx4BNmHX/++SfwZxwK0wo38dAL&#10;/BkTB+szgP/NN9+w4sCBuB988AGQ/+STT0Tk2U+ff/45niohELwAjF9AEDDKAKUMOf/9738hh4ll&#10;cM2bN4+JleZaNctSNkcMLIZUBQGJxsfHt2zZEuSjaISFPOL+ypUrQVTNnz+fLRYTSxmKIV9z585F&#10;1sDizZkzZ9euXQgDCTNnzkS+wEOh1BDl/fffR8iPPvoIq/OQOgMZF4gCBIAq2BAIERE4duwYbr78&#10;8st4FGdUIOT88MMPqMNAQKwwUvZKrELKvItVRad6wOTq2muvBWUGkogFkzYQsVaw+rl06dIrr7wS&#10;9ZOFZNX7jz/+EBsd0wEmVwgGTgo8gqgzqzaQgPIVKzMTi1J+9tlnUVuwXjgpKSkzMxPCd+/eHRsb&#10;u3XrVlyvWrUK9w0ruag/y4UsvLSR8j/R1oT7TG1AjUqL9suq6NSpU1l/gppw0UUXrVmzBmHw2b9/&#10;f+ymKspH8YHkRb4YCMCT6b9nzx60ZaY/Got3ho1indfKOxRGBUNaLEVcM8MrMbNoX//5z3+AMFMP&#10;MGZkZLDAgDctLc0qvCZLQQwmLQjg1qRJE9Y3olFAMWDOKgZQRSkzZXCNpiQNwMg4URR+wjsAhJw+&#10;fTqaGOOdmRzcBNeJDpN1VkohrHNDAKsZ8TG8YQ/so3w7ei1BwPzswqTCJp/opC3OahSpJlbjyiq2&#10;YT03iY/0CU0VKMMA4nBgMkf6z4TK0US/+AxxMFn652ww1VKjgzpjqCSHuGzQi4ciT3xNVirV9iKr&#10;P34pOOmkzi8CvRNiss16J7xaY8k015kWWlLDsFzMViTloldLetTBwKrdLCWmzT6V6y761O/FtX7l&#10;CRVDDRgxZPJAJZGyVyzWgi8/XkI4rO8E8kpgd4QVeXSrPxbWzV7hy9RRcficvdABJ+4OXGEJIVlF&#10;SC5FnQJhg8XPkxme+EqNnfgziBo+BXHkhLUWWQeLr/TEU1B56aHpU/YMa7P3srYn57xeRQyvILmK&#10;PUkh2yGtkkJbt2sy/tFOP28PSzwvuGVbEFwkLhXFBVOxNAmOfbov+E6bmRfgn8T8yhBzN9qRkRHg&#10;oUBU4fx6zgeNGzXEb6CDwEx1P78Lrs/r0D43L+9YznFcIzBuNmoYj2CNGuKMx83TuXkIv2nLtudn&#10;vHb9mDtX/7P+dC7PghkXqvBIqdobijdlz8/4ikcyPGPjonPnzriG+QMehPA8j6dfFhjP+evXr4fz&#10;F9AEqampp0+fZrF69OjBArDJhFQy09awXzYMwIRI5bMoolZ41Y+H+RUrVpw6dQpqg7eC2jKs8KwF&#10;e6Xk5GTEgn1K06ZNmRCsvhk1ahQukHFcI1+yiGJzNARfCq8SCjELTA7S6tmzJ7sGrwGOBgQHniGR&#10;BfYrLKdwAVsPXLN8oTjwqKwsO5G1YUngs7i4mGUWGzEgX8gUWBvchyhQHqyUcY1Sxp6VEAuWRMyd&#10;mF+tcpEGkIIjuy9FAGvcoAzuIJt4+hWRHz16NK7FPEoBZPiApkRJ4YEcF8gaq3VbtmyBnSDwgV1V&#10;Xl6emGuxHjIEQHixygmrH0TEslOgoaznDAGwXar6ixVYrHJmqquyqiCnYM3AK4GIYVyAdPLNarJY&#10;P1E6zZo1QxjkAo0O1XvEiBGseouoIgqKEoZIoBLAUcKaRixfaWVmYkUcIAFUEcpi+/btaBFAEq3+&#10;33//RUIgX8QKqdRfWuvYr9LCUq0S7CYwxycYDXhqQw0Hv/PSSy+BwIJiGzZsALfI+hMoBiURDJrg&#10;k9UWBhH0XLt27aOPPgozNJBEoGagJ4yMIAHUlUx/HU0Mf9Jp4FhFiAV6CIBPXLOQTD2oAfVAMqJX&#10;kaknhReZksJrqIwScB31VJ9vGW5QDMZ34P4YblADCjNllAGkmANhpjCaJ+KCt1Ltl1SFiJ2bYTZ1&#10;MiXrkaRVzjwUZuTbYc4FBJTdu2qutWqsDkReRNFPWlrztdL1O3cj5kIrRWk2LaHhXe0yOc76HQfv&#10;tK3TsVQw5B91+Qcf5XsqFYbLCALDCqbfq9sFLcNHtdsx03hNtiyj8tT7XbWsDScD5nNkaXYksxa0&#10;8DDvCwS1MC6/Cs6kZmzN3Vk4RJpNlclS9AMBfyxZ/v1XnzBFb7z9bjJRFOywBNqJ5ZyPSjYFcHFt&#10;m0aBnHLgB+roih2OUiwn5HjbK+E+biY0ixBdwtOdASlvxZNT5CmHcFXE6xg2KqSfjLEKDA4SrxkJ&#10;RZQL5ILCQoMbhAaFhiA0nzJfK6k1FiG5Ju8c0mrXkLanv3orIJgKDKYy2SckiyfxdsbIMsqUEUqL&#10;MZWMxzprPrCkRFiv5AtM1iNhwJE2UhUrCZI1eqhesLSYqUu7du2wgolZx+DhH8QQnoVwXHjhhdLo&#10;3s3hzHRD0jBiKqBjQEngOR93mG8splXv3r2hNoxroDYW0LFVP9I8sqzp9+DSX1VD6kyFpaiKacmy&#10;KZMJCxqYAoGeAMHBaAvVA/mCRQPyxZYQaoEvy6CZUmZwsVI2U6aqJSJmSnkBsevWrQMBgaWC+MQ1&#10;M9wwcyhrCEgB2F4BK1iNgdsSS1M2ZErVUK3n4k2QKajnsJrBcjZWz81UEsNapMwdmg+sonBftEFT&#10;RUBWhVC9maMrHGKjEyNCJozU8BWElLS+yXIhZpapDVO4hIQEGDHl5+f37dsXSxGZxVCrVq30C0VZ&#10;HLIKI6vzYqFAT1hRwUwSHprAOrH77CbsAXEga0gdN9kqQmgozQJAgH0cyCMcffr0QUgYoEF/7HFr&#10;SX8zVU41DMg1VFpwOiAKcS0rfeaCCswsDqYeg5epB4ZUhFdWS73WRycimCawgWCdEEapGG6CNxTL&#10;WhbAO318ESLrS1W/mm+PyvrpXY7sWLUfAWVVsaSz1ZYoTc5kQmbqthdiWecjDnBayhgG8CWiJbWt&#10;4qCfO5vIMFn9fAkmeWZQcFjshvvRiF6Jjosk821ZuXuhj+8SvEj0LEbxus1KJ0uq+nvXagxtoAzT&#10;PYtg2klLEWArkSxj4l29sZwMiSBblEd1NVZaXASCtgP2aviwFMZh8YfKOjAehISmkeISQTH4dOoJ&#10;y+GhP9mIMKF5BDGjYq7xBYM+0loJb8VIK97qSkIwBQcGgm/CZwj5RGyeTcJtkFfhIUGhiCmYS1GD&#10;sABXQGXeKWdxUdzgq8OjIiLiIhvENggEzwWmCzQWPoMQOZCxV7xVF6WueAUodcXmBuQmf+UHxjYq&#10;KrJLp47bd+6GkvsOpDeMj2/RXJOqQBg8VCMMC2/18Jza0LxIpjusi5R9iuMEzCWYxQS7wAHTj27d&#10;uoEtwmMYDGHwnCwNzK5ZFCZWPJjaOj2yYWctBhD1Zxew0YDhBlbM4cEJdkmwzZFqxcLA1uP888+H&#10;hZGoGFtZA2MT3MHSHizRkomVZkHMvjRHIixmboqwyLKpzDW6iBYtWoCfwnouPN6rFreoGwzNWHGw&#10;O0xPhjMrBXYBZBCMwQK3U4AIjIAsg2IssZQZXKIcUZpYK6QZV0IkrTzSkEAb65UY+4AD12w1ln71&#10;kOIgLSncB1xoIMgXClGqm4gGQwAVAIwDrvfv388QkGIlXssqjGpmZSVutUmK4Zl9nMz2iuEgrZ97&#10;9+5l9RONTlm9ReSlqrLKILZB8ZrVBFbtIRZNADgAPZg4YQXfeeedB+szWKjBBgp3UAktZU2sUdK2&#10;L62H0rqEa6QLV2WwIkQTFvsTMRf4Fdoyuzlci8LZemEp6wc9oS14PWjO9MdCVC/0N59ZpAitWIqi&#10;biw6vgJVtk6QHdLAIryIbhVe8+qJIcGywcQPVmlsnaZSMay4ZBZ5UEYZQJSD6N27d2eZQr/Eqg2u&#10;YbrFbuJtgViXZKl4obYdxUbAdwSUY6sZmdK+3Ux4aV8nGxe8U0ArUR1pJh8rvFbPEiZep2ISbQa4&#10;+cB2SKsIiCXIXtuzw/0CX05WuZcX8k9fbKsrMaL1wlJWIXHKZzUvXoc3T9Z4nYRqRJauePgu/GyB&#10;qdpI3VXL94x5W8FM9pb+U7DWSRLJIKlmPGHEb3jH80cqqgub31VfriSWVjIWi3UqbkMwtsjL3UdR&#10;U6MRw4fccNtdOC+/bPAdt9xwOeWwcF5x2WD6SMyII8lB+6sLOzUuyzssNb/C9eypiTiFlYOIQtir&#10;spKCvp0bgb0ivBF5suIftKnJFTF6Imv63IZRYJqInRRhrHjWKQQcFqOxqB4QERLETp7VYisBcQRx&#10;VaVnTnz236j+w9r/vD9h3qbgtu2DCHsVGIDwvGRGh/FGWHzSVA1eH8b4UEMxPzodu2PMTT8u+g2O&#10;sV6b/d6dd9waGqr3rIhfEQaOsRAert+ZVyyrB+073JFkLAC+wvwBDok//PBDtqZJ5KFoJQlgvp/B&#10;BOFhBvYpeMCGg3A8wjH/6KKtCovF+AK4HofraPHJU0xetUs1kx3pMAZ9xo8fP3jwYDgVxkMa1k8h&#10;aTwGy7SCYlAPvBtUEn3iQA7TH7ZaKSkpcLsDWyeZekwfrd6f1Ajt3VzZr9JDKUfajUqvYUf2zz//&#10;YG0doGMWWKoh8egIZ+RYRcWKQ9RWC3k4t4a9D1YPYcUWHL0DKLFcGLvBSpyVMlyYM7GyXMgICNUM&#10;ypgsMQoDE58wSxFXXeGOuBpLzIJ4wTKOMCICsgv8BLiwMAr5gjkPK0SGAPxGwxe7CDvUwB34+QJi&#10;M2bMQNEDASZc5LnYNXOdDmYQCKDCMAlSFkZW9GIlETMovVCt1VgZCvkoYqgNnWGko8wX6ieKCfUT&#10;NRxZg3EZdBBvIiJrdKJiWD6JJoDAKDsmU4RRWr5QHjigJiDkiy++iCQY/wIrIZj+MaMnfMLtnaH5&#10;lZg1aauUNnYp+LJrEXnUMbRfGP1BSZBZ0v4EUQARdipk63wZ2YeIUBhqg/aC43A4NUNDwE1oC1st&#10;pjM+YcOoo79Oozb/E7TCKlS2tlHaSEX1ULHRQkX1GLxm1FOtM+ZvAigkCvtBKIB+D06v2JpoVcWA&#10;MPypsVwoA0h7HnQg8IsHmfCBxaoNfkVbAx2MmygOdlNfiPlc+BhS7Mx9lGNHP5cRkPYG3uGg35+Y&#10;lCntYLWiePdUZkayLEUxRyaVF8dHJRTmJaiONf6FwgtlzokoMg6LFKe7NKQIiJZYXsPiRdXyOi1l&#10;RNWm6kf5JkX5pZmYTMtSMC9KRyeKFz2PR2WTwGQpF6w7shqlPoU3sGJSGlvKM887Pq8mTASrMPX1&#10;gtQIi6go/sx3O7Q+0MLlJtx2y7dzP4S/pnG33hQUFDRuzE3zPntv/mfv3zHmZhZK2I+PiKGkDjGc&#10;6poQN6BHUyyS4PNFFwzim8Qsi7BXWD94aY8mF3SIx56BIWTnwMCArRc2SRjSsfJEuau4khBPvAkq&#10;WbtHDuEOSY2aRAE/uNyqqKgsyS+urHAGBQc2iGkQFBpYUeYsLSipqnTSLCKIKwiMVmhwVbkTmxwG&#10;ki8wtgoKiwwLCQki5lkQRr3Qk8DM7Tv7ZIsjGUJw7x4RHNw0NHvFgS6rj7D8l5aWrl67ccRlKdVU&#10;hP4S+8dfqZde3AcLgphA1XarJEe8tC1UKC1NTuva65zKpmtaZBCpM4ot8KRoMMXgOQicEXgNmCHo&#10;SJZpa7UfFMMrL7zAQTXL3s1ivUhdGUUnaa9rgmF2lMQWU8wwoqUsK6UJfaWK9aIo2Wr1kKmtU6Ut&#10;Ka8f2I91UrXheF1AyjrjBZ5aefejKD+WRZ0TBbL7wQcfxC6HXjvLr4Es22VdAyDX8iT8OBz4UZSP&#10;oCkrtqWq7peM+EWIiIOhNJ0Mqv5kCRAfi6P+RZc86LqXGqlduQvQdxBqW5HVvD6GrcB3kH2XYB4W&#10;nez4Mafm9fFlfu47brVEguozPt+0eYKIaKrB81E7nmrLiYTAMkrDcwUkqhPtsiSH8DTIC6LkFWMv&#10;sWEfuB2EdzpdlU5nRaWzvMJ57FTRl6nZ2Scr4sLj8LuDReNdX/HsVbc2wbcMSWjdNDI8DA6t6BqX&#10;rX2aJl1GCaxSJ297ypagiWQWvQB7RRcF4jZRETSVs9yJv6DTgmB7FcBVOV1gr6qwI6Jg5EaMu2Cl&#10;hVuMkCIurcBggcpiJq4QWkUk0h0RSW4kNBZBA7kEvRUeBAIrc+n+rquPMgBKS0pW1SUCK8Kwwpln&#10;bYzqlKSqKIJ60cuYSU61H9TvHEXeChveIQmso3n33Xfhp0Y1OVVR3uVFFss7Ie75gsKnnh+HBDPI&#10;K8OwHsTzvkouazLjWpjo66DTImSkjwYd6WUWldpWa5n6+BQkqwD63YjXGfGvkt5VbDuWEoHaT2B5&#10;2Qjtwq6PCPjrzZwONmrDX7VAqV6xrVd34aFFNmT7qnON4UAeCbTsKayj4Wu261d8T0sNbeZKr+6w&#10;39SfeAX5fPzaXFyWdMM8x1J4/UlUbatT3mXN0tzPuxm710B5lyOvk/M6ovyxyitBWoOgJ1st0FMG&#10;RBX/s7/ILJpBSS4tDkoCf0UfQaVfGFDEXon1RoTwIewOMVQiPtKdlc4KZxW82VZUVh05Xfzz+qOp&#10;20+GNYiOI0t04ogZFt18sKykcFCPxldf3LJVk0iQV6GwvyJurEBg9W3abvh5zlPlVZTAIvZdjL1i&#10;GwXy1/hDdzqE1RThpagVFjWfIhe8VRkxmkLv4emcDPUT2jLlaU8KWordosFJfJG3IjQW5a3oHXY/&#10;MDwoqHFoxl/7u646QtQJCCgpLVn1T12xwOobEcFbYOlXeEtdjFdtp4ZMN81mxKjfMjPfNZJhgJOP&#10;0c3m1LvSMh3LvBo+5leqkWGihgFM54/2fhJWTpoLDfaKl+1dfv2ruaVs0u7dy/FIS20/Zsdr3ayC&#10;YIevHwjYFaZ+lKPXufCYA9fIHkp+7O70c61Vty3V+WrF5yxDYQkIr2tYLYsoY4UE7awZTWgIYY+B&#10;9DD7bKlJYBnMrulCG5bMOVmMtaxWqaljslxMUuTe9RUmdfACzeqTrFTGkxs227SoHNlc3VJcoR2b&#10;GhatdSDyPMqeKTxHHa3SUWQGN+iSF3EZoSSm2J+I70487kh6LcoPkermqsLCPPIBqyenswpGWLiA&#10;NRY+/83I37A/L/twcfbxYkRNaBaZ2Dyib5eG3dvHE1dVZOUg1g9ieSLVBwRW+ys7OU+XuUqrGF3F&#10;9v7jOSxknl7jJuGqeLMssuyPEVeET8OvPH1HM0lV5BdLCvw+DUvJcdIxUhCQGn4FaSUQWOSCsVcS&#10;JisgPDCoUVj6H/vOZ0sIOa4uEViX9I0QlhDqN2PvehCrXUON9gsaLbMmdbCKT/0IzwhjWqNIQ/M7&#10;4GInVa1wGbYIVSZLRyVpeMkbD2kMyyNQtSLgR+GGYOqn5fcq5Mes2aLqFgJ2Xapb5eWLtj52O94l&#10;bebVl3eSpbF0qrHqTzUMhTD5qpkRzbhNG4fwvUgUEjxHeRkU/Ct15WOoVUW8mg4pX1MZlJQJ6op/&#10;wtTgt1iK1VUf1Os8SZCff2rUf9+ezK0WlR1eDQEf+gp3Nfb2xes5WiRKklrZMtVeZVd7PyqoodtR&#10;CMS4rDsR2VJJZyVhAYSOEl0B4a7oJ9xLOckBU6wqZ2VVJflKzLIox0VpdEL6YOEec0CFjwAsHQSN&#10;xa7RvwRNbhXZuEtjV7kTlBRW/AUEc8RrO3y0h3D4GohPXIfC8zoH3+0kALyw4wwNDAjFRlb8iWv+&#10;axj/K/kJvt5JgCB6jYhIGVrAGTz8xCMVSGMO48lXckFsvojZF/mKno19hgUERQbn7jvd9M5HGYEF&#10;Y7ODh452bJ9Yy+v+gYyshDYtg4ODa7We1dci1Lq06kutVoNc08qJUxlZwjx7LpYMz3HxE5vqmtx4&#10;m3sDWyRlXbJrlyrUpt7xmC0kP9stm03WDlffEPDS0rBWwVCHZu01TKDUZDGd3azVhkHn7CIglnVt&#10;gKImK14NpCXl4CTzM95eQEUBNy9XA9pZTkJcjKM1Q9WRKNYuCSZeT1l5Yf5rOHW17vsPAXfR1VUs&#10;VNk9etNfkxUpbyW/Zk9h7FRt2O4VhdUyCZf2KaovgSR6SfBw35W2S3kbZev1SOboAbdSYK8Ia0Uu&#10;cOCKsVbEOxYzcSI8EHgresLcCrwVOCtyss0GGRmEnQInt4hsfH5jrpzEDARnRDgsSmOBUSJ0FSGt&#10;yDUuCHUF+imQo1sQUn6K7iFI2Ksg/lfQVcKmhITwYicRyG87yFHSimgBT+6gq9jugryRF11qCB3Y&#10;ZojkmqYSEXR696mmE+sigdXK6mbtfIdiug9QjgSabyB1ZWq8NmQtSbVJmVZR0hq9iWN5lDx3I1TH&#10;aFRjaEpoe60q56GL1XfgNZaRWpVQNdsjWBvZ69ADf60qRFsZGwEbAX4u4jljrg2wnJVZjQ92E9WL&#10;2VlBo3qzZEW62oBr2c7Icy7E1vNJuSw9hfgh2aKn59o0dbRcg8xho1kKIrxWypmGNfcSVa3HYvck&#10;ZnGKuZG1qZVF1aXsicWoFoNL8lWtObKoll5wDXDM0kYqT8tKlofVOVlKYjBKY8m4LJ6a9mjX/kJU&#10;2t9I+xm3fursFT8kkz+CtiIPxgYofikQyy0lsUBZcTxlxZNXPIlFLK8EVIjTdRBVlCjCf/aJOyCi&#10;CDtE1w4ykWQXws43d6nKL3eVOemyQUIesQveDRaWGpKFhPQ+rnHyXt6RCIWTCOXdssvrBc+5Ub/z&#10;xCm7Cz6wSM6gKvzAg3Rz0q6ZLBuk1/SCX0VI1xIGhAUGxobuWbDngvU5rLi2bd917PjJOrELYYtm&#10;TXp07+rHpmWLshGwEbARsBGwEahrCFh+LKlrGbT1NYuAp02o6usxs6JqZTgLVb2+Q8HKhz5w+Otp&#10;y0SRW6YkLJSY4hHHLLNkQm+NIDI+y1iQRfZKVaAuhsZ4mSOVpCkbyzTOuP9CqNqt12Qd9l9WbEm1&#10;CwEV2kq9hYuclUT/6mwlIvkkpserypbuiF25GpxKjg6hpEM7T5ETCovu9Ec39+MPQmu5OwwEIS7W&#10;QVrxG1BQg6tACGPb+IlMNF1neN/TM1SLV6S5eJoZ35EujcsIMPGTWlARvzvsJ/GKt64iKdKwzPCL&#10;j8mUAK9GODVRL89rtv5RjM9ftW/TqvazVwzSP/5KrV1Nx9bGRsBGwEbARsBGwEbARsBGwEbARsBG&#10;wEbARsBGoBYgIDHKYoQOT+tQ2sf9nbdlYuZBkp+YlRMJyZgh4a/7BjOCcvNGLDwfjcV1/+z5VUhU&#10;GlgSni0SVEvXbXzFdGJi+dDsjzxrzADN4xfhm6yU4PnK8hswYgSmfuiL8ngFg4WMtaDC1HkVYIVX&#10;Vl4RFoqVljaeNVSaNuY1BLSdTDUgYNfeagDVFmkj4CsCdsP0FUE7vo1A/ULgHO8TzvHs16+6bOfG&#10;RsD/CHjDehAnWuon8W6lfXrE8n9WzlWJXlCQ5ypUfsu3jbnfoLQF1TgCdu2tccjtBG0EjBGwG6Yx&#10;RnYIG4FzCYFzvE84x7N/LtV0O682ApYR8IbAspyIHcFGwEbARsBGwEbARsBGwEbARsBGwEbARsBG&#10;wEbARsBGwEbAWwRsAstb5GpNPLZc1D5qEgEb85pE207LvwjYtde/eNrSbAT8goDdMP0Coy3ERqDe&#10;IHCO9wnnePbrTTW2M2IjUB0I2ARWdaBaozLhW98+ahgBG/MaBtxOzo8I2LXXj2DaomwE/IWA3TD9&#10;haQtx0agfiBwjvcJ53j260cdtnNhI1BNCHjjxF2qyuGjOT//tbIqMCguJjI8JHRA7+6NGzUMDg6u&#10;JnVtsTIE4OawqLg0MiLcduJeY3XDxrzGoLYT8jsCdu31O6R1UeC0adNmzZrFNJdeszuz35g99eGp&#10;dTFfdVdnrYa5duOWupupOqd52zZtTercqnlj/ZAvvfYe24acWpHwm0JVCbfIBdvEieOee2xySEhI&#10;UFCQyaTrXLDTp05vWLehvKJ8wMABjRo3qnP6ny2Fz/HB+hzP/tmqdXa6NgJ1BQFfCayP5v/UuUP7&#10;S/tegAxPnvZSry7tbxl9dUREhL84rH//3b8vO/OGa4aTmYDLdejQoTUb0269/tq6gm916wlMCgqL&#10;o6MiAgI8Nnms7nTNyD92umDJpgw+ZCn+OtyxyFdysFt9u7bt3z3JjMzaEKY2Y14b8LF1qM0I2LW3&#10;NpdOjemmQ2CdOH5i7ty53bt3v2LEFTWmj52QVsMEgdW/Ty8bn5pB4EjOqaaNYg3TOnE6H2H0OawX&#10;X3t36qTbxU3CPXYrx6M54a6q8s8UPPrUK5+9+0pMTEx4eLhhur4EQJonck5kZWYVFhYSOYoJY4Ds&#10;liQAfoqKimrTtk3T5k3xrtTqbPOPX/+4eODFIcEhi/9cPPr60b7k4pyKa3Kw/vT7dfsPnd6WnvPH&#10;OxMZPt/9kbZ5zxHpnbqIm8ns18Ws2TrbCNgI+I6AKQJr/9YlR/ZtoGNeAEZdDGYuckGGwD/3hsx6&#10;9vEf33twx77Do6d+Nm/uxyPOryQBEYofI1lQrnXHPq27Xoq3TJZshU6cdnz9/aI7br4uPi66pMK1&#10;5Pe/GzaPGXhRT99zXj8kYFJyprA4JipCB9Wcv7rGtegZ3mEIx3Xlgku4A+/mZO5uPvgdjmvAcZml&#10;WfMcxzKbD97ld0DmLt427vIeqmLzy4TbpYTDmj7rzfdfuDc8NMTvOlSHQDOYV0e6tkwbAd8RsGuv&#10;7xjWAwk6BNbfqX8fOHCgpLTkvvvvqwc5rStZ0GqYNoFVkyVoksCCSuCwDAisV999aPJtJSWleA4n&#10;hJWrivwjH/Qv+VNVXFz8n+df//TtGQ0bNoyMjKy+nFaUV2xcvzE2JrZx48ahoaFeJFReXn769GlH&#10;vqN3n96hYUSCeRpr0U+LUgan7Nqx68jRI1GRUQMHDYyMqsbMepG72hnF5GD99P9+/s8D1w4Y9cL2&#10;P55nGVHeqZ0Z1NfKZPbrYtZsnW0EbAR8R8CUDyywV41adxzQP3FAv4QB/RKrWnQ7HNbzcHhPfEbH&#10;kLdVYK+6dWwVGhTodDpXH2l0KCT5YGgPZ5Mu/Xs379e72UW9moWH5ebsX15UVIQAlpRu2iiO4+I2&#10;bN+HScDJ3DMLU1PbNm9oSUK9DwwOUj+PcS0udhzb6jiwvLRyV2kpb/vkwFUpz17FRQPk6jrenLuS&#10;Pz9c+eaHi17A+eai2bMXTcc5i3wi4bS0tLrCXjGYDDGvLjRtuTYCPiNg116fIay3AgoLCo8dO3bn&#10;XXfCTOPgwYP1Np+1MmP6DXP0w2+aP5X56zniYa8z7UtcrxOt6xH5xYJ4CgdXRQ6OcFZkIQElsRiX&#10;xbkqneSNb7Ue0GDzxs2grlo0b4E3naCivDgQsXmz5k0aN9m6eauz0to0HrnbtnVbzx49Mf8/v+v5&#10;SxYvyXcQEzb7METAcLCGsVVoiGv81LnB4XEDrn8FAt/8dqXsjmEqtTaAYfZrrea2YjYCNgLVjYAp&#10;C6zUBTMHXJRQmbeNvnJxPfF11OxZPNMv1S+ngDty/GR5ZQX+7dq+ZdO61W+MobbK9NhxuFHbi++L&#10;j49v0ACGPxaO335bfeBA+k03Dd938MTsD+bMnj41ISFBL/7qlwZMW8wCdJwy//Oxqk4NEOjTdlo/&#10;WtDuLAfF1CT/TGFsTJSeXVvpj44Dv+et/SfpsiSu9UQu54fMtVtbjPhfeM7ru/86ltQnjku8Krzx&#10;037PydxF28aN7LFo8Up9ycnJg0aNn7D1j88lwaqvdPwg2RTmfkfTFmgj4A8E7NrrDxTrvAwtC6y/&#10;Fv9VUFAQFhaWnpEeGxs7bvw4SVYzl364JN39vWGfm27sFa8PBaJsaigP5imn/fBJw9j6cdxPby98&#10;MQ2xNAnvJJhOqjoDajVM0QIL7NVPbzxkRoWeI2TjKR8JPNTWP94wI0EZxru40NlScqoZzDh04o7n&#10;P40Ni4sN50q4cg5W26Vcu6ahTz9wfbvWTbXkf/Jj6m+rthmmftXAHnddlyIG86MF1gv/xRLC24pK&#10;inkGq6rKSZksymhRUstZVVxa8vC0V+Z9/L9qtcA6nnP8ZM5JsFfwQmUIiH6A0JDQnBM5MbExrdq0&#10;wuOAGSOsvNy8LZu2XNL/kpzjOWvXr72w14VtWrf56eefWrZoCSTad2zfNsFziu7uHlgPo9qH+JgP&#10;1tu4ezOakkPof8QUqylps8qbGaxf+HDl8+MHLVqXnZqWtfDP1Mw/nufvpGWn7XHM+WYh7ijSkzwj&#10;8U9JB18asGLw6mcHGKvmhym0cSI0hJnsmxRlB7MRsBGofwiYJbAu6ZvgzE8ji+Rd3NM/Nvzfi08e&#10;d5Qt+uX3iOgIzkkW85dXVBaXYdlBMcOoQYOotM3/zB7Lf8WdHYcateo3uVGjRvCQZQnHZat27Ni1&#10;uWXzpv+k7Tu+d8/8+e/rRSc9MzfLuCOuuV7YUmatBkYXn5dfGB+rT2CtLa3MDC/9J/OX35MmPMoV&#10;ZpbuWR5+4X2ZH89MGpxUGjfEUdizeeKVVpM2DD930cpxIwdJg8lWDmImyo46R2ApMcfE1xAQO0At&#10;RMDQF28t1NkXlUz1GL4kYMetCwhoEVi//fLbVddcxXLw31n/veKKK3oky5aBW3qo0yKwRFYrb8t3&#10;CzbGixyWF9hZ0scL+TUURathqhBYZdwLs154ftrzXBgHO5a09dmOUgfRkjI7o67okTJKncBCEO94&#10;KAaBF3HNk26QrwxcWFw68T/vt2zTLrlzYnLnuB6d+DeX2/bi4TwLz+dVpbkzH781KkLuPYqxV2b4&#10;PiQq5bD8SGBN/+87D4HAKirmKF1FWStqdeX+4youKXnwiRkfz7gl98iWiuLjqlXtkhve89HFOxYP&#10;tmzeEu47rC6AUOrDhBw+evjCPhcGBhk7wwJ7tX7t+pRLUyBqS9qWrOys5s2b9+rRK8+Rl/p3akLb&#10;hILCgt4X9m7dpjWfFukP0tt7UN7V1MB1xNYiAkt/el9SWv7q3LVZOQ5HjgOfceFceKOo5tGN4+I4&#10;fM3ak4V+YcePT0Y2kC0a9eXxx5e41vpSe65iDS87tI3AOYaAKQJr5YKXL+7bpsqxja1V+2JVxNo9&#10;BU6XMzjIvdtgYABXxQViqCYcl9MVEBjQvlHBQ1e491XZfrBR6/7eEFiHDh37v88WOOjRNbHJzOef&#10;0i6jg/MmPM+9IDO6kna47HpixhjeRkvbRKtuVAS8xjudl98oPlbvVVjlciwcJB5Cg8EYJXGVxzjH&#10;Vq4xXGLtLi2NKy0kNFJc4+v8nmFGYMkssFJSBpFlg9SnO2bbOKZOHjd+sr4FFop1zPv7SWBaXhy+&#10;ZkykJKW7bMV3SmKRWij3GS+TDbnKy8pKSkqKiovee+dtHTRUMTc/8fU7zvVAIPOJa8Z7rn8za+jH&#10;xL/JmZRWUFIW3SDMZGCrwUz1GFaF1srw1QqjX3J8FjVUJbD+/O1PZ5UTJtJDhg1Z9OOiQ0cOhYeF&#10;33XPXZ6ZlT34CYYM1JBK/I08h+bGt09PZxZbnsZaSgmMz/J4buTac+l57EnWIwkqT7zT3jMJ2FCI&#10;1JhoYSEmTuX3id+4kSiltB/btPVfaU4v7Em2pqmxQ6thKgmsbdu2zZmzcPz4UYk9BG5R8CnpgLrg&#10;sG7RJLDwuxc8lAiC1bhaBBa/fkxUu5RLiJUTWGCvHnjp25R+ieQ1GEKCrRNdZ3JcLO0g5367EoYn&#10;bz97s4zDMpkuEyINbH4cNxw7np/1NiywCouKyZpBZnjFk1eMwiL34APrvkdfXPrdU6EBR8NDinln&#10;EIJTiKqS3Z++vXT01F98dPG+7K9l3bt2LyuXwOdDtQ4LDdu5e+eAQQMMHdqCvVr196rhQ8kWTDhg&#10;gZWRldEgvAGWIoK3gg+Lrdu2Nm7UGDs+jRw9kteIdhwXephhqjZbSnznSvsWj2Bus06V3oMlpSSw&#10;lLyVCslVk72E4WD9wpsrp45P5sJj07Ly53yTmrourVXjpn0ubPnGQyPRWNL25M/+JhUOOhRGWEoS&#10;SrxDL6a0e/99sopF8nwkTLAvv/zyxRk1s3jFMPs+1GI7qo2AjUCdR8CUDyziu51sAkjW7+O8fUDh&#10;exMDPpwY+M445zvjKt6+o/zt28veHFv61tjCt8YWvzWm+O3bS3AhZa9IdOrK3YujTZsWMOwCe8WF&#10;xw0ZMkJPwsFVS7lhA433QR7w7OpZl5POebXGAkMv1Dw7UahDBbZFs+ZRuuNd4rh9xf1c1qcYtrng&#10;rlzjseTiwDzHihml2/+H8/XPfjN//vf9b3fszaysrMQ0zHK2S8FYjaTnuOlTx+HThIS2Yz9fTY9Z&#10;7d6fu5prO3BYx8UrViPiweyMjrTAV780LQPFyYI8P0/Dd4tmuT/z1DQ4aMs/cybP4dBnr2hDMMbc&#10;RKbsIDYC6giASK0+aM6d2lutMPqlgGqbhldcdQXMr8BeIXcjrxt5/wP3K9greb4zly7hhk+aNOmm&#10;PnmbtuRxScOGx2/cnMllboZV1bBhwyYNb0+Yokm6Sw3jGjbMzXXIJOfmNRzGosmSQDjcSccTKg7t&#10;JBAmDwnjgEZLoRo7cjfmtqc32+cSPT0OKWNVw+yV+WEl/3j+9Fmzp7/x/KhbxnPH88HspK7clpq6&#10;beGf9FxosGAfCWEVodc+rXyJy7AGdUXYK/RwtJNDsbP3WMpj+YZdjL3CoziJ5dkpkptl3LibB6Uk&#10;JyKkYXtUTTe7mh0x5eblHz6ac/joicNHjx85duJIzomjOSeP5ZzMOX4K5/Hjp06czK10VnHOPFd5&#10;VlXZXlfpHpxVZXuqSshZWERW/JWVlfloOUUINGIG5p+Dn8mbmM4vX7ZcZK+QEfBWsL2SsldYRUiq&#10;RL6kGOJ7DeuTt+TDD5d6NE5ls43vdSNpx7R5iw3ZHSx9CS9A2XtIqkruxgUfssMzOb3aVJO9hP5g&#10;vXZrJkwvsdA7bU922ros8oa/lHv63hRoDxPFrKz8tLQs1sb+WLtbkaX9748ZwI6XyFRaeux/P2Mw&#10;nUtfvp/Mt8nhnmAP5nj/LIZNzucA585cxWeobAE2AuciAqYILLq9LqVJBA4LoyEhTYSdgSmDYsRQ&#10;GfkaV4U/+3jlmz8U5TQY02fwg1zcqE+XBb+54OCqtJPnYllp5BkTE300wlt3wdm8exeu9cUccRh6&#10;jISvLOWad2nes0XzpCScj955Fc5HJuC8EufD46+ainPclQ+NG/HgHSMeuGPE/bdfcd9tI+4de8WU&#10;sVd065z02YI/8QLNgMBSm5g6OI54cP9g7vTZc6fPmmu2HPH6hxywm8vIPkgZLPJXJCxXr1jMiCyO&#10;GzD48v1LV1n3PvzKzJcceXmffPSBGZUMMTcjxA5jI6CKQGmpJoG1bcs28dy6cSvOLRu3KE99YM+R&#10;2qsDoyo+MErysUJalWCo4Zn8M7//8jt5eVNThzQLJrKTCQurdDxufghrCEZCJfUmz58gj3ozv1be&#10;Hg3bJzH3WsokcKehkXgShpeQ1L59bnomz2AJEXGTy8sTaC1RSfZ0WvPsFVPATMOcM2dOWmpqSpee&#10;cRyHa8RK6dcjOaVHCj1HXYE1+8asjC88lC9x5YZX0J5NEkpVdP5l5VbCXuUThkvrxK/gsAwJLEvp&#10;eltj5fEw4Q0IDAyGnVIQFtuR7bfZSb7gU7hwVlaCC5LOpumrXnrPqzmziv5k83D/EVhUK6PpPtFi&#10;8JDB3/343clTJxkBhxkjVg6Ktlc33HBDRUUFXhw2bebhyIxSU8M59CrfibyzWrOFdRQ54MdKbMjK&#10;YMreQwoP4dbZwXvhM1f2NdlL6PQJabuPQN/RU+ZOnb4Qvq6wqBat6T///ROf02enjp8+BzZZaevS&#10;HJzjqbeWKHJG3t+zQ+H4quOUcdQXFubSdL4N/spjgm0OJb+EMtMl+iUhW4iNgI1AnUPAFIFF+Ss6&#10;mgocFv7S7SHEtzD4apR364Mx2KtZPxat33e6PHvNqlXLy11YclG1cEVm2s4M9cTaJrTzirwwUr1W&#10;/07erukfUUNKgy/mGk/ESkEuOAlO3LnS5VxwFy48iWt+H5f4DE5BBJl0MTKS2r2zeRVjL1HCNJSL&#10;S+nfK/tIDlbbefdiEOZX0ycT26upU82YXwnrBNkrIZZTMFjc0lWrTRrcmS2+uXM+MxnUGHOTguxg&#10;dQ0BeLmubpXRsnSS6NSxEzu7dO5yXsfzOrbviLNdUrvEtok427Zuu2fvHn0NDWtvdlY2sonP6ssp&#10;3rr/vPDn6pMPyfowKpOeNYusI/blsCrBUMNdO4lpSVZmli9aVXNc+UMg9mlBiuzT1JGXmZ7bvr0e&#10;3eXlc6ap1BWBzhZ7BUUMGybCzPlmzvTZ01PTtk6fNX32B7NxB4ZXqYL51cJvVmoZNMky6gsP5UVc&#10;3gAKSkgNrwT2yqFWVKcchbCxcoDb0j7xK8JkHzutVdZepKsUtW2H0oDFuHJhCgXWKjgE/4KCQ3Di&#10;H44gfAbhazDjtoIq5Rtze8yrjZMxF8K/BBbUzko37pQaNmp49TVXw9dVbl6ukr1q1LgRjMugfp++&#10;fRSZSBoGo05OYSQphmNr+5gtpQEC1dJ71FgvodMnnChwvvHEyNnTR82eNmrULaPAW+WtfX77wodx&#10;M6553MLZ4xd+MH72dCw1HgV3HeaqSa0LZaZLrHVK2wrZCNgI1AgC5ggsnr9ipAZ2A8ZaQixc442w&#10;6NsjzkVWGeodXiw3m7c6N+eM49jBrUfzTnZKahIaEP3B453/c3viZ9+v00hpwLgpnGIFWdt2Hfdn&#10;MJMcvEioEVhrMhET7yiw7aODO/xu5tcz4ffKsftHrnIXV5mZ+eXrXM58R+HunByBoiR609IkVBVh&#10;rBixxUoa/2DrxRYslpeXgr3SL1OMmTKzfyKLvB0i5lez6WnWCKsd3ajGXXyEwcpYkSEsGJWYXbnf&#10;FVVjuZvAvCargJ1WDSGw+I/Fhw4f+nXRr16kh7iLf1/8y6Jffvz+xy/mfKEjoazMeK8ovLte+MtC&#10;1gBP557+c8mfJ06dwFf4MMIusPrqGdbefXv3oXX/8ssvTA4scVQPL0AQo6z5e42U/tZKwoQRkKYW&#10;hjBKE9XJpo4OPkrQ1xBb3eeezkWB7t61G9e+oF1tccnqP9G6iabCluzAgMLkopzMpQs2cnr2VMok&#10;lHeU+ZOYXUmMsaoNB/8INmyYSCZ169ZRo8iLn5QrRqbuwRoiTrC9Sky5IjllVLJ5VbzgoUThluK6&#10;DaAE9ko0vAIDhXmCuJ2LXHmN1YUewbTDeJ+uJAHGXnnDYRECi9BVILAodUXYK8Jk4RP3+XtBmEUx&#10;eyv+VSG/1oG+MTZ6NWm+rP1IYDHfEVHRUWacgsQ3jMeqZHBY2YeypbZXYK+gPEaxdu3bYWcn8xlx&#10;h2QcOTGxEg++L8Kuh4L9pZm+wpvEayyOXp+ArRvKuKwsB3YzwGd1qkTm0vy6hpp9hjLTJVZnxm3Z&#10;NgI2ArUXAVMEFnUQThbRU4Mc6nOJjrLLSyYtK560tGjyX0WTlhTe82fBPUuKJuHzj/y7fnNM/Dl3&#10;wqKTd/x04g6Wey8G440HSl6/o/lHT8EqnnvxQeIJsqjUWeg4zTmytBCFt6T5w5YKi7sHTCDekNqO&#10;nXj54ml0CdoKjjfhoSvNsAicBqjbh9NwllOZWZr1w+6/diddhq0Gk0od4VxhTmlli6TBPXf/8g93&#10;eHlc1O6de3N27D22Y8/Rf3cd3rbr0Lad2Vt3ZG3Znrnl34xN2w6Qc+u+DVv3uklLHzCD4RUzv8I5&#10;fZqWEZawRB8L9FFWrPzcxcfB2G7x4gzR4dmAZ+H7ihY7fGG9MJYuJqzGcjfG3Ad87Ki1BIEjh48s&#10;+mmRqAwYqCNHj2D9x9FjR9979z2rSl4+4nLsD4D1FPBle8d4vldUFVJeYcBAIdaJkyewBgWiQHBs&#10;37Edm5SDw8K1mfcEhrX3vE7nHUg/gMbE1INhkephFQFp+IsHXox38ocOHtJPwqpNkzQJQxilmdLJ&#10;po4OPkrQ13D/vv2VzsqCggJs7rts6TKWteogE30oR+KxhuMdyRDGinqewuJBupCQ3CBEEn53Lwbi&#10;ExO9zxC6S9dDljwJWHf1uhGOb6j3Gu0kqDcuGgYaDSO+tGr/YdgwkQXsOZiWlp26jvi94k/q+mrh&#10;wjRyfpOmSQap5d8SDyUTYC2ujuGVBgPVOC4qNpZ3kqW5ihDe3GO5hBbaDIj1dKXZlPJWVjksTJSD&#10;sYQQZBWjrmByRU4cgSHEMgsWWMQIq6oS23gL02Pyelh4heixxMHXysv4MN8PuKE/ffo09nmAL3ZD&#10;A1KmdMOGDcFhbdqyiXltx8pBxl7h6Nylc/sOnhZUcM7Ou6Uim5NqruxDv0KXLn+Yjs0exKNhfC5Z&#10;V0gocb7JK3sPX5Gs4fhm+oTqV6nt2BdgGkAn2JJJePWny9WO7NdARu0kbARsBCwjYGoXwlU/vNq3&#10;Z+PKU1vomyJ4xOLXmK0onXzNIPlOPSSEe32868uf/zl9+vjIhL+PHAtJHPQgXrZERESYVHP0C9mv&#10;391kb/rJp/5vztafnp/65qZtaUccWQsrT+3fvl3ueNCkzHoWDM+rh4+daN2iKZ5mtbLmSLu+9OTu&#10;8CZJ4R2eCQ+Pc6wbG9f5SrKisLK09PCPju3z4roMOeB8mn9Hx/6wD37PZ3qLfvTu2YnQmBw39v6n&#10;P375YfiPxExGK903v105ftQgsrc3C0HnqaoLHBS7EBqXEtmYcOkwbElo7LLfWJi1EKqYm9+9yFpi&#10;50Zo2S6Eh9bMX8WWryUMHHNJG447s/P3X7eRahTX4+orz4/xGyj6O0l9+smnFeUVV151ZVtq/+eX&#10;A8zXvffdqy9qw5Z/+/ZS3wENDrCweBC2Sz8u+vGKy66Y89WcieMmnik4w9irkVePxDv/JcuWjBuv&#10;uTjXTI/hl5zqC1nwzQKsH4Gx2J0T76ym5HRgZCnCrOnA/gOnTp26dNCl+KpjaaXKYYHQxFjY68Je&#10;jZs0ZgKtStDXcOWKlRf0uOCnn3668sor//rrr9vvuN2PQKnuQsiyIGZWeu3HpG1RqghoNUzZLoRk&#10;VR3iu0mffPeQKtwcP3nq1j8+N4+z1b0FpZL147IN/pghtkRtQWdBYfw0KCFWtnXgz6lb8vIL4AZr&#10;m7av9R4JsdiIML5Z9LUpvaRaeZ2u+XHccBfCp2fMnnDrtdhnkJ8+kaUL/OaDwl/CXN0x6T+b/ng4&#10;tGp/WHA+z2MJpleFhaXfzf3nyinfgwOKjIw0X6CykEuXLO18Xmd4m/JaghixsKgQOep+fneMQeWV&#10;5S1at1CVefzIcUtpNWvVzFJ4tcAqOwb6LPMsC9AfrF94c9Hzk0euTMuGBVZaliM1NTVzxfPQuKik&#10;/P5X/5g+OYUYZ+F+WpbaRoRnOWtmkq8lcxUzqtphbARsBGoeAdMWWMTMhzd1ZjZY1C+kXGF6i93m&#10;L0B8NGvS6IvtPc+UW94YPiGudOLTfz31fwsjXIch8fI+TSoO/VkZFP7EzNdqHqlamyLmRPq6MfaK&#10;S5zoKI0TQ5YW4n0Y/Lj3DO94nWP3cuHVHO85lPd3JvF8xtuzs5WEhjZfNJmBye3GT30h5ZYJ2NWb&#10;nOPJCa5KeU5/2NJDLMirAWPe5wRLq7NQMoaYnwWd6k2SZ3aeaTuGHgMTsrfvPAP6avW22IH4fnUP&#10;bttq3KiJA60D7BVS+u333/yYniF7hbSwRkMrRZhY4aftO7cfPHzwi/lkHWJ6Zvpfy/66+sqrSXsu&#10;LQWR3aRxE32Fa0PtvemWm24fd3v1sVf6MOIZbNeOXWCIMtMze/X2ePQ1X9Zw3YKSWrNqTdrWtMLC&#10;QvMRxZA6BY0wgwYPwgIcdLzNWzT3O3sF+YxuM/PpRdbsKF4gYKZhwvYqjZ7E/Iq4vkpL/ZO3vYIF&#10;1pxv0kz6wJKqZ82WyjNj0rg6mxsSrUSPV/wFL8j9k6fkIX27pq7LmrtoJVgqnOxHMXfsJtgrPJ8j&#10;pCrasWE0vHa6YM28KCaTUTAPnjpt5mPPvvbw0/996ImX73v8xSmPTJ809fm7H3h24v3PTLjv6fFT&#10;poG9QqE7yx2cy9jq1mS6WsEEj6aia1PLF3jf4Mh3tG/XPiAwAG6tTp0+5aNKdnRDBHT6hEouYML0&#10;udM/WLjwz9SsPWlREaH5BcR7ZmSD0PDQ4Blvfj/7m9SFC/FTlpPer4uHmS6xLubL1tlGwEbAdwTM&#10;WWD9+GrfCxpVnN7E0qPrCcn/ZSWTRw7ugcvs7Gzm/BtrDXlWy8UlJMB0gvti0ao+3Tumrtu0Z3/m&#10;xBuGdWyXYP5V0h//ZL81f2nBnk2T77vjttH9fc9t/ZOAdxRZh48ltm6hY4El5vr1z37DVoPsK+za&#10;eKf8zLqKt7uiW9V4XjODLGaNdWFyZ8Zk3fbAM4YWWPUPbZYjVczNv7mtr7AY5mvWq/9DmPKyMiw9&#10;wGK6t2a/IUaRWWAJ92F4hQWkA7jVvzq6U0ssDrZZB9uyS9OHfrqtmvPmMzJ5y5cuR4XftWsXihue&#10;aDt06GA6QXfAI0eOtGrVymrEVWs3Duyv9GtLxGDbwQ7tO3w699N+ffud1+G8fQf2wb3I0MFDN2za&#10;kHxBclhYGFY4lpaVwraoTUIbuBdRJm2mx4D7drjBwkLChMQEq8pv2vqvNIqWs1tsrof1ca3btPaC&#10;PzKZhA6Mf/7+J6hAKACrBLBIXhiCQQLpCpxV+WfygTbM37wg43Q0FDH87NPPpJJVjbxEmymTyEC4&#10;bYFltWJXd3ithimzwBKskeDa3MO0Geo58J+SNVOnWrPAYlnz0Q6LCQGfJQVKZlSlj6EycGFx6dNv&#10;fh0Y2DC5c+K4kWSqKR4gtmB4EhFe/OTdo6MiwmWSP/kx9bdV22D8ZVhqSPSqgT3uui6FhTQ/jhta&#10;YOF1wpkzZ5ifchz5R9c1b92sqvyUZOsjl9NZUlGa6yrPCQ8pCwkODAgI4QKCxPeDxSUV//yd1f/6&#10;13y0wFq2ZFmn8zrBeMoQDZ0AmPcdP368SZMm2CcENNbxE8ex7+jwEcSzh/I4GxZYvmSulsY1M1ib&#10;Ub2wuCwqwrIBgRnJ1RrGX9mvViVt4TYCNgJnCwFTBNbqH1/r06NhxUmewBI3H1xaMnnU4GS36tTJ&#10;N7XMotsW4gcXIbCuGdrvxKnc/ZkHF/z85/Sp4xLbtAwJCTlbGa5n6aKLzzh4tF3bllYJrD2EwBIO&#10;tliQbbSsXDzIfqFhe/foxLw03PHgs+cygaXE3PzEt57VQEvZefb5F2D8Atbgg/fekUZUJ7DAVm2P&#10;u/rKmO30D105yN+yuopQJ10tAuujDz+6Y9wd33/3PZaYRUdHT7wLm3haO5DTF1988e67727f3mij&#10;JE/BK1evHzTgItXEtmzcgj0Hia8raorFPF7hC3grPFSATGmf1D48PBzrO3bv3R0dG92pcyeZHDM9&#10;BrYghAS4wbr/gfsRXWtlnJZzKJFG0d+qCQ6wVv29asxtY3SSwE+qqZhJQgdG1MC92Kxx9x6QfaNG&#10;j8LzoaoO+h64sHn7b7/8Vl5Rjlcy/fr3S0hIUAKlL0FHQ2tVTRLaDDJeC7cjVh8CWg1TSmDBzsKk&#10;ApaWEIoyveawRNsrJYFlUmEWTJVyyjh04sn/zit0hody5RyoKjB3cOQZGfPutLHtWjfVks84LMPU&#10;pewVApsfxw0JLHShcFIublWxefGMbr27VBanC0sUmGNZdN5leO8bGhYVHN4iMDg+IMhNxpVXOA/s&#10;O9XsvCtqA4EFI1Nkp9v53TCu4cVMriMX7vlGXz9aFWGbwDKseGYCmBmszcipo2HO8ezX0VKz1bYR&#10;qDEEzBFYP712Yfe4ylObZWr9VTx59JBk3MzMOsi2qMOKRPJERemrJFhgBXBzfvr7TP7pU7l5OcdP&#10;ldKXUe+99BBm/HBlWWOZrMcJoYs/kHW4Q2JrLwksN3XF22CJbq94uyveWwNvlNWbWGCR0r39oXOa&#10;wFJibn7iW49ro5msTbzrnk8/+UgWUo3AErkqKWnlJYGF5LTSVSWwsO/btm3bbrn1lkOHDv3w/Q+I&#10;fv0N17dpY8nwi1u1atVvv/3Wq1evm266yQwyYpjU1etSBvRTjQICC8QL22eQcViwuoqLi2vapCk4&#10;rKTEJLBXZPFjRQVIt/Ub1w8aQnbAkB5megxYYGELQjhsTe5JuncvDtAo+uxVzrGcv1f+3f/i/m3a&#10;WkNVVMYwCR0YmZDysnKUMor4uuuvw1er9NPvv/2O7U36XtRX3EXLqgRDDb1AHlEMkfFOrB2rWhHQ&#10;apgigVWtqYvCveCwpCsHZQSWf3XOLyBenGKjvfcGZaiP+XHckMCSpbXsqzv7Db7IWbSDd8FAfYkS&#10;DqvKFRASF9wg6f++rmAvfWkA3hsH9Q9BN4Dm75H513OPTcY7YLg7NMwOC+C7BRa6yjxHHlxfocfD&#10;Prx4WYL9TOAdMjauGtdgmsxdPQ5mZrC2s1+PEbCzZiNgI6CDgEkC638Xdo9VEljYc/A6SmBRiyuy&#10;hNC92SA/Sgu3+GWH3PhHZvzvybuxAS4etOyC8R0BjHD7Mw53bGeBwGIzIlpUZM0ns8Li71XRPXBo&#10;UfL/+HkU79uMX3XIcePObQJLibn5ia/vhV7/JCgILClRxRYSihZYlpcQ6sCl9RDyzdffDBk6pGlT&#10;8nofbtexRgwrAW+86UZLyGM7pK5du4LD+s9//sNsfEweVg1zDmUfOnXilMheYalIbEwsNihM+zft&#10;xpvlOlvqMUwq7EWwn374CWZQZeVlXpi2mUzOKowmxfoxmBkNf/v5t6uu5dd9I2mr1nB+1NYWVa0I&#10;aDXMGiawqjWPtV+4+XHcCwLr4mH9nYU7yWwZB339wGZhgaGNgyO7vzr32NRJt/OTMd44nnohxQd5&#10;j0j+5J8pePSpVz5795WYmBjzU2hGYHntxB1GYth4F2NKQpsE0Fg4Dx85jBczie0Szbw3rf2FXms1&#10;rCWD9dnC5xzP/tmC3U7XRqCuIGCKwFrz0/96d4utPC23wFpcOOn6oT1Bd6RnHHKBCsGrpECsIORd&#10;f7dPbM0W8zMSC69uMBRPeHTGrMcnWNqLsK5AeVb0RBe/N/1gp/Ztzcwk4APrkTuvElyYEfqKzo6I&#10;uRz7R6dUmCzxBBd96Ud/5Wksdk22mTzHCSwl5uYnvmelntTyRD0JLLmZFdmUkCPbEZLNCAVvWH7J&#10;kepDSH5+/tw5c0XKCX5MQGDhuGfSPbB1MpkuFlls3rwZRkyvvvrqVVddNXDgQJMREcyMayRRGtir&#10;E8dPsJWDsL0qLimOjooGewUfJTt375w0eZIsXUs9hnmda2FIQxilZBDW+lndQxBZ9lGCoYZIAs62&#10;rrjyiloIr62SfxHQapg2geVfnPWlmR/HvSCwBg4f6Czeyc+Kq6rIXJm+8g0MbRYUmTzrk/SHJt9W&#10;UlIqOCRl1vDEuQP5S507YPnef55//dO3Z1haVOgjgQWfleCwYPOFkREGvxhcwIXBJDkYXru0N7+u&#10;yVKrr2mdO4O1agme49mvr7XazpeNgL8QMElgvd67W3Tl6S2yVP8suOf6y3rxozAzuaJWPZQGYdQH&#10;uA5qD00+CHNy56MzbQLLX4UHOeji9+zP7twxwcxMgjhxn3AVK469B05gRtSpQ7Nde49JnLazqZLb&#10;HxbvGktwltWzR2dWruMfPqeXECoxNz/x9WPp1xtRUgKLsFTbHELW4noQ71fivQTCY/kv26oPIb/8&#10;/AuYoEsHXYpP0O6Ysn/15VdwZQI/7mytmZnj559/RjCYmoLGghwdckQp7Z8NWy7ua2prvKOH8Wr8&#10;mCp7hd0Jh102TOlC3kyPkX4gfeeOned3O799B2veu8wgw8L8vJDgA2SwHaH5WJZCmofRklg/BtbX&#10;cPEfi7HR4Yb1Gy7qf9Haf9ZiwY4fk7ZF1TYEtBqmTWDVZEmZH8e9ILAGXTGoqmSXMDcW5sX4GwIC&#10;q8fLH+2fOuk2UFTM2Er0ScpmZGxiBi7p0WdenfveLGsE1l/LOp/X2TsLLKSIDQcT2iaEhobC8Mrh&#10;cJwpONMwvuGlgy+FGxAz086aLL56lpaZwbqeZVmanXM8+/W4ZO2s2Qj4BQGfCKw/8u+6YfiF4EP2&#10;pR8i5jxkKSFdSEg3JHRVBbgCqVUPBuSAgI5JLfFn4mO2BZZfCo4Xgi5+177MruclmZlJEAssSmBR&#10;opEvempfpbC0oiHYhpLsgkyqBIqSWNI9/Ny57MRdibn5ia8/i7++yNLYhbDas6d8CAGlwvZ9ky7Q&#10;WL5s+YYNGzCDf+TRR0zqhPWDkyYR66dNmzZ9//33lly5b9zyb59eF5hJaMPaDdiLkKkKl7q4YLZX&#10;Bw8f7Nevn9YuhIY9BtglEHYHDx18aOpDkFxNy9aQSvcLuie1S9JJAj/p+0HXQckQRlX7KUvJ+ShB&#10;X8MlfyzBDonIIB4gGzVuNOLKEVpAWdLZTL2yw9Q8AlpDuU1g1WRZYBw3n5zWBiCqEuADK+XKwa7S&#10;3YLDBuaWAfMwQmAFNug+84N9ILCKSop5v6NVcHJI5l6MvyKXzqri0pKHp70y7+P/eUNgFRMPYpYO&#10;Z6Xz2PFjWDl48tRJ5pAe48sF3S84ceLExQMvtgksS2B6EdjS9N4L+bU8yjme/VpeOrZ6NgJnHQFz&#10;BNbC/+t9fpTSAuvXvDtvuryP6OYKBAfdFAsHG5sF4bw/LPLD3f+xLbD8Wejo4nfuST+/c3uTBNbD&#10;E66EIRzYqD0HjmNG1KlD8117j/Av+5T7Dwq27IIBlqtnjy5sReGdj5zTBJYSc5vA8qVa1xICC0sk&#10;VqauzM7Ohn/ce++7l+Vo+7/b4ceKtS9M2afcO6VBgwb6mV2wYMHRo0evueYa7D/IXLk3b96cfTWD&#10;Utr23cndu5gJuf6f9Xg3DpojKjIK7BXc64K9gu0VViyqsleQaabHgAXWr7/+OvDSgXB0YkYN78Js&#10;2rjp33//BVfoXXTDWOZhNBRVTQH0NTx18tSaVWuwJrSktGTkqJGiq/hqUsYWe3YR0GqYNoFVk+Vi&#10;Hm3zIZn+ILAGXzWkqnQPe2HIPDkw9+wBIU0DG1zw0vt7HgKBVVRM5tF042eJ6RW/irC4pOTBJ2Ys&#10;+Gy2FwQWbLtMIgmtysrKYLEF8yusHIR3RYyMoK5O555u2aJlYkLi/gP7bQLLJJi+BDMzWPsiv5bH&#10;PcezX8tLx1bPRuCsI0CeyowP5nVS+ziQeXg/PTOyj6RnHUnHZ/bR9Kyj6YeO0osjGdlH2c4qxmnZ&#10;ISwiwHOGpmNRA3VXp/bNsH4QF507tux6Xquundp0w9k5oVvXxAu6Jl1wfrse3Tokd+vQo/t5PS/A&#10;2annBZ2xfpA3yjKdFgI+/GH24CeNd7O2IvLsh7WK+dnX2NbABAJYLXhRv4vgrF26VLDjeR3HTxh/&#10;x7g7cI4ZO8aEGA7bDk6dOpXRVeCSYCAjfjUTHc8MZoIhTMdOHXfu2gneCjQHY6/waKHDXjGxhrUX&#10;Kwdhe1Wt7BWcuO/ZvQeLHE3m1Itg5mFkwi0t81TVx6oEfQ0bN2mckJQA52vYtLcG2KviouLff/kd&#10;n15AbUfxCwKGDVOZivhuyS8K1IyQpMETrCY0+NYXRj/8pvTEHatCznr4qtLdhQUghsoLi8rPFJYV&#10;FpQWFZQVFpUVFVeUlVcyd+3kpSFfqMz+Cv/AcZFP+nNVZQWxyrR6YC28yaPSWXnq1CnszQrnjwWF&#10;BRhWtm3fhm0H88/kx0THYLtbyLGauh3eawTM9wn79+2HszM43/Q6rVoY0Xz2a6Hytko2AjYC1YpA&#10;0PTp0w0TOLRnbcumoVUlx2Qh95X2PL99K9yMj4/B2TAOm+pGx8dGx8XGxMVEx8dFN4yJisd1HLlJ&#10;Xzdxvy5dNeySnhERETpz90Urs/dm5+/NxufxvXuPr995PCqsqmF8tKGe52AAzGhOnMpr1rihmVnF&#10;2q37+yd3ZChRx+30QnRXxrvbJxsRsuWC4l6FvJd36t2MkZCLFq+4dmh/GH3oP4OBvYqLS4jjyvYe&#10;R4EGZJ8u69y6zu8+qYp5QWFxZESdz9rZakFFJWVIuuYBRLoxURFirmFgFSUcqjfxo1VaxAtIzxQU&#10;NYyPNROxQUSDZs2a4Ulj1+5dWOUR3iB8xIgRTZo20Ylrqccwo4N3Ybp07XJBjwtiY01l07skzMPI&#10;5A8b5iubZlWCoYZR0VE7duyAOzbzuweYwWrLxi1w/H8cq4MOHzt98jRMvSrKKtatWwdXzbt27sJg&#10;jmehI4ePZGdlHz54GLsEtEnwo985Mwqei2G0Gibc3LVp1UILEYz71z3y1s2XX2RmAlBLYF20eNui&#10;NdsKi0t7dUk0qRLC//TGQ7dc0U88cQfXJqObD6aPtlSO+ZAsVua/i5b9tn5nWjY9D+5KO7hz2yGc&#10;u7YdOnq4tNLVaN/RyvPaJxw7fhLdAqgj8llYVFBQVIBtZQuLMcEoKizCLoTLVq679fqrYAWMJe0m&#10;84UmDK9VWABohsPCJoOnTp9q1LARZnfYlAmmWDCEgQoYHDu06wDbZFzAE1brtmTna69r3ckTJ1et&#10;XHVg/4GmzZrivZHJjJxrwSwN1iGhIVmHsyLCI/Dmo34AZSn79SPLdi5sBGwEzCNgagnhP4ve6Nkl&#10;wpm7VSYXSwhvxBJCF5eeaewDK7ENmYRNmvayoRN3EFgjByWIac1dtDI1LeuJ21I6t3ffNJ/D+h0S&#10;Xfy/uw5c0LWDmZkEfGA9NP5KkZdiJnHMqIqZZdHVoOSaOBEld3lP/PQ3UlV4Vsvlmvjo84Y+sBh7&#10;lZXDOUrzuVJHHOidUi6ln2Pc5T3qdKGoYm4vIfSlTGvJEkJfsuDHuEdyTrZqrkdC+ZKWpR7Dl4TO&#10;etxqhdEvuTtbGm7duLVLZ481qiv+XgEfN3AAB4MvPOjefMPN7vF33lzlXpZ+yb4tRIqAVsPUX6o2&#10;d9G2hampo1JSxo3UG1V7jnhYFe2tf7xhWAq+xFUVDkMqsFH4vGpgj7uuSzFUAAFYFGlI5R0dOZ/8&#10;mPrbKg8zcK2kzS8MNB+SKYbGhTcN4IO09Pz4q4Xjbx15+nQudelA/rMLMgurcjnJ5KuqtKT0ief/&#10;99uCjywtIdyyaUvDuIbgm9DGdVBCakXFRWCvGoSTNfJwqoivYK8Qi7BX7TvAAgusGfoHhOnRs0dQ&#10;cJCW54qFPy5kCSEwc55FPqucFeUVk++dDPZq86bN4NSwSrGsvMzeZVWrUMwM1rt37s4vyO/WrRtK&#10;as26NUltkjp36WymTdX+MGayX/tzYWtoI2AjUE0ImFtCyHFHTmvYclLOo11i6/aJrdontEpq2xJn&#10;YpuWia1bJLVpntSKfCYm4E5zZs5jLhsOaTBHKTf+iuT/vrNwT3q2uejnUChKKvHUk5ls5znOIBiZ&#10;GJHSEBy4s7/MJQNzX0bLitFVZBLFXLkLCWAfGjNppe3JysrJT2ye78jJytqThq9pWWlzFjpAUJqJ&#10;XmvDWMW81mbEVqx2IiD1H+93Dc+d2lutMPqlXM6WhoFB8nF/8KWDhw8dDpc3N4y+QWSv8MyJJ1W/&#10;5NQWYoiAdw0T7BWYHXzqywdRpTwNVWIBfImrkwTUBqkEasmkGiQYyB92WjkYe4XkpKeMz5LKo+v1&#10;jE8rKpCwMN2NiYkB8aR1oAIEBQUGh+BfUHAITvzDEYTPIHwNDgyG+VNQUKXTaTXpNm3awK7KjO1w&#10;bm4uXMcXFhZizSBSgWtFaAGWKjQkFHZSeEsKheAPq1nzZoZvTEddNwrn9Tdef8uYW8bePnb8neMn&#10;3jUR7BUWI8Kus3XL1uhewF7BtZbV7Jw74Q37BGx2/H+z/++t1956+umnGSwn807uT9+/cf1GsKV1&#10;HSjD7Nf1DNr62wjYCPiCgCkLrKx/V2TvWFGSL19C6Ei8+8bLL6QWWIcNdyFMaNMcdMjkJ18xtsBa&#10;vG3k5T1W7oXlDpcYl5+amprYOQXGOzhwByeO4b1Cu7TRcKW8+qUB0xYzUDpOmf/52La+AFTL4+Kt&#10;y7+79l/QtaMZJ+5vzf31/I5tL+icEBtNV3QyngqTNbqDJE9hsUGD3Gc/8osM+R0JUQT5Zw4dOfbq&#10;u5/Pff0JrADSd2g9+OGVic0T09LSxl+RmJbDZeU4srKy4sLjpt4SxwqUlCn9TE6MG3SR+A5ZUoQc&#10;d/ms1c8O8K4cIOfTdv6uAqqYW9q9yLvM2LGqAwFLO0lVhwJKmYXFZVER1bWqwlKPUTP5raZUqhVG&#10;v+h8tjRUWmDJsgOLCdQTWExgrdDipYvlFlh5W75bkN7+pht7xbN4mUs/3NSQfMVFevtJw8i+ktYO&#10;RFyS7o7SsI9buJYgMVFrKdXa0FoNU8vSB+P0Fz//ywgsmCPBCOu2qy8ICrLgnwimVWYssFQRMxkX&#10;nqrimscpJYjmVCbtsJi9Vb5AXcWGqdhkqeopslfs13yOw6JlnUSB9kW9k81UkvWb0/r38eceF8/O&#10;fHPShJscjnwX2X6QvmWk+w+SPaDJX2KIBYp5yqMvLP3pc0sWWIietiUtPDQ8Pj4eO36o2mGBkMK2&#10;s9gvAowVzKzwFcZi8IcF1++wHUPErp27ggIDEQZ/i9g9lmxBGKS5hBAWWGCvlDCCvUrfn96saTPY&#10;dmEqeDTnaMrglMTERI+Q7s6A9QPV2dIlHY9RpyNVw/cez0wVI+WuM70Hz4hdXLr16PbLL7/Mmzdv&#10;0c+L1qwlFlgtW7XctGETEhgybIhGMr5MsKtlUq2q57kzVzFVG+xANgI2Ap4ImCKwMOBhGMPYicFP&#10;YojDrdlx7MbhZBdC3jyHDbqEC0EiHhfwnsSWn015ypjAwprBcSMHET3LuHzCWOWnZXEjL8LEgz9e&#10;+DZ/YWraR1Mv6NOJn0G7M0V6Zs57xqOu1Q908dt27e9hjsDatf/gvEXL07MPFxWZMqHSAqO8rPzu&#10;W0YM6tcTbxT1/RfMXbxtzp8OR45j69cjmbQXPsSdtMyfxomTUTBZDo6bPuvNz18R1whIxkifCrRa&#10;xlpLmNe1CmXrW88RsGtvPS9gE9mDDyw8ji5PXT4kZUhGVgZi4JEZozyekkFd4cAdPMFGR0Xj/cRf&#10;y/+SEVjgrzbnxuc17C0wWP56wrQkx1JgE6Cc7SBaDVOTwKpyXffoW1ImaMH/HgypZQSWzkI/TADA&#10;Q+Eww2F5R2Ap2Sskxwgs2YJEsfCBdt9eyWbqwoYtfiawnp7x5gN33eI4c4bQVcx7O7ki7hxc4JPJ&#10;60QQWKUT7396+S9fWCKwIA1r97Zu3oq1gXDjSJxbeTpiR4DTp08fPXYUFl6Y0ZVXlMNVPC4w4T9T&#10;QAx5Op/XGV0BGBOwV127dcU1Y6+07LB++O4H2F7JYAR7tWfXntatWoMFw7FsxbIHHnxAvj2FnByH&#10;jOpq6SSpjfHDecLd85tKDVAlsMzUFO/DGA7W23duX75yeea+zG3rty1avEhcQogNUo4eOapLYAlv&#10;di1PsKtlUq2KkWH2vUfWjmkjYCNQ9xEwtYQQoxrcrsOPLEZNjDfiIWSfXx0ocFvEoIdfhCb4/Kav&#10;kdiiNBMHtc2Zu557MzV/dmr2bDAggrUOi+xwcNPHJ98z/e+NO096ijs479OMKfOV9jroc9kxYd5B&#10;FgN3Jsybx99+aTXuHJw3YQC94H/kAwoJzHh5Fs7nnn/h8f9Mu/f+B0xko4aCSClF/STPS2r55OQb&#10;3n5uEtxX+XLC9grsFaZBqBiGmVzxxiC8g31z7kpyfrhy6i09sCD0hTcXzZ69aDrOWeQTQmClpS5q&#10;wODL3T8I5ciXEy0zcgjfSbGKN9hbpv3vj3GXuqG2JgOYx9ykQDuYjUCNIWDX3hqDujYnBPYK6rVL&#10;bIcTDm7gFQuPqV06dcEFPtsntcdAj0cIRRbyMtPj2w9rH5+emSf/Dc94323h7+KaHN9t2SLcpL/i&#10;G39fEVtFGg26NBO/iKLxoPnh0qXUYit34wJ3eiz2pq3/Ss/ajL9SN0sN84tf/mUS8mFWRI/5v/J3&#10;aluuoaHyxIsrprmFtYSYB7LT3MFWDhKI6CldfqizdJG+gdWbqRoGMKedSvkXYofCsrIKvCEsx2dF&#10;OTnJgS/4wFfQRrCLtCofNBM8fF/Y98JGTRvBX9LefXv37N0jngfSD4C9yjmRg91OQW8hJdDZ0dHR&#10;sLGCQRZ5Je1yYYcQxxlHbHwsXF8ZsldQj5Hg0gPs1Y5/d0jZqylTpmhsrgp7L0UW+e5EbO+kG/Ds&#10;STy6F9pnsEOIKblF76Mf4/rcJJqLxvca1qdhejqNJ+vH0KcxSy1lhyOG1OrctFI321Pp9AnYduO5&#10;Gc9169Tt8isvd3AOKZlYYM7LB8mr3gRb+ZQkLRdh9i15rKLPTtIpuXzGLo1v5pHKUpdotV3Y4W0E&#10;bATqNAKmCCwsT4PxMAgL0FjSA53LW3N/euntLx+a/uaER2fc+djMiY/NvOvxl+9+/OV7nsD5Cly2&#10;Y80gzilPzbr3yVfufWqWGbAcNNCoZG58P5xx41Ow3Izce3MRObftzXeUOqbPTsWdm5753UPgwVVL&#10;uWEDFUsGV780DbTWahyz2r3/vEBhgdrIGExvXr54GhiQtgOHdVy8glJZ2RkdFWKeeWoaXE7mnzmT&#10;53C8987bZjJSQ2HMsYJQBuWIQoTZFJb++XhACJnHBBrVHzrXnHoFl9icnolc6rqVyYmO5M5xyclx&#10;KTj7kVNnSgpKcnHHdqxIUY4wrlu9ev6UjE9pKa6e+347ckNYYugZYMCzKFqyinS1/5eRmsa8huqA&#10;nYyNgHkE7NprHqv6GJKtIVqxcgU+8fi6e89unNu2b/t3x7/k3P5v2r9pu/fuPnbsmMpqI8pfJXFJ&#10;7eM3bnY/Jcphyly6JK/PTZMmTRrGpUvWBuZuzG2Pm5OGt8/Vi02kQQI3HEFv6pO3CaRY0rDhNMHM&#10;zTCawHaPEMFh0c8kcR0j0+DCnheIqkiv60YxWmmYbPEg8uWgeTPjCetsgQANtc5sCYclUy9p8ASs&#10;QIS1FE72kyiEfWU/IQxC6mSN5/fo8kMRK3BbLLoKk8X7BiV/Xnn1NZwvvDRj2lNPP/jQVJ66ElYZ&#10;+BdPSJ06beZjz7728NP/feiJl+97/MUpj0yfNPX5ux94duL9z0y47+nxU6bdMek/xCjL+gF2A+RX&#10;i5YtsPfrwEEDB1w64JJLL8F58cCL27dvD9uriAYRmM5h2SB4K4jPP4MND89gLWG//v2uGXlN/wH9&#10;u3XvhrVpeBDQt71iqsmIb8ZeJSYkirZXYK/gSEslH4RHylvCs9bi78p+I77XjaQjQVci6YfcwdKX&#10;8HyVrBtxp4h+LNeTKYtPai8wWArFkrQ6HElIlc5NM3XzPZVOaVdxWNzw8/c/f/7l51ADFGRUgyj4&#10;wIL5Fb6CrzRTTXQn2BAge0qSimw79nMy+aaPVXOFV//TFsPlhzAlV8zYPTQy9UjlTWU3k287jI2A&#10;jUCdRyCQvWDx7hg1+IIxV10y8brB0+65/pXHxps82QJ7nRRBV8G8fPaf2dMXOmB+NefPLJhc4Xho&#10;JDkTE2On3xI3e1rK1FsScdNDjuiH3OPuqhWLOw4d2IbcuyTl8v1L/z7Iljx2nDzuEv4ml5F10NVm&#10;4NCO5O/Bv5dyfHhPLV+e8SJsnz/+8H3v4KqOWAQB+rbQjHDADpsp4A8ay8cDQiBKvxwpyKTkRl4+&#10;SDxTUgbxZ79ByTiTycmakTQLZOAcQ97kjMm4c9VnY2jhoRy5xdPIvff378/Ixp22SR3BPa4SIioD&#10;UGRMYWMGPz6MJcwtyLWD2ghUPwJ27a1+jGt7CuzxcvCgwfiE7dV5Hc/DZ6eOnWB4dV6H88hnx/Pa&#10;JbWDzTULKc1PBgikdom4k9iufXp6BvtJ7L6Fi4z09IbtE+PwU1zP3u0FERwop14kLonM5eXlyoGS&#10;DAOQwKXjQfbDBRvhWTqPxOlFnmzBizER7kRlUnond4ccfNb2YvDUT6thKueY8JCEzQfZfUYAZR/n&#10;WRrcL6uwbKGjTMLPd8g2xOpnAlb0CasIZYlmrvgcttui53XyqyiEEnbsRBiE1FNY8PvuIBJ4xMTo&#10;Sm/uPD1F/0x7/NHiokKQOZj4vTn7//h9b3gvGX6eWDz72KRP33n5k7demvPuK1999Nq3n77xwxdv&#10;L5r37q/ffvjn95/89eNny36em/rrV3//Pg+zL5BNVqs3gygAK/8CCZlFPcIH5Z3K27VrF6Th7Szc&#10;fuMTR1R0FHgueKcaNnxY8xbNWUjCW9G4TI5+6jDjkgbATnkw6YITEnHlYNNmTbUkxPW84Z57LuPQ&#10;9r/bwnoI9X4jg9lywjCK70nUgim7ETFZlVxAQsNYed+i6NxUezxVJXVSJ0IMeyqtPoHl4aL+Fy1f&#10;vnz2e7O//eLbLf9s6dCuA5kx9x/QqXMnsFcAXKeMzE2wVZ6SWMfLT6pXMXMrLHQgD050ii48VZG0&#10;VSbkMpX0H6n0s2+1/tvhbQRsBOoZAkYWNLoTGbavinRRoZlrRDHeD6UUFlhxsMCCHRYu2BJCuL56&#10;+MPsqR/gzJq9MItOaDz1a5PQbv+yvw95O/tqc+lQbtnfq/9exg29tI26kDmff+qt9OqKx0/lq0u8&#10;H+QuWrxSPFNTV0IiWTw4G6sI506np2yJKE2y4+T5q1atmj8548kZ7OWO+ybur3qGuHVvM/azVfOT&#10;Phs4UAzCYokB/KC8qojaj3l15dyWW/cRsGtv3S9Dn3LAKgB8YOETtlc7du3AuXP3Tphf4RPnvv37&#10;MjIz4MFdYYGVmQFe6a+PyPEXrjK0bbB80pBGbtjnxnvYMZS6hY+PIyuL2Kf+wZ4M69xhvmGK5lck&#10;j6B16FFrjbASmsUqTwfH4SbU1vGBddXAHqL51bbjZGM8duKaZZnFNSxoEotfewj7/XxE35ZNTtWI&#10;whSfsVXcC88/n+fIfe/dd9hXZp5lvqQMdRMDGG5TKG5faGoKrZYw81oFuko8mrVsNnT40GGXD7vs&#10;isuwEm3E1SNw9ru4H4ytGkQQE3vZoeP3SpqgcukxmPEjR48wv1fIiBEsSUPvubEPt3GLVv+Sueyj&#10;zQ1p93AZ4cf1Dnk3wocl/QgMwiQx87Jgk2WidzHS3eN3jdSFMIY9lX5N+yN1q1Kb3bt3Y3UhHJax&#10;nxwl+TgVwcxMsHVzunrGwM+S6HT7FYmXD1kU4wm5/iNVdTQ0S+VnB7YRsBGotQj4RGDhtYxyXaFs&#10;maHyqxnfSSm3TBg/eer4qdOnTps+dfp0zKSB4PM3w/YqYeqouKmjEsenJAqTGSm2A8ZN5j54fp4n&#10;hTUAZlc8rbU6FcZYAjnF3zw07zPhJmGwMlMztfmrWlmOdc7ItpSbOnkkPcdNnzoOn9qwthn7gkhh&#10;JSR1VKEnSYiOGdmkyNUDVEuZ1TnMqwUFW2jdRMCuvXWz3Pyr9aCBg8BPJSUlwfwKb+/bt2tPLtp3&#10;SGib0LZN25YtWkZERsAJj0ei4K/aX8azSuTZUYvBgrvM3PQs+nRIKC8vDokEPnbmsr+4y2Ca8dey&#10;6mTNvFDVf1HMNcyvBO9XxPCKsleYHol0zDe/7/CfQr5KwhIntlJPdkJuDyP2CmHuui5F5LBIeMEH&#10;lpm4oupk7sjedJaCvWIX5KMHs/5SHBKSiueyPv7wQ48X10ZOsrxDjU2n4YjK8DAzhfZOB3/FgqOu&#10;t996++WXX36OHjnHcxb8sOCPJX/cd/99Jtgrc1owrsmje+H7nLytm4kBKPlZ2Y2IwpN6gSH7TuxM&#10;8rYu28j16UWpchIrl9Qbr7svlopO6ubyiFC6fcJrH/1SUFQilfXdd9+98MILM2bMmPqfqTCpW5W5&#10;qtfHPdu9nfTr7l/VkjScYCufkiRi2iWQF/14quLvyWbg/piQm+sSTaNpB7QRsBGoPwj4RGBVEwwP&#10;3nHtlt8/k55s2jHhzezxs7dNn0PMr+akZqk6ToJNzvyhy8YM5I87KZc14JlX2n1A7z2ZMfmFsYJx&#10;Vcd2mc/j3pgPOPEmTLgWL87QtL+qpgz7Jtasa3zfUvEytpq/VUwMiAf3D6j51ay5BpLZCEsKklxx&#10;rBx5kyu8A6IF2O5OWqjKAIS7RAxWDfx41GrM/ZhPW1R9RMCuvfWxVC3nibeSUDwhwOaC+QNmy4yk&#10;cgl/1Y4+4tEjCasI1W2w4nsOJU+HxFArgzMykVDVXCLhI/KQCfoKiwfhewsLCSmFhcRzkcL3W6VG&#10;FJZBqFURTDZMqfkVBlOc4lzoLBph9RzxsBLMFV8/Ly7W81gMSIOa2X/Qg8OilBMjnszEZfokhHGI&#10;Qc5msWC+yJlATlGITG1mZoVth7TO6nGBVatqoq/K3DnxTlhaPfXUUy/SY+TokbePu/2VV15p3Lix&#10;gei8rd9T+86PPvpuY/xlzPRS5SBdDzUE9eheGsbnLqMxuT5De1JDTXk3IhUV3/OGG9GZCMmlt7/x&#10;BhYJsXrz4iXyvehw9FI3CbFhnzD3h5XHTuRdPXHW8ZN5sLqCG/43Zr9xxRVXbFm3Jasoa9wv4+65&#10;4MG3r/jwwY3PqaeoN8FGDJWnJF4OJteLnyQT8FROsMDC45fwqEUWRSgn5CYz7Q5mmH3LEu0INgI2&#10;AvUFgQC1bYZqXeaue+rvOdMHLfyT9/tA5mylZN42+4O0jOUPeqUus3/9TGSzmJBD8+4cs2yo4rZX&#10;KdRUpI1pu/okd62p1Kyl88WCv8fdPAjrB6XR4PqKTbilKwfHT54AytKa9LMXujZjfvZQsVOuGwjY&#10;tbdulFO1abl29dpeyb1gfoXNwtgiwYpK8oklhPCEBWMTNiuAGQV81sC5+z2T7vFaFzyQfid5NPRa&#10;zrkQUbVhrtu0tX+fXiz7FU4XthpkBBbMrzAFkr7Gw9dBCbFgdkalpNw0oluDUIM9gkE5bf3jDe+A&#10;VcZlBJYZgdAQ+ptnoCAWrtbFLQXx1WRcFksngzDvAkEmDbB245bk7uebwSRt+85+F/Y0E/IcDPPx&#10;Rx9byvXd99xtKbxaYLaqUOCgfBZXSwToD9agrh6b/mFJKbWTDed+fO85uBtb8/eanft2blu/7ZFP&#10;H7njuztmXDbj3v73OoodcRFxFjOl/pRkUYhPwe25ik/w2ZFtBOo1AnWDwBryyN+wRUdBYP9BUhz8&#10;J7mRsVzjxYJBsSm7ZkJefbAfa7blrFZtrgB42Ni0bdeFPbpK99CtPQq/teDv8aMGMb9X4gGv7bC9&#10;ouVIPkBjTZ82rg4RWLUc89pT+rYmSgTQTgtKyqIbhJ0t5w527fWiWp71UvNCZ50o69as69a1GzYa&#10;Q2VA1sJCwzZu3sh25HDkO7ANWf+L+p86daqsnOzc5h2BRXirjblUB3iBqW9Plf4tDiZNq2HKCKyb&#10;HnuLbT6oc4Dfmf/f+80QWFpCDHkoVXsrJs0wLvYNhOd1JXmknymRwzLJXnlXRiCwenQz9Tpw245d&#10;NoGlBbJNYHlX/WSxzAzWhcVkCeEdj732xlOTjx3L+OiNj+55+B506RMnTHxx3ovXvnbt5GsnX9Ju&#10;8AN/Tsr9D+uQzR9nmcAyk33zmbFD2gjYCNQzBOoGgVXPQPdjdtDFb0zb2Sf5/NpMYDFzOXIoDK9E&#10;KOoWgVWbMfdj7bJF+R0BtNPTjjON4mLOIoFl116rxXrWS82qwvrhYYG1fed2FgauoyMjIrt3675j&#10;5w7sHQabLBhn7dqzC6tRKp2VLIwvFlj+1bweS9Mayj0IrErnTY+/YwYEMwSWGTnmw5i3wEoaPMFg&#10;30CNVBmHZZX5Mp8FhASBdcH5XcxEwX4HNoGlBdTZILDMFFodC2N1eg/f7U+9+FS7lu0yjuY6crLu&#10;ufeei6+8OOWTlNYxXV++bNrV519dt/JvNft1K3e2tjYCNgI+IhCACauPIuzoZxeBjVt39ulpyui9&#10;5vVctX377A8WZmVlGSY9ffL4a64ZaBislgSozZjXEohsNVQRgIOhIzknWzVvYn7t9okTJ/bu2Tvw&#10;Ur+1Drv2Wq2cXpSa1STOenh4/F3006JR143C/utnXZlzUwHVhrl+c5p7CWGlk6ztlLgtq9J2cmxo&#10;geVfkH1ZkOhfTXyRBgKre9fOZiRs37Xnot7JZkKeg2E++fgTS7m+6+67LIU/dwKf44P1OZ79c6ee&#10;2zm1EfACATME1uqZlz4lbDPRcfK8T8cIXtC100OUz5NMhfRCZzuKBwIbtu7o27ObaVBoaV7+8t9P&#10;D6BR7JIyjZwkoEXMvUnCjmMSATx4L/h2wW2334a9mbZu2YodS8vKypo1a9azV8+VqSv379/ftm3b&#10;4ZcPNymtuoOBCjmQebBDUlvzBNayv5YVFBQMuHSAsQdcc9rbtdccTu5QXpSa1STs8DYCqg1TSmDZ&#10;EFU3AiCwzu/SyUwqO3fvVSewDs2fOHbZ0Fo1+81c/vFSfi/Q+AuxoDdOO4MImpl09xCF83Tc3xyv&#10;H9UManYYiwic44P1OZ59i5XFDm4jcG4hYJLAEtgown5wIvmhDZVNi9RcNVq/ZftFvbqbTo8UTUZH&#10;buh0RkTaJWUaOUlAi5h7k0Qtj5Obm/vjDz+CLYKeg4cMbt68eXx8fEREhCW1S0tLDx8+fOTwkUEp&#10;gyxFlAb+4/c/0tPTL7nkEjBWuP/zop9BN1x9DbGWP3DgQOqK1Fr1dhe67dxz4PzOHUwSWFjV9fuv&#10;vyMvlZWVN9x0g9coSSMa1l7sHmUyIWyUrhXSL0Ig3C9yfBRiWGpK+UBG9aZJYO1g5yACqg3TJrBq&#10;sib4TmCBv/ois11G0h1m3vTWQNYc8Ea3qeEwnpPy/GYheZvAsgCWH4MaDtZ+TKsWijrHs18LS8RW&#10;yUag9iBgkcAifMfKQX/fcXDi2A/2k1yIFlnktRO5BdueQSsFiy3hV8GGy234U3sQqPOarN+8/aLe&#10;1gispJeHLvucoxSWlMDyKCbJD56XKH/eeqvOQ+d1BkxiPuOlGbIkQkNDL7/88vM6ndegQQMvUn/r&#10;zbeksR58yMIWnFJlnnn2GdlXq8q89RbRZMiQIeCw/vnnH3w+9thjsIHCTfM0Vn5+PvimkpISX5zs&#10;zPl8DnwlFBcX33f/fUh9185dK1asuHbktW3atJk/b36XLl0YseX1sXnz5i1bttx9t+/bJBEVQIVs&#10;3b67Z/cuJgmsDes3VDmrsAi3tKw0ZXBKYmKi1xkRI5qsvb4nVG8kWC21epNxOyM1iYBqw7QJrJos&#10;AhBY5pNTs8Ai/FXbTwetnHhQYLDI9Im7nFucAaustl+4rweuks+i6URrcrsPPiALHiSLHfiJWcfJ&#10;+G2ZsLLB5KQajNVSbpjE6IpQWHm9CZ8l5aTEa9lNarjVHvQXJ1hgEWsuTuDDzGNlh/QOgXN8sD7H&#10;s+9dnbFj2QicIwiAwOIdtWpneA1dD/gJ2I5D8+8au2yIxDgaP6VSPkO8YGLcUfBl9cxBKwetfHrA&#10;wfkTX+SmEzn24S8EAgOD/tmYdnGf5Koqk77M+KJp+wUrFHdJyYpp4Kq7xmZO+PvpS1B+Ez/P5IY+&#10;9+mYtgjzedKXuPCX/nVRjnnMjx079uUXXzVv1vzgoYPPPPt0ZmbWD9//AA5r0KBLeyT38CLvWC73&#10;zfxvEfGWMTfHxMRYknDk8NFlS5chytBhQ1u1bin7ak3UkSPvvvse2KsuXTqXlpY5HHlr1vxz/fXX&#10;gZUDh2WewIIF1u+//b5r126AY0kBMTDst3777bfRo0fN+2r+Ndde06FDe/z0+WdzWrVqdVG/vl99&#10;OW/iXXcyWs3r4/vvv89Izxw6bEjv3r29FiJGROXZsOXfvr0uMNlgv1/wwzUjr/5r8dJTp09FRkbe&#10;6LMRlpna+9RTesXx8sszzePgR1FI1Gtp+hGl2VHNnWGpKeVDjupN89DZIc8pBLQa5vrN20QfWOcU&#10;IGclsyCwTKKNkBf1VgzihL9K+PTpS4TZFJsMP5Uxmc2apNdi/qSzaObegUy6xLUO4qSLTL8/4CbT&#10;qbjZSbWbrhKTw63v83rfNSQJVNSW+BuvpwsKxWv3zczlnyzlhgqrCdn9oRymEMNYFPuodgTMDNbV&#10;rsTZS+Acz/7ZA95O2UagbiAQ4Kw0QWANEn1gDX8ZpAc/KC+hWew4+ctPxrQ9OP+u2z9IokMvOdZQ&#10;ogP32bUYHQZaK/kgdQOf2q5lYFDQmg1pl/RNrjLrjF8smjUz78q+45OEL/iSUhRTm/kTb8+csPJp&#10;buZdB1OGEIutTwasuutF7jlWrOfuYQnzF198qWOHjvsP7H/uuWcB2YwZM9u2aZvnyHvIivGUiHVW&#10;dvaK5SuwZC8xIcGLAvj88zmINWHCeBZX9tW8QKwf/N/rrwcGBHbqdF6Lli2xfhBxCXsVFmaVw/rz&#10;z8U7d+28d8oU70zSvv76G7BgsEvatWsX1ACJBk3WrVu/du3ajh06hIaFDR9+mfl8KUMeOXJk+fIV&#10;JcUlbdq0HnHlCF9EsbioPP9s2HJx315mGmxmRubevfuuGHH5sZycpUuWOquccObVskULX9SwVHt9&#10;Sag+xbVUavUp43ZeagwBrYa5fosmgeX1dn41linVhNh+hTi2/vGGSU28iGJSsiyYNQKrl5zAIrxS&#10;Cp3iElYqhc6HZZNhcWLM6CzpLFo1pNZNc5Nqka1y59Ox9Ydl3FCQUGCotsTfIBBY/LV4U/orIpOv&#10;ufF5DXuB+fIOWjuWZQTO8cH6HM++5epiR7AROMcQCIBrFaMsS0dQGtZ9w+MnQmJ9mEQZKu0x2ygx&#10;+3dLCASBwFq/9ZKLepreTdJdNCivF7khSR8up1SjopQ5+vtzEzJfzL79kwGr7/oy4bmkz23+iuMs&#10;Yf7Siy917tR5z949zz73LBaCMQusgQMHJvdMtlTQLPA387/B5y1jbvEiLqJ8OfdLfN4+7nYWXfbV&#10;kszVq1fDvRQ8NGH5XtNmTS+++GL4wAozQWDlHMsBB1dRUdGqdatLBlwCP+tb07Z26NABbte7d+8e&#10;FxcHNXJycv5Z8w/Mza4YcQVjx7SOjz766Oabb46NjYUbrF9+/mXM2DFNmzYFpfXB+x8A5xtuvAFf&#10;pXG3/rtT+rXnBQbbd2J15MkTJ0HVnT59evyd4/UhMiMclWfV2o0D+/cx02AX/7G4T98+DRs1RLrf&#10;fv0tVhE2adLkyquu1FHDUAcztffpp80axM2cqWmN5RchyKlf5PgoxLDUlPKBjOpNsewMS8pSe7QD&#10;13UEtBrmhtpEYPlOJPm4WaEv0Uc//OZPbzykX08sEVh95QQWeQvIGCl6kNe9mpNhlVm0JQJLQoTp&#10;ZUnGQ3Ec+Kvv8ygNZZXAWpYXH8+1I9RXXW9rdUV/M4N1XcmLF3qe49n3AjE7io3AOYWAtwRWKn3N&#10;RMbrzEm8pRVwY5SHjA0hvNbyIe5A5xS+1Z1ZdPGr128ZcFEvM8/DVBn5JCmzIzeEFJlKMZHiXA5H&#10;R/zPX2YmZSbdbt7+6mDWwYgGESEhIdlZ2W0T2nIBHJ7Am7fQ4yOqGy6/yLeEOSOwco7nwEsU1tbB&#10;VdMFF1wAOxovDI7g73ztmrUX9rkwqZ2X70DnfTkPCIy9fSzDQfbVPDhwC5WUlIQFkrt3796zew9o&#10;rOiY6Ouvvx4EFmgsyNFZRQgKDw7XCwsLN23aBKdO29K2MQKLbR3YrVu3Q4cO7du3D18hjWg7ltdW&#10;qd5PP/6UnZ09fPjwdu3bffbpZ1AD+/RhO0KE/GvJX6dOnbp1zK3KWCJxYMheIe4Xc78Ydtmwdf+s&#10;g6Ouzl06976QrCI8dfIU5CMLWJyI4ujStYuYiqFwVJ6Vq9cPGnCRYYMtLCgEJRcZFQlvWfDBhORA&#10;zOEYe9tYEHY6haWvg6Xaa75K1O+Q5kvNEg6GtcWSNPOB/17xt4tzwbeaVpTEpMSk9l52MubVsENK&#10;EdBqmP4isGCuJU0uc8XnVvGXkkfeEUnexZLp6Z2QN79dmbouLaVf8kM3620YAgKr34WmfCau27RV&#10;TmBhbsUmxvQQvmm8zRUDu2fRqiElEzN3SAuTakJYbY4fyhtOkW8Z7ZjZlZvKIlzWsrze5LbIaklD&#10;Ijf8/bgtbqstq/XHDm8VAZOD9VdLd1x6QZu2TfVmBVaTrg3hTWa/Nqhq62AjYCNQ8wh4RWBR4oq8&#10;aMKz45JMwX6H3eGXCLIQHRm5RU2zqM934WefM3r4qOP3X3eXn3EOu7Jt567n7pI2YhqwbsvAft4R&#10;WGx9p0BBKouJliJfZtJrc8V3xnHmUPahli1bnjx5EpYjR48ebdm6ZXwjQnDU6cMS5tOnTwfNAd4B&#10;F5mZmV99+RXyjj3yevY0NUuWAjVr1ix8nTZtmtfogU1DXNiCMQmyr+bFvv322yDgRowYAVYuLy9v&#10;z549yNqYMWNwEyZU+m6wCgoKgAax3iorHzho4O5du7GEcMqUKXDo/vvvv4PAOnzo8L79+0aPHt22&#10;bVvQWMwmy78HiAMz7BXWD4JlGzly5MYNG7Mys7CC75Zbie0bSDecd4y/Y83qNSdOnBh93WipevrC&#10;UXlSV69LGdDPkMBa9fcqsGbwQA9iLiAgAAZlcHiPa8Cib4QFZXR0MFN79e2VdKyulMXkR1EQ7rU0&#10;3y2w9EvNCwsshpXJqujf+g8CCwuZKyXuL1HBYErJUkHzzMjM6HZBt3bt2vk3XVuaDgJaDVOLwJKu&#10;H2TklCVOymoUJW3kBZHkRRQlYt4JYeZXhkZYxLOVOQJrvYLA8uSvRAaL8/Sn4eFbQzGLlv4qXIsT&#10;M/d8m74sNj+pJvxUBkMyntJUPKrifTT1jDy6nFBmlkWjtQP9xQnrDT0JMd0mXVFegS2GMdAXFRXJ&#10;AjZt3hQm2HaHoI+AmcEaEkBg4bP+cVgms2/XIhsBG4FzEwEQWBV1Lue7duUsX47dURKz9qRxXNr/&#10;3jG74KXO5dRQ4YCAwDUbtl7St6fLpfk63VBINQXIz82vcrpggVVWWhYWHoZVY5jHtE6s87MWS5hP&#10;n/5CdFR0QWHB9OnPA2d8jYyIDA4JfvjhqZZg37t3708/LYTf9L59+1iKKA2M1KkORBOmjPSrebHw&#10;m75u7XqsHBwyZDAed+ElCgv9unbtAvMrQwJr1qz/mk8IIadNe8JSeD8G/vXXXzdt2swEBgUGgcAa&#10;N+4OmJ7hK2i71NSVO7bvwJO/JQ/0QUHBggWW3tptMHcLf1w0avRINBwxR2vWrNmW9i8a1N333OV1&#10;Ni3VXq9TqWcRTZZaXck1VsXu3rmnYUOyNFW5GyaoVdJXFxf2uahPVFRUXclUXddTq2FizwelW3EZ&#10;e8WoKy9cYpmnseo0gcXMrxiBpW+ERV2zJ5upS9gdEntxmAnprzAWzK7Uk8yiJNR1NbYEcP/eA82b&#10;Ng8Pk2+igu4l+1B2oyYNMYXwFzj1Uo7JwfqrpTtH9UtcuC5rWK+E5g3rT49tMvv1sujtTNkI2AgY&#10;IhBQWVEHCKyDBw/+u307y0yrhC5rFu/mwhPT0risPakRDff8vOhtw3zW1wABgYGr128dcFFPV1Wt&#10;I7C2bk7DEsLGjRpHRUdhPdTp3NMgO6Sv/aWFgp8uHtC/ThSTecwzMjLmzZuPdW2wPnvppRfZ15DQ&#10;kOHDLuvVu5f5zMLQ6YMPP0T48ePG6fuE0pf5+eefY9u+224bCxaGmIN9Na9xk8ZTJk82rwkLCSfu&#10;W7du3bNnbxWlTUFade1CltHB9qpFixb6FljffP3toJRLo6OjAUXP5ORTp09D1COPPAwLrDlz5145&#10;YgQ0/Hf7v6NHjYKp0XfffX/HHbzHLlUlQYnCYgu7BI646gpZgN9+/R2s0xVXXm41d2L4t99557rR&#10;o7GhIe4AuuMnTnTv1u2qq64CdFB+yNAhuL982fJnnrFAoAcFB/M+sLSdD8JIbcPGjUePHIXV1c03&#10;38T0wVLNZcuX450krgODAu+4/Xbvdlc0U3uffuYZk6DNnDFDK6RfhEC4X+T4KMSw1JTygYzqTZPA&#10;Vncw1K4D+9PFtah4pJSliMXOqGZ9+l7IVvLaR3UjoNUwN2zVI7BUmSyrqhoyX1pGT1aNoayGV82I&#10;F0JE3kpksrQgAoHVt1cy+/WVV18Tg5WXlcEetrio6K03Z7ObG7ak9e1ZEwQW4a0+OkDT7ECWNPi0&#10;i3fW8k+JUVV87+uvT46zWk8shUcHcvjgkaSEJBDiIkuOl0AYlPE+D5vqlpWXdejY3upmypZ0qOuB&#10;zQzWyONXy3aOu7xHfln+wj+zhl2U0LxxPeGwTGa/rpeyrb+NgI2AdwgEKGeu3gmqvlincrLWb96Z&#10;nJzsyHHENY9LTU11lCamrYtj7NXjj982YMBFQuprXk55WnSi2eEeX0d7RaYg//NEuVRpolppIszK&#10;QalP8d4R5HJVxZpCNDg4eOU/mwZdfKEJZ/ymBPoxECywXFUeFlg6SmKfvv5SAitrBZ1o4cBc6zoT&#10;cy1E2BLPh8R1ZtLEwYl+zIxElHnMn1EQAXgavPLKK7t06aLjJUqm9f9e+5/szmOPP+ZdzkA8Ye1e&#10;GqhfeqBNwQsVM8SwdGBuCsIRE3oYCokR8dXMEkI4q4qMjMR6Jbj0AtsFRga8XoOIBqCrcPTpQ+zL&#10;Nm7cuGPHDtB2cMUzavQoVd3yHfk7d+xEjjA57ndxP5mzdkSB2/X1a9ejysH/GnxsgUW1lEeYO2Er&#10;w8ce46HGLocLf1oItafcOwUYHj129P77758/b356Rvqzz/JLMs3IR+VhuxDqtAWgCg6LTfrFfAFw&#10;eLVn67xg9oV5v3cElvnaayY750gYM6VWt6DAuA/m9/DBw6CStVazopK3btMai1jlWXN3zmZ7Z6/A&#10;kXbpogDVmxriLQ8iWmoqEnWk/fhDRjv1gcmKhiaGlY1qBBbiKY2nDHkonVLQj+sXAssL4klLYUNR&#10;YKxkcUX37To/IQoIrD6KvQVV1di4ZVufGiGwvGo7Zz/Sgf0Hmjch5lfiIwbYK6bW8RPHMcaFBIdU&#10;cVWdunTS7l7Y3M/LBmUEgaQXI6skyXyR3RJTFa9NiBInn0ZhrfxucrCe99vOcSPJhpjkLeCfaVf1&#10;75TYsrFBOu6nFp1nFuXDjqpU759f9JU0mX0riNphbQRsBOoPArWawKooL9m5/quiMycSOyen7eFS&#10;+qWkZWUlxsXN+WZOVhZ34kSOJ3uFUqmunlQocC0CS+joyajAzdQkqrTqjfdq0y5+46CL+9RCAgs+&#10;sPCABM/cYBmYDywsSIE7alUUDh0+5Caw9B4PTD9jVFsjrc2YV1um5YKVHJaZLQj9qN7PC3+GNBA6&#10;uXm5uGD1CswOXvDiwFcUE1bbwUQLb3pBBk2408OHsb4m8FL/008/IUznzp1vu+02OMN6//33xSjw&#10;z4VfYXeGX9etWwdfYHBLbzJr0Grjln/79LrgbDVYM7VXSbxKczdD2+pKCYIfRUG419L0IxrmzrDU&#10;lPKBkupNk/WkBoIdOngoKyMLBJbWSyw8ZGIPAVjRduoqecgkD3kcfdyr7sM3AsubQcTs4ALZW/Pi&#10;8+J7qr1a8fJ5W6thahFYMl19Ya+YKC0J+myRIZcEyWzvwq1/vOHHGmMoU7laMDufS5D4uVa1xiIE&#10;ljlaCuViMqQfc11XRKFLObDvQMd2HaXsFXaNgFFnZUUlCCxGZmGA7ti5o0emVJqtlw3KCCulWNlL&#10;UPOcVDVpyJkZrJHNeb+tGTeS35og+3j+nG9Sx93Qr3WzRpoIHBI21tKz5jP/VGI+pFGZeP5uMvvW&#10;hNqhbQRsBOoLArWRwCouOn388OaKgmMn8w8n90uOjY0D2tnZDphepaSkzPlmYXJiIjisEYNG3Hn/&#10;nZ4FoW8hJb5qIMG44dySDGyOmPAlu15yAD9PyLqdWHANZxwU6eaZ7TaNeVA07/J8ZyFNlFla3Z7t&#10;ERGjhBiGXtzT7qOPiKGYhljh5QivhlRbuf04uvjUNRtTLqmNBBb8dwa6AmGVg33lYOZTVFwE1kN0&#10;FSxrQTAw8SSw8nrJn5GEN2bsZRk5xDtwQZohsddyeFpjMVMu0ZKLzjZ6x2/eTG4r7bvStu+S6pbc&#10;vatM1dqMuU6/pPMMb4mSEJNgHJY0Rf3Fg/7tMx15jqysLCysAz+FXR1hzCWTn5eb98svv8C6BI/o&#10;ffr2SUhI8K8C3klD5Unbvju5e5ezSGDV2h7DO0hrINZZLzW/5xFusPbs2sPsQEHvduzQkW1KiN0J&#10;WVp48gQdjLazY/eOvhf1FRTA8+VyboiStxHNGXS6WQ5mS3y37n7ik/Xq5AeuHZeRx8XDzxxNVdJF&#10;K02qlOlKNBVSE24JwuGvuvf1vfJ+IAMDP5qQ5+bNND0hOR1NCH8Vd11S5o8OgcHSV5uI9XpYMUNg&#10;+c5eMYhU5fhOYDHhZqguk/XcpChmbMVsr/Bgz4QnNCMklvQnaaIgsC5Mdi8M/O9rr+NXtn4QE5g3&#10;3/g/MfCmNJvA0iwutN2CvIKWLVoyAgt0lbjnKdYP5p/hywIWWN26d/OQQhqibO6nOmFTb7DivM49&#10;SXTPEmWsu4x1cvct7YYO5Zbx9v+CHPOTzzhBM4kKNIeGPYASTZNTzXd/WCPdW3Pb3mxwWBNvHtS5&#10;Q2v1EiJPNlkT5C/aVZ47hOUmsp8gVbyDjbyWsFUvMlOuV/5LVuCKbedtYe2tyTaOYCazb16gHdJG&#10;wEagPiEQCBuG2nbm7fkzNPhk154dBl2ewtgrMu1oziV3dsz5YA4ssLAIKjEx8euVfyg0R8ADH90O&#10;moscL68hWVsz8+mMe75IXbEidWbSRy/MP0TyS4JlJD6X+vGtbcTrL+7hPrp95aAVqV/c02FJ6hoS&#10;rPWYj1eQiCtmtvvoizWui59aMXM4eukvVnxya2tJ0lQ/CuOh+Z8v6ZDYVh5ReCgQkv4ocxDV57ID&#10;amKhMDcTiX5xT8bn8w/KtFUUFktaUEC9KNfM5BFJuYsKxNgjXsykOZWe4q++VoxWrVq2aN08rlFs&#10;9+Rurdq2PK9zx+RePXr2TlY9+1/Sz61GbI8hvfKWffrpiiy3DlnL8d7/zol3Xtc7b0taHrmPOxlJ&#10;QyfeeefElJTBdw5th0eP6+68rkcs/whGM4Uweb2uI2GGxm1evtXBF0He5twkejMpb/OWLE8EkrsR&#10;d07sINfKBmIG89rXrGa89JLW6V0PENGgQcP4+PAw+BnnT9zxTpQXseLiYpOTe1x33Wg4gl22dJlS&#10;wvq167D+7pprr7nhhusT2rb1IolqiUJfOxs02GqtPHWz9lZLWZjH+ayXmnlVTYSEK5/9e/fLVjHD&#10;OIINNuCzcOBNQzQ1mMXGl27w8zIzuKTEWPnQYK6bjU1Mis/IyCLdckZGfFJCHO2fPXt1pJ+XFzd4&#10;4ujR13l06SzFBM9+XrV7F3RTGUQE4df14jb/kJl058TrehGFiOTY5NEYXHAOjedHBG1NAEJcUqIr&#10;ISlu81Z+hNJXm6jk/bBiNN8UWSdcsHWF/j30LafwKzOGMjzMh9QX9f/snQlgFEXWxzsn4EUAMYoH&#10;oElARAHdBQwqiAcmHsQDPFZA1yVxP5XgAeqCqy7guuJB1F2X4KqAK7sgElSI4AEoxIiigMiRBDk8&#10;EdFEWAw5v1ddPT3dPT3T1TM9Mz0z/3YMk56qV+/9qnpm+p+qV4LqFRkh6YpStnOtqrZeedBzPjlL&#10;XVRoaI5GvnpMvOeu//3vAAkuP9f+POPJJ7QvRfM9XOAalyjblXK8Jn9fIgmGP/F9BHgpyC+B3339&#10;nal6RdDo714cOL2x0Ic4vRfRI+B3P3Zx+XxhM79g1WJfvvse/17n+73R05ZsdiFnRIW97y3nd9U+&#10;Nzfi/8vnzs/WZVzA3kmGdLP7xTLor5r1tcoYPiTVHZK6det603VDnpi5+MtdX5t/bp5w/YOFX07y&#10;3CLxMmb3Hcp9jc9LrPDyi6axu5j77/dzW9R6/8R7aP573S+//Fxb+8yMp4L5BMd3FZErHWVAIFEJ&#10;0HdW9qXVVY92HY6R6mvratU35VqJEt58T4sHaQaWtLJyZUZbifLjSPXSLwcO+HjOBCZ+3J9LcVWs&#10;fDtr6DlMp2rNHXJRzXsffMWD9ZxUn5/YtbuU1e1EqZU92bGLF6t4ZMj55w85n2Zlec7IHxQ+jdaU&#10;jqZi548q7T5tFolbgStmFY7KVfwxMUsOS8snkbXRpTU1O0y81bXOnTFzyVPsq3l/mLTDw4QUO+W8&#10;XCX3/hV/yjXr/UAGQxgtX+/6pqZqe9XWau1j6xfb6EFntFTZ15PfX9D67gv/WrSe/i7eKu36cof0&#10;Jf36wmvrfv75pzp+psOZ/boGHLqsTPduGaxM15O7/7xjRy0P31ORTko0lcfYoX1kDYt+mhq3Zh4C&#10;IlddiSLOtDuM1hgpD5HyzpZJa5N+ySWX/O7G3/maHZZ/ybBLhnXq1MnZFkO0RoOHZ8UO0U7Q1TF6&#10;g0AX9V4LwucAVdZ9/KlpavZPPv2EIq3ZXrPpi01f7vxSSk7i90VaU2ZDV/RtlilYtTSvit5y+duy&#10;77s6e3NW3rGtrxF/7SoO+3yIeIxndMiQOmTQXzrYE8/7/64V/3qBPl9o5oX6iWDuyc7PPs04mX3u&#10;0KfHl1/u8sCxdju4jxXl1tTqH0cmYdFuhuGQwKx8D/vr7K7+2Pb8Qc8DHwbN5qEHH6Ax+/dnnzac&#10;j+J7uPW7Ac0Cerf2zKt+Lx9X9smI9McNLeSnuVc07Uo794pkcZIC1YTujc2N9M3h1/p6Qziml63y&#10;TU/7hc3sgvUpZvoOo9Lo4EF0ftdA7za2vny2z+iw490V6tuCjnzgdwDfbhX8sCZxVpKlKzaxrb5u&#10;/H0l4+97iOan3zu1xN9QOeH6WStWTGulG42x83az2E3vO/ibv+9L7K5KuYvxcDO9HKY8/CBdO//8&#10;x7PWI9b/bYirLzTrD6lIX3rBoUYtEIhFAuYJiWx9oXj0scfp8Zcp0+7/0+Rx44X+FhfYfofuFx7Z&#10;KXfn1p11e2rZ+3ItiVk7SdKqra/NkHYOGSit37pz5/e1f77/bvoTsS1X7RWueOT8F7vLati0iyxq&#10;qqoZ04MkGxVN7Xo1ONlcoIP/qdx3K3R9ne5dzde6k6Nj533Fy9Jz+XhkpaauerJCazDoHj9w4MDx&#10;xx1/creTtY+sU7K6ntSVkrj7xEl/B6O/lX/62S7+ivpt4/fs60aYD/5Vw/QQYx5m/2A+Zgm0a2fc&#10;VjySoWD0Bkc7ur0WnM/+atUfqv9yx5fqgxYC07QIOk4/7XTKe3XC8SfQe3K/Pix3O99m1HuQ4vPz&#10;jp21wbqT0Y3+OLRz184dNI0rIzLv6oYPET+e71rxwqcd5Pv9C7pbBMfuZne8+wI73qVnXyqfTmJI&#10;4vJjxampVWII7ZVaWbmeZlq1byO9VLbqpvtK6Cc9pzN03p8h3z9mz5z5T9PJMfZc8VM66G9TVq0z&#10;ddZz0Pimwfrzp6+9sGj9rvWLXljBRy2dXrRefzXTKflQSki1VFr7u1xvw6Yt2oevJ4cfdfjGTRvX&#10;fbbu43Uf06OS/lv38eatmynLOM9+Re85HTsF2D3G6rK1ccE68r1R3EgG/e31qg6fegnq6QR4B/DF&#10;KPphXc+kq507d42/72ESszIypCf+cu/y+Y/NL30s4CChNSVs4clc5dt9gPsOG7ckhhb/9Xyp1UD1&#10;+7po+EE3gIogAAKxTCA59Kln907wzhQteeqp0A2ShSOO6Xt4Zm/aLm3XzvVSvaJe0S6EtbU7M+rX&#10;S9+vf2LKA4MGDvA35VZzPnewPO2KnVnDJmMNkhf/0aGWUZ+bPOne9QRe0VNeW9HXgveM/4qBm25t&#10;PbFblsdhz5/8TBvlbcm5q1vpp1/sJ1z/wNgdk0iYWhMo5DWPTNoxds577614b7CkBksnpakr3ntv&#10;ztgdtJjRWz3oHqdVKpSTiLQq9bFp86avv/maTSL/3/9MQ5C7ippu36EDu3PSlDGe8ZRU+leu1bU7&#10;TbvitXayyViUw5X3vvyq8bng0LVmHuS8+2AmWQv6jGIuIUBDj+8eGC1/MHqDIB/1XgvC5wBVLrjo&#10;wqtHXKM+Oh3d6Wj52LF7ByUr/Kn2p30/7dtStUX9YqMx1bUv/UlhhWEpkvjbLO188PPPlOBKWYbo&#10;+65u/easefc2b9dca9C/26tGvE8yOrTnHxOeTwfzjwkq0P2Cm2lLCPkxtPsOeU2ktduWPejvwrT8&#10;eqlOm3JkEpZlc6YFuIbFH8FZCEctStPOzdKaQa5k0U91F0L1VUPT2nWCAZ479R4e9LepQCOqfd8h&#10;Z9aSyrpCHpz0RWjIzaTMdjjzyt8X9OnatXsH0l3p/M/yTEga9upQ37niXWkoDeyrzqylRA1UcRdN&#10;NxzKhvr5J2m+1ZxxmvfPe/Tc15Muxx9/+JGH8+10adYVfXGnt5Qf9/3Y0NjAaTe3trRrdxhVpPQD&#10;/InIZau90CSTC1b5svfz+k89X/ZM3mG039vV74G+3wY1l7+9L59kqn2f88+U55paXvWBCwh+WNOf&#10;9nduJfVqhtQ2g/60X3DJkGde+K9o08rbXYD7Dt+XjGecuhYMPguGLxopvpaDAAjEFwEmf4T++MtD&#10;f6Z36+f+/kzoplQLJ5187mEpJ698ayctFqQ3aK5e0c8Z/6kdXTS+9xmU+tHUc/n9WPPIvX9q91mj&#10;hw49f+jkHWMfuE63hE67nE63FE82QtrX25NYxVWSPAOLzJ5NctisMecX8lm33oe+UZOKnu8IulbU&#10;k1qzTHCSuMNDH6kwemgyy1j5UPffjydeX/ree1OlyecPLXxFWZKohKM6sGbV21nnn8PWPrKolVfp&#10;pPQ21Ro6elZNzc6vdE0H2+PMNO1IyA+6m+nYoSPdz9NfWihhsJdn7fqyF194kT1eo69PQ7pS0+37&#10;DKE7p9fkk/THQflMwdAMfmblTkk6ibSqTxe9ULbhZ9mO0iNdh3jKvFd75hB1Kr22v4wDRmAMe+5Y&#10;nLh2BJpz4ApFK64hILVJT1fHZzS8wugN4oKKeq8F4bN4FeUW/qy+Z9EzSuiek5Nzag/tFFSvqYw+&#10;BVd237FIeX9W3m/F32ZJc6KF3OwvCfw93Piurv2gNLylcx90J/20K5c0+RAx/RSW3/+ZW++yjxKa&#10;G2b8cNQ1umvHju7dT1IvWzkc+vSxdFukL/xdmAaBxeRX0rDoLP8Z4hG0EdKw+COAA6HP1RJPgEVu&#10;cNFKm/FKzYoVYBKWuIDl1Lt3sN+mAg0quk5vvnmo9N4LL5bRHCteUvmqk0EKFlsm+/MuGu3Klchf&#10;2rmD5hRSFfreRWnY6+jMUR067HiPfb8ytnXGaT2pjvzT3I3snGzKQUkJH2m7Ep5WjxYV0v6D9JMy&#10;4h97XGZ6OuWC9Klrcdl6ojC/YGl+6Aq6ihd9Knm+7Jm+w6iNsm+M8ldK4/dG/RVt68vnzpXKF9d+&#10;fTJErvrAZcQ+rOulh/750v13Xnfp4LNok6uMjG5007Rj93d+x+dXrxSy+wv5u333qfezjCYB7jt8&#10;Xzrh+lLPXdVf1/i/LYpU+PgeDgIgkJAEkurrrVIChPiFKLTq61YvfvvNpQWXUNIrRb26Y9xDl151&#10;fWhW46d2WlrqitUfnX/OgMbGJquovvpP0ZidY967L7fi0Qte6vZS6XUn+j4hG6YnrWyLvb69quaE&#10;LiekKzfwbKMrniKBNqapqKy46pqrxcxEuZQd5lF2Fc2DgIEARi+GhIHAti1baU03nVy3fh1pWNuq&#10;t7W2tDa3NnMN69P1n56da7WUHUxDJuDvwvx046azf3umiPkozsAScU8to87SCqx2aW0GUYWq+9tq&#10;MMBLtAuhdnpRgLg2frHlTPZnVJcftRvKFtX2u3lw112rXvos48oC2uSGMtpvKFsp9eu+4zPpfHZC&#10;fUlbxhtXHZn4LOP8m4Z0DSFWylz666/1hw7Vy1OulEX09NywlUQILZg7H4LB6FcV/LC+79HnHr3v&#10;j+Tu/36tv/vhF2+6roASYL1UVvbWS3+LfgwheCAYfggtoCoIgEAME2AbD7n5ceY5Vwy+eOhLZbXr&#10;10s09+r2cQ/mX3Wdmx2OsG988SD7KdSPNFJZd7N/dE9O6JpVs2IN26GwtYLmXfFXNSeFjFsPJHUr&#10;ZXKA1Cs6mhqVv86pLokFYt1W+OzYZB5NV8MHAZZjlABGb4x2XDjdVv54d2bfs+izISsrm6Zg9eyh&#10;3cICb2JhJ+DvwhT/dhn05CnxJhwpKTJXy9BQEFXIAk2z8rfVYICXxGdghfOSdGq88ZlX/FufarP9&#10;Sd1ba3fSSt6uR+leok2/5VV4+u97R/UZ0pdW/taF5FJ6mzbtM9ofk5lJP+k5fzgLUBNgSK4661Uo&#10;1gQ/rP963628lcPatTk/t/eMl16itYS0yVUoTbuhrmD4bnAVPoAACESeQLL7550NPH/klSP/sHXP&#10;cRdcfPmlV17vfocj6iH70OZfUfw8dv/n1gsuuJA9bnq++5R7z9ZPjlYqnnjdJFq3eBMr9r68XpJZ&#10;05y84NGK0KcDy27SUkFKi0Bp+WnW1cFfD1I6YUqApXxbdaSJCBixZB4BH9AECARHAKM3OG6JUYvt&#10;B5IYkbouTH8XpiOiEYwIE6BtcUQegb50Rf0K+nnD4pdems0ei9Z3OP88tuaVUl9RQvaXFq9nWzhn&#10;tO+wY8fP3U5q711cSLs1tLbvM7if9NkiueIqeSO9Xe8rRvr1OSqkFZO0UbHhiuNbFzt3GXY9b0xB&#10;iE4650xIrLxu2P+wHnn5OZRs5aWXXrq3+FrXhWP3urAffsyHbBcRyoNAAhNIOvjrr8Kf7CjoOgLt&#10;2rZ9e2XFRUNyaTdi1znn49C3u77Z9dWuPXv2+Lra+ejOgwaf4/4QyMPYYh4TSOFkxAhg9EYMdaw0&#10;VLVl24H/HWhoUPIr+7o9MJf+7oEjvAT8XZjrP98c3oZhPSgCfU/vFVQ9V1Sq27B48c5uw4fLCwpx&#10;uJVAgn9YJ3j4bh2V8AsE3EIg6X8HIWC5pTOC8OOwdm2Xr1hz8fmDDv4aAwJWEAG6sAqYu7BT4JIg&#10;AYxeQVAoBgKRJIALM5K0E7it2s9fX7y+NqPv8OGnQ75y9zhI8PeEBA/f3WMT3oFA9Amk/OlPk6Lv&#10;BTwIlkB6Wtr2nbtP6X5SQ2NjsDZQzx4BMLfHC6XdRACj1029AV9AQCGACxNDISIE2h7To88ZfXoc&#10;0yYiraGREAgk+HtCgocfwsBBVRBICALJCRFl/AZJKUsoBRZLXIIjUgTAPFKk0Y7zBDB6nWcKiyAQ&#10;MgFcmCEjhAEQiCsCCf6ekODhx9VQRjAgEAYCKfdjBlYYsEbMJO3lsn3HruyTuzU0NEWs0QRvCMwT&#10;fADEdPgYvTHdfXA+XgngwozXnkVcIBAcgQR/T0jw8IMbM6gFAolDgGZgJXAK+3iInW2fKx/ox4gR&#10;APOIoUZDjhPA6HUcKQyCQOgEcGGGzhAWQCCeCCT4e0KChx9PIxmxgIDzBJKdNwkpJYIEPNIV5KvI&#10;EQBzvGnELgGM3tjtO3gexwRwYcZx5yI0EAiCQIK/JyR4+EEMGFQBgYQikBy5+/6E4hqxYEkso7Yw&#10;AStiwGXaYI73jVglgNEbyfcKtAUCggRwYQqCQjEQSBACCf6ekODhJ8ggR5ggECwBzMCK1ftQ3uP4&#10;G0WwIz/4fgfzyDNHi04RwOh1iiTsgICDBHBhOggTpkAgDggk+HtCgocfBwMYIYBAWAlQEvc/RTPj&#10;1xevT5ix6O13V9Pji5RTz+721St/Ktt7Rr/uh1e98qc1SRf0OMbcOXqVF3PQ93DYdNA9c1Nt0tOr&#10;t+/KPqXboYaGsDcm3oC3W7elKr0ZoFtjjLxLmYv3TiRKUp/OmiNf155Lu51wszE2HoTjckVBjN6I&#10;dIN2/PP3wIg0a9IIrqZokbfXLi5Me7yiX1r3Gff2vmMuPq1TaE4F/tIbmm3UjkECTr8n6Ebsj8ee&#10;c7ru/kr9pFDHofazIwqD0+nwY3AEwGUQAAH/BFLuvz96Atbm1yf8Wxoz7ZYbLzjn4gvOObvbYZK0&#10;7/P3dh8x4Mzuh3c63a96RdGoxRzs23DYDNW9D1Z/sHv37p07d+/asXPHlzu+3P7lySefrDVK+3RU&#10;fykLWIcaQ23Mqfo/VDw1a9c5xeOKrqBuPbM79apFt7qRfAAYbmTuVN85Zof69Md+yhjgl7b4EWPj&#10;QTywCJTctWtXXW1d3c91tT/X/kzHTz936NDB7e8YEeAS6SY04/+4r/9Ruq3LUH9/jAm3Z7iawk1Y&#10;yD4uTCFMsVRI+xl3aup7//7HzhA1rMBfemMJDXwVIRDx9wTdt7LTOxt89L350n52RGFw4pu2yChC&#10;GRBIWAIp90VNwNr33n8+zbrl+gG6P03v2/Te7sMHkoBVNW9S2Q+ne56kfP3crEVvv7f6x+PO6c3e&#10;duViRxlO0nmqNWvOe6vffm9bCqvLSr73zNPPvU5nVm9KOXUgu5Fmlj/f99mc9+r7DjjxMLXKvqTj&#10;9hyUm3bRYNi1c/e5557blY5u3bp1795dr16Ro23bpFdt35lzSrf6BtcIWP/76sOPkk6/QnvD5tut&#10;ms7Skff04L5jLpL/nrl35b8emrX87fd+Oi6QoBnRLnMj84gCEGlM7XFtYd/LU77MPVe3fIV+PW/S&#10;a59JB2s+Ui9YkeZQRiFQW1vXtVvX9hkZGR3owQ4DGozeiIwVzfjvnPTjez8ec8HRmwJ9Eh1WaXzV&#10;+w65KSV5x6zl6qeh58PLt4ruajL9rPR8CEaEARrREMCFGXfDQfsZd1j3Acf8+MoHlhfppvmP/nuv&#10;94uoXF6SNr8+cUXSRaftM/3Sq7lmlQ9QzRtC3EFNpIAi/p4Q8FuZ93s4v/k6ovIR7Tcx+mJmckcW&#10;1sGJ7yqJdDUgVhCwTSB6Sdx/2Lah9VT2RwDDEkkegie9k/xk71s/9Hxs6n2P3dDrs3+/vklJ/mRy&#10;ctP8176/cKxcsvNb/6nYy0p2Gnr7fezM1KuOfXuNWvf7zgWP3Z7buVXyVjlN+kxtOqyrNu0Yb2pp&#10;ssjVpPa4HbPB538SaaVz7o0X7p0z6dF5X2g616dbTcnTSekG6qyxl3z/wXs/UPWqd97uPJp13xW9&#10;RZqOTBkXMo9M4LZaocu25NGJk9iDjwSzy1N3dX/HrtCc66de1U/qfEnxfXcO7hTegWornBgp3Er7&#10;CwR2FaM3Ml3pecfbu+KDzzKPzrT4JDL5nFKvlxtbt3g/m6S9ng8v84+2wJ+V8iUWwV1y0ZaHAC7M&#10;OHwz131j7JSZuXfPXv7d1e9Fmtm583c/7GNlvtj6faa04Qv2fNOmzcd1lj/svF+TvN9v1WvW/A0B&#10;l1jMEojCe4L3W5lyJ2V+B8TGoc83scgPTnxXidmxHYfv9ugL9xGgJO7sjicqD3mLCd8Hk6/k8+qT&#10;zpcMyWZnevXoK+39YS9/1ffkto0bOvc5raNScs+Wz3lJ+uvW5EcnTqY/JnjrKsUkfRVvi9EB4kuj&#10;uamFn3yzfAl/8tqiRdpiMiOGKio96K/Ro4f8/m9Tr2x95dGJz6z5wdibvFtNydNJ6TOqNXnWW3v2&#10;fs+6j74Ubp6zYJuronMnc1chUq7Q4nv/NpU9ruvl0+Pq5WlyIWuvfbdcie7Da06muaWZu1pVXcWf&#10;bN662f3vGLGC146fsoA7+dHp73QefcfZR1t8Evl+TnnfIY8eck5fzaeh58PL/KNN7LMSl1WkCeDC&#10;tHPtRLp3gvVN/Y6q7kusfDv1d5EefVrP4zZs3SS1bvpib58Lekqfb/1B2vfD954vroG+9Pp7Q4gV&#10;VvDTSCAa7wn0p0H+rezy0/x+D9d+ATOMcOubL/2nVUidjm/awb4vhYQdjYJArBBIVjXuSD/pfHTm&#10;nq2b6A9WYT02v3Hvu53uYe/XV8r3ADF2NDU1cY8vzctftLhs4cLX1DOuj4T+gDP2EumDdzbb8lT9&#10;fL33+l5UseP5d9x7T+fV905+gybx4AABEAhMoKW1hRfIzs7esnXL5i2bW1qUM0AXWQLaWwVaJRTw&#10;kyiIz6kgqkQ2frSmJYALM87Hw96tG/b0OoN9adEcvhdp5559MukvqVUbv+/Zu1fPPqReUUWpp5wZ&#10;A0diEcB7QmL1N6IFARBwlEBy9KTanAsulGih3w96rY+iM8y/ovnYG774iU7+sHL1+syep7G/ZVMp&#10;35M5p5+hnGzdvE0pSQUzjz6azUPYtt7Hcmvr0TTrmxvXFogeE+OEtKbGJtUZet7UzB5a9+julHxn&#10;P90pmcqD1ewPOqbkNSc14Rw9uGAYTc73TOWKeqRuZ+6OkaBeyJ7+Mrs8NdMs/f3VL+rdHVsOsDmb&#10;ngHQ0tzCH7H0juGO0Rt6pxvHf+BPIpNXzT+bvGbNDZp+Vno/VnyuyijNvo6XXhYfJ7gwxVnFSknN&#10;1VQ1r+QD6cJBveSBHfAi7Xja6dKG/6zec3rPo1vp+d6NK/ZJ7Lnp1yTtSbd/WY2VXnOPn5F/T/B5&#10;/7f4lNGW97010wz1sAxOfNN2z1iFJyDgQgI0Aytq6xo7D7757tO3PvHA3+6THyWrfvTkvuIusTdM&#10;+dE584cyKvDEO9Kwa8/u7P/kaSMKMt+Zxay9slcpeWpO342L2JlNrX29BlXLHc6/9lyJV9EViBoT&#10;Q3fkX5rHz7y64L8tTY3yo1lbJjmZZTFjP6PXj8am91aUKH06a1lmwXWnGnqTwzclrzn5wOtfsGLb&#10;/sNMkZ1B51PGMnfE6Ebm7iCj7yD1KlM6zuTy1F3m6iWfTUr0sqfVNwS39LtLhl9gN3JysnmBL774&#10;nL7/sYPNyfIyxOiNVD/qx3/gTyKTV/19NnnMmhs0/azUemK8KiNFI9GvYlyY8TjS2OeU/PV1kXTD&#10;xOLBtGOG/tuO2UXa+Zijv9uzN/MYVpier9+4mT/38+1X/Vh0+5fVeOzf8L5rReM9QR2x/PtV4E8Z&#10;wzcx9bPD9wMlLIMT31VwTYEACAQgkLTv519kqci1R9V//7wmc9zNQ452rYfRdKxjxpFvvPXe5ZcM&#10;/al2fzT9SKS2wTyRejveYsXojbke3fv+i09+3vOu2+iPN4EPfFbGXN96HcaFGcOdF1nXhd8QIusW&#10;WnOaQCy+Jzg4OGMxfKeHAOyBAAj4JZD0w746d+Opmv9QRebtNw2GgGXWT507HvV6+btX5F2w9yeX&#10;C5HuHmV2vANzO7RQ1l0EMHrd1R/+vdn7wUsl7/IkkZ0vEvoExGdlrPStiZ+4MGO48yLiuv03hIi4&#10;hUbCRiCG3hPCMThjKPywDQEYBgEQiGEBC50XiECnjCPeXLbismHn76s9AFKRIQDmkeGMVsJBAKM3&#10;HFRhEwRCJIALM0SAqA4CcUYgwd8TEjz8OBvMCAcEHCeQ9M2enxw3CoMRI9DlmA6Ly98dnnfBtz/8&#10;HLFGE7whME/wARDT4WP0xnT3wfl4JYALM157FnGBQHAEEvw9IcHDD27MoBYIJA6BpOkznkucaBEp&#10;CIAACIAACIAACIAACIAACIAACIAACIBAzBFIem3x0phzGg6DAAiAAAiAAAiAAAiAAAiAAAiAAAiA&#10;AAgkDoGkt1d8kDjRIlIQAAEQAAEQAAEQAAEQAAEQAAEQAAEQAIGYI5C0unJdzDkNh0EABEAABEAA&#10;BEAABEAABEAABEAABEAABBKHQNLj/3g+caJFpO4hkNzScudtY+t+UTZPfGHuvMHnnuMe9+AJCNgi&#10;0NLSIkmtzc30b3NzE/3X3MSOxsYGOujHIfZvw6H2nY4dOXyYLcsoDALOEvjjH//4z3/+U7W5Z8+e&#10;Y445xl8TSUlJ6kuXX37566+/7q/k7t27u3btqr566623PveckmFTa4QKtLa2OhuRy63V1dU9//zz&#10;d999t8v9hHsqgVgcsdoLcPLkyVOmTNF2qCGiAH1NV25WVtbxxx9/5pln5uTk2B0VGzZsWLt2LTkz&#10;depUte7jjz9OBk899dQ+ffqIGBT0lrtKTpLZk046ydTyAw88oHqya9cuf8VEvEIZEIg8gfmLl/26&#10;/+d0drRJT09LS09PTU1LpSMlJSU1JTmZ/kmWJLpi2BF599AiCDhFQBUEBA0m7f5mj2BRtxWbv/iN&#10;gWed6TavBP2pXPfpgDNj1XnBGAMU2/9L3daqaghYoZOEBZcQgIDlko6AG5YEZs2aVVhYqBb78MMP&#10;Bw4caFrLoElRmQBqV2Vl5dlnn63aKS0tHTt2LP81FuUAS4yCBd57770LLriACieabCfIx53FYnHE&#10;aoXp9evXG6Si4G5uSSF6+OGHAwjc2u77z3/+c/311wfuUBLBx48fP3To0MDFgvBW+4ajNU6CWt++&#10;ffkZraruzoEHr0DAQAACFoZEghBo2+4w9nUxWTmYHMs/CfQ/2Qn5eyXNg4nVI9Z7lL7OJuwR630H&#10;/0EABEAgRgmcfvrpWs937tzpL5CamhrDS19++aW/wgY7hlZilFUobldVVZGmwNUrHCAQVgIk02in&#10;VQpOdLJ0iWz+4Q9/+OGHHwKXJKX7iiuusFSvyMgbb7xBVwRdF5Y2LX0zFCBRniZb+dbSoqBwCJRd&#10;yygPAiAAAiDgNgKxLWDFrgBE4yB2nQ/dc7ddBvAHBEAABBKEwMknn6yN9IsvvvAX+IoVKwwvrVmz&#10;xl9hg50uXbokCE9/Yfbo0UOrKSQ4DYQfVgKvvvqqap/mIjnYFklODz74YACDJNTS2mEqJt6ooC4m&#10;bpCXpKWCTzzxhG+tefPmqSdxSdqlivIgAAIg4EICyaGLEdGyQDSj1XTo7cpDgfKAJOzDhdcCXAIB&#10;EACB+CdgWBCkTVVjCN73pXvuuccfIENh5JqJ/5GECN1BwJBwavDgwZZ+BfgSS4miDBJYgIlLNJHK&#10;9z2BMl7RGsba2lreCj3Ztm0bndR6RYKXyNwuXsXUW/KTUvLRmkStWXKGaBjCp2ReWgHLt4AlLhQA&#10;ARAAARBwFYGgBKxPnh39u2vlx7Pr2AfLx//83cQ3vm1t/XbRZP5Ed3heDV310Vuwx7F6SckTT/DH&#10;yx/tE65b89YTsz+m4vsqX+ZPnDsoj23CPpyjCEsgAAIgAAL2CBhuJk3v6GhihalR08KGkwb79pxD&#10;aRAAATsEKioq1OIk6ASReV3bGknPlL3OoGFRXnZTj5555hnt3CtqnbQq2q+AFu61b9+eV6En5BKd&#10;JMlJqzdRRapuJ1BdWfKTrNH2CAYNS0uDV6DWtWV8CwTtAyqCAAiAAAhEhYD9JYTfLJr8VOsdc155&#10;kR5/6/LNJyyFFpNi6J/MKx6e89f8TGNSLeVVp3NtES9RTazqzZLXfzx7zF3j7qLHTTlbX3q5cp//&#10;utUkWq39UXldaaXjgN/dNfo3HUUbtCxnw3lLWzFYICpjHY2CAAiAAAgQgX79+mk5fPvtt75Y6EZU&#10;PakVpEyTyBgshHgLjT4CARAQJ6BNPmVQc8SNGEoOHz5ce8Z0hSC9FRjmXZKcFODaJ8nJoDdR9RCT&#10;UtF8UsN+i6ZrorVYRHJ1Bc0NFUEABEAABJwi8M9nn/JnimZg2ZwH9O03X510/HG81rHD8/uxJ7Ic&#10;4/cR+FXbDngaEtaA9q2t2JZz+SiP/NThN5fmSms+rAmg+7ClfZ6Xtc+dk4oskAUNJdoV17y/gh7a&#10;ofDeO2+9s2yJcXA4NbRhBwRAAARAwCYB2nteW8M0j/vSpUvVMiNGjFCfm87FMFig9E8iHtEOfZR3&#10;me//TUmgaXtEwdU9dXV1tOkh5btRNg+Xq9OvdJJeCtC0Wl67zRndQlPTZIG/ShmmaT81QU9821Kb&#10;MLxk2rS2DK3GIplAGxRVoV/pZIgZrw1NU2gq9gDMg4Ys0vWGMqHEHlx0hk4nIMQ58OAxjStoSsG5&#10;7euDQQDq379/EPx9qxgWGpsKWIZ8Uu+++67lfoVU4E9/+pO2udCTUhky1puuiTZgCVE1c4QwjIAA&#10;CIAACAQg8MSjUw4cOPD4X/9iWiZpW81Om/jWzRrz5NcjHn/4suM8FenMq10e/eulx6lPJOm7xQ/e&#10;N/8rSTpxxMgTFlTKr3pPStI5d8z+Yz/puyUP3LNQXq5+dvG/x3pXqQt59Mbyd846Q7ebknm1n9a+&#10;MmffwPF5mry1P38y903pUpK0ti+fUdFxND2hqvx57k9z3lAWTvS4/PY8yVNALSk/yT26soL9dbpj&#10;7pgb+ndg7bKlRjODAAD/9ElEQVRWKn5iz3rk69oyd2rdxs/PPL23UJwxVWjNByvZXLyWlvPOv5Ac&#10;f+etJc0tLc3NzfmXF2jjqP/1161V1XfeNrbulwP8/Atz5w0+95yYihXOgoCXAI150rqbabjTeG+i&#10;/5qb2NHY2EAH/TjE/m041L7TsSOHDwM4EIg6Aa2C47u7PN2WZ2RkcCcnT55McxzoDl+9M6Q/5Rj8&#10;175KLxkKaNvir9INJJcMfDnQ2iVawRSAD9UisSlAAd/MOGphrSfkBi2TpKQ5/vJPW3pi6oMhWNMy&#10;Bj6kKC1YsCBAfjEyQpPgRo0aZSkQWLq0Z88eyj2kDdm398lIKJBtje3QY9cCF4mOWvzrX//qTzch&#10;FWbo0KG+I9Y0qFAo2XXbH1WSIGkDPvVVSjilrt3TVhGMSLwKYaTc7Wp5muJE151g15NGrOVPvWYY&#10;2Ha9tSyvfUMjJ4O7tAWjQzEQcJDA/MXLft3/czo72qSnp6Wlp6empqXSkZKSkpqSnEz/JEuSooc7&#10;2C5MgUCECbRtdxi1mJSsHFP+fL/WgYemPZbEXpZ/sBeSklto8Z+9x5m3vDT9t5X3/H7M70rXKXVZ&#10;KnLZiOfJJ6X3zT9+3MvPv/RyUWvlh8qrdLLyt39lJ58f11r2xrct6xYtPOFO9utLL9/Sz64b7Au0&#10;4IwoqVPHDENRad8+vohQa4Q9P/mi4suypU4DRhXfdsnJugJqSUqItS/7tuLi2y7t8VNF5XZWqGbZ&#10;nG3ZVIWdlCrX/mTpmOx8HD5yzxnSSPfsjQ3Ly98sf3PxoUMNh+oP5V1WYAg2wlcFmgMBEAABENAS&#10;IFlK/dX3Zl47o4pPXtBOYfBNj6Wd9UCCSGDUpF717dvXn2xEd+OmW4lxmyR7BVavqAwVoGKW3U0O&#10;0EyxALunBfbE0r5gAZqGRkJAYPWKTFGBzMzM0GeOzJ071xDymDFjDK46CDkwBMdjt4yOABLtALN+&#10;LrjgApp/J9J3DlKydDuAPwYt0lS9EgnHUMZwjWvfLnjJmpoabZXAorPBeH5+vvbMpk2bgvBQrSIy&#10;b46waN+XbO2ZGIpvqAsCIAACIGCXwL133UFzr7THPcX/ZzASVBL31mPz/jJ31iMjv376xuflLO7M&#10;qCIHyU++/ebrE0de2o+dyrz0qoH8VTop7X7t/hv/cNONf3h6zVfffNN67PEnVDz10JvGrO+W6g8v&#10;4GnTqjgtB9z3k15SorkSnTrKCa1kHIoF9Xngk1R3QH9Z2zolK1v6kZn+6cd90r6P5pb8vaTk70u2&#10;/aRoY4Ec483G5WPI0Isb6g8dIuHqUH39oV8vL7jaJEy7YxnlQQAEQAAEnCNw2mmnaY0ZVsxt2bJF&#10;fZWv0NGu09Gmx6KXDHUtN0Ej9SpwHKZbiVEVwzyvAEZIULPUsCyFMLJPnoSuGQXwkxQcUkzEe5XQ&#10;heiPr1J26qmnah1wFnKEYw8cHS1UtBx75LBIjiRnKVl2ij+MfOml+qp2uz3xQWVa0iDxGN4uqMpn&#10;n32mrSi4aphXMRQ2mLLr+bp167RV/O0goYUT+rJcu06iPAiAAAiAgAiBO269xaBe8V+LbhmtrZ5s&#10;e+KTOl8r87LCq0+q/IRmYZFEJItA6hOuaCklPa+yk4P+719zSvnjD2e2Zl7253/NKWx9duzNo57/&#10;1N40MDLOmhA5Mk7J6rRtuzbl1U811fs6dZAnZWmNqM8DnzR7lc7lXHLHHX/kj4tleSvgwYzEpXwl&#10;B1VP0pXnMA1TZASjDAiAAAiAQJgIGGQLw3yKV155hbdLK4Mo9TI94T/5oU2PRb8aMrh369bN0mcy&#10;S2u1aLkT/5yk54YqvjuFkdZjyG4zb948WnzELdAT+lVrhApTFVuekD++y6D87b/mz7L6yW8ooP1G&#10;wF8i4c+gXnEs2qDoV0NabpJggs7P5eszraXSztkJE2TfdiMTuyE6muhk8IQKaGkbtt7z18XhpmRw&#10;O8AY/vLLL7WvnnLKKZYDPnABUsRo7hXJcwZNjZZVGirSxaI9o644FnHAUNhgSsSCWoYcnjFjhraK&#10;vyzyBjgGdLYaRWEQAAEQAIEwEXjmn//6e+mL/6DHrJeeo8fzs/9Jj3/NmfmvOdoW7c/A+uyNpd/x&#10;b2Lffrp29wnHHauVgcg0eyXzuOO/mr/kM/b0uyWvfaSelNa8vsQ43yozb8rDV530zTe252EpbVlJ&#10;Ra2tHc7sn1O9dNmXSsmat1+ulAb+phv7NaNDx30/8bWENTXVqkWtad+Tvq+SGalq7ccBdjY0eins&#10;vHV4biuxYN6/D/3KJ2Cxx79m/sPXwzANepgFARAAARAQIWCQmbZv3669J1TnX2jVE/X2nlZgaZft&#10;fP7559oWTz5Zk3DSjyu0GRndEqvSCT03aFjffPONoarhNnX9+vXXXXedmjqHntCvdFJby1DF1Bet&#10;J+QPxWtQMRxUiwwOUCYm7RlapUUKC6HQBkW/kqZmWMBlqCjS3YYyH374If9cNqz8ChNkXw/DGrtp&#10;dKR0GEQZKkbha2nTr3TSkmeYKPnrlAD+7N27V/tqp06dLJ3nBbQp5LXPaZkqTY8yKMU0An2TrxnK&#10;2MrOZihsmnY9cCD0/kMXJr1NkcOGyWLnnXeeaV0DHAM6QW4oBgIgAAIg4AYC9gWsPsd9N3lM0R/o&#10;cV/Z8eMm53EBS9m1z/Ok38235X70LCs2S+o/QHm1381TrpFeu0+uO6aIFh9+NpM/f/C1Ey6X7dg6&#10;GD7BVXgnX3RrnrTs2Wf/yR7lUt5tI8/qINftcOaAnJpy+XyNlKVMijr5lOx9a//97D+XbWeTx5ST&#10;vk+ounry5AtvGChVviLb5xWt5lfJVePvMe/ll2jZ4K+Hfr3+xptuHHMLKViUuPrvTz9pjNQNYx8+&#10;gAAIgECiEuBijRr9p59+qj7Xzk04/XTvTina59okWdq6ZMTyVtb0ftiwMaJBa6B1c9rbVJpsZdh6&#10;jDtPJ7XzsKhK4AV3pp4MG6bbZiGIu2uRMUXzXLSZmKgvKGR/CYwoib62s6iibxoykUZ5GVpjNXAg&#10;S+1gOMIE2behsMbuL7qPPqK/pXoPf8WIjL81aLxymCj58ydwtxqGQYcO8p5Cjh50QRnmADpqXsiY&#10;r9xGc7gol5nvKmDSwf1dRAY4oVxBQk6jEAiAAAiAQNgIJG34QtlzL2xNhMvw26veP6On0F7d4fIg&#10;BLsbt247o2fPEAy4tOrsF0ppE7abx/5R9e+ZksdpX8Jxd07Ueky7s2EXQpd2IdwKigB2IQwKGypF&#10;k4C//cu057Wbmml38qLbWprxxL3XbgFG9+F33323ISrDHmG7du3SLkhUCwfYSszgqj8LZIom2tCk&#10;DNWm1k+Dq/RrEJ6Id1jgndEoU7g211KAnRN5i4ZsWYa4Antl8IRm+pgKWE5BtkTkbOyC0dHOAFpV&#10;lCbrmWqg5DzfZEAbBV9nwA+nKAm6HRimISjf7fz8XVyWfUQFKOs5Hf4oWW78Z2tMagn7Xqci3lKZ&#10;wBeF4Z2Bb64qaBnFQCBaBLALYbTIo90IEzDsQsj3HPT9yU4zz5Lsz8CyNUsqnIXJ/XCaD69t5rz1&#10;NC3LeVyuKzD692NvGnurNrTbi+++484JhmAjfFWgORAAARAAAQMB7YwqeonufnkB2n2PP6HbV+10&#10;Bu1OXqtWreJlDCvs+vXrZ8nZVL0KXMvQSgALhvlfvksRtQ05tWWbZci+Bb744gvtSX8ygVrGMEPN&#10;UN2WA126dDEtHybIEY7dX3TqiOX+BMjUdtxxxwXgGSZK/twO3LOGiYqWkx8FxwnJ0KRcP/fcc5bD&#10;UtBguIvRHDGSZVVJ3bS50NcthjsK2AcBEAABEBAkEOMCVswuwmPd4zr1KYKSmuDwRDEQAAEQAIHw&#10;EDDcM3/99dfUjvb+3LDbPb2q7jBIq9hoRgOdMWR/P+GEE8LhrGEdn78MPvy81gGDbGHwLYoCliEi&#10;S1HPUCCUhY1t27Y17aMwQfZtK6yx+4vOkCkpQNcHloHCRMmf2+G4muSvn8pBQhVNRiOpWtsQ6WLl&#10;5eWBmzZU4e8GgoehsMGUoBGqRUIbzboi/2kCo+mkQkFTKAYCIAACIBBbBGJcwArvNKkwWod+FVvX&#10;CbwFARAAgTgjYNBE+Gb2WkHKsNs9vardip6nytJmf6df/W0BFi10BtkiWm64ql2n5umoQWkhB9YW&#10;DfJiOLA4Hp1TTgYeitFym4Q8mmZFk60MGwXQ+lZa6RkgdsOUwO+++04clKGwwZSvHdPv4uQzrVam&#10;WVexMk1MnA9KggAIgAAIBCYQ2wJWDE9iitMlhIKTuHBZggAIgAAIRJ2ANl81n6zEZSx++KpR2jN8&#10;80FtBvfgZlJEHQIcAAEQoIRQhuuXNKzKykp/ZAyLhbds2SLO0FBYZN2xuHGUBAEQAAEQiHsCyTG7&#10;CI9vARirD+Z8S0vCPuL+ukKAIAACIOB+AtpbR5ohQkt71Kw6/vZiU8/zGSXarfTUBYaOB264tbY1&#10;O9pxZxwxaJjwYsis5NuEoYChuiMuRQxyVGIXX/IWeDVcxCg50qe2jDz88MOGDQcfeeQRfxYM06Ze&#10;eeUV8bYMhXv37i1eFyVBAARAAARAIOnjz9gfUWPxWPWhblPkWAwhkX1Obmm587axdb8c4BBemDvv&#10;vHMGJTIQxB7TBPzvQtjY0NjQcOhQg3xkHH3syOHDYjpSOB9PBGgvee06QUooo26N52+vOu12eFTm&#10;7LPPVoH429lNcMOyAMUMu60F2IUwcO+E7ol47zu7CyHJhVdccYXaeii7EBp2fFNtOgLZcpEgtW53&#10;F8LAsQv2qWH3wKB3IXSEEjEXdDvweKMhoV2Z6K9nxZvz3YExwEj74x//qNWvLXfS5LEY9tMkQZAW&#10;AxrCdASOLzqtWdN2xa9ulASByBCgXQgP/vJTOh1t2qSnsf9SU+mRmpqSkpKakpxM/9BMFGXpdmRc&#10;QisgEA4C7Q47nH1UJSuH5S6ESZ+s122FEw6fYDMRCPyy/3+2wly/YT0ELFvEUNjNBCBgubl34FsA&#10;Av4UB9qU0DQvj2E3eq1lf1UEb0cDFKOlTFqlrLS0dOzYsUF0a+ieiDcauC2DUkAzX+bOnRsgs7hB&#10;qrAl4QlG7RRkS0TOxh5cdDSRkDIombr6wAMPGDK1a4UhpygJuh0YpkFN83cBigtYVNKg9NEZf2YN&#10;UhSVDCAL8kAMirm/Ko7AMaAzvHEFGACWAxgFQCBiBCBgRQw1GoouAbsCFgm3OEDAAQKZmcfQ49jj&#10;ju1yfJcTTjzhRHqcdOJJ9Oh6Uld6dOvajR7du9GjO3t0d6BJmAABEAABEAiNgGniKjrpL6s0nTes&#10;M+Lt08nwJaI+9dRTtVEWFhb6y85D4ghpPXRjT3fXdLdcV1cXGp5w1abM01ryNI+G7qj9eUuSinai&#10;DZW03LUwCL8jBjkqsRuio6WyplnVaXZY4B0eI0ZJpAePOuoobbH6+nqRWoHLkDRsuMBJWjWtMnTo&#10;UMO7R9++fQOkzaJr07AvBC0mjVgKdgOc448/PnRWsAACIAACIBAVAs4IWGpCCpqGgCNeCai9HJWR&#10;ikZBAARAAAQcJ2CauCpwNqsbbrjB143wJcCitmhqEi1Q0jZKE7JIpSKJSj1JMyxIkqBbaPpJ8sQF&#10;F1xAd8vPP/+848QEDRpUAH5jT06q2azuvPNOrSnSTUaNGkW6m5qDiZ7Qr6THGSQVKibog61ikYQc&#10;+dh9oyOwNNtIS5t+VZfQ+kMXSUqW3XfKKadoy/z888+WVUQK/OlPf9IWo6tJe6FpX/JNm8UvTNKq&#10;VDWWntCvdJKuTW1dukDuuOMOEX8cKWOAEz613RFvYQQEQAAEQCAAgZCWEPJp1VzXYP/I/8snwDyu&#10;CCR5lqImSfSfd621dpq33bl/i8oWYQlhXI2SxA4GSwgTu/9jOHrfrDcUzLZt23y3IFSDNK3y7rvv&#10;0owMUxCCC4Isi/mu7QrMne6QScDS3qlaNsENChYL3LpheZdaWJtUyJANSmQYWa7S8jViK5zQIYtE&#10;QWWcij2s0fFYfL/Uhk7Jltv+kBpW5IV+DaoNGQIMkDHK9N1AZAwEGMmOwDH4YFjwaGsRrkg4KAMC&#10;4SCAJYThoAqbLiRgV0YIfgaWKlbJE46am5qbGxubGhspXzE96KCkxXjEBwHqTepYOpqol6mvqb8h&#10;Vbrw4odLIAACIGCXwHHHHedbJYB6RYW7devmW8WwK5ldN0TKT5kyRXz3PV/1SqQJB8sMGmS+Lck3&#10;33yjtnLdddcZZpYFcIAiCkK9shtRxCBHJXaa8mO6ZtZAiUTGwNwiRimwG5mZmdoCn332md3u9lfe&#10;MDeKkrWTAGRamNYAUpIs02XF/oxTF1CViC0e5G4Y4IRjEa5T8GEHBEAABEAgMIHgZ2DxiVdMzpD/&#10;Uw/5LPsP6OODQHIS+48O2utCOZJT6D/a/ILPxeJh2pVOMQMrPoYHouAEMAMLIyF2CRgShJNIRPfn&#10;gcMJnOjaUFdwPoVgMcOedKZ+UpaoP/zhD7450QWbECxm2eOm83ToVt8gWtGiwgULFtBCrQAG/UVk&#10;6QMVCCKcUCCLuKSWCT32IKLzzVOu9ZnPY9Ka9besIBRKQbhtCla7FaDv0FKrBNGcb3S1tbUB9hkg&#10;hWvGjBmmmcVUN8jD8ePH+5uqGYq3lqNOCwpbEFriQgGXEMAMLJd0BNwINwG7MkKQApaSDonkq2Y2&#10;94rNvGpi86/oOf0u61fKJJ1wBwz7YSXABCqSqpKSabtW2rQ1NS0tjTZwpR+ylEUvqRqW6cib+exT&#10;t95xl3YvTPZlmnmcBAErrB0H4xEmAAErwsDRnIMEDPfzARYiqY0abm4Da16CN8+CxcgHyqqzZcuW&#10;NWvW1NTU0NwQ7hXdG1Mern79+vXu3dtfghvBJgSLiXQB3dWvWLGCJ7HiHtLMrIEDB/rWpWRMmzZt&#10;onkiq1atUlUA0q1oNtyAAQNCSdkTXDhBQxbBYigTSuzBRUfCWUVFBaHm40ftGsrRzjUaEQErAkPR&#10;EqbhSvSnMQVHySBti+zcRysK6dqkaYZaQZYqUtJ0Yis46yo4bwOwosGckZGhFiAF2daUMcteQAEQ&#10;CBMBCFhhAguzbiMQOQFLWTnY1NTY0Fi1fSetHaSlg00kX9E6M1m9Ig3LbXTgj10CXKKi6VYpqakk&#10;YaWlp6elpeec0i0tPY1O0GmmbsmTsHxH3hN/Y1/Z6Zhw/5+VL4M8mRY7BwHLblegvKsJQMBydffA&#10;ORAAARCIRwKGNFgRWGQaixQNiboC5/iLxQDhc7wSgIAVrz2LuAwEIihgyXOvSLc6dOhQVc2O2wvH&#10;oDMSgcCzpbNzsrq3adOGlCyah5VM87DMBKwpf75fS+OhaY/xeVgQsBJhkCRgjBCwErDTETIIgAAI&#10;RJ2Adp6UdouAqDvmHge0OwYEWGjpHofhCQhwAhCwMBIShIBdASuEJO4STbGiJYQtPHN7gvBFmGye&#10;XWMjS+ZO8+wk8/0m773rjgP6457i/wM6EAABEAABEAABEAABBwnccMMNqrVXXnnFQctxY4rWiqqx&#10;aHHFTYAIBARAAAQSikCQApacA4ttLcz3H6R1gwlFLZGDldeIsr0I1TFgoHHHrbcY1Cv+a9EtoxOZ&#10;G2IHARAAARAAARAAAWcJaHOiU0osSu/lrP1Yt0YZ1tRMeRSLZQr5WI8X/oMACIBA3BMIUsCSufA8&#10;V1zBim8Bq7ykpEZgKAgWE7Dk4iJMv2JZzniSfpMZWM/8819/L33xH/SY9dJz9Hh+9j/p8a85M/81&#10;x8VhwTUQAAEQAAEQAAEQiDEClOCfsqSrTlNy+hgLIMzu0kYKagsEKpT9EMLsKcyDAAiAAAgIEQhe&#10;wGLyBdewWltIzxBqzVWFakoGsS30isr1XvHT2rM1JVPn+/NcYyRQMUmigoOEVDBXMTJxRtauFPVK&#10;HgM4QAAEQAAEQAAEQAAEokNgxIgRasNYRWjoAy0QLajodBVaBQEQAAEQCJlA8AKWLF8ps7DkyTgx&#10;dtQsmS/NqF5aWFpGClZ5EdOymG5VPn08/fEqt5fE5S0SnahgRcX4bPl5eZFehdIY4cXGlJTzirIE&#10;pshb3jrUjlEwizFs3h6PwT6PNdbwFwRAAARAAARAAAQCEjjppJPUSVi0ipA23QMwToBQEBD+nBAR&#10;KJABARAAARCIdQL+Baw95Y/dVlj8SPkebYjGk3IeJHklYcyByCqe3Ht8dn5pbq9sScorKJQD2FSV&#10;Tc8Kl67JKWM6liRVjJ9efenI3NwZ1dUzpM1Lqjb1zsnShKoxkiUXm00Vey9tbSVhbGpJyXT+vPf4&#10;6WyaF6lgU3tVz8yLOVQ6h6mveZ+brh+M7djgPQiAAAiAAAiAAAjEGgHt3KJXX3011twPl79aFJh+&#10;FS7KsAsCIAACkSVgKmCtn0vS1V8WfaNzxfRkZJ11tDVa8bdJlqXmL6GJVfnS0tbqGbnaFgrlM7K+&#10;xQ4SqDbNnz+yQKc/aY1Ye1dYqEhZ1kVRAgRAAARAAARAAARAAASsCdDcIs+flFunTJliXSExShAK&#10;FQumXyVGnyNKEACB+CdgKmD1HfX30pKiAfroTU/GMCASpKTx2dnjK2hOVXav3NL8pDGaTFc0JYvO&#10;ZI/vPbmYzbhiawMlqtA7Rz9/SmuEF6sqmLEpPykpf9OM2cXFEzzPJ7Bqub0mzFwq5cf6GsIY7nO4&#10;DgIgAAIgAAIgAAIgAAIgAAIgAAIgEJMEQsqBFZMRq05nFa+R/y5Da/r40zV0FGflzWRnJPpHeZG/&#10;Olsakz1e8kzH8mtkTXEeN0uWaNaW9zk9ZacU67FNDt6DAAiAAAiAAAiAAAiAAAiAAAiAAAiAQCQJ&#10;JLCAZQ+zrEXJqhQOEAABEAABEAABEAABEAABEAABEAABEACBSBKAgBVJ2mgLBEAABEAABEAABEAA&#10;BEAABEAABEAABEDANgEIWLaRoQIIgAAIgAAIgAAIgAAIgAAIgAAIgAAIgEAkCfjfhXDmR8yPbxY9&#10;clvh3I30TN6F0HPy0TtufeXzSPqJtkAABEAABEAABEAABEAABEAABEAABEAABBKUQNIn678IIvSW&#10;lpampqaGhkMHDx48sH//1qqaB+67Kwg7qBJzBKY8+mTPnKwjjjzysMMOS09vk5qampzMZNB2hx1O&#10;P5PoF/lIYr8k+f5kp1nMSYvKFt1529i6Xw5wAi/MnXfeOYNijgYcBgFOgN4SJam1uZn+bW5uov+a&#10;6R2yqamxsYH913DoUIN8ZBx97MjhwwANBEAABEAABEAABEAABAIQmL942cFffkqno02b9DT2X2oq&#10;PVJTU1JSUlOSk+kfugWj2y12gCQIxC4BuzIClhDGbl/DcxAAARAAARAAARAAARAAARAAARAAARBI&#10;CAJOCljnn3++IgLjnzglkBDXBIIEARAAARAAARAAARAAARAAARAAARBwGQEnBawVK1a04ohrAi4b&#10;vXAHBEAABEAABEAABEAABEAABEAABEAgIQg4KWAlBDAECQIgAAIgAAIgAAIgAAIgAAIgAAIgAAIg&#10;EFkCELAiyxutgQAIgAAIgAAIgAAIgAAIgAAIgAAIgAAI2CQAAcsmMBQHARAAARAAARAAARAAARAA&#10;ARAAARAAARCILAEbAlbxbYWR9Q2tgQAIgAAIgAAIgAAIgAAIgAAIgAAIgAAIgIDkV8AiuUp9gBMI&#10;gAAIgAAIgAAIgAAIgAAIgAAIgAAIgAAIRIuAXwGr5O+l6oOcIzGLfsUkrGj1E9oFARAAARAAARAA&#10;ARAAARAAARAAARAAgYQlEGgGFtet+EMFxH+9845bExYZAgcBEAABEAABEAABEAABEAABEAABEAAB&#10;EIgkgUAzsMgPmnXFfxqePPXMPyPpJdoCARAAARAAARAAARAAARAAARAAARAAARBIWAIWObC4emWY&#10;gcXFLBwgAAIgAAIgAAIgAAIgAAIgAAIgAAIgAAIgEAECJGC1mj5K/j6THp6XyJNWWcaiwuy5/hEB&#10;P9GE2wj4DpvQPTQfiv6GKM6DgMsI8PdG7Tsk3i1Df1uABRAAARAAARAAARBITALamyPfb5i+3zNx&#10;MwUCsUjA3tUdYAZWUfFt7MHt0RPSs9Rf7TXiUOl+/fol4QgzAYLsUHfBDAiAAAiAAAiAAAiAAAiA&#10;AAiAAAiAAAg4QyC5tVUyfcx4diZ/0Kt08Cf0kym9hirOeGJupb6+Xn1h/fr1rTjCTIAgW/Yn03V9&#10;ho1lLcsC/oYizoNAjBKg+Vhez+WrBgcIgAAIgAAIgAAIgAAIiBDQ3nPpvlX6uX+P0S/McDvBCYhc&#10;C9oyfmdgaQtx3Yof2ud2Gwui/JVXXqnVsIKwgCogAAIgAAIgAAIgAAIgAAIgAAIgAAIgAAIxTUBI&#10;wIpWhGVlZW+99dY//4kdD6PVA2gXBEAABEAABEAABEAABEAABEAABEAABKJPwNUC1qpVq4jQRx99&#10;FH1O8AAEQAAEQAAEQAAEQAAEQAAEQAAEQAAEQCBKBFwtYD311FOEZd68eVGCg2ZBAARAwGECDz30&#10;UJh3YoB5EAABEAABEAABEACB2Caw4D8vO/wdFOZAIC4IuFrAigvCCAIEQAAEQAAEQAAEQAAEQAAE&#10;QAAEQAAEQCAkAhCwQsKHyiAAAiAAAiAAAiAAAiAAAiAAAiAAAiAAAuEm4HYB68EHHww3AtgHARAA&#10;ARAAARAAARAAARAAARAAARAAARBwMwG3C1iUL8bN+OAbCIAACIAACIAACIAACIAACIAACIAACIBA&#10;uAm4XcAyxL9169ba2tpwQ4F9EAABEAgTARLlW3GAAAiAAAiAAAiAAAiAgH8CI667MUzfRWEWBGKa&#10;QCwJWJ1SDy97/pX//Oc/999/f0xDh/MgAAIgAAIgAAIgAAIgAAIgAAIgAAIgAALiBNwsYNXNGj37&#10;lId3q8Hsa/rffYXFt95667333puXl4epWOLdjJIgAAIgAAIgAAIgAAIgAAIgAAIgAAIgELsEXC1g&#10;VW/rcN/NJ703d+MOFfChJume5RkZGaRh1dfXxy53eA4CIAACIAACIAACIAACIAACIAACIAACICBI&#10;wL0C1nsPr1iY9POjI96XRp3RXY3m9EzpwSHSG9uGDBly5513rl+/XjBOFAMBEAABEAABEAABEAAB&#10;EAABEAABEAABEIhRAq4VsOq2n9z96lYzqm1SpOqfpP0N8+bNIwEL87BidOTBbRAAARAAARAAARAA&#10;ARAAARAAARAAARAQJOBaAav9KV/uWJhkFkV6inTX2dKTH0rrviX1aufOnYKhohgIgAAIgAAIgAAI&#10;gAAIgAAIgAAIgAAIgEAsEnCtgCUNvbnffY+N2f7ReUNNud7+W6lbxq2Drpw9ezYmYcXiyIPPIAAC&#10;IAACIAACIAACIAACIAACIAACICBIwL0ClnRSRvWE2acMeP8901A6HSbtrJU+/2HAgAEQsAQ7G8VA&#10;AARAAARAAARAAARAAARAAARAAARAIBYJuFjA2l27jYj2yPBmcDcAPquLNKTbwP/UXnnllbGIHj6D&#10;AAiAAAiAAAiAAAiAAAiAAAiAAAiAAAiIEHCxgHVSxmX53Xtvq90RII4uRx775NVPFf5JamgWiRZl&#10;QAAEQAAEQAAEQAAEQAAEQAAEQAAEQAAEYo6AiwUs6aSxD543Y3o3vzOwOOwuR36/fOP114yMOfRw&#10;GARAAARAAARAAARAAARAAARAAARAAARAQISAmwWs3RMHzL7w+VrLMIY8d9uLN0yu/89nliVRAARA&#10;AARAAARAAARAAARAAARAAARAAARAIOYIuFfAeu/hFQuTJGnbznd2W1Bt27btHxc98VbrdqlqX8x1&#10;ABwGARAAARAAARAAARAAARAAARAAARAAARAITMC1AladdH7B9sqCWfndTjnJuhNf/O/LPY/vLs3b&#10;ZF0UJUAABEAABEAABEAABEAABEAABEAABEAABGKKgGsFrPbdd606ZWDZWCljqBjQ64v/8H1RD2lc&#10;ubTvoFgNlAIBEAABEAABEAABEAABEAABEAABEAABEIgBAq4VsKTuo67YXjlm+4MC869kzh9++OHO&#10;nTulMX2kQ83S/oYYYA8XQQAEQAAEQAAEQAAEQAAEQAAEQAAEQAAEBAi4V8AScF5XpLa2dubMmdJZ&#10;XaTXtkgffmW3OsqDAAiAAAiAAAiAAAiAAAiAAAiAAAiAAAi4k0D8CFjHHntscXHxW2+9Jd3eX+qW&#10;IT271p3E4RUIgAAIgAAIgAAIgAAIgAAIgAAIgAAIgIAtAvEjYPGwv//+e/bPcUdKZ58gfbvfFgsU&#10;BgEQAAEQAAEQAAEQAAEQAAEQAAEQAAEQcCGBuBKw+vbtS4jLysqkI9Ol0zOle5ZLDc0uhA6XQAAE&#10;QAAEQAAEQAAEQAAEQAAEQAAEQAAExAnElYBFYffs2bNbt24s/vQU6ZWrpVc+l6r2ieNASRAAARAA&#10;ARAAARAAARAAARAAARAAARAAAbcRiDcBa+DAgbNnz2aTsPhx+jFsOeG+g27jDn9AAARAAARAAARA&#10;AARAAARAAARAAARAAAQECcSbgEVhUyr3IUOG1NfXMwS0KeHKHdLsDYI4UAwEQAAEQAAEQAAEQAAE&#10;QAAEQAAEQAAEQMBtBEjAanXi4aK4aAnhnXfeuXLlSsWny3tIY/pIpetc5GLMu2I6ZkKPypGhCCMg&#10;4E4CdIGQYzhAAARAAARAAARAAARAQJCAO7/WwisQcJCA4LWgFIvDGVgU2YsvvpiRkaHsSEi/H9lG&#10;Ou4IaX+DPTYoDQIgAAIgAAIgAAIgAAIgAAIgAAIgAAIg4AIC8SlgEdj169fv3LlTIUwJ3Wke1rhy&#10;JHR3wZCDCyAAAiAAAiAAAiAAAiAAAiAAAiAAAiBgj0Bya6sUykNZgGiv0UiUvvXWW0nAeuihh7yN&#10;zbxM+vGgtO7bSDQf323IEwYNwyb0iEMZh6gLAq4iwN8YmUt0YchPlJ+hXyewAAIgAAIgAAIgAAIg&#10;kAgE1O+Q9EXSs2DLVd944QwIhE7A7qUctzOwCMQll1xy0003eXckpHlYbVIk+tnQbBcTyoMACIAA&#10;CIAACIAACIAACIAACIAACIAACESLQDwLWJQGi47FixdTMiwlHxZtStjpMOmO8mjhRrsgAAIgAAIg&#10;AAIgAAIgAAIgAAIgAAIgAAJ2CcSzgEUsSMCihO60I+Hf/va32tpaRqfLkdIzedIrn2Melt2xgvIg&#10;AAIgAAIgAAIgAAIgAAIgAAIgAAIgEBUCcS5gcabXXXfdU089dfPNN5OSxWQsWkV4oEE6hIWEURly&#10;aBQEQAAEQAAEQAAEQAAEQAAEQAAEQAAE7BFICAGLI1m0aNHAgQPPPvvs+vr67684Xpq1Tlq+3R4t&#10;lAYBEAABEAABEAABEAABEAABEAABEAABEIg4gQQSsIht27Ztt2zZQrsTXn/99d9fccL3J6dLFV9F&#10;nDkaBAEQAAEQAAEQAAEQAAEQAAEQAAEQAAEQsEEgsQQsDqZnz54rVqx4a/W7JdOfWPn6MiW/uw1o&#10;KAoCIAACIAACIAACIAACIAACIAACIAACIBA5AokoYHG6N910019nzliZ9tX3Rf8pe/U1JcV75Mij&#10;JRAAARCILIGakkFJ/o6i+NiclYc4qKTGLtmgK2obcsSIsOflRawzI9FxonFROY07orWEAxYuGL2W&#10;yUXlKvM7BuVuC2KECkfvQMFghpYBejB9oB8/pnEYzAbjqD+7rhi6DnQeTIAACIAACIBAfBNIXAGL&#10;9+tDUx7u+0Lh+vLVlNb90UcfpfRY8d3fiA4EQAAEzAiU5kdIDAH+OCVAWkL2+Io4Dc5+WBXjx9iX&#10;Ue03Ez81ojh+oth0/PQfIgEBEAABEACBCBFIdAGLYe502EMDfid9f4Ald//++61bt0aIPZoBARAA&#10;gcgTKFza6nNUz8hljpTmu3xmSORp2Woxq3gNoV1TnGWrVrwWTnQaiS1hhan3w2TWcA1GppV4vfAR&#10;FwiAAAiAAAiElQAELBlv4VkZ3zU+dHR+pXyElTiMgwAIgIDbCLAbtqWF5FVi33S7rVvgT8wSyM0l&#10;SRhXU8z2HxwHARAAARAAARBwKQEIWJ6OGZYlXd/7uuzzCgoKTj31VKwldOmAhVsgAAJhIpA3k0tY&#10;85foE0jpM2cZUi55c9BoiqnTuPir8mEytcuYkktXxJvrJrCRwK8GQBWwolkCH/05uTrBUM0w7/VF&#10;ggwhmORBapwBO4uXCohdMWSXKiufX8oqy0tReWIuv+mK7A8Vg9Pieb/MmvIOCmsUGhD2Eo71njyb&#10;zWoUl7AsWjIdb2G7+oTeYkSubt017T9E0/EjcIlp/PTrjcW1LDJ0Pc0E7iPR610ILgqBAAiAAAiA&#10;AAj4IQABywMmPUU61Cy9WZ2RkUF7FJaVle3cuRPDBgRAAAQSh0DeBPmee3O1Tg/RJzZiAoWvflCm&#10;y39UMT6bSztc05APOqe9mWU3e8aMSVTEaJqdCmxE/2rSmPki3cVaD6qi0XhZkcdM7shLzRcOBg7B&#10;e/usUpq+WSQEkzK+TH06SwS7Y3DMw7A9VGTxSmQQ+rS3efogTT3bI9AAgpknoMKLbLOKRSUsWfnQ&#10;jEelJZOmzMebbaQiwyDwILQ9SIKGKXCJSRIRMFzPwt0keLEJ91Hg612wNRQDARAAARAAARDwSwAC&#10;lgZNlyOlBwdLf3r32JbDaQYW9iXEdQMCIJBYBLJyelPAm6qUKVg1JWNYVm5t0iw5WVZpvkHCKi0t&#10;zZ1RzTNr8XRadKefbzznndulGFbrsHry9C+ptMxnN0RP89xwxfjpSgnFiNc9VqCiwjqNeNAVfQaD&#10;Ju6Aia/8hzBVlvhUwhRCRWmpdQim8pVlZ4lgDw5O3kxPB/JQZub5u3DsDhWSryzj8tMWI2kgr84u&#10;FEBRPp0Nfu0YlUegdwBavjeISVge4j4t+U7fMh9vdpEKxG4Rmv1BYgHT//gRusSokP5twMbUN6Gh&#10;a6OPtNez8S3LcsSgAAiAAAiAAAiAgCUBCFg+iG7qK7VJueniq1euXPnSSy9ZEkQBEAABEIgrAp4p&#10;WPJNJ91Wa9UISpbFlKbSqfod1gqXqgJOVvFkWYqiO0rjOY/hmiXzZWlgtjbbOZ/+5VXPOFJN86ph&#10;/op6S6y6R74pyegDdkfQFc2sFk62zNhuMwQu5Nk+BDpLBLujcEyDsDdUeDeLDUKf5nzJ2x+BvXO8&#10;E+t4au8A6pyPBwISlkpcK4F6hrKPWmY63uwhFRkGgYdf0IMkKJgClxhTr7RvA+ZroW1fU2oFW33k&#10;/3oP3gHUBAEQAAEQAAEQUAlAwPIZDDmdpJU7pU0/UDIsOpAMC1cLCIBAQhKoqdpEcbMVMfpDXquj&#10;XWdIMlOvbB9EhQXaWTjZveRtDvlh3OOLJ48xriiUi2pveSVuhE8Q494ZF+5lXTpS045ptwVd0cya&#10;WeDGchYhGO/P8wqCUbBEOksAu6NwTPHbHCoicfm9Ov2SFxqBfLRpcnoF9S5gJWGZE5cvElkI1k9J&#10;NB1vNpEKDIPAkQYzSIKHKXKJ6d9rJMl3LXRQfeepZK+P/I+6kJxAZRAAARAAARAAAU4AApbZSLi6&#10;l5TTqdvsXffff/9bb72FsQICIAACCURAuWWs3iy8lE13zyZGSps/21S6ks34v3vl3vk0zBdBBjqC&#10;rmhmVCBwqxB8zOq0PjGYkiTaWRbYHYVj6rsAMW090bjM2rKQPqxGoCI9yZa5jOXJTi/aKbxcYAnL&#10;D3E/TZjSs4mUmbaK3fErKHiYAtH562h1LbS9DvMpbauPRAS3EP1BdRAAARAAARBIaAIQsPx0P+XD&#10;uqrncw881rdvX0zCSuhLBMGDQOIQKC9js6t0t4zaBFg8yRU//Gc5EsBF989a0Ypn/xFZ/idgO5GL&#10;WHRWzGJ3fhAKoZDnKumHJVOybOcHt5qFFeEhKxS74z45BdNxx2AQBEAABEAABEAgpghAwPLTXbQp&#10;4emZ0sOrHv7TA+vXr4+pPoWzIAACIBAMAa5f6acQODWLQeuPMaNzwATofgLRLifUFOGrfQIdQhXN&#10;JnKFMhnI1KGgploFjC1wZwlgF4ITzNAKrY7jg1AAhcdjJfGVd58BO2ncvUb87UjohzhVVBaumazO&#10;DQ2mjdjNGwphkDgC08cr/Xpm9rJ2zlTo13Lk+yi0HkZtEAABEAABEIhrAhCwAnbvzMueGvrH2v98&#10;IlXti+thgOBAAAQSnkB5kZzdSs3JxJMx+aSR5quPbM9C0eA1TynDc0sLHzzblXdjQ15RwIiNirob&#10;Y2tpTNh3pSC/szbmw+f6gt1DoLNEsNuAY9fD4MoLxBWEYREUJmZpw7ogU+xrFxJO1UmsfBAYx7F3&#10;KAusoLMHIMjYNY04M0hCgWmM2Lh3qYkSH8q1HPE+stejKA0CIAACIAACiUUg0gLWew/PPmXg7OFz&#10;63bMfZ2enPLwbn5m4vt+udNWgOpugA899JAhnzD/9eabb+b1qaSzBYaN/934mVO/H/Hi1GvvCFMT&#10;qsPhi0K8icQa/ogWBEBAJsBUKVm+yp0xQc29rqQTL83XqFXlRfLaP2PydFsYlfvB8dPL1WrlRZ4c&#10;7r6zKfzYVm6jx2d7vVOcs3BGqKKSdFrdbFHMtC0Maq7p8dlFHhLUD3I32D+sO0sIuxAcc+/8z1Ox&#10;H423hnVcQVgXQaGkiVK7hl8mU33nKIq271lIWKHXJ5WE47RXgqYpzyo/7eUo2o7V8OeKWShXn/1B&#10;IgIzlPGjfY/yXEOqEm99LVs1Hek+cqirYQYEQAAEQAAE4pJApAUsDrFHV+mdL7u9UzlmlrTTN0e6&#10;QaUiWYeO7t27U0V6SZuFRX3+4osvcss33XSTswU+OrBjW/2enx6/7L6f+0svrQ9HExGIQryJuBzl&#10;CAoEQMBLQE1IrRH7eUYqykWlW82XN5MnANLsRKioXLOLs0JAqooSqgfBqDaevNBe7/JLcwsLrXYh&#10;VCfDaMLyrahsZ6jaFjRtE4onBLVL/Kezt7Rs3VlC2IOmqjjIielkH0vXAxawjisI+wIoPLsAetK3&#10;s7HKxdsZwY5+bSZzr9PqWc2F6bkeg20pEBKB2K2I2h4k4jCDGj+FhYXedwHOrnCpmqVP9FoO0LRT&#10;fWQm5FnBxusgAAIgAAIgAAI6AhEXsE7u9878ftIu6cKTdz43d2OJ1O0SOlM55rHzvG4ZVKoHH3yw&#10;oKBg0aJFUey67Wd2/vrpi1rWfStdM19avj2KnqBpEAABEHCegJxH3TcXFctZo89izQoGk7NK5zIt&#10;HzKkbGdm+SnjcqAAsRq8Y/rbhF4ibAQqUhGNi5RFXNC0SPOaMswT3bK0wqW82SCWjll2lhh2ATim&#10;QWrlGUeTVlnGZZM5Ky6CgsoYlwyGOvr9SViULN6wOJHlrQ/5OjMHIxK7FVLbg8QaZijjp0C3uJOx&#10;024yYXktCzQtZ++KXB9Z8cfrIAACIAACIJC4BJLWfvp5ENG3tLQ0NTU1NBz69eDBAwcObKve/sB9&#10;dwVhR6QKbQLYtm1bKkl//6SZRCJVnC3D2606ePDZb799+utUad4maWetdH1vKfdEKaeTs21F3Zol&#10;5CmPPtkj+5Qjjjii3WGHpae3SU1NTU5mMujhRxzJ+oh+kY8k3mE+P9kJFmTSorJFd942tu6XAzzk&#10;F+bOOyf37KiHDwdAIDgC9JZIFZubm+lJc1MTPaF3SPYm2Uj/NRw6dKixsZF+djymy8jhw4JrArUS&#10;hAAtp6T5XobJcAkSO8IEARAAARAAARDgBOYvXva/un1paWlt2rRJS09PT0un2y46UuiQ77/oX36n&#10;xW+5cIBAjBKwKyNEfAaWfa5cvYr6kXPYYdO6d3/l1HbSzMvY46dfpT+9KxW/xdYVNjRH3T04AAIg&#10;AAIgEFMESKryyYevpNIPYgJWTIUOZ0EABEAABEAABEAABEDAPoEYELDsBxWuGkempPzU1LS/uVnq&#10;liHddbb06kjpzoHSph+ky+dJK3eGq1XYBQEQAAEQiEMCni32WNYoz8F3gvQm8InDsBESCIAACIAA&#10;CIAACIAACARHAAKWPW63H3/8rO++W1lbq1QjJevxi6XHL5KeXSv9dbU9WygNAiAAAiCQwARMEgOR&#10;eKVP4JPAeBA6CIAACIAACIAACIAACOgIQMCyPSDGHnfc6Ycf7tWwyMDpmdIrV7PEWCRj4QABEAAB&#10;EAABQQJMxNIe2uzTgiZQDARAAARAAARAAARAAAQSggAELNvdTAsJaRXht4cO6Wqmp0iPDJVeCSYj&#10;vm0PUAEEQAAEQAAEQAAEQAAEQAAEQAAEQAAEEokACVi0r18oD6IVoZ0BNWlCIvr0Ic/+Dmqr3du1&#10;G3XSSSfdc4/Wj3bHZFA294h6FobGaG8LgfHPe9wwbATqWRQJZRyiLgi4mYB6vYR+mcACCIAACIAA&#10;CIAACIBAIhAwvedy8zde+AYCQRCwdy3H0gws2p9ev9QiQr9dRlKNz9F86NDuxx/Xnv61ZLU0pFuE&#10;fApbM42NjfZGEEqDAAiAAAiAAAiAAAiAAAiAAAiAAAiAQJgJxJKAFWYUIZhvaGYZ3GkjwvvPCcEK&#10;qoIACIAACIAACIAACIAACIAACIAACIAACJgQgIAV8rBYvl26Zr60/5D0YoHU6bCQzcEACIAACIAA&#10;CIAACIAACIAACIAACIAACICAjgAErKAGBE22+tO70hXzpIWbpZfWSw8Olh65QDoyPShbqAQCIAAC&#10;IAACIAACIAACIAACIAACIAACIBCIAAQsm+PjjW1Mt5q9QTr7BOnfV0tX95JeuVo6q4tNKygOAiAA&#10;AiAAAiAAAiAAAiAAAiAAAiAAAiAgSgACligpaWetdPNi6c1q6b5zpBeHS5f3wJQrYXYoCAIgAAIg&#10;AAIgAAIgAAIgAAIgAAIgAALBE4CAJcaOEl0VvSlddLI08zIp90SxOigFAiAAAiAAAiAAAiAAAiAA&#10;AiAAAiAAAiDgAAEIWNYQO3U6W3riQ+mZPOmG061LowQIgAAIgAAIgAAIgAAIgAAIgAAIgAAIgICj&#10;BJJbW6XQH4665DJjO2tvOrQ3afmopB5HJ+mP888/32W+Rsgd0wETetuhj0NYAAFXEJB83lTlMzhA&#10;AARAAARAAARAAARAQJAA+1rr51ulK77xOiEjIBAQELwc1GKYgWVFrFvGyp0bWs2OFStWWFXG6yAA&#10;AiAAAiAAAiAAAiAAAiAAAiAAAiAAAqESgIAlQLDTYVTovbkbd0h1s0bPPmXg7InvC9SKZhHFz1NG&#10;k8+ix0vyIVoa5UAABEAABEAABEAABEAABEAABEAABEAgUgQgYNki3X7snPPvu63gsfNs1Yp8YcXP&#10;WRfVPvfwxvfmvj9r7vsT36+bxZ5vfE+SHnroIcNySPr1Zvno3r371q1bI+8xWgQBEAABEAABEAAB&#10;EAABEAABEAABEAABfwQgYCXC2Mg4pasS5vYva+kZCVi+ayIffPDBgoKCRYsW9ezZMxGgIEYQAAEQ&#10;AAEQAAEQAAEQAAEQAAEQAIFYIQABS7Snho46ozsre9LYUe1F60SzHPNz6KjzHnvwDPJ86HnnPXZe&#10;+7EPnjH2wfOG+vHqvvvuI/Wqb9++0fQabYMACIAACIAACIAACIAACIAACIAACICADwEIWBgUCoG2&#10;bduCBQiAAAiAAAiAAAiAAAiAAAiAAAiAAAi4kAAELBd2ClwCARAAARAAARAAARAAARAAARAAARAA&#10;ARDwEoCAhdEAAiAAAiAAAiAAAiAAAiAAAiAAAiAAAiDgagIQsFzdPXAOBEAABEAABEAABEAABEAA&#10;BEAABEAABEAAAhbGAAiAAAiAAAiAAAiAAAiAAAiAAAiAAAiAgKsJQMBydffAORAAARAAARAAARAA&#10;ARAAARAAARAAARAAAQhYGAMgAAIgAAIgAAIgAAIgAAIgAAIgAAIgAAKuJhCSgJUkJSUlsfCSkkOy&#10;42pCcE5PgPc19Tv7DwcIgAAIgAAIgAAIgAAIgAAIgAAIgAAIhJ9AaMITKRhJJGgkKzpW+N1FC1En&#10;QH1NPc4VLBwgAAIgAAIgAAIgAAIgAAIgAAIgAAIgEAECwQtYsmhFP5ickYIZWBHoK3c0QX3tkSxZ&#10;77vDKXgBAiAAAiAAAiAAAiAAAiAAAiAAAiAQzwSCF7CIiqxepbAjNTWeISE2DQHqa+pw6neoVxgX&#10;IAACIAACIAACIAACIAACIAACIAACkSEQpIDF5t7IB1MymKQBASsy/RX9Vqivqcep39UxEH2f4AEI&#10;gAAIgAAIgAAIgAAIgAAIgAAIgEBcEwhSwCImtHqMrSVLSU5NS01LT49rSgjOS4D6mnqcrRplGhbI&#10;gAAIgAAIgAAIgAAIgAAIgAAIgAAIgEDYCSR9tG5jEI200tHS0tzS0tTU1NjYsH3HV/SzsaGhqZn+&#10;a6LzvEAQllHFVQRojagyzy6VzbMj9SotLf2U7ifST3aCXvWk8D/iyKOYrClnyGLalqxx+v5kp1mE&#10;SYvKFt1529i6Xw7weF+YO2/Q2QNdFTucAQFxAi3y211zM735tTSzt0F6I2QHvS3SG+OhBvaT/u14&#10;zPEjhw8TN4uSIAACIAACIAACIAACCUhg/uJlB2p/pJuvNnT/lc7+p5sv+YaMpe9h00hSUvj9FvK6&#10;JODwiKeQ7coIIQhYskZFN2wkWDEVq7GxqbGJ3bnJt3D8dg5HHBDggpSS6oxm26WlpdIULPbWSWmw&#10;lIWEFKbdkQcBKw7GBkJQCUDAwmAAARAAARAAARAAARBwigAELKdIwo7LCdiVEYIUsIgC06/YLCt5&#10;wkGzPOmAHTT3ik+/anU5KbgnSMAjUpGGpchYLIe7vIZQK/nbHXkQsAT5o1hMEICAFRPdBCdBAARA&#10;AARAAARAICYIQMCKiW6Ck6ETsCsjhCRgcRmL7tw8SpYsXbW2srMSBKzQe9MVFpJozZ8nYbuyPJDt&#10;PsnUK/JPnbNqd+RBwHJF78IJhwhAwHIIJMyAAAiAAAiAAAiAAAhIELAwCBKEgF0ZIXgBi6tXyk9V&#10;tVLPJAjvxAhT1apIs1L1LK16Rc/tjjwIWIkxdhIlSghYidLTiBMEQAAEQAAEQAAEwk8AAlb4GaMF&#10;VxCwKyMEvwsh1y/oYJNx1CxJSqoknmMOR5wQkHuVHbRykKdpR75AV1zucAIEQAAEQAAEQAAEQAAE&#10;QAAEQAAEEoNASAKWisizwkzdg86zFx3+jSMCai8nxqWBKEEABEAABEAABEAABEAABEAABEAABNxC&#10;wBkBi6e+UjNh8V0IccQZAbWX3TJ44QcIgAAIgAAIgAAIgAAIgAAIgAAIgEBiEKAcWBvUSBu3vNTy&#10;7QrxwOWEV3K2djlnu5y/XT7U8+K2UNKVBFiedjrkf+gHm4QlP6OfyV3OT+91k+r1EUe2Z694Zpx5&#10;E7xrk70rtVlBsxxYA1zJAE6BgDUBsRxYDR2POX7k8GHW5lACBEAABEAABEAABEAggQnIObD2pqWn&#10;t0lPp5/0P89Nk5JKaV1S2ZbwKSnsnko+EpgTQo95AnZlBK+A1bhlNqlX5/7uQhEG3uztkkSbEMoP&#10;+YlnE0KPlCViDGVcTYAlbpffGCnxlZzuTJJ/Jq155d3kLkNUDcvuyIOA5epeh3M2CUDAsgkMxUEA&#10;BEAABEAABEAABPwSgICFwZEgBOzKCF4B69C7N517g5B6RShJn+LzrZqbmXrV1NzS1NTaTD+bW0nE&#10;amllYlaCEI/7MJlcRRpWclJqShKlcU9NpScsjXtKStKaee+2vfAlTsDuyIOAFfcjJ6EChICVUN2N&#10;YEEABEAABEAABEAgrAQgYIUVL4y7h4BdGUEjYL1307nXXyAYCRewZOmqtbGppbGxpaGhuaGxpbG5&#10;pZmULHlOlqApFHM5AaZV0SM1KS0lOT0tOT09JS0tOS01mfSsNfNXtB36Ip+2anfkQcByeb/DPVsE&#10;IGDZwoXCIAACIAACIAACIAACAQhAwMLwSBACdmUEvYB1nQ0Bi0+8IvWqoaFlwcdnNzY2NDY0NDXT&#10;f3RaXkpIqwpxxDgBtlYwiQSs5BR5yTUtwE5LSx/x2w/T05mGVfnqyrYXQMCK8T6G+04QgIDlBEXY&#10;AAEQAAEQAAEQAAEQYAQgYGEcJAiBCAlYPO9VY1ProYbm+vqmVz/pf3vhmARBnOBhPls6+5rfrG3b&#10;NrVNespHr61sBwErwQcEwpcJQMDCQAABEAABEAABEAABEHCKAAQsp0jCjssJ2BWwkjXxJPHUVkIP&#10;SU7czhYMtjQ0NtPcK5dzgXtOEaC+ph6nfqfeR6p+p6jCDgiAAAiAAAiAAAiAAAiAAAiAAAiAQAAC&#10;WgHLDig5wxUJGLRakOZh0bpBO5VRNoYJUF9Tj1O/s2WiLJ0/kp3FcG/CdRAAARAAARAAARAAARAA&#10;ARAAARCICQLJ6owru+6yLFfyboM0GYfyXtmt7qby5SUlNW7yx9W+sBxnNP2Ky1fKfpRs0l7oh+Dk&#10;PxQDgZgjIHkmtoZ+mcACCIAACIAACIAACIBAIhCQJwsILY6Kue/GcBgEgpahNDOwaCs5YZBMvZDl&#10;KyZgscVkUczXXlMyaBAToOjfpKSicvnJoJJy5az1m1tNydT51qXslCgvkv3wf5CHReWyv8ohF6dq&#10;/FCC0L5aXiTH6IKDdzfbZTKane4CEHABBEAABEAABEAABEAABEAABEAABEAgUgSCXULIxS75J99y&#10;MFIO+7aTldO7Yv6Smpol8yskaVOV/KR3TrYkVYzP1qtBTANSZSOPIMSKV4wfwxQvVT1SG1E0JVVt&#10;0qhIHkNMbVKL8Sf5pcyAUkCuohaQLZdPH9+7II+e5M6oJnTVM3LJ7fKi/E3Kr5vyZUGLv9q6tLC0&#10;rDyvoPf46QFFsUh1gLy9pCxgsj8J4AABEAABEAABEAABEAABEAABEAABEACBsBPwL2B9+81NN3x0&#10;zn3f7FZ8+GkK/ep5/P71X+m0PA2LKRkkaYTdU/8N5BUUVmxesmS+NGPpDGn+kiWbKwo98hBpQ6T+&#10;kGBE2hZTtGQNiIQhOl+xuVo2mXXpyNzcGbNzysb3XiqrRVP1U50K6exMSW9BEaG05XmxslL279JC&#10;XkDbqCQXYKqVVFO1KbcXCWweiS17vDTy0iz6tXcO+0mCHOlw5BwX4EgOY+Fk92IqVxQpe5pmfS33&#10;ezRFSxdwgAsgAAIgAAIgAAIgAAIgAAIgAAIgAAIRI2AqYMla1T1fG+WSc7JXvzJg9Stn3HqStH1+&#10;zbzvIuakVUOkYJWOZypQ3qUjpfHjSxV5SBGD5NokH5Fopb7ARCKbh2pBnk1V9LFAdUOjvjXkOVYk&#10;d3Hlik0fo5+kb9EJEriUGVge3UugQRQBARAAARAAARAAARAAARAAARAAARAAgTgkoBWwkpRVYa0d&#10;H/j3gNV3dVTC5UvF6OQfO8pP2nU7iV75dRcXsFyxkIymJ/H5S2w6lZTL5zN5DyZw5Sdlj+89uVj/&#10;gqcILSGsKpixKZ+mO22aMdukkNZC3kyafDTzzxNMyvNifAmh/0bZmkdl+hdzIG/mUonWDNI/veUp&#10;V+TnUj5VS3tUb1amablhEHo7nRKn4QABEAABEAABEAABEAABEAABEAABEACB8BJIqvxkA2+hYeXv&#10;z71msLe1ddXnPPmTdNIJr/z1eCZYqcd339zEJme1u+WR067s2Hzgf411vzS8tq73A/fdFV5P48k6&#10;pceanrPGV6XyHyMlca+asMaP/hZRNFMeffKqsza1Pyr9iMPT1i2pOGzov5KTmQx65FHt6WcS/SIf&#10;TNkiNc7nJzvB/E1aVLboztvG1v1ygHv/wtx5uQMHRDQSNAYCzhGgfQ3IWHMz2+GguZl26qTtOtnR&#10;0Ej/eY9OmcePHD7MuWZhCQRAAARAAARAAARAIA4JzF+8bP/Pe9PlI03+P1U+UlJTUlJS6W6L/uF3&#10;WvyWCwcIxCgBuzKCYQmhMttKn55bc1JRryTpxI7nHGtaOEa5RdbtrGJb6hU5lzfTFeqVB5Pa9ZHl&#10;htZAAARAAARAAARAAARAAARAAARAAAQSkoBGwCLpVitJqTvMqSc/qfEkxur4yLQuJ0LESMgRowTN&#10;ex9yfyKPAcQOAiAAAiAAAiAAAiAAAiAAAiAAApEi4H8XQoMH331701M/sXO0qPDlrEGR8g/tgAAI&#10;gAAIgAAIgAAIgAAIgAAIgAAIgAAIJDgBfRJ3BcZPU25cew6Xq3Z/fcONa6es01CSzwwe/fEFD373&#10;dYLDQ/iYgoUxAAIgAAIgAAIgAAIgAAIgAAIgAAIgEH4CpjOwOj7wcv/VmscDZ0nScV1e0pxZNee3&#10;7z583Anh9w8tgAAIgAAIgAAIgAAIgAAIgAAIgAAIgAAIJDgBvYDV2ioF90hwiokWvjpIEi1wxAsC&#10;IAACIAACIAACIAACIAACIAACIBANAsI5sAScO//88/lGnjjilYDAKEAREAABEAABEAABEAABEAAB&#10;EAABEAABEHCYgH4XwtCMr1ixohVHXBMwDhDsQhjaJYPaIAACIAACIAACIAACIAACIAACIAACIgRM&#10;k7iLVEQZECACULAwDEAABEAABEAABEAABEAABEAABEAABMJOwMklhGF3Fg2AAAiAAAiAAAiAAAiA&#10;AAiAAAiAAAiAAAgkHgFHkrgnHrYEj7hVUpL9JzgHhA8CIAACIAACIAACIAACIAACIAACIBARAjZm&#10;YJ0z+pOIuIRGQAAEQAAEQAAEQAAEQAAEQAAEQAAEQAAEQMBLwG8Sd5Kr1AeAgYA5AaTAwsgAARAA&#10;ARAAARAAARAAARAAARAAARAIPwG/M7BWz/mN+iA3SMyiX4OYhFVelERHUblVKOXl3iK650U+NWtK&#10;SnzMeaqwf8t9qzAbWquqzfIicq2mvLzGj3/6tsiEx7hirbzI6Lif1q3ix+sgAAIgAAIgAAIgAAIg&#10;AAIgAAIgAAIgAALmBPS7ELLcRsqDaVWtTLfiD1abXpKVLHoMvmmdWpKf93sULG1tbS2QSkoGMSGr&#10;SNazkpIGDfL+Kj/PL5Mt1LBi+VOnkkRFWlHRoEFVBbIEppT3CFdVsjV+Ule9qqyqROJVfGqV5euq&#10;cFGtQCorWiJJ1R73uE217pj5SmDcsbIyqRd7UlTCGpLdk7hZ5nDJVNa6XECJ1Fq4i8mBqY4T7EIY&#10;k/0Hp0EABEAABEAABEAABEAABEAABEAgxgj4n4E1+zcUymrPT8OTVS+eJRoo03eSplblKOULllYv&#10;pcdI9ddW9bnXYu/em/OZpFUweTLVIwmMyoxcWj2jl1WjWTm8iKEVXo3bUY9NVfK0q4KZBZunVnnO&#10;UouT9R6aNrlJkqgh7h47uMObe2sdZM0VlJWU+JvcZRULXgcBEAABEAABEAABEAABEAABEAABEAAB&#10;EGAEkio/2cBJNHww9tzLz1apnDOGzbriuhU950/U580trY2NLfUNzQf+11i3v/G19Wc8cN9dYSVK&#10;k6ryN82oXlOcFdZmYNyKwJRHn7yq78b2R6YdcXjaunc+OWxwaXIyk0GPPKo9G0/0i3yw7FikXPr8&#10;ZCfkgbeobNGdt42t++UAb/CFufNyBw6wahyvg4BLCbS0tJBnzc3N9KS5uYn9Jx8NjfSf9+iUefzI&#10;4cNcGgPcAgEQAAEQAAEQAAEQcAeB+YuX7f95b7p8pMn/p8pHSmpKSkoq3W3RP/xOi99y4QCBGCVg&#10;V0YwJHH3riFcPfsseniWFBKNVlnS4ssFNUsNlV/DjitvZmsr1KuwYxZswDMM8G4pCAzFQAAEQAAE&#10;QAAEQMB9BIaYHeRmfXNz4Qcf9Fu4cMQ779Q2NCxfvrxv374bN250XwTwCARAAARAIIEI+F1CeM6Y&#10;dfzBYdAT0rPUXxOIEEIFARAAARAAARAAARAAgXgksMrsIPWqz8KFL27dun7fvle3b+/2wgtX3Hjj&#10;tm3bCgsL45EBYgIBEAABEIgZAn6TuK9+6Sz+4JOu+BP2k44oTMCKGaAJ4ag6Dw9J3BOivxEkCIAA&#10;CIAACIBAAhGYWFm5e//+plb5C19S0sHU1OZRo+jphg0boGEl0DhAqCAAAiDgPgJ+Z2BpXVV0K/mU&#10;9rn7woFHIAACIAACIAACIAACIAACwRN4c/dumoSl1m9saUnKUfYtmjt3LjSs4MmiJgiAAAiAQGgE&#10;SMBS51OFZgm1E5SAg+NHO7UPz0EgbgjQW4ODl0mCvtEgbBAAARAAgYgR2N/YaGirNTl5lDwJiw7S&#10;sGbNmhUxZ9AQCCQwAf4FUvtNMm6+HiMQEAjy/kibxJ0ycgfNMYHfWBIxdM84wZ4Xidj7iBkEQAAE&#10;QAAEQCCeCfTv3FkXXmtrVkZGaWnpiBEj+PmJEydSSqx4RoDYQAAEQAAEXElAaAmhKz2HUyAAAiAA&#10;Av4IlBfRpsqDSmr0r9eUDOLbLZu9GKsweVA+sUY4HNd4UVTuiTyMLoXRdIj9Rp55CYRoy1XVo4lc&#10;vG3xkq6C68cZ+V00KT7HkyX/af37d2zTRi3WsV275wYNol9Jw+rRowc9qa+v//Of/2xpBwVAAARA&#10;AARAwFkCegHL1gQsckSd1eisU7DmfgLoevf3ETwEAQOB8qLs8RXqud45WSAUVwTodlvbwXEVm1gw&#10;ICDGCaVAwJJA306dllxyydFt21LJdikpCy+8cEiXLvS8bdu2c+bM4dVff/31jRs3WppCARAAARAA&#10;ARBwkABmYDkIE6ZAAARAwL0Eaqo2MecKl7bKx8w897oKz1xOIKt4DQ2hNcXQQF3eUZF2DwMj0sTD&#10;2d7AzMy9o0e3FhYevOUWrl7x44wzzrjiiiv485dffjmcLsA2CIAACIAACBgJQMDCmAABEACBBCKQ&#10;2ys7gaJFqCAAAiAAAk4TmDRpEjf5zDPPrF271mnzsAcCIAACIAACfglAwMLgAAEQAIF4JyBnpuHL&#10;yyrGZ5vldTHJXaMkzNJmgPHNCaPNqmUvWwy3pR7GRDPyy3RSLeZNcqWp6T/zVUDHAhj3DIVggUiS&#10;pmUz9wI55m1UKEbNsGXl80vZidJ83/4NwSXzS0NPx8Jtf3mR/CNWRoV+TFi0EpCA7cFWVCRni/NN&#10;fySaFilwi8F3NPVH4N7Ujy9DcjjRdu0OP3WUmPSpBXs/770CbyzaIqyjdG2bDTr/57zvQ9HOpRcr&#10;H0U0CUvN5j5u3DjKhxUrnsNPEAABEACBWCdg2IUw1sOB/5ElgF0II8sbrYFA2AhkXToyl9StzdXe&#10;W9El8+WEWZuq1EzwfBFiYYGy+JDdD+qTLjHxRCDlsXwjyeUW9WBVfW8ey4o8xXJHXsrWq7GqmppM&#10;jhsz30hF0DEf41o7wQCh+punD9IgIfd0MYk5xoLSxxjSXbUTLomMO79uKyjnL9FvKVAjDzClX5Wu&#10;tR5OtuEEN9gmzJxcSD6Vlqkp8TmC8jIatrkzJgRafyvcou1YrAaY7/jiirXhmgzcrtAlJjIgfC9X&#10;VosudKvhLHKZGNKdMavTNwt65SkmiMum1YQpPn369IyMDAp3w4YNzz77bMLEjUBBAARAAASiTCCE&#10;JO7ajO9RjiLmmz+ma9eRr7yya9eu2IhE7frYcBdegkDCE5Az01TPIImKbr6rTTNgZeX01t+wV2/m&#10;Cd+9opaiOChrEGtKxrApXZ6UWsyo3EJpvoWEpVT0eCIn5OK+VYwfo983kTa8Uvzl+ZY8VdVGWb2K&#10;Cm9meuawqGNG44ZRYhuIDKu0tMLjnBKTV7cRdYwZMhgZP90gpBiHdN7M1talTHJRanoznDnmkshV&#10;ZO62qYJl0K9ChmNOIPjBlldgomBx/YprqX4OGy0G0dGBelNp2XPFyBcWHxM+Opz/ASZ0iYkMBVam&#10;fDp7i9A6JF8UFQGHs8hIKFeEbfWNgOJkaEQd07xPiOGyYzhRymZmZv7lL3/h0U6bNi1mvsEmSv8g&#10;ThAAARCIWwLhXUJYXlJSUmT1tzbOtrzc39dzf6/QeeNL5UX+Osq/eWMN85LqWf9NeAzVlJRY3Gn4&#10;Orl39+4FBw5ce+21cTvQEBgIgIDLCfAbdnW+lXyrXlhI59S7X1nS8ty9y/emdPOnzQVPOhm7YS6d&#10;qpeh9IGrN7XaFOBU0/zWtnCyJlG4WlVt1FNP04QNx3TGfbrHJhBeX0Mkq1iexKMKgOKO+RoJZew4&#10;4pKIA/7dNlGwDPpVmOCEMNgkEwVLQL+y1WIQHe2/NxWiM2ZrU+vnTZClYc00SvNR6ulfoUtMZDBo&#10;ymj3O+VJ3gPtICEyEuR+YFKt+kZA8iXX6oQPG7iEbSZcwbFjx/bp04fCpiWEtJAw4eJHwCAAAiAA&#10;AtEgYFhCqJ1VZeu5P983b+5Ftx81pP+UFJGwU8IWjiiz2Xk2gqIingclf+pU5VcueKlVyqUytrJk&#10;kLcw/+t+TVVZVZXmJTpZLhXIyRYGDSph7ckpLLj9QVPLyry/FtGr6v2V1g3ZsrE5uen8Mh5hudSL&#10;ua1JtyA7xlqUykvk577LWYQ6lnZ7ad++/axZs4RKR7mQZ2xgCWGUOwLNg4CDBOQb9gplwpC8WrCw&#10;YEIvuv1V7n51d+98NaGSUEuTykpe+qZdiWh0kFc0mcSi6D36ySK6lPPmVbk4oh42HLPKZ28LiOKA&#10;9mZdymb0PPhsOObfSDDd7YhLIg0HcNtHwTLOvxIfTnbghDDYKGAu/ngHZE3JVOv5V7aGt51YLAeY&#10;cQNA/uVGvyjTyojQJSYyFngZfgGYZWXza0PkMlH0K89SZsUWFxyFDxu4hG0mYkGayNq2bVuKfPny&#10;5QsWLEhEBIgZBEAABEAgsgSSW1sl/gjP0atXDhnOyq4qk3pt3ixdatJKwQz5D4Seo4D/vV2tkicV&#10;LG1dOlJ5mT0vkJ9n5fSSdC/xEqzA5Mk5ZWU5E+h19Uxv5Re5QAG96rP7t2rZ2Jynaa3r2r9mjlxa&#10;PWNk7835Sfk+iVjsMB3apQslFPjzn/+8bds2O/WiXNbB8aOawhMQiBMCkvLu6uBlEtYLXr7d5OKT&#10;rC+QwCOvo1NOybfmnltuzwJD2w7xiro79wA2dOX8VOVr/TyHDccsnbADhLcfQBMTd8xKWLPH3BGX&#10;RJoM6DaXJz3yKB9fGhkzTHBCGGzy1wxZG/VMKOQ+B561J9lqMYiOtqiizWtuKl1ZjFKhS0xkMPAy&#10;WcWz1e93XMYyTYyvNSg+Enzc4HKZnUMMlx2LiVeWsrnffvvtPG6asUsyVuIxQMQgEEYCuu/DPt8q&#10;4+TbskeLQDgJS8DuJRTeJYR5xcXFeSzXaVbxzOLimTPz+J+8+KRv5flMKsROrlkjvzRTLq+pIuXR&#10;mbxi76vsd3Yoxj0v0Ul6RS5Mh7ctZpB+p9YV+9klUyXNH+5UN+SKshF9c0rTSqPcW7b0Rfnz3Zqc&#10;MppzVUD5R5QQ1qwpDpTe1V8PPfLZZ/Q94LHHHqOFhHV1dXY7EuVBAARAIEQCyv06y1st30YygUee&#10;1sAmoSi37/pZD9oEWHLKHeXQrisM0angqjvjmH0glt4645hlM3YKRMgl7Xw2P1pQhDwRh6OdOGZ6&#10;AYibikBJkmO0ohVP7sQzsUXt0GTf8/hgvl2D3sNIjAQ34opaP4XU8KRJk9SFhPQNFhpWSDRRGQRA&#10;AARAwIpAeAUsq9aj8jp9n3L05ipvZpCSlT56WkJIJ0aNGnXeeedNmDAhKmjQKAiAQEIT4PfrNMNU&#10;WUDItHh5WgOdkiUtdQNCBZMhtY4IPN2yOl0FZfmSkiPexJafqrye/gjCMTPnbQOxJOCQY5bt2CgQ&#10;KZe8CpY/LchxT0IYbBygV8ES1K9CbtFGxxmKGjOma3PMiVq1cYmJmmQUeeIrb1J5izTuPjm7DG35&#10;mWqlm7yln5fJDegKOIHLBoOYLFrf3Fz4wQf9Fi4c8c47tQ0N/mKgJYTLli1TNSyah4W/wsZkf8Np&#10;EAABEIgRAloBK8lxn7UJ0U1yrgfXnmU+dkOraitm+dfNvDLLwu6xyf61zuMeTGAfDh/Oq9EkrI0b&#10;N06dOjUYK5Gu4/yYiXQEaA8EQMBLQFkxuERZQMheUE5Nl7df84pLPOGMz3ZifE1OoK07+I2lupbM&#10;2zZXCAItLjTdzE6ZGqbaCdox03EgDsRyGDnrmGVzIgUi7JJHwSrna/G0k/nC5EkIg03h51n6OH26&#10;j8/+B0xww1ukxwKUMU9fpVxVoraFLjFRY2blLJOti4wEZYNQw14RPDOW/tBl49Mp3Y7gCoWE6+uS&#10;etVn4cIXt25dv2/fq9u3n75gwfcHD/rzmlK4koZF+xJSgT179tCmhK6PDw6CAAiAAAjEKoGwzsCi&#10;POtK6nRafuKbc53tdu7JgK7PuS6nRecveZO+E2K5vDfdO8+noM3vrk247inM0quXU0b3QVWeFO+a&#10;RPJmXlFDVYpjqg9KEncWRYmSKl7jXo3tbQd9x8s/vviCn+R/y3r11VdjJKF7rA59+A0CIOBLgK8Y&#10;HM82GBx5KUtHSMuq5VOlxvTVSsrk0nyNWlVeJC9hMsnQrmmJp8Zm6d/5hhzy4VnOkztjQoAl2Mrt&#10;9fhsb5tKk1r7PJezfcdMx4M4EMvhFDQxS8tKAf+zf/xZCLtL+oa5gjU+nw0Sw2Q+ZzzxIRDCYPO4&#10;zp0uLWV7bgYanEp5B1oU7W99OUWsGz/de1XRrjbKmsJA2yrozAhdYqIOKimmNNc5u9JZJvwAyeJE&#10;RoIKWTVNTcn7R3gPJYG8qnIZ3imcwSVKIhbLTays3L1/fxNPkZuUtOfXX29auTJAIKRhUSJXXuCZ&#10;Z55Zu3ZtLEYNn0EABEAABNxPQLsLIaWGC/ZhHqicZ105/ORcZ6/21udc9+R0Z8nRtal5fdooWFq9&#10;lB7a/O6+Cdd7y+nVy6QCyuzuSfrOLHPPAnhlGpInIkPTWcEkvTI0sOybb9Qz9D1g8eLFTzzxxNy5&#10;c904htRxgglYbuwe+AQCIRBQt/LyZjj3LNgx6FJ5M3l6Hc1OhPItZO6M2T6bZOgcUjM7q2mdPXul&#10;CVf1tplfmltYqM/yE7RjptjEgVhSd9Yxf81xNjrRwL9nkXFJbd+7UZxxMarkoCdaAiEMNo/XHqcD&#10;67LeLzuexOX2h7flCApYQFV+1E1BDZKOkHkPsICXmJAltnSQZe5XdiFUvOISd6D3CJGR4PFSZczM&#10;5uZq3wiU3UnVOIzvFM7gEiQRi8Xe3L2bJmGpnje2tLz/3XeBAxkxYsTFF1/My2AhYSx2OnwGARAA&#10;gZggEN4lhHme1OksOTpP6K7Jua7mcdfnXFdyuk/enJ89v9dsb9J34unJm+5J956Vl5ely++uTbju&#10;yc7O0quz3PCeFO/FsmUpW+4fc6/IVW9eeSW7vDZzPJnSNk0zvELv7MWeT31uqmvXrlzDcvdaQihY&#10;ofc8LICAqwgocpVGYPBkk/HZtI+9yepzRLO80QKpd+R356X6Te9Z2mbBqpo2qcE1nh1nvRiDdsys&#10;J2wAsexIRx3zaU2755twOqnwumT0kU+d8U2mxs454IkZgRAGm+I9lzoE9SvPN5XghrflCApUgJbn&#10;GVK2s+uRn2L7MAgehn4wv8QEbZFLxgtd4D1CZCT4etk6W/8nTCqhwUHvL4Z3CodwCZKIvWL7GxsN&#10;TpOGZRnG008/TcsIqBhtqD1gwADMw7IkhgIgAAIgAAJ2CSR9+PF6Xqfxo9vPvbCvYP3mltbGppb6&#10;Q80HDjbV7W947fN+D9x3l29dnjnKs22g7vUAL7FylGcqbyavIC8t6V1YWFq6acaM3uM3F1QXMJt8&#10;cYtctrzctAlte4bm1Cp+3bA0qi2ge+71XBAmFaM/Tf5906b/O+00Q5Vdu3aNHj26R48e6ncCcZth&#10;Kjnl0SevOv2z9kemH3FY6ro1X7Q7+5nkZCaDHtU+gwVCv8gHU7YoKp+f7ATzLGlR2aI7bxtb98sB&#10;7ucLc+edPaB/mHyGWRAIN4EW+Zt9c3MzPWlubmL/0dHc1NDQ0Ej/NRyiJ3QcfewJI4cPC7czsA8C&#10;IOAcAb68lek4gWcWOtciLAVFAB0VFDb1a5qhdv7SpUu/+sp7srW1Z8eOW0aMsGyE0l+MGzeOFyMx&#10;a/369fQXWctaKAACIOBLYP7iZb/89EM6O9qkpafRP6kpqXSkpKakpKTS3Rb9wy9hfsuFAwRilIBd&#10;GUG/hNDhoI15r4qK1IUNpi95lz2US71YFip5EUR1zuTqGbT6r7qVFgH2KuxVtaQqm6tXPL9CUVlZ&#10;vkkmLF3+LENzg6aWVdXIFvxm5nIy05YQVu0SQrUCfepTPizKiDls2DASs4QMRbIQ3i0jSRttgQAI&#10;gAAIRJgA362ucDLUqwiDR3PRJTCtf/+ObdqoPnRs1+65QYNEXBo7duz8+fMzMjKocH19vSpmidRF&#10;GRAAARAAARCwJBDWJO4+GaYKlrYuLZB98n3Jk/pK6zJbBFFTNTU/e7wklWUnTa26tLhg82ZJGqPJ&#10;75Hbqxcz65MJK7e3JoGWobnevZXkXAI5sBzItGXZC6yAYQmhWof+fkVrCSmzwMCBA9944w0hWygE&#10;AiAAAiAAAiAQPAElA3kSSyQllL49+KZQEwTcR6Bvp05LLrnkaHk9YLuUlIUXXjikSxdBNy+//HL6&#10;4soLL1++3KXpXAWDQTEQAAEQAAGXEdAsIVx7+7kX9BF0z2cJ4ZmmSwgFrcVlMdr+J3+T6JoDf0sI&#10;tWQolQAtJ6QEmY899hhPMRCVQ15C+KmyhLBic7uBWEIYlX5Ao+4igCWE7uoPeAMCIRNgH+LyxnaU&#10;PmmmAzu1hOwQDAQmgCWEwY4Q08VHlD42WHtKvYkTJ9J2hPRLZmbmhg0baHuiEA2iOggkGgEsIUy0&#10;Hk/YeENYQpiwzMITOMtdaidjhukSQq1r/fv3/+ijj2pra2kqFv1FKzxewyoIgAAIgAAIgADl4aRb&#10;eHZAvYqN0aBs84O1nm7prr/85S88+xXlwaC/v7rFLfgBAiAAAiAQ4wS0ObAcT2hUU1Lis+8Nz5ou&#10;Z15nmdp9D+9Js+qe8lTdY0msB0zbUj0RsxHWUv6WEGobpb9fzZkzh2ZgUU6Ba6+9NvpZsZAyMKxj&#10;AsZBAARAAARAAARAIAYJ0FoB2oCIO05/di0s1G88G4MRwWUQAAEQAAE3EAhrDiwKsErOsz5okPoz&#10;v0wOm2VPL5EKaIq+fPACLGe7Nn27rnpRiZrW3Tf5uiY9PDOuNEryWXl5UdGgkhoyy9saNKikvLyE&#10;zrHm5FqU0L3M+2sRvUrFo3D844svBFulVYRbt24999xz+/btS0pW9GUsQb9RDARAAARAAARAAARA&#10;IDEI0PdVyunOY6VMWI8//nhixI0oQQAEQAAEwkgg3AKWP9fl7Ol0GFKkq8VZ+nb9sYllb5eU8wHS&#10;w6u1evfenJ9EelmBZ/Mglut98uScsrKcCUoOd/mMJ6E7c6a1gF4tro6GhmW5hNDA4/bbb9+5c+cx&#10;xxxDKwppbjZkrDBeJTANAiAAAiAAAiAAAiBgkwBNwho1ahSvNG3aNHxZtckPxUEABEAABIwENEnc&#10;Px537tDTBQnFaRJ3mro1PWdNFPJd0EywoPNlUnIB+rvWs88+26NHj2uuuYa+KIQ1xbsuifuHW9sN&#10;KElOZjKo3exri8oW3Xnb2LpfDvAh98LceWcP6C84/FAMBNxGAEnc3dYj8AcEQAAEQECEQJiSuGub&#10;pj+1Uh53OtOnTx/aoJDSuos4hjIgkOAEkMQ9wQdA4oRvV0aI1gwsd/YIpQCNgnrFWUz6+OPgoND3&#10;gHvuuYdmY9GcrHfeeYc0LBKz6uvrg7OGWiAAAiAAAiAAAiAAAiDgFIHSUnlHT0kiGWvAgAG0rbZT&#10;lmEHBEAABEAg0Qhok7gnWuzuiveRzz4L0aHLL7/8v//97yOPPPLBBx/07NkzEjKW43n/Q0SA6iAA&#10;AioBmlHK8gqGfOjsKBkGo5MpMORQYs5AHOAOJYRQ6mqvA5btMmJDNkLXC88g6sgVbnFZiPaC/g1H&#10;tFbMXZNwOCgCZ5xxxvTp03lVWjcwbNgw7KYdFEhUAgEQAAEQkDADyy2DYKBDE6rpWwLJWK+//jrJ&#10;WJTlHV8R3NLB8AMEIkmAbm+zx1eE3qJTdkL3BBZAwP0EEvZ6SdjA3T8mXeMhrRJYtWoVXzxIqwRo&#10;K218QXVN58AREAABEIglAloBC9NpotlzQ7t0cbB5LmNR7syJEyfStwT6e5eDxjWmMGbCwxVWQQAE&#10;QAAEnCBAqQEoxeSa4iwnjMGGKAFgFyXl4nL1zc2FH3zQb+HCEe+8U9vQELqn/fv3Jw2ra9euXMMq&#10;LCxEvovQqcICCIAACCQaASwhdEuPh76E0DcS2sB4/fr1v/3tb2kqFq0odD5U6FfOM4VFEAABEAAB&#10;EAABEIgmAVKv+ixc+OLWrev37Xt1+/bTFyz4/uDB0B0i9WrZsmV8Hhb9bZX2JQzdJiyAAAiAAAgk&#10;FAEsIXRLdzu1hNA3HkrxvnLlygULFowePbqurs4tAcMPEACB8BBg2XHy5Yy5pfk+eXJ46hz1CJRD&#10;J6Adiee4kQ+z/EKal22l6tHX09n2l1XH5HzA1mUEFLiKwut/gNbVvtIQZBXNvQo2fINx8wFiHZ2c&#10;G8mshwLbDxi+N9DARoRC8DPyA9Y1I60/Z9qz+iJBRiGS0Skq14sOpMCoC2KEW75LmQZuIOZN2WV/&#10;WGpHssmbiWIwEunALFHEU4GJlZW79+9vam1lQSUl7fn115tWrnQkQNKwnnnmGW7q8ccff+CBBxwx&#10;CyMgAAIgAAIJQgBLCN3S0R8OHx4+V3r06EF/8jr22GMpcea2bducawhTsJxjCUsgEGYC8o0eV7bU&#10;g0lcQeS33jx9kCbFVsX4bJ0N1pA+AxdrxvoG07eeJJFtT82sS0fm0on5S2r0d+1L5lOyr9yRlypr&#10;xARbLyvyoFCqWrQut+m9VZd/ZYFP32zsNkEHfHqb1dN0D4t8zPxgjZfpkqCRLa7Y6e1re00kfB6y&#10;hRHLEPwMc6HwRS4Rn571rRQ4CqFeFvFELROe60V/GVhfdCJd7FgvmPOxPSxl8SqYNxNb/YPCJgTe&#10;3L2bJmGpLzS2tLz/3XdOkaJNh2g5IbdGGtbw4cOxltAptrADAiAAAnFPADOw3NLF//jii7C60rZt&#10;28cee+zGG28kDWvjxo1hbQvGQQAEokggb2Zr69JC5kDhUsr+0zozjz2vKRkjZ3XPnVHNTspH9QxS&#10;hEiTGGO6RZu5HWarorS0gttWbXhlJaUhz+tqmdL8wBKWUk/rnxJGaRnfTdFUwarR61eirdOu7p6W&#10;5PRI1q2zMlNl+U8NjfgxFLq+FnXAOEA8/aM1LlVUBGlcE57Sy6Qh5qshe3pe7TWR8FWPDV0/frqy&#10;2aVQCH4ujFDq6k0ae9bfleg/CoFeNjMa4evF7qgT6eLgesF/4EZMdoel57IM+GbCs20pb3NRfN+N&#10;t6b3NzYaQiINy8Eg58+ff95553GDlM2dsrVCw3IQL0yBAAiAQBwTgIDlls5d9s03EXCFdoGhb5BX&#10;XHGFo/OwIuA4mgABEAiJQPl0Jl+RZqPNZk23frKGVaFqEIJtkB0ui5GqVDyZiWUVm6v573JDmtd5&#10;mTVMUSudaiqU8XqKEDVjtjbbdt4EWWLbVMUnXZkoWAb9ykbrhZM1LYm0riL0hO6JSwvNhgM61qbG&#10;ucDoPWwYL1yqdrTSQ0x4M57z9JpI+Iobvl3v8U8oBD8DLJS6PiZ1PWveoM0ouB4c/BGG68XuwBDp&#10;Ykd7wZSWvWEZ9JtJ8D2FmiqB/p0762i0tmZlZDjIh9Jg0coAynHBbXINy0H7MAUCIAACIBCvBEjA&#10;ovXt/IEjmgQWX3xxZJqnzO7Tp0+nCdsO5cNycPyopvAEBOKPAF3fUXybranaRA5419mp7zaKuuGZ&#10;5CT4LtQ7R7OnW3YvjcjEG2JLtPSHvLBMVblMmjHuWsYz2+gXD/kqWMb5V+Kt5/bK1ngh0DqPzCiO&#10;5BXotI1gwzfvHy7YqYcN4/rouIXCAkVzlH/jvaYcAuF7ivrteqEQ/IyvUOr6mDSL3VjIIgqLXha8&#10;SrzFwnC9aH0QGRgCXexoL5gysjksReKy3ReoIEhgWv/+Hdu0UQt3bNfuuUGDBOuKF5syZcqkSZN4&#10;edKwkA9LHB1KJhKB+PtKjIhAwEDA3gWt3YUQ+YzssXO2dLiXEGq9HSEfDnxRSMKYcXYUwBoIhIlA&#10;9Wa2Fk13Hx1CSwEkAt5QkIc2w7RBulIscr1NzYNl0K8kG637srBo3Y9tnRBkxwEdIz/9k5XTW1Ms&#10;pOgsu8QaPjPhv+uFQvDjRSh1fUwKjHKrKHxs6nvZkqWhQLiuF08zogNDaIT74NMPQrux68oLdI22&#10;vGhcIfmEyn4I9O3Uackllxzdti293i4lZeGFFw7p0iUctCZPnqzOw6J8WHPnzg1HK7AJAiAAAiAQ&#10;NwSwhNAtXRmZJYRqtPQnL/qWgGRYbul++AECcUVAm7NGzbhlkaeG7q61ohXPUGVcRCdJ8pQnRcHi&#10;+pXPirEwti7WS8E4IGaZSoXFuCB8YSdR0BYBR/rUwkjMdrEjcGx1BworBGh37L2jR7cWFh685ZYw&#10;qVe8JZqHpebDKiwspKlY6AMQAAEQAAEQ8EcgvAJWeTnbyru8XL9nlFVvUC25op+jvEj/Qk1JibGw&#10;/GfGoiLaK31QSUkRbWFl4kOgJjwNGDzhVSzcs4rO3+sRW0LIHaCc7qRhvfzyy8H6i3ogAAIxREC3&#10;zE/nt7JuSLegLuTAPEmrbBhS8+8ogpc2V5fOjFfBUvQr3co4VjQ8rduYhGPfAT/9wztHf9g3bt0L&#10;wvADmLIRgo8VobpmM4Ecn6Njo5etsQqXcKRPAxsR6GKhXhCOybGCjsBxzBsYChMByunep08fbpyS&#10;Yc2aNStMDcEsCIAACIBArBMI8xLCMto7PXtqVbWczGRQUXl5SRHJTSX810El7Pci9pzEJnU/75qq&#10;sqoqVnHQIOUlnkpF2cCqXOoly1NMGpPt0D7jVfIZbpa9UJ0zuXqGJBVUt07OkXoV9qpaUpWtZmzh&#10;tYrKjE3w5pRGZUnM4MmgqWWUSdjonn+lzd7YiOQSQu4ZbWMc6p+5sITQXiejNAhEiwC/+VeX3nnd&#10;4CKQY4sL+QQp36zw/H1XfZv3xWCef0fxTl/co2CV8/lXWv0qnK1zhMZE9FwXUI9gHTDdYFFJbB+y&#10;cctBZwO+f1tCIfipbqOuLo+amcBnGW3AAkK9HFoTutrBDhi7RkS62EYvOEgggClH4ETGVbQSKoH2&#10;7dsvXry4a9euZIi2IxwnH9iXMFSsqA8CIAAC8UggvDOwpALaaL2aRCT56N2rqkzqtXmzdCn/dXJO&#10;WVnOhF78xQJ1Q6isHDpFFZeOVIAXzDDsxMTO+/5NbhNZ5kdN1dT87PGSVJadNLXq0uIC9sIYjwDG&#10;i+T26qVrwtNcbm9NxhGDJ717M1993HNoWNASwrKyshkzZjhkz9oMfVHYtWuXdTmUAAEQiDkCPpMp&#10;+H5+LLm68rcA+b1SWbWXO2OCNr+3Jlr/M7f8IVGympfma9Sq8iJ5caBJDnnViqKwabdDLC/y5HA3&#10;JH/nCtb4fGZTn5lc0c+ksLSuIlQJEj85Ob3mCDJ8T3r68dlebAo1B4xbDV878P3bUvSPwCH4qS5U&#10;lw9Gr4ToC8gqUIHXhXrZr52IXS92R51QFwv1gnns9gMX6ItgL2cR0yjjPgK0L+GqVav69+/PXaNJ&#10;WEOGDMGW2e7rKHgEAiAAAlEmoBewaEINPZLtP/xEkZdHN0VZ9LN4Dct+UlzMHjPz+G44M/PyvM/p&#10;F8mzNjCvuLiYfqVKcrGZ9DsvL7dCxtivbHmJsqvOGirPzsycqRRT7M+cyYtRM6yAd9N3ubq+CU9z&#10;XiNyWwZPitmu64aTfm77bPfr7nvvvfLKK++8807D3l3qrw899JBtowEr0CrCIA3yEYLpV0HiQzUQ&#10;iBQBvhkg11uyimfzPwWU0vxW5eA5p3JnzGZvbQEOrR1L3/Nm8sRVmp0IZZXHohlV+VG9M2pD3pa9&#10;W/8Z9Ct6gw5j6x6EKkGzRPNBOqD2jxdbfmluYaF2F8Kgo7PuM76XomZo+Ifv35iHT8AQ/FQXqats&#10;yqiaNwFkGal1AaFeDmwmEteL3gPrUSd0fYn0gmNvFNZdITbgldT0GmFexDLKuJIAaVjLli0bO3Ys&#10;927Dhg2kYSFbqyv7Ck6BAAiAQNQIhHkGlq248mbaKh5nhceO/ddN8qHNeKx97riARdOvaM52nGFE&#10;OCAAAoyAKlfRc898VVnaXyorFerBEiT7zTblx44lYdaQPvs6y8geqBlmMm+mMWU7q8XtlJbpF2vz&#10;aTI+869kz8LZOrOtI1i4lDuo3V4tOAd8HKfo13imKHuRB2vcotPswA9gyuCdeQh+6gvUpSKacUVj&#10;1wSQ5ei0LiDUy+ZmzK47ywYd6VNLI2JdLNALpvEEFbglmaAvZxHLKONOAvS31aflg/+Rtba2duTI&#10;kVgu4M7OglcgAAIgEBUCSR9+/BlvuHH93eee10tKoqfs/8BHc0trY1NL/aHmAweb6vY3vLah7wP3&#10;3WVehXKeyxOx/B6GAtpfaU6WUdWilO3VNHtKZ02uQsnV86Qyn/JyQRM7vgaMPvKU7YF9t+Ik+jpN&#10;ObjrrponnjiFFvwHPzFKtDWl3BtvvPH8889T0gFb9aY8+uRVfda3PzL9iMNS1q2tbnfm48nJTAY9&#10;qn0HNnToF/mQx5E8R0v/0zO8khaVLbrztrF1vxzgrb8wd97ZA35ryxMUBgH3EGhpaSFnmpub6Ulz&#10;cxP7j47mpoaGhkb6r+EQ+7fh0NHHnjhy+DD3uA1PQidACx1pJhCJTRaz2EJvCRaiRwC9HD32Ii1T&#10;/5QVqPPsRWqgjIYA/5pmOOgPqNGFRBOvBg8ezNNg0cwsyvKuri6MrmNoHQQiRmD+4mW//PRDenpa&#10;enqbNPYzPTUllY6U1JSUlFS626J/+J2W6VUcMT/REAiESMCujKCdgcUXhVmrV8IuyhO786dO1eVi&#10;16Zml5/nl3kMesrTroLl5ZTWfVBVAX0r0SdWp7JyynYl27pqgeVWL5F4eWMVn7zv8gaF3mKUnb1M&#10;LJc8n6OupCOmJPTczxJ7uyya8yP1il6ImHpFbU2bNu0Pf/iDcG/6FnR2tITgCKqCAAiAQNgJ8I8X&#10;/Rt+eZG81k47ASvsfqCBcBJAL4eTbnhs15RMLc11dh/V8DgKq3YInHHGGf/973/5t+I9e/YMGzYM&#10;WxPa4YeyIAACIBC3BCK4hLBgafVSeqip2TVp2nV4e/fenM9UrYLJLPs7T7U+kpZpKNne/XSFnFud&#10;DkMr2tJ8HQ03pUsMz7Oz8+oBcsmTJwUae14/HfnD+z/+8U0kR9mCBQuoOdqIMJKNoi0QAAEQiFkC&#10;nj3RWF4xzyHLV4VLPSkWYzY2OO4hgF6OubFAe5VKlnn8Yi4qOEwELr74YtKwMjIy6DnfmnD06NF1&#10;dXWAAwIgAAIgkMgEkirWKksImzbcc+4Qj5BjNQ2LLSFsbKlvaD7wP3kJ4Xr/SwidoMtm729yZomG&#10;g6aciEyxQTdDZ531ySefnOWgzQCmaFcX+lvW66+/Tn/gstsiW0LYly8hTF33UXXbftP5EsL2GaEu&#10;IRzYH0sI7fYGyruFgHEJIS0jlA9aN9jQ2Nhw6FBjY+OhQ4c6H4clhG7psiD9kNeSaepSIiaoV0Gy&#10;dG819LJ7+waeOU/AnUsI1Thp+hWlwVq7di0/06dPn5UrV0ZyvYLzxGERBMQI8CWEaWlp6W3apLN/&#10;0tkCQlpCyA4sIRSDiFKxQMCujBDmGViejQV90fEMU0IHlVT2E/RfvLyohB3MZgDLLFmWxlS5ZvWf&#10;oZb2V20xfx4o5ZkbwnHpbZ1++hFCNEIuRF8Frr322kmTJgWhXoXcOAyAAAiAQCwTYB8h2gPqVSz3&#10;pj/f0cvx2KuIyS6B7w8evLS8vN/ChUPffHNrba3d6k6V992akL7E8txYOEAABEAABBKQgEbA4kkc&#10;lbxG/B/xhzm6ciUp1SBKF1VeQtmi2I7ucv4pbdoptst7eYmaSIpnmFKKaZJk1ZBIVMIEohJeoFxS&#10;z5DEpVlgWEabxCuZtqiMkjCL5asqmVomryL0nJzaixYMygWKSqqUNFhKxbKqqYOUTZlrqnqNlMZw&#10;l3j2E8VDrQMSa7SoiLnBU3TZ3tH5t7+NhIBFc6+GDx9+zTXXqLsUBzXo1aFiNVUvKOuoBAIgAAIg&#10;AAIgAAIgEC0CpF6dtmDB0q++Wr9v34pvvz3v9dejqGHxrQlLS5XZr8uXL6evslhLGK2xgXZBAARA&#10;ILoEwjwDi4JjSawom1VZWY5nQ3D5jCbt1NLWAnrVJ5EUz37lPbKyq8qkXps3S5d6zqlnAm1yKBfm&#10;+ao2exvlJynHFj82SVoFTMrt1YtelbjalZWjFvNmyOLVNA4wbwu0fVnmleSEuviFF74XKhdCIfrI&#10;p5WDt9xyy+TJk0Mwg6ogAAIgAAIgAAIgAAJxS+CWVat+OnRIDW/vr79e+fbb0Y121KhRU6ZM4T68&#10;//77tJaQdiqMrktoHQRAAARAIPIENDmwNk6Qc2AJzanR5MBqrNvf+Nr6Mx64765gvacJTdNz1szM&#10;o/WGeTODNRLb9WjK1k03bX3xxR7hC2Pq1KnPP/88/f2KkmKG0oqcA2tj+yPTjjg8bd1HVW37PoYc&#10;WKHwRN34IIAcWPHRj4gCBEAABBKNgGkOrKNefPGXhgYDitbCwqjDefzxxx944AHuBs3Moq+1I0aM&#10;iLpXcAAEwkEAObDCQRU2XUjAZTmwhAhlFZN6RSUTVb3ikMKnXtGywcGDB3/88ccfffRRiOqVUH+i&#10;EAiAAAiAAAiAAAiAQMwSOPnIIw2+H922rRuiueeee5YtW6ZuTUj7Eqp6lhvcgw8gAAIgAALhJqDP&#10;gUVpsGgCFp2z+zB3k3JU1dRQ2qqaQInVPVVr1CzsOmN+UrJ7TlMtSm5FObR0qdN5XiuWbGtQSUkR&#10;5aNinpj6qEvWzo3wROw+Nnl1Q0L3AKnf7fbcggV77VaxLE8JAuhzfciQITfeeOPixYspEaZlFaEC&#10;fHiwDGlC8/WEbKIQCIAACIAACIAACICACwg8dfbZGW3aqI7Q83+cc44L/GIunHfeeZWVlT16KKsW&#10;aE4W5cegHYpc4h7cAAEQAAEQCCsBnxxYTJEgGcvWw5+HWVLVkiU5vXKqSyQpW828LstDJSw7O9s5&#10;0PM8acx8ZqaKzngSussyVP7UqZ6c6LSxtSc7O+WA5wmq2EGp4iWWc11N7i5V50yunkHpt6pbJ+dI&#10;vQp7VS2pys5SCjMjPEM8e1KmyfguP+eJ2MlmL5bW3eAM5Z5ned/pdcvU77Z7rbLyF9t1AlaYNWsW&#10;JQigT/T169eHlrLdpxllkDjrL6yBAAg4SoDepbybSSjbWaibZTjakpgxt/lj5rUzmOTPKp+D7wGi&#10;OXhjnsNs4w+vIZ/Kno8hsxfE+kMt5UzQNhsNQ/EwDTCd2YBuh8kBMVRx0ItBhxB0Rd/L0YHrSay/&#10;3F9qSJcu84YOPSo9nVxtl5LydG7uiJNPdo/bXbt2XbVqFSlZ3CVKiTVgwIC1a9e6x0N4AgIgAAIg&#10;ECYC4U3inpdDOdeLs6s2V2Wr/mflsHzqslpFqdPV58rrOcUs3btPQnf+qjete299OnZ6jXKuU1v8&#10;qKmamp89XpLKspOmVl1aXMBeGOPZF7BgafWMXlLBjBm5gZHm5PTqNcHojCbvO/dfs/mhPvW77f56&#10;4olTbNfxqUCrBencggULBg4c+Oqrr86fP5+yAzg28Sp0/2ABBEAgMgRI+sgeXxGZtkRacZs/Ij4H&#10;W6amij4brA4fIKX5NGNYK3FRifzS3BnVra2t9AeZ8dnGvW3Lp1MHF/I/qeAI0wATNyteEp0FAjFC&#10;4JITT6y76SbKe3XwlltGZXu/x7vE/fbt29NawkmTJnF/6O+1NA/r2WefdYl7cAMEQAAEQCBMBPQC&#10;VnKSlJwsKT/pidUjSS5AP/0deTMpu1VW8cziLEp0RV/DWa6rvJn0ZM0a+nVNcbH6nM4U05FdMlUq&#10;UDYV5FXkkrxiXp6UV8x/nVnMv7VnFRfT6by84pnsUEoqbc0k42uoGDlRTKbkPFukauWPkS6dmcfO&#10;MDteB/hzcpjc4DYvXWJ0hl7lVuQmmMe8UU84zI0gbydCWUJYX18/d+5cSnRFH948Wftjjz1Gn+v9&#10;+/cPy7hh/S4PFRwgAAIgEEcElE+dIN/FFRDVm0k55MqT9mCfRp6jvCif7QfvLbSUpUauGD9GlbBq&#10;SqZSCUWfyiqeTK+XlmmWysuv586YYLkHbxz1DkIBgfARcOTaD597sOyPAG2rTSky1JRYEyZMoKxY&#10;9K0YxEAABEAABOKVgNs0CE9C97DxJvlMexsRsJ2wO6NtPbglhLt27Ro3blz37t1pvhX9GWrnzp30&#10;WU7SlTqtOmwgYRgEQAAEQMCXAJ+A1TvH/8woLk5JhUu9H0Z5M6vZrOCK8dMVkYqrYL08kx6ye9Gr&#10;GgWLTb/KnTE7NKUNvQcCIAACsU+AtieiXBnqn2z5KgS+IgEHCIAACIBA/BHwSeLOE2CF4fCTjT0M&#10;LcWmSbtLCClBO0lX9CFNuwjTJzf9ASqiOwyyQRKuoRKbHQivQcAtBFjmJHmCj0TL0liuP989Lnji&#10;Jb+JlfwkZvKmmtFkebJOGhM2f2hXDR6e6o7GGesMUyb9ZZJMx5DQyixVlc5QzZL5JD0VemYSmzUi&#10;lzAWybp0JFvXvsmb3tH/eJIncNlcPajl4a/PNGVMiuiJGoaP6NiwdsN+x4UywAIEFdistndCcYBn&#10;1AyYCs18IAhdgwGNcwtsRJt1fGD7jgwGoRDMog9Y0Swjlv6c6fuGvojoeDZ44kg2Lrd8kMSUH5Qr&#10;g/52q+Z7JfWK9i+i5O6YihVT3QhnQQAEQECIQFhnYCkf5YPkTO3atOtCriVYIfElhPR5PHHixG7d&#10;utH6/x07dtBqQWS5SrDBgnBBIEgCm6cP0qTGqhifrdMp2Fu2PnMWU8CMkg3VUvQx2QmjEVueOeGP&#10;VMbX49GRO/JSed6TWCDWnjI7HttKaZ9UVUYrnqlTWuFLj1AuoZldpVjIyunNcG6utvLL/upBIw/W&#10;hT5KXMC+8CUq97zRSuCxYe2GUx2nInQiKKv+CPi6IyPcpwXDwGTY+T442kMUZpkuXx7Z4pKwZuAb&#10;rnHHBoO+CZMQzNAKxS7SZ77vGz61Ao9nr26pvhNO96RiFXEAZZwlQH/NfVo+6AlZrq2tpW24+/bt&#10;u3z5cmcbgjUQAAEQAIHoEtALWDSrhk7Q5BqW4cjOI1AQvXuzTO2bfdKuRzdw17UuuISQcl3RgkH6&#10;YN66deuUKVP453SkDxobbJ/KSDeL9kAABEQIsDyDck4lWqTGkjAp+f/o94rS0gp+jiUGZxN+KuYv&#10;8SQOrykZw9K+e15Xy5Tm+846MhhRF76Zuhdmf2inCk8uKb4kz04gAXnKadJ12awM6/xMavMFhHTj&#10;qxW+zHRA3zWG8jJBzxQs+RevmiWLXnxal+3k7QoPtWd5z5dO1e+KGGhsKBZ0eb34CNPl5eI4/I0N&#10;azeC7bjgBphlUP7NGvs9OAeCHqhGkvK1XFGh37NBGKbm+lHeFGi4erYPMHmjsOSmpSM6GExDMLs4&#10;hWIXeZeUfN43/NTyH4K8ENj7hkm9wC4iocZRKGwEaBIW7U5Ie3DzFijPxvDhwyk5bNgahGEQAAEQ&#10;AIFIE9AKWCRJyBnZmTbBnwg8SPHyu+RQk0zdm3Y90hHGSnuWSwhpRjR9DD/xxBO0WjDKewuyESIP&#10;EohYsTK84CcIyARIgvDIWTwxuFcjkXURzeusOL2HM53CoHX4GgmariP+GBbTiQci5rZWaeIfahpJ&#10;0McEn16lkwG5LGCmAwZwQMnbzlUmzZwr+WnhUtaLgRf8qbb5mkYd6dlyvi2vdmkxNjwWdCm38ibI&#10;OphhyaP/sWHthtMdF3jA2whKbJyYl3JmhOtsq7qqqkzTsOSqpPewAVOTi015U9DlZzO8Udjg5n8w&#10;CIVgBjToimbGBBbh2gyBq7o4okzgjDPOqKysnD59Os/sTse0adOuvfZayrwRZc/QPAiAAAiAgBME&#10;wrqE0AkHE8ZG4CWEtDEwrec/99xztYkqE4YNAgUBEHCGgG7aj27GjzpzSJOPhz2VJxLp17X5N2Lb&#10;SUf88aY6Z+3bCMTKXQ7ILJGY/5ryNrsGiSurWFaMjHOeLJonS0sL2RqmJFrXKc2oZtPL5PknfO/B&#10;8iJa7clnh8jF/OYi45KajrTphmv++8JYnCtn+sWmSjD+jVi64WDHeck6EpTVOAn0uiMjXNcA5+RZ&#10;Let5SUmh5vnVBkz95cMN6FO48etAOZwYDEIhmFENuqKZMbPAjeX8dh/3xCiB5RVAwQrlanG07u23&#10;305fmNUdjV5//XXapxuZ3R1lDGMgAAIgEB0C2iTu8vpB9qDFg+pzgSdYSuZE3/lbQkh/MqI/HL3x&#10;xhsrV6685557nGgqZBssgbs8SND1IbOEARCIIIEAt2zKzCEBZ0Tu+wTMsCKO+GPY8E88EEsnFeFJ&#10;LsdlLJ+U+JY2eAHh/FZ6e4oaRhoVXxzpXT2oy4MlT4bybmCot6Hc86v7Gfrz2KJbtUm7TaUr2a5/&#10;I9ZuONhxaoyOBCXYx6bFnBnhOtMmSqB3iHlK2oAZaL9MP6GHOhiEQjBrO+iKZsYEAvfffX4A67S+&#10;UAYO6jpBgGd2V785b9iwgTY+oszuTtiGDRAAARAAgagRwAysqKHXNkwZ2U2XENLqffqTESVrp2WD&#10;PXr0cIWvcAIEQCBuCWgTYPFUWfzwptGKbOhB+xN0RX188nQT/eospmRZ77xoxKS9sfV3k+vn7lw1&#10;pV1IyDcy9BxcHxPawDCo/iPBQita8VxYxkVrQVn2qeRQxwk4E8GgAngT1njDYtwd3AQ6GEVAQCZA&#10;6WIp7QbPGEubIFFm98GDB9O3a+ABARAAARCIUQKGHFhybiOex93WI0ajd43baydM+GbSJIM7a9eu&#10;pT8W3XLLLepHr1v8VQcJpmC5pUvgBwg4QiB8Gkhw7gXtT9AVTfxUEl/xxXry6/5mO/kPUjthg8tN&#10;PunPreYoselXuTO0eagEppAEPflLG4oxmT2fDmbvEJ2D5mTHBfTQiaDsITAtbT9e3cpfr00+fPSH&#10;fePWETnBzUYIeoeEKvKhpj9szEizRsBKJMZUq/rm5sIPPui3cOGId96pbWgQQ+PGUqNGjaKpWOqf&#10;gfm36/fff9+NvsInEAABEAABKwKYgWVFKCKvf/fgg98/8oi2KdptcOTIkf/9739pR5WIuIBGQAAE&#10;EpkAz97io8zwxUL2ZxyFjDJof4KuKOKynJcqUMHyItNlhkrGHHkXQc/Nr0HB4smxDeshvU2VF1E2&#10;MkPKHTF9wuym31a3miceUvwVoaYJWu+yzo2wdpyPm84EJRy9ScFg4+XZrowp+A3dEaxxy4Ac4SYU&#10;gpkrNirq8vaZqXuWoQYsoKjQhq08uboXJwepV30WLnxx69b1+/a9un376QsWfH/wYOzG1r9/f8rs&#10;ri4npL28aX0DdieM3Q6F5yAAAolMQJ8DS2TbQWMZvhsdjpAItL/iiiMGDlRNzJo1iyY509+L1PST&#10;IVl3vLJ3q0rHTcMgCICAEwT8TFUIYFrJP1yar1Gr5EThvgmjg3Awgv44FoiS6aeoXBOvvIwvQK4n&#10;3rhhx0GOkedeZ4eyr5sWtYe0WkbPWJfyilmQRQz14PfnfiZkKTf947PVQORU8OLdqkyeGj/dC4J0&#10;OmVNoT6/f4CRYe1GSB1nd4AJBiVuVrykB1Kw8aokvVeqMnw0+IM1bnVtC3KzMCMUgpkNoYrK5guq&#10;uORLxypKgdf5Lpy0e4Lmshokb3kRL8fEysrd+/c3tbaygJKS9vz6600rV8Z0cLSKkJYTrlq1inJj&#10;8UBod0La3XvPnj0xHRecBwEQAIFEI6DXnlhybk9+blt53BMNm9PxHnbWWUcMHcqtUoLJJ554gj5i&#10;3Zv0ii8yhW7p9DCAPRBwmADfw06nwPhvIW8mz2rEK8mHfD+mX7YWkoeR8cepQFSdSbMxIxf0dAv5&#10;9ETyZspTtNSc7x6M+jpKKS/qwKR9Vw/Kvnnmy8nzPrz6mLGLPLnoVZ8sgzBYUMUQFUQwN+rWboTe&#10;cTYGmJ2gxM2KlyTGwcbrIakdPrmFhVpJM3jjVhe4HW7+bQmFYFZdpKIi76p48kt96FhFKfC6+XgW&#10;qBgrRd7cvZsmYaneNra0vP/dd7HifAA/aSoWZXNX/zy8fPnynj170lQsSo8VB9EhBBAAARBIBAIQ&#10;IVzRy+oSwgULFpB6RXOvunbt6grP4AQIgEAsEtBuoCe20oyiZMme9Km5WbruYDIe+SCLrD9OBcJ2&#10;ATQsGbQm4lvJrA6V0qOmhNt+SMvTrwyrBxWBgmtSdIM+ozpQN/nw8N+Y6WD3cZbksmrFf59cXoFU&#10;C8P48nEj+I6zP8CEghI3K15SAyjYeA31WPdP6OUrXIblchbiZv2eKRSCuYSlC8ssdrKtubjYKPOl&#10;Y+2hZQkWgu7toXApb1YoOZ2l+WgX2N/YaHCBNKxoO+VM+7QzknZ3QpKuaCoWyVjPPvusMw3ACgiA&#10;AAiAQDgJJFWs/Yzbb9r8p3PzzlByt1s12dzc2tjUUn+o6cD/GuvqGl5bnfPAfXfpK9WUl0vZVdOX&#10;XDozp7o8L09ZOmFl2Pz18nJhC+VF9FdNsuJbpbxoUNWENTpnPIX9eWUwwi3w9LXGl8Q9NGts1y23&#10;1G/eXFdSQnmvXn/99TPOOCM4UBGoNeXRJ686p6p9+/QjDktbt3Jz297TkpOZDNo+owP9TKJf5INm&#10;8tFY8v3JTjMvkxaVLbrztrF1vxzgPr8wd97A/r+NgP9oAgTCQaBF/mbf3NxMT5qbm+hJk3w0NjQ0&#10;NDY2HDrU2Nh46NChzsedOHL4sHA4AJsgAAIgAALRJUBray3l5Oh6aNo6/7JmOPKXLl361Vfek62t&#10;PTt23DJihAv9D9olyuY+YcIE+qlaoKUPTz/9tEvTdwQdJyrGLIH5i5f98tMPaWlp6W3apLN/0lPl&#10;I4UdqXS3Rf+weyr5iNko4TgI2JYRwjcDK0uqWrIkp1dOdQmlrJXzANM6FiVl6yD51yKW7ZYvbtGe&#10;HyS/yn/yMoOmllXV8DJFJdyUfN5bjKfmIIFpUFUvuVi5VDV1kLJwRjE+tddkpj2VsT3QFeNSgZxx&#10;V/lV50lJuVReIrfrdU+2oLhRVVZWpPGzzNtcMKOw67/+dexbb40ePfqZZ55xs3oVTGyoAwIgAAIg&#10;AAIgAALxQ4Bv16Df3kLeaSFeJmBJ0/r379imjdpjHdu1e27QoPjpQDkSWk5I+TpIsVKzYm3bto2S&#10;uxcWFtbV1cVZsAgHBEAABOKGAAlYlKBRfvDsV+yhPuG/BnxQaT+ib17O5s1ScXbV5qpsPa7c3soe&#10;xwVLW5cWGFHyVzVlqmeM7K3Ojd9ENuWjYGn1UnqM1FUvmDw5Rz6xqapKIjtcfuJH7978JcPBfBgp&#10;jaSJ39r59717b85Pyt/sbddggRLmaovn9uplbM7eCNn7j388efbZV1xxxeWXX26vZlRK8x5XtH7P&#10;+HHAE9UUnoBA3BCgC0MbiwPXCUyAAAiAAAhElYBnn0c1YaAnZ2Dh0pkhrTiIalTaxvt26rTkkkuO&#10;btuWTrZLSVl44YVDunRxjXdOOkKbfW/dunX69OkZGRncLu0DPnjwYBKznGwGtkAgSALa+6y4+W6M&#10;QEDAQMDe5UFLCD/lNZq2TDo3r48iYHnECX/GvEsIDzTW/dLw2gfZPksI7fnhrzT9kWtqr4DJPZxo&#10;h8363hQ4h4hYM1ZrEv1ZWd67994ffvjdDz+INRPNUmwJ4bnV7Y9KO+LwtHUraAnhVM8Swo7kVmhL&#10;CH8TzcDQNgiEQMD/EsLGBlpG6F1CeBKWEIaAGVVBAARAwDUE5BWDGm8o3VZMqlemi49a+f6DiXTQ&#10;doS0AzipV2rQNEXrxhtvHDVqFO1gmEgkEKtbCMhLCPd4lhCmp6WnYQmhW/oGfjhKoH2GPRlBv4SQ&#10;MhfRIymZ/bTxcDQCvTFKF+pIBuHALrKku440I6ffsnts3Lix8MCBcz7+2G7FqJVnuxDKgwQHCIAA&#10;CIAACIAACCQgAfbdUXvEpHqVgP3mL2RaSFhaWjp//nx1Khalxxo3bhzld6cdlgAKBEAABEDAJQS0&#10;AhZbOqiZgSX/KvowCYfSnKtntc/FIq8pYYdqgX6lpFRFFnZoApR8GIpRbqwStphQNmJ2UHl/lnnK&#10;K5Zya1BJSREl16Lk9JqFiWLBBC5FG6DQR2ZMbTvoWWdqNVPPCTywAQIgAAIgAAIgAAIgAAJhJ0Cp&#10;PFauXHnxxRerLdHMLMpRS4sK6UnYm0cDIAACIAACVgTCl8Tdky5dnw2ddKISSsReruRiZ2nd5QIs&#10;qzqdV58njZnPXK+iM1SWK0blUoGcml2tK2tSSnp40wzu+vTt3KCaeZ3bYYnea6rKqqq0yd292eWl&#10;6pzJ1TMo5VZ1K6XX6lXYq2pJVba8DaFzB01R1n5SOmcYlkAABEAABEAABEAABEAABEQJ0F6Eixcv&#10;3rlzpza/O83GIg2L1kyIWkE5EAABEACB8BDQCFg03YotDZMzuNMTkYdaxa9zhmzoWdlVZVIvSsR+&#10;qadGVg5Lly6rVZQZXX2uvJxTnFNWlsM2D/QclJrdk8fd0KjfDO5+0rfzfPCbKNF7Vg5lZOfZ3Pnh&#10;zS5fUzU1P3s8iXHZSVOrLi0uYHXGMNVLldXC0y/utsoHCR1YROjujoJ3IAACIAACIAACIAACdgnQ&#10;ikLK775hw4Z77rmH58DatWvXgAEDrr32WsqTRYsn7BpEeRAAARAAAUcIaJK4b5187mV9ZWFCXiAW&#10;8FCSuNc3HfhfY13doddWZoUniTtNoZqeswZpBRzpa2eMsCTuQ2raH9XmiMNT1737RdvTpiCJuzNk&#10;YSWWCSCJeyz3HnwHARAAgcQlgCTuln3//vvvk25VW1urlqS8HzQ/C+snLNGhQCgEkMQ9FHqoG0ME&#10;QkvizqddcQ3L3iNMiLKKoV6FCW1IZuVcaWy04AABEAABEAABEAABEACBuCVw3nnnUWIs+qlGSLOx&#10;hsvH8uXL4zZsBAYCIAACriQADcKV3QKnQAAEQCB4ArS7Ox0sw1+4DyXRoJKo0H9rVE7jjmitMHgf&#10;ctORY2sdvY5qyJFZt+f2Eu5FoB//bucI/0AABHwIUGKsZcuWbd26ddKkSeo2haRekYbVt2/fWbNm&#10;1dXVARsIgAAIgEAECOh3IeR5r+zOvrJabxiBMNBERAnwEQLxM6LQ0RgIxCwB0nyyx1fErPsudRxU&#10;XdoxPm6hp2Klp+AnCFgRoJWDkydPJhnrjjvuUMtu27Zt3Lhx3bp1KywsxE6FVgjxOgiAAAiESsCP&#10;CEELxGw9QnUD9WOKAM/gjgMEQAAEgiJAi8NbW1vXaPfnCMpOEJWi2HQQ3qKKLQLoXFu4UBgEAhOo&#10;b24u/OCDfgsXjnjnndqGBuBSCbRv3/6xxx5bv379qFGjeH53OiitOyV3pyzvtF8hWIEACIAACISP&#10;AGbRhI8tLIMACIAACIAACIAACIBAjBEg9arPwoUvbt26ft++V7dvP33Bgu8PHoyxGMLsLi0qLC0t&#10;3blzJ2Vzp+e8NZqBNWzYMJqKBRkrzPhhHgRAIHEJaAQsti5MzuCu/LQzCStxASZk5N5BkpDhI2gQ&#10;iEUCPD+Q5zDNj6UvkpQ0yCS1FU8BJR9mL/uQYeXzS9np0nw1MZchV5E3rZTGA9W6RYsCcWmdMkmT&#10;pGkgyNRhlj5YNmFZQA/WlKpaxIyit37AXvbisdvR/q+JwLGZ5a3Sn5Pr04BV7fgdePp6FrH4S5hl&#10;cj5Q/1q0ErCnLHrdN/CiIvki9r163ZSZLRbfHeGzL4GJlZW79+9vam1lLyUl7fn115tWrgQoXwI0&#10;G2vs2LE0G2vx4sWZmZlUgE/FGjx48MCBA5999llK9w5uIAACIAACDhJIps8m/sABAkEQcHD8qKbw&#10;BATikkAQ15dTVdhNtj4LFVOTdLfBvkUkqWJ8tq4QK8PFKPlgL4+Z75SPklSmS5VF1rlooW9RJ14I&#10;xGXhniEkVprQCElzimVLHyybsCxgC/Hm6YM0XU0UtcGI9LLSswGwi/sjqzsaSwpfW4CV1sqKPHZy&#10;R16aJe4CG6WmsWRdOjKXBvH8JTU6YzVL5lO6Nm8blv2rXgu2iImT0QY+YebkQjZEywz7M5SX0WWZ&#10;O2NCnjgXlASBwATe3L2bJmGpZRpbWt7/7jtAC0Dg4osv/uijj7Q7FW7YsGHChAk9e/akDFnIjYXB&#10;ExyBuPw+jKBAwEDA7tWhT+LOUxsJJzjiabJYjWQsRbRLPlbL877ms/RsjJVYDRd+g0DsE6gpGcNS&#10;qBcupbxTylE9g+7dS/NVCUspkjuj2ltmKbtV1twrK2W8dpiRigqL5Ox5M1tbuSXe/ky/99i0FkNt&#10;X/aPSUn5xnMawUEgLqvOK5/OyGjDlluuGD9dcAdHax8sm7AsYBKEf6oVpaUVnp7mFL3ERHpZbcxg&#10;RJiIxlvPiPHhS4DHWG5cqQ9bMzrs504zj8VUwTLoV9b963XTtBXznrJBxhB4XoGJgsX1K1u6ntWV&#10;gdcTnsD+xkYDA9KwEp6KBQCagUU7FdJsLJqTpebGojq0RyHtVDh16lTIWBhCIAACIBA6geCFJ3kn&#10;OjaZPTmZ/QzdFViICQJqj8u9HxMuw0kQSGgCskBCGoJWOqJs10xVKp3KZQTlrn3GbG1a9bwJsv6x&#10;qYrPUFF1FtUOGeESiUNH4VJVmsgqlmeaMNXLeK5iczVvTyAuQcd653hn9PA84AF0Np1NYR8sm7As&#10;IBiLtqcVih5iIr2stKIZLmpXiDqgllNHjFZx8gwacY3QY69wcnBJ//3HYqJgGfQr4f41wR6Alz0y&#10;+sBNFCzoV7bHJipYE+jfubOuUGtrVkaGdTWUkCTKh0VZsb777rs5c+bQtCyOpLa2dtq0aXynQqTH&#10;wjABARAAgVAIGAQsWZUSeDDpQn6QeJWSkpyCGVihdEJM1aW+ph6nfldm38WU83AWBBKPQE3VJgqa&#10;LaTSH/KCJ0XbMO7exvP66BYdcjPGWR5cAnDmyO2V7WOosEA7YSu7l6YxkbgsHeMWNdm5LGvoCoj4&#10;YNmEZQF7PmmVMInbVjRIgV72NOXfiLgz5iOG6iuSmM86uMCmzYaHkDMBYvFRsIzzrwSuHcUHO8Ts&#10;kTEGzoVlL72akqmYfyU0ElDIFoFp/ft3bNNGrdKxXbvnBg2yZSHBC9MMrBEjRlBiLJqT1adPH5UG&#10;T49FE7LoSV1dXYJTQvggAAIgEAQBQxJ3EfFKKcMTeSenJKWkJqekpgbRNqrEIgHqa+px6nfqfWhY&#10;sdiD8DnBCFRvtljkp/DQJqrW58uSC3Azutt0djorp7dTPH1sBzYsGldAK1nFs9U5ZFzGMk2R7c+G&#10;iA+WTVgWsAXYQuex6GWlqaDFIq2rfkaMrWg0hW0OD7VmwFi4lqYusjTmvxLpX96QLWL2yPhec7Jq&#10;rJ89Gez0tGB7A/Xin0DfTp2WXHLJ0W3bUqjtUlIWXnjhkC5d4j/sMERIWbEqKytpMbBWxtq2bRtN&#10;xeITst544w3K+x6GlmESBEAABOKTQPBLCGmeFp9+lZaaTJJGfOJBVD4EqK+px/kkLHkaFpYRYpSA&#10;gPsJaBNgedNcqUvlSNfQilY8aZGj6wPDhMgiLutW5WlJ+kiZkmUnjbuVD5ZNWBawDkOoRMz2slB0&#10;wRWSV+QpChbXr3y0IKv+Da7hEGppJ44pPutmKoZgGlVBQENgYGbm3tGjWwsLD95yC9SrEIfGqFGj&#10;SMZatWoVPVHTY/H9CkeOHHncccdde+219BxKVoicUR0EQCARCOgFLKHlg8oMLBIw5OlXSeltktPS&#10;0xMBFmIkAtTX1OPU78mp0K4wIkAgVgh4MlmZ+2vMI26SJlu3GM1rha+Git4ROC5Rv5TEV0zZ4wnn&#10;baRx92YJC9iaZROWBUSD8VtOoJdDbkNjwM+IoRLKEjq+ZNRsDp/4zKfQHfYqWP60IGfGmH0y/mPz&#10;KljQr0IfAbAAApEj0L9/f5qKtXXr1unTp1OqLLVh0q1ef/11mo3VvXv3iRMnItd75LoELYEACMQg&#10;gaQ1H33K3W6u/vO5BWexZwK6BH3Np91ImppbGhtbGg41L3j7jMbGhsaGhqZm+o9Ot7AbAexXEoMD&#10;wuAyT9HP8l6lsqWDpF6lpaWPuGhjepuUtNSkyjc/S835C5+EldGhIxs7ycohb1HINyrU/WQn5EG2&#10;qGzRnbeNrfvlAG/xhbnzBvz2N7EPDBEkKIEW+e2uuZne/Fqa6W2Q/pcP9r5I74yHDjXSW2TDoc7H&#10;nTRy+LDwMyovou372LZ/LOE6/8Xzm6dxPhuHplqRWKV97nVOma/Di5DqoKmgFjKU8ROZzh1WxmDL&#10;53UqYnaOV1PCEojLzB3zWHUlzZr2FrDJ1hxJ4Cb8hG8wZbRhFpkjvSyAzDRK7qBn/PgMLH0/en7z&#10;Dg+1piUsw3AMNGLNYpHt585YOnJ+vnd0cZvW147pdWE1voMmYxiGuYWFEt910v/mnuF/t0ELMU/A&#10;dCo9fYuP+cBcHwAtJHz55ZdpCSE90TqbkZFx991333777dqtDF0fDRx0nsD8xcvq9u1Jo1uvNm3S&#10;09h/dDfGbsjYQflcaEFMCrXK0x843zwsgkCkCNiVEbQC1oO2BCz6aCOdqqmppZEeDS0Njc0NDc30&#10;vLmptbmFxKtWCR9+ker1MLYj7zKZQo/UJFo5mJ6ekp6WkpbO140mrXnj09TshyFghZE/TMcIATcL&#10;WJ67cK2UoNyYe271fe/TlTMMv+f22LMAzatIqIV8RQpdv/moBlY3+Kp0oL811wtYAnGZjB5d00pI&#10;ulasNDm9nOJBoCGgZ2vZhGUBf5eAkaqVgGWixvj2sqUROxekumRRA9h3FBmB+4yqcAtY6kDSDHZP&#10;mJb9KyJg+UIVIxMwcNGLz06HoWyCEoCAFfWO37Vr14IFC55//nl6ojrTtWtX0rBoyWH79u2j7iEc&#10;iAoBCFhRwY5GI0/AroAVdA4sZW4NrSJkukablLZtUw8/LO2Iw9OPOiq9PX+0b4NHzBOQu5L6lHqW&#10;+pd6WZ57JSdxV1JgQfKP/GWOFkHADoG8mTzHk2YnQnkLwtwZs9nUKjrkZVSe3fjka1suoD88yca9&#10;ZmjeSmGh8C6EvF5RuR3XA5a1jsuqKc9+eJ707SxyOReYF42FCUsfLJuwLBDYAxtUhXrZCpmd19X0&#10;9Gp+fM/Wllq+yk6W6rCyN6rs+OOvrAKGXtbvesmuDMtrR9gBbU+JkQk8+vk1q9sYlHQxe7sQCDuP&#10;giAAAuEkQFrVPffcQ0sLaddCdWkhiVkTJkzo2bMnEmOFkz1sgwAIxB4BjYB11G+qNn7N1neJPWgT&#10;OnpQMm+aw0hTctqQhtUu9bDD6ZF2+BFpRxyZjkd8EKDepD6lnqX+pV6mvmb7TqYkf7nlW+koec0p&#10;DhAAAXcTYPmV9InKWZp2TaarvJnGlO2sAK9SWubRnAxm2KyjCb0EItfus+doQiHLuCydo8A9aa88&#10;ZQ1orExY+mDZhGUBcxfsUxXrZauA7bwuJ/ZS0op56rGc6Loka1RIMzjpZbFRZccPi7J5E/helD76&#10;FZ2z7F9rP8x6SohMQNNcdssdeSkXoXGAAAjEAYGLL754/fr1lCGLVhHycGgTQ76Q8PHHH0durDjo&#10;YoQAAiAQOgHvEkKy1fzDG9Ivn4gb5WsEaa0g+4/94KsG5WfsHxwxT0CZXuXJZcW0TVnfZP8ddVZq&#10;5hVqhHbn/iEHVswPDgSgIeCyJYToGxAAgfgmEGxmsvimguiCIoAlhEFhC2+lurq6+fPnP/HEE3Pm&#10;zKHU75QnizYrJCVr7NixlB4rMzMzvM3DujsIYAmhO/oBXoSdgF0ZQSdgBe2dmusRSR+DZuj+iupX&#10;HNPvOnZHHgQs9/c4PBQnAAFLnBVKggAIhEpAPDFYqC2hfvwTgIDl/j4eOHDghg0buJ9cxpo0aRJy&#10;Y7m/40L0EAJWiABRPVYI2JURgs6BpQPCtz+gw7MHHf6NQwJqL8fKxQA/QQAEQAAEQCCOCChpruQk&#10;dbkzJtAuozhAAATinwDJVX369OFxUkqsZ555hnJjTZ06lSZqxX/wiBAEQAAE9AScEbBo4hU/aBoC&#10;jngloPYyLiIQAAEQAAEQAIGIE8jK6a20WbhUl0ks4p6gwfgnUN/cXPjBB/0WLhzxzju1DQ3xH7CL&#10;I7z88ssrKytpUaEqY9XW1k6bNg0ylos7Da6BAAiEi0BISwj5gkH5J/vBBQ7mqZIKK1xOw27ECHhy&#10;YClJsPjWgywRlucf1RO7c/+whDBinYiGIkAASwgjABlNgAAIgAAIOE7AdAnhr01NfRYu/LKurkn+&#10;fn/CEUd8fOWVxx52mOOtw6BdApQPi6QrdUUhVaeM77fddtsdd9yBRYV2Ybq8PJYQuryD4J5TBOzK&#10;CMELWKp6RXdufO6V/L+sY3FRC0dcECCpSv4vKdmzRpT/a9Cw7I48CFhxMToQhEIAAhaGAgiAAAiA&#10;QCwSMBWw7li9etbWrTQJi0eUlpw8tEuXt/LzYzHAuPQZMlZcdqshKAhYidDLiJGp8B060k81F5Vn&#10;9zh5zgx7QfnJnjJeSSEJWJ41g83NzS30P/+HnaT/oGDFy3hkchUXr1LUg/SrFK5hqd977I48CFjx&#10;MkAQByMAAQvjAARAAARAIBYJmApY3V95Zcf+/dpw2qWkHLzlllgMMI59howVx51LoUHAiu/+RXQq&#10;AbsyQpAClpoOqbm5qamJ/d/U2Ej/N8kyFk+FhTlYcTAuSeZkQhXpVSkpqfRITUtNS0tlBzuhTetu&#10;d+RBwIqD4YEQVAIQsDAYQAAEQAAEYpGAqYB19OzZP9bXa8Oh73yNY8fGYoBx7/OCBQueeOIJw6LC&#10;u++++/bbb6ctC+M+/DgOEAJWHHcuQtMSsCsjhCJg0XSrFlm5atz11beNjQ2NDQ2kZZGa1SwvKiQZ&#10;C30T6wRIuqJvNjTbirSr1JTUtPT0tLT0rid2SZNlrJQUelVZS2h35EHAivWxAf+1BCBgYTyAAAiA&#10;AAjEIgFTASt/6dKlX33lDae1tWfHjltGjIjFABPEZ9/ZWJmZmdOnTx+BXovZEQABK2a7Do7bI2BX&#10;RiABa529FuTSfPEgV68aDh3a+dW3txeOCcIOqsQcgWdLZ3c7sUt6mzZcw1KTYWV06ESxiC9eNROw&#10;zoo5GnAYBDgBvYBF81DZtFT2DknCPkn7hxronZKOzsedNHL4MEADARAAARAAAZcQMBWwPvvxxwve&#10;fPOnQ4e4kx3btl144YVDunRxic9wwx8BXxmLNi587LHHzjvvPECLOQKygPU9TR1Ib0MzCNh/8iIY&#10;tiSGFsKwfC4pKezmS5PRJeZihMMgQATsygjJQVPjc6xaWuhGjd2aBW0HFWOLAJtn19RI/U69j0xn&#10;sdV38BYEQAAEQAAEQAAELAn07dRpySWXHC0vQKPsV1CvLIm5pMDll19eWVn59NNP0/Qr7hItLRw2&#10;bNi11167a9culzgJN0AABEAgFAJBClg8BxYJGC20ipAmGzQ3heIE6sYQAXmNKGXr58tE2RFDzsNV&#10;EAABEAABEAABEAABSwIDMzP3jh7dWlhIudsx98oSl6sKjB07duvWrZMmTVJzYL3++ut9+/Z94IEH&#10;6urqXOUqnAEBEAABuwSCFLCUZuQ5WCxte1PMCVjlJSU1ArAEiwlYipcisn5F8lULrSONl5gQBwiA&#10;AAiAAAiAAAiAAAjECQGSriZPnkwylpoDq76+/vHHH6cVhbNmzYqTIBEGCIBAQhIIQcCS597whYSk&#10;Z7iCXk3JILYMuKhc7w0/rT1bUzJ1vj+PNUYCFZMkKjhISAXTtFRepPqhtCOvW5Z9o9f4wX7zedUV&#10;gMkJNvWKz76iX6BhuaVb4AcIgAAIgAAIgAAIgAAIeAnQQsI5c+asWrWqf//+/OyePXvGjRs3cODA&#10;999/H6RAAARAIBYJBC9gydNvSMBgk7Bcso6sZsl8aUb10sLSMlKAPHJQUXn59PEVkpTbS+LyFolO&#10;VLCiYny2/Ly8SK9CaYzwYmNKynlFrbDkraORpOQB4G3XK0Kx0vx8fql2lOTOqCZ01TNyN1WRH/mb&#10;lF835cuCFn+1VYnHLaOLpz6jfod85ZYugR8gAAIgAAIgAAIgAAIgYEaA1CvSsEpLS5EYCwMEBEAg&#10;Dgj4F7B+WP7UXeMmPr58L4+S/+p53PfKRkW+4vOw3DEDK6t4cu/x2fmlub2yJSmvoFB2fFNVNj0r&#10;XLomp4zpWJJUMX569aUjc0keqp4hbV5Stal3TpamJzVGsuRis6li76WykDS1pGQ6f957/HSmMZEK&#10;NrVX9cw8TX1vu2yJotxKbsXm6vKy0kLZiHbQyCJaUvZ4aeSlzAXuSFZOb3K6WjbONa/CAm0DUR51&#10;bPoVn3mHFYRR7go0DwIgAAIgAAIgAAIgAALWBEaNGoXEWNaYUAIEQMD1BEwFrI3zSKh69M3vDN6f&#10;9YfHnnz6sScnXUK76H76wvzNrguOVvzRJCaSpeYvYROapKVscpPWS5KQ6Iysb7GDBKpN8+eP1MtD&#10;WiPWERYWKlKWp6hvu0yQ8nPIc6xI01IkNJqHRQVrqjbRCXJRmYHV2qoTyKx9QgkQAAEQAAEQAAEQ&#10;AAEQAAEQ8BJAYiyMBhAAgTggYCpgnXE9CVW//40uvGMuvvN3Z2jOdMns7LrwSZCSxmdnj68gQSi7&#10;V25pftIYTaYrmhpFZ7LH955czCY6sbWBElXonaOf3qQ1wotVFczYlE8zoTbNmF1cPMHzfAKrlttr&#10;wsylEl/xxw/fdvl53rphCSF/hVugf2j6mDwhq/dSSFauG1xwCARAAARAAARAAARAAARim4C/xFiD&#10;Bw/etm1bbMcG70EABBKAQNKaj9aZh7lpzsQXPpG6XDbhnotVqeqLf4+bzYr/ZvTjN+Y0NTU0NPz6&#10;68EDBw58uWP3A/fdFWu4KE86rd6bUb1GFrRwiBGY8uiTJ3c/6YgjjmjX7rD09PTU1NTkZCaDZnTo&#10;RD+T6Bf5SGK/JPn+ZKdZQ0mLyhbdedvYul8O8GZfmDtvwG/PEnMBpUDAdQTYvpy0xYG8QSfbmJV2&#10;65SPxgb2X8Ohhkb62dDQ+biTRg4f5jrv4RAIgAAIgECiEuBf1gwH8kQkyHCgHQmnTZtGmd15vDRF&#10;a9KkSffcc0+ChO/yMOcvXla37/u0tPT0Nunpaew/uu2iIyWFHil0t0U/+f2W6VXs8ujgHgioBOzK&#10;CPaSuJ/2O1pC+PSYsz6Zc894Fy4htDkOsorXtLZCvbJJDcVBAARAAARAAARAAARAAARincDYsWM3&#10;bNhAihVJVxRLfX39Aw88gKlYsd6t8B8E4puAPQGLszgm83j6uef7H+IbDaIDARAAARAAARAAARAA&#10;gQQkUN/cXPjBB/0WLhzxzju1DQ0JSCBBQm7fvv2UKVMqKytps0Ie8tq1awcOHPj4448nCAGECQIg&#10;EFsERAWsve/87al3+PzSPZ+v/4b+yTz2mNgKFd6CAAiAAAiAAAiAAAiAAAgEJkDqVZ+FC1/cunX9&#10;vn2vbt9++oIF3x88CGhxTKBHjx6rVq0iJcswFYvErDiOGqGBAAjEIgH/uxBSAiw6vn1z+l3j5m1i&#10;T79bOm0i7U5417S3vpX63jxjZK9YjBc+gwAIgAAIgAAIgAAIgAAI+CUwsbJy9/79Ta2trERS0p5f&#10;f71p5UrwinsCtJbQMBWLlhPSokJaWhj3sSNAEACBWCHgP4l7wAgoUTHlJ47xJO6x0kfu8hNJ3N3V&#10;H/DGHQSQxN0d/QAvQAAEQAAE7BEwTf/c/ZVXduzfrzXULiXl4C232DON0jFLgNYPUnJ3Vbei+Vml&#10;paXqGsOYDSvGHEcS9xjrMLgbLIHwJnEP1ivUAwEQAAEQAAEQAAEQAAEQiAEC+xsbDV42ypvt4kgQ&#10;AoapWNu2bcNUrATpeoQJAu4nkEyzg0N8SPL8YjrOP/98vpEnjngloPS02ZgJfayHOA5RHQTcS0BS&#10;3mZDv0xgAQRAAARAAATCTaB/5866JlpbszIywt0o7LuKgCErFvlG07KGDRu2Zw/PiYwjEgTYN1vP&#10;d0j3fssNWUxAaAlOwO61lLS6cp3dOlReu4TwfwcOfLlz9wP33UXnP+uZdPprfwvCIKoEIPD5Vff2&#10;2+qRCaNNii0h7HbS4Ucc0a7dYenp6ampqcnJLJNah46d6GcS/SIfSeyXJN+f7DQLIWlR2aI7bxtb&#10;98sBHtALc+f1/81Z0Q4O7YNAkAQslhA2NDTSiuuGhmO6nDRy+LAg20A1EAABEAABEHCagOkSws9+&#10;/PGCN9/86dAh3lrHtm0XXnjhkC5dnG4c9mKAAE2/KiwsVLO5Z2Zmzp8/H8sJI9BztISw9sfv0+h2&#10;i4409h/ddtGRkkKPFLrbop/8fsv0Ko6Ah2gCBBwhYFdGEN2F0BHnYAQEQAAEQAAEQAAEQAAEQMDN&#10;BPp26rTkkkuObtuWnKTsV1Cv3NxZ4fZNnYrFG6IZWDQPa+7cueFuF/ZBAARAwJQABCwMDBAAARAA&#10;ARAAARAAARAAAS+BgZmZe0ePbi0spNztmHuFkUFZsZYtW5YhrySl5O40J2v48OFYToiBAQIgEHkC&#10;ELAizxwtggAIgAAIgAAIgAAIgAAIgEDMEDjvvPNWrlxJE7K4x8uXL+/bty+mYsVM/8FREIgXAjYE&#10;rHvvHhcvUSMOEAABEAABEAABEAABEAABEAABUQKkXlVWVtJsLF6htraWpmJNnTpVtD7KgQAIgEDI&#10;BPwKWCRXqY+QW4m0gfpDTf969eOr7nj5tMuf6pw7Jb/wxfuefGv3t7WR9gPtgQAIgAAIgAAIgAAI&#10;gAAIgEBcEGjbtu2UKVNWrVqlTsWaNm0aNKy46FsEAQKxQcCvgPW3J55WHxQKiVn0a0xMwnp12aZB&#10;Nzz3efWeP14/oHzmzV+tuP/+ovNPOjbjyjvmkoxVd6A+NnoGXoIACIAACIAACIAACIAACICAywjQ&#10;LoQ0Feviiy/mfpGG9cADD7jMR7gDAiAQnwQCzcDiuhV/qNHzX++fMN6dPMb/9c0lq7YsembUjPsv&#10;uyg3+6QuGW3bpJ57Vrf/u2Hgmlf+SDJWfuFLVTt/dKfz8AoEQAAEQAAEQAAEQAAEQAAEXE6ApmL9&#10;97//VTWsxx9/nHYnrKurc7nbcA8EQCDWCQSagUWx0awr/tPw5K/TZ7gtclo2SGsGT8/OfPGREaRb&#10;+bpHShbJWPMev+7WhxZ9XvW92/yHPyAAAiAAAiAAAiAAAiAAAiAQEwS4hnXFFVdwb99///0BAwZs&#10;3LgxJpyHkyAAAjFKwCIHFlevDDOwuJjltuP3k179/dW/ueWa3wZ2jLStRc+OKn7kDczDclsPwh8Q&#10;AAEQAAEQAAEQAAEQAIFYIcA1rEmTJnGHd+3aNXjw4FmzZsWK//ATBEAg5ghY5MDSxuPmBFhPvrQ6&#10;u2uny4b0FOmA9ke0/edDV9I8LOTDEsGFMiAAAiAAAiAAAiAAAiAAAiBgSmDy5MmLFy/OyMigV+vr&#10;68fJBz0BLhAAARBwnID1LoS8STcncX9z5dZPNn398B0XidPJ6XY0lb/+rnniVVASBEAABEAABEAA&#10;BEAABBKBQH1zc+EHH/RbuHDEO+/UNjQkQsiIMRQClAyL0rr36dOHG6FJWEOGDEFKrFCQoi4IgIAp&#10;AetdCHk1NQeW2zju2Xfgr6Urn7r/MruOUWb3355+Ak3dslsR5UEABEAABEAABEAABEAgXgmQetVn&#10;4cIXt25dv2/fq9u3n75gwfcHD8ZrsIjLKQJdu3ZduXLl2LFjucENGzYgrbtTbGEHBEBAJeBXwNIy&#10;0ia9clsCrD8+VPbQ7RdkdjoiiE69v/D8N1duQUL3INChCgiAAAiAAAiAAAiAQFwSmFhZuXv//qbW&#10;VhZdUtKeX3+9aeXKuIwUQTlLgFJiPf3006WlpfQEGpazbGENBECAExASsFwL699vfHZMpyMuys0O&#10;zkPal/Bvd+dRQvfgqqMWCIAACIAACIAACIAACMQZgTd376ZJWGpQjS0t73/3XZzFiHDCR2DUqFGU&#10;2R0aVvgIwzIIJDKBGBaw6g81PVK68uE7Lgyl/2gVYU63ziSEhWIEdUEABEAABEAABEAABEAgPgjs&#10;b2w0BEIaVnyEhigiQ4BSYkHDigxqtAICiUYghgWsh/7+zm3Xnx3c4kFtN5MERkIYyWGJ1veIFwRA&#10;AARAAARAAARAAAQMBPp37qw709qaJW8whwMExAlAwxJnhZIgAALiBGJVwKLc7W+s2PL7q38jHqq/&#10;kiSB/e6yvk++9EHopmABBEAABEAABEAABEAABGKawLT+/Tu2aaOG0LFdu+cGDYrpiOB8VAgYNKzR&#10;o0dHxQ00CgIgEE8ESMCiBI2hPyLN5KnZq2n6FSWxcqThu246999vridRzBFrCWDEdMCEHnfo4xAW&#10;QMDlBEK/TGABBEAABEAABMJLoG+nTksuueRoOQ93u5SUhRdeOKRLl/A2CetxSoBrWDy45cuXz507&#10;N04DDVNYLv9aC/dAwBEC9i6fmJyBtfvb2rfXVDsy/YrTIiGM5DASxezBQ2kQAAEQAAEQAAEQAAEQ&#10;iDsCAzMz944e3VpYePCWW6BexV33RjQg0rDuuOMO3uTEiRPXrl0b0ebRGAiAQHwRiEkBa9wjb9x8&#10;1W+cmn7FO5TksP8s2fDV93Xx1b+IBgRAAARAAARAAARAAARAAASiRuAvf/lLjx49qPna2tphw4a9&#10;8Qa2gI9aX6BhEIh1ArEnYNXs3rdhy3d/uOa3zqInOWzYOTnT//W+s2ZhDQRAAARAAARAAARAAARA&#10;AAQSlkDbtm1pIWHXrl2JQH19/ciRI7GWMGEHAwIHgRAJxJ6A9cqb63vnZDo7/YpDLLp2QPn7W7Ed&#10;YYhDCtVBAARAAARAAARAAARAAARAQCVAM7CWLVvG52HRMW7cuG3btoEPCIAACNglEGMCFqlL/y3f&#10;+PzUq7VxvlV5b9qCe//4tUnsb21ZXaM/7XuGXucnz+zV5ephp7+w8BO7EA3l656+9/Or7q1atK9u&#10;0ep6+TX1iVqSyuz+OMR2UB0EQAAEQAAEQAAEQAAEQAAEYoAAzcBatWpVnz59yFeah3XttdfSzxjw&#10;Gy6CAAi4iUCMCVjvfFjTp8dxmZ2O0DLMak/zUbueetS+pytXkxT1x8qFb8ma1NOVCxdLe55gJ/+R&#10;9jZ7ic5LypnVf2QF/nGeXGWxx9ydY875+7wPHZmE1faETtTWD4v43xY27n6aP9n3w9Or6z9evUe6&#10;/JjfSnUfb6tftBppt9x0RcAXEAABEAABEAABEAABEAAB5wm0b9+e1hLSikIyTTOw/vznPzvfBiyC&#10;AAjENYEYE7Bo/eANl/U19EhNXeYbZ2du+YWdrqrbI7XPzJKkS47c82r7IcOlzFOlPVVS5tlHyi95&#10;Dno+nBW44BpexXOQNHbNxb3/Ma8ypE4/8fLsZy6Xvt7HjcgS1RkZJ+6V/8TQqY2055eveYv7Dn0t&#10;HfrK23pIjaIyCIAACIAACIAACIAACIAACLiYAM3Deuyxx7iDzzzzDBK6u7iv4BoIuJFA0urKYFbM&#10;tbS0NDU1NTQ0/Prrwf8dOPDlzq8euO8uiu+znkmnv/a3MAVatfPH6++et26hsg9rmFqh6VdnXfPM&#10;ey+NNczzClNzImZpQWK/ra0iJSNQZsqjT57c7cTDjziiXbvD0tPTU1NTk5OZDNqh49H0M4l+kY8k&#10;9kuS7092mnmZtKhs0Z23ja375QD3+YW58/r/5swI+I8mQCAcBOgtkcw2NzfTE/rZ3ExvkOxobGD/&#10;0SH/aDimS9eRw4eFwwHYBAEQAAEQAIEgCPAva4ajtdUtXzuDiAhVYoIArR98/fXXydWMjIzKykqe&#10;3x2HlsD8xctqf/wujW636Ehj/9FtFx0pKfRIobst+snuqeQD6EAgdgnYlRFiaQbWX0tX3F94frj7&#10;htLDP3z7Rfc9UR7uhmAfBEAABEAABEAABEAABEAABBKNQGlpKRetamtrJ06cmGjhI14QAIGgCcSM&#10;gPV51fdVO/ddM6x30KGKV6RW9vx44IN1O8WrmJY05G43SeXuyfIeYkOoDgIgAAIgAAIgAAIgAAJO&#10;Eahvbi784IN+CxeOeOed2oYGp8zCDghwApQMa86cOTwZFk3FwkJCDAwQAAFBAjEjYP39lcr/u36A&#10;YFShF3vxryPue+KtPfuUBW42De7z5G7fI6dsX/j5PavrFi3c8xWlcl/Nk7hX8VTuX9k0jOIgAAIg&#10;AAIgAAIgAAIgEE4CpF71Wbjwxa1b1+/b9+r27acvWPD9wYPhbBC2E5FA//79x44dyyOfNm1aIiJA&#10;zCAAAvYJxIaARdOv6PG7y/vZDzDIGpQA6/dXnRXKQkI5d3tmW5ayXaLE7Yfo+YmUyp38UZK4H1JS&#10;uQfpIaqBAAiAAAiAAAiAAAiAgOMEJlZW7t6/v4lnwkpK2vPrrzetXOl4KzAIAnfffTefhLVhwwZM&#10;wsJ4AAEQECEQGwLWrQ+V/fOhApF4HCxzyzW/bX9ku3+9+rF9m52OubJH2yvPOenKc44Zd/UxV16d&#10;8zj9lH9Vz4w7pz2dH3cOe8/GAQIgAAIgAAIgAAIgAALuIPDm7t00CUv1pbGl5f3vvnOHa/Airghk&#10;ZmZiElZc9SiCAYHwE4gBAesfr1Se+5tup+cc60vjrcp70xbc+8evda+8tWV1jecEf04/n/Y81Je0&#10;dciOwQh/9dG7Lvn3m+tp8lf4OwItgAAIgAAIgAAIgAAIgED0CexvbDQ4QRpW9N2CB/FIAJOw4rFX&#10;ERMIhJGA2wWsjz//+tXln5OQFJjBW5UL35L2PV25uubr1Y/USdLXq8/bsq1my+rFVI2fUY49T1Su&#10;fpoV5oeninT53SeYtEA7Ev7zoStp/lf9oaYgOmHXNz//d+mGICqiCgiAAAiAAAiAAAiAAAhEhUD/&#10;zp117ba2ZmVkRMUTNBr3BDAJK+67GAGCgLMEXC1gkWx07xPlJX+63G/M7S/fMuJvz5H21D4zS+qU&#10;I+1Zun+PtJ9+bvywTqqp2yPVyWe8R+bdJ+x5tf0Qjx7mqeIfak63ox+6/YIb7vmPXe4btn57wc0z&#10;DzUY/4Rl1w7KgwAIgAAIgAAIgAAIgEDECEzr379jmzZqcx3btXtu0KCItY6GEo0AJmElWo8jXhAI&#10;hYCrBaz7nnzrd5f1NV08yGO+5NRzsjRPLhl49bhTr37/Ivr5f40De9Cvz/EzA88Zdyp/nLp0y55r&#10;ju+kIlOqDFTsmKK8KDf7wrOzaB6WOOiPNuy+rOiFJ+69fHTBb8RroSQIgAAIgAAIgAAIgAAIRJdA&#10;306dllxyydFydu12KSkLL7xwSJcu0XUJrccxAUzCiuPORWgg4DgB9wpY/37jM5qBRZnUHY2507iL&#10;/m/cUbZN/t8NA889q6ughrVs9bZrxs15+fEbhl9wmu2WUAEEQAAEQAAEQAAEQAAEokpgYGbm3tGj&#10;WwsLD95yC9SrqHZFQjSOSVgJ0c0IEgScIOBSAeuDdTsXLv9ixv2XhRijNqE7mTL8anrGX4u/u7wf&#10;17B4PqxbJi0wLTmn7JPb/rLozZm/H/zbk0N0HtVBAARAAARAAARAAARAAARAIL4JaCdhPf744/Ed&#10;LKIDARAIhUBya6sU+iMUD3zr0q5/f5254sW/XkM51AUtM2Xq64Vpb7Mk7k//QpX2Pb1lm1yXZW3n&#10;L721ZeEjdRt/z5K4s2LnqRnfBduQJK5h/X7Sq6RhkVDlW+/pOav/8o933n2xqE/PeJ5obTpghCn6&#10;LRj6OIQFEHAhAalVogd3DAcIgAAIgAAIgAAIgIAvgdtuu62tvGp17dq1b7zxBhARAfbVUfM10oXf&#10;cuESCIROwO7F7roZWKRe0Swn2vuv/RHsLczOkXk2T+LuOeRdCDNPZScleqlKyjyt/RnXtGeqFi9W&#10;o8vvLtQUaVg3X3VWftGLvqUnPVU+Z/G6TxYWdz2+g5AtFAIBEAABEAABEAABEAABEACBhCfQtWvX&#10;sWPHcgzTpk1LeB4AAAIgYE7AXQIWrRwk9eq1Z248qUuGrR5j2dxPOEdO3361nOKq07hTe2Sdes5z&#10;lLjdm9ld/lU9M/CcS+T87v/P3pkAVlWc7f8EEhYXwKJE2dUkICJLqUsDov20YkKRIBI/7R9xKYmK&#10;JlFBbMWvtKBVo5ZEqyZaFFOlRjBBJAGrVSGkuFW2BklilcUlKkpYJHv+78ycc+455557zzl3y12e&#10;4XK5y8w77/ubuZecJzPviDTw9gvldBcHI5LWRvd7vviB5eq69xVK3P7m81n9Tuxt3xRqggAIgAAI&#10;gAAIgAAIgAAIgAAIaDNhbd++HUBAAARAwJ1AGAlYT7605feP/6Oi+PrE/ieE+VCJgxFJa3ug6O2H&#10;//rOkIuWNh4+9nrRTVCvwnzg4B4IxAqB+oKJcXFx2ZWe4q3MprcnFtTHCg/zOImSC5FAFl5MQuIT&#10;nwte5koA54joyljcmIuwlWI2i12GzAaMtw/ASIYEfwDxejEVpKmuM+u5+yD1Hhp06AUEQCCEBCgT&#10;1mWXXSY6fO+990LYM7oCARCIGAJhIWDRCiYSg/Z+fbCi6AbnOwetWXtKuG7d0muNzS/d3Nbe8ewr&#10;7x08fOy8MUPtZ+zys180BwEQAAEQ8JcAaSDJedX+WkF7BwTqa3da13Ybl+J0gxhFNdKLU5fVdXZ2&#10;1i2T8pKN4ltlPo1r1qJcp8urrX2L0BpBmuo2zdqsFqFs4TYIgECgCVx44YXC5AcffBBo27AHAiAQ&#10;DQS6XsD6YMd+SilFydEfvPPyIGlApgnXAzJ6V6eNmX/TxRedm/T9oabGI00BsQkjIAACIAACIEAE&#10;knI3k0qzOVqkmLoaEgyF8qQt2vgqs9OLKXBXpYoselqdN0ddLVhfsJRqyPpUUu4ier+4XLPUkL+f&#10;umxBGmYQCIAACIBA5BGYPHmycHrjxo2R5z08BgEQCD6BuE3/MjlNz7Lfjo6Otra2lpaWY8d+PHrk&#10;yGd79t13z53U6uORcee8+pC2+aXXF737wX8tDcZIhYvOPePN57OdBrvjyoXjPwmXA8yWPPjY6cOG&#10;HH/CCb17H9ejR4/4+Phu3ZgM+pP+J9N9HD3hJY49iXO/Zy+z+OPKysvumDe38dARQWN5ycpzJ/zU&#10;KRnUB4EwIUBfieRJe3s7PaD79nb6gmSltaW1tZW+KeWSOGhY5vQpofCZ9uzQ8qKsis4i8+t4ZRFL&#10;1GgjzqFyBJILkUBGykmsMTGCcI7SZgurSUknq/Ax0AwKs2x40TB1jUbZ2zsDNIjRMiWCNNVtTpwg&#10;9W5z0qGaDQLihzVDIY3ZRlNUAYGgEDjttNMOHjxIpj/55BPK7B6UPiLBaOmaDT98+xVdbVFJSOhB&#10;f+iyi0r37nTrTldbdM+uqXiJhIDgIwiYE3AqIwR9BRbpNa3/ecj0dmnqyDtu+IWnd/18fVXhdffd&#10;eindql6aR6gcWrv70XHUaNijlQ+1Vk77uST95mljCO42v3vvD3OuPH/MyMFe+vJBvcJMBwEQAIFQ&#10;ETDkKNJmHzLJBySnKtLWcs+n5DmfkacMQ557krMiGZIi8T7pNdV56+xHrCpf6SPR/jS3BFAalz1m&#10;WPKUocmbM9apnYzjbILCyxB5niX6nq3yQ9nqwlYlnUf160ppAVZWhuelUaKGsUrS1MxUenVnrY2M&#10;bXwBl8Pdg1o4nqaO9ynhFa9rDDXITPqxdsP5/CFs/kx1L3F5N6uOuz+9M+XSIhVaqL4XY7Wfpvb2&#10;rE2bxq9ePevNNw+2tMQqBsTdBQTURVjvv/9+F3SPLkEABMKbQNAFLC/hVz5zw8PzLw8GHzoZsGTN&#10;R0uefPO1f9aMHTnQeRf90y+ftvbpxF17DhQul5b/56Hpb61eb2WFsnc9u+TKj1bfThXrS55MOHth&#10;wuLd7o3Wl1QV8puNn8WtusT7IAACIBAgAvxqUYg6amHqjnKpLWSE6po69V1ZbtAqCyLJkapRMJv6&#10;PFPMoqI/yRZL1+m/DIXZ1Mypcgoj70ZUb8rF3jMqrqa+oKnJ54uA5FKdl6zTGnx2xmZD7x4zI+5D&#10;ZKHXuffMtuS5JY6Se7bThdVU8RCE2EA4Klkrfem1SF6DVdFbSEoZTS9op56HHpzvHjTCMQXjdUrY&#10;xMsMa4bOMK+s3QjI/DFgC0RcvnzERJuAfNB87x4trQiQejV29ernPvlk64EDqz799JxXXvn6xx+t&#10;GsnvP8+LzcqoBgLuBPr27StebGpCehZMEBAAASOBrhSwgjEaG6p2/yp7+c9mFgwbdBJJV6sLr/Mp&#10;r9aBivVrp938/rNP75KktWedvXCaNNqJ0nag4tMxu/7z0Fpp5y0kVG2qmlyyu76kSjx+4FMRd8Oj&#10;i6sKF1vrYsGgBJsgAAIgoCNQXzCHqzbaBEV1y9jCFzX9kJARNOmGhNygVRZk7UkWIGSbtElPLdxk&#10;cbosW5gqWAb9ytKIHEZxsZzW21bKqLSizk6eXIntVqPi2mhZXVzMdl7yIgNwKWw+O2O3ofdZyZOT&#10;uw9RdV6+x9MmaRULH1hd4ikRuS5xlNKxjS5sTBXTMIS4ScqNVoLTCppKq9EpxuzryaM0S7D4E5ea&#10;xWehkEwdJ29XQtEPePFS/emc3qaEI7yGeaUOm7Ubfswf36a6ZVyezeoG37felVnr+asDX9/BJ3D3&#10;li17Dx9uExsJ4+Iajh27/p13LLsl3er000+/4YYbPv/8c8vKqAACIAACIAACPhCIFAFr9y2/tl6y&#10;VPzylrseXHvF/4za9+6iRxdOo82DJGP5AEWS+ue8yPcMvjgpZzF/sHiEEzv9089sqChZTbLXdFqN&#10;9fn2f30q1X/aoLeQeNclDavOvNiJLubEBdQFARAAAbE/zqwY1vGouoU2/xNlEOcSjiKQpGUw4UPd&#10;yVVZznJpZ2lzaIs1NvLaKW6ThBNtFi4yydQTRSIwUbAM+pUNI8owO9w45ml2aDwWGcJdYonPzjho&#10;aD1ptfqOSPLuKdEZ2ZJxLluhzQOftoBLk5735HnrwtZUMYtC1ju1ooSQCFVB0zp2VkPO2y5UJs2a&#10;K/4wq4JNN4s9oEo/Chx1iiblruAT3rAo0POUcIDX3Yh9NwI6f1yUAxKXvUEzqRWYD5rP3aOhFYHX&#10;9+6lRVhqrdaOjo1ffeWlEaQrK6J43wGBfv36ido7duxw0AxVQQAEYoNAZAhY9SU7z7q84dFNEtt/&#10;t/jJyYur6MEtfPnS+k20uGk1f+XJea+1PXL1BUOvvkCsuvJp7VVghj1p9syc2TNJ9rp89qTLZ9/K&#10;Hiye+dTsSUkXTtq4eFLObLqdVfF0w1UX9Q9Mf7ACAiAAAr4TEItjTLbeyRKOvFiHK1jK1T1vk5Wx&#10;gK2HkaUQLmkpVtQFNwb9jEtnygIaNwXLuP5KWbXjzYiI223jmY84dOt/dEt/bEVk5oyDhl6dFt6Y&#10;Ze3y2Mx4jKGQdvTbOrWNLbuwOVVMHGKLcYxim6wYGdc8WQwdWarIYnvyWCSSSNjOlwyJswcrs8X5&#10;BVR4NY9bLIWkphtw02MfPU8JB3g9G7F0I1Dzx4g1IHH5+DEzcPf1g+Zz72hoSeBwa6uhDmlYpq0g&#10;XVnCRAWnBC688ELR5I033nDaFvVBAASinkBECFi0Iy8xffZo6a3dlw+nVUuXXCVJtbSg6czEJOlA&#10;7ee0uEk6W2pY8+keGi32emQUWuR1a87QyPAVXoIACEQkAd1qF9dGPn5lrw3I5BLaNF7N7i2uNJFo&#10;xDcWCj1KXGcrV8XKBkPv4IRCpi55Mea/smeEd+G+8cynIfOig/nsjIOGXn2W5R5eR11cZ8hob2JA&#10;mwvbs3QlGlp2YXeq2IVvO7+V3qCshtFMFmsGXbsHdXmw+FozT1ssZS3OmHHLzXMLadQeXs9GrN0I&#10;1PwxRBaQuOyOsxOqQYrXZ1djtOF5p5yii7yzM0lZFKO+DukqRidH8MP+5S9/KTrZvdskm3Dw+0cP&#10;IAACYU0gIgSs/jmLJyVJI56ifXwXztw4ewQ9zRELmmiv32y2uGm69P6zr5y3lu34mxmQTXnrFy9M&#10;OBsJqsJ67sI5EACBEBMQC6b4eix+kclEI74si71kesicJwnNta9Qu6xLNrFIu9+NQrQ2EkIOPjvj&#10;c0NNcHzFj0jNpRRton0TDCSvaEUrkQtLb0HfynkX/sEXa29E0T7WWrVSzbQbCcVBhkoR+pitAwx9&#10;CsMxXp964Y0CMX9s9x7CuDz5FNJ4bYOJoYr3n3feT3r2VAP+Se/eT02cqD6FdBVDU6ErQu3Vq1dX&#10;dIs+QQAEIoNARAhY1igvZ5mqLKSrNW/9p/CFKmtbvEbSmdMevUeq3Wus/kL5h3SzaQTVQAAEQCAS&#10;COg28OgcNiwPEQoW6QHyBkKWOps3ppc02bRdJmxIBy4Fy1QCI1s2jISOss/O+NzQGJuc+EpskeNv&#10;ek7jbkzKrs1x5oWZ5y5sTxW7I6JdbuN2ToAwYrVGiQWZqkvzZWs5no+Lv7SB+YhXx8auGwGbPzZG&#10;JhBx2ejGa5VQxuuvr1HZflz//usuv/xkriP07t599aWXXjyQHeoN6SoqhxtBgQAIgEAEEYgcAWtT&#10;VaGbnGQE7bkOnUt4Vc4Ldz20NuFsWlplfTvrwbV3Pfj+XWnGmjfd+wrdki57MILGGK6CAAiAgFcC&#10;8jW0IXc1kw7EehaXHiDvGFwnbyBkVuWX8nkCLNd+LJHy3U1aERuudGmJFAWrkncmDpSTi30jIRhh&#10;n53xuaFlUDwblJda5hmr5FG1tM4rGLqwP1UM5iuzWR4ztw2PwkNl0OUUXGyJn6u4TUK95cpsSqtm&#10;yOBvT/wwE+NM5qdnTgHAS8Yt3Qje/PEQWmDisje/TGqFPF6fPY32hhckJn573XWdWVk/3nQTqVeO&#10;pKs//OEPno4QCdnrixcvjvYhQnwgAAIgEIsESMCiI3L9vwWV3YFCytH++fa7fkuZ2kW+9tWFJatv&#10;oZzuLIN71S0lVfWbVif8mup4TIC1uvC66zJ+Rjd2pKDm9t0sidZT1T0tv0hPxePv7pl2WF9TtLrv&#10;1kunX3I2WQtqwGFv3HTC+O+1//MQFkAgrAjQh8Lgj/8fk6BYEOfSsbzYGoVB2UYkUmPLRewYzGMH&#10;DMqnDcqbCIs1Cdx5XXEZSsmaNGoVz6/tli5eKFh56ewtnX7lxIhjLp7XEnkyZT8igwWfG+rsyMmW&#10;dBoQ3zznOYO9LDfl5bsUIRKS5D2FSiZ9TSc2urA/VfQQBAPDiYNiPrgmmHJogGbOKFNGOwl1HhMA&#10;zQwVawTVos/LZhgW+QiBvGQVKU8Fb3qcgemccIrXfGJZu+Hv/HE61W3GZdOszWoaOP7G6/i7AA0s&#10;CDiSrkATBEAgoAS0P0aS4bD6KRfOgECgCDj70ETECqz+KWfKUSk52hNThtMrIoO7EK0Sf57sLfJh&#10;g0766/2z/vJ/MwyVep45TJKG9R4mNW7a3VRS9cOZ50lvVTXSA6nh68VVDYtXN+ob3P2bX6wqvG7s&#10;SLaOGgUEQAAEooSAmrxbTQ6unFWn35ulSkraZVlK6iLDMYZpRSLXkjgvjhd+BKHRosamUb9iC4Ds&#10;GtGOhJkQYz5SwjnrTOi8tW/O+NNQ67Sq7mgWMAg9ULd9ThenKgWobfgQeCp2urA/VfS9pBXxxWKa&#10;CSbmg957uZZrzniYMrJt992DPARl4R/fCqcTYHU+KaGoPlnhNHJziNcDdms3fJ542h4dTHUncdk0&#10;a7OacDgg8UbJV3MXhwHpqosHAN2DAAiAQAwQ2L5j57rKDa+vq3xt7bryNWvL6Fb+2qt0K1uzmm6v&#10;lq+i2+oyun340b+JR0QIWNLlsyddPvvWVpaj/daNi+nxpMsvnPnUhXIGd5bN/cJJ/PWZ3s/169Uz&#10;3jAHmj9NHP504rE9B5o+l5qVEwyb2IPEUy9pOHjmxX31DdwtxMCkQoggAALRT4CnPTLsR2N5lN2y&#10;JslylWaplFiwYXIQILOpTxjOkoib5GESy3rc1l9xq7aNOBwj7YF79rac+eNMQKJgZ+8ZhsgDUJUF&#10;NTGkbGctxEs8G7+h2OnC9lSxtG3mvZvHNAs9pO7i688Muwdl9UNoUunF1IO3vF9uw+K5M9Pp5RSv&#10;hzlq7YZf88f5VLcVl02zNqvp0fgVr8NvAlQ3JfD555+ffvrpN9xwAz0AIhAIMQH18MF+bmdfhtgT&#10;dAcCIBACAvv2f5F105y5N173m+tn3zjn19fPvva6X//v7Gsyf331rGtmzcycmTEz44qMaVOnpV/+&#10;2ed7yJ+4Tf/6wAe3Ojo62traWlpajh378eiRI5/t2X/fPXeSnY9Hxp3z6kM+GAxqE0p6Rbv/HHZx&#10;oOHXL0t/ujVxqHk7n2w6dEGpvuPKheM/oRV6YVGWPPjY6cMGH3/CCb17H9ejR4/4+Phu3ZgM+pP+&#10;7MTlOHrCSxx7Eud+z15mccSVlZfdMW9u46EjIqrlJSvPnTA+LCKEEyDgnAB9JVKj9vZ2ekD37e30&#10;BUmlvbWlpZX+KiVx0PDM6VOcm0cLHwjQXrnyjE7XcYc+mEATEAABEIh6AuKHNUOhQyJIuqJUVrQI&#10;K0IJ/P73v0carAgdu6VLl95///3k/OzZs4tZgoIYLaVrNvzw7Zd0tUUlIaFHArvs6k5XXt270607&#10;XW3RPbum4iVGGSHsqCDwr/f/TQIWO52og/3pUP/yB+3s0kpcXrWvrVg/a+aVkbECqyuGpn/iix7V&#10;q67wB32CAAiAAAjYJcAW52hSyttthnogAAIgAAKcwPDhw5977rnPPvvs+uuvBxIQCCWBvXvlc7vO&#10;PffcUPaLvkAABCKCAAQsNkyU9KpJM1yGpxExkHASBEAABEBAIUAn10meM0OBEwiAAAiAgC0CkLFs&#10;YUKl4BDo1atXcAzDKgiAQAQTiHEB60BDyW4+eixle9Om1dt+TRncV3/96fY9i8XrKCAAAiAAAhFH&#10;gFLoeEt9FHHxwGEQAAEQ6EICTmUs2r7HNoN0acH+wS6cMH523dSkXVfgpzE0BwEQiDYCMS5gseFk&#10;hw9Kib2lhsbPpV5SQ5OU2PPMMf3O/BbfndE22REPCIAACIAACIAACICATwScylg+dYJGICC9//77&#10;gsKIESOAAwRAAAQMBGJCwBo26CQPA98/cfaIXrMnDZ89KXHxzMTZM0e8SPf86exJ3heteraJOQYC&#10;IAACIAACIAACIAACEUygpaXjgQf2XnvtroULPzt8uF2NBDJWBA9qJLje2Ni4Zw87aIz2D44ZMyYS&#10;XIaPIAACISUQ9FMIL72+6N0P/hvSmMK7s4vOPePN57Md+YhTCB3hQmUQCD0BnEIYeuboEQRAAARA&#10;wH8CpueXNTe3X3NNzf79Le3t7BTsAQN6lJSM7N8/wdCdp5MKcQKg/+MSsxbWrl2bmZlJ4U+ePHnD&#10;hg0xy4ECxymEsTz6MRW701MIgy5gdTn9xsKFe/dOS37EYkVViP1sLKvqOcOuSxCwQjw66A4EnBKA&#10;gOWUGOqDAAiAAAiEAwFTAevhh/eWl3/X3NwhPIyPjzv33D6PP55k6rC7jAUBKxxGNkJ9uPvuux9/&#10;/HFy/t577120aFGERhEQtyFgBQQjjIQ/AacCVtRvITzQLE0bOlFqDujQNZU9uWO+7uBCD+Z37y2k&#10;ZPAHvinj94VVjWWra8t2N5VVNUoN/Ck9QAEBEAABEAABEAABEACBcCGwaVOjql6RT21tnf/+92FP&#10;zmFTYbgMW1T48cYbb4g4xo4dGxUBIQgQAIEAE4h6Aat/zyFMveoZSG4HDm3eIw09xepkV1Ksvh2Q&#10;I2cfbCrb1SQ1CB2teV+DcEd9EEjvYAsEQAAEQAAEQAAEQAAEfCXw44/y2ivVAGlY3o1BxvIVNtq5&#10;CND+wd272UHwlACLthACDQiAQKwRWPHcsy88/9eSFcv/9sJzL5Y8/9LfVvz9xRdeXvk3LYeoF7Ck&#10;vjMmDbC9Wc/eFOk/4JGHzlGUKc9N+g/IEZsE+w+YMaLXjElDc2YOmDEzZcaIvjkzh86YOTRn0oCc&#10;mX3tdYlaIAACIOAngfqCibRVZGJBvZ92urC5PyH401YNOSBG7AGszKbRisuutFfbn1p2g6J6Gnfs&#10;tvLHMw9tu7DrQEaj5xlIy8KWzn6UMAs8JVj0QODss48zvDNkiK3fBQsZa/HixUALAj4QuP/++0Wr&#10;2267rW9fXCT5gBBNQCCyCcy54TfXXX/TTb+Ze+NNvxG3G278zQ033KiNKvoFrMgeQ3gPAiAAAiAA&#10;Al1OgPS05LzqLncjahwINs9g24+agUAgHgjMmzewT5949U16/NvfDgUtEAgqAVp+tW3bNuoiMTGR&#10;EmAFtS8YBwEQCE8CYgXWX599ZvlfnxW355Y/+9xzy7XeBjiJ+9bR8Z1trqN2w5NLxHkVF9993M62&#10;MHF7yYOPnT5s8PEnnNC793E9evSIj4/v1o3JoD/pfwrdx9ETXuLYkzj3e/YyiySurLzsjnlzGw8d&#10;EXEtL1l57oTxYRIj3AABpwQiIok7rcEgCSJ1Wd3mXPNEvE6jDn19f0Lwp23oI5UkUiDSi6Wsis6i&#10;tCB3b4tM6NwJcrRhYj7YPI32bQ1ymLCBGyEmYJrEvbOzc8eOo3fc8enBg609e3YrLEyaMOHEEDuG&#10;7mKNwAUXXCAErPz8fFqBFWvhu8eLJO6YAzFCwD2Je3z3uM6Ojs5Oif4zoossKoePHmtvb19bsX7W&#10;zCsDLGDFCOVYDhMCViyPPmL3RAACVmjmhj9X4f60DU10+l6CrXC4erNFJnTudAXs0PcZbJ4QsEI/&#10;phHboycBK2IDguMRSYCWX2VmZpLrlP3qq6++ovuIDCOgTkPACihOGAtfAloB67nlxUK3Yn/FHZOy&#10;pKsyr1EFLGwhDN+xhGcgAAIg4A8BkUWJF8+Zr0RuHKUYUi658jBpqqm2vNvXGza44MrI492IrRA8&#10;MPLa1iwlkP413px4qGZY3PoqPkbhezoir4MlMHjFLpNySpXVp9VgVIrT1cRchij8mSoGpy3zfpkA&#10;1IRkP3WYgYNZRMYJIBP0byBMedqxbDon3ae/N/u6GWLytRCQj63nby3v4+Tjp9KfL0m0BQEQCAcC&#10;TU1Nt99+u/Bk7ty5UK/CYVDgAwh0CQHkwOoS7OgUBEAABLqcALsUFJoDL9V5yXFzSo1esUr6xEZM&#10;oHDXD8p1+Y/Ilris19vXXgy7GxYuGEyzl7wbsQzBA2hb4dsZpPJsxYXUzKnmOy+9R+ESE5SBmJhf&#10;Y6dnHwbLDvaAkTGPwfFU4eKVnUnomZkhJFaR5rHFaQV2x8V9Athw2M5AmMRjwzJrZWNOeoRVk8/2&#10;EWu+FgL+sfXYNVenNB9oeZysBsrMnj8EfPnsoQ0IgECQCTz77LMNDeyIdsp+dddddwW5N5gHARAI&#10;XwJ2cmB140uzfLxJSsPwZQDPgkBATBh19OWnfnfk8zxEQxAIXwL0QRHfk/xByEp9wRx+lUoZlESp&#10;W5YqVVfrc3DLldQ6cjW6+DfoTMXFxZQ5y2WI6wPpxteqS9fJ5xvKhtU2rGVFFr9eLXc7VE/pnnnI&#10;VK58uYatEDwA9aet3qQmdK+ZwzxHsZSriNqBqC4udp4M3cZg2cHuG5m0ImUARRyes3I5nSokX/GZ&#10;aj0JPX92KvOZBe1s43PJNZVMmtYX2BwXtwlgw2HLgTDnacMyj8R6TnoeLzb3DHM1sB9bj8OkzDy3&#10;caKBmuPwZFRrAiH7pkVHIAAC/hOg5VePPPKIsDN//nzSsPy3GTUWxE+P6o+R4fvjrq9iAiICAcP1&#10;EVZgRc3XFwIBARAAAfsE1Et6VWlIyt0sFCJX4ZXoclKrRlA1pjQVL9VfUWZVqOpNUu4iLkWR5GB8&#10;rbqmjr9Tv66UCwortLni0xbw7nfWyiKX8EPTvWpYvGMrBA9E/GnrZjJrkWXKe4dRCC3PWbExWHaw&#10;B5SMaQTOpooYZnuT0ALY6BTX+jiaxt51NlMOHsZFPwFsOGxnIEyCsWFZaWVjTnqi5T5XA/qx9ThI&#10;KnGtDqx8K3nVGs2nmfWn0tkHDLVBAAS6jsA//vEPdfnVb37zm65zBD2DAAiEC4GW1na6Nbe0NTW3&#10;Hmtu+bGpResZcmCFyzjBDxAAARAIDIH62p1kyLjlLWlqplbBEpXY9jd94Xt8lIta4U/qqGQ3x7Iy&#10;tGfjJY/SmBbygetCVSS20e8Sk+1pVQdJGBESl60QPNDyp62bSbPYjZUsojDKDWkZjhUsO4NlA3tA&#10;yZjSdzhV7MRl+ZkQ80aTncuyhejW3rjoI7LjsI2BMPHQjmW5mZ056YmBx7kqOXDbsxFP3ZrPPKot&#10;69YmSzO9jaI/BCxnByqAAAiEmMD9998veqTlV8h+FWL46A4EIpFAcAUsnq7TmIiislLeIVKZTftU&#10;6isrdb+Q10CsLyhw220i3q7Mlv9lpqyrWQ+MzqBSXXVU274ym142fYf5pYTmamF4SfPUdvgCkR6U&#10;TQLWkaMGCIBA1BGoq2Fb1HRXmSzGpJTRmlBFJVvFzZJ1K20qaFPpipvwfB1qKwQPbvjT1s2kjdit&#10;onCzqZP7rFlSDbuDZYE9oGRMHbeBS9vOblxeISXlrlAXFwoZS2Tf91w8dGs6LvqI7Dpsb/77iMIh&#10;ZG0vFsqPPbd9kI88zDxbk9+kkh8EfO0S7UAABIJDgA4f3LZtG9mmnYNYfhUcxrAKAtFGILgCFqdF&#10;v8qXT5aZyH4Nn11ermQJzqBcpOvoR3P+6/ns7OyJvALTvPgDNeMwk6gqC+h9pVrtKNGEm6JqteKp&#10;+IGV1cxm+18qJV6NvaxxILuAv8jv5Y6ys0XNuIlLy8t5L9yB9HJltEk8IqvMC7JZW15bK4cgzDIZ&#10;TtislZuTA6qRpUtlt3lkLpuSZDf8pGSprr5yXW2y5ALlmQATDS3PcIq2aYx4QAAEfCOgzT0kp8vi&#10;/3jOcmSjH/pC1IpWIuuNcQejDTuooidgMVgRi93vScgXD+knGFOyLNK4+z69gjcQfqPwPSj2cww+&#10;tn7wQ1MQAAHHBCj7FZZfOaaGBiAQ8wRCIGDpGaeOGpVR0VmRwV/NKMqoWVqrVMhYtGhRRV0F3TL1&#10;bZJyU8rLUxaMEq9StRQv41ZfW1pczLYHKMWQc2VnDTsAStyLQi7Jj0aPVh4ZHEiuLZdGURPaM5OS&#10;QnVcIWg7kiS1OaugjyJjmSEBje3wpaTk2jnlKa48LN4I8IX6hpBjfpYDAAjEFgHtXjxN5GIbj74E&#10;48vCmFTba/ZzDyPjIAQ3C7ba6pejCRt2l9fYnk3Ol1p5Ne19sGxgt0XGdnQBqxiYSSgnvnKdGOA5&#10;jbu/4+L3QHhEFxgUPo2Mjfnjk13eyMPMo3fkzYVil3JIPpW+R4GWIAACASbwf//3f1h+FWCmMAcC&#10;MUAguAIWOwqH/Spfzq2wmX5Jujk3Ny1NSqO//C6taHNuGk+YUlREz9PSktgtl9Xs3ExvyUOQRu8K&#10;I6JarvyY2adq8lNem1fjF0xyNfZY60BREavA76mt7JJiMFfzumYNQlJuUS69xR2nzpUQZJfSlE5Z&#10;HcVJSY1CfkXrJHPUQfjUD1sPYYeAK/wYmL0IEQRAwIyAyHblOhVQ1BG5pdUiMjG5pU+Wl6s6PBZM&#10;64V5uhtD71YDZysED0YctNXl+jIT+Kz89P6+uB43psQXSoGjYmOw7GB3QMaRez5XthGXL7bpRw+v&#10;mfJ9HxcbDtsZCJOgbFj2BYXtNj66bdO+IG78SnJ9K+n2BAb5U2nTZVSTpJaWjgce2HvttbsWLvzs&#10;8OF2IAGBwBKgzYOPP/64sHnvvfci+1Vg8cIaCEQxgeAKWFEMDqGBAAiAQLgSkIWKvGTXJqrKbGMq&#10;KjmXeHG6ZqeVXMuY/91RnPK1al6+KwsR7WyWe9dnh/di11YIHtrbaiun/lbPW3QH5Chq88ri7EXK&#10;lK/u6yaBkKfJd1isB8sWdltkzF3zvIbGYSi66tZxWVqX8zbpds7XFyxlkD0ma/J9XKwdtjUQJmuS&#10;rC1botBWcDpeNt125IOmskpcm+JA2bSYumyB/NvKkHwqfY0hxtqRenXNNTVr1nxXW/vjW299f/XV&#10;NQcOtMYYA4QbRAJ79uzJypIPNLniiivmzp0bxM5gGgRAILoIhErAUpKOEz3byctFUvTK//qX0emH&#10;7LiP4iZ+VS/9YJZh/QftcFZWiqe8Sdx/DTlglRCYHU04hvlQWaCsXGA/VZu57iuKf5JXEwuaWH+V&#10;XxXUuzqKrhmJaEAABPwnoOS1dh0ymF6cmpWlPYWQVoEWibRBmpMIubaSumyFa8eyD76oV+Lq8Ya+&#10;SDa2QvDgnZ228qGMavAmgHyI3dhE8URNLu45o7333qwHyxZ2O2S8OSJw+fefss6+dVxWo6CcY6ek&#10;b2ezjlP2No99Hxdrh20NhByVlqe1ZSsU7u87GC8nbjt3hFaQy6n21Y+CcjKpdpxC86n0wf0YbFJQ&#10;8MXXX7e2t3eK2L//vnXx4j0xyAEhB4MApb667rrrDh48SMaHDRtWXOzDr3WC4RdsggAIRAaB4ApY&#10;ZvnU7Scvpyzs0i8Kak/KkH6Q6r8qqPyhIPu/E0layv4vF5hIlqphT8V9tqw9UZ1sofLI5SS2T2Z0&#10;r6T6pvJyTXPeKn3pV1qDaob1jIoJnZ0nSQX83Yk1rOuCr6RR4ulX5bXKY+GJrutfTE2pq+dJ3dlP&#10;0PSTmpJaXsmtrkkt7wjFV+Mz6iYsSjlGYVXWHkuR0nhHKCAAAiBgRoDtJtaktaZE6puVPIKu6oZK&#10;9AZLuO5LziqdC7SDy5CynZkVLxWXezseTmfGVggeRt9GW6qi8ZKyZ5sACsDcYp7o9rNlVYhunZ6k&#10;ZjlY9rDbIGMatfasv4BmarKMy3IQWLICw5ZB63ns+7hYOmxrIMx4Wlq2RKH9bLvOZrQ3XrbcduCB&#10;sSpPcGAYJ5a0Xvd9E6JPpR9hxEzTTZsam5s71HDb2jr//e/DMRM9Ag0ugZycnPfff5/6oG2DL7zw&#10;Qt++fYPbH6yDAAhEF4G4jdUf+BBRR0dHW1tba0vLj8d+PHrkyOd79993z51udvjycImum3LrKgtq&#10;l+YpjyvTpPKJtRmZpel51VlZFRkZtJqeNa6dszSvujo1ddkikf2qsnL5BdLhH8preo9acFpK/n+l&#10;Bb2XJn9ZnXVSxajeS/O+rE7tvWzRGVL5f0uLj1VnndFZdBLpXBOTv5SWnb05t5fiDS2n+m+xdFJF&#10;50m12T+UFv/AmmecIdXWLM07RhZSq6mtYlAYYSuwqEnvZRUnlaZTd2dUkIJGrxc0sU6zTlo2qjdl&#10;kRePmSnph7Q0V9crUt6m9FaUgotFX7NITqTlP4rKC8rT/7tThFb/Q6V0UnJdpegotGXJg48NHzr4&#10;+BNOOK73cQk9esTHx3frxmTQ/iefQvdx9ISXOPYkzv2evcwcjisrL7tj3tzGQ0eE+8tLVv7sp+ND&#10;Gwp6A4GAEaCvRLLV3t5OD+i+vZ2+IKm0t7a20PckK/RPc8upg4dnTp8SsF5hKDIJ0I5KWu/F/msM&#10;+Rd4ZAILkdcYlxCBRjdhRkD8sGYol1yy7eBB3Z7B7t3j3nvvp2HmO9yJPAK0c7CkpET4nZ+ff9tt&#10;t0VeDKHyuHTNhu+//bIHXW71YHcJCXTZ1Z2uvLp3p1t3utqie3ZNxUuonEI/IBB4Als++HfWTXNY&#10;6vQO9qdD/csftLNLK3F51b62Yv2smVcGVcDyOzzaQsjTvXsqTGmSNR23KrRTL63Ibw8cG6Cdfcm5&#10;QbgqUVEocQWrI6uIIWBZEcL7sUgAAlYsjrp1zFwSYcvaNFqVeE2itSfsbA6UriCAcekK6ugzXAmY&#10;Xvrm5NRt3tyodXn48F6rVp0drkHAr8ggoFWvZs+ejc2D3ocNAlZkTGt46TeBL75q2Lf/CztmTh8+&#10;7GcTJoS3gGUnDtQJLQEIWKHljd4igwAErMgYp5B7KatVbv1Cvgr5UOg6xLh0LX/0HlYETAWs3buP&#10;3nxz3aFDbcLVPn3i8/PPmDDhxLDyHM5EFoG7775bPXYQ6pWdsYOAZYcS6kQBAacbuYKbAysKgCIE&#10;EAABEAABEPCNgEl6Jrb2CouvfMMZsFYYl4ChhKEoJZCSclxBQVK/fgkUX8+e3aBeRek4hy6sjRs3&#10;Qr0KHW70BAJRTQACVlQPL4IDARAAARDoWgJMLNEW7Bzs2vFQese4hMc4wIuwJXDOOce/+eaYDz+c&#10;sHnzeKy9CtthigjHGhsb6dhB4eoVV1yBnYMRMWpwEgTClkBwBSxapR8XN3FigddTpyipk1uhjE/i&#10;Nf6gvkBvoTJ7YoHVAXyyBcW43iAZJptUbB+HFbYDCMdAAARAAARAAARAAARAAARAIPwIkHo1ZcqU&#10;hoYGci0xMbGwsDD8fIRHIAACkUQguAJWWlHFsmUrFtWkMxlrIolZ2dlM0mIPVOmoUhpVQG+xF+io&#10;PvFWfW15eTZ/XF5ObeeUSrXKW0x7qh2VKc0R1piSxWQy2V49CVUF2SRMVUqsYXa2MC7b0Vomm1S4&#10;WdE1iVmVBcxJl2uRNJDwFQRAAARAAARAAARAAARAAATChIBQr7Zt2yb8oV2EpGGFiW9wAwRAIEIJ&#10;kIDV6d/NRuAZFZ0VmXK9jGXLUs2a7KzVrKlKShnlxWxSSorybsai3KT62p2SJDdPSq4tl0bV1Ehp&#10;Eus0Q66XOmqU/NTMMmublEIqWzoXtXSe2IgudqsYZo7/IPycimgOAuFDQHwchD/igXrv/ycFFkAA&#10;BEAABEAABEAgrAkY1CvaOTht2rSw9jhMnVN/hhQP1B8vw+eHXngCAn4ScPbZo1MI33fWgtemI7fa&#10;2tpaW1p+PHbs6JEjn+/df989d/pgB00ijoDmFMLeCT16xMfHd+vG1vH1P3kA3cfRE17i2JM493v2&#10;Mos5rqy87I55cxsPHREElpes/NlPx0UcDTgMAoKA2ymE7fQNyb4kW1vYn5bmFnrU3Hzq4NMzp08B&#10;NBAAARAAARAIEwKmpxBS3r4wcQ9uRCgBd/WKTh6M0Fi6ym3lFEK63uqZ0CMhIYFddlHpzgtdbdG9&#10;uN4y/RR3ldvoFwScEnAqIwR3CyHf3cc35ZklunIUW+UmV9or8ZjuC5Sbp4xYla/GZe8y9qM1ZeHD&#10;roKJr1qm2xI2aPdifT1tX6Qtjbyolg3ZuOh1QwU3H4w5v7QV7OT/cgQWlUEABEAABEAABEAABEAA&#10;BEAgIASgXgUEI4yAAAiYEgiqgFVfUJvBzl4qSmOJrigxVQElrVIzYYlcU3LeK54bi6V7ryzg4tSr&#10;2ZUkHj3NslYVkIS0q2Dpt5JEr2yqrN9UUE7txCtyqcl/taCAmrhCVFpJyxacxV5lotWu7LinFVOi&#10;61cLuAo2MY41p8cTqULlpmwSreT772qo3jqlLb1Y8J0WY2X2q2qfSVLtunUpo1LqCiTawMgycIm0&#10;XxOXlrPdkdpUX7XltbWuCgoHFx+e80vNySUn5RKgJi4dRbsmmQ8/ZMd9hHRd+FiDAAiYEZC/L2zK&#10;76FkSJ7FxhdX+A6B1+HWu63+Dor9L6r8Pspbe1uVQjnfTPsK9CQU0ESxPmLG3aVA+yN6EKfoOPoO&#10;8DeQrhxZ6w+c57ndlX6jbxCIPgLvv//+2LFj1bxXtHMQa6+ib5QREQh0IYGgClhJU6Wl4ge6Wikl&#10;N6W8PGWBnNtKm6BKRM9eWbSI1RH6jFRL4tGAUcmUnUqqWUePv6H70upvpbpva6Rv+SuuMmrBWTWl&#10;pyxIc72itNKhHZUqTGlK7bc1Nd9KPCtXTa00OnWAVPstpdSie2n0KdqKrG05f0sppH/VLrgyTShu&#10;VNJSKPdWbnJtTW2yCEek/Ro9WpvPS+Tbole0ecFYtSQdHynFlZNLF8Lo0XL+r/omnvmrqQvnDroG&#10;ARAAAUcE6JI6Oa/aURNUBoHAEgj4JKzM1k7q0SniRxjbJeD+2O7ZWNHPQHzuFw1BAASiiMAjjzxy&#10;0UUXiTMHqUC9iqKxRSggEC4EwioHFv16LD9lcxHpULQwKvlCWcmygaq+4Ok50lWbc0+2UdfXKrQb&#10;MX1HVsXvmXuxXJADK5ZHH7F7IoAcWLbmBl2rpxdLWRW0LNdW/UiuRP+fka6Ruqxus/3/ysIuXu2A&#10;2Ro8W5W6NsxAuygG2vdZHWh/VLrcsIMJ6G8gXTusbDm/ow9c0Lh3MQdfukcOLF+ooY0bAdo2mJWV&#10;9dprr4l3+vXrt2LFissuuwyofCaAHFg+o0PDyCIQZjmwnMFLyuXqFZU0B+oVVU/KvTm46hVz6crO&#10;zphXr5yNJ2qDAAiAAAiAQAwQSKX14lFRoiaQqBiNLg6ipaXjgQf2XnvtroULPzt8uL2LvUH34U1g&#10;z549U6ZMUdWr8847b+vWrVCvwnvQ4B0IRCqBoG4h1CTN8D2Ju3lGc6tc5g5Sqv9QUPBVQYHlXjyq&#10;ptYRj0VDcfPUnDJV/VeTmktME60pi4lTWVCTbe1bpM4++A0CIBAcAvpsL65nIkWRIVePp+QxJq9r&#10;c+Tw8zk0xaIX1jUtv6JSTCkCDY01frm9Ry342/w0EMV5kU/R4AEz7lMSJn1YhsRBFnGpBEzZeh5e&#10;z3S1WN3D8TYE7r057sU6k5DNGWuJw1kgZphNZoCZ+5rXvE5C08C8zkxuWewfrM5LNp+Q6pxUP3ma&#10;8fXnQyHcdZC1SqlqkoPOIhDHH09Pibe8ftAM/B1PXbW9phddCjDrue3jnLT5kYiwaqReXXNNzZo1&#10;39XW/vjWW99ffXXNgQOtERYD3A0VgY0bN15wwQVq0qvbb7/93XffTUxMDFX/6AcEQCC2CARVwPI5&#10;iTsTrZSM7+YZzWtHZUpzRD549QcU31KqK+Ndmf3RxAKSln7gL/yQnf0DiUcTs3+Q6r8iCamy4CvK&#10;nUWvFFQ2iTriFbnUfJld8BU1cU0epZW0bCBfVMZEK96FbIr/5EmWuQo28SPWnB5P5D5kk2gl39ey&#10;PtS29OJXugMXK/8bG+mQY+tDiWhBICgE2CW2UJB4oafyl2fS1EzKA1hduk5/nGv9ulK6Mk/NnCrn&#10;9GEXd/oMVkyJMn4FeezFU0z8mlHjF6vHDLtnny7PVqqlZi4oWpTFKpYbfkFQWU4Rpi7TZkS0gOke&#10;llAjDIF5j4sZ0bONo/+6vBaZek2dWksAZ8kN1YGor2WJF7My5B2X9oZA260vvQRg9pXzvaKaqWYY&#10;TueB8P8ybU+VAIQQoO4MM0Oe3Vap1e1FaqRoMm1dIOQEV07379rzhHWj/Xgq3xnacbD5QVOb+Dh1&#10;a/L5jk63bznLKeHbnLQ0G7kVCgq++Prr1vb2ThHC99+3Ll68J3LDgefBI/DGG29Mnz794MGD1EWv&#10;Xr1eeOGFhx9+OHjdwTIIgAAIBFXA8jmJu2VG86QUOZc5ZUMXp/L5nFJdNweaKA+7UppIPBo9qreU&#10;1Euq+YEe76T70mM10jGqU8NfcZVRAzNqfhi14CTXK0ornXmyZmgoUY9kszerVtMkje49ml5hVyxN&#10;NVIvbfZ3ibflbymF9K/agTGQSgafUhAAgUARoMtXXuqWsaMrqvPyuf5jqmAZ9Kv6gjnsslAxoBop&#10;TndX0U17SSvq7KxgopNsQ3x3yWZJc6oTnmmcm6Nfx0GpYJVaLK1UWoaJgiX0K1Vzs8Ym96/tXvbS&#10;TRtzBa+n5wpChcMqVFdbZKtPShlN/mm6qasRLapVUUseA3l3mpMhUCN33Is1M+saNFSumaLQcg2n&#10;T4E4mSoePTSfhKbV7cxMSnugfJbkGWT8H7kyn31q3Ga38snz50OhOKj/tBUvNVv9ROIMExTJD/Mf&#10;GTwFYgeCTM/w8TQydfRBE419mrrVxcXVhu8fozLvbbhtfb9ZfwCiosamTY3NzR1qKG1tnf/+9+Go&#10;iAxBBJIAqVdXX311UxPbiEJLrmjh1axZswLZAWyBAAiAgBsB/wSsOCkuTpLovpu5Hf5DUWfn5tzc&#10;tDQpragoTbxAD+gp/WU/omheSa5dKsm/aXZV3ryZGtOVT+fmzbytnCQrLdfVUNi5kglZ9LK8WoBZ&#10;oFeL2IUO6y5XNC/iFdJEc55c96Tc3NNyc3ulFU3YnHtaUZEsQo0adVJu0aii3F5UoajoNHq8me43&#10;TyhKo6dniFeKWEN+m/rD0p0n6X/nKLfiFqhQL73ScrkR2Sz5fBpZYNY2M1OqTeXpGbm5wgfuXu5p&#10;o4t/KB7dy3XAEWsujIeysLFWxl3b7/YdO9dVbnh9XeVra9eVr1lbRrfy116lW9ma1XR7tXwV3VaX&#10;0e3Dj/4dSofRFwiAgCCguXxNyuULmJRiomAZ9Ct+IW64/qVvb6ZIGS6ZPfdiMg7q9b020znZ5aKH&#10;cpWvtssSv66Qi4mC5Vy/EqvMlq3QGV7A5T3NQijv9NQgVHFAicD7zBMBqN1w5ykDrkbU4pKWosfZ&#10;HwJdtw57CcyHRbvOR54mriV+vgXibKr4HUZAu9OeTCj/WOTld0/2upY/oC5JKil3Bf/UuOs1YvGV&#10;g3TuCj17nii19R9P/Qgo3tr4oBk/4bY/IJ6+5VyCsOdZ4duc9HuWhbWBH390qVfCUdKwwtpjOBdy&#10;AnTgoKpeDRs2jNSrMWPGhNwLdAgCIBBzBHwXsEi5Iu2KSjf6w3Qs/4sribv/tvy0wPQmByaSTtu8&#10;+TSHZ2c7MM+rnlTUOaFT0decNg5cfc2I60Z93/4vsm6aM/fG635z/ewb5/z6+tnXXvfr/519Teav&#10;r551zayZmTMzZmZckTFt6rT0yz/7HKvQAzcesAQCtgloL6Ol5FFakcZNwTKuv+Jb2eQ8P2oyH3nr&#10;n/4C0Usvbp6KHXImK6ZkgU2/CsqYXjqNC02uOvUFSx2uv5J/g+JSz0QOHP1GSdlrj3GZByGIei9c&#10;W1IEB24mK2MBGxf5ml2nx4lubA2BvldHvVi5bO99dc+jXF2MlDxPfAvE2VSx56aXWoHqTnzMTLK+&#10;ee7bZtdivZ5uVgptzHDqJW2pY4uvsiqcn4Zp0xM5FK/Z342uefmgacj4MnWdfP+oXfk2J/2eZeFt&#10;4OyzjzM4OGRIz/B2Gd6FjsDu3bsvuuii++67T6y9IvVqw4YNdB86D9ATCIBADBPwXcDi4hW769Yt&#10;rruHFVgxDDZqQ6exphHnhQmYURsnAgOBaCNgcYHJlmSpqzeM+a+U3W3WTBwdYmZyEe6lB92lKasn&#10;RCJlBZjw2dsyEHPb2sTNptIVb+Y5Lg9BiA1Q3guXN4Suw72nTngz+SUuWSlR2x8CY59OerHy2Nb7&#10;nlgJXc63QJxNFVtueqsUqO7kZVG8KyFjmR49oHXFXteyuGR59iHbUsc7N91a6J2TPU8UG24fT6Nx&#10;ex80XSvnU9fR94/al29z0u9ZFt4G5s0b2KdPvOojPf7tb4eGt8vwLkQEaOEVpWx///33RX8jRoyA&#10;ehUi9OgGBECAE/BDwJL3DnbrTiXe9Z8cwEY3ARprGnAmYtFOQhQQAIFoIaBd7eBBC9ImiFEzVrl2&#10;doeehHbhmOyzku/cpjN0Ua0VrUSyIpG1KQRFVuBYJnp+Cc00AD4ObFmZaUC+DIHzXkIQui+BhMCt&#10;wHehSS+lGDc/oyDwXXOLNKV56rnqPENOuSD158Gsbx+00E7dmJmT9oY+JeW4goKkfv0SqHrPnt3y&#10;88+YMOFEe01RK2oJNDY20p5BdeEVxTl//vwtW7Zg7VXUDjkCA4GwJOCjgCX/HpF2D3YjAYskDQhY&#10;YTm8QXCKxppGnAlY8josyFhBoAyTIBB6Ai4Fy5MWZMgK5b+L+n2MWns2F5i4FCzf9Ctjjm3n26wk&#10;w2ZMNQgRgUUR/hNXeQMhy/HIodBLXNIybsbzaQgc92LltsX77kmH3NfyOA3E5lQxW/fmy/Iam93Z&#10;BSUnvmKqrzjIwD3Bm2rKXtciUOv0Tmx/rtjB6aVLD2HY88QWA18/aCGduk7npK3II7rSOecc/+ab&#10;Yz78cMLmzeOhXkX0UAbEebFt8LXXXhPWaOEVJb1asmQJnTwYEPswAgIgAAI2CfgoYJF1rmF1696t&#10;e3xCfEKPHjb7Q7VIJ0BjTSNO486yn2ELYaQPJ/wHARcBRcGqFHvxtGuZRCZwt6zqYlPQRLNzz2yB&#10;la/C3dNOCzlKn+HH1KJIllVdmp/v5rMND8yT/Mid22jPq5ie4Sivn7K0Ie8YXCdvIOT2xCbCfH6g&#10;omuLmD9DYL8XS4dtVTCe4MiTeSnB+BaIo6mi03VsKYnGsBx1Z4uJUonOpJE1LA/NbHZtpi55+jwq&#10;GxnNjgz14rxNT2yE7/sHLTRT17c5aSNwVAGBaCEgtg2ShiUCuv3227du3XreeedFS3yIAwRAIJII&#10;xG2slvcwO/Ka7x7paG/vaKPS2rrvy29aW1taW1ra2ulPW3tHB3/feIKJoy5QORwIsAxncSzHGS2z&#10;o7VXpF4lJPQYMnBAfEICe6E7vSvLWFs++JiSuPNxZ39oCsh/+YN2miz8L5W1FetnzbyyrLzsjnlz&#10;Gw8dEWEuL1n5s5+OC4eQ4QMI+ECAJjm1YrOcZjsv7LuRfTvSFyN9NTa30KPm5lMHn545fYoP9p02&#10;ERt2lHPH9M+ELbPXpMrsOJbwmRXtOXLsufKW5iwz+SUHvbh3qu4s0vSnvObqSvRkdEmGojrtyzFr&#10;ImCNZXcE1vQ8OUwOWvtk4r6HiKyHwPM0sd2LPloteK+DoPRs0o9CxwXZt0DsTRW5lsrd3SHTme9O&#10;zl53nj5Jsj3ZiG7mGj309UPhxtU0dBWE8V1PEetmrD0INmaGPAxeP2geZq/dqWv3c6oEqPfatznp&#10;9Hs5XOub/jKSfpoLV3/hV0gJkGhFx+OqGa/69etXWFg4a9askDoRq52Vrtnw/bdfskuvHj0T6J+E&#10;HnTxxa+/WOG7oLoTGyUzcaxiQtyRT6D/yQPYTGaJtnmybTGt3e7ZCyzYON9XYIleeP6reFI0hgxK&#10;HDr4tGF0GzJo+JBBw4YMHD50MG6RToCNIxvNQTSyNL40yky9UtJgybMo8j82iAAEQIAREAsRWDFu&#10;XZPSikRmKM0xeFzrSl22ItfhCazCRDYlfqLlRrkrRMIpNcO1cgigbcOK09rDDOV80aIPL0Vuq+lc&#10;EfCcTAglCBeb9OLUrCx7ibRU5q4k2GJxjdvxjP4Mgf1enATuqS5d7bhYiBxjWRVFbH8kL74FYm+q&#10;yKc/qt17GgntJDQNw153FrSU0zSV9O3sKoPzcJvdzj8UrmVVck4Hc8OKh7IrzlJhBQQCH3LxzeLL&#10;By00U9fOnLT7rRKIjxBsgEB4EDDka6clV++88w7Uq/AYHHgBArFLwEcBSz1GnWlYpGckJPTs0ZN2&#10;Qffq3fu44487npUTjj8Bt8gnQON4PI3ocTSyNLw0yjTWNOLqSYTYRRi7Xx6IPAoJyNly3PUripXl&#10;8dGnN2cpzx1ljdKeyaYknOHpgQybqlg2ZfuGxRWuVr+yPzK0ocuQsp0FJV4yboTzYtXAhi3yWDDK&#10;pheyXKWRDJVETu7HLvo+BA56sem3t2oZun1ybDhd8hVr59tcsjVVqJJmRKlr40iYTUIPEpa/M5OL&#10;dW6z2/Cx8f1D4UaRRetZTk4rkrO551vpuhoctpjbmDF+fNBCNHV9m5M2QkcVEIhIAiLjlZqvnS4B&#10;KN0VJb2i1FcRGQ+cBgEQiCICce9u9mULIREQq4v5TkF5wyDfOkavsm1kEpYeR80soeMGmUzFNgvy&#10;P2zPoBCwKERVwHrvQ3+3EE4YPy5qmCGQWCNguoWQthHyDYRsC2ErbSFsCd0Wwlji72lLGG0KKs8w&#10;CCexxAWxggAIgIAdAthCaIdSTNUpKSnJyclpamoSUdPCq+LiYkhXoZ8DbAvhN1+yrYN8CyH9YatG&#10;sIUw9COBHoNM4ORTQrWFUNUv+EZCvg6LpXPnnzIqPelThlvEE6BxpMI2XbOkV2ztFd9zbVSvgjyr&#10;YR4EQAAEPBAQ55tlLTKsPKkvWFqsSYEOfCAAAiAAAiAAAt4JNDQ0TJ8+nbaBq+rV/PnzsfAK0wYE&#10;QCCsCPi4hVDEIDYScjmDiRoipRwvJHOINHMokU1ADKU6rupYI19gWH2M4QwIxB4BOSENT8KeumyB&#10;mmBJkKCTBCXn2blijyIiBgEQAAEQAAFOgBZejRs37o033hA8aMkVSVe0cxB4QAAEQCCsCPglYKmR&#10;aFNiKfnj8W+0EVBHOaxmMJwBARCISQJKoiiWH9w98Q8ltLGfRCsm+SFoEAABEAABEOAE1IVXBw8e&#10;FEhmz569ZcsW2jwIQiAAAiAQbgQCI2CxrFe8UCIYlGgloI5yuE1i+AMCIBCDBFh6bF70+cFjkARC&#10;BgEQAIHAE2hp6Xjggb3XXrtr4cLPDh9uD3wHsBgGBGir4NKlS0eOHKldeLVmzRpKekWJ28PAQbgA&#10;AiAAAkYCfglYqmgllKt2V2lrp/TFKJFPgMaR3+TCE/azsRZDj88TCIAACIAACIAACIBAlBEg9eqa&#10;a2rWrPmutvbHt976/uqraw4caI2yGBHOK6+8QtLV/fffr814RQuvLrvsMsABARAAgbAl4LuApT2F&#10;sL29gwtWrW101BadtUWlmZ28hVukE6BxpEJjSiNL40ujTGMtBCya09CwwvaDDcdAAARAAARAAARA&#10;wDcCBQVffP11a3u7/KvK779vXbx4j2+m0CoMCWzcuPGiiy667rrraPOgcI92C4qMV1h4FYbjBZdA&#10;AAS0BOLe3fy+b0S0ewZpfY68/qqjne8kxPIc36CGYyueqJ/d0VGTVESufpHfS5vK/b0PP866aY4Y&#10;ffpDGpf8lz/g80OeI2sr1s+aeWVZedkd8+Y2HjoiYl5esnLC+HHhGD98AgEbBGiSUy02y5W1qKTo&#10;k+BLKj7709LMpf3mUwefnjl9ig17qAICIAACIAACoSAgThU3lGnTdnz5ZbP2xZ49u23ePD4UDqGP&#10;YBLYvXv3//3f/7322mtqJ4mJiaRbUdKrYHYL274QKF2z4ftvvkygw+B79Eygk+0Teogz0sThWuL8&#10;NLKLk7V8gYs24UTg5FMGsJms5A9n/yeJ/5n09+wF5nacjwKWmg6JbS3jG+Vo8ZW4YGNXcFzBwA6z&#10;cJoYPvpCc4cfM0lfkd3El2YC/aGvTv7tqU3rDgHLR8RoFhUEIGBFxTAiCBAAARCIOQKmAtYll2w7&#10;eFC3Z5B+6HvvvZ/GHJ0oCpgWWz366KOPP/64GhMttrrtttvmz5/ft2/fKAo0ekKBgBU9Y4lIvBII&#10;pYBFC2o6uHbVuv+rb2h5AS0wIAWLaVgiRxJfkoAS0QRIveJrr7h61T2efgVAvwYYfNqA+AQuY3Wn&#10;d1kFihECVkQPNJz3kwAELD8BojkIgAAIgECXEDAVsHJy6jZvbtT6M3x4r1Wrzu4SD9GpnwQoxdUT&#10;TzxB6pV6yCAZnDVrFi28GjZsmJ/G0Tx4BCBgBY8tLIcVgdAJWGynDBOvWptbmvd/2XBb1pywAgFn&#10;gkTgieIVgwcm9qS1rAkJpGqJjYQQsIJEG2YjhUBYCViV2XHpxVLqsrrNuUl6gPUFE5Pzqum1rAq3&#10;s/vEe2atImUQyE8RuohO+zgoIYQdMXIoP2Wzx0MZdUAMzvP3gjb4omdjcetOnZ68pskclceUvetx&#10;eksm8z4ow+/VaKAmnx07+qH0NsrMZYtJEmBU2iH1ZXoFx9vgzvYAIwyFOVMBa/fuozffeGWv/wAA&#10;//RJREFUXHfoUJvwoE+f+Pz8MyZMODEUDqGPgBJYu3btggUL9uxxpTCbPHlyfn7+mDFjAtoPjAWe&#10;AASswDOFxbAk4FTA8iuJO20UFNnbae1VWNKAU4EnwNbZsUV27WyjKLaJBh4wLIKAvwTSMrLIRHXp&#10;unqDpfp1pUy9orKz1sN7o1MMmpe/zqB9iAjQRbkQJ8Ov1NfutHbKzf/i9LiJBdppqsgO9B9P3TIp&#10;Lzkuu1JntjKf4s9aZFRtrbuOnRohniSV2dop6fi7JcTexs40sBdpSspxBQVJ/folUHXKfgX1yh62&#10;8Kq1ffv2KVOmZGZmqurViBEj1qxZs2HDBqhX4TVU8AYEQMAJAR8FLDkHlsjPzXNfOekUdSOYgNgl&#10;yhO0y7MggoOB6yAQlQRkBaumTh+d0K+yskjecle36mr4yqyMtKgkgqCMBJJyN9M3uNsavaCA4nOL&#10;1t+oyTPFA23nldl8iZarUgUXYfPmqBJWfcFSqiHrU0m5i+j94nKNgsXfT122IPYmsJehDOUou08d&#10;WbikpXS8eFwaGJRJB6MBIHDOOce/+eaYDz+cQLnbsfYqAEBDaKKxsfHuu+8+//zz6bRB0W2/fv1o&#10;1dXWrVsvu+yyEDqCrkAABEAg8AR8FLCEI50SF7B4HvfAuwaLYUmA5+lnR63R6Ielg3AKBEAgeVQq&#10;QTAusxI6wqgM9qZRwRLXmqmjkgEPBAJMQMwtb+tvhDhFmwZdmlZaUd0yNk/z8mWRSp69ygTlU1yj&#10;YLHlV6nLVmD5VYAHz39z+FLxnyEsgIAjAs8888zIkSO1ydpvv/32Tz75hPK1O7KDyiAAAiAQngT8&#10;EbDYBjKWq72zk/SM8AyP53vgZ+XptyIE01vqUelM81D06PZCMB0Jjm2uXYlCHUDDCg5lWAUBvwgk&#10;Tc10F6kqy0kkSM2cmibe1K3PEouz6E3dBkLl61OcN2rYsKV3UFTVf8+6v0Z7grRFZ9GeBdd3umLI&#10;xne7HId7AMIfr4Fpw9S476VXb0G6jaoraivj3syy90SSKdp3Zy8iM9wa75ShNxkiBbxdbPLCPy9r&#10;++StrYblf2ISm+x2Nflo8AVcTnYPukbeM3f+DkWp1tAOuu1RthpX/YfM888qnu14GUrtW+6TxL/P&#10;hVcC3LTYP1hNmz09zUnPNrxOaVvwtWAtviRMZ7tf38BoDAJdQ6CkpISkq5ycHDVZO6W7eu+99x5+&#10;+GGcM9g1Q4JeQQAEgkDAdwFL6BfitMGwzYVUXzCnNJPtW6gYzbciaH5Mcf1MOlG+8HJ/RVtf/WHI&#10;+JOQ+ob84zz91C2JXxrTT+USXRAqdtUf92UZi16nl+Tm3Kr2cRAGOyAmNSMetsMekEBhBAQimEBS&#10;ymh26agVqRT9KkkSyoBu/5VY3qLVr9i3kT6nEtNG7IoWJuiYQUMmb7csR1bE3Z0S18cWbokNZ/qI&#10;WVcCib1dZwb3Wa9zSo3+8q9w9yAtf4HCrGma0VPd/zO+mrXC6fF9OXeRNo267/NBWTqlVR30Aya2&#10;r7qt1DGZxOYe+757sFyXXZ4Ng5vUUS42NzIH5c+Hg+GwsG97Ptvw04fB9vlz4YCAZ7d8+0Kw17UR&#10;rNcvCZPZ7gNMNAGBriUgpCtKEaCmu6LjBUtLS5HuqmvHBb2DAAgEg4BnAevbNx+/+47f/fnNb/Xd&#10;1qy843d337Ho7zwnK2lYbBEW20kYDOf8t0k/F4t9C2lFLN8GbTIYTdkYKrKKlxbU8nQbbJNC5gp6&#10;RVzpGV7R1qe3xbv6hQuSREkmmBXXVRD7oZBdG7LWLJ+syEfj4RfJPO0sFb5Rgv8Yr91F4T+BgFvg&#10;eqU89AE3DoMgAAKBISC+djQilXYfl1AGtPuvmJKj3eRF2j/7ZlKy1zDdmu/oKk73VcISX3XaREiG&#10;LWLWcctO6ZIp8VRJ7tKU0ZgbDlbBJelZ9i137QLCnK+u1udMVyq5BanL5eSpL4U1x6LZOke/2OBj&#10;4c7OZZb+g6P/xZhlYcWvbEN08c8kG4rCZcaP+SAmHikIWmHPTAx132Oo2wnLn7j++xX/W/JlXb4n&#10;by8u5kdWiqKAd6Xd4lOrmB3OqMnZZWM41CH2bt/+fLbhp+UUZj8FuU0Snz4Xdgjw5FuCqIzPOCct&#10;vhDMp7SdrtmvAsUnRv+Roh/7jCdXUB2z2W7NEjVAIIwIuEtXiYmJIt3VtGnTwshRuAICIAACASJA&#10;ApaqRqgPdpSSdJW/7ivWh/7d//ztbx+rPWvfCpA7gTZDP/KKNDDyoie9ffefly1PyREXfvrCflga&#10;rcndQXJZBilY2eXF/Kdr2tsgVcg/yWkbqgcz0Q9Z9HMe++0z/chG4prx6KVAQwmAPfc5E5C9hKZm&#10;8SIIRA2BAHz2bJswpMHS7+MS161qjizxZaTZwcUvLnUKBpfqmUZifhlo1y3tV6xIMG1fbJG3Oerz&#10;HKUt4BfJ7qcqGjwyuVJ3oF+pF9vqVbj8iwttL2olbXJypZ4rl5MpKg1reVmMWs0fs3aHRVNPLEch&#10;f3Qp1v2YD2J5lU4L9UkMlfO2CxVCs+aKP8yqYCOj2TRmY2Mp80o7x+UJ7pYeTr8z0dlwaNewGe07&#10;mc/e7PgwyK4mPnwunBGw8M7ZF4K9rhWwqgCblLuC51NzP5fVdLb7BRSNQSCEBDxJVyLdVa9evULo&#10;C7oKHoGo+RkYgYCAFwLOPkGmK7BGZz782ANzJhgt0ZqsFR+NG+/2urMeQ1qbfm7JLGX5F5JLMym7&#10;K13r7KRdMOk76RIoxYYj2voecxvzH6nY75M1PzEzBatY6FcSXUfSu9rNJqSC0a+jxSusZjrt1OFr&#10;teTfBXrNdmvDbVQBARCIeQJyGix5E6ExDxG/blUu6NySFKmLZnQZq+TNccY1qDZJC0HNdoomE6vG&#10;E9WEXKHf5ujZGaF0uVadibzhxqxf5u3lDPeGDGFyjialiXkletfTRi1tX7rfnei0R7/M2hwbtVpN&#10;Pl98ZVwG7Nd8YEtpjDqlrCg4FEP5b3hERqXkPElIbHyxjVj/zMUIseiGV7OhYRmzZolJop/h+p2N&#10;zobDeKinzr6D+ezVjtNB1td3/LlwRsCzcz58IdjsWkimuo+U6WmMHma7fzzRGgRCQgDSVUgwoxMQ&#10;AIEwJWA/B9Y37/yt4qvxN2aOCdNIPLgl/5JfPrBbfsZ+7qWfhelXtvSC+sT9FfY2+2mYVdHW1PUl&#10;/3iuPxOcvyh+WS//5LSZdeQyQtU3b2Y1tD/dK876tf8jssYH3oIACASHgC7TleEINy6sqwqW25vy&#10;opmA+iVrFtymkLHsJRvXO6FNzGxXupItyDzkfUSyaMd+cWBdTK6I+Xe7bkGuh0rW1qmGl4Pa/DFr&#10;q29NperiYr5ayigsBWE+2M5vpY9B/e9W/i/dtXtQlweLqzIWi968YNet59Ovy3Y0HJ6G1WXf3ny2&#10;tuN0pDX1nX4uHBHw4pcPXwj2urZ7oKqn2e4HSzQFgSATaGpqgnQVZMYwDwIgEAEE7ApY3/7zhTe+&#10;mvD/rnHfQBcBQcJFEAABEIg5AkIj4BfL7rvlNAu0PG2l0ybAktMEua+lcUBVkxZHaWVYumphjK72&#10;taKVyK0j8uzYKdqjGa1PxrNjMerqEFKeSquaH3piKIGdD2IBjijax9pOrQQL7UZCfoymWjRzP3wH&#10;yc/5HKjAuuxz4fcXgp8EvM52P22jOQgEmABJV0888YQhTbvIdYUNgwFmDXMgAAJhT8CmgPXNf7Z9&#10;KUkf/e3uO3+34iMW1Nbnfv/4P78L+/DgIAiAAAjEKgGxT5A2EZpJVOoCLW12dx0py7xS2tpm6QHN&#10;Fu4oy0z5Pi9uQFkoY2nBmPVZm6TJ1hC7rtQd6leGfGJKZ2oeQ/6Ch0r0jt0lIaZBBMmsaV9sQ6Wc&#10;VMxk+ZKj+WA5INrJ4XaogGhtxY1NiFRdSjTLLJZ6t9x3w1pJZs5G2bt9+/PZBz8t+WsqOPtcBHhC&#10;ev5CcA/BXtd2F/d5n+1OAEZv3ZaWjgce2HvttbsWLvzs8OH26A003CNraGg477zzFixYQA+Er5Cu&#10;wn3M4B8IgEAwCdgUsAZcfMdjD1BiLDU31rgb/nD7/5wcTM9gGwRAAARAwB8C/IKvuLyA52g3Xtwr&#10;i1TWuY5zU/oSmZ3dNAyx38lbaiHdlbZe33GPg6c0Mr7s2YJ5AhwhRdksIhtVdWl+PmtkTCzk2Yh2&#10;jYqrlqFr+brZPVG0XM+huKL0EySzXoIVGa+1B076PB/ITGW26V5R/bkBcj4kOrxXUyy40fEolLxd&#10;vwfUqcamOYiTd8yVXm8bOuVtoybpwE299WbfyXx27qfNT4So5uhzEbwJafqFoA3EZtdmOpen7y5l&#10;I6Pvx6s6Ih1RlUm9uuaamjVrvqut/fGtt76/+uqaAwdaIyqCaHB29+7dOTk5tPDq66+/FvFAuoqG&#10;cUUMIAAC/hEwFbB2lqorrb6q+PPdd5b+x79O0BoEQAAEQCDkBORVVnnsTHl3uUYs0MrLY1m7+YET&#10;riIUC9IwNGqVOLDLY9pzWYNQj6qXqys25WQ/2VqJQuRRV/UCCwvy1WtevssEiSPynkK7meVFzCzV&#10;k0j8bbPICpY2MbghPjIkZ+imJOOaKJVtYo6604+FSCxuadbz8hSbQarV1It6dTB9mA+KNfmYu3Td&#10;yCuHvylDoOS518w3Zbp5GCZdyivqyzSjvrVmqJ3hyiEqxszuenzORtmLfUfz2bmf5oPuaZI4+Vw4&#10;I+Bp8tn4QnBf7mava/XTqs45nurfw3eX+2x3+nmJ1voFBV98/XVre7t8xvT337cuXrwnWoMNt7i2&#10;b99+9913j+PlmWeeof2Dhw8fPuOMM+h4KGwYDLfBgj8gAAKhJ+D5FEKx3orfMs/WOHb2r+mVpf+r&#10;fSn0bqNHEAABEAABKwKuy3qz5UZq6iH3JNFpRSK3lDjzjRd2PB3JPnScq2mvcldqg/Ti1KwsV5oj&#10;VaLQHGwoBDHVooUFdmQr61nNAC+7ZMXAoD8IIzaPH1TbKle5Lh6G+FhNNS21xkUhsHnGZsN7R2aF&#10;gzq1yEYXxiryaLlSYTmfD6rJtCK+zk7DRAycnolcS8vXGzf33YPcZWXRIN+dZ0MzTE1NdfUohiqr&#10;wuIQFSfDkZUln5rIZr3RvoP57NWO8/E1mSSyM7Y+F04IeHTOxheC3Fbrrb2uXcuq5G8bwzeNwSm3&#10;2e6caFS22LSpsbm5Qw2tra3z3/8+HJWRhlVQa9eunTJlyvnnn//444/T8ivh2+TJk0tLS//zn//M&#10;nj27V69eYeUwnAEBEACB0BOwuYUw9I6hRxAAARAAAT8JKImlTM8xU+QtlgzGrR+Wm0afIJ0lTfeS&#10;d4oaaOpTxu/NC0ZprbID5AxbBg0WbVgwpGxnBsRLxk1WHrmJK3XTkL2yNvCgng3xsdY8oY8hSJb7&#10;3HG6Lr0rtsxqT3VzupXOPXJVUFIWvDmeDy6b7iNvNpWoln502RQyV0v58iu3hVJcZBM6GamLND7W&#10;J0yOXrRZO1xsqGycAWxrOET4Gbptsgb7bhGT5uZhPnu14+A7wvMkcfS5cEDAs3N2vhDEblZWlClt&#10;r2u32ep5MjHjbrPdAdLorfrjjy71SkRJGlb0htvFkZFuJbYKZmZmbty4UXgzYsSIe++9d+vWrRs2&#10;bJg2bVoXu4juQQAEQCBsCMS9u/k9H5zp6Ohoa2trbWk5duzYkSNH9uz74r577vzFL37xzjvv+GAN&#10;TSKFACVeXvLgY8OGDDrhhBN69+6d0KNHfHx8t25MBn3vw61ZN81hh5R1sD8d6l/+oL2jvZ3/pbK2&#10;Yv2smVeWlZfdMW9u46EjIvblJSsnjB8bKRzgJwgYCNAkp1fYLKfZzgt9Q9Lfllb+p6W5tZXuW04d&#10;fHrm9Cmg13UExJY+e/JG13mJnoNNgHafshRaFXYEq2D7Eg728bkIh1HoMh9I9HXvOyenbvPmRu3r&#10;w4f3WrUK2y8COUyNjY20Q5COF1Szs5N1WmNFK63mzZtHAlYgO4OtCCRQumbD9998kZBA11s9E3qw&#10;P93puis+vjsvdP1F9xSWWGwagfHBZRCQCZx8SiKbyTSneWGzWcxp/T17gbWIC+QKrLffflt71joe&#10;Rx8BfM5AAARAIIIJiJPfvGc5iuDw4DoI+EQAnwufsEV3o3nzBvbpE6/GSI9/+9uh0R1yKKPbs2cP&#10;LbkaPnz4fffdp6pXY8eOzc/PpyxXhYWFUK9CORzoCwRAILIIBHIF1ifTzz62uyay4g9/b7v3OWHM&#10;+2GUdwArsMJ/zsDD0BPACqzQM3fSo5JLnbXB8isn5KK0LlZg8YHF5yJK57fDsEzXbtCvYHfsOHrH&#10;HZ8ePNjas2e3wsKkCRNOdGgY1Y0EKB077RZctWrVa6+9pr43bNiw2267bdasWXTCIJCBgJYAVmBh&#10;PsQIAacrsAIpYH08Mu6cVx+KEdAhC3PHlQvHfxJGeQcgYIVs6NFRBBGAgBXmgyUECyrYNRbmIxUa&#10;9yBgCc74XIRmvoV5L54ErDB3O7Lco4MFaasgqVcHDx5UPT/vvPOEdBVZscDbkBGAgBUy1Oioawk4&#10;FbACuYWwayNH7yAAAiAAAiBgSoBljObFRpJuIIx+AmI+YDLgcxH9cx0RdjUBSso+ffp0OliwpKRE&#10;Va+uuOIKSs3+7rvvQr3q6vFB/yAAApFHwIGA9bu774y8+OAxCIAACIAACIAACIAACIAACISKAO0W&#10;JMVq3LhxU6ZMeeONN0S3kydPpvxWX3/99csvv0yPQ+UL+gEBEACBqCLgUcAiuUq9RVXECAYEQAAE&#10;QAAEQAAEQAAEQAAEAk2AkrIvXbp05MiRWVlZu3fvJvPiYMGtW7fSqqu5c+f27ds30H3CHgiAAAjE&#10;EAGPAtYDDz+m3ogHiVn0NLIWYe2o/bqpuS2GBhOhggAIgAAIgAAIgAAIgAAIhJwAJboi0Yqkq/vv&#10;v1+cLdivX7/58+fTwYLFxcU4WDDkA4IOQQAEopOAtxVYQrcSNzV68XTRPfPDlsfr73xy5e1/O3HC&#10;729eXD7kF386e9qff//4PxoOHAlbh+EYCIAACIAACIAACIAACIBAJBKg7OwXXXSRSHRFmwcpBDpb&#10;kHYLknS1ZMkSHC8YiWMKn0EABMKWgLcVWOQ0rboS94YHSx98JAxDqv38u/+5/pmXXt96yzXnH/7o&#10;D5tfuvnb6vsqi27oe2Lv9KznHnu+Kgx9hksgAAIgAAIgAAIgAAIgAAIRR4AUK1pylZmZ+f777wvn&#10;KUH7mjVrSLrCbsGIG004DAIgEBEELHJgCfXKsAJLiFnhVv5RXXfD71Y9dFfaS4/87y9Tk1X3hg7s&#10;d+f1k/65Ym7j4WM3/O4VbCoMt4GDPyAAAiAAAiAAAiAAAiAQQQQaGxuvvvpq2jO4Z88e4bZIdEUJ&#10;2i+77LIICgSuggAIgEBkEbDIgaUNJpwTYL249uPnXv3ored+c+45g00HoO8Jvf5w+y+nXnTWjfeu&#10;goYVWXMU3oIACHQlgfqCidmVXekA+gYBEAABEACBcCJAewbHjh372muvkVOU6Or222///PPPkegq&#10;nIYIvoAACEQtAetTCEXo4ZzEndZerXt39/L7r+rVM977QF01ZfQNV064dv7fo3Y8ERgIgAAIBJBA&#10;ZXZccl51AA3CFAiAAAiAAAhELIGNGzdSuivaMyjStE+ePJlWXT388MNIdBWxQwrHQQAEIoxAt85O&#10;yfR2/0OPiRu9S0U8oHt6bKzfpSHv/fLg4ifeempxhqV6Jdyk3YWX/jzpnsfWd6nXkd05zQj3OeN/&#10;SJ6mIl4Hgagh4P/HBBZAAARAAARAIAQEDhxozc2tv/baXTffXPv55ywxeYwXWnU1hReR7ooWXlGC&#10;9g0bNkC6ivGJEdTwo+YHYAQCAl4IOP0QeVyBpTUkdCtRtI+ddhbw+rQZ8Jr5f3/ugatoh6B947de&#10;e0HDd4dXbdhpvwlqggAIgAAIgAAIgAAIgEAsECD1KjOzZvPmxtraHz/88PDcubGrYdGpgs8888y4&#10;ceNo1RUtvxKjL9JdzZ8fvmeyx8IsRYwgAAKxScCWgBW2aPL+9Pqt15yfMvxkpx4+9fsZfyp+m1Zv&#10;OW2I+iAAAiAQOQRoB6C2GHJZUXYrendiQb0mIM1rrHF6MXuvOJ1ZQSasyBl4eAoCIAAC/hD44x/3&#10;NDa2qRZ++KF1/vxP/TEYiW1pk+B99913+umn5+Tk7N69m0Lo1auXkK4o3RUWXkXimMJnEACBKCAQ&#10;wQIWpb765sCRX08b78Mw0H7DZb+bdvPiMh/aogkIgAAIhD8BrkQJ/UktTIjS61XhHwc8BAEQAAEQ&#10;CDWBrVuPGLqMqV2EtOrq7rvvHjly5COPPHLw4EFCQRsG77333k8++QSZ2kM9F9EfCIAACOgJRKqA&#10;RZsH73l0/bLf/srnAb1wwvChA0+i4wt9toCGIAACIBCmBOoL5vDc66nL6jqVUrcslV6pzpujW3Ll&#10;OYC0os7Oiiz2flYFs1GUFqbBwi0QAAEQAIGAEhg0qKfBXr9+CQHtIXyNNTY2XnzxxY8//jjJWOTl&#10;sGHDCgsLP/vss0WLFmHVVfgOGzwDARCIGQKRKmAtX/3hLycmDx3Yz5+R+sPtlz5Q/A5pYf4YQVt3&#10;Aiuee/aF5/9asmL531547sWS51/624q/v/jCyyv/BlYgAAKhIVCZz+QrUq825yapPSblbuYaVnVe&#10;fmVo3EAvIAACIAACkUjgrrsGn3hid9XzE0+Mv+eeIZEYiFOfX3nllfPPP3/btm3UcOzYsaWlpbTq&#10;au7cubR50Kkp1AcBEAABEAgGgYgUsBoOHPnLyn8tnnepn0QS+58w75qfL/7Lm37aQXMDgTk3/Oa6&#10;62+66Tdzb7zpN+J2w42/ueGGGwEKBEAgJATqa9kZFamZU13qleg3KXcRW1JVXA4FKyQDgU5AAARA&#10;ICIJTJhw4v33n3788UzD6tmz24IFgy+99KSIjMS20yRd0Z7B6667bs+ePdTosssue+edd6ZNm2bb&#10;ACqCAAiAAAiEgkBEClh/Kn7nzjmTKI+V/4RunPmztW/vIkXMf1OwoBIQK7D++uwzy//6rLg9t/zZ&#10;555bDkQgAAIhIVBXw7YPjk4x6lch6RydgAAIgAAIRD6B1NS+77477sMPJ2zePD49vX/kB+QxAkrW&#10;Pn36dFW6osVWdLzgmjVrsOoqigcdoYEACEQugcgTsEhsovTtvuVudx8nUsFoEdafV1RF7hCGoedY&#10;gRWGgwKXQAAEQAAEQAAEQAAEVAKU5YrStNPCqzfeeINepBRXIlP7kiVLQAkEQAAEQCA8CUSegEVi&#10;E0lOAVl+JYYEi7ACPjWxAivgSGEQBJwQSB7F0rXvrK13ayRvLhyVzN5JShntVkEs3kIBARAAARAA&#10;gagmQKLVBRdccN9994lk7bNnz6bUV8jUHtVjjuBAAASigUCECVi0/Gr1hp0kOQWQPWlhV112Tu79&#10;awNoM8ZNYQVWjE8AhN/VBIQyVV26zqhg1a8rddtcWF1T5/JXCFwoIAACIAACIBCtBGjPYFZWFm0b&#10;3L17N8VI5wzShsHi4uK+fftGa8iICwRAAASihgAJWJ2BuIUIyJx7Xpl+yagALr8Sfv826+Kqf3/+&#10;zYGjIQoj4rsxnTOuqHxdgRWQqQgjIBCGBOjTIbwKUUlbII4bTI7LdqVrry+YmCwOJ1yQJvwQK7WK&#10;lxbIQldlNq+gKZ7XcoUoEnQDAiAAAiAAAoEjUFJSMm7cOLonk5TlivYMbt26lVK2B64HWAKBABIQ&#10;PzqG4U+2cAkEAkjA2UcmklZgNR5p+qKhMWc2u+ISZf2WhQmvLLxlv0nM63dVGdYeuL/CLPBqpIhd&#10;fuGIVRt2OINnVruxcOGOKxfWlh1oLKtiK5IlSX2gVqc6ez/wv6vwtYAVWOE7NvAsRggk5a5gEhap&#10;U+lxShHiVOqyFblKcvekqZmsEhO6eEkvTs3Kcn3DqqxEBY0WFiMUESYIgAAIgEDUEKDjBWnVFa29&#10;OnjwIAVFotWWLVtozyCStUfNECMQEACBWCAQSQLWi69tnXrxyKGn9VMHJqnvMFr5e1afA4VbqkiK&#10;umXL6vVckyrcsnqN1PAoe/HJhH+wt+h1SX6l6hZW4cnJvMkaxdYTi6547PlNpJEFZNR7DabjWhq+&#10;KWMrkyVp+95C8eDAN4VVTR9UNUjTBpwrNX6wu6msqjEg/YWlkZbWdro1t7Q1Nbcea275saklLN2E&#10;UyAQnQSScjd3dlZk6YLLqujs3KzKV/QWVaoTQhcr9PbmBaN0LVQhjF41y6kVnewQFQiAAAiAQHQR&#10;oGTttPBKJGvv168fbRikbYMjRoyIrigRDQiAAAhEP4FIErBWvbFj5i91OYfrGxPX/jxx1yE2TrWN&#10;DVLfRFpYcPmJDav6XjxdSjxLaqiVEn9+In9LKfR4OqtwyVWiiVJoEdad11/4p+J3/B3zIdOSH58m&#10;7T8g7HCJaky/Id9yYax/T6nh0H7R6YHm/VLzPpcD/vaL9iAAAiBgJJBW1KktRfLWQW01LnSJwt4W&#10;TzUql+t9nfQF1iAAAiAAAiAQAQQ2btyoTdZOC69ozyClbI8A1+EiCIAACICAG4G4d6q2+IClo6Oj&#10;ra2ttaXl2LFjR44e2bvvy/vuufPjkXHnvPqQD9bsNNlR+/XNi8s3v3Szncq+1Wlqbptw1eP/fH5u&#10;Yv8TfLMQjFa0IXH8J6FLnWMZwpIHHxs6ZOAJx5/Qu3fvhB494uPju3VjMuj7H23LumkOuwjuYH86&#10;1L/8QXtHezv/S2VtxfpZM68sKy+7Y97cxkNHRI/LS1b+dNwYy95RAQTCkwBNcnKMzXKa7bzQNyT9&#10;bWnlf1paWtldy2lDzsicPiU8Q4BXIAACIAACMUiANoi7R00/zUUBCkrWvmDBgldeeUXEkpiYmJ+f&#10;P2vWrCgIDSHEAoHSNRsONOxPoMutHj0S+J/udN0VH9+dF7r+onviIJJAxAIQxBitBE4ZcCqbyTSn&#10;eWGzWcxp/T17gSGIi5gVWLQ2ilKtB3XYaBHW77Iu/v3jbwa1FxgHARAAARAAARAAARAAARAIHoEn&#10;nniC9gyq6tX8+fO3bdsG9Sp4wGEZBEAABEJDIDIELFp+tefLg7+6eGSwofx62vhvDhz5R7XmVHlf&#10;uzTkbjdJ5a5kefe1B7QDARAAARAAARAAARAAgcATOHCgNTe3/tprd918c+3nnwcmRWzgvTSz2NjY&#10;OGXKFFp7JZK1n3feee+9996SJUv69u0bGgfQCwiAAAiAQPAIRIaAFYLlVyripxZnLH7irYYD8tY2&#10;5+gPKLnbG3jK9tU75lc1lq1u2Eep3KtEEvdakcp9n3PbaAECIAACIAACIAACIAACwSRA6lVmZs3m&#10;zY21tT9++OHhuXMjRsOiowYvuugiyntFeGjPICVrf/fdd8eMQZKKYE4X2AYBEACBEBKIAAFr00ef&#10;Hzx0LATLrwR2SoB16zXn+7mRkOduT+zFUrZLlLi9mR4PoVTuZF5O4t4sp3IP4VCjKxAAARAAARAA&#10;ARAAARCwIvDHP+5pbGxTa/3wQ+v8+Z9aNeri90m6ysrKom2Du3ezs78nT55MewaRrL2LRwXdgwAI&#10;gECgCUSAgPX7x//xh9t/GejAvdmjjYTNLa2rNuz0qdP+A2aM6DVj0tAZkwbkzBwwY2bKI3TPn6qv&#10;5EzqS6/nTOrlUwdoBAIgAAIgAAIgAAIgAAJBIrB1q3EjQpjvIrzvvvtGjhxZUlLS1MR2O5JutWbN&#10;GuwZDNL0gFkQAAEQ6EIC4S5gPfnSlvPGDDn3nMHujNZvWZjwysJb9uveWb+rql55QTym+0Llpr6l&#10;bUN2DEbo3WW/m/bkyn/Vfv5dF44NugYBEAABEAABEAABEACBEBMYNKinocd+/RJC7IPN7ijj1fTp&#10;0x955BFRnzJelZaW0s7BXr3wa2KbCFENBEAABCKJQFgLWKQfvfj61sXzLvVOdP2W1eulA4Vbqur3&#10;Vz3QKEn7qybv2l2/q2oNNROvyKXh0S1VhayyKEoTadpdbvpY3xN6Pb14xs2LyxqPRFLeykiaevAV&#10;BEAABEAABEAABEAg/AjcddfgE0/srvp14onx99zDEmGEW2loaKB87W+88QY5NmzYsA0bNlDGq2nT&#10;poWbn/AHBEAABEAgUATCV8Bqam4j/ejpxRm9esabR9t32q5ZDz1F2lPfxCSpf4rUUHG4QTpM99v/&#10;1SjVNzZIjfwVV0m8a3DDqr4XXy6/ojTxwDJl+Mm/zbr4ht+u8o31ni9+eLlim29t0QoEQAAEQAAE&#10;QAAEQAAEuoTAhAkn3n//6ccfzzSsnj27LVgw+NJLT+oST7x0KvK1U6IrqkMZr+ioQboPNyfhDwiA&#10;AAiAQGAJxL1TtcUHix0dHW1tba0tLceOHTty9MjefV/ed8+dH4+MO+fVh3ywZtrknsfWDz21363X&#10;XhAog2zJ1T9els6/NaePA5OPPV/VePiY0yRc2z75cmbOC/9366XXZfzMQWdmVXdcuXD8J51+Gglg&#10;8yUPPjZ0yMATjj+hd+/eCT16xMfHd+vGZND3P9qWddOcTiod7E+H+pc/aO9ob+d/qaytWD9r5pVl&#10;5WV3zJvbeEhOsrC8ZOVPx+GMmAAOFEyFlABNcuqPzXKa7bzQNyT9bWnlf1paWtldy2lDzsicPiWk&#10;nqEzEAABEAABEPBMYPHixe5vmr4YVhTpnMGrr7764MGD5BVlvKI9g2HlHpwBAf8JlK7ZcKBhfwJd&#10;bvXokcD/dKfrrvj47rzQ9RfdUy9xvPjfHSyAQFcROGXAqWwm05zmhc1mMaf19+wF5mJcmK7Aev2d&#10;T/Z+eTCg6hVF2z/nl87UK2pz5/WTevaIf6Dobfsj+t62vb/KXv7owmn+q1f2O0VNEAABEAABEAAB&#10;EAABEHBEgLQq9+LIQugrU8Yr2jko1Ku5c+dCvQr9EKBHEAABEOgqAuEoYG366PPlqz9cfv9VfkLR&#10;JnQnU4anpq+Y9vi77F/Q63QYoh1/NlTtvirnhb89cu30S862Ux91QAAEQAAEQAAEQAAEQAAELAm8&#10;//77F1xwAZ05SDUpTXshL5atUAEEQAAEQCBqCISdgEWJ2+95dP1TXlJfubFnytT+1Qn/YEncCw/R&#10;2wcKd+3mtVjWdvHW+l2rH2jcfiNL4s6qTVYzvtsbSdKw+p7Y++bF5aL6Tfe+YtruhfIP5/2x7PWi&#10;Gy869wx7hlELBEAABEAABEAABEAABEDAgsAzzzyjJr1KTEyklO20/ArUQAAEQAAEYopAeAlYtG0w&#10;74G1Kx/538T+JzgchsSfiyTuSuGnECaexV6U6K1aKfHsvmOu6stULVGtXpff3bo32kt44YRh/3P9&#10;M3QuIQlV7g0KX6j645NvvvVc9tiRA63NoQYIgAAIgAAIgAAIgAAIgIANAnfffXdOTo6oOH/+/E8+&#10;+eS8886z0Q5VQAAEQAAEoopAGAlYO2q/vv53rzy9eMbQgf0cMb78rElJgydt/OXMnLNm8gTt/XPO&#10;GpF01qSnzpqUcwF7kb/Fn6qvXDDpcnr9gklJTnr69bTxlM09Pet590b3/rnyhTUffbg6d9igsDul&#10;xUmIqAsCIAACIAACIAACIAAC4UKgsbFx+vTpjz/+ODnUr18/Wni1ZMkS2j8YLv7BDxAAARAAgRAS&#10;CBcBi7K20wa9lY9e41S9CiEr1tWFE4Y/9wBLzrVqw0663/PFD03NbbSjkBK3v/l8Vr8Te4fYH3QH&#10;AiAAAiAAAiAAAiAAAlFJYM+ePbRt8I033qDohg0b9s4770yePDkqI0VQIAACIAACdgh0vYBFAhDl&#10;R3/p9a0Vxdc73zloJ8YA10kZfjJZXPfuritv/9v/FW4YctHSxsPHXi+6CepVgEHDHAiAAAiAAAiA&#10;AAiAQKwS2L59O502uHs3y2xLGwbfe++9ESNGxCoMxA0CIAACIMAIdLGARSnbr53/d/LjpUf+t+8J&#10;QVkM7Cnhup/j/9wDs2666mcr1209ePjYeWOG9uoZ76dBNAcBEAABEAABEAABEAABECACdOAgqVe0&#10;Aosez549m3YO9u3LctmigAAIgAAIxDKBrhSwHnu+6obfrbrj+kmUWCp4Y2CacD0g3SUN7f/U76+8&#10;+dqJK9Z8LHYUooAACIAACIAACIAACIAACPhDgA4cJPXq4MGDZOT2228vLi5G0it/eKItCIAACEQN&#10;gbh3qrb4EExHR0dbW1trS8uxY8eOHD2yd9+X991z58cj48559SGttUuvL3r3g//6YD8qm1x07hlv&#10;Pp/tNLQdVy4c/0mn01bBq7/kwceGDhl4wvEn9O7dO6FHj/j4+G7dmAz6/kfbsm6a00mlg/3pUP/y&#10;B+0d7e38L5W1FetnzbyyrLzsjnlzGw8dEa4uL1n503Fjguc2LINAUAnQJCf7bJbTbOeFviHpb0sr&#10;/9PS0sruWk4bckbm9ClB9QTGQQAEQAAEQMB/Aq1ff73npptav/yy+0knDX3yyV4jR/pv046FpqYm&#10;OnCQBCxRmfK105mDdhqiDghEGYHSNRsONOxPoMutHj0S+J/udN0VH9+dF7r+onsKOY6XKIsd4cQU&#10;gVMGnMpmMs1pXthsFnNaf89eYFzi4t7e5K+AdZQErP3mApYX9I1HmoK0Z5A6ffjZd+hYwFNPPvGD&#10;1bmUo6r1PzpZzfuEqC+pqh/esEa6+Ky3dqUvnlS/eLW0eObl+jYJZy90t9lw4IjI4VVf8uRZD+6R&#10;Zt3Yuti4UX99SVUtN5U+2+4BiOEoYA0eeLybgPXBv/0VsMaPhYAVU19WURUsybQkM3OdVhawmIJF&#10;Kj/pVly74vpVy8ChELCiatwRDAiAAAhEJQFSr2rOPrvt++9FdAmnnJKycWMINCw6cPCKK66gzYPU&#10;KR04SAuvpk2bFpWEERQIWBIgAeu7r/dz/YoULCps3QBpWELAEgqWfJEPAcuSJiqEMYEBic4ErC7b&#10;Qhgk9err7w7P+2NZ/rPvDBt00iMLp5GG5XCwDlSsXzvt5veffXqXJK096+yF06TRBvXKk0ElA/2B&#10;ik/H7PrPQ2ulnbeQFrapanLJbhLFxOMHPhWtGx5dXFW4ePV6h86hOgiAAAiAAAiAAAiAAAgElQCt&#10;vVLVK+qo9dtvP50xI6g9knFK1n7++ecL9YqStdOBg1Cvgs0c9kEABEAg4gh0mYBlm9TuW35dVW+j&#10;Np1mSAuvzp1Z0O/EXnX/WFj10ryr08faaGeo0j/nxYdodVXri5NyFvMHbquorGz2Tz+zoaJkNSlf&#10;02k11ufb//WpVP9pg75V4l2XNKw682Kb0phVj3gfBEAABEAABEAABEAABAJD4EhVlcFQ0yefBMa0&#10;BysbN268+OKLRcr2yy677N1338WBg0EFDuMgAAIgEKEEwl3Aqi/ZedblDY9ukmjzXeHiJycvrqIH&#10;t/C1S+s30cqm1fyVJxN+XbXwty+v3b6XdKv770jrd2Jv52uvAjaCSbNn5syeScrX5bMnXT77VvZg&#10;8cynaM/ghZM2Lp6UM5tuZ1U83XDVRf0D1iUMgQAIgAAIgAAIgAAIgEAgCPQ84wyDmYSTTw6EYXMb&#10;TzzxhJqyfe7cuWvWrMGBg8GjDcsgAAIgENEEwlzAou14iemzR0tv7b58OC1ZuuQqSaql1UxnJiZJ&#10;B2o/p5VN0tlSw5pP2a9rzuzT697C62jnYCSMB63zujVnaCR4Ch9BAARAAARAAARAAARiicDgP/+5&#10;e79+asTx/foNefLJYACglO3XXXfdggULhPH8/PzCwsJgdASbIAACIAAC0UEgzAWs/jmLKdn5iKdo&#10;H9+FMzfOHkFPc8RqJql/zmy2smm69P6zr5y3lu34M6Za922E1i9emHA2slP5Bg+tQAAEQAAEQAAE&#10;QAAEIpvAiRdffPrKld379KEwuvXuPbiw8KRZswIeEqlXV1999SuvvEKWKWX7hg0bbrvttoD3AoMg&#10;AAIgAALRRCDMBSxr1JezTFWBka5EZ0lnTnv0Hql2r3XXqAECIAACIAACIAACIAAC0Ueg7+WXj2ts&#10;nNDZOf7HH/vPnh3wAIV69cYbb5DlsWPHbtmyZfLkyQHvBQZBAARAAASijEAkCFibqgot5SSrOmve&#10;+k/hC8aElKZjWf/p2lXSxab7+14o/5BuUTYDEA4IgAAIgAAIgAAIgAAIhJJAVlaWql7R2qthw4aF&#10;snf0BQIgAAIgEKEE4t7etMUH1zs6Otra2lpbWo4dO3b06JG9+7+87547Px4Zd86rD/lgzXOTA4WL&#10;d6WcuX3a+jFrL2944NPE353ZUCtJu4bTzsHdSZ9/+6gk3TW84aynE+nd2otmmqpOCWcvHDty4LZP&#10;vgyUY5Rma88XP9ABhYEy6N3OjisXjv+kMzR92ellyYOPDR088PjjT+jdu3dCjx7x8fHdujEZ9IN/&#10;b8u6aU4nlQ72p0P9yx+0d7S3879U1lasnzXzyrLysjvmzW08dER0urxk5fixY+w4gDogEIYEaJbT&#10;p5RPc3met9NXJH1J0rck+9vC/ra0DBx6Rub0KWHoP1wCARAAARAAgZARIPWqpKSEuqO1V6ReIWV7&#10;yMijowgiULpmw3df76erLVYSqLDLru50E4UuwLp3j6N44liJoLjgKggYCAxIPJVNZJrSvMizWsxt&#10;zT17yFrGhfkKrP4pZ8oBstztrCSmDKd7kcFdfuXnyRbTYHXhdddl/IxupDppb99lS/8eIX36vPwi&#10;PRWPv1s67bC+pmh1362XTr/kbLKGaQcCIAACIAACIAACIAACIOCIgMjaLtQrWnX18ssvQ71yBBCV&#10;QQAEQCDGCYS5gCVdPnvS5bNvbWU52m/duJgeT7r8wplPXShncGfZ3C+cxF83X34lRpfWTP31/ll/&#10;+b8ZhsHuOYSWKw/rNVBq/GB3U1lV45DzpH9VNdIDqeGbwqpvClc36hvc/ZtfrCq8jtZzxfikQfgg&#10;AAIgAAIgAAIgAAIg4IhAY2Pj9OnTRdZ2Uq+wc9ARPVQGARAAARAgAiRg0cYX/28RALNXz3iDl837&#10;Eof+NrHpywPN+6XmfWI9l3iQOODnDQeHXNxX38DdQgSEHRQXTSeM/z35Pw9hAQTCnID/HxNYAAEQ&#10;AAEQAIHII7B9+/bzzz9/48aN5LrYOYi8V5E3ivA41ATC/MdauAcCASHg7HMV7iuwnEXjsHbfnJl9&#10;z5059Nz+A2aMoMdDZ8wcmjNpAHtw1qGXG/qd19+hPVQHARAAARAAARAAARAAARDQEdi9e/dFF120&#10;Z88eevWyyy6DeoX5AQIgAAIg4BuBmBawPCPrP+CRWwcM8g0pWoEACIAACIAACIAACIAACDACtHPw&#10;6quvpuxX9Hj+/Plr1qxB3ivMDBAAARAAAd8IQMCSKOkV+x9VKYanvmFFKxAAARAAARAAARAAARCI&#10;cQINDQ1TpkyhFVjEYe7cuUuWLIlxIAgfBEAABEDAHwKxLGAd+KaM/W8q8ZTtTR+s3jGfMrivbti3&#10;fW+heB0FBEAABEAABEAABEAABEDAFwJi5+C2bduoMe0cfPjhh32xgjYgAAIgAAIgoBCIZQGLMWCH&#10;D0qJvaSGQ/ulnlJDMz0eMqbfkG+1a7IwW0AABEAABEAABEAABEAgdgh0NDXtzcraNX78Z7NmtR88&#10;6EPga9euvfjii0XeqyuuuOLll1/u1auXD3bQBARAAARAAARUAnFvb/qXDzg6Ojra2tpaW1qOHTt2&#10;9OiRvfu/uu+eOz8eGXfOqw+p1i69vujdD/7rg/EobnLRuWe8+Xy2owB3XLlw/CeU3j9cypIHHxs6&#10;+LTjjz+hd+/eCT16xMfHd+vGZNAP/r0966Y5nVQ62J8O9S9/0N7R3s7/UllbsX7WzCvLysvumDe3&#10;8dAREdjykpXjx54TLkHCDxBwSIBmOX1K+TSX53k7fUXSlyR9S7K/LexvS8vAoWdmTp/i0DaqgwAI&#10;gAAIgEBICZB6VTN2bMt//9vZ1kYd9xg8eOQHHySceqp9J5544okFCxaI+rfffjvWXtlHh5ogIAiU&#10;rtnw3df76GqLlQQq7LKrO91EoQuw7t3jqF4cK4AGApFLYEDiaWwi05TmRZ7VYm5r7tlDFmRcEAWs&#10;yIUYVp5DwAqr4YAzIGBKAAIWJgYIgAAIgEDUENiXk/PdM8+QjCUiiktI6PM//5O0fr3NALdv3047&#10;BylrOy25Ki4unjVrls2GqAYCIKASgICFyRAjBJwKWFG+hbCxcCFltgq3/YDIEx8jn0aECQIgAAIg&#10;AAIgAAIRR6Dx9ddV9Yqc72xtPbxxo/0oaMmVOHNww4YNUK/sc0NNEAABEAABSwLRLWAdaJamDZ0o&#10;NVticFKhqexJe6LYbp4MXqSKP0B54ilDfG3Zbp51i6WNJxmr0Um/qAsCIAACIAACIAACIAACwSbQ&#10;cfiwoQvSsOx0SrpVVlbW+++/T5Vnz5593nnn2WmFOiAAAiAAAiBgk0B0C1j9ew5h6lVPmzBsVTtw&#10;aPMeaegpVlkoSbH6dkDOCGGyqWxXE8sQz0rzvgbxovrAVreoBAIgAAIgAAIgAAIgAALBJ3Ccm/DU&#10;MynJstvGxsarr766pKSEag4bNmzJkiWWTVABBEAABEAABBwRiG4BS+o7Y9KAGZOsxCZHxPoPeOSh&#10;cxRlynPL/gNyRL/9B8wY0WvGpKE5MwfMmJkyY0TfnJlDZ8wcmjNpQM7Mvo56RmUQAAEQAAEQAAEQ&#10;AAEQCDKBgfffH/+Tn6id0OOhTz3lvU9ae5WZmfnGG29QtREjRtDmwcTExCC7CfMgAAIgAAIxRyDK&#10;BayYG08EDAIgAAIgAAIgAAIgAAJ+EDhu3LikdesSTj6ZbHTr3fuM1atPvPhi7/buvvvujTxP1tix&#10;Y999911ageVH/2gKAiAAAiAAAuYEAnkK4dbR8Z1t7SAdWAJx8d3H7WRnGIdJWfLgY0MHn3b88Sf0&#10;7t2bDnal81zptEvy7YN/b8+6aU4nlQ72p0P9yx+0d7S3879U1lasnzXzyrLysjvmzW08dETEtbxk&#10;5fix54RJjHADBJwSwCmETomhPgiAAAiAQNQQIOlqypQpFA7pVu+9917fvthjEDVji0C6jABOIewy&#10;9Og4tAScnkIYSAErtJGit64hAAGra7ij1/AmAAErvMcH3oEACIAACASLAG0evOCCC3bv3t2rV68t&#10;W7bQ/sFg9QS7IBBLBCBgxdJox3SsTgUsbCGM6emC4EEABKKDQGV2HJWJBfVu4dQXTGRvxcVlV3p4&#10;z6xVdFAJpyhoHExGIJw8DJAvYsLZn1R86tqv7thL9QPg3o341Pg/LE5DdhxDMBoEdEJ6gWzL94A6&#10;o/YY7KllK7QYqESJ2+fMmUPqFcV61113Qb2KgTFHiCAAAiDQlQQgYHUlffQNAiAAAgEhkJaRRXaq&#10;S9cZFaz6daXVooedtR7eG51ifbZUQJyMXSN0JZ2cJ49D7FLoisgrs7XgMdXlMQjshPQTcmCd6YpZ&#10;Fst9km510UUXvfbaawSBUl/Nnz8/lmkgdhAAARAAgRAQgIAVAsjoAgRAAASCTEBWsGrq9P0I/Sor&#10;i+Qtd3WrroZpKlkZaUH2DeZjiUBS7mbKhbg5NyxU0franYx9VgXLz9jZWRScqR5WIYd+roUGcujj&#10;Qo+WBGjnoLr2avLkyXTsIG0htGyFCiAAAiAAAiDgDwEIWP7QQ1sQAAEQCBMCyaNSyRPjMiuuUaWO&#10;ymBvGhUscd2ZOio5TCKAGyAQHAKY48HhqrMKyCGAHG5dPPvss9u2bSOvZs2aReoVEreH2wDBHxAA&#10;ARCISgIQsKJyWLsgqCGDBxX/dcUzy1949vmS5StefL7kpRde/HvJytIXX35l5SurS1eXry5/rXzt&#10;OjqC8PThOFm5CwYIXUY7gaSpme4iVWV5MUlUmVPTxJu69VlicRa9qVsqo01mYy89kGX6G71JQ74j&#10;V/ogkZCIF7sZkbxalgfckXvmHXtl4sqj5CEA9nI6DYMkFadbpFzSWPBc06KSyx+N22pcFpAdjj63&#10;RimkVKusH5OEULbiUj6gig82UlN5tcvtiP2D1XnJ9sn7MAf0Idud0oaxcJJIyztQM0ua1xxMSDYm&#10;gYDs2YZXZ2zNG8sPuOub38HUivb/LgIRH20evO+++8hSYmJicTH/ikMBARAAARAAgeATiGwBS/7p&#10;hv+cW1ngSl+sfaxnyFp4+bHYU0PPBvnPd5quAzhkQTIbQA+1psacM3pq2pRfTU27YtrUjOnTZtAt&#10;44or6TZj+ky6XZlxFd1mzqDbzyb8NEg+wCwIxDKBpJTR7FpdK1Ip+lWSJOSt4nJNInexOEurX7Hr&#10;O32qJia5eBMSjC2YUqCr725SyAkGo+wlIfLwQk8tNSw7lh275+6aXSbl2YYAbKtwcsysIw0C9irR&#10;12PgF+Dulcy6In80Q0lxCZ3JC2S7kbp9xsqzFatGNZRVtROXxqScTon2/Hnf7ucAheWXgtXY+UTG&#10;+5R26TbqhM+vsXRU4WlzDtiy561SQCA7nACaj4N1mJYfcG10dqeW39hiwgAlbp8+fTptIaRolyxZ&#10;gp2DMTHqCBIEQAAEwoNAZAtY0qhldZTWIqNWaFd19MO95hfN7pddldnlGaI6+7GHvV9ZmZ2dXVBZ&#10;Se0rK8WlnfKW64EYKvn1eldltaaPYyn/NpD7qTHLfrKVw1jHpDEuZPnbl48uohkIgEDEEBBpsDQi&#10;ldgjKBJXC3lL8yYXt+Q35a+4OWy5ipIuiKUMqlvGVK90TxJWfQFvoTbh1aXipeovE+QKqfyLWi4V&#10;zEm9lCYIKx0LK9V5+e6nJrqGwo5lu+559p++eG0yYQsQVHJKBHM4iLSizk4RtKhgLsxU5jOUWlLc&#10;ihaDEo9bJaolunIV8ketJg9LOukBhtc0m0ptR+r2cdB0ZZL4ykZc2lGdyLQw8tIiWZUdFDwxlYhd&#10;DtuDUS9jx1zznYzHKV1fsJSrtdoZU11cbCPLv53Arb6w7E1INXD3SamZb9aQLSaAuTP2wrT8gGtI&#10;0I9Q9qaWFT28LwhkZmbu2bOHHtx+++2zZ88GFhAAARAAARAIGYEIF7Bq+MaA8hSRLra2pjp1dAp7&#10;RK+XZ7j/sJpWlFFOv7/OK53DLkr4ZVa5lFGUm1y7jqlXLL1rTX6+tKJzQTJJXGodbjFffioplQ0V&#10;fBgy+tGvbtmyCu5nkupDJclyqYZkNXV6Z3zoC01AAASinoAhDZacwF3O0S7kLTVHlhC3NAnc+YWm&#10;QTqg7ygmvWgkKS1DeQ+iS21Iyl3BRRflLESlwgptQu+0BVxTMCTr0nSclLuIyz3eih3Ltt1T1RKj&#10;/5IDJlpyMjazQyEt4tKekicyg7v0LlUJ0MpE/H8Rg9DF+8iqUKupQN1fU9frOYjUPYSsRVYZ273F&#10;pdoTK2QIpGUCeGcorCYT05HUHxfcxs5nMp6ntOq+W69WrgY4cK/dBbQvWxPANRMUNdfrVLf8gLvC&#10;sz+1rEYgtt7vaGram5W1a/z4z2bNaj94UA3+mWee2bhxIz297LLLHn744diCgmhBAARAAAS6mkCE&#10;C1jyCqxyvkCgpmanVF2czn5tT69niBd1pVLe6TB6NFuLwMsolsA4aaq0tJzrV/RcIlEsOb9OrFdQ&#10;y6hRylOlsqGCDyNJvxJMzsuTVysoZutrl+a5jltnCl16qZSsd8aHvtAEBEAg6gnIabDkTYR6/YoU&#10;eqZgKeKS8U1JCFpysiA1GZW8YU2fPEvhKA4x1F6aSvrj2IyHs4lFp/pNirIxnRXzfPTa4bNj2dI9&#10;ywoOmBg1HCHTmXMznYciZi9ZsuSU+4aUZdRG1qd020NNU/Prj5sUHcrFQaTu3nvN3m0Zl2yvJp+v&#10;kNFobJ4/rs5QWH7sjcdw6sbOdzIep7SsHRtUPyEwey8BDtxrZ4Hqy+4E0Dhjs2vLz68PU8tqBGLp&#10;fVKvasaO/e65537cuvX7Vatqzjmn9euvCcD27dvvvvtueoDUV7E0HRArCIAACIQRgcgWsNLz+Aqs&#10;9GL6qT89T16Azx/nJfMXDUVJ1CGnm6RrNdkCXVHx2vQ0T0m2KyqL6zn1dfZUraxUkI0Ye7N8rksv&#10;q5iVL+6Eb8IZ9lh5EEZzB66AAAiEGQFdpiv5AELXGYP8UlJWsNzeFFeDToq9Qwy1KZZNpSvepS8n&#10;mFlYtnTPsoJkn4kn/42HQnrmK6/+4hXU/7u0v4UxuVz3Mlo69cR6VO1HamLLa1+WcQmDygY6D4v9&#10;9L06Q2EVvfex85mM5yntwaROUTR3OrCBewcTqL5sTgCtM/a6tv78+jC1rCZLLL3/xd13t+7d29nW&#10;JoJubWjYc/31pF5NmTJFpL7Kz88nDSuWkCBWEAABEACBsCAQ2QKWK61KzDwKi1kDJ0AABMKTgFgY&#10;ymUTVwJ3xVXNAi33N0UlbQIs7beqRUoiTzD4KlOXMCZSEYm0RH6W4Fl2cyzATDwGrkknpNRhSpZl&#10;Nns/SWqaBydSe3HR3OCJwtzTeQUuPt8tBYeM7/5EVEt7EyB4IYX31Ape3P5abnz9dVqEpVrpbG1t&#10;fOcdUq8O8r2E995776xZs/ztA+1BAARAAARAwDmByBawNOnO/T2yTzWlsekcp+MWstui0wJX9nbH&#10;htAABEAABJR9grSJ0EyiUhdoabO766jZXzGkpIX3tkvOmL/ZMreR7RG0YdnkUEa9ecsKcnU7TNwp&#10;2FtF4hawnPiKiYci8buaxt3zvkq7S1Es6dqJ1NKIeQXPcYn67PxCOTuaRfp+qhxYFHbGLqBkbCy1&#10;8kDZZuBm+Q0crySz2Zfd+WA1AbR27HVt9/PraGrZDScW6nUcPmwIs6OlRVWvFi1aFAsQECMIgAAI&#10;gEAYEohoAateyqjrXJRSR1wra2t49nZfi2qqvnZURV2mxGyGoChu00E8FZlSCm3wcbjxIwQ+ogsQ&#10;AIEIIsAv/orLCzQHELq8VxZorWP7BfWpf0QKHjfxQOzTM18FZHadqa1vnspGZN/yr9iybOWeqQ6i&#10;i9cBE30GKnn9m087I1Uy7L8FTVok+XpdSZDvAigD9ev/DgeR+jdy1NoQl8aestvM87mXonKAUXgd&#10;uyCQkQ8EdR3WyYMSmqz34ihwnTAnPjFOiqO+nBj2MgFkMza7tvyA+zC1HAUS5ZWPO+88Q4T7+HM6&#10;dhDqVZSPPcIDARAAgfAm0K2zU/L9JsltuyjGJKk8OW5pbW1BQX3a1Ay/nFBNrZNq0pMpa7pf1mw3&#10;5m7TKixae5VeWlNO13XGH6VtmwphRXnCKKMvnvpffJ+H/sxhtAWBEBLw/2NiaUFeZcWPgjBmp1YW&#10;aPHsem6pq0US6eJ0jVolDu/iy2NMOpa3JOYlq6ma5HPt5frydWgeO1hDLrTYVEnzJ6eatwzIrIIt&#10;y1bu0ekdmfz8Pk/+y7jsMdFyIxWMpy10ZXa3TEsvJ/TSHT1SX7CUWVGSKcm5xSkPo6aWspUyddkC&#10;fgyJr0VOIe5g9O31ZCMurSFVwjKoO4bOAozC69gFgYzqvuaDI2aMVbEZuJw4XYUof4411i0nJE1+&#10;cQ6Bn/PNzgRwc8Ze19afXx+mltUIxND7A++/P/4nP1EDPhQX90hCwogRI/74xz/GEAWECgJdTQAX&#10;RyAQCwScfs4iegUW+0Ve5+ZcKklSUlqa2RWWbR6qqVxu0y9btjul3yST22kUAOu0qIgdmu5jrhkH&#10;faIqCIBAFBMQl3WsuOtXyu4retM9x3RakchOpTmJkF9Upy5b4eEb0bViRj6yQshdan312l890cLW&#10;VbqNwbFl2co9Or9vBY9YTZpu8J+tFrLJJDU11cVNaHRZFcZvc1HD/XxcqqwcJag9esTojZoOW3NA&#10;iejK8xDZYCmq2I7UtkVe0U5cOotyA4tUWAFFkZWV5W3sgkDGfOLZIWsvcPk7QI0qvTg1K8sk85yX&#10;CcnHTnw8XJ8P5QhRB/PN/gTQOmOva+vPr/epZSau2RmEGKlz3LhxSevWJZx8MsXbEhd3b0LCruOO&#10;e/nll3v16hUjBBAmCIAACIBAeBKIbAErPJnCKxAAARDoOgJKBhzTY9AUect0URXLU6NPsc7SrnsT&#10;9N1aULZrTX36xYAhZTszKF7yb7WpPcsW7rFrdEPEev/5VbwtJqMXbdZu+GNJv7XylfYoNg/5lNgv&#10;UbRbBqlvN/o8kZChEusqIL9zsRmp04ltJy6dzbQiOZu7ZuWee6eBRJGh26xpHDvbc8AJGea+biCz&#10;KsTHwnInqK3AqZLmg8cm9YJRBjFHFqfoVc8Jvmz1ZRW29QQw+3TY69r68+vD1LIKKIbeP/6CC8Z8&#10;++0fr7jif3r2/Lhbt4cffphWYMVQ/AgVBEAABEAgLAnE/XPjv3xwrKOjo62trbW15diPx44ePbLv&#10;i6/uu+dOH+ygScQRWPLgY0MGnXb88Sf0Pq53QkKP+Pj4bt2YDJp46ml0H0dPeIljT+Lc79nLLOa4&#10;svKyO+bNbTx0RBBYXrJy3JhzIo4GHAYBQaCzo4P20Xa0t7d3sDtW6CuSf0m2sL8t7G9Ly6BhZ2ZO&#10;nwJo0USAdkXSujLSCLB6NpqGNfSx8IlEmmVA1MjQux+hPRL18gx8dj2P3jPPPJOTk0PvX3bZZWvW&#10;rInQYYbbIBChBErXbPj2q30JPXhJoMIuu7rTTRS63OreXb7U4pdcKCAQoQScygiRvQLLcHRgJUs3&#10;bLo9w3o0A2jKujNXDfkUQraSfWKBP/476RR1QQAEQAAEQAAEuoQA+3HDeDJCZTbfXmu5AKtLHI7a&#10;TlmaOdOVqlEbsbPA9uzZc/fdd1ObxMTE4mI7Wdqc2UdtEAABEAABEPCBQEQLWK6jA8VxhOUpi+qW&#10;6dfJ20ViPIXQD1N2u2T15FMI69fVZC7LlGp9999Jp6gLAiAAAiAAAiDQNQSUkw1ZRjSliKz/bmnT&#10;usbBWOmVDvCUPGb4ixUI3uKktVdNTU1UIz8/nzQsIAEBEAABEACBcCAQ0QKW6+jAWnYcYbm0ND05&#10;r8YnrIZTCGv8MOWkf/kUwnWSlJeXV1rqu/9OOkVdEAABEAABEACBLiJgkhaKbULFTrYQjwel0MKG&#10;TY/MS0pK3njjDXr7iiuumDVrVojHBt2BAAiAAAiAgCcCyIGFueGMAHJgOeOF2rFBADmwYmOcESUI&#10;gAAIRD+B999/f8qUKbT8ql+/flu3bsXyq+gfckQYlgSQAysshwVOBZ6ADzmwKPWw/7fARwKLYUzA&#10;dML476//8xAWQCDcCNDnQrgkHqCAAAiAAAiAQPgSaGxsvO6668TmQUp9BfUqfIcKnsUKAe2PkeH2&#10;Uy78AYGAEHD2YY7oLYSSIfN6vSTnRHfGgNc2mCqgJKsTC+p9MOSkSZd06sRB1AUBEAABEAABEAAB&#10;EIgVAgsWLKD07RTt/Pnzp02bFithI04QAAEQAIEIIRDRApYxiXudnBPdB/aGJO41paMq6jKlOh8s&#10;OWlCiTAqMlmDtAXLUken5PL7JCcWUBcEQAAEQAAEQAAEQAAE/CdAea8o+xXZOe+885YsWeK/QVgA&#10;ARAAARAAgcASiGgBy5DEvTaZ50T3qRiSuI/KrElPLpWSfbJlvxGtwEovldYVZGfPyasuXjqR3ZdX&#10;2m+PmiAAAiAAAiAAAiAAAiDgNwHaNpiVlUVmevXqRZsH/bYHAyAAAiAAAiAQeAKUxL3aB6sdHR1t&#10;bW2trS3Hfjx29OiRfV98fd89d/pgB00ijgBP4n7q8cef0Pu43gkJPeLj47t1YzJo4qkD6T6OnvAS&#10;x57Eud+zl1nMcWXlZXfMm9t46IggsLxk5bgxoyOOBhwGAUHAcxL31pbWFir8n+ZBw5Iyp08BNBAA&#10;ARAAARAINwL33XffI488Ql7R2ivaPxhu7sEfEIg1AkoS94QeVBJ6JCQk0GVXd7qJQpdb3bvLl1r8&#10;kgsFBCKUgFMZIaJXYEXoGMFtEAABEAg8AZZTLy4u2/81nPUFEwNgJfABdpFFLdeAMRZ5F9XhIuT0&#10;RM27yN8LfhZG/4AafLY0FtSghDOiuIEL4KhZRum1gu6T5ZSff117ai3YGIsbQi1f8y8ZlyGzicvb&#10;h/uMDg7hiLJK6dvJ3xEjRtx2220R5TicBQEQAAEQiCECfgpY7KcettKGr8FBiQUCfKzlcY+FeBEj&#10;CMQWAboOTc7zZV1ubGFCtOFEoDJbO2fDNJNkWH6y6mt3Wg+km+fF6QYxiqVDKE5dVtfZ2Vm3TMpL&#10;Nurolfn0nZK1KBcpPq1pd2mNwsLCd999lzYP0hbCLnUEnYMACIAACICARwK+C0+kXHHtigQNIWeg&#10;xAQBdcT56MdEyAgSBEAABIJKICl3M137b46oC/zw8VlWYbIqiCGVorSgjlVUGa+rIbFaKE/aop2J&#10;ldnpLBeSq1IFy5FUnTdHPae5vmAp1ZD1qaTcRfS+Lpsnfz912QKMSyTMHcrdTiUSPIWPIAACIAAC&#10;MUrAdwGL5TJiIhZTsGgXbozyi72waazZIiw+9HI+q9iDgIhBAARAAATCikDqqGAfuxJW4QbEGSH9&#10;eVuyJsQpKavCpWmlFdUtS2USVr68XVmoYCr+5FH0rkbBYsuvUpetiCh1NiB0YQQEQAAEQAAEQCAI&#10;BHwXnsQCHJ4/rjvlkwuCbzAZjgRE7kCWpp0vwUMBARAIOwKavDb6tDNmaXc0r7F2fLWFRHuEPObT&#10;MjEiZ8jRZs5yzztknUbHANLCW7m2IYmPLnuXPQuSpHfNVrIek5CFQz4lXLLIh6T4ZxKckr3IftYy&#10;H4LlMVEPKms2rUx89jYWbp8S06BMPktejXIjYv9gNe1cs58EznI2WsZiWUETi/dPlsYXkzRRXsfL&#10;NQgeP/Revp7q15USuawMz0ujRA1jlaSpmaRRSTtr662/+/gCLuwetAaFGiAAAiAAAiAAArYI+Chg&#10;sT2D7EdFdt4c06+6Q8CyhTsKKtFYKwIWW4eF3aNRMKYIIaoIlLN0NGpE7Ko+wLmTxdVrdU2d2ol8&#10;lau9oBVLO9RLY3adrU+txSQy+6KLhxFiZjXBslpu6XmsBtfdNaGFWDgndkrpt0px/aqc4Ad2u5Sc&#10;4Yl2yKmb43zl6WOwgmG52EtGJTVzqls2I4djYRKU+0hxecZ9gP2d0Zb0LGOxrGA161zv1+RP1Hwy&#10;aOZpP642x4vNV/2H3t5nXlk6pdXi9POe19CsrpL9TkphZwZrvwM8fkKxe9D+XEBNEAABEAABEAAB&#10;awI+ClhkmMlXcXG0Fic+PoGO97TuCjWiggCNNY04W4MF9SoqBhRBRBkByr9L+33kfDZ8q48uXY3X&#10;aNOKOjt5ghvZgodkQuLqVbNHSFzlai9ohaSl7CqqL5jD1siobvFUz2ybUbp/EhZPDa3L4GPY22Q9&#10;trJruixAAoEui4+ZobQMEwVL6Fcm+o61K+Y1SMJg0gQ56BoNX3n6ESwDUiyn6TZN1uVoLMyCcg9f&#10;dtd9gDUzmifiEtNcHkPLDFjW9CxjsaxgDMbzJ6u6uLha+WDIH9fSdfLCJkfjZTCi7u/zMvGEykzq&#10;l1YjNFOW3fcY8m2CimLNn7jULP51ILRrJG/39XOPdiAAAiAAAiAAAh4IxP1zoy/nTYmro3YqbW2t&#10;ba1fNXzf2trS2tLS1k5/2to7OtjbHR3AHukERIp+Uqto5yCtvSL1itTK0xJ/kkAaFt9LKPavUJiJ&#10;pw6ke74mjxX2knhDf89eYFDiysrL7pg3t/HQEYFoecnKcWPYVTEKCEQiAfq665SkDvpK7GB34ruR&#10;Sqv4ZmyhO/qnedCwpMzpU4IUID8JjMtE2mt48Spd3LMcNiQc0GoP+YnshuE1Ud9gxOixcuiYyIvD&#10;n2VlZZHCobTTVdDXVm15eNnVl6W3lr5aWjCrwHcUajBpe9H36N6/ZUyu6HSNzQaBDVNKvmb0lLaB&#10;5GkM1nxumk4tz5S8GPEYlHsb3czVvC361U5R81H0gNoGPct5ZVnBjICxkRyH7tPobVKYfl4tjXj7&#10;sjEbVgNdT5F6mrC5SfwdiX/f8Iej+feRbJZ5o//6CdKXIcyCAAiAQBQQKF2z4duv9iX0oMsvugCj&#10;S7AEfjXGrr9Y4dug5EstnKsVBeMdwyE4lRF8X4FFkMUGQvoskaJxWuLJA087ZdBpAwYPTBwyMHHw&#10;aYlDBp2KW6QTYONIozkwkUaWxpdGmcaaRpzGnQY/hj9oCB0EwpSAMaFN2gKecFmz4S8AjvPFR9Xy&#10;ShG+jiMrYwFbhiFnxdGtQ1LXeSjpmuR/+bIPvxwTy0C85euyitV4kp5IKaTf7OjZhmDrWqolEl4H&#10;bP0VbS4TiqT+dEKfefoXrMlGMi0Zu2PhISh3yCJME5ieNm9ajbV43w49y1gsK9jzhdfSrW7SLWxy&#10;MF6ejXjzhK0LM57amJS7gk/qpeoZg3ZiIUsVWSIJmaJekWZF6y7FZlq+X1QsEePV7G1wtNMx6oAA&#10;CIAACIAACMQaAR81CPVCREhYtB6nZ88evXr16t2rd+/jjj/ueFFOwC3yCbDRpDGlkaXxpVFma6+6&#10;x/Mk7nKJtc8M4gWBMCbg6Sg2W/mW7cel2TTEdwtSt3xjodCj9GebKRsM7Vu3W1O+2ObVhYxlP4m3&#10;qw8hWoliV7qSW4t0YMrFvpwSe1GAjltjm8t4ZAYtwS+efgTr9bA6yeZYeArKfchFmN4OyLM7TXT1&#10;7NCzjMWygn3XLM5OtDdeAT2A0XZ+K32QshpGGpW8LpPt7+XJ27muq6SF46Kv6wBD+6BQEwRAAARA&#10;AARAAAQYAR8FLAGPpcHihVZhka7Ro0fPnr16ksxBQlbv43CLEgJMliTpqldPGl+xc1DeJIjVqvgO&#10;AYFYJSArN+WVksQVAaYz8GVZbDmS6dlm2gRYcoYu9+UfjnFqUiApbZmSZX+Fh2ZrEzMg8iiJXER2&#10;ipzQnq9Fsz7SzY5FTR1yhqfjqs6b474cxheefgZr4b69sfAalENAvle3omcZi2UF331ztQzueHn0&#10;UCwDE0X7WNvASl7UiFbKEQ9yc6GPBVhQDwRt2AABEAABEAABEIgIAr4LWGpqI3EQIdtJyGUsKmyf&#10;Lk+WhFukE2Cbrtmea9p17dp3LZZf0fwW9yggAAJhQ8B9S572UlNcPOqLnSUp7uEJ5YYuQ+UNhCxj&#10;M7/YpZc0SZxdDX24YrXrrdhqxYvIv66u8LC0YMzGrd+sZ2NUXQpW4PUrSgUvNimarVjxgaffwdrh&#10;4XEsRGO2JdBzUNoOdLvpdD3LmwtHJdvwx0MVW/Q8zyvZqmUF3x1kLUMxXmYear8R3A5sEA2shoC5&#10;nrpshWYtYsCX0vnHFq1BAARAAARAAAQilYDvAhZFLPZcCDlDyFhcymJqlixocVULJXIJiKFUR1Yd&#10;azH0kTrr4TcIRC8B4+F5PB2Veh4gj1sncolLUedF3jG4Tt5AyAzIL+Xzg/hc8oI4rc9t15DYHGW9&#10;VsqRtzwXjzEYzxbM8ywZlox4ZyMyMlWX5uezcxeNGcicczW0UDaraQ5s9JVnAIJ1FI7pWHALJkG5&#10;W5Z3sqlH8qk15OHxURHxjZ7nWGS3LCs4QscrB328KEG72ZZb0a8yk+V0X2ytpatYDEFlNjsHQr+V&#10;1pZk6BwSWoAACIAACIAACMQaAb8ELBWWNiWWcgwd/o02Akh6FWvfDog3IgkUp7tEIRKJeKp09WJS&#10;vhxVsyrx7Mq6MD0vfDHQEDsG86i5mmhbvFRsTGQuNAPKUqVRq+SOvSc8t/BWzg+Urb22FnnUVf3M&#10;woIskuTlu0zQVb2MxG5+eZHRniWsUvL8BHTeqGqPOmg+8gxIsJ5CszEW2qbuQbkblo8foMzgmhFW&#10;dtX5jtqanmUslhVMKdn+ZMmtgzperA9BQiONshfFB9OFV0mZr/nwKp9dnp/dvehSXtHbYpGiWvQJ&#10;8gL6UYExEAABEAABEACBGCAQGAFLzWjSgRK9BNRRjoHPBUIEgUglkJUlnwbmykmeVUHn2IsiX0yK&#10;88KopBenZmWZJHwSFXTSkBsQWQnQJtpWMuYYdKm0IpFVSu2WdUzP9ZuM3IlbeKteW6viupyF3WXX&#10;Kl5VzVBNcMecFQVEwI4fNHQvx+lKheUjz4AE6wGNjbHQt3QLymT4xYF4mgT9SpZ9q4njdfws6VnG&#10;YlnBS/92Plly82COF+8irYgvV1TPPxDfCMbPpVzL9eH1/tl13z3IcSkrMPm+SK38aKYGOvv8oTYI&#10;gAAIgAAIgEAsEYj750bXr9/37d134MAB++GToiEqiwfyU/VV+4ZQM7wJiHxX/M51379//6HDhqqO&#10;J546kFVQlp0ZaystWR3WJq6svOyOeXMbDx0RFpaXrBw3xj09T3hzgXcgoBDo7OigL8GO9vb2DnbH&#10;Shsrra2tLa0tVPg/zYOGJWVOnxIkbLR2iO3cqegskvgjXthTwzoJTWpo9m5ywURac0G5tZX8T673&#10;NS+a+SxX1HYhfDDrlbZE8Y4UQxa21f6svKUlI2qwrJG7XSsL7qmyN09dx10Vkbm46h9rkPAqdiOS&#10;22nNymxUC+72TMD6xNMqWPO5qfNVqSJM6aL2Oha2gjLp32DU44z2zN/MfUt6lvPKsoJbLPpPlphk&#10;eq/dmFqNl8kgGCeT1deNPg4PFPV+mIyB3AuvN9rrl46hB5NvESuP8T4IgAAIxAaB0jUbvv1qH+WU&#10;5hmJWU5iSkpDWaflhD08fY98wYW8LrExJaI1SqcygkvAEurV7bfObW1rs6SjKlb0gJYc0T2/cGMP&#10;WOHXcijRQYC+GUmWUvOd0ZcmPaYjCf/y9F+1GpbTmQcBKzqmB6IQBMJBwMJYdBEBMxGhi1xBtyAA&#10;AiAAAiAAAtFBAAJWdIwjorAk4FRGcAlYWz/eSurV0R+PkQ5l2Y12z6BruQF/JGQsO0Yse0GFcCCg&#10;TdLPNH8u/NMvAU484XjSsMb/dLxw0unMg4AVDoMLHwJFAAJWoEhGnh3T5UmRFwY8BgEQAAEQAAEQ&#10;CCMCELDCaDDgSjAJOJURdALWzVk3NDU123FPWWjVwXfJ8G0ytEemlRZvsSLSQNGiBDumUCe8Ccib&#10;AsVBiqRbsUWsfAnrCScc/8xfXxg3fpzYHeh05kHACu9xh3fOCEDAcsYrGmprd1U53D4YDeEjBhAA&#10;ARAAARAAgSASgIAVRLgwHU4EnMoIvgtYJFHReishXf3jnX+JTC9t7fSnjVZhiY2E4UQGvvhCQGwe&#10;7E6brPmua5KvSML65cU/JxnrxBNPeHZ5Ca3AgoDlC1m0iS4CELCiazxtRaMmD/KcEsiWHVQCARAA&#10;ARAAARAAAQMBCFiYEjFCIEQCllhjRYutWpqbjzU1vfnuv27LmhMjiGM8zCeKV1x60c979+p1Yp8T&#10;n1vxEgSsGJ8PCF8QgICFmQACIAACIAACIAACIBAoAhCwAkUSdsKcgFMBq5shHtr1Z/NGi6xopVVb&#10;ezvbOtjSEuZc4F6gCIjNojTuItlZoMzCDgiAAAiAAAiAAAiAAAiAAAiAAAiAAAh4ImAUsOyTEpna&#10;mYZFpd364EL7llEznAmwPaLKLlHyExpWOA8WfAMBEAABEAABEAABEAABEAABEACB6CDQjdbQiBsr&#10;bPGV8tzGA1KwWMar1la6jw4ciMKSgDrinR1squjmj2VjrxVszDhH0xOVQaCrCfAvVLGoFYsV/ft6&#10;QGsQAAEQAAEQAAEQiC0C7KdH8WMk/0kS10ogEJUEnH6qfVyBJU4hZJ8pZR2W045RP0IJsK2DIkk/&#10;Fl9F6BDCbRAAARAAARAAARAAARAAARAAARCINAI+ClgiTCFiiDMHvQdO541nV0oS/TOxoF6pKr/o&#10;4aktg14rVWZrOvOpF59HUxsaPY5jjpi647EHAxy5seFVs9babmxUdxyiZsSxpsQxPTQAARAAARAA&#10;ARAAARAAARAAARAAARDwgYBnAeuLV3Kn/eqKnFe+kK2+92d6qtxmZEx//ANZwmL/dHTY6bt+XWm1&#10;JK3LjpuYnU1KVh1vQyeRZ1eS6pKdX1pdvLSgkktdTPTJzqaKJPzwxwVC+uLqDLujtsXl8otCpiE7&#10;ajXFmeq8fKpD9tm7vFPRCz3KrhRqmmxRdqlA8Y3ccLPGHGFFkcUUz5nPamVutSA/jwJ1lVSpNJ/0&#10;O0mq08TFHI6bOJGpW9StywFOQ4ajmkjLGF26rp4Ajs5IU/tlzXg7EaBoWCu5ohbNldhl6ZB5KNr4&#10;VMRYY/2VT/DQCARAAARAAARAAARAAARAAARAAARAwBcCpgIW16puXvGZicH/WbT29dfWvl5Wvub2&#10;c532x/SrrEVTpZ1SdXFxdXVpeQ2zkDwqtTg9vbhaGpWZmrUoN5m9xoSaiqKiogqm2tDzrIzcqZlS&#10;TZ1EOk5ecnox71l9UfEjddmC3NxFchP+ongla2dtZa3c6U5pNPVStCBz59I5NaNH18xZujNzqqS8&#10;m5dX7PLNzX5S7oplqanL6jbnJnHriuc1tRpn6mqkzKm5C5alaumMXrRIohilmnJdXMzWotGpmVOn&#10;jhJOSTWSTIPZ1BWmYOXnM/3K1W8NBVi3ecEonTPsRTlqsdatXolOsJSSiFHxzswFaU7HD/VBAARA&#10;AARAAARAAARAAARAAARAAARAoEsImApY599BKtWi/wm0Q0m5myuk9Hwpk4s7qZkZXHmpq3EtVqIV&#10;WHxZVtLUzJ3ptLoondQlIRbJpbJciFempTov2dBEfSVtqqZT6kUiPaxaysigO+qBuhMuLasQwpPi&#10;m76b+oI5edVkUlmBpfVcrZk8SiI3kvUrsCQpragiS5JGZXiIS21eo6Gh750UrOJipl/piKl1NM4Y&#10;OKjRySwrs9OlikU1yb4uwQr0tIA9EAABEAABEAABEAABEAABEAABEAABEPBOIO6td2X9aNvWrTfP&#10;veFYU5Pc4L3Hrlj6T+n0OU8VzhrEXqJlWUveVo1dfO8rt/20ubnpyJGjhw4dIiP33XNn17Km7XO1&#10;C5TFUV3rSlT3vuTBxy65KLVPnz4n9+9f8lLp+J/+tFs3JoOeetpAuo+jJ7zEsSdx7vfsZcYnrqy8&#10;7I55cxsPHRG0lpesHHvO6Kgmh+CimQBtraWccB3t7ZQTkO5YaaMjWttaW1pbW1tYYf82DxqWlDl9&#10;SjSDQGwgAAIgAAIgAAIgAAJ+Eyhds+Gbr/b1SEjo0YPd0Z/47vQnvrsodLnVvbt8qcUvuVBAIEIJ&#10;OJUR7Cdx58uy2K3outMl6Z37eQ6sMCppRVCvwmg44AoIgAAIgAAIgAAIgAAIgAAIgAAIgAAIBIoA&#10;CVi0bkDcbJZBP59MCpa0Z/+XNhugWlQTcDp/vMBQTeEBCEQlgaj+JkBwIAACIAACIAACIAACgSQQ&#10;lT8PIygQMBBw9pmxvQLrvcdyV4kDCb/410ZK7z584vlsyxgKCIAACIAACIAACIAACIAACIAACIAA&#10;CIAACASVgJuAxeQwfgohJcCi8tmKW6b96s/viYfZV9Dr07Jf+Ey6+HcFM05zvngrqKHAeMgIOFqx&#10;FzKv0BEIgAAIgAAIgAAIgAAIgAAIgAAIgECUEvBwCuFrr7+mud1xniSdd6f2ldxzo5QHwgIBEAAB&#10;EAABEAABEAABEAABEAABEAABEAgzAra3EIaZ33AHBEAABEAABEAABEAABEAABEAABEAABEAgRgjE&#10;vfXuZhHqtq3bbp57w7FjTXYiF2fENzc3HTly9NChQ29trL7vnjt/8Ytf3PVN9aD2FjsWUMc+gY7e&#10;PX+2tdl+/eDV7OzsXPLgY5dMTu3Tp8/JJ/cveal0/E/H0ymu1OOppw2i+zh6wot8qit7iZ/sqtyz&#10;h8y/uLLysjvmzW08dER4u7xk5dhzzg6e57AMAkEl0NnRQTtrO+ibsYPdsUJfke1trS2tra0trPB/&#10;Bw1Lypw+JaiewDgIgAAIgAAIgAAIgECkEyhds+Gbr/b2SEjo0YPd0Z/47vQnvrsodLnVvbt8kcUv&#10;tlBAIEIJOJURAilgEbKPR8ad8+pDEcoubN3eceXC8Z/YPyYyuHFAwAouX1iPTAIQsCJz3OA1CIAA&#10;CIAACIAACIQjAQhY4Tgq8CkIBJwKWLothD6f6BiEQGAyfAmo8yR8XYRnIAACIAACIAACIAACIAAC&#10;IAACIAACkUDg2acKi/+yrIhuT/z5abo9/thTdCt89MnCR7XuIwdWJAwmfAQBEAABEAABEAABEAAB&#10;EAABEAABEACBaCTwm1tyjpiVW3PugoAVjQOOmEAABEAABEAABEAABEAABEAABEAABEAgAgncuXDR&#10;UX1Z8LvfG+JwsAJr+hW/ikAIcBkEQAAEQAAEQAAEQAAEQAAEQAAEQAAEQCCsCfzfH/+kLsNavNQk&#10;u7pHAYvkKvUW1iGaOdfU3PbXVR9cefvfzp7251NSl6RnPXfPY+v3fnkw4gKBwyAAAiAAAiAAAiAA&#10;AiAAAiAAAiAAAiAQCwQe/vMTpGHlL/uLabAeBaw1r72u3qgliVn0NCIWYa3asHPitU/tqGu45Zrz&#10;K4tu2Pf2b3+b/Yuhp/abcXsJyViNR5piYdQRIwiAAAiAAAiAAAiAAAiAAAiAAAiAAAhEFoGnnnne&#10;k8PeVmAJ3Urc1Pbi6ZUzpocngrw/vb7u3V1lj89e9ttf/TI1eejAfr16xl84Yfit116w+aVbSMZK&#10;z3q+9vPvwtN5eAUCIAACIAACIAACIAACIAACIAACIAACIOBOwCBgdUqSfFvz2lp6zO8lulefilde&#10;LSvnNamI+l1faNsg7Rk8JznxuQdmkW7l7hApWSRjrXzkf29eXLaj9uuu9ziCPVDnSQTHANdBAARA&#10;AARAAARAAARAAARAAARAAAQihYCXFVjTpl8xTahX4oEo9FhoWOFWbrx31Y0zf3bTVed6d4y0rbIn&#10;Zuc+sBbrsMJtBOEPCIAACIAACIAACIAACIAACIAACIAACJgS8JIDS6y6chWtjBVuNB97vip5WP9f&#10;XTzSjmN9T+j19OIZtA4L+bDs4EIdEAABEAABEAABEAABEAABEAABEAABEOhaAhYrsFTRSiy8Ck8N&#10;6/V3Pvlw5/4/3P5L+yhThp9M9a+5c6X9JqgJAiAAAiAAAiAAAiAAAiAAAiAAAiAAAiAQEAINDd/Q&#10;7euvvv7yiy/379u/j2579+2l2569e+j2+Z7P6fbZ53T7jN0+0wtYrhRY0po1a8VNZLgSD9g9FU21&#10;Lk+B1XDgyJ+K3/nzb11p5m1ypMzu554zmJZu2ayPai4CSIGF2QACIAACIAACIAACIAACIAACIAAC&#10;IOAHgZ+ek+Lo5nEFltYHWbfiL2kf++FnwJresrh88W2XJPY/wQeLv836xevv7EJCdx/QoQkIgAAI&#10;gAAIgAAIgAAIgAAIgAAIgAAI+Ezgmx+OOrrZErB89ibYDV9c+/GA/if8MjXZt47oXMKH7kqjhO6+&#10;NUcrEAABEAABEAABEAABEAABEAABEAABEACBEBAwCljuuwO9v0Iu8i2GXVCamtseKH7nD7df6k/f&#10;tIswZfgpJIT5YyTW2nbViMcaZ8QLAiAAAiAAAiAAAiAAAiAAAiAAAiAgCETwCqzFf3lz3jU/923z&#10;oHb4SQIjIYzkMMwJEAABEAABEAABEAABEAABEAABEAABEACBMCTgLmA5XYMl6oe6UO72tW/vunHm&#10;z/zvmCSwX/9q3GPPb/LfVMxY6JpBjxm8CBQEQAAEQAAEQAAEQAAEQAAEQAAEYpRAyumDTCOP1BVY&#10;f15RRcuvKIlVQMbzzusvfPH1rSSKBcQajIAACIAACIAACIAACIAACIAACIAACIAACDglINQrUw0r&#10;IgWsvV8e/MfmuoAsvxIoSQgjOYxEMadkUR8EQAAEQAAEQAAEQAAEQAAEQAAEQAAEQMB/Alrdyl3D&#10;ikgBK+eBtTdc+bNALb8SiEkO+/u6bfu+bvSfOCyAAAiAAAiAAAiAAAiAAAiAAAiAAAiAAAjYJ+Cu&#10;WBleiTwBq37vgW27vvrNVefap2CnJslhUyal5P91o53KqAMCIAACIAACIAACIAACIAACIAACIAAC&#10;IBAoArWffeF+0xqPPAHrpde3jk5JDOzyK0Ek++rzKzd+guMIAzX5YAcEQAAEQAAEQAAEQAAEQAAE&#10;QAAEQAAEHBGIkiTupC69XLn92aUztcGv37Iw4ZWFt+w3AbJ+V1W9/mX3V+h98eJPRw2cOeWc5as/&#10;dETWvXJj4cIdVy6sLTvQWFbVxN9WH6iVqc7eD/zsB81BAARAAARAAARAAARAAARAAARAAARAIHoI&#10;eEvi3tkpiZtc6IGjGzVT2waf2Jv/qh874rTE/idou0rqO0yShp3V50DhliqSom7Zsno916QKt6xe&#10;IzU8yl58MuEf7C16XZJfqbqFVXhyMm+yRjF3x5xJf1n5r4Aswuo1uD/19U3Zbm57+95C8eDAN4VV&#10;TR9UNUjTBpwrNX6wu6msKvLSbmlG3Dh//JgDqik8AIHoI0Dfk66vWT8+JmgKAiAAAiAAAiAAAiAQ&#10;EwSU6/To+8EYEYGAFxkhqpK40/7Ba381zvCFVd+YuPbnibsOsZdrGxukvolJknT5iQ2r+l48XUo8&#10;S2qolRJ/fiJ/Syn0eDqrcMlVoolSSBq76rLRT67c4td34pBpyY9Pk/YfEEa4RDWm35Bv+Wqs/j2l&#10;hkP7RY8HmvdLzftcvfvVKRqDAAiAAAiAAAiAAAiAAAiAAAiAAAiAQGQSsEziHvfmO5tFaNu3bcv6&#10;zfU//njMTqQd7e2tbW3Nzc1Hjx451Hjo7aot991zJzX8eGTcOa8+ZMeCD3VqP//umrtWfrT6dh/a&#10;2m9Cy68mXPX4P5+fa1jnZd9CwGvShsTxn4RwnZvXAJY8+NgvJl3Qp2+fk08++cWVr4wbP75bN5ZJ&#10;7bSBg+g+jp7wEseexLnfs5eZ/biy8rI75s1tPHRE9La8ZOWY0WcHHB0MgkBoCHR2dNBHlL4Y2zvY&#10;HSttbW3tba0tra2tLVTEP4OHJ2VOnxIal9ALCIAACIAACIAACIBAhBIoXbPhmy/3JiQk9OjRg+7o&#10;T3x3+hPfXRS63OreXb7U4pdcKCAQoQSGDhvuyPNISuL+p+K3f5v1C0fh+VCZ0sP/4bZf3vNopQ9t&#10;0QQEQAAEQAAEQAAEQAAEQAAEQAAEQAAEQCDgBCJGwNpR+3Xt5weumjI64AjcDVIvDd8d2fTR5372&#10;ZcjdbpLKXcny7mdHaA4CIAACIAACIAACIAACIAACIAACIAACUUwgYgSsv7y05dZrzg/ZSDz3p1n3&#10;PLq+4YC8wc1hvweU3O0NPGX76h3zqxrLVjfso1TuVSKJe61I5b7PoWFUBwEQAAEQAAEQAAEQAAEQ&#10;AAEQAAEQAIHYI0AClnroYPhGT8uv6PbraeND5iIlwLrxygn+bCTkudsTe7GU7RIlbm+mx0MolTtF&#10;ICdxb5ZTuYcspiB1FMD54+j8S1QGgUgkEKSPIcyCAAiAAAiAAAiAAAhEGYFI/FkXPoOAUwLOPraR&#10;sQLr5sXlTy/OcBaZ37Vvuurcvif2/uuqD5xb6j9gxoheMyYNnTFpQM7MATNmpjxC9/yp+krOpL70&#10;es6kXs6towUIgAAIgAAIgAAIgAAIgAAIgAAIgAAIxBSBCBCwnnxpy4U/G35OyqnuA7N+y8KEVxbe&#10;sl/3zvpdVfXKC+Ix3RcqN/UtbRuyYzAi3n3wzstffH0rLf6KqTmBYEEABEAABEAABEAABEAABEAA&#10;BEAABEAgrAgYBCyny70CuH3MHMsHO/avemMHCUneqa3fsnq9dKBwS1X9/qoHGiVpf9XkXbvrd1Wt&#10;oWbiFbk0PLqlqpBVFkVpIk27a7BJD3Qi4dOLZ9D6r6bmNh+Gbc8XP7xcsc2HhmHfJOjjHvYE4CAI&#10;gAAIgAAIgAAIgAAIgAAIgAAIgEDACKScPsj9prUe1iuwSDZa+Ghlwe+meeTRd9quWQ89RdpT38Qk&#10;qX+K1FBxuEE6TPfb/9Uo1Tc2SI38FVdJvGtww6q+Fyt6mNLEM/CU4Scvvu2Sa+f/3emYbPvky0tu&#10;KGpuaXXaEPVBAARAAARAAARAAARAAARAAARAAARAIKYI1H72hSFewythLWDd89j6X/9qnOnmQRHV&#10;5WdNStI8uPyCmTlnzdz4S7q/tfWCEfT0KfHKBZNyzhK3syp2NVw1qL8KRW5ygWzHdHL8MjX50p8n&#10;0Tos+1PnvW17f5W9/NGF067L+Jn9VqgJAiAAAiAAAiAAAiAAAiAAAiAAAiAAArFJQKtYuetZ4Stg&#10;vbj2Y1qBRZnUAzps/XN+eWtOH8cmb732ggsnDLOpYW2o2n1Vzgt/e+Ta6Zec7bgnNAABEAABEAAB&#10;EAABEAABEAABEAABEACBmCQgdCt39Ype1AtY9lNgUdNg5kHa9NHnq9/4z7Lf/srP8dImdCdThqem&#10;r3jq8dfTxgsNS+TDuuneV0xrvlD+4bw/lr1edONF557hp/Nh3VyMPgoIgAAIgAAIgAAIgAAIgAAI&#10;gAAIgAAIBI6AqXrlJmBpVCn7WlbAdQw69e9PRW8/96erKIe6TQJMmdq/OuEfLIl74SFqdKBw127e&#10;lmVtF2+t37X6gcbtN7Ik7qzaZDXju80+JEloWDfeu4o0LBKq3NsVvlD1xyfffOu57LEjB9q2GnkV&#10;IV5F3pjBYxAAARAAARAAARAAARAAARAAARAIYwKRl8Sd1Cta5URn//U9oZdDsIk/F0nclcJPIUw8&#10;i70o0Vu1UuLZfcdc1ZepWqJavS6/u63eSMO64coJ6dnPude+98+VL6z56MPVucMGnWTLFiqBAAiA&#10;AAiAAAiAAAiAAAiAAAiAAAiAAAiYbRsM6yTutHOQ1KtXH/9/Qwf2czR8LJv74Ek8fftMnuKqf85Z&#10;I5LOmvQUJW53ZXbnT9VXLph0Oc/vLtLA2y+U010cjEhaG93v+eIHlqvr3lcocfubz2f1O7G3fVOo&#10;CQIgAAIgAAIgAAIgAAIgAAIgAAIgAAIgQAQiJon7ky9t+f3j/6govj6x/wlhPnLiYETS2h4oevvh&#10;v74z5KKljYePvV50E9SrMB84uAcCISAQpxTRF3vWrRv/Jy4EvaMLEAABEAABEAABEACBaCDAf4ZU&#10;f4A0/IQZDQEiBhDwQMB2EvcuIkgrmEgM2vv1wYqiG5zvHLR22lPCdeuWXmtsfunmtvaOZ1957+Dh&#10;Y+eNGWo/Y5ef/aI5CIBA2BLQqlRxXLWSZayw9RiOgQAIgAAIgAAIgAAIhB8B9Tef/AdK1+9B8TvR&#10;8BsreBR4AnaTuAe+ZyuLH+zYTymlKDn6g3deHiQNyDThupVftt6/Om3M/JsuvujcpO8PNTUeabLV&#10;BpVAAASilYD7Giv6YUP5mQM/bUTrsCMuEAABEAABEAABEAgGAaZb6cQrpROs6w8GbtiMBAJxb75T&#10;Jfzcvm373JvmHP3xmB23OzraW1vbmpubjx49cujQoXer3rvvnjup4ccj48559SGthUuvL3r3g//a&#10;sRkLdS4694w3n892GumOKxeO/yTghz069UKuv+TBxy6adH6fPn1OOfnkl/6+atz4cd1oe5QknTZw&#10;MN3TMldR2O8IxPW6/p69wCzFlZWX3TFvbuOhI8Lu8pKVY0aP8tEnNAOBribQ2dFBH9EOXtpFaWuj&#10;u5bWlrbWttbWlta2ttaWllMHn545fUpXO4v+QQAEQAAEQAAEQAAEwppA6ZoNB775IiE+PiGhR3xC&#10;fI+EHt2pxMez++7ddRdcELPCeiThnAWBocNOd8TIXcD60U57jYB19NChxner3vckYHmxljb3uXNG&#10;nPbw/Mvt9Oi0zpq3/rPtky+p1ZRJIyZd+5fW/+hkNStrBwp//fBdW4c9WnlrjlQ1OW3t2U8/9NSF&#10;ukYJZy802KQVWHc9VPFxzRcfrb7dyr6z98NPwDqvT5++ELCcjSJqRzUBrYDFNSymXpF0RaWVCpew&#10;WlqaIWBF9SxAcCAAAiAAAiAAAiAQGAIkYH3/zZcJPRISSMKiOyoJQr2KVxYMKCsGIGAFBjmsdA0B&#10;pwIWWzvTVaXymRuCpF7RyYAlaz5a8uSbr/2zZuzIgc4D7J9++bS1Tyfu2nOgcLm0/D8PTX9r9Xor&#10;K5S969klVwr1qr7kSVK4Ehbvdm+0vqSqkN/qrQzifRAAgQglIPIUxImfKyj5JlubGNete/cIDQdu&#10;gwAIgAAIgAAIgAAIhJgAS+BOm1mUnyfZT5WaTFghdgbdgUCYEHATsGgbjA+3MIlGkjZU7f5V9vKf&#10;zSwYNugkkq5WF17nU16tAxXr1067+f1nn94lSWvPOnvhNGm0k3ViByo+HbPrPw+tlXbeQkLVpqrJ&#10;JbvrS6rE4wc+FbAaHl1cVbjYWhcLG7QaR8QMQQEBEDAjIHJsiowF3brTDx3iABl62JW/MMBYgQAI&#10;gAAIgAAIgAAIRBABdgah+D0o/3lS/v1oBAUAV0EgCAQi5YJq9y2/tl6yVPzylrseXHvF/4za9+6i&#10;RxdOq3ppHslYPkHrn/PiQ7RDsPXFSTmL+YPFI5zY6Z9+ZkNFyWqSvabTaqzPt//rU6n+0wa9hcS7&#10;LmlYdebFTnQxJy6gLgiAQFcQkDO1K8cei9+bdaOfO3iygq7wCH2CAAiAAAiAAAiAAAhEHgH+02N3&#10;sZafFfpJUpNhOPLigccgEAgCxhxYR476kgNr42ZfcmDZ97++ZHWFJO0aPnP651W1n25fJY353ZnS&#10;mk8bpi+eKW3anfT5zhs/TfzdmdunrR+zlgSh2ZMMqpB7vir7XXuq6bdNSrP1svSnW3OGWvsSbjmw&#10;Jk9kObAGnIIk7tZjhxoxQkDkwOrspH/loqZyZ3mwKCUWS4bV1rd/YowAQZggAAIgAAIgAAIgAAL+&#10;EPjx0AHK2h7P/rI7bfp2vjRLUbOQA8sfymjb1QSc5sCKCAHrQOHiXemLT3l0sfTUJTsnfz76qk+/&#10;pS14u85MvGv2WRUl36V8unMN4/7+s3XTHk1uSFk8MxIELAczBQKWA1ioCgJdQYCkK5KvOoSCJWQs&#10;WcHi2hWXsCiVuzidkD3lRRxayBqIZmQEu3O7YvjQJwiAAAiAAAiAAAiEloBYU8XvxGp9+iuStCty&#10;FaVv767IV7J6Jc4flBvxbYXKke+hdR69gUDACPgnYN04x8cVWNXBXYFliWf94oXTXjlv7X+M0pVo&#10;6MNqKe8GfbNpGYWnCmEnYKUqK7BeXjVu/DixMeq0gYPZF6hyKobr21T95QD/fmV3LM64svKyO+bN&#10;bTx0RES9vGTlmNGjfEaEhiDQtQSEgEX6k1h/RXqUrE5xrUpVrJiOJUpbm9C41EVb5D8ErK4dRPQO&#10;AiAAAiAAAiAAAqEiIK+gEhdP9IQkKqZhKSutSLly6Vlc1mLvcq1LbqJeW2EFVqjGDP0Eg0CMClje&#10;UQoBa81b/6HTCXOum2SHO+Vcr5AapItmGrb4vVD+ITW/LuNnPohidvo1rQMBy2d0aAgCoSGgFbDU&#10;9VTqIixlMZbrXyFwscVXmvVXioYVGpfRCwiAAAiAAAiAAAiAQNcQUH/FL28GFEuwWBGylUmhd5Sl&#10;V3zVFgSsrhk69BpgAtErYG2qKhw2ySJjlIc6JDbRiYTbPvkyULApNzxpYSSKBcqgdzsQsELDGb2A&#10;gM8EVAGL7QMU2wGVRVhiMyGJVdptg0K+kqtKnfQeU6+4guWzD2gIAiAAAiAAAiAAAiAQGQTkc38k&#10;JkspJ1Yrp/64thOyV9jKLP6KWH7lOilI2d2CFViRMeTw0pyAnwLWdba3EHa0trY2NzcfPXr00KFD&#10;G4O7hZDlwEqRc7Q3PMDytTfUipzuEmVw//ZRSbpreMNZTyeuvbyh1m3NFHEiAav+jXv++OSb9Piv&#10;98/SkmssXLj3Hanvbx8aei57mZ42/pw9biyr6jljUi83yH/8yz+27/7qvlsv/dnMgtgWsPqwJO4v&#10;r8YWQnwVgQDXnbjwpOwi1C7C4jKVrGFx2YqJV5Quix6yarwq24Aosl8xAQwaFuYUCIAACIAACIAA&#10;CEQzAXakIMuswnQsWZZi2bDYmYNcq+LrsVT1it7ysPyKGYGAFc0zJfpji0oBS1pfUiVJ7JDBR5Pl&#10;Iwil4Q1rpIvP+pxncKds7sOlG9+SmLDlQcASYlNTc1uvnvHaWdBU9mRdiZT4+K09v9zdc/+339C2&#10;wX2JfYdIjfxBL6mhZ87MvpoGqoWY30IIASv6v00QoX0CWgGLa1B8GZayFEtoWHJaLLE0iylYauJ3&#10;sfSqQ3QHAcs+dtQEARAAARAAARAAgUgkoGwh5DIWW1TFhCymXol87iLTlVh3pd03KA4fVBqLwCFg&#10;ReIEgM8qAb8ErN/c6OMKrE3BXYHl7/h6EZsaC1dLPye56uJe+7/ruW9n4xBJ6FZNQxIHDG7Yu//i&#10;lBn9TbuPZQHrQpbEnQlYK7ECy9+5ifZRQkAVsJgCxVO5aw8ldClZuhMHaecgE61IyuLCFaSrKJkM&#10;CAMEQAAEQAAEQAAELAnwxVesFslV7J6kKqFlac4m1KlXQuMS2a+4cKX8Kz+w7BEVQCAMCUDAMhkU&#10;n8SmA9/Mf1m649YBg8xH2SebPk6YcMuBBQHLx4FEs+gl4Fo2pTzSaljukhaXt5huRf+we55DK3rx&#10;IDIQAAEQAAEQAAEQAAEjAaFYMTGKq1JMyeKLsYSIpcpV2qesMtQrTKUoIuC3gHXkRzs06NpMmwNr&#10;07/ev++eO6nhxyPjznk1RKnN7fgp6gRDbAqGTU8RhZ2A9XO+AmsAVmDZn4OoGeUEdPv+3DUs12ZB&#10;ts6K5b3irwjRSmhYomD/YJRPFIQHAiAAAiAAAiAAAvp9f0K9Ysux+O5AIV25PyBRi1dzrb3iD7H8&#10;CvMpsglAwDIZP0uxyZCy3VMGd61pS5sBnEcQsAIIE6ZAIBgEDAIWk6J4N2wdlpyZXRWtRKJ2JmDx&#10;akbNChpWMAYINkEABEAABEAABEAgfAhohSe+lZDrUHKCK7Eoy1XomUu9goAVPqMITwJBwLGA9Y+3&#10;KT86Kzu2b2c5sGJrBdaBb8q+GzBjRGPZ6sZ9iQN+3lD3cuLQiQ0N+xok6ZKUnBFeRgQClliBNXbc&#10;OPF9OnDQYPZ1yhMOynuzlfyC8lew8m0rvp7LysvumDe38dARAXl5ycpzzh4ViI8AbIBAFxBwU53E&#10;xkDmiSxX6R8IgUtzdKHLZwhYXTB+6BIEQAAEQAAEQAAEQkhAL2AZNgW69Ct+/WRM2q51EyuwQjho&#10;6CooBIYNP92R3TgIWH0kOnxQ6kWi1RDp4Gap38TEJnoqSX1mTKJ7TwUCVsAFLEcTF5VBAARAAARA&#10;AARAAARAAARAAARAAARih0BMCFhJlz1Y/8Y9gR3UYNj05GE4byEM1Aosir1vnxMCO0awBgIgAAIg&#10;AAIgAAIgAAIgAAIgAAIgEB0ESMDaJCLZsX0HbSE8fOSoncAMSdyr/vWBpyTul15f9O4H/7VjM0bq&#10;XHTuGW8+n+0o2HATsCb9/FxK4p444BS+hXCssoVwCAXl8xZCR0BQGQRAAARAAARAAARAAARAAARA&#10;AARAIKYIBF3A6nKajYUL9+6dlvyIt/2AoXfSTp541SsIWKEfIPQIAiAAAiAAAiAAAiAAAiAAAiAA&#10;AiAQPgRY+m1XobTCvt3CJyCjJweapWlDJ0rNAfWwqezJHfOrKFWWVdm9t3C3JFGqeH5fWEXZ4mvL&#10;djeVVTVKDfwpPYjAok6SCPQdLoMACIAACIAACIAACIAACIAACIAACEQcAf0KrBt83UK4xeMWwi4n&#10;QiIRqVfeM7I7dPLAN/Mfbhh64zlejynkitWuPjm08ouddchSxe9r6EV54qXRift2NtJ+u32JvaSG&#10;njkz+1p1H3YrsC5QthCWBmwLIZ1CaIUB74MACIAACIAACIAACIAACIAACIAACMQogegXsKJgYGNE&#10;wLpj3twoGCyEAAIgAAIgAAIgAAIgAAIgAAIgAAIgYEng7aoPLOtoK+i3EPq4gZB2lKHEFAHsIYyp&#10;4UawIAACIAACIAACIAACIAACIAACIBBgAomJA+h26mmnDhw0cPCQwUPoNnTIULoNGzqMbsOHDafb&#10;6cPpdjq7nW5YgTXbx1MIt3woTiHcOjq+s609wDHFvLm4+O7jdraFCYYlDz426YKfyacQlr4aqFMI&#10;aQshVmCFyRDDDRAAARAAARAAARAAARAAARAAARAINoGauj3URVw3ucSxJ3Hu9+xl5kqcTsC66QZf&#10;BKzDhw5VKQJWsMOD/S4nIASsE/v0SRxwyt8hYHX5eMABEAABEAABEAABEAABEAABEAABEIhAAk4F&#10;LMMWwgiMGC6DAAiAAAiAAAiAAAiAAAiAAAiAAAiAAAhENQEIWFE9vAgOBEAABEAABEAABEAABEAA&#10;BEAABEAABCKfAASsyB9DRAACIAACIAACIAACIAACIAACIAACIAACkU9g1euvegoCAlbkDy8iAAEQ&#10;AAEQAAEQAAEQAAEQAAEQAAEQAIEIJ7Caq1er1q42jcNNwOqUJB9uEc4I7jsjIGZIeJXK7Li4iQX1&#10;9pxyVNmeSR9qefEiPBz0ISY0AQEQAAEQAAEQAAEQAAEQAAEQAAEfCKxeV6a2esVMw8IKLB+ookmX&#10;EmDijra4y1a8Rnalf15Gk4YUTbH4N6poDQIgAAIgAAIgAAIgAAIgAAIgEH4EXtWoV8K7V15bZXCz&#10;SwSsykozbaGywO76GS+ouWm6E12w63avOoZpn/KLQicxbW5oZu15ZbZWZTGPP/wmUBh6xAYlvTir&#10;otNVKkbnzQnAzAnDYOESCIAACIAACIAACIAACIAACIAACEQ9gfLKNaYxluo1rOAJWPUFE10CkLxo&#10;hqtB9QW1Ulp9QUElPaI7pbBH6yrrKytpFxhXeJgB1qCyMjub/lUXkdCDiROzSbJQKrCqirU0qTw7&#10;W6qtpS6oRXlGZ2dGbXY2GcqWd5gxa2KrGbOztEaWudgr/C3ah8ZfpDJqWR01L+dOyH3J7pWXCnGM&#10;WrE30ump1lt1K5v8YmV2evHoFEnnpJ/Lg6J+/poGyEBKpF4VpWneTivq3JybpKtPL3XqK8UmL0QN&#10;AiAAAiAAAiAAAiAAAiAAAiAAAuFOICNt+pVTZ8yk26+uvIpu02bOotsVV2VecZXW9eAJWEm5m+uW&#10;LasQWkPyqFS6Tx2VTPd19FRKyk0pj5sjTSUla6LQgWql3KlSbV1y7TqmXtHrc/KqpeKlJCyVSxlF&#10;aZWkJ6VWl66rLKjN6FyRSWZcFVzWqGGGtLOW9UgPi0h9ikvPk6TMZaMyRHNurXMRSWWKHUmxTG/t&#10;3Lmsght3lbQFy0aROiU7I8nuZUrrZH+klMxlyzJr8vOlFSR2kdYl2yeFrL5AflFaUFGxIE0NmTk5&#10;qtZmtqZwn2ch9K++YGmxlLpsgVa9Mu/euGNOFlPFvkO3NXU6qVU2SBZIK5Oq85K1bbR2POfbMmxx&#10;1PenfZP1oCle3nLVEqFVCnWYya36xWdmHlrGovFQ64PtjGIhnAPoCgRAAARAAARAAARAAARAAARA&#10;IEYJBE/Aokvp5Lw8JkBRITWL1sRoFsrUF5SPqltUk1/J3tmcS3pQDRO0pNp1KdLSclo+lZQyWhmS&#10;UaR71dcuzSNBi4SpFKm2vq5mJz1QK5BUJFvjTTKnpvB/+XodXmry8tJFc1pXxVU0al6THpect1Oq&#10;UyzTW5mZ8otyK6ZeJNekpLmcSZrK3MuQampkf8h4aWnNqFESSR3pO8m2bJ8FnaK+yOzpnExJ0a8Z&#10;itHp5yTs+nWl1VJq5lSn4PhElNhqOlYqsnbqtcPK7OS8arYn0bisqyKLJFe5GXtPZ6duGY2tJ4Un&#10;Q7PDsSKrOF3VzLiU5Nr/yHpQipe33CBV56XXLJKjqdbsn/TgIa1H8xYL81BEQu017lWMriGtGQUE&#10;QAAEQAAEQAAEQAAEQAAEQAAEwoFA3D/e3iT82LF9x003zD58+Kgdtzo6OlpbW5ubm48ePXr40KGq&#10;9z6875477TQUSk5BXW6u9Toac3tiPYlxH5lSV7btXxd2A/G1nm3vFEVic25dQUFyLm2Uo12OUpFO&#10;atE5wRqUZtbpt9RRii7e1max8G7Jg49NOv9nJ/bpk5h4yt9LXx07bmy3bkwGHThoCN3H0RNe4tiT&#10;OPd79jJzJK6svOyOeXMbDx0Rbi0vWUlPvbnogmEaCpsXO5eJ0D09Vs0rFVLyhaJkRlRrhBoango9&#10;a7R5U20YrnZuLWy9ZUDixSsvHnqNRfVL0iC0OVlQDQRAAARAAARAAARAAARAAARAAAR8IlBTt8eR&#10;jBC8FVie3U/yXb0iozy/kccER7Jt/7rwibyDRra9S5q6qKIik226pIVe+SwlWFpGRm0BSwBmXupq&#10;qrMW5daxLF98l1k2SypGOyrX8bxfLOuXrqm8f1MkEauvLKBkYRMLpKlTKV0XFcoJZtyh5iDIMKla&#10;X7tTkkabrncjokzyspcsy80OX5VnWM3litm1lU/dJ8hXkGVlmAm3Xt6yj9G+h4aa6vpCttFXu6LL&#10;ft+oCQIgAAIgAAIgAAIgAAIgAAIgAALBJdAVAhatZgnEgYOewUTNEYT165amLy0tlfdhMr2kkm14&#10;JEnGc6H9YEt3StU1tdLoZXUZ5XNqadNlDW25rK5ZR1pOtdu2MP4Ky881pzZlFGV9qqmrW1fLNl2W&#10;lpeb1Q/ufAy4dZL0PNisLi6ulnhaNDuF2RE53JTC5R6zXXYsj5Rr06J2n6CdjnyuY99DzoR2NiqF&#10;aWxMikvKXbGMSVgi75f38zt9dhMNQQAEQAAEQAAEQAAEQAAEQAAEQMAHAsETsHTnDGpPIST9ihz1&#10;/8BBHq04yFCXhpufchgdRxDyBGFUcpPScouKWLKwNJZMzHjonmvc+fI0akBL1HJzi6hZkdqWvcJe&#10;164A4qnJxCusJjdelJaWS23JDOvR3vIkHyae8yZJUzNJXbErOGllJvO+WH4rnsrKLau7WX13ucpd&#10;MBLtKstZqnnDNk7n4TpuYd9DfqSCKxUXz6Yl5pTIVddJXKgGP0EBBQRAAARAAARAAARAAARAAARA&#10;AATCgUDwBCzNoXv6UwgDduAgE67mUHp22vWmPfGQn3KIIwjDYXYF1gehYOXlM/3TdvG+04+vOVJy&#10;mHu16WbHy95Ec0NePPHupM1Y7Xto3Z28FgtZ3G2yRzUQAAEQAAEQAAEQAAEQAAEQAIFgEwiegKU7&#10;dE9zCmF9AA8cVMxK2hMPBbIYPoJQrEozFNMXgz27Amyfhps25GlO9ZNH2mumrrQFy1I1iZ0qs/Vp&#10;wLhN2jXnvgwrLSNLu+BLb4dJp9WpyxaYZLTiK6GUhWKuaUiaKjPo0t9svmWfoRcPvcbChGCWVo3W&#10;MaoUApKVy77rqAkCIAACIAACIAACIAACIAACIAAC3gl0xSmEtsfE+4GDHs3YPuTPtiOBrBgC7+rr&#10;6+vyk5eOovzv0tQUaV15eumouhVTpaQk20cReo64y04hVF0S08JVxH49bycP8nP2lFxY7NBBw3l7&#10;wqL7vj+1J/mgQq0db7sEXR6mLls2mpKWqTsKNb5nVVRI6erBieKYQzks41uaYO2cjShHqvfQWyzy&#10;oZ46TF2xCzKQnzPYAgEQAAEQAAEQAAEQAAEQAAEQCGsCTk8h7BoBi5K4J+fypDsoQSBAxwmWlxYX&#10;j67ozCifWJuRWZqeN7qiYlRtQJh3vYAVBGIwCQIgAAIgAAIgAAIgAAIgAAIgAAIgEEoCTgWs4G0h&#10;FEcNyucNBi2JeyjZRkxfIuM7y7+uT80OxTBihhCOggAIgAAIgAAIgAAIgAAIgAAIgAAIaAgEUcDS&#10;cubnnkmpoyi7OqXaqZVyp0q1dcm16yopWVMazyckzjwrlzKK0iqlUZS2qHRdZUFtRucK2gZX56pA&#10;56SllMfNkaaaJB+KwoGlTV1yyiZZCXQQo9rWZcRTa8U46YzUnXV9B16gKgiAAAiAAAiAAAiAAAiA&#10;AAiAAAiAAAj4SyCYAlZNTV19bQ33MEhJ3P2N3lZ7sXrMld6apUhXUqLrV5bpFp0xpY4lUyc5SNfe&#10;/QXPXtTXpaxYkVJXTzWSU1JseatWUttqjHiyoBhPK+qkVFmSNDpzKlZrOcON2iAAAiAAAiAAAiAA&#10;AiAAAiAAAiAAAsEjEEwBa9TOpXOkBcZUV0m5tMGtc3MulbTczbTNjdZgFXVSoUTcaSwxlhC72FOp&#10;Ji85vXh0SpJagUlhRVSviLcLfmEClcisTWffibVQuiVg2pVlBm/YurK89IkFUu7mumXLKhSH6wvy&#10;pRWd9EqGjQiSpPLk5HKJEpRLdeXldY7iVdvmk5E5tcneFClhvDKbwk2es25dTXHeHB4rCgiAAAiA&#10;AAiAAAiAAAiAAAiAAAiAAAiEAYEgClgkT21mKpTvRehWIdKqTN1kHlRksbfoHDoRTH1B+ai6RTX5&#10;tLhKt7KMtzdZdCaxE/Dy2P5IXpJSpLzkuORSie2mtCysf57Kim5OOaht6YHFOAjjaUWsCUmL/N6f&#10;gbOMCxVAAARAAARAAARAAARAAARAAARAAARAwD6BIApYXp1gS5vUXXlmNT3lfNJlhfdkwdDYOn9U&#10;ZbacasrEFYOM5nUJmMmiM83uSW5cs5rM/jChJgiAAAiAAAiAAAiAAAiAAAiAAAiAAAjELoFgClia&#10;7E/GXFHZ5RmdnRm12dkT47KzScti8lFlJT3iOhLLJb6UJc9izZS3SKxSX6e3Ri2rIwvlXAVjHdG/&#10;9ZWVrDFLDO9qy95LL1XraHqhOnLDymy2UVHSJrfybUb4v+jM0K8xETsR8Cr7aZs7aOtS+GgMOGfb&#10;vfgGCq1AAARAAARAAARAAARAAARAAARAAARAwD6B4AlYumRPhlxRaUUkPcWl50lS5rJRGeLMQX4E&#10;YeciyXX4oKQcRyhOJ0xWDiV0RZe2YNkoUqHkQwwl5VhDVmGdfJShlJK5bFlmTT7LPJVRTrqM3AtJ&#10;XcJDelFaUFGxIC0Mzzc0JmInaS6Ln+RoozhpKydxJ8mLJfwiNLZ7seEIqoAACIAACIAACIAACIAA&#10;CIAACIAACICAfwSCJ2Dpkj0Z9tGxJU/C7xpKdJ6XV80fjxLaTHJKTXpcct5Oqa52qfatJOV1uWEy&#10;He6XXJOSlpQyWmaQNFVaWi7x5Og1NWrbmtLSmlGjWOap9J3Ug9wL1REe8hdZ0SW38o9qoFrrErFT&#10;NnepvHinXdvGJO7e2spJ3PMZyZ216xz0Ytcb1AMBEAABEAABEAABEAABEAABEAABEAABnwnE/ePt&#10;TaLxju07brph9uHDR+3Y6ujoaG1tbW5uPnr06OFDh6re+/C+e+600xB1Ip3Akgcfm3T+z07s0ycx&#10;8ZS/l746dtzYbt2YDDpw0BC6j6MnvMSxJ3Hu9+xlhiCurLzsjnlzGw8dEUCWl6ykp5EOB/6DAAiA&#10;AAiAAAiAAAiAAAiAAAiAAAjYIVBTt8eRjNCNnfPHix3rqAMCBgKYP5gSIAACIAACIAACIAACIAAC&#10;IAACIAACwSbg1xZCWmHDFtnQH74GByXgBNwSsRewJPf2iqGt+tS0NcuPz01TNZYPn9+bFjbWNOJi&#10;6M3Ks08VFv9lWRHdnvjz03R7/LGn6Fb46JOFj9pzHLVAAARAAARAAARAAARAAARAAARAAARihUB5&#10;5ZpX15Wtptvrr66i29rVr9DttVWlr63SIvBdeBLyBakYbL+YBy0jVmAHK05jIvZ6Odu6nf4Mbdet&#10;S1mxIqXOk/yVVtS5Yio3OzUzQ70368dyxH9zS84Rs3Jrzl12/EYdEAABEAABEAABEAABEAABEAAB&#10;EACB2CGQkTbdNNjMK67yKmCRLGX3RtoVu3XrTn98F8JiZ0icR2pM4p4ksq3bKoYk7lNTypPn1CYn&#10;eWhLK7CS56yrr8yuy89LL68U96Z1aaxpvNnQe5Yt71y4iJKjacuC3/3elteoBAIgAAIgAAIgAAIg&#10;AAIgAAIgAAIgEGMErpw6wxDxLL16Re/GvfHPjaLSzh07WRL3I3aTuLe3t7e0tDQ1HTt65GjVex8t&#10;yL0lxvDGaLj5BU9NOn/C8Sccf3L//i/9fdU5Y84RSdwHDR7K5pMmifvdd94uGD2y7C9qQndWh72G&#10;JO4xOn8QNgiAAAiAAAiAAAiAAAiAAAiAAAgQAfck7rSLUJCZNW2mu4zg88op+Xw5Wo3TPT4+vns8&#10;6McIARprGnG+Cst1xqBp7A//+QnaSphP6hUKCIAACIAACIAACIAACIAACIAACIAACHglMPNXV9L7&#10;V5F6ZVZ8FrDk7Ffdu3dPoNKjB0YhRgjQWNOA07iTdGmZ++ypZ56PESwIEwRAAARAAARAAARAAARA&#10;AARAAARAwE8CV3ENy7T4uIWws7Ozo6ODdhG2tbW2tLRWbfl3a2sLPWprpz9t7R0dVIFq+Ok3mnc5&#10;AdoSSCoV5b0S6+y4etVj0gU/pX9P6tdvRclK2kIoZCz3LYTqej/XSi2xaItFhS2EXT62cAAEQAAE&#10;QAAEQAAEQAAEQAAEQAAEuoyA+xZC7zKC7wKWRsNqayX5inSs1lZSr0jBIm2LitTZZRTQccAIxEki&#10;q5XYOcgX27EVWCRn9evb5/kXXhp9zmgIWAGjDUMgAAIgAAIgAAIgAAIgAAIgAAIgEBsE/BKwbr35&#10;poMHD9G6KktWnZ0SCViS1EmV+VIsJlzRPX8qpC3IV5YUI6MCX4NFElYcbRsUCc/onjSsn/yk39PF&#10;z9EKLBEGVmBFxnDCSxAAARAAARAAARAAARAAARAAARAIAwK+C1hf7v/i+x9+IA2rpbnFMhCuXjEN&#10;SxarlB2F4hVRLI2gQkQQIPlKLSz1FRe0evXuRerVT046adCQwRCwImIc4SQIgAAIgAAIgAAIgAAI&#10;gAAIgAAIhA8B3wUsikFoWPaDUVUqVc9ibaFd2ScYITVFEit+57rXqlf0VnxCL0fRbN229Y55cxsP&#10;HRGtlpespKeOLKAyCIAACIAACIAACIAACIAACIAACIBAhBJ4u+oDR57HPV5c4qgBKoMACIAACIAA&#10;CIAACIAACIAACIAACIAACIBAKAnEHWtpC2V/6AsEQAAEQAAEQAAEQAAEQAAEQAAEQAAEQAAEHBGI&#10;+/Kb7x01iLLKlJF81yefnDVyJOWfj7LQwjackDEPWUdhixqOgQAIgAAIgAAIgAAIgAAIhAMB02uT&#10;hs2PHa573b57Jyb/KnHinfbroyYIRBmBuL1ffhNlITkKp2ePHlu3bh03blxzi3XqekeWUdkTgYAw&#10;b2lt31jTvfSN3cULRgS1I4wjCIAACIAACIAACIAACIAACPhJwP0i6Nv3Co7WV1x47aX2LW966c3j&#10;k9JPOT/XfpOYrbl33xf7vviq4ZvvDh5sJAj9+vVNHHDykEGnDR0yKGaZBCpwP9kWPr3i+/27LJ35&#10;yeCzcm6eY6gW99m+ryxbRnGF43r3rq6uTk1N/fHYsSgOM6xC84d5W1tbfHw8hVO2pa2y6rPJI5v/&#10;369Ge4rOn47CihicAQEQAAEQAAEQAAEQAAEQiGgC7tcm+16eeuHVv3Aa1KaX3x5y9TqnrWKqfuOh&#10;w7t21e2qq//lxZOGDj7tlJN/QuF/+933e/d/9Y93qs5KTjrrrOS+fU7sWibPv7TakwPXXzuza33z&#10;0rv/bP/yTEn+HxZ0dHS0dXS2t9Gf9nsWzP/90gfa2tpb6SndOtrXlL44ZsyYV1555SeDR86bO1vr&#10;T9yne74IWzohcOz444578803L7300qM//hiC7tAFEfCBeWtra1trS33d7pNOOuknA4a8/nH3t//1&#10;6f+c3XrlpSO6d+/miaoPHWGAQAAEQAAEQAAEQAAEQAAEQCDgBNyvTb5YdcWFMy9y2tGm1e8Ouuo1&#10;p61ipz4pLB9v3Zl05rDzfjqmR48EQ+AtLa3v/3t7/ad7xo8b3bUa1gt/L/v9glvdx+UP+U9e978z&#10;wnO8/Gf7k74n3nVn3l//+lcSsNpJw2rvoKf0qL29ffH/Z+87ANworr9X0knXi8+9Y+MC2LjbVIPp&#10;EELvqRBCMZ1A6L13QkvokB6C6R1Cb8a4YxvcsH13vt6buvS9NrOzK+nuTELK/9N6rVutdmfevHnv&#10;zXu/fTN78+2IXiGAhb9tXvcVMGHBggV33/Ob5rYOzRDP+m8r/zu58++hqri48KWXXj7iiMM7Orr+&#10;PTVma9lWnjd3xjvDudO2zw/4fS0d0VcWx9/57Nudh7X85Ac7er0Z0Svg87ZWlO2aLAeyHMhyIMuB&#10;LAeyHMhyIMuBLAeyHMhy4PvgQGpsUvPiUXOPmst1XfygF8J22OCYDyCk5w3moPDBX28dCr9+/MLH&#10;Q498QVP48EO/4et5u+Ciy+649QbzrhtvuTO1OX946lGuC6489fSz+YK7br8J8gbgAD6vuf6WtExw&#10;VZdKZNrqvg9+Zipz0eLlI4YP2XPXmT1U+snCJVVba+fMmvbvJMxV15+efemadADWDXf+9ifHHfEf&#10;JKyHqv953g7sX/arC88XACsOSVgJyLq6+MLzbrrtrlg0HkX8KhGLJV569k+TJk0CSp5//vl77r2v&#10;oalVU+X5ZsOWjCQu/e2p931Cv44+9vZbDxmy5PGfLxguB1/M+v1Zzg7Xv/bI7dqXr7/08zlYiFy2&#10;/NEfPfApHe9x0ROn9yRnfANfP+r4u689FBVYNlex+PVvFTblGUkqLSl65u/PnnD8cW3tnekvgqJe&#10;Hn7G8AWvDr31lzOgjXd/rq7b7fy//HIGfOlbw+3Se7jeLJ95/n2Ibs8Em7/CcWpH99a/NrvSX9k7&#10;zy0LzHQkEonFoolYdFXj2KYuT3Fh4og5ha8t6lq4srIoWXfaYaP8efk9c6cvFX0f/M2WmeVAlgNZ&#10;DmQ5kOVAlgNZDmQ5kOVAlgNZDpgcSI1N6l85bu7hu/E1v3rQe88990BOChzD5JMLLzj/J6ecCTFR&#10;WG3P/OmJZ2/HxZs+fvnzQYc9q0t+5KHfwI0QzNY3ttxz5y0XXHz5HbdcDwABn7ni0l/ddNvdqR3x&#10;x6cevemmm+B8KJ64/OKLzjznwnvvvOW6W+8CuAxOXnzu/Otuuj1t90F1GixLRa+A4LTVpSnKDtj3&#10;PFcDC86gvva1y6/8O4AVOi6ueePq+62ze4qRt26t+fCzLy49/4zU3CuTBsjDuv2+R/befZfhww1I&#10;4d8rr3997pWrL06TgXXjXb896ZjD/r209Km2tLy99bY7EsnElZdfpovombdDB/W/8ILzQD5B1BOJ&#10;JOZbxePnn3f2bXfci/MHEa6NU2ZWfOOa5VDmiy++eO9v7q+pb9LlA9ALF6Tbt7543X2Vx9zyx8ee&#10;gv2mgwZhFUnLSmKB037x1BlT3HfpXzMUmIjXvHr5qQ99rgqhy7a+WD2Dq7hw108XvL41472KyC+/&#10;/HQ0UHX1IYM02SnFVr3+0N+GnUvFnjtiwUMv1mRqYyKeTCZDoRB8ZuRDPAE/JpNWEguBNmLtWPIt&#10;x1fd99AyOcls6ePeA6OM8oHyS7n8f/nec0+Zv6bt6B7pcbAr/ZW98ryrs+Oj99/55IN3tmxcW15W&#10;/ORf3/h0Re3Sjf7fvNDyyfK66q2V5500tamxtrG+pmfm9FrR98Dbf3lnZQvMciDLgSwHshzIciDL&#10;gSwHshzIciDLgf95DqTGJpbHY2GciTvnQ1kYKsM3CC7j8O3rNatXr/pq2bKlcIxn+GKPxxnFYLQP&#10;bySDHa6BnwBFcp1JjXrgyg8//PD666+//aYbr7np1r/96ambbr/nkfvvfvyh+zasXgEFZAqUTpt/&#10;LpB6//33/+a+++66+97b7rjzxptvu/b6m6+85ka464Zb7uhbhGUH7DcdV/nA1RiwpwT1X76ycJeb&#10;MO7e5YuXvoRia169v+oIxiUy7ltra/fbew+/36/4qhnsOIAL4DK4uG/Ufi+yB33KQINrh/MlxUX/&#10;QcIyVZ2Wt5CsF41ETW73zFuQbYaizjvnHJR1Dx7fdc/9Gp+65MKz4ZJXn/srw6OoE06sRjIVzbRD&#10;OcaSRwwe7PgFYRxUrsWPn3Ll69X8Exz/9DTYH12kfjVPLjbvH3jwDY9ce+QwKYR+GXzogdP4kiFD&#10;R3Hh5qYKl+rg670LrS3PXfHTx5fal6UUO3jwcGAGXQCNGD50YJrmqVYmk2EBsDJcNPjQq06dBlWc&#10;QnTabQT+7DZrZ7pJnax+/VpixSk/veE15g4x6rWHnSf19dg6syGO8qfN2gXTR7GExx+98rRrX6ES&#10;NbeFsdWvXUmFP7xMyHddkEqAzUMi0kWz69d0He3o+pTWOdmVlqcggj3wvL2t9Y1XXzxg//3OOuus&#10;gw8+uKCg4LGr51ltq6q2rF/xTdXar78567iJI4aU5ufnv/7qy/W1IoXfoaLMQpH9JcuBLAeyHMhy&#10;IMuBLAeyHMhyIMuBLAeyHPhXciA1CLJgORQIDWnnyJXRLPjHofuZv/zZheeecc3lF8ExwENysdcd&#10;wl9w/vnXXn3l/ffcTgAWzj386U9+cvb8M6654tcERaXZ4Jq999772muvvfSqq++/C5OtHvrNnb88&#10;+3zY4Xymu3RBcP1Z8+efd+7ZF55/3iUXX3jl5b9m0K2v/KpevKhijxkUXw88+MhdKhYuqYYDN1YA&#10;ATenkAB+kKh+5ZGqIzkk72FraGwZMWwIENPrBpfBxX0l+Hu4Drs7HYLFUM73UOE/W2Ra3kYwQxDz&#10;gcytB94SRmudddbZ0LNnz59/9vwzqbke+HfhuWf+6tz5cP7X55152DE/qqWNfnWARJ6Va9ZpuMt1&#10;UPfmtdc9V7HLOU+dPJV/Wfr0aS8Nven6gwbrA2vFE6e8OvyWKw8eaq14bP6DVUfir3hy2Sy4q+at&#10;Gx62zsAzxmbf66gObn9p+HXX/MC81lG4/Jrhdps2KRXufXihZe167u9OxWl+mbZ+ZaUPP/LomWec&#10;3kIv1+xtg9of+EIu2v3Mx04jxqSSBGeWTMdf6XqmAflj0S18/ZnWIz0xB5m/aJfrrhnyxmkPbD2G&#10;OGylMlZXZLfayfkeCEjtF00z97KjaRn6IrV1vbHQsnrm+T0veW87fdTgclxvD5QM8uPa29sBxjrr&#10;5ve+/GrLjw/f7bJTZ3o9yY6OjmXLlr308iu/PCNN4iUTsY2d2zvl2SuyHMhyIMuBLAeyHMhyIMuB&#10;LAeyHMhyIMuB78CB1Nik9d2T5x4oseo59ycffPBBSJ2CkiPR6HwIUM/+1R5zJA5f8NKbTz36wGv3&#10;joVfP357adl+T38HAsxbnn784cMPP/yDDz6Ak+ddfClgWGdf8GvAsODrvHnz7rrrrlvuuCdTFb+9&#10;/57f/vZ3UVryJRSKhMLhICaARS+/5IKbb08zXTFdORilWowzGDCCK7JmOMKyRh2JsfOrQ67h6Lun&#10;7bmX3rzw7FNzcwNw0Z132cTEIE8IqA0DoZG778JmwuG9Dz0xavSo3or8vn6vqKy69PzTU0u//b5H&#10;zzj5pDfe/fj7qvi7lluxpULz9rrrrjdWadNzSeMgw5q3xxxxcGpVI4cNvuhXF8IUwtNPP+2hh36H&#10;K15BziCufhWPwgpY8fg5Z5561/0Pv/T3P/G9a9euvfueeyur63RRnuWr1vbYhGW/P+OBRSOPveYq&#10;gJbg+KWh11934JDUAyjDPPnAIlXonLOe/LlD0PRlZrW9nkxbY8YS6t687obqIx76xfSVT/7iEetc&#10;OMjUxvJ+pQ/99ndnnzW/uaUvAJZBZ+3rt1679dBHTptiNxzV7+zf8hpZo45wMMrFn5eqR1YMO8zF&#10;Gb5Gs263M1yFO361iLG1b990xUvDdAPN2/kCk7EZeNhnmqnr3Q1JOdm7QvTM8y+2Tlj+1cbLfjJi&#10;1OBcKAswrGAw2NbWFgrHP15Wc9wPphfk+VtbW5955pnCwqKNW7uP/GHGN3dsY+f2Tnn2iiwHshzI&#10;ciDLgSwHshzIciDLgSwHshzIcuA7cCA1Nmn/9My5e+/ERc3/Tfx3v0NUCI5hFaEzTj9t/nmYP6XX&#10;wHr8d795875x8OvHH64p2ePh70CAecuTjz503333wRlYAysYitx87VWXXX0DzhuMx4YPKDvkkENu&#10;uwt/Tbs9dN9djzzyCCzUFUJIKBIKIiwUDkcvvfi8W+64t6+E6SB0l93mfLG156ASovs3h153cM11&#10;N7yAeBYF2unreeGVt86ffwoDWHffjRgcA20wAQg+mb2/uRfPA9H3/e6pM37x474S/K++7pGn/3rx&#10;OaemlnrXg08AgPWvru1fUN4jT/5Z8/bKK6+0USvj6NFHH9W8Peqwg1JrHTViyMUEYGGqIKx1FcMJ&#10;sKeecvKDDz+KABYvg4VymHjjxWfg9jVr1tx1z70VVZyKhVvmKYSSYjb1p7+7+fDkgjdwihrNbcQE&#10;rtQD18mRh1/3+AO/w/2nPMvO3vS9+tTSp894cch11+wPq1plvDJtjZmKXfrGC8NPO3kq/Dz55HNm&#10;f/HiW7BW0r9mM4gfNH3GiM+XmmxZ9tjZLw+7Clt9zmw3o1z8qbCSI6urU8mC8jXrTp2MNJvsMn9l&#10;xg7a/4rHrxr64tlnPLZcLnZx3nW7q/sSiW2gme/ttff/WUZ/+NHne88aeNufqirqwiigXm9eXl5J&#10;SYnHio0ZEPrD009ATtYbb7xRMnD00i15n24Z/c/Wl70/y4EsB7IcyHIgy4EsB7IcyHIgy4EsB7Ic&#10;+LdzANfA4t3rBRAAlweSNbBwCuFv7rzpvrtufvDe2x5+4C5Ar3BSobrepBTgJJg8eM8dN9956w23&#10;3XQt/HT91ZddffnFV1xy4aUXnXfxBWenbRbEWXoNLA0N8BpYcB7O9MCM+ef+6uSTT/7FL04547Rf&#10;nn3m6Recd9ZFF5wD6BUs374NLNz5VIYLHjhkWPWI2TsLFJCKFSQSNa89WX34T3de+saXszHWvm72&#10;kteXZqqouKiovqGREZULLjgf9l9ffNGVV1x+ww3X33bbrZB7BTv/CpfBxbV19f+pHbvg0y8QsjF2&#10;OMPd8Z+iqod6Td7ecMMNN99882233Qa5JrABGAq5V4DAmrxN30dxWuuNZxLyClgemCgaw+/wjXcL&#10;1sD6Sw5tKIrOmam9AlhQbxz1iMALnn9qHAwaMqJyyTJah2j54i/lV+NkOqp1IfTj0t/Pf2nINVfv&#10;l2adqilT5xiFg1jTNc7b7QrM80nr82WE6CRqqqut4YMyL4IFLAYW9X2+rl1LzZIlVbtOJXhOToK6&#10;DRuMVdmscFBrcG/k9F9cfXD1lbe96V7CKbV1xpn0jB14wGmHjaiqRTQszQVOtri6j/CxPtHce19k&#10;6pdUEeiZ5ycfVPDUC6unTCy75vH1jGH5fD7QitWrV3/11VcVFRWPPfW3dfUlry0t+OyrjpL8aA9W&#10;cls7dxsMbvbSLAeyHMhyIMuBLAeyHMhyIMuBLAeyHMhyoM8cSI1NcA0sQq/gU69XTatcw9vZYvfe&#10;/9Add99/6x333njr3dfdfCfUo68364QbIZ/l/gceuvaGW3ntKvh8+eWX//LXZx747WOZqIMgC9a6&#10;ggWwYGdAwZfjhbmEsMP5ngEsKPO8X1164a+vuPiyq6H2K6+96dobb7vhFqRw27fqtx9/Ljlzqo7X&#10;U4JKuGDrwT+bQkG3YBIqryJNbf36lVRurcEsnt52uAwu3naC/2V3HHbQPl8uW/XpF4thxijvcAxn&#10;Ro0c0Sv//2VEbEtBaXkbCgYhv8TF7R54y0lwBFsRUmVZJ//sJ5Bw9ctTfsqYFn0mf3jMSbAYPGzw&#10;BW4xycwMYNW8ccfZp5+P+zWvDJ3/Y0wHosLwbn0waN+Tj7JeugYvW5qcpQAs++TZT6wwaqt968bz&#10;z/7tYqvylRtOP/9pTF6qfesV+YoV3fiOMydp0k/nD+XCH9n6w5MPHOCo2i43pdgpPz5tl8WPEPE3&#10;PD/0tJMnZe4YUDnAR/oMYEHDiXgs+cvpV3HJihuTp89a9FsnKzSj0nBv0k+vm77kGuaD2szr+Zx5&#10;xuC2MHbZH6WDfrgvKn3qBWkJmDJlNrbijreqE2loNn41au+tL1Ipz8j0nnleVuT79bEFz76+aqcx&#10;pRrD+sc//tHd3T10+Mj8gTMX1e745uLw5sqmQ/cccuHxQ3tQum3s3G1R3+y1WQ5kOZDlQJYDWQ5k&#10;OZDlQJYDWQ5kOZDlQJ85kBqbEHpFu88LqJNKwMKF3Dkhizac2sNvKJOL8S2E9pbyzkFcxF2/hTAT&#10;dXDX6aefft78M+f/UmaxwcStn590/I+OPQrmD/a6iLsutu9XuihZ8bRADUtnXHcxTcVKxQrg5Iqn&#10;r6k5hIPuKQfM+PJmDsMPnJKpXQP7l3/02aJgdzAGsEfmHS6Ay+DiPvfe93LhoQfsDYjVl0tXwERR&#10;+IRjOLPzDtv/dwJYaXkLy4rBIu4mq3vmLcBdjFvJGzc91tO//xOshPX4038URAtxLQ+8hVADWHCL&#10;yX3PwsUrVBH/P/6FV1T+9W9/O+nEE9s7Ov9/bP9/os194XlbV+z2v3XsPXtETVNyctmK6dN2WvpV&#10;1RffBjZsaQ74EgfPKdpzWv9AAOc297D1paL/BAOydWY5kOVAlgNZDmQ5kOVAlgNZDmQ5kOXA/18c&#10;SI1NIqsumbv3DpiM4vX85Ip6BJ4oP4UP9MpCOnr/8Pew4nvy4w+/CUy+Q/PugXvv0NfDXZgPdeUl&#10;Zn7GHfc8kJbRoc4WPg8zv0aMGLFu3bqLLsLXHcKWV9Sv1765/ebrTCJh/mCvt/x7Lli1Zt3gwQOn&#10;T5HFxdJWumzlmrq6hsk7Tfj3kNRzLbBe++zpkwG9OmS/uf8N9PRAwz/P2+KigrvvuHXixIkXXfxr&#10;mM557vkXPHDfb04746zHHvntj0/+5Z+ffvyYE3/23N/+8MNjfvTFR+8AJZ988slFl1ze0dmtqfJ8&#10;tmjZfzmbvlfyigoLXnrppSOOOKKzy2bK91pjtvA+8hwwrGufqjtg93Fd9Ys7PNt/vaEukYgePbd0&#10;zk6lvUJXzOQ+VpTtkSwHshzIciDLgSwHshzIciDLgSwHshzIcuB75UBqbBL7+vK5+xDOgnlYXtpl&#10;RiFmo9A6PpB5ZcG0GPxM4Nek9fH7a3J2vPVfSGqku+2ee+751a9+FSgo/RcW+58qCuL69Rs2DR8+&#10;dMeJ2/tpESVzg6ysr9du3Lq1Zvy4MdAj/ykiXfW+9f6nB+2zx38JMT2Q8c/zNhDww1ss99prrz42&#10;9qOPPjrrvF/B+vv6es8nXyzt483/Jy8ryM/7xzvv7H/AAd1Bncz2f7Kh/0WN6jvPO7riVz62KdQV&#10;GVCed9Cu/XeblN9H6Ipb2/eK/ou4kyUly4EsB7IcyHIgy4EsB7IcyHIgy4EsB/7PcSA1NkmsvWru&#10;fikAFq/UzggWTSB0AVifvPu1Z+KN/+fY869sUGd3d2VFdcXW6ulTJsHEt9KSIii9rb2zoal52crV&#10;o4YPGzlqWFHBfwt69a9s+fdf1j/JWxDt515+u7V6XV8wLECvyoZNOObwA3FdOLV5Pvp88fffzP/e&#10;Ggry8j797NM9dt+j256N+d9L7f8NyraJ5/AGTWi1z+f9Dm3fpoq+Q/nZW7IcyHIgy4EsB7IcyHIg&#10;y4EsB7IcyHIgy4G+cCBNbLLh2rkHAoAlLyLE9CsPJWHBBoE+R+1mEhad+eTtNclx1/Wlxv/Pr2lo&#10;aGpsbmlt6+iiuVaFhQVlpcUDyvsNHNj//3PO/PPN/yd5+/wr73TUbeiVjOLB444+7ABYA86DkK5s&#10;ng8+XdTrnf+HL8jPy125YsWUqVODIXzhXXb7N3Dg38bzf1tF/wamZavIciDLgSwHshzIciDLgSwH&#10;shzIciDLgf9dDqSJTRpe83Ut3fOgybKaO6NXHKs7ACzIw6KJhMnkp2+tjhVOtwYe+r/LhyzlWQ78&#10;MxzwvP/xwn/m/v/1e/Nyczdu3LD99uNg/fz/9bb8r9D/b+P5v62i/xXOZ+nMciDLgSwHshzIciDL&#10;gSwHshzIciDLgf8IB9LHJg2v+7q3YU3qeAGgVz/4j9CfrTTLgf8GDnje+MeH/w10/KdoKCkqqqmp&#10;Hjp0WHtn9i2E/6ZO+Lfx/N9W0b+JcdlqshzIciDLgSwHshzIciDLgSwHshzIcuB/kAMwB6q4sDAb&#10;eP4Pdl2W5P8uDni2H/df8fLIVK5w6qT+oAvwK+VU4rJ29jxI+g1fyYC7fKEz6sNduhTBy+NJge7y&#10;9D20cp5UwOUba4j1uTchGZRbQP9UpapNqlSbfmoO1mWsWKbrdTW9z0QYF5oLoTFp/44tLeecnYyX&#10;OLrRQZcx+TVjh5k3wEtnW5obu7u7EpB2u82bqkLVKp3I5ShB5C9m90qvppzSF2lBkIJYrj2evLz8&#10;ouISc4rvNpPc2w3clD5IsCkT9uXG2YxCA6xuaWrs6u5MwqtStn1zN9/ks/NYKLBvwCOglZVMM1l/&#10;tY2G6J/HCzzPLygpKfNAwjYqW6Kxoa6zs4Ol5bupRU/0OyyYQagyQzbpLBGmmNltxx+A4Pz8/JLS&#10;ftxUIBgp7+r4bjxXEu1qsa5fmKFJSHugGy4H6S5i25dfUFBSCjw3ZZFlTFtmJaUiemktgmkqUmRa&#10;CUc6ARTjqmxsRhl1SDsyXQmWvgPXptC0qSPTZqdRNqfyORux7epiiGkftNpVPimLkKuZYlyjW6TP&#10;ufpDnXdUbX+xO5W7Os0I1lMnbEODnOJjNMGpjm7S5MJMFZmOgiykqxbUdaqK0wYptbVtCFydxP/E&#10;cEN6RPHSdrsx1jkuSz8+EG81M22hVIrkqMLJBlsEXZJrE6o8pdS68Rb+x5txbAzsTgY7h24XJxWX&#10;oCBPD8KhKDFspLIniiC+W7epJ2ly9ovNbja1anymCqA8u1j6wixQmp6mGnswUkUZnq0qjcsxlcTV&#10;ZXbBDo/JMEsOB4NIJ3NrS7EeIJ1F96hnzj7YBpXsRbfSyrzTjKf3QTJIcmp5tvVSVktLuhIKh8D3&#10;wP0MxKae/m4+Q5+L//4udMhUZha7FGXbxWHbWpBiG3q4PZWWbe8Mh0vSM6mOkVDVpK2FUj3SP5oJ&#10;qA20KDrbEdQuD9g5MiDkvcISP7piHDPsDQcQMU30F3+Eu9WQgqVIGT05P45WbQOHeriUyTTGK3ZQ&#10;Vds53hXjhM2GLcHDhjJ6yngScf96oeq5xG1gQp+l11mjPThmKsBxfUa3qyfmGCW4h03T/PVJqPki&#10;B0bQS8fwGKMGID3M2VFMWiazPVYug5A5YsQoHlaFVPlZST9aIDnO8fs999xzf587Jc2FPp8PlkML&#10;BHJzcwPwM3+GwxH+jETCsGRaPB7vUxUZ5EgzhZVEwT9qerDJa/YmWIltXy5d5XpYFw+FSiMvjWrR&#10;rhAzUXtCXLz0blrvKn0j2P+D+0Cp2afAxfnwi1GZ4WpB/MzmjWEXQ83djXH6gvKrben6xHiThXzc&#10;s0q7zMG26j/f7jTN6cpIx1+DYX0g1LL+8fYbI0eOnH/mmYMGDwRZ7RM7ZKRR/iTMNpceQIIQ2mDT&#10;q/6TKUaDzBte7Nj4R+2d2pclqGT2sOGajo7Od955p66+YcrU6Qad28rdnppoDDFccZ/44eisFHlL&#10;HSvffuv1kSNGzD/zDOS5N4XnGS0Zc1UYKOSxFjCnRCPsXkC2Enepg+AyZrM9QOrCzK6RDqI7Ozu7&#10;3nnnHw0NDdOnz4bzb7z+8ogRw88884yBAwf44DXGqVsq8cRDbXA1MbYQSAeL1PDArWWGbzYIl6K4&#10;ZdxqaqYtP8ymzk6QFqC8cfoMpPz111/ac4/dzjrrjG16TSfX4NpUtXxaj336WibG/Emu5MKMMu1D&#10;czQKh8N/+vNfN2zcOH3GLC5fX6e4q/0hwwSosU5Ra1DA9tlpUAwvyPacuEW6Sdw+Vx1wjs2njVZR&#10;CEgDBS5KYVdE1zkkU1tqGX9T2CuVOc6bHDNYnkb6hDL5RVNithzlxrwTLlLfoQW674TxZs+JDKfp&#10;Welro1wH1xQXpFqWgnReKDDFrT8uCXT93HcDpVjCBYj8aDHSDNPibIuvySxdn4HTaF/MIEZxgk+Z&#10;ADkN6YyGs9Ou6dHComRVW1I3mYoiw1rzJbpEPQqahSq74pBpNwfTf7d1WxTbLUJSuxcUwG0V9Vgn&#10;7XKJht0fqSxXneXsdf7Gxl76y5ZJg1fKcyOK2JViZXSYTG0+Tenk0A9WgzU7P+ULRmDyjJMajt3K&#10;cK89xkDxMvKnNyXcfO4vAZS8LCNEAx1wcVyOGuRsw8skuvrNNkIKYROUymMhjUQ4/sW62HqJ5yzU&#10;OFQ5xWLYXNHXmda371rJt7t13rY9aUYfmxh1G8k4M8HsrjREykXOy4yhivjLPW//EUFjwXFXk6HG&#10;9HR8t7Op3Plu5fT9LrNR6WoXBcxQYN/o7fkq92jdd9ptgdI19F0c3dWkMbxG2/UQll4I7LNGa0jp&#10;2G6g5sG7p+CDv3PQoJ09eLJOBpsf8WJhGr3iYdrYpAKtCDw6UbtRtdWoysZEbQiZ9ZmvPXaXoYg9&#10;FmiDVBTggu3B9hM7yATBCbJz2PRkIg5txyiXFvNyuAu9yWcmIlyN6HvrzQIN945P62IymLGUalKN&#10;ntPJSUNXqmthG16HnDndNk238xrzmzo2GewiMEV/0t0jvHDSrnAkGvlFmdRAI7AtKwKPdTLgGVKa&#10;Noywfv/731922a9tTRf5AJHBIRJApUQCIKV4LJ54+HePeMaN27HPYm5fCFjAsGHDBg8eWFjavylR&#10;sLXLqu0EkfS0hBCr6pcHUEFySJF3eKGnv7e7q62prq6+uromDZLVs+bYTRblIPaASqBO4Eitwgn0&#10;zQlZoB4GxwTtBfHNtJWs+IILE2dBy2CpPCiQNA3NDXhD6LVQ9AplUoHkYFB8jAqovvIwSF3qVjms&#10;V7WMOtfesEZUbK/PgKjpWrJnypmJo2Yr34j9JbsekUCTdyl85CL7atzt2/t8S89So3uuD8JlYCLa&#10;RispT2/MVOk9D5NY9do1S5548qkdJozv6g4qkWCskp56EIcZIOChhXoYv9IP8kssHoOTcfgKqpNI&#10;xEB1cANxxj/0FY9j8ThcAJ/8GxSAekZax59kueUTixJXGEExED94HQZc/dCDDw4bMdbgWppRtjee&#10;OtmSYpLZlghnHf1NypK+QnNo1OOkfdK2Tpa1euXnTz359IQJ23cjzxUaTPomAzj9If2yNxZXYjmS&#10;BvaJeUWDHfATuIxfhbHUBcBV/Addg5zHT7hYOC7jpMlzKl90GQ+Anv79y6Hkhx56aMz2k6DSxV+8&#10;+9TTvx8/bkx3d4jNCLMazYGCmRScRE1gQFNTTiERiYGiHIhkgVCU4zf6TtIj1GJLiHK8kdpLdHLj&#10;URyFcKoKToAN6V9eBmL50EMPjhs/BU4u/OztzZs3tLV1kKVwGCWn6XB0uzHUkXlhi8aRlAUCz92F&#10;zQSKlGnCn1FBtHViO6NjAqZAkDw+VgpGTlxRYWF5edkPDztq/MSdlP8idopFT6y0lnI2s8QF1TR7&#10;jOWrnAOr8VXCaW0N+bvymbRNddhJdAjxsagQQ8aGBhwad/CIhYI/VA+J8eCeEl4SvY7uYDYzyUy0&#10;vkD/ohue6YAHNyHBsJ7qeu2t2HaSNFvpIvORr9IdhAMcudPS+/rI5KYahexmcBsUhmz2hMOypIxF&#10;Wg5TGwk3OmxWipXnkp3Dn+Mi+CKOlOYSV6MMn7DeEBulMlK28hToHiwOHQIRQSXqCXQ6UFj4cRSD&#10;KOS4k7BQG+QnJlfYrgihO8mR0T2jrSV2jjI+hiDKU20by1L5c3pYQXMkfZph+CeaRSFEBEiMqSON&#10;TXeMcl7QdZHWaUkTMyUjG5fMJpYFQ9ie2snSHcQiJaaK2WxaxY4oHeWilBALTYoeAWqQk2hBVZBE&#10;QSKZUfYJhSxScNIgQ2oMirEVHIKR2oNzCA6b+Gwo61ggmXC243zA3NOfRuMVtoRlQjRLxcIuncgW&#10;REozXT7NQIOZpLNifkja9AbuJBTO5gkI5kowmIZjqkpxT3edlE+2EEJLxQ2n1yx2l0WfPpX90l2q&#10;lQgl3NHRyHXzDBNuGjxTSIxbXTe5rLt9oTJHbvFymHN5WsS0Ky+eWk2DrS1mSj5sw0UVyyPkFBF2&#10;Wxy+IIXWtMTbRlv9nKmNKcYvhQ6o0yXKuq/1QOC0lmmK4FMO589BkZOjGQv4Pn5QZlAJaC91mOKY&#10;eqm2IlqPpOEpIpShOw2xd0ipKKXSbvzry4EwGTY4QKtINpKUnT3AGJsRahYJJ75eDSUIvqK+SrsN&#10;xVR1I+3yIAFtgJmEZTaD6EOlNA1sWhlN40M4hlct10yVbd5tx04qVoYGzCXbTB/idyJaFKTHIV4C&#10;7x3dYoiqZEMHgkp2jFkZ9T6DCPSgK70W1Rc9yyR5GQp3jCjabHIzHdLlulAuMFVODwFOPeQb1e26&#10;VIdFVt5mphq5CLsJTrWXKTS9sk+NzGpUE6+IAV3cNOzCdGh265LtUS4ajVx33dVffbWKw+doNEqj&#10;I/2Lx6OxKA258enTp/32t494hg4dnalf0p4HWkaNGjl27JiGROG6zrxEXumcncftMXXcxJEDi/Jy&#10;/f4cuCsajXWGwt9U1H+6fMOi1Ru84Y6JhcGB3q5vv91cUVFpjw99FBp+ooStJj5oZ4U9S63oyAGK&#10;Lsk2sR+lgg26WekYO47EUUgPIVcToascLpmQYnx4Zd/BeoXWh4ITPewxfG7kuRuSqAULPSdyh8Ql&#10;Qn+IXCKKiPCkdieV90hhOxk55dDop3wssAbjUmyPydQ+DTvOXnCFHb3JRp+7MF1B9s2uETh9rSl1&#10;2WFORjK2fPvVws8XtrV3xGIxBCtlbLflgkcVneJDTg12K/u+/JMyswT8KvQBDDCCVrEYXMVnNZKF&#10;x3QGBysCI/iP/NOomR11YIPB2o8fN/bGG28cOHiU7acqVvRoQpTTafLNlBEt+YYa6IIzC4mtMc6C&#10;ndzmUNHePBvXfrlw4cL29k7Fc/lVtJjBQRXlyJEGDdknpZgAXUwa6wnZAZYK7IPYFsArFDgIGsQW&#10;jiFGvpcVSFiuYCx2IAixxHpQ773bjx194403jBy9I3xdseT9hQu/gFQ46D717FoZHmqgRERq3Gb4&#10;E88zCkroBdfLMZRG1lhwQELgIkY1lSRxEERSpaArlhzmEoZG+KAOq+Fj9krBgowZMxKkZczYSXDi&#10;y0Vvt7c3V1RUE7kyIqmAio2GY3xzeR4cGLE7pdws1UnCLgrcCIdVdEnDldeBtRGd9M/Rv1K7GksT&#10;O0/acc+99t1u+4lcFOsZxfvyD+VUeW5qxOc+001xjnyqeQw+aePLzdIRvfheVJ8ON6VM/YcEELlo&#10;x30qnkV77TMQNmK0RNssANJpVAPXolwyLpY+9YccSoWGiqteduidGEnqVW3A3M6p0dHiJmjjgCE8&#10;q6LIv1Sv+5RKZrINljEN2E7hrO1qKJ6xoOmNrjUa5fw107wwmytmWYpfrnOKKEY0lFmnQzUicoBP&#10;P5sOk4tUk2pbEnTALw4ZQwWKKdKBHNmC3JILQUEFOQ5sOfCvcuvwRyUN7HvwP/Zn5C9drFXXSbWS&#10;OSpSbXQxf2iVJIeBng1Ij1FHiAFWVhpI4VCJ67P7l7tZb3QJNpue8eEjNwF1hGnsY+nRkUZMcbw0&#10;l5U2aT4bgz4zgjjLm+pIrVIsh6aPw4xWLhUBygIukytFRlLZT9N90s0VfVSMNkTDEDHyArHN1KMS&#10;hWI2MZgl5ZiR1eZRhx43Kp011FsJlBIPCmsRXdIPL4FotH38iMP291iDWIk0B8V66A5lAaccB8ZM&#10;qXgkGyJnQdvhYSmzV5tFrd0esvR6ahN1hkN/mB9k0EnE2G6oT4NbPR4qq2FfZFtuap8emEQEWKS1&#10;YJqFy0lDhVPEy+hevlPZIjFJbJhZbm19FivN15rWjKx66kZnHa63/iLXp72tB0bZatFXxn5/18kg&#10;0dcKuKn/kgb0VJTBbrOubWV0aqsyUZ5uEM7ME6XjBHRLiEf4VQ5+9XhEwTEUQG+W4Bv0FEk5RbVl&#10;AQwGsPRGh+ZgZjBbTRt0iqNtT1UhKWGisi5ygYMHegR10EDGQm+gJHo44cdXRLOMhBTjUttz0BIR&#10;dbJGRwwACASvYvTU1g5yaajRTgYWmE7vXOdSG+qWw9RS+i6o+t6eb3FZMCZRcyudPTCNiqrEKW32&#10;FQ6LZLbG7A/Td3L6UY72224ZS5TpybkMnbpUvAPhe0/KJuOMGpwVZKVdHRrnjcE+rc3AamPR6C23&#10;3ASBGIXbcQCwJPKTiFu+zpw549FHH/OUlw/uq6GyrLy8vJkzp0fzyld2lU6bstP8o+ZNGFHu9yRx&#10;siCKJTtPKKwgtwG/L+APRJLW2sqmh1/4cOXqb6YUtPlDzUuWLAuFIMGhZ7Pn0ij2W0iLDdyHL2IF&#10;Zx8CH5iQKCCMrWdPwHmXSWBzw49JyZ8gdIMdC0zFKirw7TEzMmNy56ABofL+YStuVVcF3v2w+N2l&#10;hbyWBUNLyr1gGVYiwcMbj/tieuSprDzN85JRo3qpS1m3sVB2CDnnhJ/scVAsDpKt18qqaQZkUG0q&#10;OO2IlFErXeFIH8QjY1HyAzG7t3LSmE2nd6MKS1OS29zruuq2rlu+fPm3326BRtE4Yl5Jx+Qr8oeC&#10;J1CGgf34o3qey/kyOruKQQd0YMmJpbQaTrUBYEJSbgjbgnLYOVUSI1+UFyUhv1ipaVMnX3/9DaXl&#10;Q9PzisyH2JAemOG+2YjvSFpMHijzKrKqbnVAUraooYCbpTvYru+p2rwSeL5pcwU0H3luh5dSN/vC&#10;EuIraAbIEp4r1Il5rtArybFiPItUhMyaysCiHoHxUBLfSGkEb2EcC2pUkTq7qMLzyZN2uOGGG4cM&#10;HwuN+XrVZ8uXL9uyZSv8yoGobi0faw+XuxMFJJFs6op/0xBb3xSpbk+2BBGiikbZzWd4iz5JvTmv&#10;D5/pcooBnCea9OeJOzbCsA/WSPAr9YzYFheSU6LEmjRpAlA+YiQuYrhy+QcdHS2bNlXwTyQnRt+q&#10;s4p+aZanpcJfschfsdBXv9HTVotERUOQbYU0ximvhj7jCU8S+IoPzAB+gx0TwAkihNEGKPXAT1W3&#10;vAKzF8FlYVVSQTVaXmw8x3dkIeFw+tRJe87db8SosdQ+DnyREWwJNdtxvCPLIXZeN4i6jjtQ/smh&#10;LaDyRI/ZLmouXcKyJ/3vYBWzxbB/GmwgK60DRR6N2KYp40GFk+2WOvmPfGpSuXuEJK5OtUJql75x&#10;+QoOoyf8UHMN3AaRWszcZu7xAQ9caiwQFuicD+ERN8jMqJIGKrIMR0fkkCuj/2a8Z7Axzb1yA9Uq&#10;P6s/+kY1bEhqRNoRRBsn7hNaPMBuMrVfbSJM4iEYlSrqtX01GafcLipbRnwWKupaiEDELWPhFfyK&#10;YQWuA0EKNjZKlrlMhh04u499G80Bg6VyjtEwE/hQHSmEqHRiHGpE6mwh0CzgU6oibhIzTdlDapVs&#10;eJsQjR4SDaBiFaV2E79SkDvdpXrV6F1n/ylvTlTM/FGshzwvJBrEJji8YeKaggs5O5IMMiNB8gRE&#10;Ool5z8RwnJROJjURUjRjWDqbwJuDZUjhavBRT05EkBXthlwz7dzVWJqyJLrfwQmQx2LMd37Eoyy4&#10;afX4WKk2FcooGyVd4WNRTHxAAAtrYdpJ69kW6QMqX1seEgF+eGvTqhgk1pnaI0N2Gp11qbBbo8Xi&#10;2UznI7fmy1n7dPoLRJfsSlymBu8S06zFVHFRtEMpr4xMWp25hQ4JzkCnMhq22mqFNEeh9IxRQ5pd&#10;SM8M/J/81Q2a2GzZ1uZoI58+isgoJapverhARCWFIseY0LvAK8OEKY+ofaiJrI85rIzg3BLSTd4r&#10;AVh4jM6TrdGEAaFyOzOQiTaOfRWZckAn2GVyNICIt9mdLrJKp3zGUMnF2QMFfsGhwqhGDWlKkcFI&#10;U9YHh7rYcGQFAliYI0YmEFqM8RE+9o8jXkAPRfG/2CJRPEcl3HduWXL2V8+/bqu0bev1KQ6MLkCb&#10;bveZDGzEbsP/hryKx0Gjl/ysGK4KSXOLMDK9IXVd776dizVoMOrNaJllfJZhjp/N0WiifRv2ccTT&#10;yYgGYAUgHXfcceu7777PER5nYPG0JwQ+4YhC7112mf3EE095iov797HD+vXrN3XatA3JQYH+I+84&#10;55ixQ8raOro6g5EIgy32IyhxmnmqXADAoPxASVHhxtqWyx56PtJUOc5Tv2L58paWFhLMTJU7/E6e&#10;2U9izJxRo604NjRaydivhiAzR9zmu/ZtxSSwX0GTB/EvKNzMyflH/TC4737VBYlQssOT6LCsEHan&#10;148kfLSs5JInhkaSXo5Fdec7Opm/oFvAn+pxHik2QVcMYNHDfJWBhcWxC8ipcpBiSjZOnWafg4WL&#10;dZq/ZOCgQ6ddA7wU0wPvoQbHPWlGAEcHuXWqV/LSkU097G6Ua4hPb4vTcwLLaq7/dvnyFV9/vRbL&#10;FmcXr6YnBSI28BU5r/KwgPfIY5JndobhG6C+nUWD24sGdOf1684tpNw9+DmW292e09Hgq9vsrdui&#10;IC2I6Ql2kcwsRlWoCnau2Yfich2hQnLG9CmQU1NUOqgXlVRgQE8CoHhCXWezzQFNqWq0syyyZfSC&#10;s0PSypzRb8TS2q1rAMD6Zu0G5LPwnLVXbmfR4qYDM+AsiHu1t7TWKk5AIiSOgfTgl1ANvTOKS8CU&#10;gqPoETsOhrGot7u9tLuuLNQkPKYOlcQmAbB41psK1NTfqVN2vPGmmwcO2g5I2rD2CwCw1q/fRNJC&#10;FkHnPwuvkHLVg3i8vCa6sCo6dcLIw2aNmDispCTfT5kX32Ubc/SjBw1eV1RY4g/kSgoWCQ3XKNGz&#10;mDcMxiZPnnjTTTcPGbo9ELpm1cedna0bNmxG/8c2hrZeijorzsNVgQ3/yFv5XMnIibm7HJ8zfLK3&#10;oBRyDb4L3Za1bOfAkvMfGzBwYEF+gZhhJpeKIwdFpYQQbTNm7AwA1rDhYxIWqol0Mj3EUxKGzMde&#10;0EOhFh9SGzKw/E+3jINUR1TEmibBG88uIglK8ROYUJJKZoE2tiwCZKhp9GVgwh6KqTTBDAS7khpF&#10;t7k3xP1QVPMAYVdom3ankScW6E3GQEVsWl1WF5sm27TVcCwwExPNlp65JL8ZZCnWmVxxDw5mgcI7&#10;0/1x+3cml5VSpfUB7WFOmx37lNE8+lUEh0IAlgMTurIv0LzU45tRkkmGyJ92OYT3yCWGpWXWmCTZ&#10;4wMwHFbweTPBKpxYRZsmRuIT8fJ5gho5HuJ+iODR9dw1Kp5RpSgRpLtsQRVRk9FF4AkHUzmCML0C&#10;PqZTVJOIpCoKxyxbnfAxHz1z47UVhIv41FBt/CyddFk00+mJp3gq2p9ll07zCeqlaXWsNdIIIZ8J&#10;xsvVRE0j/QoVUwjC5xpYBNOjRhlqIvGY/mmt0KJgKxppuiRh2RlY6IVie3k2Ox9JBpatzLaJFSPC&#10;XGfIkgAs1e+csUeiJAVKs9mmOfqPLIjSQiVUyAx+/Cp5Yn6Ilv2c9IHVyLRHzhpDd0YsLdUm3U7l&#10;okUz+oPJpW7AOhWGJSQoudTcch6YhsfWNpt6kVqzLWlL0s1N9ysz2S7eaUCU3jmtqowU7NmJxVbS&#10;oS2h6ke2Uo62OBuWtplpSNXXuey4CKK6o6/F0fWmg7ENNzpiggy99z2cZmrJXqW1871XyZbK3XJD&#10;uDIWYet4j7WYDHVJqm0zeihBVBzVmdBjUkDOxSIQB27ltST4cSwjWWxB2PyiSRN7btjC1CarYY5p&#10;UfZcxiZDHfhXF8VclUvw8CsS4BwxVfnOOE09AjDKtYdRnQmLM5cxBxSa7se1ecAUUbVogPhBfxR9&#10;dr2uisoa5j6m5ykyIAltRnUZRNjd0t5FqqcrUlWql/Iz6qD2Jm2220WlDju29ym9lMZIsmEyutpl&#10;lpyGkTvbZcfMry4KyQfUJZpFu+p1qLJy1kXTta9B3gqP1tqP5xy9NPKmTTpAVHfeedsbb7zJGViQ&#10;G8VDLeeCwFeESOKJOXNm//nPf/YUFpb1pbeHDh2y05RpS4ODjv/hPr84ZE5Le2drVygCs1ljnAWo&#10;nXUpjEkHYhGtyfEEcnxlhXn9SoqefGPRs6+9PyOvbs1XK2tqanurWntKLNzCDVW25peMtGoNKVZJ&#10;WQlLdYfbGLAD6C0dFBixY+HoiYMGle4xueSCuZv6DfzA6tocb6lP1lnN1d5XPi1bsSV3bZUfuvaH&#10;ewbPPKLupieH/W1pGcwcsHVXS4QMuhR8o1uAoz9Uww/JyG+RdHSaF60zsHg9Jv6nugqAatjR0nEG&#10;iX5oJm6tlgJmjXtzaHoaVemN82kEP7WOPhTi8JnTXZ/JNvRoM9KaW7N0ZY5bG7cAJLF8xSrsa/Ws&#10;mx1mGGy0j8QiTF6dXtyH4s5kMpr0tA7YrqZ0u6akv5vmCrCnBz4f+9gAUxb4vCWJYO7GJdb65WqK&#10;O+oYQlfYodR7aL4JyWKniZxJZV34IDFjxtRbbrm1sKi/GlGMJpn+nM0bt0F3u0tJqzDHc/jgotkD&#10;CuYMLCrxC0IB1bcFI182dC5pDr7SHOnAOXl8q2GzjLLdIyRdaiunrVt4VF+9Fni+cuUaZDEtxKEM&#10;GeLQHJMxn8l3xxrheFXumF/MnVDol7cbyBJ3bENQhYjpvCIFB0n0CfyFaXmhWHxtbccfXv9sRONq&#10;iSxUTI5wJKOHfBdUaqzSAo2eNnXHW269rf+AkVDwt+u/BMpXr16HrZMwQ2PktmXXANbCrfH1HbmX&#10;HD1151HlIAjtoURbV7IrAv0uozWmMpGMoAYD4bTsGTXBZja0FL4dMKV4zJGP7FG8tF+/AbmBfLiM&#10;UwhYdHgaITXdHuR2nrzDrbfeNmjwGLB0a9d82tXVunbtRjuQMuyExkq0ocpf+Wzplg9Kjrrav90M&#10;gGcT3Y3JrsZksAORQ8wLQ2I9IqJUpR4Xpfeo/yl+yply+NJJgQ9OvXvEiJFFRcWkNKI7LL5cKZ9G&#10;JiaTs2ZP3WuvA4YM244qI4ye2CO+G0ubPGuQUJJHEwmpORQh7rCSIrulWgOs5WFARieOiUkbKYRx&#10;iLromQoSuUQl5FQt1a8RB/pOBNI6btxcBoakOpV0xx0m//SB8EU5BapertTpkbg1TbTOfhLj9E50&#10;kEuLMxn2Q7u7wjpVkwbSlZ+DiBxRoa0T96D9VZXK3cB9qz+lzw23SV2lmWzfb9LnukzxQVlyl7VR&#10;9drekGqgNNtki+aZ6lJdr1lpigEUEWdZVEMOCxwrMakJbARXySUMe2jUE0WZJVuNOmxazFQt5Qlo&#10;vsj791gsMH1LM4F1jkVRSwr3qPIelKtg+K0KQVFEKskgIVazbrUca7USKYDS+TmEAFjGkE6OiXiW&#10;gsLwS06IJKPDbW2SUFYgEjU0qLGGohe6V1bBspUBtZCm9LE2CnJjAliUgSUpz+Tsqim9bHnYYbNn&#10;sOq+1wfoh8lYJmgT1SMLYIHvxp0uqfECYLFJETqVhos5suWNH4YoUEyazVaEXQ7lgigzZo73tj6K&#10;MdXKwHLE+X6Q85Djxw+MG3M4I4toBqOOkJsG3VBWKA+E+564It4RD7OiVJQ5iCaNupJhLO5bs2sd&#10;NibVdjmU3b4vYwmmlUhbWkrt6Y0m36vW4GIVoVawssgIxSMIGytW7BRrJsaN+8C5ub67XNZU6jP5&#10;tClX6ib1+IzCRQ0pRuq57+UMEoj/lWX9V9TbIzedLqbRJq14adrZa4e478ksviml6/GF8qDFHVDr&#10;w1DmEcd6vFwMPUzF5COCcGRJEQoH2DSRH6HHGDu81x2aymhtMm0jYxNpmE01dpiKRWY/7eZgWUqY&#10;lXqTwptI9mTFekr8hNmDHj+A6ZSBxTaD3C/MoIH5gzFAJXiVW46D7JzvbZJXm9zMEqiJlkvI3Glu&#10;9LHLXVx0G4Je7B5fnsGc8W9Kjg2/hZSMzjO9bptpGz59pduJcpUmVam6WIRMT8l57CKYvzpOGtfb&#10;0iveu0TJ7D3JmI1twVFQt8nsNikZJOT222958cWXGQqBJbHogGfewFeY2IQJWbvsMufZZxd4CuDB&#10;e29bWVnZrF13XRQadtu5J+w4ckBVQ2swEkP0CufsUDxuOEu6MHHwcUIeoNKIYeUHckYMLPu6svHy&#10;B56ZnVe9dNEXkodlE4DtcQicw/ek4RX/pcnAYleSBiCKvsTjFpanird/+A55O+87dIedpkwaOmVg&#10;2z79KifvBMloK5Otf69dtqlujf+vW/Z8/ZuBXVUVnta6BITe9CD+shObBxdGfvXUsIjPr+g0yhb5&#10;Yb8TF3kFYtBZVRAWPYED3wKBeepGmUKI15EjBL4MAFfQTaDkvzx6wg/mDoeHamp8lTBNBlliOtoA&#10;y3r3s4r7/rDMcA3NHtUOvcslcup1ev136IPbEDh7rTch4t8zmhllINJcwPX2OJTbw5urjrbmymVL&#10;ly76cimcx6fH5PAJKeSfaR1m6REwlv7AZd0F5VuGTK0MeWsj8TavJ+DxFPpzisA2kycNPmA4nuiI&#10;xrojsZmFsUO3L19d0dz00cuxplpSOe2UCoilp75xvYyX8Ua1JWfNnHrbrbfnF5X3jZnqqvRM9RR5&#10;PRcNKzhySJEHZCgXJvQGfLREHXYqKC9M+g1H4qFIMhp7qaH7noZwJ2CtSJmjcuGscTLjGdXDjTXr&#10;ly1bunjxCs1tB89lcXR5LQtUyHz4pnSnc/ba/tMNNWtrWtR4p71KcZy5i7inRNtJCyYMHzh9/PDb&#10;FiwaUfkZ2yN+Ag+9iI46glyMj1Aqkx4PaCSbNnWn2267o1//EdAjmzYsBmlZtmK1SIuRqUeRFRge&#10;7i2sdHVjcmVr/u0/32VYeVFNW7wzBLYQx2Ga+kvGCMwjmAE8jaKCQZm4z+S0UJ+zmQJhOnhGyXZH&#10;PLx70dLSsvLcQB6GGCw14mHThD6lBqSWnilTdrzt9tsHDRwNp9d+8zkAWF+tWguCqY2Q9LVyyRXh&#10;Vv637w345oWykx/y9huSaFqX7G5BxIogPliqAcNy5CDaJPIrOHCxR0tbQoAp8JRtxjFLdgi8/8s7&#10;hw4bXlxUonsGqIexivERFHdjrJszZ9q8fQ4ePGQ0QWXUU8AqZfhlJOQgj8c7tbGjJ9pCvo+O/Qzj&#10;KIgDc1eLDMkN54mw4+gcurUmqvibayG7JJi1CjvZaNNYZGeWiTxKzGyv8yaBEWERVCtXLPyUL8Rk&#10;2xikU39t/wxHgc5JW1ymhL5mclNNt4bo1uO3HLE5YsOEJAttdGjQyV/Uj2wy9cayzl/N6+wrhCHq&#10;BHSMNFIN+obQaAfSHAdEiZRCi3MgLbepSbGPdhmsiUKkeWAPdtLXaqSQ3tMAFjaToVWWCAazGOyU&#10;QAQjHP1eQrySH2jhDQR3CRxKyTimEChRt0nUEuhI8+QuMgAs5TCo0lwAlsJNxK+kWrkMY3P1JkwG&#10;p3XCKYEILhOXWtbyEwxLIBLsR8P9SpFmPYKIfjP3RNnEuoqOOCSKR3C+mjEb+c+chP+o4bz2AsaK&#10;aqRQ4ywaTRFHrXdOaVTfBCek/uF5f2yBoAA2IIyD8wc9hLGljWWdtJKUWgkz9TL1t+CPyoTA1erh&#10;pRrU5G4NXDpFVJhCHGNQHblBa84EAL2Cl4tLDgiF0NAWWWuG59wzc2S5D6XBtMyZyKQSDzS2yrzI&#10;gCDtclgEHsLcm2EY0rM4JRyzLYncYHtHqcWTURELZZYvtFCAblDFXcL3cJMlaNECT+OrtoQCUGu7&#10;Zxo9U0PTtTwdsQ7/NM0FuqLMCFQaI+ZseAr/0nMt1VlkPqV3ItOXkfFsmkJsvXbelSIgLiFyFuXw&#10;/s2fHAbTrEFdJBrPP6UR1F5+cDU1bQFskthTIcQKpw3SREJlPVDFOZ8EsBsCvtmGmE6RjOuKX/wV&#10;OyYTB/lH49fUkUzd7upfXtY9EzvMeulGm9+oIE4RZc2ikde2ljyREsIkzETDZ/38zB7nohCIh+tw&#10;40LuKnndfKCIBTq9RVcXsNnTJzPJbcau7l2ke5TEtLc7PZ+Uqk0hdWexyW9mCWmtjQyoTnlPd5fD&#10;Q3PpnL7eVYUxOZQrMJugjWeqzBh1KWdHCyV7ROzB62PyW/hrOtmmIRMArFtuuXHBgucofIMVsQj2&#10;JU8jFAq3trbgqljx+A9/+IOXX36ldwArPz9v9933WBEfecsFPxpYnFfd2AbhOpQJAgiZgJFIOBYO&#10;Q5Ugg6CwOf7cQG4ePAWyFYtkGxMJvRBHewsCOcMGlDZ0hK6478/TfFWfffZpMKjWw6IWpZEPW0U1&#10;gIXKImGKocD0YAVHIRXm4EpYUqYxzHoLSvLnHDNm7j6T95w2qV/LxLYP9586xJfbZUXesCr+bG2w&#10;3qg5YN3An60vmLmmPlG/fE3LN0vja95NhruA+7uMD595cMP8+0dEfbkJGvPZdJnuLTUD6QAMC1SX&#10;HVQxZewM0SxCNRUFG4L+AW/8RDMW3WfWgKvPn1s+vH9Z/A6rLWm1RZK7b3Ixp7vhhUSsGQbeZZ8s&#10;P//mDytrOpl/mWy/xMBSipbRNPfoitJqQ6ZO6t00ZOpidac22nwixZL0PMqmaUh7c+XSJUs+/nQh&#10;lAYjCjSHwRSlQHjARpmfUMJP/mjH5PCHi3IPbhuw3aqC8VubOlvC0Q6ftz0/Ny8/tzzgL8/JyaM5&#10;p6BYXYl4CLIcwRa3dA0Nd//uB8Xru8q2vnj/t1u31nUWg+5htiyv927AVYZX6+it2TOn3XHnnfmF&#10;2whgpeP73oXea4cUlOTm5BUWeCDxCgYSH4Ow5MqBugL8DHsU9lioO9gejt7QEP0o7CzL5GiaQcMe&#10;28wLG+vWA88/++xLKAtEHTQBZ8saow7PmyDOE2hL7uSWQdPP3Xv7pz7++qLYpb5Yp9CBa2aDggD9&#10;fpzE6w1YvlzLl+fJybNy8uk4N5ZTfOWq6T/ed8ZtC74YsPFD4DlPkoY/SnpVmOoQH/kyfdqkO++6&#10;q1/5cCBwy8YlS5Yu/mLRcpIWCIfQrXdYZHKBgfLm7sRrm7zX/2zupNHlG+t59T9EfmRdSkJ+GNvH&#10;J91ECLUUs5p0hIM2CeQIJ9hZh80p3e6w380IfF5U3M+fE6BgXiuqcinMziHo7c477xowcBTcv27t&#10;512drUuXrQLLwkrGESn1tmOM9LZXln9819ATbsgZNSm+9cu6644GpkJYylga4EgJT8A7bJp34NiC&#10;aQcUjJ8S37zUBrB0WKDHHwCw5hy/eIL/rZ/fMmTIsPyCQjQyjCTQZiuaOgOV7L77rH33+wECWJTu&#10;hWLAGReycrsa9vAvB5AUnoHNpMhERdoUj3G8ager2FgJdO21BZHpKsBX04vYwDitICuHDj9VoIbh&#10;uj0a62FZwZmKzQz2cA9L8GxHshiT8gW6TxQSp87yTyna7FRCPd7pIZbusJ9gqkJUQfIX71OnGAul&#10;TVrrEBOH1DCPJC1LF6E1S8JC272yRwxb+6gip5PHlTtOugJ+1VAawZlg2wRpnmjV1uqiRC9dhdoZ&#10;UFfDxVS0yRA5ofjGTpiCPpAKlhuJfSXMtqN+BSqw8KOVI9olSwt/VQtso2dAgIbUoNNFRAyFacI4&#10;WotAUlolqVULDMm34LkUmivxE4dAGTFVkaaWXRfUPA1hGQ8IREao+QTg4BLhCHOo7oQbMSJRk+fF&#10;haHajbjHIdK2NBuurY3yaLEg9rriVg0LCnxFNMlsQmwITiGkNSjNmX1kXQxx18Q7BJC1xhALYhHz&#10;WWrBHuT3dTBoJSaF/pKQsoxKsSJ+yvaymyidrZ6/UneIJCkLJlrhsEsu+69+47BRZIGS+wG9Avgq&#10;B59U0RwmXIaGfBsF9KO1xNR+cUi41SRgnBYo/8WhlXrp4QsNAgrAElVVXDWGKs3oVDvGXWt2hT6m&#10;A4ci6uvSl8PXp9yhOSPGQw99Urw9+IotFqus9QV7TfKzUkwiU+ugJ41Nc7ZJa5BIRtpfbbZQRzi8&#10;FPMG5w+uy2xBy1CHSYp9idmcjBX3XKLxa/oSMrWIpc/YXH1tlGaOgZl46DyfSkoPotfnBqaVRttd&#10;QRNJwI1au10MFdoI8knRK6XVRdApJJVXHhKSwGiUDOymv60H/RRC6Sp5JN9DK1xd0BcAi0vjVUlV&#10;yWLUjNLQ8KkBDvE78tcg1kAAD+AAnELIPpHEtoReURoWWVGthg59pxE208Y86lmf3ILV1/7NVGvf&#10;NMO0Nu4aHfbc5Zoo1TVqdxoWtzE0rajLBNn+WIq4V1Z+W1xczIQB6nLWWec899yL/PWKKy657LJL&#10;+PjWW++45ZbbysvLP/jgnTFjxtCZ2+EM8hSHAWvCxAkffvCP4hIsKhgMnnnG2QsWPD9xhwkffvju&#10;+vUb9tprX907IMm///2TBx980Nlnn/vCCy+xO2SKt7sfBcCKXnfdNX//+wLGrSADC0atzs5OfLlW&#10;LKYZu//++7311lu9AFhQ2R577FbhH33ySUfuOKJ/RV1LMBINRxOQxRXu7g63Ngxq2zygpSK3pcmK&#10;RGJFRXUDRtcPmOgrHZRXUAhjp5Z7GmgtiGJz/d78gH/U4H7fbG166i8vjYpu/uyzz2nUcHgAju5X&#10;wsp+FH0zM7Bs4eL4QLwx0zrqwmFV6QGji/b80cxjfzBrt4kjO76a3PbxjOnjLGud1fKktXFZ8hvv&#10;60VnfdPv+I4hk1q9xc2d4ZbW6PrFX3cs/zS27BWro3GHkfGT92u+/g9DojkQ9kkWFT/9c1oidCIZ&#10;wwL/gZ6QaQyLX6UMyDSugUXxuQFgcUZ+LHrr2Tvtd/D03PxAcdOtgF5Z7cnkwZuZLbUb3mrcsjAW&#10;6SIfT81ZITeKvCoMnnANLUJOZIQmW9HZHfnLqxs+W8YzN51DV2YV1drWh7FOShm7xwETd5k7aOh2&#10;LPTsorGxwqwUzE1Bp4rierLk5CDxK87gMNzZFmxprFz6SdOmdZhzGtawSubB3ZYYh9MLANaSJUve&#10;e/9j+J29RxQfjZOR7w59QTgKusvg+c5o+8ew9tULdrzhs7ydQeBbw9HugL9/Uftp/V88tGz5r7qu&#10;2+KZDHMGoZxQItERi7fH4zmRSL9YPC8czW1teu7EUCh35oonb1j4beWq6kKmKwN3DceUDneZPQPA&#10;lH8awEqeX+j9UZkfsq78ebkwHd2TgymACGBxw6kzCGsBDAuXpoc9GgzHw9G/dsbvD5vDoROicrJf&#10;nArVNv23qW7DkiWL3//wU1FUjv8k2mfEECfd8JQr+Iq5aiDVI3c9Z++xT3245pLIuZSZCDSDggBo&#10;lWP5ELfy+PIAusLdn4/oFQNYXsCwAr/+YuTP9p99x4LPE1++bKO0xiAna2PaRsYWl5kzdr77rnvK&#10;+g+DU1u+XbZk8Zcff0rQW0Zp8YLoLm/0lY0cf+mRk6vbknd+3PCXr9vpTabWKycOHxLw1bYipHLk&#10;H9ZbkRjsQwu8S26a+fDrNTf++Sv4CsCnFQWgKHHm0ePOO2mnz77pAiYcvXu/0T/87U7Jj0pLynJz&#10;89JJjXbiWBE9AL3dffc9Awbi5Mf1a7/o7Gz54otl/BoqDFo42lAdrjW+6OuXRnobCo+7LdG4Jtnd&#10;1Hjb8V4/BD/kBUGXwJTwaDIRTUbDyXg44Rm0w5h7/hH76m0rFpFoGXmouxoysPz+3U/6cpz/5ZOu&#10;Gzp0GEwhlADfoWSCjun79thj1gEHHA4AlsKtyJfhF5Zj2SQWKjKDxqhFJXLgWAYLMiKQX0zxKi0X&#10;yBvFkgJ6qVxLHuMZ7sKngDh8yUM/bdzUUErFsxfAwzX9A6LwAu1gKvJYjKh4vpFcUiaR6VFzVvi8&#10;BF1yIKGjVCQF9WSWleFCdTLtmNSuS2DyhTi396NFn69QHo/mBPcz80c2xRLVVgFw+KtwS1VOjTZu&#10;NZ0tIybURavLlUzBdwf+qWkkyTB+UiWgqGv76jD+aarDm7T5tx1h5SyYTh92lqpS3yQXoIdN460S&#10;D9ZNFckIcqWHG/iNV8aS9bHIi0M3gO+gn6hxelSWHrSBAmgl97lk3BiNoE5UkIrCVqgLgTwhTJqt&#10;PUj2I+mfnR6JtdFNWpGUW0YwERKM+VesVtiv6rXo/IhGVikmrMTxAmjpKaN5dEaLsOiesm9adeS9&#10;8ra1YfI5iUmWLefEKP6BHg8gOoPk0PILbBB4TqyiQnAPkVsFyZAks3zxpt7/rSrkhouOc+hlQH1i&#10;kuVmZT9Ew7hbde+xZdOSKLbG5LnR7cwk4Zb6Y4s7NlqkDhlBABZNJMQkLDiinGuawkMTKnkZXPYw&#10;JXGMM2Sp5Zw7qAtk2eCf2UPXuu3UcYd7k2J2iJvMCUf2ATfCtBXKkrrPO6/RPekCsHQtWrQMI2gT&#10;QbPxbQPPzpASOe4EbqhtQLV1UG2zpUkJk7shSr61MNk9aN+sjpwNyezj6m7XsmyUZZqu1CocZ8xy&#10;nMNNLzf2+nMKhSkSa/Se3fyUcjVVRoEu056OFkf/aHfJ7JsMopTCx3QNSRVXvk2MKht4nGFD617h&#10;PBsNLqNYod6JnUR7jUYSozNt9diEqZHGofc94DVKWlwYlrudqSXIjekZYje/LwCWcAGfjyN0peYu&#10;Q6IGAOhoM7GxNGeZHi3Qctyw9hByQLwsw54ojcrUA2JsNH96kMneO1tu7suFGekxjEGqfUgVdxoF&#10;HS6SIVeu89oEpSqI0zq5aHDZYLN5eHzZZZeecMJx++xzQHNzC9+5//77vPPO+3AASNY558yfN2//&#10;gw46sLq6+rnnXrjiikvPOecsOLNuHa6sAmMpAFhvvfXqxRdf9tyC5//4x6emTpu69977DRw44K23&#10;XgNc7Oqrr3vuuedZ3iZMmAAoGIxHAGA9//yLyvtgQddjoLIRWDr+g/dUXnnl5X/729/5KQtgZDBR&#10;D45dYfTcuXt+8MEHvWC32203OlYwcNSEnXYcXr52S21ja0dze3dbV6iltT26+et9Xnty5mt/Hbfs&#10;87ENG8aHKndq+Wbeujd+sOLpYZWfNja3tHcFO4LhzhDsETjo6ArBjXA7FAJF7TCsfNSEHaFwqEJG&#10;sR7FiM0XrdhAh8r/Mq0Ty5j+WXwG4Q/+6Bs4unS/U/eZf+Le8yZO6Fy+Z/e7M6aPsawvra3XWcuW&#10;1a8reDLvhq+GneadvKt/YHl+sb9fv4IB/fMm7LJT0a4H+Gcd4ykeEPDH11TAEssyHlOsBIrq9+JT&#10;r1za83ICeTnwiQe5tMNxbo4fsrsD6FiIe4GrFdArKmjdTcCqcQ/Qjl9HDC6AO4Dmjv6Xd4y9tmPa&#10;dZ21T8PeXvVEw6aPhk2YVP7HTwofe893/xuzDrtr9uF3zzninl2PvHf3o36z+1F3TJo1adzOM8v7&#10;F+621/a77zVmj73H7Dlvu7nzRu85d7ujD4D2pm7snqS3Ba4BFXmf0WiItzPzp+fsMGbkmILw2H7e&#10;HSeMnDp+2LTxw/beddq8XafO23XKPrtPO2CP6QfOnfnDfXY5cr/dD99v1yP22eXwveccOQ/22T8+&#10;6mDv0JF7zNtr8skXHnD+DdN/eJJRW4rip2+LRIYkDei9BUMheE9mMBgGBQuHI7DDn1A4At/gMxSC&#10;NxFEopEovBwTPgfVrIpURid+8IfSDe/t3fbaYZ43DvR//HLuhacEXrpm60/eDW5fF4nWhCOww0F9&#10;NNoMBTZ0dDV3esORk3bd/rZ3fdt5X579iyuOHpmcMr5DcvbpkXDKLm4/WHScFQ5YknJ0MzK49x+S&#10;5+UmTgwkAZTwAkgCYHMoEg9GErB3h+09GMYzoWgiHEmGo8lwzJew4JYTfPFzvfwKPd6cDhq7sWqj&#10;Q5vVSoLI3UsmIdsTuIp8hoNwFFI1aQNu0ycwPgypoMDzcATy1CJYKbva63Z9pf3g99sOerd5v7ca&#10;932tfq8Xa3f/e/WcP1TOfKxi6v0Vk+6o2OH6reMu3zrm/KoRZ1YMPaV52PHibUJWGb6sghYfk9kS&#10;nJ4js0qMhB05LyAqCDRRD0YF/gJJQFg4hKSiXABkTzKDssL0R6Kb2jxHzB4JM4s7w/G9RhcBegV7&#10;MsdX2RnLDXihvqrWKKB0sEOhNW0RRJRUGKIi4+TPDh27piLImXAoqoQ7cw4Xz/Sw84v0V/us5Jcx&#10;MMKjAWSfAbWwAUtZtjCag5Q0encH/8mrXpy724+tJMhDEzjrgKIDQggYFjyqx6f14HThVCEM1sD9&#10;ilV9veGMPXN2PgheDUJ73IrzAe1wDDvHyuCTMJik6qL0Q/wK9Bg0cGYcu30YFxPpnEdBrg96gXTA&#10;6RZ4FdKkXu5DzzbpBTe0JA/6iEpSVdiB7oFACyrglbxXmgAlDw/4qYMeUxlisF8JR4EhP12wkQWk&#10;m2MbtdlWU65TY5AMRRJ9qmhdBcjKGbdta2pw4nbYZcDXRagYWAZGHhdZxpSkaSJ0aMjSYu7qGicB&#10;4k3LSRpvmc3qMsHQ0tqjTOMDc9JdkescZ1lThezncN18yskTozB9oa6DDtJS4hjnbESMK5Kd4nk3&#10;sXIjWQuUYI76Kc7nQzKIfBVnChLRgoMpoIGq0cLNAgiXZiBW7hImGCQpUhUdytuxO6bXiM/gjsoT&#10;I5SMvU/5lCM8jSpJ70iVRAOaV2c8vRPPTPTRGKttRposlYFC0BGy4VqtSNGIlzLkpBFPoYOhLDIU&#10;ilmOi11uDWXlY7nSQ7YApAqnSLeizAasmFCbRMN5Iv4pWWIeagOlrAcNTmg00czLhEROxxDkxFG0&#10;PRorvRDBc5RO7OZMBxr8OCUPLTxRIAyys/9sCdTk0ZQm3HhKJLkjdo9oSCdj+OUwBnYf6BtxhE3R&#10;f8eJtPrKDBTX0qgjVb75dlOs5XKsVmkvjz0s4aKrDtXXRsdBjPklTQVp7aBdeU8/u/3uzD6uU5Jd&#10;vLK/pmeiQYJmpVs1eiTzP/Kjw910kZueIH0R2w5lRHoIcFQ5yoEVaetre4ndSq551JJNF8w6ZW78&#10;EmrtPgvCzl1Pn2wc3QepNEkD6c3W6ZTEvMPBPz1OpWtnL4LhEFE2cfJPN59edCMEUfMpY0HWG2JD&#10;Y2t1OtozdrbS4772T2+61yepclJoSkqa4lOMnNMokenJTFVP3ahLTtF2B0npCDCM0UEHHbBixQpz&#10;+aZ//OM9JmnBghfa2+G9ddYDDzwE6BWdeR7i4p13nmwUYBN/4023FhcX7bvPPD4FZR555GFadI89&#10;9ujq6hpInqLe1iMmDwhKApSQ60LhBwoSMX6Ez6amJhjP2E0y+Qa/wi09AViwGuS4ceM2JQed9oPZ&#10;qzbCylcdTe1dbZ0AS4Va2zqG1qwpDDYVDQ4UDQ8UDgsUDc0tHp5XOqpgaEn31O7NnW11XZ1VDY0N&#10;bZ3d8KZCWPC9szvc1tnV0Ni8taZ2a239yvVboFgoHKqAioz+TCNQqrukY2TkMoZIul2H10rESbVw&#10;vKKfvQX9ivY4aa9fHLXr5KHbNX25e/yTsZN3sqwPrY03WCuaNtSP/lPhw00TfwwLukMoVZBjlQWs&#10;ojxvcUmgrCxv3M6j82bs6Z92SGskb+VGf9SeCiRuHWBYsAABAFiMWCGMBXtOLp30+/wAXREyxe+n&#10;oOU1yR+kqJF2QsEExrrprB37lxdWr91YuXp9xap1W1at2/zV2k0rv/l2xTebVq3LK+4XC1cg/tId&#10;DnXbEzCbqpYsfuWSRS9f9s2yr7d8vbyrM7JiUdWyRVuXLty6eGH1lwurv/6qfvCAwh3G9jP8LYPx&#10;GZVKfjDVomethzSOeGdLsK0ZRL+jpSnU2hhsaWiq3Vq1fnXjpnVNm9c2bVrbXLWpvaGmtaYy2t0V&#10;RggJQQ6Iv4Od7RDCT584CuLeE36we9H4ad/RUpGSYHSRTAruQEpBGBbBV4CgkIoQmIU7aIw32Byq&#10;iXU2WJM939zafO8loWcuj/39bt9D/bwdy4LjXwrtCQBBUyRSB+hVONIApYWjvmAE7HOoO1zf0P7y&#10;55uuOnzPxq6CEb43yw4766TZjYAUCJSQ8Y8E/vTQuI/WNCNL9kjGTvDEITMwEY4RMgUAVjQZAqwK&#10;Yax4dxh3xrPgJFAOGBbCWNFEJAaUAo5xvBXdMwmohHL4XBiWgVihyjEhxoCGZ2jlI4USImMBRIce&#10;xiPsZeY62iY8QRv0hgYHAJGAQsidJ/eZKgCEJxxLdEYSLaH4hqqW2x9/8/bH3v5wZfXKukhlE2Qn&#10;8hNxTE0mpAbXkMNl5Oh5s94F0jHO8DRDYyjFJU6QHgLYlLQgtYRwIpgFsgR7Q9AzfmhxexCzByf2&#10;h7XRKDfU511aGynK80Cpi2uCYm6JkV9VdJUVQkIZQ02gSVjp6KGFtS1AMGTJ8pI6+IiKYSZ5XKca&#10;wE1gfIhTjhwTJAl7g3YwdoWTKOG/uoOeesmsEbg1t3mTb+hOia4GSFeALLzy8/5cevrvEcbyI10F&#10;x9xcdPxtvpE7idH0WNHab1s/fNk3YQ+4GPcY3sXBDXpNPHWNV9CiBWhonQO1qXfeqkmdMrtThUDA&#10;B8pdpZCeDSIlCqJxlBQVlbxK7wLAmejqER+tT0zBhkgLz6FSiek8XJJ0YmjLwS7ei8gYR7yCWOlo&#10;kCEBckDNjFrsMFpKm5Y0puaKZNohLNdD7WB/jj4c7obCnzTSYZ/Qhte+1+GgME1SB12jB0SqQoZ2&#10;pl4I4Jbor8oB68GWCpKir0CR5qqwm1TUJ+2U9gp7zVJdfkbaQcXhYKnGKPYJ/3XVpFuUQmpUY7sA&#10;JEOK/ynN45pMBqfzHR1hB8MPgmTJ3bLUtckbO05RR9oKskvGpUhvCXNlSppacIggVA2i6jDAlCAR&#10;CaHHKFU8VtX3WvQYJ9ctpstYD1ghjIjOXhxe3cJNhwvBnHB/KDSG08XwP69MjKth0WqeehKfyL/R&#10;BaCCIoSaja4OYm1imMSAhgUfUniPHhRVP7FK22pNhkP4aPS27eZw7KgqZ2XijDYar0Qn7SBMdV1a&#10;dRHt1r+ZY7aoi4Nz6kKmQRLlCfJXmx3eCrhmF2l0nu4kNgcSK9okklki8ErNoOQcNDZaNELxjCbZ&#10;8U3KXnpVNho3ViHqBTzi9EKa4K2Xb2ch+o4uin1bWpPg5nTmi5z1u6/TlpELFPlj0TceIgl6Zasn&#10;iQPLl1J922ykFQM52afWZC4gLTcz89i4/Dv2Q09tSR8X9HyH49d0NBneVfqS3Bx0FSKGjoTPDfZt&#10;A2nuS7lYc/8OhcnYIkOXwxaTGLHC4OYAvxlaVtqkVUpZQ0PJ2OtAxeRBJdOW2hpny7TrkqaAjBKM&#10;zSIC4MBdtRZRNfZyexV0p1qvRhzyzMhFp1RQ7UZ9N56Lan+Hm3uV1m0o0xBMMTa61WlLsfmshlX7&#10;MhaVTBZHxMxw4mjwQgJklJaSOL1H20A50LfjVePHjx8xYsTLL78Kx5BvtWLF4vLyfjxowlBw1VWX&#10;1dfXr1sHb5CXmwG6amxsev/9D3QbexChZ555ds6cOZB4Bdf061d+5JGH/+EPf+TrlQCLkJMIpAiV&#10;KlqnO3R0IJpmbrqBEJ7B+Z4ArJEjRzRbJfNmT66sbahram1u6wT0qj0YAiiqvbNzZGdNfn9v3oCc&#10;ggGBwkGB/KH+/GE5eUN9RSMCC/O3GzCwdccZn5WXrmtr3lJbW11XW1Nbu7WuZlN948qm0Eft3Rtq&#10;6pugWCi8ySqFinqQGxUIUDdIX6g5A1pLJdSlZ0aGWFBfil+SP/uI2SceOnunQUMaF+9pfTF83EQr&#10;+Zq19nZrTeTjqnG/XHzuvc/V33/XS4/f9cwHz3/UXtOaYyWLAMPK9RUV+EtLc7fbaXTODrOq++23&#10;uiKHlBHHdy6dkgYwKQBAKE8O7AGvH3aCtGD3+tnhI1eP1rTjyMDe6Dz6ggRj+fw7b18yYMyUAWPH&#10;Dtx+u0HjxgweN2bI+LFDJ2w/bCLsY0oGeOLRjqIbDhp4z+EjHz6+evXl1asvq/7q0i3L/zJ+xo4P&#10;Drznwtx7D4n+Zu6x9+11/P3zTnhgn5Me3O+ke+fuv9PcA3aaNG30WSdNTufE89OK9EZSx1qatb0M&#10;27DyF2SW4UIM3jy/NxmPVX67ZuiqJw/ddMNJX//ilGVHnrDmF/t9c+V23/yhftOayi0VyWgEJkwb&#10;hcszbdTFkhKnbOi4tK+mBoJoE6ICCAISsgiFUAcEpjDi6+9u6W71Dh5r5RXRM1pgCEx5jMF8Nyu0&#10;OlkQ6Q4EI17CgGD3BiM5wXAgHAW+xX3eaNLa3Bp55N31g4YdYXUtnji6c+iMGXvNqOA1enrbKKP/&#10;n9u8eVbZT4phki9AUclIDDCpRAj2aCIIO8FVtPOxZGAhegVQF+y0HlYMlmzzXuGJFhnvylNBD9tY&#10;0i+jE4Rowx6BRgB6wighAoUI/kQFUqfcK8aAYIdD2hDS4pJxBgvPBCG/GTJ+gtFkWyjZGky0wTv+&#10;QgC1WW+8t+zYw+cef9ReCxev0vYLmacePuPzZ3nTOS/aTeVpdIPPqJ1bxbWDuAE8pMnjbCYAYZlC&#10;+AvwG6Ke0WhXzFOYm9PWjeu1w/S14YU+fNYdTyytDeUF4G9iWW23stmoK2+vaDpwWvndv5xVkg8v&#10;f0Bm7Td7CKTBravq+qaye11VkG08uzq4IhQnYRHdjMtQaELNkobYjEfKCajFhDHIHUOWYioWI2EI&#10;ZylUDP7mdNZ784uSgNEi7MQ7iC9OHoQTedOPyh26Y/kBZxXsuA+RhMR3LvvYk1+SbGtM1G5K1GxI&#10;fLsi8e3K+JpP42s+i6/+BK+C2ynbCz8YQISkK9ox/0p/KnhOG2m26bRRME94Fh9QahYlsFH2AF9F&#10;GVKS9GHPxLGjX07Lt7ucU2W5eLK/aGZpsqdgWBIHasBCR4YSJLLlo6rVxvAV64AKi7kvtC9HoiSp&#10;DxIeq2LoGo6TFECggQ4pw6hLLtKOiJQiCIVcaFMo8Re7ksqRsVEUl3UxfR2beBtrUJWrwrgg1VJF&#10;P3/nVapsA2azS6AbdaPxlcdy3IUbwkLNcyOg1I6KxJfKEVBsVxOUXU0UqeGC049Z0mmOIY6lQIe/&#10;cie1zmg2roVnd6uxmAnfKjKBl9DsM5Zx+Y9OA1yjFnCXzkKZ0QthcdnikjJBXGGadmgfScmziw8a&#10;l9BjPFEnyqH7hnuSaqHl6BRZrKGkQ7SUOx/hUp6UkMWa6VASW1lM5EjrCMNorEHK+jogLCZPsBdD&#10;sLDtOqNNwVYKjDY4I/rJJthJjAnBGBokCq8EUt+kpFQET+m4thgp/cG9r/w7ykTQGm1Hs8qui4Fn&#10;oEkGV2qjHeMZTq1hZ7Q2ygFxhsYPla0rabzyShEmg9NO8RMeWSAqrDJP4WEEvXII+12HmfwYydEx&#10;bgVzfJemp1xjSGxPSkj3GZbD6Ln0t/VUkdntzCKxUPJFCxdPVJVIwbB+yjyy7JNqGD1pF99zi4xf&#10;uXtde4/8TPujIdGmcG97Qd/PHelo6pnObWqFClNSiXcOQK7ft5XxmeTNPK+P7cFCDKWIjAidKL12&#10;5ZyhO1so9iRM05QSifWqApn5KIbFzTOHcUwrDapOhWGlVkFXkI2UoQeNjLg3bMbIfNnPFnlpHWXe&#10;lJ3vTdLV70JQprfT9FWkMzCkr7eb122T9LorUIOLYfgM74+HEX2PUwDcq+mnp90sja845pijISXq&#10;gw8+tMv1WIBhAZLV3t4E8+H22ms//ROshHXttVfBCwGbm5vN6+XYY1199eWwNJWGt7bC0s91dZB4&#10;BV2/zz7z4LKFCxeRdOsOd/gDSvhRA8wG8PQdzHsImSukO9oIcQV87wnAAqCu0irfbcfh6ytrIfeq&#10;FXKpIJEqHIP1nq2O5mGJ5rxyX35/f+4gX2Cwl3YP7HkDcldESoaMDJcWRsdOWrPz7IVjx39RNnhR&#10;7sDPQwM/qRqwMjqsvb4x2NzRDcVC4ZXJfiMYwLI7yGiMy2IgqMDDCP8gjooKYTSrDFcaLkx6ckbs&#10;MG7fg3bZbfzg9jW7RD4aMGZHK/mStfZ+62vrT0tH/vSPO6/8++87Xrqj88VbK5+569NHH3js+oc/&#10;e+WLnGQyP9cqzPcVFPiKCwODJ0/OHTMzVjKc0CvlXSmHDkMjnvwia7RDHgxNyOHZOPQQW1GsbJqJ&#10;Q+KiP7BzNpYv3FHVWVvRUV0Fe/vWyrYq2CtaK2Gvatva3F4Xbq9PtNUlW2oTzdWJtvpEc128fPjw&#10;wuLcT5qsRfXhjm9XurQMQ7tEtH9/f0mRvxdFTaeTqZrQQyHYQ+TX+jzJUDDk3fzpOYnHD43+eXRO&#10;VUFRcXLAmLzCouGJrXOb/nRS/e2TO76o2FoVDXU5E/GM4tPQ0zcLhD64B4JqUAPJSAT4BGAImB0W&#10;hKwvmkCIwIRsAGFZwc4RYwHEoTCCU3wTXljX2op7R1ZUvvrNBc903PRE5z0Hrn61oDuUj3vEH4wE&#10;QrBHA7AUTzj6l88317e0WKU/tEIrB5Vae8+qVLO3HNlAZmaQnt6VnqV9NZHJYceUbN29dNWOhcFw&#10;JAEYlpGExRhWvLgsPnZ8Yuy4xMjSxJAw7kMjyeHh5KiItV3Es33MOyGWu5NVtkP0glHdtjfNZLlB&#10;Kx1dKNvDuoiKDMtaJTjRTc2/w5mEtHGmG+JZNLsQc7DATiGAhbfyy4TBb/YAmAZoWzfkh2FmWDKa&#10;wE+cwWZBVlkMGvjia5+1tHax16KHf+Eqro1EqVg8hU5QFUnO4kwmWTwJZ1ZLEdQML8BGIiuSJsYT&#10;TolQhNxkamE0jgKOuXcEmUwo81N2UnxpZRAiPJhdt6EljM3AgABtxbJN7QV53k21ofZuXEwKxGuf&#10;mYM31QITEoA3hmFJLKJCJgjqRCaVjKVO8BQ9ya3SBhALxDdw4RRC2vmD07D0VELJ37KiYQTQg21I&#10;HtwD2bk5uTgXMAogFMy2bfOOmJQsHlS0y9EqtrKi9VWwJlZi8+pE7ZZkfWWyvSXZ3mzBrM9oBJY+&#10;RMIJD1RzNe0aCdQiaIv7guiBYy3nUD9Zc4oP7GfgKlBXGBDJFMcQZP0xhBZUi5ACwf1o2XzB/xT0&#10;R4aCHAHOduFcLLxd42JmhGnUpLxQO4o3n5AxhEXOmYbjSPbZl2M10IASVSFBEMdDcoLOqm98id74&#10;evnKt6hSHMCMrlX4KF60wiK4AnlkYpZvBGsScgv1VDE3QX8wlcj1dAQiZ8RMpbVWrpY5qOAvakgX&#10;Nqk1oahJZlggHFZtlpvxD4JB6lenr+f8htcaRLLd0WeUz6hYLVfrG/hAhbuUf6026XOJd0Xe8FrO&#10;DhIMi9LJEMbCH5SMsBiYXcwqoSJm3TBud6YRQQuf7SAZrFZWktSFYSNbuIh46V2WWxFjs+voFM/w&#10;5eaxLommmL2qynZQqvrBKSlivtklEmhYvgiJ/IutVUQf2TyhQqsJg0CsmzQwqNDQKXE8ytBG5PNa&#10;+nZPYit1GqbqBfbf8Fo2QMQiHaqpCqRt0mFKFYV2kjzt+8ljFfpuzgDSHaMwLO4uao7mp60Yhslh&#10;c6QelfHbBuUFF+gES6PwGSo9LuUcNiRVLcVDK15JZXpUFUY6Wej+5lIQ1hLRThXaai4o2dKF9CDQ&#10;tpDaVdqXs/K6N+OMHaTbOq76SFlkGj9Z4mV0kb41utewh6mMEIPpND/8rS+b4pNDgTKxBC/K8Fsf&#10;q+uFpJ4q7ktrFEZnXKsscxqhcdeWqXbn+ZSr0t1GKiN73wj/J65yC5CWS1Z3SsDi9zRgXCG+s545&#10;yOTjp9g6VkNbeJVZczVHtY//Zh4YdPHuazJgWCxJDqamXqnOsDYbmiO6pNojyWf4rFQYIVa+D+zO&#10;IA69NzZz2RB2dHW1mzs6+BE8CZ99oCnlkvREptN/h4Y6nCLoa5g9IT1uXuYoXP+gClcn0g346Q0Q&#10;zR9cyYAUrNc+bdosWAkL9qlTZ5WU9H/rrberqzdPmDCeG/nii8+2trbSCu6O0vLy8n7/+ydg1V1Y&#10;Sf3YY0/Ua2nBLffd98BRRx0ByNf5558DC7fD7UqWuHF6nGddkB+DZnwAAJ4uSURBVBbzT5qzHDlC&#10;wGU4dKYPhBf2AmDBevWF5YNHjxhWVdvIuVedoWgX5J3Ekp3B8MhgdX5uNK/MHyj3+mHv7w0M8PgH&#10;AIBl1VrlrQnf6FE5xXkwDa50YP/kgGFtpcNbAgO6AiVWHkyq6yhu78jtCEagWCh8u5HDCsuHFGOi&#10;jXMAYMfVPkmt0y6aaq/iiXpW5LZZ1MMeK3eneZPnTh/WvWV6y6vDJk6zrDettQ9Za6zHlm5//qMF&#10;LSs/BTSI2QdoUGTtp93vPfHZy29UrN6S67Hy/VZ+IKeg2F9UnGuNmeAdO1vQK4PpRKnygMjXV3EZ&#10;VU/GiBYoMPwLlZcj9g0L5SEUPYtA7uDhU84cPv284dPOHTH9vJEzzoV91MxzR806d/Tsc7ebfe6Y&#10;2eeOnXP29rucPW63s0ZN/XHSU1hSDq8Ai6+d+/vw4X8OnbEo3PhIqOF3oboHg7X3hWofglUEYY0g&#10;D0wBsp3BVG1VMqQsonHFtg2P+IwPwKNIpHj9Wz+xnh7ib4j23zEObIq3ehNxryfu9efE8ssHeDr2&#10;rLpn967P6xsbY9EwrgWGy3sLGZxAgZuTHufZnkZcIBrYjDOrcIkrAiHU3FpO/gl2S34NzL2Cn+aG&#10;l4ATh68t4sgUysYMLNyDnd7cTU2Tli+fu2n9yGSnvzsc6Ar7O4O5ja2epjZ/V9ALJYXCzR2h5z9d&#10;7kmGEbL0enee0OxI+DGTfxzHKB5i0syRt6fGOboP0q8G7F6Qm5f72tEDWnMg+wrTqRLwxg9IrQIk&#10;a9Zsz2OPtdz/aMNVtzZefXvw9qc99z7tuXimb36H/9yO3As68i9uL7ykrfiy1tIrm4fc3H7KvTXF&#10;BbJsnkGC7UHLSdVBdv/QwxrCLGKQA8SpbZS7hCtJYXITri3VzcAWXAO/IuASBbGkTqYkI8gbC8cs&#10;AK1gah2+JlGhV3AAzeoOht96b+lee0wb0L8E1kNXAkIeAuct8QIjvNIIZeTQJrPL5K86aQwjyH+g&#10;nFeSErHgyYOYKQaZTbRKGsoSgFDIAHztIDApnhxf6vdEgeI47G2heP+y3M7uGCRiUXIT5pIt3dhe&#10;kOutauriCRtw776zBi/8ugOz5aJQI+eTE5HyVj1FMJ1Ry3ox0YIUYeAhfJdXOvK0TeCosJpy33Au&#10;JeF5lAqFfCaFYjbgWvKesuHwHs1EOBHHubBJb+mgwIxD/NP3hx8pEQ7WDgyg8wGtRsQKKUb0CjBH&#10;xLDwMQiUySt0ErwWVwlf9JczsBQSx4cpjiVaPaJL7CaDWfaIZmOUZAvIUBoGVtw9SiejvDLpfjpQ&#10;qKpadwjTZdUMbkbBtB7Z7gAHpyauwtRJXMyjjtDCaICN5+KFMtxTCXZUZIS+7PBKSg4Gz7zelrlJ&#10;WM63q3JUqGV6FMa4yb4jUaBdajlHKT8pFZhjrlBrBHK6JcwZ/NTAhj7D9pmqtU2Fxl4Ucx3umm25&#10;pE7qCAVR0F8FKAiuI8GlQhOMwciIjlSnsTttXJtm7BI1UNZDCZ9NGTORx3LZTKNnxrrUlYKmMCzF&#10;1BMwQp2uf+XFiLjv6Q4uXirSzDUcUrMpLHbaDxRx1HqjipFG2b2hwyIZ1xQmwVcg5xmaFKq0wHGn&#10;mRKF6Bv+rKfsIR7nitSVYjh72ZYg+7zSG47W9GZ2AtsrI5ZzyJ2Grhi6Ycxdv4TRGK6MmqR00hS2&#10;I5yXpLM7eWKkAU2y/kn6p/b0eNU8VZoSJKRU2Q6WHaVirCBosVVEy93C9kPpDjdXS5wxsOqz6lel&#10;lNwSrkzJhh7ycLygaTs4XJDYaRAfgUjOyWKDxRMJ6fGKbaFtAogm11dHT4mlNc+52GNaqnSX8blU&#10;baUzTs5kul1XYVygxVw1ASthyZZPmzBtN5QF0wbVrNFBIimOw+ZwZ7hJMdnqIl/KcxSbAVxQgmb+&#10;NVy0zGzt+y//kuK+QyE93+IQPTGDLJCasdLEHoS0VyboYajnK1VPSb+bIyvLsFxgGjYBpVDVMcBw&#10;Bu1sCfQII01gaFuCfvE5DMKcmkL39NR25aT0vWt64aQURNbH4V2w7IuhU7MGqBlkns2W9J0YZQNY&#10;i3u5z/xZ2MTQFcQlHZ1tvINTD58Qj4BTDwewFm+v8tHrBSmeT0+WisUE0atI5KKLLwQy0tq/Hopg&#10;abMFTkmfHprUAV4DyBTNH3yFJTT1GlgDC8JkXvHqD394Cq4yE7I0GRAH/fznpxYV9Rs6dBQv7q63&#10;9977AI6vuuqK/Pz8hx9+1I7gTSmWcc+BYekS4CwtQwwxSdo+psZCSgklH2TMwBowoH+TVTRl7OCq&#10;ukaYM9gJ72KLJWgHACs0IVrrz/cESr2+Ek9OqSenzMrpl4TdX578rGlwUVGif1FRob9fQaC0MFBU&#10;WuAry/eU5HphYaniXG93S0HE6wcsDIqFwqGKxmQhVOfqJOXwKoPCbjj95+CRkGzb59E+kAg3jeS0&#10;e3wDths9febEQbEdahaM23k65LVZG39jrbdeqdzpyudHxjpbZfAxKEgEO6Kr3lv24ZJkLJmXYwUC&#10;ntwcL+RhlY0alTdwe2/xAC7cOURRlUiHCqOEOo1a4TuM1Sox6mXGlK9gvAiecCyYOTdsrxz/Vr93&#10;kd/3Je2L/b4lsAd8S3HPWRbwLwvkLA/4lgW8y/ILI+Nn/7C+snnVwlVffb56xedfL//s62Wfrl36&#10;6drFn67/8tONX3yy8YuPN33x8ZY1X9XZ02r0QrMO1htC45SfDCFIGuVCtsAKNcl4qHb1Cd5X8gOd&#10;sRGH5p/8Xu5JL3oHzbCCjRbMXwXMIh4DmCvHmz+96rGyzR831tda8HIceEWd24VRZtQYqExnQHxA&#10;I3wyaPJACA36AGk+DKbAhomJ+Ik7IiqUltUdDA0Mbx0YgWXXKWmGn4nCAagJzBGMWmUjvUMO2H/g&#10;OVeumHvGe8V75nWFAx3dvpZ2q6Mr3t7Z1dgU7O7GBeG7u979coMV2WzFG6y8SSVFUb8vbK9eZC8P&#10;xEsa6R1TU/SYtu0jcLJ8lwJmW/t2BR/NLOwCY8xuK7ilBx3UfPkNzzQN+NOqxPPrcH9yeeTZDf1b&#10;Rt0eGH5IflGkoChcVBIqKgvCXlgayiuI5vjjx+7bpj1pgx57iNRjrB5M1HgGYE4MeIwpoJSGhRgW&#10;ztvkNCxEWDglDnhOi+jDG027pe0AsiJLLFjRPhW9AjArHLeKiwoOOWBOXkEeQEMA0HFfk0mARdw5&#10;u4omzUmmlZ2KRfk/wnCVAUcT55TkgIQzpobTBvEf7pxIhjlYtKY7U47jMC8UQhlYswbnMnoFS5tX&#10;tUWrg0EPJjVBwhjsCUCyWttxZNpS3U4mCz+2G1a0eks3zOCMRGAlfWoF+DWwnL9e6kolT+mMJj6h&#10;1piCdcqUjaMnyGDuGagFgSfgCjOweBakZgFyVlatotwrgne8pUNi4WQsgnvOEHn20vz8A2D6aG5g&#10;In/ijFhba6ihLd7apaArALPgBYsKwMK13Rm/grck4xF9kxeh0kruhG3ZGVgOn4y9ffuTxIi8Unph&#10;lLpWWXjucB4P8EACBS0Edq6+TCfELmYfRrAEnrLNw4kLH7AthwzwjDbwvUZkyv0lgadCsESO2Jvj&#10;+nineuVTpY1I2MyBs8rSUcvTyFm+UxPJR6q9OmYyYmRhor5PH0jtBJPZdHHw7grVlWsD1/EUN5nP&#10;qew/B/0cm8sHk6UukA5KF4mKm2vjA6okxSwqUP5pFho9LnzV8mL3F8sC32MGj9QMBbM4PX66mJFH&#10;Mmvi0KV3jQ2QQVeKxTFniX6EcmhiFq7YpqErmnZHqS66n0lCKImIkT/uSiaHJ59yOqISTuXJaIJV&#10;qCPwjuoJEXEuPmUU5QhJNZaEVepW3aeEzWYlHlEl2t1lulTnEwM1qubsDSlF3ohqKqpcx4qu9pSb&#10;XSfMbqFjmSrMTygY/VczxhUwpKxt+mq0bnLH0Pr0ckBLPQi4w0vBmd6+UmvRBCVVdlClRkLpQ1Nv&#10;Ba8SyNvokfRiJ/2lOo4FVY9YoixiIjSRYioRvMK3MQKCJfXAzYxg8cvCqL2k3mgWqCfMZbCMalQ3&#10;K3J67KwMLclwj+NqGdIydD1hg0qAdbSfmRYXIWrAUIKpzDoLswi/bT1YyLkMsg56GGAr5VSwNKZF&#10;Eeb+Ke2lPdyfvoHKKdMESmu3jfuZO+WfL2ebSujjxcZlynI7m9DHclLb7e7Q3uyRcll4JCT5UEKk&#10;bIUdqJMCKufP1F8WLROOUZ6w86qeqVGy0CvNqRf0hgTZdyjEzaWwDHzLeGXoBV6u170iJ07idWVW&#10;nIYsE+nu/rSbattO+xrXaKL71ANOPUJXHW2w66p2221XGkfQY/0OrMt0i5ne1aNxwq6H+sFhv/jX&#10;F1511ZXgu/P1wM0RI4cBvqZMky4mxZb0wW7ooeuKKy6j+YMfse2C1xEuX85rYMnwduyxR9EFH1x5&#10;5aXTpk058shjM9Gvy3QZOcjtgsSr00//5TfffNPc3GTezvgpS5F2YPTob+K50Fku9Eq7Qtqlhj7D&#10;YTsTfWVlZfWRQEGuD14d2B2N41o6sWQwZnWF4/HuzknJBn8+oFdewLD8/Sx/f8vXz/KWJGD1p4+a&#10;Bmw/JqcoUJSXU5wPaVg5hQX+3MJcq8Bv5fqtYr+/tbkw6vFDgVAsFA7JTVBRv379lIsvRsD0QWVs&#10;YTeANoaJ+Eg7KzLIioegWGQlcwaP3X7yuB06vpgxfXvLs8mqvNNaG9vSWX7L+hOjDRW23+3sk3j9&#10;xi0btuQk436vlev15vo9sBR7bq7P12+Ip99Qw0PkAZUwDwz4dMINvuZdpU9QEoW8IU3FdxTxUUSK&#10;Toa9UlISZqyBR5FnJRpSekcPWrzSC+RIQJAGOSqb/TndE2YfMWWfU6bt+/MZ+/5k5n4/nrX/ibP3&#10;P26XA47Zdf8jdj/gsN0POGSPAw4cM3Fnjr2Rc6p0l9I7HEqnZUyR2ozq6fckAME6LPxZSVEsEo57&#10;BkyAknz9x/lPeCZnzq8SkXCyoxWza2AekzeQH2w/0Pq8rbmxrbUZqrATrxzFO4Yu2+9V1HM3uM0d&#10;QhKQB4YLA4F14NlhsEMsjauJQ1INTSHkF8yNj1XEI7gYkPhIhJFiBlbUk4x4SydEGr5ecc4zrRd8&#10;WhbtSvi7QzBzMAdgOMgtCnbDUvRdTfWhzva9JxRXVXdY0U3JeJvl3z0Ryz92Uq2dA6SXwuL0K+cG&#10;/qSWWu6gPg5McFfROFhqTdT5i4P71+Qn26FtiYR3rz2bz7/k0U9b1tfBQuqxrlCsKxgNhuPr6kNw&#10;srbsxtzBcwG0yiXQCupnlkNRu04K4pNbw1HTwmdyWgmT/EhfAb1B6ATnCkZxATJOdqOcLFqhCZfE&#10;oq6gGXmIZyGEQyM8CWcm9AogLbBCM2ZMWvDyxy+9/umUKTsAniXCTOtGUX6S5Dpy2pIkYjFGTKuZ&#10;y1+cUYs5kGB2dEgBpoAysAQAYqlAaREwCElnAEtAdPXIf9LQPAR0olFPJPb+2vb3vm5jPGva8HwP&#10;NIYWylpXBamr3QgbJZP7zRrSGcTEK9hxvTLJwIJulMQokQ79BkVDTpBopJ2yrlTrwV7AvbzuFbAX&#10;7Aoyn9ArjeUxfI5dyh4TPQvzBAo8xYNjEZj9moyHE40PntH02MVVF89teflBescgJG5a/Y85I7DD&#10;zIKfXx0bsXPbhqpgZW0McFtMyNIZWDR/UJArQdgQtaJD9fJkZe/AKmq61WhG7cDgRMAEFAUFlVIK&#10;m1rYSoHV3AhxGVUSgQ4ksRy9VhihdFwlJ1vwGw5l0hBPBWLD5jIeMlbakQ1DFbDruY16MDbEn6lQ&#10;qAYGh7QCvWQ+UJIL1C1vc+OzKi9CJYOoM3ZuiJCp03wFNhEAQhxoIw4TUl05Xwza6SQgDtlok3M8&#10;212fZXRFj8h0LzVGWkjtlNAuBTBxGG+6itN3XIGfdD0TLAWyMCikRNOjQwYpGq7hiYNKfLTToJAf&#10;1bd4pXGp2AxFIfWitrVOKRBwUmRDMCAlTUSnMJBgKxIvaCi/75Lf16KWjsIj1Spqq+l6ktyrSIiL&#10;lLKZwyYz4VK0liomItIkKdG8OF2HsLyKqDuqk0XikFoi1J5V53hBIjte2gkl7wsJZMbYGiTwmxIg&#10;BeQohqWTASmE9T51Ex0WOFvSVcngyztn0dRQthEnups+ckppIrSCHePLFVENYVl6eUeEmmHHdLN5&#10;0M3T75MVs+HoG7Zc5ib2gLpTBQr27xlam44DNnQj8ivab9oWFhr8XaymeuEhDVVAGMOojGExes3W&#10;Bx454iCC1OPt7CQqSbEP0tLlOGk3Pm032tcSZx3X6OpMxXTpaupPaUQls+PEMs+Ghm5U/ouSUO5w&#10;6SkGmDVkK7ewEnO1cqmThjQmTnStd/Y5edkLC7exuP/I5RnGBcOimXajLyT2wJTvzC+Hge2RCMdw&#10;o8cptteGWReLQa6HuImCYSkMWgRbCb0R0ostZTtiRASm9f5OLc2gmylRk7quN13WBkjriygL+kgC&#10;V6GJlke9aiqlIE996WtTR83rRWaMiK8XKWL0qri4tLgI9/z8wtzcvM8/XwiFAowFVpJL/+4TCZ2t&#10;6YRJa51tyj5kbCk57ZGLL0b0ynXRQw89MH36VHgGnXKzllVlZ7RIppFi2xYBUDV16hQ9f1APwbDa&#10;OsBYbW2N7e2NZ589/7jjToKfTjjhuDFjxmzZsqGjoxl2QL4Mc9dLx/3ud49ALTfeeEtK59HwolwF&#10;jdwIiGP0JYRYqg5TrbSxpRGKIpmMABZkUAWTfnBVYCVonssDISbs8Nb37SO1w3Lac5ORdTUFb341&#10;5NUPB6141xvf0pFTHG1vz1/cVjB159KAryCQk+/PKQj4AKHKyw/AYt5WXo7XChd0BAtinhxMr4BZ&#10;KQDdWImQ5S8sLCKG4qKSegARFosvTtRrBIWjXe2paJVQ6BUPuayZvvIR0/pXzy3YDGkKVuOd1rrW&#10;xrrcd4c/6B2/T/+jf110+KVFR1wGn4WHX1J4xCVFsB/+66LD4PzFQybNgMpzfBbs8Cfg9+bl+WL9&#10;B1olg5V/SWMae3WEKOFMPdgh8kNYCl/HRydlt+NQflOM8c4uOsZb4DOzgEBtWBemRjB0JSVDJ1XF&#10;g4vj3Z/Huz6PdS3EvfOLWOeiaMeiWOfiaMeSaOeyaOfywsKAhjlSnUinUTS+sXHAE30y9ABKIRLQ&#10;vmWH2IpYTj9anqeTGwX358w9L+/MD7wjZ8FKalawG5M38gYMbfxoVNtqWOo/Dq/Dg4rw9c+pddl0&#10;pGGRckXMVkAhEMFjzg9AD5CDRWsv4bFCsiAJCIEUQrWGx5uB98RaleGHs6hAB7zJEBLz4rAd3uoe&#10;ioV0d4e7uoOdXcG2NkA7kuFgPNgV7eqINjeWBnIuOXFe0j8sEQ3B2mvJ5MRxmIXD875SNi0EdEAL&#10;UvRpOE/1m4rGAcoq6hwdmv/u7sVdsVhLJJz3qwueWdLS1g3IEawFFoOcn65QNBgCdCnW2hV9dmlL&#10;pP/1qcwkACuiZNvtZdqcVsGQjMIchnkwA4vnBvIqV/if13Gn1dCDMAlQoCGe04kz9BDnwfl2cQBh&#10;gt2tsWCrFWnzx9oKk+2lnvb+vvYhgY6RebhPHxU4/0e7nX3c7N22z9+5tAsmSwL9MPtNwBLK+6HF&#10;P0ijOKxxLmzL7y7nk8Jzsp5AOSCbRCzOJwWqaCo2Uk5TsnlBd9x0BhaEkoCSAU4/Z2guvCgRLFpV&#10;Y2jFFkAw4wBdHT2j/5CSHNAFkOePv2raVNXFaaP7zBwEC7fjOvuYgQUpY+KqMFWEZ6tXSQFbFA5k&#10;olhwDr0lQXnQRGIGFhFJZIcRoiX4is/o1bSYcoImKcTLLYCv8VACFrmCPKz2D55pfvmhrtVfwqTC&#10;eBQt2cCfXREYOAyuyZ22Z9l5tw989P38n1wazhvcvHRN17rN8Y4uKg0gS545SItccRaZrNdFaVl2&#10;Nhke4fBDueRa8ETZ6b0JsqASv++eUwdSljzmhnMwxuk8MmlLhSXafZKAF6+WxbAoVJWECwXeKNvk&#10;0AQij+NXBa8wyKJ8Tn21qkSPuhp+4OCHECuBqfhdikQEAR38+g5+mxuH0QSDcGaURJcUczLoRtEq&#10;B1XuXWItiq4U6qQuZ2jMLFaXz8XKV4Yu1F0m1KW5QFPk+M1/jlBQHHjTNPE60SokxPFdD+BO4lVo&#10;KCaf/8icSnscUC6A9gPsEYLjB/hPwbgRWKrwk3/jpqkS7dtZEqXD1StiTGFg14vdDAOpUYiUYq6s&#10;gYndym/rgxezwOtMSEKp4wjD4/rZaxDcHpVI6YMgViJ1xh9FkFDhel7Dne4Q11Tki9upFU9wJqqD&#10;8sRYuHitdjXdEYtEWmlGLjkfiBHJ4kqc9YQcp6CFpMK92W6bwXwJ94xR3ul+cGMdXgAiUzosQhL4&#10;EaCGzsXqY8al6ikzLLStjdIPwhZZ8kUNEcNSS5ciLxR5ql4WAeG8M7aUs3KBKTzKfrDcpnVrHIYn&#10;8xebRdoGSY/zcuzUEHpDhZIxeUqmAH0kknqWDQ0tZyYWlPuG7Rv7ISKkIi4G3coIGoS6XbN0nelu&#10;F6OusjnwT62NRE0PZamfdPXp3CdhupgssekiqiywzE2+gF7OoI2+7jtWdVkJjX8241P9RYUvWs9V&#10;A+n+zB50hkamgAsuJroa3he291HW/psvS21mn9zmDE1K1cie2y49KdaJ7zaERtl3HjIYOeZXejKE&#10;xTKdlmAd3ouNZgujPu2DHuijcnvihrZePTZSyRUFYxrndd7C4zHH5WpTKk10qxnd8kCBXD4evGjN&#10;jG2QsPQNMoW/b4UlLZ48eOmlv+ZoEG6DhCM+4J+2eSKhEh+deNUXUng+Y3d3x8UX/8qJXsF74Hzg&#10;s9977/0vvPCc3w8hZPqBUZtOVT+5QKaVtvESPA8rVU2fPufkk3+pybvtttunT5/17bcbYSWs0tIB&#10;sA8fPmbduvW8JFZxcX+90zJYssEFY8dOeO655826YCLhmDF4Ei6CJKzdd99r7dp1QDh8jhkzfsGC&#10;5w1JViOLvOKWJrjr4YwqUWu3k6Lp5imHV+kb/s0IYOXl5XdErMbWbnC/YFAE6KojHGvqitS1hWoj&#10;3iuDux7YcPgvmw+6qXPvm7rmHb/x0F1eOO6RB0e++XG55U9MHFkOL5XzI+CT6/fBa+gC8D66gN/y&#10;53ga6guaQ75OCNtgVgc+8fJBFTC9Jr+gUGUyq5FAvHBy1pVrxixkMyCqIFylM6Z94PCMrg2UlO+V&#10;/DR3yPae4OPW2o2hLd43Bl7vmXromeftefVDZ9741AU3PgH7hTc98SvYb3ziV9c/edF1T1x0/aMX&#10;nn7O3oFceNkwkkbPVXHCm7ew1FNQRt4ou8Kk4QjEUcYC7lHYGb3CT3oqSG4e/1UpIqTevFyLStRC&#10;9Ap2cZQdegBTfYaQ+jN6pTEsXJ8J5l3BAu3pdkLTZGeqQmrVICydra65OXXF7ZXgIO+6IZ2yUhia&#10;mBDZ4M2BFbdhTaOwBzJdjCu9pSMCp7yQc9C1Hm+u1dkG0bM3kpyW/Dbp8cH70zgvML3eGt2dBusR&#10;6g2NxwwsjOppIhsmYVGMjxsjFBzY89eSWAgBLOpPmUVISXUtW6xNK/Pe3LJ9U1cOTHaDXCvZOztC&#10;bc2RlsZoZ0cs2AVgnDfU2by18oi9BljeqOULehJbQ5EBG9qLoRQSAPvpsM4psTP2HDN+Hf2QxoBp&#10;LVEa4c1HN1zz+JtDBn9TmoyPG1tfMnRFRWd3JN4djnXDROBgFDAs3MMxQFCWbemoDo6I+ye5uhGk&#10;u7iQNUgqEKxEXWcPKOoaxXuUKsFNCBcknmNaEDGZpuExxxEYwt87u7q3VFThKxDjyXFDBzzz+Td/&#10;+ng17h+t+iPsH676w4df/eED3H///krYn3xvxeP/WAY7HDz9wcq/frJ67LBBYYBwYT6hfvpuPIwX&#10;KIh1T5aTUuvPcT6SdiY8XqCNER/MtuIVnLABmEfGqVhMu7a4oUiyri06rDxnxrB8KxLzhGMrNrWv&#10;2tTOCVl7TSzdd8cyyCiD9zLe8Ze1ABoi2JNI4gJYqyvb22uDkBWHeVi8iLsKTBmXtjP02EIwkiWZ&#10;mnAKTY8Kp6C/oHVAMIZ0uOIVwknyHkKeQSgvI4RSuAs9Vrg7sXW1t3wUfMEphKFELJSMwUpYkIoV&#10;QRsGNnroeb8ZNv96vLxpq1Wxxqqv8BYW5+971IDb/zLoyQ9yjz67fWN9zfG7FBXC4veUGUbZVpIT&#10;YaD1mvX8Qk6wIWSsTecMjsUTFEMu8sQwFiNZKotAuWCECFAMCu9v5RCUU4k4DBNvkKui2thqc8Cm&#10;cC8OVuxAVZw/GWVNq8UmjD01Nvw6BY5tkWoTX2YG8hIkK6CK0CumgyNJhrEwYYcaQu/xUEvx6ANO&#10;lGBASEIsRzxke9ImOkTkKoCF67V3BZMxIZo5lIPDvFQspVQNqZX+UD6R7TPZzNGrXauITYV6IndC&#10;nBp8VEwHf9Xri6ghThhJ94Ow3x6HuPuYETLIcExv8984EhpUKdrsSXernksZ+BwBvfS0EdhT0Kvg&#10;Re473Bi6okwsOskNU7pOq9pKqhDrPu5i2ZlCveF550sEtLPDbVdpgQZIQtyQNfcUl3WDVWcwq8wY&#10;RHlcGmxR3EXxZkeGgXY0SeSrCMwMz60U4qnRUuKLg9uqY5gA3XVsk5zxval8rFvyn+0Jvx4CrDG9&#10;qwPRK7I+7GpRmKRQGN1q2xkWwtgcIKZsQzkCITOmzOua82bkdmlVl45T0ZgRoaZEaLYMu0Ash5ER&#10;RhgXu67WbJBWSQfa4DQDcOQM8LXSbZyCJXy34WxlNdm8SA8Ae8y4SQllTwiMIVq9hqaG+8ANte+w&#10;Vc/l4qvy04uyU7DT6K+WLsMT1eaLDRsrGMcbfAYfp7N6kcnTEpuqRgZ1wmLHnzRfzDJs58lZ8n/4&#10;W6/9mNLqfx/BJm19prNX8voiXO7OV0ZaYTdkqpXmsdXgfFDxW9ICEuwLqaJFftmA9dg6h43cNlDI&#10;IYA9VKKViQ5SqWcShBAFgiu7IwOcbr4a5vSAu819BzEaLBXlSvNQrFVBYW+lzp49e968edelbJCW&#10;leMP9CommS5wTVHsoRxwzzs723/964tguSjXZUuWfDlgQPl777339NN/OOGE42GIY6vkNFyOm/oS&#10;lKe7xpQe6kT7hBjADBqueju1AAedaRigFIPHZ3nYpFxnGaFwlWFX+8QbUbaZDTW9Gi/9Bj5Xeyj6&#10;3uI1G7Y2rq2sX1/dVNHYUdsebOvuXpkz6qORB8bn/Wj6cace9pNT5p9z7g3XXnrMT3/0tOfQCyvn&#10;jRsLa10F8gN5Xi/MacrhN5fDf0ASIRerui6/IZSsaOyEAqFYKByqaA9GfTk5+AiQ3Gh4lx/s4mTL&#10;hAat2GQIOOK0OeGWVtF6hXiPGxqdvONIj+dTa/Nb1lrrtdKzg7NP9ZeUQOMhJyzgswBckx2Wu4Id&#10;5gzmIGIFdPtzZK6iOOjANlgQKydgGC32ETjojOEMNAKwUMPwq8BVCnCTXtPWzJ7qwsF1LAo72QgN&#10;NGljVgxAFRZo74yO0TwfG6giMIsm/9CnE9iKhyj5oqfNaa/YrWb3mjb86wrcUuwm9o13TPcmr5Vj&#10;AbYdJoDPJZKW5Z97VuDCT7w7HeLzFUGjh3at98HK7jAPa9vsh7P36Zvp/RF6hWvC4cwwmlcFizOp&#10;tZngFXiUIoTLYIU2tedgpyl4ECcPxq1NCz11qz0L6ifOX3ngE2t3ANgcVrniHVZ5inV3w44LvAe7&#10;fKFOf6gz0bLaF3zECj/n8dVbkYVrK3yB4YBmqDmkcEAZKbgbK2Bxwg2781rW5aBHdti94mSDryzw&#10;4Q8HRQsKNzdHg9F4MBzrCsc6QzF4iyh/wtfucBzeTBiKAzpbmsJymMlJy2HYRAAdegw2ZAFFgkVG&#10;RAQsGGFVuHA7Mh0TmmieJi+IznM2KS0LDmrr6rdsqerq7AYWAag9fcLoY+fNPnGfXU7ab5cf7b8r&#10;7CcdsOuPcN/tpP13O+mA3U7cf9cT9t/1uP12PXbfXY7eZ85R82b/cO6ssaOG47rvGMkQZqyTmGSK&#10;LuEqyHnYzewmxISAWs1D4D/l6xGdtFg7JpHJFEgEPnEdNXo7IRvazmCiqSs2ekAgkOM5cMdSD61u&#10;vmxDGyBZFkxujMYnDiuYOroIc7TiiY7OCKZixZNlRX5YAOviE3e+55yZ+03P9yUb6xtqqxtwFTCV&#10;eEW08mYjbjLRWKduorCo/gHKMaaLU/qYwGyCteGiYNgRUCZPJyEl7qhLNGz05JV4B4yFr7IGVjhR&#10;vP+p/U64suzI80dc/dedPw4OPOFsa8Pn1n0nWY/Mtx4+17rpBOusXay/3Am35AwZWXz86UNfWN7/&#10;xsdGn30BLGJImVdcCQe4iLtxnoZgWTyfkzKwOAGL2SijluEZKTxJQnB6RqAeBEiJYpPosUIOz9Wi&#10;+VqS6CQlKL9J+TWMYRFqRJkmAsNwvGJDVw45V9AM2hWHLnLGiTaXSifsMFGAEwSWVbyMoxsnuhAF&#10;GnRTUTQF0rITqqXysPjVdbLZob6Kr5T+EoHSePXESiADuV1BVTLWqswrRtMkjEdQEFcJYwxLwxIG&#10;nqKQB8Ucc36eiVcYjo64YIYnoo0O/8S0C49tr1jxXIJo21Ipn07jeSYOk4LhcRUKhnPbO5eRFYFQ&#10;lg37GAN6OyphYWVnhAccYhShVfiBOCT+B8cGhJOhVe5BDG8UHiJPsLTEsDzxwlgcRws4x/E09y1f&#10;RC6CNtA8p5UYIdE3BxLSTUZwkYLp2ALDcsLyo0jlE9BMCsEURk2p4mhTCTTidE7mAuuWYLMi9Ew8&#10;d5/qYmawUMu3qv+6oXLK6CpcuE89zbcTmvGZgqzGYCwmqvAre1wUp9eWYjYApHqEIhO8y+lLamV6&#10;djSp6fIYgR8m6KRQM8RUY6B2TbV8MJOVTOqO4aaRDBkCqDjl5JoMr0ri1J3CUGXWBAendDoWFiKe&#10;/jPyiM/J6AUz2hByw0FCsTvUy7JFvhWFmotaC9O5Km6tSvNdFEaabX9TfFCm1xknO+7iJit1EJmy&#10;q3KU6aTANiU6znYpvlI73VUMXSkzS9WqDFj8m7nFTn8s43W265TxhrSARx9Y/S+5pA/NSMMEW9l7&#10;I6IP5ffEOxabtJspqT30k+PebblOLKxtq8WmqQJtI4+P4ARJtocMm2wBX9iSSGI6+0X0IW+U0tfb&#10;P2Vue29cl98drFNk9HavHRWol+koY67URIJzjZ3znG6Ze66fKqTDwnqrG6NqWFS2uaUKl5aVqUpO&#10;k6KLINNt+nRm4Yceeui8dABWwJ+bG8jrlQz7Ag/OOuQ98119Vwe0zfff/+All/waBrVXXnnt2GOP&#10;zrA+lxZVPVxI/S6jpMxXJup4VHS5tilGFU/0UTmkQGd9LGnyie6EeibN66Q5fG+YT6MALGdbtEYz&#10;MbhnBLCwOq9vS03jqm+31rfBkuuASOAj4oDPkztt79CYHUtL8koSocJEpDgeHOaLHTJ1+wevPbeo&#10;tGjJlpIzHv7ys/VbYJAPQOIVOHBebzTprW7zLV0dqOso8+ZBspUPCoRioXCoAktWT6HZgZAH6TJ2&#10;EK3woUEUjnyUXRchteVV/Aj+A1dduO+3uOhL3ZPWFusL76SqCafn9++fyezJefqDiyBRCRByoWXB&#10;gAwX+AFtVD4edSrOH4RZQoxe4S7H7Oho+B0JVS/bYr9QKGSQnkJvSJIC/Mv2UsSPwHIwL4jWVcbJ&#10;g9Gkf1KPiVcGboXZFBrScq+O1me51OgFMpqbnXFkBWK9ngGxWli+2hMKw8JFECKnVSBv0cDcnzzh&#10;2WFfmAdWFKz1+PyySM82mBCtGOoe6X/6ChlYNJWJF+1meAJzajCkh4QahDzguK29fevWmv6wHhF1&#10;neZ0Vwtw2hoyKjF1QEsSklgiEU8IMq1k94SCwANvLJQTROgqJ9gFMFYgsjne/kG0DYDIPCv0Rt3W&#10;+j0m1qkAQCIXdikpJNCxDHqXoAXOBxwpfpvZROfwJeOcwbeOvQd9NTIXFKc7Fu+E1a8ItIL5g7gM&#10;Fh9HYoAbASiDLrvL3iQBEFFBhcu6UM8b2qddeMV3WncMmM0TPHBVJnjhIPMcESHsCzhoa+sAngPn&#10;eWSDRD1e+gomj4J8BwHCQUAH5iyDFuGr/OAA3/qXBGmSIAberwiCBkYiDDfSnF2JNMRh15GHjGKu&#10;9z6gRqFVA9MgyW+g1GpRfX6oj9lYkoaFQoNtAqlp7+jk5neEsMYR/f1wPHNMEUwhROgqgithARI2&#10;c1QhnD9g2gALhJuWcmeDst/sIRwWjh1WfOaRO/zpmr1+e/GsP765Yfvx49DmINVGpExDP60iAJlb&#10;esMLoNcYBIIdghFeNB14xCt24T8Re0aWsDktrW2yiHtHAxx4R0jmHax+hRlY4eSwix4afOrVw869&#10;o2y/YyAPyAp3WR8/iQmosnusfU6wygZYP9pJcH3LCkycUn7JnUcecSgtHK+TIHCGD0s5Z10ZMJa8&#10;MxGxNIoMsRHst9G0QeNTpZXgBQh9YZIe5WFRGgjOMubZMJDwCzuCLogawCQgBmu0thDfxB5gqKcw&#10;LB5qaAFjCSHFz1TZzcJwsnby3x7GXUOI+ZWO2Z+jTZAgwjiEAJrvo37VBOkZhTKjSx7kSDEGCuDS&#10;V4dhgEYga2zrgSMowzycfiXJVgxTSEKWoHoKfkBSXRiWBrJUoygHSzEaC8L2Mpt1JMxwiB0C4g3Y&#10;cCGID9SmUBfXOaMrma/OjYpS6J7CCWy0j1pt3GQ7F0Yx6bwzE6C02U1+Bn+QpooZlgZx9yI0qcEs&#10;TsCilddMtIMn5EkhXBKXpWAkm2S1ijh2I1dNl7JvYAdwglipYJsRLMV55URxQ2wvh+qUfwTSYR18&#10;EXaM7XNxwjgvdEDWBLI6KVsczqvLkaH24m527hU5cgxQcW8L5+U7iRCDWSJAfJHSIS3cZOvYlDAY&#10;zhnr/PhH0lY5Hcxuo90WqlVzVQAcBTsKlMWyxMgEs4Y4wNZLTUZX9kz3nlxIXSLCYXeSI1AzusEV&#10;NNjaym13qoXSEcPIOLwvYSvDh5rxzHNqhcrn5Xk9JGeKF5IXytaBmWRLCbui7HH3bevhOvUTs8S+&#10;UH0xhFn3udPNMVlj2w2bMF1mRnZq0dI3cYNZ9GhAUW+vYA6xNWMJReSPBVWKMXqJ28P1OpqWmW14&#10;mZPQDNf2mfl966Lv4ypHb2hL1mtN6TpRKX+vN6fIhii7th3Sa/bAlFqkk+4+9YZRiJImZblIRlhd&#10;bOeeE0LZMDh6XJ9ykiWX46UsUzw66Bl4dDa9SBiqa49NZulaBcUsubU1s6TpK1UdMr6wNednM2I2&#10;xehQyCzBgm0/nDVm6v90fQ/vr4YnzvUNW2BaD3waGFZf9agPEvVdLsmUeKWGM4dY9lrB3/729+OO&#10;OxbG2IqKikmTIMzPnHFiVGD3irJOKRVpy+6kS0yfXG5atB5JlQrTXW9bSBZUEVh7FDGtJI+ZWubx&#10;KyScKGlykKBOcvlIQEYAC9gHoYDXn+sFBArSoyCYgd1KFhcVwUvafDgbDV9vDwEFL5IFJC6FNbGs&#10;tmd+XBwKjrzsD9Yp91dd+eetd73YdvcC371/Hvbqa+NWr90+6BtgBXKhKCgQioXCoQoIPiAzQJYe&#10;kMfO7AWSF6oHYYMZegBUzorT8AjPkG8TxpbtMnO9FX/HqqhrqfEvLDsnf/Q4mL8IP/3ugYXXn/3o&#10;pT+/99Kf3XPZz+659Cf3XPLTuy/96d2X/eyuy06+8/JT7rjmlDtuPO2Ou8+6/Ylzb3/uyrvev/3B&#10;NU891vXpy576DUaIBG4fzjSjTChOwiJfSkPOSjDYIVPevDzlUzYN2gHoGHlj8DIwRT+ZQpktaFkF&#10;9MYzqsg/2QotSUm84pSrdIlXKg/LSoSZY6YVIW+yV7VKe4ESTleJ2FB0BXDVNJgbBmhlunVFdImx&#10;rnZaAIkmRveWIJaBUKNBjrZ4MJeGVramv/TcGCEVDPA5y6auvgEm/cIPIIKYIkMYFuS64bzMiNV/&#10;SAImjO5TvvW+Ee8PiTf7Q105oa7dizdeMemji6Z+NrKwNScW8wU7fd2YgRWIds8d6wnVwuS9IT7v&#10;8kT3wrkDq7dW49Ls1MG8CyrKvDN3ECqHt+sa1lK/mr1IEmf2qyfXt2b/kvGDC3H2ZAzeIhoFGIt2&#10;PEDoKhaF9cByfUlvwvX0AIGDRBwnz6ZutqYZTqgSKSYIM7BoFiHlMFFeDoJWeMir50frGxqR5/ji&#10;RYniKEspmeOx3lrx7YIvN5QEfG8s3wQHsKbYmys2P7d4Q1me7+1VW15c+m2/vJz311Q+t/jb8ryc&#10;z9fXvLxsU36OF1fel0xt5rL6T4zX80p0L4h3QcvVczSI473Hw9MERVooo4txTwJBsVWNjc0tLa06&#10;eoTn1qMGYMpxv0J/f8jLBOgKFnFDGCsGuVdgv8YOLUQAizAsykNMzps1GO4yGTtuRMmlP53y4aNH&#10;nHnGLzAS08/rhErGgdRsY/qLGLqsmEYcx8jWXlKPE52I7QRi4bzCWFVVLSCGgtXhqlse3zB8XS5s&#10;AF3B6wtg8qC7uzvrCbrCoA4P/LnWcb+yfnCKdfwF1s2nmhe//vo7oEvAIoNkzJpC5I3X/dLzpcDU&#10;m5kBhszaTo7YfCSSfSKUNY68ZEK2CA6FGIQX4Hwt2NUsPDV8KEhFKxZZOzXbSwJp5XqpeFWppaz+&#10;YA633GiOtGToVYORqbvCSfZrabxVsBEbWx0a0fhGxlLWi9IpV5QARYMgh06yETHahLttuVClHGj+&#10;Sv+JCPnkKrV3z1GbXr1d8sPoFONAxhMlvkuIFtBKBdv2jBtDNIxqZOxz2mfbq7J9Fvdo5BytFP6h&#10;sQj2nu2I3G4a96/2sNWxs+3swLk9JqclFgo0IbbLxcEFMpn/6LQeQUeJdzKli4dZBhOoiygfRtTd&#10;MSZzX9ndJPQJM21psPuXu5gIEPdOWoSNTVFs8SvV6CPDE7mRJk4usJN4l2xGzYU74ZkBLn/L7WZR&#10;gbx1yoKkdivJtTuUPQHdKUoOubEipmzRRPcdki+2QJMohp0BcuUFO0EBFgxNn9J4ItVGenhmrpAr&#10;XGElEtuFFcjrJMj02Jn13P/2sKgNmtyuREOZBO18m821FUaCC0MmVaRgX2OGBLondfkCSYu2Iyv1&#10;gu7EJxE0ES98esz2kDkgzGfibJoNjf6Oh7YMOqUxjWyqHkz7kzZnKXSkXq7OGMiYYZmlAGw1ZZCq&#10;eAOf6xNorGFx/ib/laI56udi9UiROmR8R67p2wxX+58tqrf7WQycI06me0xT7TbbSo8z3Ntb0JGu&#10;uN5I17+7Chfl7vPtrgvTkCIGS48vylazieLRQBsQhq/YyVSbARXZwwobC7HqcgUPLurTEHIp0mXd&#10;TUvUW3tTYsHebjCJx6dkUJlYVDyQKI/pkharBA6jZJeeYsZxBk03bsIXaMc9q9evbmjp5H31utWA&#10;YQGq1eOWURNLSkra2x2BT3V1tfZGemVEHxKvbPvSa2l8gcsHQRAmB1AXe3Ne4JZKQ+aVOXdXbLYv&#10;o35lLsd1ixqZtlFTlSyLkLDMmzvFEcIS7Qq4NBoT2/HJZIYNpkcVAOtyIIMDxBTn9Fk+SA+JF/cb&#10;BOEcBGPd8UQXfGJyR7wjHO+OeT5fsWJiacveOw/58pLRf/1R6Q+3L86PlFrtJZMC/nMmNL6+zyen&#10;zYTl2gMIhEFRUCC+98QDVRTmeCAtRiU/8yNifCWK7XMzkQrW0XGOEfCkawZl4h956EAr1pps+odV&#10;aT2bd3r9iL0j8Lo1eLNcKFH79fKWl+4Nvf6b0Bu/6X7jN6G37g2/9ZvQm7gH4esb94XehB2+3hd6&#10;+4HIO7+NvvdI4sMnrE/+4Kn6SkHONMhLBhblYdmpkk6dRDbyJAJqGseEymNgX5YWlcC5h4QMKA/X&#10;Myjhm5jw7ZD05CU9gzDJK2/3ZHCxc26gsdCVnjNoJl6pkwkEsByLLSnGkSHets3wSl03Qgcmko25&#10;Q+H9atgWXtQr/ZYMPfNrzzcfwDS2zrzBnqRbY7njt40uuRz/QKNkXWlKu+J4HjZgNXzCREBAr2Ba&#10;GGvSuqAfrCGjDbhUUBxWbbPyCylP0WsdUlb55s6vPz7h/fd3eeGZ2W+dtd2KiyYufu+E14cE2iHx&#10;A2fchYI7jQyfuj+8qrPJX7A81hGLtuVHa3O/XJsvzrX8UUCWIwcLfwPPXwm6a6AzmiS64OZKrBNS&#10;94BuB6uqSuv6lXWXF1jdOG0S1luCPYx7ONQdhjPB4aXeif2bkqGV5m0QY8C069b2VADLdmsMglyH&#10;mF9DCW+07hKtvcTrL2FSVhQmXAbrGxoAUzOYQegMrJWPgHiiqr6lsboGYM+q+mY4APQFDppragHe&#10;2trQAgcAAsE1DVu3QsU1jW2N1dWkLzxgShyDtkI9/9EYmYp2SNv4LLylEfKYeOClZC5aQopT9mgj&#10;0uH5PnwAvxobm4Ry0iEoYUS5PcDM2q4Ql8GCHcQoGt9vSn8GqmaPK6P0Kwk7IAMLVgNMK9IAMPHE&#10;QU6x1c1hX4B2Ok/Uw4NzPE9jP1GucTqY3kNrG+MpXDkLFm2rqNzaBXNdwVzJGlhJb+kgT9lwJgMw&#10;c0zCArjZtRUPsnOvQA3KBloL7rVWfWodcZr1+Zv62lj1lo3fbsL8QX6lo3bTyHmAD/3eMuXiA+Yv&#10;dYkYEDPZxhuusyRksUcnNpLnJcqackgCLTaNqxTSYkM0nRCSsGQSjSCF4uqxYymRsgPZMMyME7mw&#10;Y5KMRqgP5okXMBLch+KgtJvtCwoaY/NCRJwF3faHlcIzp10bAhdq0NSWgX0gkwI70hUnXEEgGpOg&#10;wYtHMF6UXXho4z7cJFrfXaFkxjMeKpdvTLdxpKh+kVXfuZd40yG8XKWwEoLXVK4VJYzpNcL0RB/l&#10;YOtIQzA5xWuiPG2AIneaFDA5ZG8MhrNY6Q2+KZiE8mHUtEWG+0gAqRBOwSLTJwruKB6o4oBAEdfj&#10;AM2vPpCm4B+6WjpatdBQLiUqlMsoaD8+RKCEKoc0SURFCej6YQAjWayFsCmZUhLDTx6lw4USERo+&#10;bXQcwwLqU3PbIaH6rBps+GmFjbWhw8SgILKWWy5y7pRmlSHHABt9o+so64r4xJxB0EemDVKz2eZi&#10;Z9FOYwi7pCn4FXWuYbJFXGwNtDvGJVtKiFLFUc7wBfTJNNo6z/JoS6Fmqcra47Q17mxukLLGrNHk&#10;cLNoquJhZFQoFkpuGkeMy9jGzWgeN8Uso9cSVRfTtFlVeTraRJuEOCUYNq1awtSAoHpDuepKUFlY&#10;hUtKqjFeJ+3cBr85hVXbzrttZPW2XM5WQhSHJCG9ZTQ4mKF4u6Rtqb/3cvtSGtHtGDr06MF9lcbW&#10;91CutqhsHnjTJcpQKAbNvkKGaPZIyXMRm2IE6q5KZaAW5bN/1BbN1rQ0oqyu33aBMspXmtKHQljq&#10;2fDzhvpARoLtoexskGmjQ8OAyUmn0crcE4BefbLokxbn9skXn/BMEXPr1YLwxbNmzXr55Zdramr4&#10;a11d3VlnnePv6wJYWCku+t7Rlplk+5dtkrkTTzz+2WcXgB8L7wFcsWKFwzkyxc+QRK2qTsk3CDBc&#10;vr5cYzTKRXv6pqQ1giknWXBtGdBSIm4tiQn8x1WG1TFJlkiQGrCwh4E/cDYjgNXZ2VWem7AC+Xg3&#10;RQek/YlEYb9kLOaNxbui8aZooi0cbw3C4u7R2o7k+soth45rj8b9EB7vvr3v1h8mXv158xsnr33s&#10;mIXn7rp8YHHdhw3DYPUoy5tDcJjyhQP5/fMtCGtl5iCvxaFUQvORh2r2HbkZxmDt0gqbxXmBnD3n&#10;Wom2Tcmm7k+7t1s9/Bee4nKYbYQIRdIaMGygp2QQi4StiEohtQ+qHp7jOgnyeFwe1ZAhY6ooN0DF&#10;nCptkqkn94gGBp6uQm8stgDCEw9LvBDO28IkLExoA/gEn/J5BoWtEQvWNp7/vvXGZs/8DwZ35J4w&#10;/x+h+Z/tcuZnu5352R5nf7HXmV/MO/3zead+vs8vPt/vlM8P/PnnB/3880N+9vmhP/78sB9/dvj8&#10;xQc9WzEeXo8mCWIQp0qijnZfbHO1DUOxtEzsWIoOQz5IfHO/nRNhyOvg9/qlSYOMLHm+48qdYx88&#10;AXl8OYlETf44hJz9/nT2sy9GKb3d5fWMeAohT2HjJcY7Ojpb29owPYWXBkokX2jIBegAFgiEV5dy&#10;EhbA3yCqCXjpXDe+LLM4FpmbXzsclnFf693ykv+Z3w689a/DulvDOckY5GHlxKN7TtqYH1/q9W6K&#10;tIZCDcWh6pJIjefd9fnKc9QupD7gxCP5CtxUYq1FXSuytC7D4OLpWBeERaSQ1c4rHv/m0Xt/PM2X&#10;CHZ1w2rpnZ38CS9Q7O70JUJXHTY+0Hy12X0wJiXj3mjE89lKSCwyxv6UPjYIMqqkQ5XvhmiQrJlP&#10;GXCdYPLb2nE5Kg4OaDkRASOSgBsmm4PxH+6285H7ztncEjpyt52PpoMjdpsEB7WdkTMOmH7WEXu2&#10;heJnHjD9ouPmtYViP9170gVH7xUCXSFSZWYJdaiw1V6uXVArrFWxHI5RgjECQ7aBQsqa85Srx9Md&#10;EcWCnLXOrtb2DsC2GCXSQd12g+wVH2eMLaG12+OeCIKg+0wb4Ic19ixr/1mDcOojdUxZcaC0yJ/J&#10;6X3nnfdkqRL9iF9QKUzppF0HUvhaBPKKyI2HNbAkJMUVt3jjGBPkvLGpBVtKpkiAI5j6Omwn3aU8&#10;wxgQb3cnBwqtCXvbGFZbnfXeX6w7TrOOHm1e2f3eK2Ac4WERr1OtfT4WHzZz2sqCl8OZhpxHpow5&#10;jW227KYbJuESbBL3Lq6yRXqDBTBAQtO0cAohr2sjiyqyUVNDJR4jf9h+2eEHah6Uwj+4K6cGSZST&#10;7vcU1Uh/wrS41Nz0MaEOieyhWw99ciAQA9sGO1jW1Zreo/KlJb41wEUVsKeEoDxgMRZEoAvxidO0&#10;hGvCPR7VpF7brRe3QlAMFQup1d2F70oJzLFeS4odLUp/cPVCihCELoRCQiiFRE9y1AeGe2242jJd&#10;UiMc7jGfG6TjEVseFAW69wzuGxKszDjKHkFznOwDnUUsEWGk3pMeZDeCvygvh76rrFoSfnWJIF6m&#10;rRdVY1VgmaeowpBm81ihnQTOkKnAFybTelYK0iKBEQuDVGEkxnCV5IKy/koARHZIa7/jyahYFdYi&#10;2ZlIhT2aGBb9kOqJZDAILN3KEIpiK7OjNNzRvYRapUwjldCKm0vGCR9hkREl3EplTfNDBZqMTt1I&#10;XajNpvQh6yV7qUKeHjCUKdEGUZRHj6a2DWaDLdwwO09ZStVBjKxxkEw9pA2B7fvrblYDih4vmHkk&#10;nOpGpJ0fHhD59MoN+tlRdjroKmUEMUhJjx2Y0FMfEjGYtypCZuNgFuEyskQPEyUmlwkyZZKVnccQ&#10;PmJB5bRUMU/iwAuMxYWQevGIkU487ab/DxwZ9kPaphuVrm1OcXTKsHwTAXIIQFpGpJZvd9g/y7kU&#10;Oqmn+tRbrH4ZLSgLgPJt2NKyl6ABHD0MG3aiBwVxtdUeTyToZVlme6uw+rSc1wUpD6PvlaryMt5h&#10;ZEvZYyvrgnCVBw3ldqBJ4nHE1ro+SoHzMtDN3WbuOWe6ve8yY8/dZu3pVD3TAvciO3vttddI2ngl&#10;91GjRn/00Sd+mGTQ46YSr9q+q2Sm1RxHYeedd84dd9yVkxP4wQ8Oee65F+ChbKqFcUiwXSQJdy/S&#10;nekaB2G9FaIJtitLuYU0Qv3OJlvLrxIHW1S0JwsXyTq57P84ggIuEzeINuDnjABWa2vrsEDIyiu2&#10;04WSieK83I6kH9aqoZd1xWrCsbpwrLE70tAZ+aaqrS0cOWRHfzJS74nC3pCIwrSs1ni8OQ4TmLqS&#10;X7WNXNde5MnNx+wqxnH4eWle8Yi8OCyFw36L8r8MJ0acBHIH2CdwjaOZRWnKDrkTx65PdMTi1Z6X&#10;ii/pLBsezckNRZNhWBXKSs7YY2ff2DlkzVhfVeX82LR8WGDmEf7dTgrs/YvAvNN8e5/m2f3n8WlH&#10;xSfMs4r6O7wsraxUEOyI1sg4SNk74lszesVvO+YsZXERVWxtv4WQUZ+kd/g7FXWTxsz89bxx87br&#10;d/eBEyoj8eN2HXnsrqOP3XW743Yfc9xuY07cfeyP54776bzxJ8+bcOq+E0/fb8czDthp/oGTzz1k&#10;5wsPm3rBYbv2H3/Cs7VzZJIjTBNiv8vc5ct3VUmyq46bKU7uHD4vYZUkI+EYLBPunEIYa67s/N1J&#10;wcdPszpbk4UDrKQfUjIqJ58AiROYx5Fx69UQywVK5jFeoLcU4ZKzuJo1pQbB3t7R0dUdlHkH/Gw1&#10;mVwfyumIwlJXiGHBjoth8fQImArZlezamuysSrZtSNYsS65e6H/g25E3te7w/PrBsCg6TCr0RUPe&#10;WOToWc3RjpyELz9cWxKpzYtszF26Mbe6S6YQKsue+lecSZj+5OSk4YqK5AuvXYyAZnZsCMdhUSiY&#10;SkcLXOhtYf3nDTlLHz155sAAvPeiDfYwfQ7KjT/+i1lliT/kBO1UGpBaQDbiMR+8FnLR1zAjLqUn&#10;nAOEYrcIgNYiQHxoASxaAkvAQ+E59IX94FyeZksUBStKtUfiB43OnTsoWd8Z2W903h6DANKK7T+6&#10;YPeBCDq9smzT3xZtKA74Xl2x+Q+frS/OzfnH6qo/LdwQ8MFqUMQZHjdxl/wrGTw5SFOMly/k6mMG&#10;lmgEwkAgLbgWOiVhIdRJx4ABBbuDCMLK02salS2rMNc7tB8ugMXbvtMGEoAFWXyxPEqulvMzB+tu&#10;3WPqQDgbDFGWpXN74b1N7Z2dPJVLJUUYaQYCcqrcMcrXI+cAWwsCQC8BgGNeUgqhHmA0LNfV2dWF&#10;xpTniUBjcfIgrm/oHWq/epJnHgNi695gYuEuJ1ozjyBfXhltfJ7hsy56QF/c9fIfgQBavVrCQ44Q&#10;yYziYMPHHFjzCQIBuZ/YubF39VWKV66QMlISb0s6nQ6i6TJupLxTTKhht1JiPWVvFQKAdTil3BR5&#10;YzQi4iV3h8dQB6uoN3n8YrhGO3Nm4GS00SZACawwQVRJla6lxBjxSdAlNnaJkfYdpVpDIVjK5R+G&#10;ozySUlmiGXZgqN1NaofdWGoeNdLJJwr8FFBFxyL8km7Ew7mxS1joYKSKLQQ4khpUTcxWztSi0VdV&#10;qHpJTYNS80OVfy2/i+Oj/B8Z641+lesVvCYtMtrOBNkNF5sjLokGUVw9yPyDuwghte27oC4OSICs&#10;Cvk7CvjQGIXACUputD/IgsL81vJqRFNSOVGtxhDd8WjH0m4MadEmuQOEFLOhVpljYraRRGYK/Cr1&#10;qANqi8T4QigpkvK1xEjY5kH8vtSBR/Pe4L8Wfq0lopcC3CkJEL3Vq7yp9HmWSOEM089pVvbTFfE2&#10;FTxEl6hXqLJL7lh/HQdQFbhrxSYWiP+u9JoVySlPTifK5oR0ril6TKwEhvIoQAGP3KlKrkTDkFIB&#10;uLh5vGqYtAsLUgnCOJpgVWIckMZUt8vhBjhcSb45Rd+1GErD03Uw2VDhiuJTr3957JYtlVCRemXr&#10;3MWJdhvUkBqxVZBVPpRWMSfF9hn2z3CCeqM2g1j3dpvxu1uOtuHWHi616epB8Ww5SHuRk/fGJdor&#10;ZDvl2Ezj7vwlbVdua2vVcJxSr7aYmUqkUSbNj+q8DEBK2lFqJYWTLR57NcanjL59aoGMAHoMp5v4&#10;pP3JtZDm8nknx1JO9FCzHu37RJ0Mv8oFQnsnY49uOpka5VTAXzV4pbEkdpW9UJzjS+bmJvPyLN7z&#10;8/ETzuTkfHdR2XvvvQEeYgALlm+HvS8cwMSrzraerkxHkUua/DmBoqKSO++8+7bbbnfpxKxZs5ua&#10;mvbee69TTz35mWf+7vfbIYZc6SjLabwcUkt+UhoxNk9ltEnGja5yXLdsg1UTl8mQYvFK1BkWRQKw&#10;+JQ80zDcX9Et6Dg4mRHAgsky/a0OnO8WgJlrxIZ4rLxfv9ZuXCQGEhW84WhHOLYpFK0KRqu7Yms2&#10;bSjLD203INcbqvBG67yxOm+8zorXWJGWeFc80hFe2DG5w1PkzfFLIIQJhx4oHKoYmBOCZWV41BB+&#10;62GTHG7lzqnRqC9SRtfsOMFrBZuSTfF3vylZ0rVDZygZjHlCkQSkIcUsz+QZY3c+6ADP+D35+ZMS&#10;DiTCWzrYP/XQg888/fTf3HD63Vf+4pZf/+iqcw+7YP64/Y7EICnYJk5YGivnGsA50QzTAWTWpCRh&#10;oQ9H3aOdSH4AypMBOWUdvnZ0500ohZlscU+B15vn9Ywv8O9ekr9LUf6MorzJ+bnbB3JH5AQGePxF&#10;Cb8PcQdfR9Db1OmpbfdUtlobm63FdYkxA3Mrc/bAtwVhgeE0a0yJBwJ/UiKz3lmtxdf2JPAoJ6e2&#10;Lbhx6O4FrQ2IABkzlcPvP9J9zZzksre9ef0sH7yjzevrbKkctvvX7cAol5+XWr32ljJR5raDkEbD&#10;uSjs1QEsATE9ToN1bCxlnsXR3EjIGwkDQisYFjruMJcwz5PXz/NKQ+k1a0b8unLMOW0T/hEr90TD&#10;/nAQVsXyhbqtro79d2wbVwqL0OeFqgsiVbnRmpy2Df6N1fxKizQmjb0htSHZgCqktMrhoJl+sOk2&#10;wnHrsiCAk5BKk4ph3b/6N++Env7Tr2c+c+G8Cw7d8cJDd3z2wn3+9KuZ722+b2DwNqNGWLjdm4j5&#10;YlF/NOR/8RM7A0uukUY4CXc0gb54IAUUV1ynVZhwHAOwG94zCJzXMZR7wKXhHjKw4L7ahua1lU2h&#10;qBzoMyC+MIWwKd0UQs1fLMWxEBgZQeE+/jWFg74nAXXhEIv9VJowiMLCyAhAWAAAwTl3v9AUwmHl&#10;jqFlzo7lrW8c1fIm7EfXvnpkQR5YWCxm9qT+Le8fz/ufbtwjEPCFo4mK2o4la+q/XFXfDa84oO2d&#10;hVspKJfFtyU4ooDIEHp2BvCMWnqffsS3ELKdxBaz6wQgLbyywEATSBApFdJbPMBTNEA3avd1yd3W&#10;JndbJ2mSoXWrIqu/TDbWWKEQXjNyqnXqQ9YRv7IOPMXaaTfryLOsB9639j2Wb4f5g92rVyrwgftf&#10;QRnsQIrbj5Wz1wMfNAoRi6ktCsYSV0xFX0rumAHspsFfTjigDCyOxii6Zt+SQTNchYc/2VAzZyQ4&#10;NefREL94qBbKJPqCBfHIHHJ5AsWpRalsbMRASewSuCTbMGoUQrdaukqar7pX+o+UQbpRi7buK9tC&#10;um2K5pqjPMU6PYiyA6DqUNG1pJboHxWvmRJdOzGKhNTpBMk3+qPSGPBSTMkzYlJGntSmjyRGNCJ6&#10;iYDVxeo+7ii+j7lMST/sOuA3BkyNAFov3y55N7LSl1pgTE9A1LcwsiWFIu0KCNVxuUQtdo9w/0rU&#10;YvSxzB9RHLTJZvJF16kcVlvxdXgtSC7QQB0EOlKBAeu6vXGBzEpT/JhVrqFGBVkEYUiWkYKyFADC&#10;IIjID2U/QlHqKYDCsuTZm2ioGblonVXDhuiKTNxjxaSNs+eUKonFYFfQoFz009FmlmJD15Ap2gPj&#10;4kmLZS6nIGWcEKeESpSNdYJ4DiMAHAgiBNzh/CvWGR4sqMvs0US61iHr0q1ykTnyiHk0NUjLgD1e&#10;mT2rbKjZUiaBRUQZQkSmlKejzYHUowVURma18j3jWeQcokWVBEFlI5gpqrn0VyXTs0119IdWzNSz&#10;SgzdrU57ZV9O8mDAqqTYZ3RJH4pgQVE+l4iNsjwkVzqpUNwDMTTaAsiARgNw3xrmuKqP9/ShKd/H&#10;JWm6NrUaZSF6JMAF8mYSjn95I1ihSWi3deu1N9nccr+L6bJHOnuMVeFrKg062DVJMwk2KTeOjbak&#10;Vb9eW2oyQ5mlVC65RhdXqTIQ03CuhhzUGGVBxSqhSdGW09ELjh5Rre6JdBwi8MkpPLi1d1nQIN19&#10;DoPbK0/+LReYMhXIzSssLCkoKL799jtdGBasDBwI5J5zzvxjjjke5q/YUINTJo1v3Bt2G9iu9OtX&#10;vnjxF01Ndc3NdZdd9mtlgFES4ev7779dXt5v2bJFra0NsF922SVwwfjx46uqNrW1NdbWVh199JGG&#10;ffJcccWlH330LtyycuXijo5m2C+//DLoOKhlxYqlHR0t1dUVEyZM4K684orLGhqqjznmaLaivF15&#10;5eWNDTXHHnOUBDDqDw+rLIFqEBbTzvfKsOvABgC4BFAlM4DVAdFPc125p8uCZVAwPgAAK5pbNhie&#10;3EQ98CIwXBIm2tnd2B2FqUvfdCW2Nm6ZN6QSHvl7YpWeWJUnDnuFJ9yQ6IgkOhLhruiX7dt584tg&#10;7XZemBbHDSi2eFB/Xyjc3gyYggMrVD6FcuqYdnEfbN87vdiJgwE/jh7ZbcHr7zqs5z/La1hb2R6C&#10;FI8EQHChcAKnHeV4f3DCXlOP+2nO7GM9A8dYgQLLkwOTCr3jdvHNOHLeUQePmr5DrCS/2euviCZX&#10;tcQ/rgxtXfWVr7mSl+gSt1nskPYbOesAFtZhxErlW6ncKz7DXha2RyIxfCBGb9XhGTLQXgSzIpHG&#10;0oAvlrByIacJeZHojCYW1XR8XN32cWXLopq2FfVt6xrbazu6q1o7u2EhMUSpknXheEs03gldhMs3&#10;Wx2RZH6ODxYpg5yiBGZgZX6pAbF9W0dVNagbnQHl+PyABKyfdkZj6QQAQWNLXoJao1uWdVw9J/L0&#10;eR5PwCoaCPNYoVWwuHfEn7dqzsUtnaHysvI0byFMP0b2bKC0fYT1iCgbiJJqYIeloOCvHmAcB4nE&#10;2515kK0VCVlR2CGTJmolorSgexRWNbeOHdd+8MT27QZG8j1RbzSc7OqIw5sHk/FdB7XfOLfh+r2b&#10;ctp9kcqcSIU/UumP1fieWlyOqAw7euIeG4KshFpdQFOrRM5dku0cgFPGFuiCRMTT9EVHqCMMEx5T&#10;MazFTYsuWn7eX1vuqBv895oBzzy15ZbT3zpzRs7fSgPqVbT42kFCryJ+WFJ/wfu5nUHIhwMptavW&#10;kp5G7dRVLEG0cDgu3M5T8IIhWDOfFkKTjVxu+W+fBVaF49afN3reby2ASa/PbrY+7yiEFwC8UuFZ&#10;FiwKRa1T95t+xmE4hfC0/addeOw8mL/8470mnXvU3pB5xiTRA2X1YdTFXr7EWmp9Ke4WTEoSBx1V&#10;EujE8AWFBuUmFApDChZRaiRDqfF2u4Epz0ZSWAMZXe1dkeY24IDoHcAqMJFwYFk+VLvm22Y27x3d&#10;0bc/q+RYyc0mJJwflWsa0G5A75BMEcex7TipkDNUwMSEgmEwJJSMZKckAVonANaQHdPbTjqbO3p7&#10;/+gJiY2r43+523ryJmvtapgXaU3Z15r9A+vMexDAGrqdvh3mD3Z3QfIXhoiQhIV5WLzLItaUboq/&#10;0sva5SxSLk2i1gmgRSEzx81GcoAR04kSSYituKIZxtaLoAqYo06PDfT65Cpkh9o4+wAJoOGR7tKo&#10;B/tjBIRI+pjdEt0kSTAzgBIFmthwCnNIPENaQYiBAiWG2EzdHhmluSUCKhk95IjjlUPg9GccGqjt&#10;jUGBrkuPpEIBY3s8LUEdEJ7FjKd1cBhFZVmTAz1gIx2UUsygjMJ+aFUh4q2aUSh4hNBNF3JfqR8E&#10;UrAbKJ6ZfQfe4zSGOnR04CMKDRF8RMOQCssgBEOtWkBxqr3ZryxkLEjhIBzR6o42ERYbdBZlZRSE&#10;LYedzcS9zDWRv8YVkMOiBIU7hW7jycCcCiXiY1gH7CtOsOcypVyN2hhhlQu+oprpH97MpWsLR7Cw&#10;2EsWRpotJ/6lCaspteN8JS6CgTeVZMvuGxsoRR/3iKwNxt4Rr0DFK4SyCCl557900vbQ5aT6iYWS&#10;4kiuScmnZgkznFM/bQxaFUsqQkwQLnN7eAohWyNiE2sDF+4SQWqfrY5yJBfJaGGMo6Zi67u4/HQl&#10;G5fzBVqBmSK9KTRfvfbV5SeQUaCWMYQFQxy+wJHe/GPKlT42nRauSQRHMSUdKxztdHSV7iAWh4xb&#10;zw4od0J6Nylzmbb0pLlG5MtGCfU1jE4olAIfwPCqP1wcazF91TLYEwnym2HMDanuw43/hkt076XI&#10;oiHyjov+WaK2NdzorT4i3CZW1IrvUo5bD2WkaHbKtcoUyVCnzJOSCVEUpZRaqSVTiQSF7lFC01OD&#10;xOrKH2oBESiqiEe98UPMhYMPthHp8W6X/WAhZ0ayOTdGRm0X0WTqSRYOC9IHUntvjLqix650NlY4&#10;LuQXF5Wae/oaTbuVcgXfDqfxoJgOio0D/RMdZNhsCwKTFlMxLLjryiuvWrp0GSBZZgm2sshYp380&#10;jQrbJutHPzrh5ptv7d9/MExInD//DACn+GoAoY444vAHH/jtj3980o033lJWNggIOPvsM+GCRx/9&#10;3bvvvl9WNuC++x645pqr4EqukW+5774Hf/KTH11//c3FxeW33nr7uefOnzhx/H333QXT9YqKyv7x&#10;j3cff/zh/v37ffXV0mOOObKzs5MEldbmwBLKDzhgP1pvWtMsoxddxrt0nGET8Go0szKjxe6YQACD&#10;r4wZWPDb1q1bd/DUenKLAYyAEouK8jsT3kCo0dNclWjeGmuqitZs7tq0obamobIz3hELHzZmczL2&#10;rTf+rSe2yROpTHY3x9vgnfOJeCdkaZWu6h7kC+D8QXwmy+u5QrF5xZMDLbB0sdkPdCyOD7/BSnsP&#10;4nfh76mC4RoS8WtZSbcVscLdnkULW5qWfFa7vqalPdbUHmvrjgUjGC378gNH/XS/Y3512nbHzS86&#10;aH5g//mDDztj15+fedqVp4+fOz2Sn9vWnWjpiNY1xbY2BpuWLIlWf+Vrr0WfmycsaPyZ4h1OtpI1&#10;7xHDgjOUeyU/6SmEqPmytAD6TehQoA+BiR+0JhA2Gd9pGI9UrKls2ljfvq6pq7IjXNERqWwLrqzr&#10;WL61fWl1++LK1i8qWhdWtHy0sWF5ZctnG+u/2FizclNdrKO91IqX5XgCHssPkRxgj2hS8CEb4DFi&#10;AtMr1neD9A2JtMe2pDcnsLEl8tXBd1f23zHZXNd2xqDu6+dZ9Vussu0sb76F6Ti+eKjLiodWH/f0&#10;orrYqGHDIcDNrPMO300JQEajKHrisQDDpoeSOKMN0Cv4o9Ul9aAi6luS9EdBNsLeSNCKhOEFbYRh&#10;4Q45QskDBnVcNrH6wh1rDx/RMm9410nj2m6bs/XWOdU/GNMxuCQarkxGq3MAuoo1e978pmSnvOAX&#10;3QEJWcVFVg8kDL9T+6As+canyQxnS8Wr1jxB8at9uz3cHAsDxglWAqhNWQ9rS9fmr9vXrG5Zs7lj&#10;85S81j0HtlIFOG0Q3iyaiOYAehXs9DY2B+58NsAh6TZubG4gQZN5jkhQCBBDWF1JYUAUCvFuzPIj&#10;KAYkIhpPXLRrvzN3zoccyXNnl5+8Ux4AWKfN7HfihFwg582Vmxcs3lCc63tj5ZY/fb6+JNc3ff25&#10;078+pdDvg/eKajsoKJDpkxN+JciWCtUYk6K72HJiSihNOMXcHpCTMMz0gzXpjABBCoFLKQOrvEim&#10;u8INgE8BVuUSR2CF34+WIhyJVdV2rt7YvH5La1cQVygsyM+ZOWnQzw/fIT8Pp7i/t6gmGulm/EAt&#10;sSIRk0RQ9rorwkGinJdiIVeaIC3ur+5gEFphB2yUQ8SxG08h9A7ZIVPPRuuqIquXwFxv7+Q5vhMv&#10;sHaaY739jHXmPtaVJ1ob1yAo79xg/mBHRzxl0SGNB3Dug9olGuA5kurlWArM4kjRGZ9QxxghsRGx&#10;SZ9yXpU4dpJ/x/EqQmoEkJChplJUqE2xnnQ8KwHTSJO7pTF8guNeCn+lFZzmw5CHAjTsEFqmRxlI&#10;h8IKVJBsNFcgLOWRuprP0sSuCtckSIDuAWPMsw8ZnGBOsmBrxtrfbamW6+iEiVyojlBIB3OeR+a0&#10;rq1InwrnjHjVlhgtFuL9kiOgVtFKDWtTjJ5dEquuUTIfUp9wzpxOt2EAlfAqWB9Nw6sMpxKqwcJi&#10;3ERS49okZ8c8K/1CFUvnMR9tUEe9cICQHRW3wyUSGmMjKCFRsAHpLhkmaH1AtWKgMdNTOlTkQ4cS&#10;SuqV1Gr/xFRZ1ihVnTEOUf/r2MP5g1I7W1LZ33QYWbRH1HCSFPLctJ8t7FQqpFhPOqQ4rxAEG92w&#10;+9cOGzkAVLvCx1xWiU0hXmWYHqXXgkmQ/yZOtAwO7Cbxi1NRF6gJ4osqcTNo0jJiK6cQpsjVCuw2&#10;t0qrWWDTGGOqJt0PxrXK7WeRY0Oo/irrxjGB9qdZOPlVkuqJKckYep0yxrAF1pM3VP6qITdOel2j&#10;njIOaX2zlBa5T3D0lQHWUBFOj/WnYSZXYsiNLT90nr+qDfnFzr34M6zydILcDIYghFKit9euSkOU&#10;oinTT5nPS0i07TdmuEP1lBghE0kV8TFZg8d8OtOW+pMdxKXrnV7E/Lu0M3WESjdmfZeS5R6B5EV/&#10;WRZsIeKsTeXZ23GrGsJ7rpi4JUwUx0YN5Mh78Vq5G2TsULe4RkxXN/XQZ2pQyEiZ0Umsneqxgn6k&#10;QwRpJ4HcM7E96QpVXklfMLh/op9EM2FJKYCZYM11ngCo99///ulXXnn19dff8On3/bmk0fkV0qbU&#10;XlpYWFpYQLs+KNC/yoGL8lRJBzuiMSxjCXnPt99uzs3tcUpjT0YH63nood+98MJLYLKef+7FcCg8&#10;ebKsGTJv3l7Nzc3PP/8SYFjPP/8iXPnccy/Co/rdd981Ly/v5ZdfgTNr166DwE1btX322RveGv/8&#10;8y/cf/9Dzz33PFywYMHzcMHuu+82derUN998G6588cVXRo4cMWDAgClTpp900k+p4bb1mD//dFj+&#10;WK3OTr+JG6mdVPYuZePblfBzU6U0nryXA5P5egawKioqyxNtAyONVvkImD8YTvjqKtbnWLHc0n6B&#10;wSO8w8f4hm8XGNg/J9Ieq1mfm5fcZ0hFsr0m2dGUbG+Lt4ZizfFoK6w2FIOXFH4V2q4hUQLL/MqD&#10;Tqg5HoNi+0ebB3m7q7ZWpRFQrZHGoJUBX8nUk5ARgGH82s05wXAyuuKd2nffqdrSAABWY1e0qSvW&#10;Hk50xq1gjm/crPEnnXPU2deddt4t83907kkzDtkzObh/KBBojSRbu6P17QBghatWbPCu+8Jf/RUU&#10;Sq+4Qj+ZbBY/POSXKtLyXvSCRXxzNmdgaVSLk7DUMMrmTaXt87wlnEVIYBb8Ii8WrGzubA5FVjd0&#10;bm0Pv7yusTuWmFCeO7jQ2r7MN66fb3w/3zg8yNm+1Af72BLfsMJkqLt7yYbqRetqGps74UVluK4S&#10;2lN6HIz5Ob1ZA15pdls2twvGdwNjcvzLG62KA+9aP2hqMrfAm1OQzCnEdkL6UrDD31bVmj9w2Y//&#10;/o+q5ND+Zbl58NYAFW1pdz4TGTaBmdpDzgdgIjHAFdCrw8QrtQ5uD437a3dhezQBSViIYcFnBGEs&#10;eDkkwlgR2JN5SeugQR2X7lh/24z6C3Zsmjuooyg3HshNRFq9nVthtXQr3mklupIz/J0wDfHLLp5C&#10;KNqnHw+nJYBfrKA2od/pWJn3aesgDlcy4ql8oSkCqXcheKlcklKxVF6FWW4imWvFzxy5OYCrP8Fq&#10;RJJ4FQkHIt25XR05Vz3h7wpx+pUmPZVe8uHcp+UMTMRjwAp4DjJnDFHm0Gzzhc8CVgSwG08hhGXQ&#10;XQf8FkKYQgit5bcQ5sKMy3i4pbk+z29jbRyacQivh0i7A/SArvx6xNNVLAyOKU9+RDAZKFfjr+Gt&#10;cdECYOnWc64J3NreEWloCTa3wXJeIpbwU1GBf+jAwmGDCnP9vub28KJVda9/smXRV3WRqJ0L+fKH&#10;W6ApmuHswNiqqt80LKTgH0h2Uo3Fv8hniAV9XuA5Kh8lQ5npV5wTxQBWoq0Godl0W07ZgJxho+Kb&#10;v0k880DytT/ie2OvfMS64zlr0Egr5ZUrMH8w0dEeieBa+Fy+2vidgPRKQEnG4oQogpRoEXckg5pI&#10;4ZfOfiD0nn6g4FjGOWmpPcDZOSLqMrpYgiyGR2iOEq87rhfnYYiG4TPqIo5FFMKnsnLMlByGq2wc&#10;Ti5X2RwSg8uzDEnfMTN6UDhEJO3hmWy8JlmP244GK1EWIgVRUY89xW9MY6oVs1jsGc9SkId4CYqt&#10;2mWwfW2eMCWWmIVQhmBdLjGOuedwa/VA7BqRGWGhoJBvSufHkfdv/8Q+MgUF2sLLIvtSt1BGdtKs&#10;kDEx3qhfWTRZHFEgKVOQTsl/zsxhkFLhVspV4dhVUgf5mHEL+wI7dGFwzx7XaRY1JD7jyM4dLipn&#10;BDsquU0Jg4Q9pqizeCi5FbkxEqlVW7mpDMZxU3D1SWGO4rmyfNSFtryJCPIZx2a4mlpf9eMAapKy&#10;ikqbuZ3cIB3spCKCzEPuc4oHnfZIiy0Ljepm6Vn9h9Yd0FdwEUQAX6H+2Kg0nTVAMuGuJKERhkWA&#10;uKinbXKV3HFl8g8tjI2SKemx41qqy66P2+gWddV2LencCiUs2ml0MIi1UH2yhNipcBqhF0NnWlBB&#10;rOg9GPTEFJZ3TMYFqZP28pruhnzY0TJLjpsW84QavJwXObtXM0KdzuTGp7kt3Sk2GGmQpLS+LF+o&#10;Hgu4XBnMtGLyoOdk2Wq5wZZita6rEkx1fR/JNS5LS+C2F/NP3aG0mMVO+i1T9/XaramghF3oP0Wm&#10;fbPqwDQgr6KezZsSYtUwo6XpSem1dazRDntmip09xCrt0bq3jW3XDWFzyncr02qfSeW2sx42z6b1&#10;ykCHcoTtn20XlM9xo/lIlhYy4F+uiIcqxXd+xmrTrnih26Ir64uIbKuqMBWw5ebmMYaFu5GE9Ytf&#10;/PLDDz766MOPea3077j1KjKmtqe0ATgKGBbkSTmXkDcNCzFcj4E9lqZ/FL/TsgC6amxqgmbyT4cf&#10;/sNPPv5U+pOIgQtg1a1XXnntpZdeue++e/bff//7778HjgHnwoo9cMthH3/8sSnkO+88GZaZWrPm&#10;6+LiIkC74LKvvloFn3A+lYeQfnXooT946KHfZmavQytZxPghHxMgwqfAEzhHS4P1mPACc382bty4&#10;U7LC6/V7CksS8PSysJ+3pL+noDSZX5jML/IVleaUD/UNH9s9dFiosPT5JcOCjfFkSzTRhG8ojAP8&#10;A7PXINcp5vk0PCWRX8TDARIFs10KiqHYGf76jZs2U8QlDdCuszTVFGotJb2Li9zW3OCDgutbIUHD&#10;m+xuCy38e/Ub71ZU1Ne1xurbonXdsabueHs42ZnwdHkDwYK8SGFBN+x5/vakp6E73tgWqWuO1DR1&#10;b16xOnfpO4Gty2GhbnlBu16OXdArAqoYukI3UiYP4mxBTsUiJ5h9X2QAKZa4pYRb0dJXnBfA3lMM&#10;ZvyBbxGOxbrDscrWcFMwWtEa+qKquTjHqmrufuubuje+rnt9de0rq6tfWln13MqKZ5dXPLN0M+wV&#10;Dc0jiv2RcKSytvmr9TWdXZDOgkZFFoZ32ySXUBFz+dFp73y2e4mdRb43F15eCf4QpoRgxPB1S+Kb&#10;vW/5/LDH1g2e0enPyw23RTyByv6TV5/890+OePLLRt+Q/v38+YWQtsPuF/u9nOQCm9/v4x2xhvRb&#10;ekLZi6UpYPDeScyaV9f1ZCrbk74/JopCwVg4mAwFvWFcEgsxrKhKxcIkNngvIcBDsFNaVgIuaPN2&#10;Vnvj3VYyCAuXJSLtyY3NyXvqStz0Osy3+0cK1oRG0t1UOnugHOTO170hWvdxe1dzKN6dTISAMIGx&#10;MBuLJgnhWt0J66Di2u0LAOWirKuwPxLKjQQD4a7ctmbP068HPlrlRwF2eAY2h52OQ1qn0wOJS9AO&#10;elMc8lwabdOuoh6bAXgGvGi47f7VyWdr8qPx5KPfJF+tLwgnrN+vS77bUgRw80nzpv/8B3s0dsdP&#10;2W/6ecfsAy9dTIRbk121Bh/1gKXO8ZhqVMRyrc+A1Co/B0dnSr/CRQRhPXyTOh6DjRsdIgeSDy8c&#10;hKSq3FxAjK2Orui6za0r1zV+u7VdF5Ib8I0bVbrLzoMnj+sfyPFurGr7wytf869V9d0NTalwEtsI&#10;tuO8KRLoL9t4BXNhDhvYHQq6EjSVj7ccry+HZ/bxzlMIYyteDr96S/TLZxNbhQZNpyc3zzdklG/8&#10;FN9xZ3kGDLZe+7116q7WUzdb0/ey9jrMJbIwf7BgXzxJ+EAOViU7VCvJLrpqxNToVwQzOFmD/uBu&#10;YCSUwkF5BJR4Ja0Wr5BMpj1aiA3ls/KF+aSAKfY17ZBVXaYlgAJ8nuPIEyB1OKpyNwSfsANnVSSd&#10;oWUY2KW1sQ/8pt4yqz1dJEq6khqh32Ov3Gz8q1Na7Nev0E3iNPP4oYJy7g17fOfStR12dhY5msr+&#10;2DwU9ZBAWEesNuCFfDXejqo6QFsyGdOoMjUdUGrWPwlKYROkURWFB9nizfQ7TbqpfGIhDUtq9LDN&#10;Ad1dOIVWKQMsnABPWuGDBRFfW8k4r6RsGaiIAX6os9ylDlyEYSzlV7H1MbP8cNTBsQeBfDArLKPi&#10;0ROoJ99Z3FEdFHDCEAoFBGzC6Ef6o3uRO1skj4ArBcuh7qEfgs/XKLWUREgEyQ5ltEGhapQaSjO4&#10;fmMXDXPZANZGQ4YVtdRR8CGVq6CPsR0NV5E7JL0vJasbWQZEmVmJbSVUDVfDlHI+FHXEJfNykTRR&#10;D2KFaijnnfFzLrI8nH5FlbMzYlh+xUvy6Nh0qMw3lbDJIqEExdBd6QbGvpg80WFphrBM80PUgK5S&#10;Vt/tBWkpYdvBSVjSErKxDPHzJkaSEn3xUlpJUJ2laU4kljy4KAHkcrXosurZZapuEhnQ8sH9aOiy&#10;eZwiRa4TijO9XUeCLdzL5B/2oQzbjKoCZTEwQrCwHVrTlLYjIs+9yF0pPWmPNSnVGla3TyT9Jy7q&#10;I41O+5xKqMPp6r0d/1TP2QJgi54tdW4hTHeNUg6n6KYlW9tQbXh44BclEPMu1lrMu/bqjbErA08M&#10;Roixl6FQGK5OavVz2c7eWb2tV2jTYQQEGscyxhTkOFlOPWyZI5Xd8t4kZ1voYxOVYXNbG8CwjPwp&#10;yZAqKe73pz/99emn/wirqm9LzWzZXNu2Nk0bLhQgQK+0EVHlGqJlVOUyjcZXu0AN/fQrL7/yqssh&#10;r6q5BdGo8RPGz54z67nnX6DyUNpg0t/VV1/x0ksvA1z16KOPAyy1YMHf4DxnWsE2YcL4XXaZvWCB&#10;vsUDgNS111714osvw+RBmOG0ahVCVz1sMIER/KAtW7bwNWavyVjPUqyDGQxkdHk8CdH5SBgCLlrb&#10;HlMH9O6IWOn2TZs253Q3jGv/xhowGpavohbjP5wxQv6SleOLFRQkSvvVDJr6s+RVR685+YH1076s&#10;K9/YVrCuveTj1uH31e/686qTnw3tRgCWBF0YHg/YbmLwW3+odcuWCnJ+eBC1Oy6dLGSSj4zn13yN&#10;jSwqRg7ARfGmytAnT1e/8HzFyg0AYNW0RBvaYjVd8drORH0I9mR1d7I2mKjuiNc0R2ubI9WNoYqa&#10;rtqPl+Qtfie3+ktfsIUgP54JKH4Mzwbmla0430rBVYqztuNI4iU+KRsigqv4zfBqHU2cQoy+Arwo&#10;EXdIqwAEBtbtgoWfO0OxfJ/16JcVF++47IlZzz05c8HTs5/94+y//2nOM3+b89dndvnLs7v+ecEu&#10;f1xT1z4gz4egXQJWIo9t2dq6saaOX42YTut6FL2+uRym1YXitm7aUDxifMHgUf7cvIK8gty8vJbu&#10;WGWs7OuD7vnkZ++8ecGaj0//aOkRv12ZM7YjYpWU9/PmFcICQUmf3/LlJHBRbfHXo+F4AvKC/JgN&#10;lIMLnKt6+jzcQUH4Ejx80CjrcBuykrFtXyUDC6yCYFc83J2EOY4AY4VoOmEYFsaCbCxAsjAVCz8B&#10;uooHPdF2T7jZinXDbMhkuN3qaE2+WBm4vr5fOO0UXRlQ07DdcGfNX/tqKDGa9uU0fdBR93FrR1Mw&#10;2BqJdycSAKiFEoxkoUCFk2WJyAmltTHItwoFwghd5UW6cjtac1obPU+/6bv/VYQZUiypLTlsIx09&#10;IN9tQ8qJV7DAhiZdu0XK7OuBWFoKEg9vUAQxuGVe/6vmFEQS1jVz+180Mx/S5y7do/9ZU3JBAD5a&#10;vfnVZRuLc73vfLX5rwvXAZWJrtpEd72LnDRC7nCngBacK8HWEluq5A3OwNpdYIoQdxMP3ZQXieXI&#10;XKVfSC4v4BtUnj96WHFZSS7km0Iq1mfLaxqag2Z3DuyXv/+uI086ZMK82SP4/Nufbz1oj+FswskK&#10;ugZlCTpcoqsp17AEhOIwTmDArtagkgwTmTaF56VPEG234hXLoh89FfrrZdGFzyWaUtJgi/tZ+59g&#10;XfOUdcvfrYEjrBoZfsy2wPzBwsMxWxhTvSDlVLKSjPqceVk6G4sDXgmJKH1Mb/gTh/HqTYXMEQ4r&#10;UZAkslJs0TxTQqbYR8O/Dje02OJlEvSr1BsYzChljAnHllBQqiaNiQmnlqvhkn04O9PHwD54iOCy&#10;JX2LrjbHYBpLmQHigrLEyaYjTY6h+WrdFDeMJeoqQ5J0UE9G0tBLMkfCVqqKdh6LhTKbGHHIpfNk&#10;QDHtkwB6ehznLjDNgOKhhl74wJOU5GSCC+zkD0ZHmAlMKo9iGgCxxZHMkAHoyMRZSb4C3MoP/3P8&#10;AXgYQiBWDqaEQ58T7kNdrtAoZf4EalHQi8IkZMqbWjlLkra0TWQRZRgBR3d5fYjgIja9yGXqJGG2&#10;I+NQWywReL10tmatwj80qoONkCXopE3YMBJDjrDMaIN9Lge8wB1OomDquEEwWXjqDYeoiaSJA6eF&#10;w4jpdYYsDxWqCnWjiBp3suphJcYKHyAFMLSMVVhUA+s2JnBzwfpOA/uSH0SblHQJjC4wltJBoISJ&#10;VUgT1S5Cxr1vJpzyPFVJfzNliW9SloPbpYi3MSzFZxF48ROFWbQQnUPUnV0ktkNWgWQMS0FZOkVV&#10;daxSKaXg9vI8Wn+YQtpE9bR5MrErt7AY18rNesxkG6MUWFhgd5OjOSwlNLWh75vbK+n7nW5W2krA&#10;QwVLgCiF3ZFKFm1F1B0rBtpRcHqlSn/WYcoyNSTVUfiuTf5+7tM22y4+g2H5bvW7Ozx1wFOjWU/l&#10;62vctPVEKxtUgXHYztm1O8dxbU3t8lCXna9l75UBYhSVvomRNIZpwzPKbMC1RmeuT421rivcw63t&#10;jfBUYx6ulAEXpbd9fRm0e22muqCnJqTp5l5b3OeKt/FCU3j6Jts8YKW2YRsr7tPlJGMLFvy1rbXt&#10;9tvuYsN1zNFHfrlo8fp1G1QJngULngEc6tZb7wRY6t133/r7358tKxv40EMPv/fe2wBdwWWwFvui&#10;RV+uW7deV/rii8/Ca/duuQXfAAZrUTmzrtxtg2KPOuoIWFTLRbMOctjV1D4ofNVTkWR8N0Aq/XhA&#10;FnG3PQL2r8U349NY7tKlSydY1YNqvvIMHyvriMAzPYZsvN44PNKHdILCXN+Acmvs+E93OOHqIVcd&#10;6r97/+jtB0ZuOTZ50x35Zy8cdGikdHgyxw8ZAuA0oe4OHzuobvWOvsZly1bISqXaRVWqKd66aaR0&#10;t9t+j5bc9CL8j89hCphnyk6RkgIxGPHGyvAHTzW++Nctr75Tubamqi1SDUBVa3RrcxgOatsiNXDQ&#10;EK6s795c3bn5q02hf7yZs+ot/6b/19t3R9tVXnfe+9q9r+mpF8AIEUASCGGaYeJCYkIcQyimmPFM&#10;4tCGiLFjebDjOCt/ea1ZscDxWjPOGLcYl2Q0CWOWC9VIYHAUmjGiGCNRJIEKEiA9Sa/XO3vv397f&#10;t79zzr33yTFz9fTeued8ZX+7732+sqk81B+mQkCNCN4FR3x2cgKomeoYnQTJhIvmHFyewi0/mHpl&#10;r8w42UBze+g3YWyatrIam5xqL9U6Wsq8t/TAr+0p0hIoLD+8CnGK12pKAqtFloPs2n8w56s2EAFF&#10;ZsxizMQQiGBKo7UDzz12349+8MCmRx979tdPvfjSltf2vD04Rosx3zjQv+eNPbt37dq7d0///v39&#10;b781NDg0NTo8MTwwNUa7U43TZkm0cT0hYdurr1Dvjzz59IFXfk3JkPFx2r6K52fNSG7TQryczU7l&#10;xJOUaSwatvvQQ/9arv7TZHVgcHJ0pDY2Mk3zsGQ2FiWzOI1F22NxJmu0NEk/wzX+oZuDpcNv1Xbu&#10;bPnyts7bB7snmSUaaNYCfYdQr0i55Qsbi1naGiXEo2478POh1+94c2Df2MDbIxMD05ODtcmhaZ6T&#10;NcKgXlPd0z7RPjZcHRuqjg5Uhw9XD7zV8sbutpu/Uf77e2jaDB+zkKDQWd6sE536EKEgb+Je56wA&#10;4f/QvHm1fFPOuLKVg5TMwhLCiekyLujO7rcO0hJCusASwsHJ6aH9rw0OHBzitXgCmjWtuRGPtmL7&#10;wvj2T/gUQt6+11QMQnkHMTiIZhc2ZsXF87pOPn7uWScv/N13L1kwt7Ow8Anv6sP96y498RNXZ3ZV&#10;V7ZMg8lwE7SGErIMiOBSZjlxYE76HT9YNsU/MhkLZKl8+G8ql3yhesXfVj52a/Vj69rPvaJlnmbT&#10;CkA9bmXpL24pXf3J/KMldzzRsfxUus/9UvNJpzYJzP1FMkEIZXtQic4LWRPVjcC6aFmdm6K5Hils&#10;s5SU90Nohcpyl+eqQNQVVUCYRR+ae3LZNYEf2SsJ+/mfplYs9jfmDxmDjPEM+Sn1btGb5rCwgkkE&#10;VKrxqyP9RB6LRLdEFvAQ1Qhg0paDEy2Dg0+JViGX4Uef0h1KtujtSEyPKddV7Fo4CwuMEM4FiOkJ&#10;OvHiwKAEFeI0htoTAzSaFwU5NkOPzOTwXww5dEHlREFpPiaM2GlOAQrk0VyOciansCiJhRwW3ROp&#10;wLQ7Rz7wjMUloBsa02SQUd5lVHjQYUhKPmVUvJIK6SJGJ1S9fOC/CcPSj039CU/M243solc67jBO&#10;SVwrA8viYQYWqVgwojEE+MP6ln4t4oghh5ctXKsedM53WEOCBk2+AnL4XtzAHx1GVtH2jJ1kRpBp&#10;2jRD5uVMaGHc7s2RlxFQzxacahUVC6WrwSHDgt8VJz9irCp5tkLR5AoACMfor6A0THVkM6EqslHk&#10;tC0V5owkKJ48skyPJSSEwCcfUxt4G8B7n2JDdxuc6dVQMTCCCJXpPJlJqaqGg21kNU23KusoNZ0x&#10;dxR2DBMB9MSPdzNDSIckE1mNWdOx+m+xDfeacwb1Mi3q0QoikGBo+agmML6LmjXDjI6O2UEVuAsR&#10;G4nyVNIENV1A5fp4+P/6pIkLFMQ9aJforPxW4JxB/79pP2oSU8itMaMt1JJwSSS3M9yWyBJEQMuG&#10;ICNRus2hlJqo7+RNfZxgSBq3A0Wreq8h7oz/Q3uu05hL0LHH1BbIi2n1oizcaF0LTUabKoliuWmO&#10;sLSEmpojrfZOlndmtHk3rrAyW6Z6vda+ffu3qPXzz/8Q9BjNxrrk0ot/ctc9UG70853vcIEPfvAP&#10;6TdtX1WpdNx55w/pmqZi7dq1mzJT8+bNvfTSi3/847tDF9///u1U4LzzzqffNF2LftDa6tW8eFAW&#10;Eibab8GC+UcfffT3vnf700//YsGCBd/4xlevvJJPJ0yZWW+AZbCcEz2aUoVC1g8ZK/Li2I/q6ZmH&#10;pnJYjHfmzJlzxnves6l20sRp57YMDU91dJf6+lqqneVKZbLaUeuplLs6StX2Gu1Egz5p/2A6tWp0&#10;okarB4fG20Z5T+xpCv0PHWodH5ru6e549onz2nc888unDx48pPIPM2V+A5aX8LZNGuZEzwaCwThi&#10;8BXq7F8UkP9XnTf5hesGfvVi+9/d2bXj7dalS2pz+2gznfLLYytaT3p/x+LjepYd337ssTTDp23O&#10;XFr5NPzmQdoEffr17ZN794y//Wpp3yst/TvtCC05SEuDAMMuMwIvihEnxdSZUhsuMCDBI8i2/Odd&#10;xcenp8Z5Q6ipCZnLTXNWeNei//s//vg9F3yk0lEempz+b/929AeO6Xlh39iyOdUX9g2dfUznvS+/&#10;eds5T3a2jlAtWcxGiw0ljcXbZvFeTX/0yOWfPGf549sHpb/SWUu7/uGprf/7rO91t1FuqHzfI22f&#10;ufUXOXLXu4EQJf00u0EUIveurUpLqjrbq53V7p6O2XOr3X002araO6uzq7uzp7e7p7e3dxYlPyl8&#10;qLbR6Y8cHhBRu+cvuu/XO5f1tj76y2df+af/aeRuCm8OJqkxNnr4pjU33XX3/dpO3hsIbG7OCnpi&#10;YkxMLBkf/tOWyWWV1vZKS3uFcrAttCMQzxKjvc6EnhynCSfSnk1PHOihZaeDo0M/KHe3d9Cm45nt&#10;rtO+U3gBxc2fWvPpT6/t6Vtcf7RcrbnhJrEhRmqvzXl/b9+pPW3t5fZKK0VtFKytahv5y3l7COpJ&#10;OmNxvMa71E+U732y9r/uLw2PcziXLCt2xgSyFq0VRDABlL5xodGh/jU3rbn73g2ahPBl3KhTpVw6&#10;5b9+8fL3rnrt0Pi2A+NydJzMdeQjCHgRDC0766m0Lezho1PHp6a7eWd0OuBxuo9Yp1Q7ODZFRwl+&#10;7x9/cuDn66VZDtOjCkgDW3ugzz+x5pq1n147fyFl50uHD+27ac2a+zc8LNzC5w1xYRtkVDLl0ptL&#10;LmOq64xpcS6wvZqdGhxiPk0xiXFvSro5B39U7eyRrRyz/Jzn7z+/8U8/vXbt4qNOpIYP9u/Z9K8b&#10;7rqLcJ5J8vp6DMGH7ljLkSI2R5PMOeXr+A79DhcELO+YB29EtqrSuU91GfOH1//VwoWLu7q6Gwhq&#10;EID/9LGPrDz53UcdvTxGBsE4qabU2Uq4zaRCdGyfgpBPHmWwxApQtC7qaaoPfIx5M2x3mHgWn4VQ&#10;FgOG1wjFrQ1IW+FR1q9UwELo4yEK0WWc6IGYOWEMpyYybkkeBJ+81OhAFV00kxi62R9IcJKSVT/b&#10;ITeiWcEH5GySNdNh6ZjgT0P2YSwM25KTkTEAXRrGy2MjVNTvwGuCDaf8JR2BFiyOhOfgJsrJI5wS&#10;BtLK/HJZPiiLBll5kFIRtSTjwUET8oeON9FYX71vECbGDAoemIBdD+9eqfUHltXSGxj6lyrqdHco&#10;F/llaVZpkBqO/lnwMrgbQbzCg4oyclmQyysiMZtMh0mtyOlyPAuWli/SBXsassdmGHtgZ4iF5zMh&#10;VSBiVnuAckaXQB9N9aiURQlRVlByaN4JgxRHNST4mBqScjHMGNc6p1XVAA/dRBF8aYEiL5V0HhfS&#10;jZqj5k1LAUbgPj1Fx1I8kuVBuoffJhrT6phMJISveCCa5eaZm5iP70Gx5DyAy4ee1ppiKgzARBXJ&#10;WkCrHK9VvDKL5sQ0JLSlgacnwmIuqK2RZeqaSwcDDlJAaMHv7IoK6Dp3CwxhwgculYrQyfgWqG6D&#10;y/xVVsIfVRFeMUOD5D5QHS6xmi8i1UJdGULzN511+wJvKT74i72rinKrtFbuU2lW+seqsQ0bbTL0&#10;/BePgCLV7/DmkJApWQf779ztIkQ26U11py+VMYIzAzffdYLpmTXSoFS2fRfJyXRt3irG5axl7QjM&#10;CI6N0gU2eAenHw9hFOYEiKJBBCcoeERB8KI4mihG76ORsDQinI40VNfuxZ5z2IOdTdm6im4hh5sW&#10;HpEJlQ1k5TgIMbDxpYBJqIhzTleYxxAkQG+kkh0Hk8FQolqK6WlFUvXTsKx7+FtkK4f1qGO4q6Z9&#10;OJ3kyvtGMg1+7nOf/ehVV1xwwYX9/QeAd5oJdd311/zxRZdhbJ///F9e9dErL7jgj2gyCT2mUwgf&#10;fPD+2277+he/eOvll192yy1fvPDCS0499ZQbbrjuwgsvRuN//defu/rqq37v9y6gPd0B8/e//52l&#10;S4+lfBYltpYuXfqBD3yQbp500kk//endn/3sX9E6xADV8uV08x66SRvAh5tBfRmHl4mBTjvt3Vu2&#10;bOGNSdItZeG7ouSFF374hz/8Ubmvb6GMJbBQtEPeK1myZPGKVas3l447fMb7ar19tbGW1q6uUld1&#10;srta6q2WuimB1UYJLJ5jRW3T5kc0J2J0sjQ0XhoYbRsaLQ3TpjzD5cp0eeBQ3+ZHz2zdteWFX+3d&#10;S+va1Nw6Gyj8LZwvARbLQfDeBE4Pl2d0k5GEKym3VFq9dPq/fHjsXUsmBydadu9vfeqF1p8/075v&#10;gKYolVv6FrUtOr51/tL2vnmTpTZWQIMHSuNDtUN7a4f2lQf3y36vNCeFZqawupIElrrIKszqFen+&#10;VsGoMxRKHHXc1PFSr02WFmgCi9JYvN0Vz5+Sk7c/+Sen/f65x5JnNDrd/g/TH/vD4+dt3j169KzK&#10;a/0jZx/deeeWPddNr++ojcmbNXlxGX6Lz7Fu7D/f/L4Vj28fgnd39nHdX3ty641T6yt0ImOptG//&#10;yJe/22TNqpfdggRWDtMFlgQcalxJIMqrYLrT2kprAjs6Ontnlzsqle6eSs+sOYuP6ezt6+rh0H10&#10;bOy1gwOv/vPXipVL3bvF6pgSWDfeeOM999ApCf5TR3fH23wlZ+hN0FZY506Ofqij9WhaE9ZBBqtE&#10;mSzZ34fEiybHqes3Njb50mjpxwNtv6J0XFsHpYsKUxBpDxEk8DElsCiZ0ls/geWUXDO/gVmCjWi5&#10;fbpreVfnMZXOY6st1Zb/PvetY9t4g6qB4dLmbdObt5cfeLY2NM5czscOOG8IKi/q1WhMrGv560DS&#10;S0pgMc7vf7BYJzvARVkoEk76s78546wzK+3lCdl7iq0kFhGwdeRMFl1IrICsFheQPBc/JWUzNDx2&#10;5/o7Dz3xY2d6ZTQpxvNY+8RN165du3b+omXU6cChNwnyBzY8IhDo4LCAIJAKVxQZjtOcQcoDFX/S&#10;fkwpJCxYREDaFrBS7aSYNFtfawZQ+DklsNau/dTiJSfSl/7+vZs2PXDPvYTz1BCGhiwopaNDDvYf&#10;GKHXCfYRo9BkGIUFPJDVzs7Zs+d2dtLmd4StjJeWbfzqj166cuVqSmAJoTmkFCUq7JB+UBP3PMAF&#10;LrBSKcEcWvTjAwZVhdtSMNahsqG8KFO4XTgKVoRAftMk22B4bHiwlTHJoeGcg8QACPGduHZxpq18&#10;kZc1Nr6IumLOTeTNrHZIcBg0CUW1IcOh4cPyKGmAnaIrROYyTjt0DhEewxycKqa6IANUErzFBBbw&#10;ZCGvAIAKDqWKTENoRK2xgHQoIq38oGG0zpWz1AVOtscUOv7Hk5F48SBJFb1h4wQWQOSXY8jryIls&#10;OEGFd+1z2QeXwNJB2eBsBBrVW5bBR/QKKOJ7+W+zkWSqUWAd3gGOE99wK0wY5NWIHKAJJAMqIEzI&#10;TWWxJpKGx8m5dspg0X9+dUkpK8lhyf5b+M1ruiU/bckSpRV421hNdX6h6QojB4FRUckY2S22z7Pt&#10;NdVHJZE/EdJEcYbAuf+SwHKra7iw4iWiRjnM0gfABj6QPFkzCZWic+ssfwN86mipdIg3bZqSUF+n&#10;y4VIC0JguRqoKv5lCzTFbnowhIXUO1OCZdRyajYzCSxhUMDJ3eACo1a9B5WjjeBRNneqyTuFUhN5&#10;0hxTTRCrjdp7KJVomeHKu7qH5Lrt7hGYHIlCn9BSmqQ8gpu5D+BNLApkv7A05CTEJ0WFIHQJCPUS&#10;WNnq3lp41QVyOf0uUESZjSwHvpNnkQUwwgi2gy0BtC52okhmiijl80hN7F4dzL8jt3+TjgvMdz6r&#10;0RzaTNfFDNS8mUZs6innFDnLE2Zsi4YROZX377z7hJ3viWW8MPeAbWYQFvK4GAb+b3YufDWbEQpk&#10;L5LxCc4McQ1p573W2Clsq6y5J7Unel11D3sHONhUttVj5Rp1NA1d2nCKyw3TiB+A02cJsG4YGQwl&#10;wygeU7z7m/Drb8pD9eVbnziz0JQ3gq8VWjWNZVVTI1N76hePHbfsuFD61lu/TCmkrVu33rLuS1SS&#10;VvZt2HjfMlfgllu+tHXry1/96lc6O/nksXXrvrRu3a3f/e63t2zZum7dLVJlzkMPbfBVKNX19a9/&#10;8+GH6eay7du3n3feH1DFhx/eePzxy9Dvtm1083xsBu8TWMwKBnZwP+SCdr+aPuuss5577ldxTrwY&#10;XPC+2GK+uOSSi37wgzvL8+YfZZJl3ktQxtJJwCtBv3r1aa+UFm0/7syOs89oHWubLrdOzOos93XW&#10;ujtqnW3THa3TFFMSCFO1lvGpsky/qh0aaT88QmdfTVUmx5/avGzHL09oeev5Z5/fT0NSj5SqYD2F&#10;en/oFlDoq3/x8XSOg94PykC9FkFXIXOyzaatsHh3ZWqEl9aVJ2xnRmA5BkfAlLoomrqSd2w690r3&#10;RhEPGo4YtkJQV8NcUBuLNq8uCOM+irXsETTBOSw6Jo/zVvQSGDMiZMqTDKWl0rnyc1/7wgXLXtw3&#10;3tneMjIxvWJh5eafbNn1lbW1CTrkMu8G8CDbr1m3/s/OeWkvHzhIX085qnrNP28euP3zJTpUz4Z6&#10;RGKc9b5ylYtay8sbUM37TMMppQusJ4JDSEmfjq7ulrbKoX17iisHWSy4KB4QJbCuv/6G++/fmKtR&#10;BwGpLhRyUR5rYmxsePnU+Gnl2pJyqaO1tLS9bbQ8/fLE1ES5tneq5Y3p8uultsFqN6eueBJT2rh+&#10;S++mRYDhm9euoWRK7+xFdTi50AA2UNgiRTaH0ebmBIFmF1x8cSw2YR7OYAmiFj/qKbpidBmcSxQt&#10;8wys62+44f6f/gwV0wYKxBTcvuDM82etOKu10oVDkTiTKz8sGnKGFyWNbKcSzSx4aKfGBsfeeHn0&#10;9RdNdgxINfgmiblBSgLrU/MXHU8lKIF1w/U3bHyIjtsIH29KTSx5VMwXopFCGFdM9NBQgdMGZChf&#10;cEcSciONGOAvVmqE1jV//nEksKjiwf43Nm3acN99D/nS0kSECu444XacTg2kaNbTVa8LjagfV90C&#10;5Mh1dHTkZh16EsXrq668eEVIYMXQK2QmcKELsnDpEKXt1MVnZmDRPBoPIIFl+9UIi9qeaPzKRN6h&#10;ygw0ZwkpfaV7PWSGZL6XMn8MNSPuI/Aa6ohfqwt7NGPCUSUIlEdZqpNy8h6yGhZEZWQO3YPVjM7c&#10;i2boYvQVZjSLVLuPhGKCDZ2GpbGcFEvgMUuBocD+aAG9gq2M3ouUw8wb9KimP3wB4DG7Y1wSfAZj&#10;FQyRCSVmRtQamxUKMijTwyksmrcZmEpmT+KIQMnxINGjmSy8P9Y0U4KJVN1JTwxaOLswqh/LZUl1&#10;L4pk+ODfI7ch6Ss+QVRJBL4WSBlYSXpZIGArDfk7PZNFkDxtVvb3audJtrRfJM3AsiHxKbCUypIJ&#10;WXI6BZ+OwMkzuFcWk+sII9lTjks4MmEMPyxP8hi4SEeqg8VdEmRYFskELJTHfBddXoskC7wsayPA&#10;knahCQXFtGWY2K5hhgRQye9zue0gaTGBhbl4bCtxbG5gRo0aweqAhNuR3zb/gifgm8+KzBXaklwY&#10;cK2yEAUr0apaQkgSiaF6CvvX2m258AUNo+AzjTr1ZEQMWoJtsSyCCC5kPqsuAFbKi2NGsLClRRoP&#10;HoTYWxk/Uy7OcbTQNRoxAFekyHJqKxUrN3JVGJHRdLRQbwkz4guallJOczkguIBVDA0UAhR1kNeA&#10;5o1CapBQdvwX4hXcC4rPNFsG5KIhxCIKVsaFTJCVpX7CGgX4eSduRZwHAhxJNz45gnrvUAKrMbnr&#10;gpxIp5UKekikCscsY+9Es0ksLHKavG58aNkrcMURIChXVvgh8IZ8wS/323tSKhlWI9t1VNwN5TLa&#10;sEAwUceYdya7Eov909d7mH3GTrvm7KD6gvLTnSvzpHZ3jLG8aYlCnowDSMoOoNGAHBKPgBgzKFrI&#10;L4X1cuClKq0Bk8BgJ5pARQc3s1rXazy+PuGEE7/5rdsuv/zq/gO86A9aRKvGdlnBheZoTta3v/2N&#10;yy678sCB/aGIWDMT2gKCeCDzMMeKfizR+eHpT1PnnvsfNm9+Rr0gMdmyJYV3IEqXXXbpv/zLHeUl&#10;S47DYNCV2Vr7EvHFV9Vq9YwzTh+rzH6+7bihVae3nbxiuqenVmmf7uyY6myfrLTS3ktUrHVyum1s&#10;qnVkomVkvDw20TI4OPni1u7nnz514rX2sf6nnnqaZgFIl2IORABsW/QojsFoiPHUXK7t9S7w5rg+&#10;z8zC4NqBkaWA7aO1QOgIp4nf3sq0FDX/PuCXpxIGwRuDbrO+lKqGPLhr6rSpkWO3gNTcRI2c5kna&#10;wQqLJTV1LVBrI3Mv+JOu086DMyGT3KdGnntk6JE7AudIL1JaSVhqPefi0orfpQVvkbu2PFp7VM8U&#10;CE03VF0JY5rRdjfTyoVNyQv45GPFssqpoFRiIDPNFH4tHs3YyOFrr732gQ0/q9NEUa3knqo8ZjjR&#10;zaqjJaMq84N4DQe2AHZEy/UWLE54kqo8YMolsIymrqUjMYDRcJmcWbQiXILHysDeNqaAQ8dFy6sJ&#10;rCxsKWC1kaF+wvmGB3+eBziCVYgh13DsSs2yVjBD6vdWYeEKg0gsulWC/OHjWuavmsBaeDw9GDi0&#10;79prr/vZw48WYD0IczqGLJ/GUCN05iid99s8hHxdqPHz3MNF19z48bWf+otFPAOrfPAgJ7B++sDD&#10;BXzjx60UTRCdkOJImCxWTHFaGGWEwjSYK664aPmKU486eoVSJNJMWFLVqalhDXhjFBubgmoPA8wx&#10;lbWv41XioAsWWUmc82sFzBXheVj6+lQmw6vMaNjiW8/ojYjWgkIwC2Z9Y+DDmTJ5WclvL2DugrDF&#10;rLAbLJhXbb3vSJ1ExbtZTvNxkyoESCiNOT2ZABsiYqyIi2CzEM6iAYdbfDOtboPR9IijDzu60r6b&#10;uhV7wPilLT8EiRfVIqudFeOM3bxc5iijt/FWRBZ5cAKLMzx0kK0uJdOMgx2fIjOWONeDhXc6D88G&#10;EqU2wqXOixl/vAYAN8Ww3qnOIFc2OkEjcoi29xM9MklQ3mQG5R22kQFhzHBZuZ6mrnDqp0zA4tHx&#10;/vS0XJxe0YVlLDwqGZSNC36Ej8DrR1Zq+5iwUS0IkEpqpqZ4ljq1LPK2zqrCZEarDupBElQjK0Id&#10;HzIHxJ3a4BvmRF/xkV2pBw5CL5y4lE3BZLJAzGfqHklwH0X6RA7lNQmmXxk5ElEGyyKVHl78YHNB&#10;dQUDkaxRdRVUeHTOXaGK0qoxoFAxMfcS55wq7rQFr6gTk5QgGai2NJ6qPJ7LLBSAyyLLbiHnEHtN&#10;YIluCjks+OoKSBDHyOx6Il9sqK71z6LACnIHRegxzaguf8KKhegM2ss4L/r39c1brlkR1NB+kHxl&#10;Vegoz/BKZ6RgVZ+r8qwPZeGTYnPvizo9lLQQB5rV4UcIQuPiphiMFetRrm4rBS5ntHj1aZRpTznd&#10;lJPWS6uHb4WsVQBgvpw1EXR7kCjsLSqTGvGQ9bJkr2QJYXx5rNmCmRMhh4MMxlTHeWcXXOPumDbk&#10;+/o/AGC2uo7IOUA1bLUX3KwCoVP5yB59v4LimrqXV86CCIiKBI/QfvwRd0sVTZSu5I7Ym8RrzoLf&#10;CJGNCJ0oyplTo0nJ+iwzI/5S5CkSm0GVEX1jejflNCsAqVyoTmOYA1msRCwZhhQaS8qkHn4xSBhW&#10;JHFQ83yR6THmJMg2kQV+//s/8MQTT4LVRNrUf4YjgNpXXvmR9ev/T+u8+YvcZr/IKeMQK8myxh2A&#10;+T6x5J439lbKk6fPrfXt3XHohVcP7317mhZL9bTXumipUtt0pbVE6+1K0y3jo+VD/ZOvbp949IlZ&#10;jz9yyhubV9Te2LXtJZoYRquygvIXGwF+ZmvAc8ydDlZ+twAmyqf5yjFqNeko4pgQ5XhGS73d+E3l&#10;FZImOklhA4TyGy/o5DdbK+wQg5e29IaTVwLK7AyZP4KFgbpNO92ZnOadqsg3oNWCvOe6TjDBrHVt&#10;33YwleGNbHvu8KN3DTx21+Bjdw89fvfwk/dOvPaCH6bBjr+swWq7X5p+9sHS5gfiz84XE8wYkmeq&#10;1dV3cYYqV7OgqQwpAV+gVN2+Vbmq0p05iL55G+3U5Ngpq1a9vnN3PZOfAIVa2R4NEEtXUbRAJ57S&#10;jxxoxbNORI83VI5uTFlWNcHurFZWrVq5cePGSrXHEUs0TQFbN73leFr9TX0RjVlXGm+B0ZvbMYPa&#10;S4qBkEHY5MToKsL5ruJpdE1tiIfGp7GS+zaDMuDVu27QcpkxWQAQKMwlqtXKKStP3LBxQ1f3bKoz&#10;NjpEkO/evRdzQhp8rPkidEjPSWYlA0zdNJbFXpkcW4Qj1qTdFleuPGHjhg09vbyJ4ejIwPXXf3zH&#10;9p0WRluIgd2pxRAgvsZXTE/BzeTHfbGqVtKq2KQ9dz8ENL6H0EV6QdVPXnnSV/7+tt6euYo+1vzM&#10;5hIgBU5Tb0xzBGDUAutQHPX4ktFMgBCaI8MKMwSHcls3g8HrQ933S5M1wf3Ks5VJZyoFGZEFXpIR&#10;qa5GLoFjyJyvwED5dgRQZQH0hgbjf/kivrT1Z9NPlPiYgWF5EnG5Fd9ihZMxxCcCoBTI2WfLZmSY&#10;vkjfAc9awU0qiTclWwE6uMxFmEAjDCc7j+h2+zT5CN60fHimtA1dycqN8QPOZkhhSWnI+3O5kMSG&#10;eknAYviA29AXNkfXgtqA3OH8mL2LxxZU9sM7UhlckDIbhnkWSAYYtyPzwnwgYwi05QyW00M8GQZZ&#10;L77LdifodsnXUK90Q2Jp3U8qzpyLUYHXWnVti8KnjBZgAP8Bc+BpQWHM34GLtH+RJOEbvsdX8jCr&#10;WR3TqoqCtAjXYowOgBCcK0ui8YATQx5EQImMJjSnCdkB94cchKYII2zCjPKDFiVSxdQ4/i7zmaKP&#10;rYoBisxlNqQvzRnbGEIfXNrcXy0W0WNaydSTIj5wjLsAnPgk1kUUC6RCsCgECLoAnKZ5V+N+hJ1h&#10;nl6UfBsh+ghqFMgxpaIgZAnsvqd6MkVJ4bNoyz3fFPJtzII4bACPQbcEsiplCkFt4HFFhshCy8Q0&#10;BYlnEFLPva63rL4Nj6RuXR/AqFwEt4mJY4ZmDTWgVPEjpbd/WEzSei2nsuzZttHQMq15pDopVR6t&#10;D3nT4dbHuxkXqAJzq2QTC63ECiVMrjbTClZyxrQhjI3hC5yEC/3lroP0qxGVDTe82wQ41BJrZ/XJ&#10;B040hRqFXtMKIerhVsXm6P+Qv2V5SNW9o35dBgH/Z+WhKemas2Rs9MhYtglVjgSy32bHEU2+VW8M&#10;HGRaRPEf9RMayYCVh/LfC3ege1Tnxocq9qqnmZV+53dO2LlzlzC5N9zwjfTXySevoA3jWxcsOsaO&#10;qsKBVeSP0UWYIYmUlrlp4vwNDAzs2bOnsza2vHN0Vengwh3bup56prTpF5UnNo9tfKLlocfn/dvj&#10;vT/b9K5fPrn89RfePbRj/sCO/Tu3PffcC/v37weLh9cXatrxnX8HLKvoKLzmpkV5UqWQkCNHBhVW&#10;p5O8ZncS4hnbrtWj1FJmGs3ht9dWvCOm5rbYG+K1T7JdhbzQoywVL0XByz3b5Ure+kp6CzteYa2K&#10;7fOVlYU6xi8tZliLvAhPpf4nouTIGdNq5GoWcH1R6yBtRkllB5SRyCNREVaWm5iaGlu4YNHs2X3D&#10;IyP0NrphM1mV6dupo/k01Mg0W4zSxLEEZ5pjXyrN6u05+6zT6WjSZ555uqMiO2FnFH/Sx8yIJu5T&#10;jg2itnKDisoj9JN48q73gqLSTeC4qcnRBQsXE85HhgnnfqlaCosNX9vOoz/LKFH1GQwBFkUWVB4P&#10;m6FRY4325W5kXbrq7e054/RT+/sPPbP56U5KYJVK4+NDixYd1dc3a4S5RSFHeFTI9CZ3xVzuUe+1&#10;dsBlfdnGGttYMMNgvT09p5+2qv/gwc2bn+7uIcjLo6OD//HqK4aGhml5IAI3DS3tUgNCzVjpljTi&#10;W8vH561ilfjcX4U8aPHjZnfnzZszf/7cb37r9u6euXDwgWChHLZn0agxeE7mroGGKV6KHKIMPRIy&#10;BasocFpsrMwukScmw+oSQnnPjiDT4nAB1ygiFzn6x3Q5Eg3SjSTLgv0N3KGmz5jUWuY2s8dnKMAB&#10;PYoPuW0MbuiHyWT3OgTZFs8HcNXvBAFsUOGpilIICoEEiENkSKVHcOGZntFIauQMHCQOdxHaDAcY&#10;jo4EyRJkgPDuV/JQ5qzIDCvOT0k+CVjW3Id685xlkrkndL4qCkll5KOkPU2UhKDcRfiyB2aaw5Ia&#10;mN3Dry6oWclb0Qo++ce/cPynnm+I+bkyCA0BQEDsCCVqk50IhBwhBA1iZEYCGRpzlBxfKaJsPIJ/&#10;LYgL3UNYFZn0rURMbIwEG2ox4Dqaa6uiqUY7EfCQUqTR0W4A/AZSs0JI4ug0RuMujFP3woJ3KkQD&#10;7UBpXOu+AuBtMIsypPKeYSKkiyLbAYvKMtK8cgb4I4qLYUoCLo26JGOTSrTyIzCiYsXNK+hh8rU8&#10;Y/Gw5kwPpNpD9Im3DipZ8IG9rgfHgCv0v97xdHI1FFVehu1p0IIYAU6hUQ1ofUAhMPyybJD3s7DI&#10;FOoIkOiPVYesmvAKsZJR+BFllWVaUJCCsXrmU3IkNjFtNOTh09tgHDCD/YTGUxrnKyZ3lA9tpMaK&#10;9DcdQfiWJp5zrcdyRRDjnmeRJuDFx2D9RiifcVPFBTOkPsLWcuY6FWptrQlpDASMNBYu8gUy7N8Y&#10;XKNywmnWvmooFRm8R4FqCY2ytOhKZGiTrLWc2fjqAhmIGzo1Vad/hdODEhBdZOo+I5WBTbR0YZ9x&#10;6GYNRKtC70lHYe6tquGwyN05AbmmG5A3ww5Z4GYss40KFkjIEXLxv0O8mrF2TnizoBUwOZRJvZYj&#10;Sp3WCjUKajVoyPg3LVJf7gqluxF7iy9Uoz3gd+zYIVwmb/TABqlUnnzyyueff758yupzmMtD9hSv&#10;n8XnUSuG7gosEgso7XuycOHCnp7uWbNmUT893d10d2BwgFo5eOjw4MDhPXv2jY6MYGI2L8rQGdrU&#10;XtxoQHFPALJvIS/cxOFjoPU4bntNFdbm65QlhT0IWgFuVCllniQUcATwLTHCMGXcXH+8rLXsOwck&#10;WJppGBKrLw4Q1Jc5klFkomnXh/q23/RdxhIH69tMwpQ+CJfAnXGH3frKqZH2ytcKcVkxvjOMD+Wt&#10;AxI/PXwwLAdsXvqS0nU4sBlSSuXJ8ZHOrq7TVq9evHgRHYeYY4JolIyy3K++Opd3rRKu8AcvtxHz&#10;EHIlBLJXMbIqnH1uLKjQimrb4DJrcFAH5MOHB17c8tJ99903ODhY6ZzVdGBCYKVzceEosDlMugrx&#10;WaES8lLvg9a0ZzxBJEZ/x8eGurq6VgPn1YoHT+QAGon/A5OGNLzKx8stDWg8zpkEuimvBrQajQq2&#10;EU4QFSCNIqLeASzw6wYGBre+9ArjfGCwZ9YCqjUycrhbIF+0aCEgj4NG5KWQa8RFfWhfxhUKv5x9&#10;hgFiKBouMwMJL5kTQNXpmtCGIFqYx+npOm7u4MDQ1pdeFm4ZmtW3kKoNDx1873vP/cxnPjlnzuwG&#10;zAMsgOjB9XHX+lAHGstYecUiArrYSGhhJnx76NDhv/3i39G2dH2y15tzt9RSAckaZlpgK8E9vCW/&#10;WCUAFnquKxUgnVZQC8MuqDGvOJ90suXkBG+ALQfCalSrnqgIsWcq5Jeg2zO6TxWfmC3oEGZs1iQo&#10;TO1g5RJ2KeJXGvLhlx+yWbxClYnvVG4EEGkF+HNKVlNMFiErw6r7icJse3W7H/O2bYW+4SKho87h&#10;0VklSHVFM8Vt0lfFgKABgbjmA4AgdbGQownIEhMYBguDaOwpzZh65vFa/krsLzQB31LJF8pKn7pz&#10;LprmNlporyheW6c/mvuidd8MuYTlvDKfd4qSDaNktR1Wlcl+lBGGmD3SEXEX8phzWXjpJ4pH5B6x&#10;DJKh4lXhtZY6WLLvlRCCQebfmvdgfEnQYdpN8S7bVwmDYH9cnmCFTil1J5u4d9ARKDQ5mO7Yq3BZ&#10;EMubX2ETd/ZMdE2YzuQKi1wk1hJSiMOjbA0RT4Vashimn8XiiVKjk2Kpuuwep/vic6eMRQFGWATa&#10;Q+uGCVyKX/QiJEEuiSsxqzjPJkAiOBO8uVWE2oK0AqIodvQEHvXc6E/gYK4v+9xj4bDyDtaARc6E&#10;kJnahAeIgTAf6j44wdejC91MDW0KT4Zlib7ZOBzhQ6MAOFlHISfqwhmG+uKRZZxxRyG7dAoJZkho&#10;JhCLFRXpsfQ2xmYCi40SeCWtrHBmlsMv0WRiqoBe/g+LyMgQTglenlMQCfsoZwWhR45etYNxm2La&#10;HgSUGYbSxj1GFTFx9KKdwA8GR765VNvlQh3WIVpEFB3celWD8PdtWa+oH3P6vZ7MgpzKVE7I0GH8&#10;lS0ODZu9q+JaL+9VXL6wkQY3HSYLRbNhewloXrE4I2aort+QslwkqRSF0Qm/YnXHXc0G6wcnbXrl&#10;EywBVIssUpI16XQCtjK0BLlYQgjNr6osEquOR5dhwXpwqv8V3KZiL075Ju/+ZvVGEy7zbKkRuZhT&#10;LNJiHOieeTBeMnTOekNrQBJEK+S4VSTKQRP1AUZehKX60lCErYzVSook5q0ZSzR7Xq+jetLWCLCU&#10;3xr17PWJIi+D5LR/j+Dou5mtVaS7B5m+Q2OJHkvLZ1S+79+kyO55hvCNwKklybnoootk4wcSrtaO&#10;jnZlN9ovG5ZXcVhev359+fQz3yeCioSVuVPqHQQrnghyFrEOOeZ6YPG8yrKsklPHRj2oJHvl2sOL&#10;IZhIbGYs8Zx4mQBTXHxum6ILODksOtFu56muSinDOP5rOEYaN31jSKBZytn8AD3dRmNOLW9jn6bQ&#10;hK/N8YQ0Gu3MXqvzbG42EFzEQc53asjRUfID/Fm1kNZvqr3y3QUeddgrvtS6ggSnkiJqUydspu01&#10;0ybZ59wurWibor3GxO8vqp+VrrRMsH65uvqE/hTqpMK+GqpVepXfXpX1gw2VnIcvFsxVSfrPy4dC&#10;n1aDqNVRXjBGBfIVaB0fT4wP0+JNibUiX6aXRfpWGBaSbn1lTR0aUY0QhIrrBNAdUhJ4U4dHHtEB&#10;Xh3Vrq7uuSE5MjY6MDFOkE85P1fgKbYP6V2nJm0UcSQec1meA5z1bF4R19L8jkq1m9YPaqK/VBse&#10;PjwxTqxO0wwVDmuVkYlpGYIkdshtlkyim5wTqNBEiAxiwBnDjiOBGYOkuSrVak/vrPkaFqoe0rQO&#10;XDKLkkIGQwgcDJeFcBhg9DrrUV6ZBvZRqmhAhzwWBsv6gWI3OniUc1h0vIZmH6DDcIi8bS+NkcjY&#10;BVxqIhc2mHGSeF+nNCN4x6jY1eOUCVFsQmJGmSgjFs6YwSFXaGc44u70OuPFI/gPsbdGbrrQzPqV&#10;qRVyVpDtt6q7TTuqR0UAE+t8cRm6MhPGzxylOA6IQRXBUGBtjSaBK3poZcwFk50yQGqoAP0IwSw9&#10;ZOsHsVxOXipoHk/aw85D8GbkP3vc5ArR9uaU3KG9onipH3+QZKJEIlJNnOOxjbA0fUVBfK0WFukp&#10;zW1YAr4CiTWG8hLDMpX06lDOsXU7CQjCJcUj3lZ0uGjbAclNBYwx3izPw0ezY1ya7ULEjASWJM5k&#10;ChrN+aKF7fTp4LeWwpsSRMRDFpHAUlpK7kwya8iFCa2EXuBlp+qdUJm44R2eZDA0D0V/xTWzIx3t&#10;6MOQwAoqXZde6muKIIfKKcoX+noyOLo5m6TJK6G0ZF/BlJBHcL2IHWf2yK5ipypNL0I1AxFGadt0&#10;WeniG9Q2lWk1ccNIsgQWEpfG7ZIctvMfJYGFHJtuEAGuh7C4T4Q/KBahhKSudD2sHUeYFfnQTPZB&#10;+K6kQgLLmIbe9UgqTsRHZZoZmhcRcFbPJbACZ8prBZfAoprQnzNLYEVNHXBgk0xVv5k2d+oHJjb/&#10;D8N2yIy2LInzoW6jb6ImW0UhqMpofhPqiMEMImB8If2KSRWdbdMMVbLV6/WkzoKZYwDvW1l32b9a&#10;SQdQ5C4EA5cOV4WrML4ogKT+rUyCxzsFM2knGPDEkRSpzYlFavucQorpK7mK5YLQGoJmApIvkxmd&#10;MZjwn2oB6BYVJJ5jixNIjT2DQkEqx9StteA5K6pVAyGvFXIDSBgbVMWt3G/1FqwFPM/0AHLgV3iU&#10;wOV0vx1RjtfLmgK3BJZoOMldsQ2INgWkDWo8jKdZAssQ5vkkAjsTuubRG2sl5m0mjTUqU6+jetRs&#10;BFgQ0Kas4G2IeU8BaQJu2oRPBUTz48wm1yhKP6gQBB71ZdLymeq+f9MTds8zhG9EuZT396QOxT8T&#10;5sTr/mDb9a5I//8DAxUWSlGwfiAAAAAASUVORK5CYIJQSwECLQAUAAYACAAAACEAsYJntgoBAAAT&#10;AgAAEwAAAAAAAAAAAAAAAAAAAAAAW0NvbnRlbnRfVHlwZXNdLnhtbFBLAQItABQABgAIAAAAIQA4&#10;/SH/1gAAAJQBAAALAAAAAAAAAAAAAAAAADsBAABfcmVscy8ucmVsc1BLAQItABQABgAIAAAAIQCe&#10;oHwvoQQAAOMKAAAOAAAAAAAAAAAAAAAAADoCAABkcnMvZTJvRG9jLnhtbFBLAQItABQABgAIAAAA&#10;IQCqJg6+vAAAACEBAAAZAAAAAAAAAAAAAAAAAAcHAABkcnMvX3JlbHMvZTJvRG9jLnhtbC5yZWxz&#10;UEsBAi0AFAAGAAgAAAAhALnQ5HbeAAAABwEAAA8AAAAAAAAAAAAAAAAA+gcAAGRycy9kb3ducmV2&#10;LnhtbFBLAQItAAoAAAAAAAAAIQDQ/xxxSp4DAEqeAwAUAAAAAAAAAAAAAAAAAAUJAABkcnMvbWVk&#10;aWEvaW1hZ2UxLnBuZ1BLBQYAAAAABgAGAHwBAACBpwMAAAA=&#10;">
                <v:shape id="Picture 20" o:spid="_x0000_s1048" type="#_x0000_t75" style="position:absolute;width:19958;height:30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ZzhwgAAANsAAAAPAAAAZHJzL2Rvd25yZXYueG1sRE/JasMw&#10;EL0X+g9iAr2URk5KTHEthxIoJMemAae3wRovxBoZSXGUv68OhR4fby+30YxiJucHywpWywwEcWP1&#10;wJ2C0/fnyxsIH5A1jpZJwZ08bKvHhxILbW/8RfMxdCKFsC9QQR/CVEjpm54M+qWdiBPXWmcwJOg6&#10;qR3eUrgZ5TrLcmlw4NTQ40S7nprL8WoU1G6Tx+f9YdVu6vvr4ec81+fYKvW0iB/vIALF8C/+c++1&#10;gnVan76kHyCrXwAAAP//AwBQSwECLQAUAAYACAAAACEA2+H2y+4AAACFAQAAEwAAAAAAAAAAAAAA&#10;AAAAAAAAW0NvbnRlbnRfVHlwZXNdLnhtbFBLAQItABQABgAIAAAAIQBa9CxbvwAAABUBAAALAAAA&#10;AAAAAAAAAAAAAB8BAABfcmVscy8ucmVsc1BLAQItABQABgAIAAAAIQAdGZzhwgAAANsAAAAPAAAA&#10;AAAAAAAAAAAAAAcCAABkcnMvZG93bnJldi54bWxQSwUGAAAAAAMAAwC3AAAA9gIAAAAA&#10;" stroked="t" strokeweight="3pt">
                  <v:stroke endcap="square"/>
                  <v:imagedata r:id="rId22" o:title="" croptop="23339f" cropbottom="13630f" cropleft="41590f" cropright="13338f"/>
                  <v:shadow on="t" color="black" opacity="28180f" origin="-.5,-.5" offset=".74836mm,.74836mm"/>
                  <v:path arrowok="t"/>
                </v:shape>
                <v:shape id="Text Box 30" o:spid="_x0000_s1049" type="#_x0000_t202" style="position:absolute;top:30861;width:20002;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MemwgAAANsAAAAPAAAAZHJzL2Rvd25yZXYueG1sRE/Pa8Iw&#10;FL4L/g/hCV5kplOR0RlFZILzIlYvuz2aZ9OteSlJqt1/bw6DHT++36tNbxtxJx9qxwpepxkI4tLp&#10;misF18v+5Q1EiMgaG8ek4JcCbNbDwQpz7R58pnsRK5FCOOSowMTY5lKG0pDFMHUtceJuzluMCfpK&#10;ao+PFG4bOcuypbRYc2ow2NLOUPlTdFbBafF1MpPu9nHcLub+89rtlt9VodR41G/fQUTq47/4z33Q&#10;CuZpffqSfoBcPwEAAP//AwBQSwECLQAUAAYACAAAACEA2+H2y+4AAACFAQAAEwAAAAAAAAAAAAAA&#10;AAAAAAAAW0NvbnRlbnRfVHlwZXNdLnhtbFBLAQItABQABgAIAAAAIQBa9CxbvwAAABUBAAALAAAA&#10;AAAAAAAAAAAAAB8BAABfcmVscy8ucmVsc1BLAQItABQABgAIAAAAIQBdxMemwgAAANsAAAAPAAAA&#10;AAAAAAAAAAAAAAcCAABkcnMvZG93bnJldi54bWxQSwUGAAAAAAMAAwC3AAAA9gIAAAAA&#10;" stroked="f">
                  <v:textbox style="mso-fit-shape-to-text:t" inset="0,0,0,0">
                    <w:txbxContent>
                      <w:p w14:paraId="6FF3BD6D" w14:textId="77777777" w:rsidR="00BD0551" w:rsidRPr="004F5483" w:rsidRDefault="00BD0551" w:rsidP="004F5483">
                        <w:pPr>
                          <w:pStyle w:val="Caption"/>
                          <w:jc w:val="center"/>
                          <w:rPr>
                            <w:rFonts w:ascii="Book Antiqua" w:hAnsi="Book Antiqua" w:cs="Times New Roman"/>
                            <w:color w:val="000000" w:themeColor="text1"/>
                            <w:sz w:val="28"/>
                            <w:szCs w:val="48"/>
                          </w:rPr>
                        </w:pPr>
                        <w:r w:rsidRPr="004F5483">
                          <w:rPr>
                            <w:rFonts w:ascii="Book Antiqua" w:hAnsi="Book Antiqua"/>
                            <w:color w:val="000000" w:themeColor="text1"/>
                            <w:sz w:val="20"/>
                          </w:rPr>
                          <w:t xml:space="preserve">Figure </w:t>
                        </w:r>
                        <w:r w:rsidRPr="004F5483">
                          <w:rPr>
                            <w:rFonts w:ascii="Book Antiqua" w:hAnsi="Book Antiqua"/>
                            <w:color w:val="000000" w:themeColor="text1"/>
                            <w:sz w:val="20"/>
                          </w:rPr>
                          <w:fldChar w:fldCharType="begin"/>
                        </w:r>
                        <w:r w:rsidRPr="004F5483">
                          <w:rPr>
                            <w:rFonts w:ascii="Book Antiqua" w:hAnsi="Book Antiqua"/>
                            <w:color w:val="000000" w:themeColor="text1"/>
                            <w:sz w:val="20"/>
                          </w:rPr>
                          <w:instrText xml:space="preserve"> SEQ Figure \* ARABIC </w:instrText>
                        </w:r>
                        <w:r w:rsidRPr="004F5483">
                          <w:rPr>
                            <w:rFonts w:ascii="Book Antiqua" w:hAnsi="Book Antiqua"/>
                            <w:color w:val="000000" w:themeColor="text1"/>
                            <w:sz w:val="20"/>
                          </w:rPr>
                          <w:fldChar w:fldCharType="separate"/>
                        </w:r>
                        <w:r>
                          <w:rPr>
                            <w:rFonts w:ascii="Book Antiqua" w:hAnsi="Book Antiqua"/>
                            <w:noProof/>
                            <w:color w:val="000000" w:themeColor="text1"/>
                            <w:sz w:val="20"/>
                          </w:rPr>
                          <w:t>8</w:t>
                        </w:r>
                        <w:r w:rsidRPr="004F5483">
                          <w:rPr>
                            <w:rFonts w:ascii="Book Antiqua" w:hAnsi="Book Antiqua"/>
                            <w:color w:val="000000" w:themeColor="text1"/>
                            <w:sz w:val="20"/>
                          </w:rPr>
                          <w:fldChar w:fldCharType="end"/>
                        </w:r>
                        <w:r w:rsidRPr="004F5483">
                          <w:rPr>
                            <w:rFonts w:ascii="Book Antiqua" w:hAnsi="Book Antiqua"/>
                            <w:color w:val="000000" w:themeColor="text1"/>
                            <w:sz w:val="20"/>
                          </w:rPr>
                          <w:t>: Re-Order Point</w:t>
                        </w:r>
                      </w:p>
                    </w:txbxContent>
                  </v:textbox>
                </v:shape>
                <w10:wrap type="square"/>
              </v:group>
            </w:pict>
          </mc:Fallback>
        </mc:AlternateContent>
      </w:r>
      <w:r>
        <w:rPr>
          <w:rFonts w:ascii="Book Antiqua" w:hAnsi="Book Antiqua" w:cs="Times New Roman"/>
          <w:sz w:val="24"/>
          <w:szCs w:val="48"/>
        </w:rPr>
        <w:t>time, there is 50%</w:t>
      </w:r>
      <w:r w:rsidR="00D02EE1" w:rsidRPr="00C73CB8">
        <w:rPr>
          <w:rFonts w:ascii="Book Antiqua" w:hAnsi="Book Antiqua" w:cs="Times New Roman"/>
          <w:sz w:val="24"/>
          <w:szCs w:val="48"/>
        </w:rPr>
        <w:t xml:space="preserve"> probability that the demand during lead time is less than this </w:t>
      </w:r>
      <w:r>
        <w:rPr>
          <w:rFonts w:ascii="Book Antiqua" w:hAnsi="Book Antiqua" w:cs="Times New Roman"/>
          <w:sz w:val="24"/>
          <w:szCs w:val="48"/>
        </w:rPr>
        <w:t>average</w:t>
      </w:r>
      <w:r w:rsidR="00D02EE1" w:rsidRPr="00C73CB8">
        <w:rPr>
          <w:rFonts w:ascii="Book Antiqua" w:hAnsi="Book Antiqua" w:cs="Times New Roman"/>
          <w:sz w:val="24"/>
          <w:szCs w:val="48"/>
        </w:rPr>
        <w:t>.</w:t>
      </w:r>
      <w:r w:rsidR="00C73CB8" w:rsidRPr="00C73CB8">
        <w:rPr>
          <w:rFonts w:ascii="Book Antiqua" w:hAnsi="Book Antiqua" w:cs="Times New Roman"/>
          <w:sz w:val="24"/>
          <w:szCs w:val="48"/>
        </w:rPr>
        <w:t xml:space="preserve"> </w:t>
      </w:r>
      <w:r>
        <w:rPr>
          <w:rFonts w:ascii="Book Antiqua" w:hAnsi="Book Antiqua" w:cs="Times New Roman"/>
          <w:sz w:val="24"/>
          <w:szCs w:val="48"/>
        </w:rPr>
        <w:t>I</w:t>
      </w:r>
      <w:r w:rsidR="00D02EE1" w:rsidRPr="00C73CB8">
        <w:rPr>
          <w:rFonts w:ascii="Book Antiqua" w:hAnsi="Book Antiqua" w:cs="Times New Roman"/>
          <w:sz w:val="24"/>
          <w:szCs w:val="48"/>
        </w:rPr>
        <w:t>t is also possible that demand during lead time is greater than average demand during lead time.</w:t>
      </w:r>
      <w:r w:rsidR="00C73CB8" w:rsidRPr="00C73CB8">
        <w:rPr>
          <w:rFonts w:ascii="Book Antiqua" w:hAnsi="Book Antiqua" w:cs="Times New Roman"/>
          <w:sz w:val="24"/>
          <w:szCs w:val="48"/>
        </w:rPr>
        <w:t xml:space="preserve"> </w:t>
      </w:r>
      <w:r>
        <w:rPr>
          <w:rFonts w:ascii="Book Antiqua" w:hAnsi="Book Antiqua" w:cs="Times New Roman"/>
          <w:sz w:val="24"/>
          <w:szCs w:val="48"/>
        </w:rPr>
        <w:t xml:space="preserve">There is 50% </w:t>
      </w:r>
      <w:r w:rsidR="00D02EE1" w:rsidRPr="00C73CB8">
        <w:rPr>
          <w:rFonts w:ascii="Book Antiqua" w:hAnsi="Book Antiqua" w:cs="Times New Roman"/>
          <w:sz w:val="24"/>
          <w:szCs w:val="48"/>
        </w:rPr>
        <w:t>possibility that demand is greater than the average demand.</w:t>
      </w:r>
      <w:r w:rsidR="00C73CB8" w:rsidRPr="00C73CB8">
        <w:rPr>
          <w:rFonts w:ascii="Book Antiqua" w:hAnsi="Book Antiqua" w:cs="Times New Roman"/>
          <w:sz w:val="24"/>
          <w:szCs w:val="48"/>
        </w:rPr>
        <w:t xml:space="preserve"> </w:t>
      </w:r>
      <w:r w:rsidR="00D02EE1" w:rsidRPr="00C73CB8">
        <w:rPr>
          <w:rFonts w:ascii="Book Antiqua" w:hAnsi="Book Antiqua" w:cs="Times New Roman"/>
          <w:sz w:val="24"/>
          <w:szCs w:val="48"/>
        </w:rPr>
        <w:t>Demand could be greater than the average demand.</w:t>
      </w:r>
      <w:r w:rsidR="00C73CB8" w:rsidRPr="00C73CB8">
        <w:rPr>
          <w:rFonts w:ascii="Book Antiqua" w:hAnsi="Book Antiqua" w:cs="Times New Roman"/>
          <w:sz w:val="24"/>
          <w:szCs w:val="48"/>
        </w:rPr>
        <w:t xml:space="preserve"> </w:t>
      </w:r>
      <w:r>
        <w:rPr>
          <w:rFonts w:ascii="Book Antiqua" w:hAnsi="Book Antiqua" w:cs="Times New Roman"/>
          <w:sz w:val="24"/>
          <w:szCs w:val="48"/>
        </w:rPr>
        <w:t xml:space="preserve">In all of these cases, we </w:t>
      </w:r>
      <w:r w:rsidR="00D02EE1" w:rsidRPr="00C73CB8">
        <w:rPr>
          <w:rFonts w:ascii="Book Antiqua" w:hAnsi="Book Antiqua" w:cs="Times New Roman"/>
          <w:sz w:val="24"/>
          <w:szCs w:val="48"/>
        </w:rPr>
        <w:t>want to be able to satisfy the demand.</w:t>
      </w:r>
      <w:r w:rsidR="00C73CB8" w:rsidRPr="00C73CB8">
        <w:rPr>
          <w:rFonts w:ascii="Book Antiqua" w:hAnsi="Book Antiqua" w:cs="Times New Roman"/>
          <w:sz w:val="24"/>
          <w:szCs w:val="48"/>
        </w:rPr>
        <w:t xml:space="preserve"> </w:t>
      </w:r>
      <w:r>
        <w:rPr>
          <w:rFonts w:ascii="Book Antiqua" w:hAnsi="Book Antiqua" w:cs="Times New Roman"/>
          <w:sz w:val="24"/>
          <w:szCs w:val="48"/>
        </w:rPr>
        <w:t>We</w:t>
      </w:r>
      <w:r w:rsidR="00D02EE1" w:rsidRPr="00C73CB8">
        <w:rPr>
          <w:rFonts w:ascii="Book Antiqua" w:hAnsi="Book Antiqua" w:cs="Times New Roman"/>
          <w:sz w:val="24"/>
          <w:szCs w:val="48"/>
        </w:rPr>
        <w:t xml:space="preserve"> don’t want </w:t>
      </w:r>
      <w:r w:rsidR="00EE0AF1">
        <w:rPr>
          <w:rFonts w:ascii="Book Antiqua" w:hAnsi="Book Antiqua" w:cs="Times New Roman"/>
          <w:sz w:val="24"/>
          <w:szCs w:val="48"/>
        </w:rPr>
        <w:t xml:space="preserve">the </w:t>
      </w:r>
      <w:r w:rsidR="00D02EE1" w:rsidRPr="00C73CB8">
        <w:rPr>
          <w:rFonts w:ascii="Book Antiqua" w:hAnsi="Book Antiqua" w:cs="Times New Roman"/>
          <w:sz w:val="24"/>
          <w:szCs w:val="48"/>
        </w:rPr>
        <w:t>probability of</w:t>
      </w:r>
      <w:r>
        <w:rPr>
          <w:rFonts w:ascii="Book Antiqua" w:hAnsi="Book Antiqua" w:cs="Times New Roman"/>
          <w:sz w:val="24"/>
          <w:szCs w:val="48"/>
        </w:rPr>
        <w:t xml:space="preserve"> facing shortage to be 50%</w:t>
      </w:r>
      <w:r w:rsidR="00D02EE1" w:rsidRPr="00C73CB8">
        <w:rPr>
          <w:rFonts w:ascii="Book Antiqua" w:hAnsi="Book Antiqua" w:cs="Times New Roman"/>
          <w:sz w:val="24"/>
          <w:szCs w:val="48"/>
        </w:rPr>
        <w:t>.</w:t>
      </w:r>
      <w:r w:rsidR="00C73CB8" w:rsidRPr="00C73CB8">
        <w:rPr>
          <w:rFonts w:ascii="Book Antiqua" w:hAnsi="Book Antiqua" w:cs="Times New Roman"/>
          <w:sz w:val="24"/>
          <w:szCs w:val="48"/>
        </w:rPr>
        <w:t xml:space="preserve"> </w:t>
      </w:r>
      <w:r>
        <w:rPr>
          <w:rFonts w:ascii="Book Antiqua" w:hAnsi="Book Antiqua" w:cs="Times New Roman"/>
          <w:sz w:val="24"/>
          <w:szCs w:val="48"/>
        </w:rPr>
        <w:t>We</w:t>
      </w:r>
      <w:r w:rsidR="00D02EE1" w:rsidRPr="00C73CB8">
        <w:rPr>
          <w:rFonts w:ascii="Book Antiqua" w:hAnsi="Book Antiqua" w:cs="Times New Roman"/>
          <w:sz w:val="24"/>
          <w:szCs w:val="48"/>
        </w:rPr>
        <w:t xml:space="preserve"> want it to be less than 50 percent.</w:t>
      </w:r>
      <w:r w:rsidR="00C73CB8" w:rsidRPr="00C73CB8">
        <w:rPr>
          <w:rFonts w:ascii="Book Antiqua" w:hAnsi="Book Antiqua" w:cs="Times New Roman"/>
          <w:sz w:val="24"/>
          <w:szCs w:val="48"/>
        </w:rPr>
        <w:t xml:space="preserve"> </w:t>
      </w:r>
      <w:r>
        <w:rPr>
          <w:rFonts w:ascii="Book Antiqua" w:hAnsi="Book Antiqua" w:cs="Times New Roman"/>
          <w:sz w:val="24"/>
          <w:szCs w:val="48"/>
        </w:rPr>
        <w:t>With 100% probability, we</w:t>
      </w:r>
      <w:r w:rsidR="00864E96" w:rsidRPr="00C73CB8">
        <w:rPr>
          <w:rFonts w:ascii="Book Antiqua" w:hAnsi="Book Antiqua" w:cs="Times New Roman"/>
          <w:sz w:val="24"/>
          <w:szCs w:val="48"/>
        </w:rPr>
        <w:t xml:space="preserve"> can satisfy all the demand.</w:t>
      </w:r>
      <w:r w:rsidR="00C73CB8" w:rsidRPr="00C73CB8">
        <w:rPr>
          <w:rFonts w:ascii="Book Antiqua" w:hAnsi="Book Antiqua" w:cs="Times New Roman"/>
          <w:sz w:val="24"/>
          <w:szCs w:val="48"/>
        </w:rPr>
        <w:t xml:space="preserve"> </w:t>
      </w:r>
      <w:r w:rsidR="0086446A" w:rsidRPr="00C73CB8">
        <w:rPr>
          <w:rFonts w:ascii="Book Antiqua" w:hAnsi="Book Antiqua" w:cs="Times New Roman"/>
          <w:sz w:val="24"/>
          <w:szCs w:val="48"/>
        </w:rPr>
        <w:t xml:space="preserve">Therefore, </w:t>
      </w:r>
      <w:r>
        <w:rPr>
          <w:rFonts w:ascii="Book Antiqua" w:hAnsi="Book Antiqua" w:cs="Times New Roman"/>
          <w:sz w:val="24"/>
          <w:szCs w:val="48"/>
        </w:rPr>
        <w:t xml:space="preserve">we are </w:t>
      </w:r>
      <w:r w:rsidR="00864E96" w:rsidRPr="00C73CB8">
        <w:rPr>
          <w:rFonts w:ascii="Book Antiqua" w:hAnsi="Book Antiqua" w:cs="Times New Roman"/>
          <w:sz w:val="24"/>
          <w:szCs w:val="48"/>
        </w:rPr>
        <w:t xml:space="preserve">ready to accept some risk to </w:t>
      </w:r>
      <w:r>
        <w:rPr>
          <w:rFonts w:ascii="Book Antiqua" w:hAnsi="Book Antiqua" w:cs="Times New Roman"/>
          <w:sz w:val="24"/>
          <w:szCs w:val="48"/>
        </w:rPr>
        <w:t>be out of stock. We want that risk</w:t>
      </w:r>
      <w:r w:rsidR="00864E96" w:rsidRPr="00C73CB8">
        <w:rPr>
          <w:rFonts w:ascii="Book Antiqua" w:hAnsi="Book Antiqua" w:cs="Times New Roman"/>
          <w:sz w:val="24"/>
          <w:szCs w:val="48"/>
        </w:rPr>
        <w:t xml:space="preserve"> probability</w:t>
      </w:r>
      <w:r>
        <w:rPr>
          <w:rFonts w:ascii="Book Antiqua" w:hAnsi="Book Antiqua" w:cs="Times New Roman"/>
          <w:sz w:val="24"/>
          <w:szCs w:val="48"/>
        </w:rPr>
        <w:t xml:space="preserve"> that we will</w:t>
      </w:r>
      <w:r w:rsidR="006552B8">
        <w:rPr>
          <w:rFonts w:ascii="Book Antiqua" w:hAnsi="Book Antiqua" w:cs="Times New Roman"/>
          <w:sz w:val="24"/>
          <w:szCs w:val="48"/>
        </w:rPr>
        <w:t xml:space="preserve"> not be able to satisfy demand </w:t>
      </w:r>
      <w:r>
        <w:rPr>
          <w:rFonts w:ascii="Book Antiqua" w:hAnsi="Book Antiqua" w:cs="Times New Roman"/>
          <w:sz w:val="24"/>
          <w:szCs w:val="48"/>
        </w:rPr>
        <w:t>to be 1%, 5 %</w:t>
      </w:r>
      <w:r w:rsidR="0086446A" w:rsidRPr="00C73CB8">
        <w:rPr>
          <w:rFonts w:ascii="Book Antiqua" w:hAnsi="Book Antiqua" w:cs="Times New Roman"/>
          <w:sz w:val="24"/>
          <w:szCs w:val="48"/>
        </w:rPr>
        <w:t>,</w:t>
      </w:r>
      <w:r>
        <w:rPr>
          <w:rFonts w:ascii="Book Antiqua" w:hAnsi="Book Antiqua" w:cs="Times New Roman"/>
          <w:sz w:val="24"/>
          <w:szCs w:val="48"/>
        </w:rPr>
        <w:t xml:space="preserve"> 10%</w:t>
      </w:r>
      <w:r w:rsidR="00864E96" w:rsidRPr="00C73CB8">
        <w:rPr>
          <w:rFonts w:ascii="Book Antiqua" w:hAnsi="Book Antiqua" w:cs="Times New Roman"/>
          <w:sz w:val="24"/>
          <w:szCs w:val="48"/>
        </w:rPr>
        <w:t>, but not 50</w:t>
      </w:r>
      <w:r>
        <w:rPr>
          <w:rFonts w:ascii="Book Antiqua" w:hAnsi="Book Antiqua" w:cs="Times New Roman"/>
          <w:sz w:val="24"/>
          <w:szCs w:val="48"/>
        </w:rPr>
        <w:t>%</w:t>
      </w:r>
      <w:r w:rsidR="00864E96" w:rsidRPr="00C73CB8">
        <w:rPr>
          <w:rFonts w:ascii="Book Antiqua" w:hAnsi="Book Antiqua" w:cs="Times New Roman"/>
          <w:sz w:val="24"/>
          <w:szCs w:val="48"/>
        </w:rPr>
        <w:t>.</w:t>
      </w:r>
      <w:r w:rsidR="00C73CB8" w:rsidRPr="00C73CB8">
        <w:rPr>
          <w:rFonts w:ascii="Book Antiqua" w:hAnsi="Book Antiqua" w:cs="Times New Roman"/>
          <w:sz w:val="24"/>
          <w:szCs w:val="48"/>
        </w:rPr>
        <w:t xml:space="preserve"> </w:t>
      </w:r>
    </w:p>
    <w:p w14:paraId="42E03207" w14:textId="715FD937" w:rsidR="00864E96" w:rsidRPr="00C73CB8" w:rsidRDefault="00917AEC" w:rsidP="00EC7AC6">
      <w:pPr>
        <w:spacing w:after="0" w:line="240" w:lineRule="auto"/>
        <w:jc w:val="both"/>
        <w:rPr>
          <w:rFonts w:ascii="Book Antiqua" w:hAnsi="Book Antiqua" w:cs="Times New Roman"/>
          <w:sz w:val="24"/>
          <w:szCs w:val="48"/>
        </w:rPr>
      </w:pPr>
      <w:r>
        <w:rPr>
          <w:rFonts w:ascii="Book Antiqua" w:hAnsi="Book Antiqua" w:cs="Times New Roman"/>
          <w:noProof/>
          <w:sz w:val="24"/>
          <w:szCs w:val="48"/>
        </w:rPr>
        <mc:AlternateContent>
          <mc:Choice Requires="wpg">
            <w:drawing>
              <wp:anchor distT="0" distB="0" distL="114300" distR="114300" simplePos="0" relativeHeight="251713536" behindDoc="0" locked="0" layoutInCell="1" allowOverlap="1" wp14:anchorId="051CFF1B" wp14:editId="27E207F6">
                <wp:simplePos x="0" y="0"/>
                <wp:positionH relativeFrom="column">
                  <wp:posOffset>0</wp:posOffset>
                </wp:positionH>
                <wp:positionV relativeFrom="paragraph">
                  <wp:posOffset>156747</wp:posOffset>
                </wp:positionV>
                <wp:extent cx="3105150" cy="2258305"/>
                <wp:effectExtent l="0" t="0" r="0" b="8890"/>
                <wp:wrapSquare wrapText="bothSides"/>
                <wp:docPr id="7174" name="Group 7174"/>
                <wp:cNvGraphicFramePr/>
                <a:graphic xmlns:a="http://schemas.openxmlformats.org/drawingml/2006/main">
                  <a:graphicData uri="http://schemas.microsoft.com/office/word/2010/wordprocessingGroup">
                    <wpg:wgp>
                      <wpg:cNvGrpSpPr/>
                      <wpg:grpSpPr>
                        <a:xfrm>
                          <a:off x="0" y="0"/>
                          <a:ext cx="3105150" cy="2258305"/>
                          <a:chOff x="0" y="0"/>
                          <a:chExt cx="3105150" cy="2258305"/>
                        </a:xfrm>
                      </wpg:grpSpPr>
                      <pic:pic xmlns:pic="http://schemas.openxmlformats.org/drawingml/2006/picture">
                        <pic:nvPicPr>
                          <pic:cNvPr id="21" name="Picture 21"/>
                          <pic:cNvPicPr>
                            <a:picLocks noChangeAspect="1"/>
                          </pic:cNvPicPr>
                        </pic:nvPicPr>
                        <pic:blipFill rotWithShape="1">
                          <a:blip r:embed="rId23" cstate="print">
                            <a:extLst>
                              <a:ext uri="{28A0092B-C50C-407E-A947-70E740481C1C}">
                                <a14:useLocalDpi xmlns:a14="http://schemas.microsoft.com/office/drawing/2010/main" val="0"/>
                              </a:ext>
                            </a:extLst>
                          </a:blip>
                          <a:srcRect l="29167" t="22792" r="31250" b="33618"/>
                          <a:stretch/>
                        </pic:blipFill>
                        <pic:spPr bwMode="auto">
                          <a:xfrm>
                            <a:off x="0" y="0"/>
                            <a:ext cx="3103685" cy="1925516"/>
                          </a:xfrm>
                          <a:prstGeom prst="rect">
                            <a:avLst/>
                          </a:prstGeom>
                          <a:ln>
                            <a:noFill/>
                          </a:ln>
                          <a:effectLst>
                            <a:softEdge rad="112500"/>
                          </a:effectLst>
                          <a:extLst>
                            <a:ext uri="{53640926-AAD7-44D8-BBD7-CCE9431645EC}">
                              <a14:shadowObscured xmlns:a14="http://schemas.microsoft.com/office/drawing/2010/main"/>
                            </a:ext>
                          </a:extLst>
                        </pic:spPr>
                      </pic:pic>
                      <wps:wsp>
                        <wps:cNvPr id="31" name="Text Box 31"/>
                        <wps:cNvSpPr txBox="1"/>
                        <wps:spPr>
                          <a:xfrm>
                            <a:off x="0" y="1978270"/>
                            <a:ext cx="3105150" cy="280035"/>
                          </a:xfrm>
                          <a:prstGeom prst="rect">
                            <a:avLst/>
                          </a:prstGeom>
                          <a:solidFill>
                            <a:prstClr val="white"/>
                          </a:solidFill>
                          <a:ln>
                            <a:noFill/>
                          </a:ln>
                          <a:effectLst/>
                        </wps:spPr>
                        <wps:txbx>
                          <w:txbxContent>
                            <w:p w14:paraId="2A799A4F" w14:textId="77777777" w:rsidR="00BD0551" w:rsidRPr="004F5483" w:rsidRDefault="00BD0551" w:rsidP="004F5483">
                              <w:pPr>
                                <w:pStyle w:val="Caption"/>
                                <w:jc w:val="center"/>
                                <w:rPr>
                                  <w:rFonts w:ascii="Book Antiqua" w:hAnsi="Book Antiqua"/>
                                  <w:noProof/>
                                  <w:color w:val="000000" w:themeColor="text1"/>
                                  <w:sz w:val="20"/>
                                </w:rPr>
                              </w:pPr>
                              <w:r w:rsidRPr="004F5483">
                                <w:rPr>
                                  <w:rFonts w:ascii="Book Antiqua" w:hAnsi="Book Antiqua"/>
                                  <w:color w:val="000000" w:themeColor="text1"/>
                                  <w:sz w:val="20"/>
                                </w:rPr>
                                <w:t xml:space="preserve">Figure </w:t>
                              </w:r>
                              <w:r w:rsidRPr="004F5483">
                                <w:rPr>
                                  <w:rFonts w:ascii="Book Antiqua" w:hAnsi="Book Antiqua"/>
                                  <w:color w:val="000000" w:themeColor="text1"/>
                                  <w:sz w:val="20"/>
                                </w:rPr>
                                <w:fldChar w:fldCharType="begin"/>
                              </w:r>
                              <w:r w:rsidRPr="004F5483">
                                <w:rPr>
                                  <w:rFonts w:ascii="Book Antiqua" w:hAnsi="Book Antiqua"/>
                                  <w:color w:val="000000" w:themeColor="text1"/>
                                  <w:sz w:val="20"/>
                                </w:rPr>
                                <w:instrText xml:space="preserve"> SEQ Figure \* ARABIC </w:instrText>
                              </w:r>
                              <w:r w:rsidRPr="004F5483">
                                <w:rPr>
                                  <w:rFonts w:ascii="Book Antiqua" w:hAnsi="Book Antiqua"/>
                                  <w:color w:val="000000" w:themeColor="text1"/>
                                  <w:sz w:val="20"/>
                                </w:rPr>
                                <w:fldChar w:fldCharType="separate"/>
                              </w:r>
                              <w:r>
                                <w:rPr>
                                  <w:rFonts w:ascii="Book Antiqua" w:hAnsi="Book Antiqua"/>
                                  <w:noProof/>
                                  <w:color w:val="000000" w:themeColor="text1"/>
                                  <w:sz w:val="20"/>
                                </w:rPr>
                                <w:t>9</w:t>
                              </w:r>
                              <w:r w:rsidRPr="004F5483">
                                <w:rPr>
                                  <w:rFonts w:ascii="Book Antiqua" w:hAnsi="Book Antiqua"/>
                                  <w:color w:val="000000" w:themeColor="text1"/>
                                  <w:sz w:val="20"/>
                                </w:rPr>
                                <w:fldChar w:fldCharType="end"/>
                              </w:r>
                              <w:r w:rsidRPr="004F5483">
                                <w:rPr>
                                  <w:rFonts w:ascii="Book Antiqua" w:hAnsi="Book Antiqua"/>
                                  <w:color w:val="000000" w:themeColor="text1"/>
                                  <w:sz w:val="20"/>
                                </w:rPr>
                                <w:t>: Safety Stock and ROP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51CFF1B" id="Group 7174" o:spid="_x0000_s1050" style="position:absolute;left:0;text-align:left;margin-left:0;margin-top:12.35pt;width:244.5pt;height:177.8pt;z-index:251713536" coordsize="31051,22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AjOaPAQAAPYJAAAOAAAAZHJzL2Uyb0RvYy54bWykVt9v4jgQfj/p/gcr&#10;75QkBAKodEWBViv1tmjbVZ+N4xBrE9tnm4bu6f73m3ESWEpP7e09EMa/Z775vrEvP+2rkjxzY4WS&#10;syC6CAPCJVOZkNtZ8O3xpjcOiHVUZrRUks+CF26DT1e//3ZZ6ymPVaHKjBsCm0g7rfUsKJzT037f&#10;soJX1F4ozSUM5spU1EHTbPuZoTXsXpX9OAxH/VqZTBvFuLXQu2wGgyu/f55z5u7z3HJHylkAvjn/&#10;Nf67wW//6pJOt4bqQrDWDfoLXlRUSDj0sNWSOkp2RpxtVQlmlFW5u2Cq6qs8F4z7GCCaKHwVza1R&#10;O+1j2U7rrT7ABNC+wumXt2VfnteGiGwWpFGaBETSCrLkDya+BwCq9XYK826NftBr03ZsmxbGvM9N&#10;hf8QDdl7aF8O0PK9Iww6B1E4jIaQAQZjcTwcD8JhAz4rIENn61ixemdlvzu4j/4d3NGCTeHXYgXW&#10;GVbvcwpWuZ3hQbtJ9aE9Kmq+73QP0qqpExtRCvfiKQoJRKfk81qwtWkaR9jjqAMdhvFUAj2AMS7B&#10;Wc0aijHdKfbdEqkWBZVbPrca2A2aw9n90+m+eXLgphT6RpQlMco9CVc8FFRDoiNPWhxsYwVpvKLW&#10;G3A1tF0qtqu4dI0ODS8hbCVtIbQNiJnyasOBVuZzBhEyqAEOztNGSOfPBGLcWYe0QYp4qfwVj+dh&#10;OImve4thuOglYbrqzSdJ2kvDVZqEyThaRIu/cXWUTHeWAx60XGrRug69Z86/qYu2gjSK88olz9TX&#10;B0TSO9T9exehCxFCX61hXwF1rCbxJBqlvqLEcTqJIWRkeYwch8oyGIyicUNw6wx3rOiy1GWiSbEF&#10;RZFN/YfKAB26c8qD80FFDUbjYaOoaBIPh9HIU6HTBXDGWHfLVUXQgFSA5357+gxxNbF2UzC4UuJX&#10;KuRJM9r0cF9H22xh7VplW04MhexGGLCvoojbz/Peyu9wMEogv6PefL5Me0myHPeur8FaLFaTZBCN&#10;kuHqkF9b0EzV9xvLQBPZ/0/xv6QWdYM5aCUETax3cBfZThHQ+hit8CZ6q4p7qQHuuO1R94OD7h9R&#10;ANdqT6ALvGynYaklbg/9rcSxv/H0mOCTihtN0nGctlca7nled8dhOPBl91A8/zNJrCpFhgxBriB7&#10;FqVp5FMXwvGWgSez3uUV5uYYHlpuv9n7W8lrCHs2KnsBRKB8+RvGanYj4PQ7at2aGrizQXfwDnH3&#10;8MlLVc8C1VoBKZT58VY/zofcwmhAangDzAL7545i4S8/S8g6Phg6w3TGpjPkrlooKASQSPDGm7DA&#10;uLIzc6OqJyDFHE+BISoZnDULXGcuHLRgAJ43jM/n3m7ujzv5oOHWacozovy4f6JGt0J2kN0vquMV&#10;nb7SczPXlys9h5JyI7zYjyi2cAPHveUfF2CdvF5+bvtZx+fa1T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qNj743wAAAAcBAAAPAAAAZHJzL2Rvd25yZXYueG1sTI/BTsMwEETv&#10;SPyDtUjcqJOmQBriVFUFnCokWiTUmxtvk6jxOordJP17lhMcd2Y08zZfTbYVA/a+caQgnkUgkEpn&#10;GqoUfO3fHlIQPmgyunWECq7oYVXc3uQ6M26kTxx2oRJcQj7TCuoQukxKX9ZotZ+5Dom9k+utDnz2&#10;lTS9HrnctnIeRU/S6oZ4odYdbmosz7uLVfA+6nGdxK/D9nzaXA/7x4/vbYxK3d9N6xcQAafwF4Zf&#10;fEaHgpmO7kLGi1YBPxIUzBfPINhdpEsWjgqSNEpAFrn8z1/8AAAA//8DAFBLAwQKAAAAAAAAACEA&#10;9oVnmiytAwAsrQMAFAAAAGRycy9tZWRpYS9pbWFnZTEucG5niVBORw0KGgoAAAANSUhEUgAABkAA&#10;AAOECAIAAAB2L2r1AAAAAXNSR0IArs4c6QAA/8pJREFUeF7sXQdgFEXb3vSQHnpPQpEiSABBUJBQ&#10;RLEBdkEFRAWs2D6xo4Ly6ecv9q6ggooN7CAlCEiHIL2kUUNLLqSXy/3PzOzu7W3fu0tIwi7LZW9v&#10;5p13nqn77DvvBJw6msHhCCD/AgLJVUAA/SB/8Jf8KB74GkjvBASyUPjKAophA1wch5P+Jzdd7Bv9&#10;Sj/xwe7xB5ODT+GuC19JIBKa/ifakU9XlVuuEJsFdrEATBGJbHZHTI6K5PUgKZBkcc/FOZ1VLvxz&#10;VlW6nOXlzoqKqvKKSnKWV5U7neUV+B0/c1VEUgCukG8iOhBgkBTE/EJWVZUT/yG2qqLSVUnPinJX&#10;eTlXVlZVVsZVViIxFzlxgZSrWC6ROvlPL5FPohT5xoPA/0CRYxngQSd5CAjEfVISwJoCSbEgRYlL&#10;F/7Rr7wogkUACS9K4oEk6dICp2VGkuHB5O+LNyThxRIUIgrYCpXGs/KQtFkN4EuE5JPe5PPLIK4i&#10;UOM/+QAUDEsGMQuvdwj1VlBfDOuOxmqiKMetq1RbVvklKQl13H3bo9Zr60Trl1CZhdKmpUwUITWa&#10;QiDA6v6rn1FWDUg2qAidw12WLC128ACwomDq0IN+pzjTEO5+gLZzobGL8MjaPkGHtGfaMMhnIP4H&#10;BOEziHyQW4FoNfRAF4J/AJn8Ze2I1T437LL6Y5BRtZ+F9mICTEl0o9D6erEui/8gNZdvyCLCrB6T&#10;qk0O/i/tOmhdZxUD10yMIEGRPR4ztWzzOGrpKfZXWoiKtV3eDDSLgIwcOodSE16yySL2KBGN7sUj&#10;eb4WuQuCXfEdkLsohD6Jj8yAEw82LLIh0d09KvKpGHGMa6pWFWMds8qvnrck37QrKz8YCMqzBgzp&#10;pNmRRkrbHvlOWib9leWV/CE/kpbs0SClKNDmKukVVbJMx1ePAlZt2hKp2rWBqSYrBZa+e6LCZiV8&#10;cVGFpOlrAiVMdVhBi30cH1noIllDFjtKfi4h9pks/3rjExtgfTjclVkphB9Y3VpIenVW7+kgy9oA&#10;62Kk2JCMk+5eKpgfDOjwSw86DeFHLCaCZZjvodgwTcLwydCf3aM9HcDFvpFveMKEwD0xYJE9Bipe&#10;c7dyHn0iLXI2LSUzMjbysLGHjTt07CH/hT+sfZMw0mmOtAT5LPCjIcsnGx35TJHu2Z1/dwB+Bif2&#10;+vyIz8MlQC+OtRRVCSjSWuUGUpgwsdLz7B1U+h6+BbNMIps068JfhgMbmHkYCAqs4utUTnGKYqkC&#10;e4oUUxA6VFYF+Y6HCGYNmv5h9Up6yDoTAQjJ7IXhyubS/JUglXVnQgPns0v1cOdbkX9JX8yXPF/r&#10;WZnJa4Mwg2ca8Q2OL3OhyIXGwYLwdV1oYay9kJu8KvwkTANzz+5UvfxM9Dnu4U2/bMXWIg9GQVRM&#10;uVlLUQkr3NJRTfqTer9NnnVkB6uikooqjam4zTc19SxLhhF5N8mPD8LYQzseknnMbOkhjB/uO5J6&#10;7S4j2tvyCtLnMb7T5Ps6+gSkerA+wP07fXIVahytdkIzYiO8OJ+hvR1Tl3/Qlw7ggiqs9bDDiede&#10;/Of/kEdbcpNNU2X9kEo35NF0+Qwixx6VVlqIZAjixTAl3X0Bg1VsqfwoL0LPdyK0OxPnA2xqw26g&#10;aAhHgGcP6eSHdY+4R3FhIz8bFugYIrlDJdEpkfSZRbimkyX2PCNOuVhCuC0Ko5OtwCAuiDwBVQUF&#10;c8EhzuCgIaNGTrjzzi/nzzt18iTDRoKkOCK78fDorviqJ8xPhZoZFxc7Z87ce++dkpNzXASSVVIx&#10;T8oO33PU9lAkOjpm0cynR999b+G+3fghiJ+KcYEukidUhWBa1gCStoEqEkDeHXi0Vo/Kz55AOdAh&#10;RAbrWNnDj5PWgCpykuqAQAgT0TbpienPv/r5Vxs3biY/nziSztodX358jpUqMHaECGK0DX0EJXWD&#10;sV68EJoR0sDwXyhNAgY/LeHHa35aw8KQOsNLpnoIUyO+y6czLjpjoX2+0CxQISmOVB+xX2AdP8+a&#10;4ZqfhLEewj0PoFJou6e3KU9CnyQrnVxFJQgssFfOykon2KvKSpBZaLVEVxqB15jWcHLwXQktMDpo&#10;0huEuqpwgcOqqHCVlcVOe6x3UJCguv3XRsBGwEbARsBGwEbARsBGwEbARqCeIxAiEBz1PJ929mwE&#10;bARMILC2sDD90ccGjho18a675n711enTp8DUEKpEJS5PMXvSfTwlJP2NMXuxsTFz586dMuXe48eP&#10;S6IwuoLwM5Rro1yLwNGI9KnI1YgXiBMdHb3wJRBYUwr37GDaMYqKcFVUCqGuqO70K02DhZO9c5Cw&#10;O4J8+ld4WcFYUSeleehNdsKihjBE7J1ReNv2j7/wwv99MW/TJkpg5RzmCSxKabMs8dwnUyMA0Wn+&#10;iJaBhCEin5RyhNJBDBXhxSV+oEQPSZ7YBgmEuECOS15g0vxTONnhomQlT+UzZglMEH0RQ2yeyCWv&#10;CCGzQEgxRpHSmoxMEl5b8DVA4MzcVDt7ZyJyzazUiIqMdMJ/EFVgrAh1VVEJO6wKEM6V5JOy3CRB&#10;kkHwjoIBiciMEeI7gENg+h7SBSasqrzMVV4B2ytXWUn4Qw/0jYhQqZn2LRsBGwEbARsBGwEbARsB&#10;GwEbARuB+ogAHpTqY7bsPNkI2Ah4g8A/uXmHn3yy/+hRd90z6fMv5p46dYowJ8wMRpTHuBXRHE1i&#10;J6Qks0QmKzYWFlif33vvfceP51COhCeu6N/A3/5YtnHTdlWN+/a54Oorhwo/8bwJEoqKiv7x+f+M&#10;vue+Mzu34VeetGJWR+wr2Btqe0R+5a2JXIT9EU2beKEkd8ReiBoZ0YNnr2CPxIyJYGPFOCz6WyCW&#10;s/GEEpUOm6yoxI6Pz3jx/778hiewjhzkCazAjDWBB9YEZG8McBwJqCwlPAzYGAhwclWVOLEmDrwM&#10;+Yz+bGcQ5fDIJ+OxeMNJkoiLrGkjJYH/1PSLWB4xqogZHjJiithokbV4HH4neRaMsFiJESsyQlyx&#10;T4QnpBhZcke5OZZ1hAQRyNRg5BsFkf3nLXz5omPfeaNfwcILSYCvIgwZckkyS7KL60qYTWL9n7MS&#10;6/zAZzHjLBKOqIbcQQ4zzWYVgxJWRCbJECITpakFVllpFdgr0FjFJQEP3tcnPNybam7HsRGwEbAR&#10;sBGwEbARsBGwEbARsBGogwjYBFYdLDRbZRuB6kJgbf6ZnCee6DN69OTJkz/89NMTJ04w6x+evuCT&#10;5dknZlpFSQ8lD+7BcCEAtcD6YsqUycePn2BRGHVFbUADZ7zyzrwv3lbN1dg7Hnj+mYeEJX3uIFFR&#10;UYuef3zkPffn79hCDJjYujdKQhH7IUqosFWElNtiZBalSzjum93H/j6cz2Rd2jr25s4tvtlz7O9D&#10;DnZnYCvcacYssMgSQrqqWuCw8Dv5CvKHrCikrBCYlYh2XZ6Y+dLs+d/xBNahLEJgBexbEbH3z8iB&#10;40Pa9wuIjKculNSP/cMior/YBb2DAwNCQkKCQ0IpueUkFlBEUBBdZRf41/pQEr+UCinlHLgodZBP&#10;6Vd6/cy0ZlhdR7gwrA4V0KFUHFxFEaqLGUbBbVRGblDWidCQgMCwyKroEGe7huURobDbcgWTVf1u&#10;yBgRyNwkiF4xGK3JSl9cOMg4RkY5EYz4hAivhVWEJFFGohGCijdMI3xcABceFhYWHo4wFVhqSAgu&#10;yq0xqosuGYavqyoQWKWlxPtVcbHzgXt7h1JA7MNGwEbARsBGwEbARsBGwEbARsBG4BxAINi2wDoH&#10;StnOoo2ASQTWnik49cS0C0ePmnzffe+8/37O8eNV7i6Cp7GYYQ61EJJ6eKJerJmvJWqwRbgX+smC&#10;NWwYzwisY8eOifwVKJKly1dv2UqcWKkeX8558/bxDz017V7mVUmwAyNSwYgtevrRayfd5/h3E28k&#10;BMaKcinCEkK6Mo96j+LZK2YwxHEPrcqa/+U7LMVbb7t/QIuo1ccKvv7qXXbnlrH3zb6kLXMTSLkq&#10;wtpU0qV0lMninWHhayUND4lRHbv9Z8ZLb3770+bNdAlhVmZ6UMaayJ0/x94221Ve4srJDCwqZNZf&#10;7gNyGKV1yei9gyKivtoNrik4kAtvEPHijJkvPP9sVUWZwA8Sx17QY/nfofAllpbGPfSQClz5Zdz4&#10;8SvjOAd+e3V2P0gLCoKvZ7GcCHqEwCJ+5Djif8rFLUoLy8k+Uwyir4wLCw4Ij3TFhXFX9g2NCidL&#10;Gnm3YW76krJ5tIAF5okxm9L1hIRyIpZTvAs8wlUdPJzL/NdV0qO8vDypXRvqgYvWI7bGMSAwMiry&#10;lZdffvqZZ4qLS3hvd8T8ivi8I1wY9K4oJ+xVaTloLFdJccV9U3qGhKhXHPuujYCNgI2AjYCNgI2A&#10;jYCNgI2AjUC9Q8AmsOpdkdoZshHwHoH1BYV5057sOWrk/Q899Nr/vX7kyFEQWCILRagZwXKKmDJJ&#10;ronlk2SVIb+8TSCw8Gvjxo3mzfvqnnsmHTlymOrH9jMJfPeDeZ9/8n+qGk+46xH8hM9HHrpT8KxE&#10;SQ+qRkxszK9PPTxyyoOnN63lLbAIH+QKpF6bcAGjHrKWkJj58AQWMZmiq+V+PFS45kTpvC/eYunC&#10;yEu0/wKfdUmTsNGtIqiREFmwR22vwMrA5IrZXrmc1IM7cSFF8kFIodhuyU/MfPmdH3+FBRZBJj0j&#10;vcHSVxv1vSaoeaegA9sP/fZOecGRgNAQV3mlKzg6tF2f+CG3R7frxm34g5iLDbxh18UNor/eDfYK&#10;nqciGkR8+tlnkyfdXVlWQo2gCAfnJJoHrFgVTAisdfkPPRErgwzsFVeaP2p8miNrTmLnUR++0Z8S&#10;WGSzGFps5CTaO11TP9rx0Mj2zeJCPv4zN/N4eakzMOdQLsc5yl1Bsc26DziPC6squH14I9iCSSyw&#10;+KWCbEWlsC0Rv8SR14RSWWybh9O5Z3IdBS2bNQoJCwWKWQdPgJCqqKgoKi6KjGzQpnUrym5Rvegu&#10;aoz4jIyM/PTTT+++556iwiKywhHEFfnH9muA2yyy+SAhsMBelZa7iotL75/S034D431jt2PaCNgI&#10;2AjYCNgI2AjYCNgI2AjUMQSw+2Md09hW10bARqDaENhYXHLmyad6jBo59ZFHZv73v4cPHyLeyhlZ&#10;Ra1umI8iYbtYYaNogUZwW0nxnsHdNkdNmjT5+uuv7777roMHDwmLB4mcDz/59pMPX1PN0F2THsdP&#10;+HzwvnFSdozq4oqLjfv16akjpzxwcv0/iA6rK+q1nfc5HkyYLOpona4rDGJbqFJTLOY56scjhWtP&#10;lcPCS5r02Dse7N8oeFSLBmTdG6OtYLRE1xBWUm9TILNwB4ZXdJUcIbCYQ/fY7j2nvTzz/Z//3LRp&#10;C7E725+eEfP5jU2eWOxM3xJcWJj51eOV+enobCG1vIwrL+UqAqI6/fevmPbduPW/cCm3br8wPOaH&#10;vcEBLthMRUZELvhuwZhbbqmsKKGbVJKMVLlggRWwcGlwYvPY1NTs559PkOrN2CusJRw1OXVU5+S0&#10;PakfvDcC1FUwHLFTEyzmzQrFU1xeNe29HW3bNW4dG7YrsyjLwTkcDiw5bNnMWVZVfvrQ8bjElAFd&#10;Cu4Y1ASaQF9asgxTwQaO7VTIagRviEd14f3Su4qLSg8fPX0qN7e0tGRA/95IdO/+g8z2qqCgIAIE&#10;VtvWkRER/M6D/CpSkkKDiAbffvPtLbfeUlJcQlkrQlrB9TvhsPAHFxXw4F7uKi3jyuADq7j0gfsu&#10;EDZerrYWYQu2EbARsBGwEVBBAIvXbzxz5m8s6MZS/NDQ72JiSlyu4fn5c6Kjz/fcH3ZJRcXEgoI/&#10;Y2PZfWnE72Jjh3sa0uYphOBOv7y8Yo5TlcCSrjFviDudzpvOnFkQE9MyMFCZWeWvyC8LL8NEq0qx&#10;zA4NDX0vKkoa5t3S0lnFxSICOjVSCaAYGAVxY35+88DAdfHx8VZe/xhqZTWbXrQoprxWcTMNc+iU&#10;ICYw0AxQVnUwn4RYDUwWuqgJSnlnZeXMyEgf86JTB6zmGuHvLSzEp6xCasnxOu9eR4Qm0qLB15ej&#10;ou5TOEjVb7nK7IgYvltScn5wsFKgF0jaUfyIgE1g+RFMW5SNQF1HYHNZeeFTT18wauSjjz06fcaM&#10;wwcPwR0SjLBgjUM3tkP+mOEUsexhPBTPbrF1g5S3okwHWX/nXvQXwDVp3PjbbxdMnDgxOzubOHUi&#10;0YmQT+f88H+vPQu5jzz+koieeAcXuH/v5LHM8ooSKfwKtrj4uF+ffOjaKQ+eXLuKqMVWDkJNEEvw&#10;JUU9z4PPYv6wsASPEVjMlRNzfb7wWMm6POfbs19gUu978Nl+8UHXNg2l+YCpEu/ECe7WkZdK8pX4&#10;gAKnxQgsVxU4JeIxHdfxPS6c9sor7/+6ZPPmLUTBvfvTG751SeM3j1StXYS0y04fyln+f9yZ7Mhh&#10;j4R1GHjorckFx443GjGlw2PvcX99wV12R1qPsLiFe0OCOFBODUBgLVgwdsytsMACRMQTOxdAmbPA&#10;Rb8GJSbGLvwz+41X3ASWyF6BiRo/NTWlc2JWVtr7710ZTAksYoFF+SYCA1y2V7ke/uggFx4XFx6X&#10;U8TlbE+FuteNSLi2f4vcwrL7X10d27b7gKS4u0eEIiKhvhhkxJk98fbFgKMbRjIqk/d/xhaKsuI/&#10;fPTkqdOO4yeOF5cUjbh8CO7s2pUO6goxi0tLYIfVokXz887rSAtSYESJi3pXeHgYqsitt95ShCWE&#10;4KucTvjDIgwWPivKcUGduJdz5eUBZWVcSUnpg/efj8WQ9mEjYCNgI2AjULMI7HI6rzxz5qOoKEY/&#10;4Wuuy4XH9RH5+Z9FR3cVCCxwVTefORMREJDpdIr3V1dWNgwIQBhQElMLC9fExUnJFDw3yoTgzvVn&#10;zvwQE8OCqSY9IJi5vKyWQ6kSklG9KSavmgtZvlR1ZRHjAwNfj4wUYcTNSxwOUHi/x8SIN7WyaqiY&#10;FEyTePmulcmEdDIFBGbT+mZYHO+Vli4uL//W37SmNF1fktAqIFTsl4uLP4mOBhEsVhXvEtKvA0qQ&#10;dcJDq2eLUfW4lyIitOqe1eR0mol39cSSAiYDi8HaBQXdVVDwlHb2vdPZjuUjArYTdx8BtKPbCNQn&#10;BNIqKoufe7b7Ndf8Z9qTkyZP3r79Xy4omN/SDtQVjHICAzOzT5wpIMOZ1hEXE92lc1vYzzBCgx2J&#10;iQk//vjj3XffnZa2jdlw0fVtQSv+3vLS9EcR4Nnpr1995SCwIj//lirewQXuXzViEAIQtoQQabz5&#10;T/Nmzf564PZrHpqWvnABWScI6yW2hJDsOYhrV5DLCTssBAeZxftxp5viQRRVzPVXWMutQY1efeVJ&#10;puFjT7zcs+LE0OKDZB0ccz5OaSzi9Arumziugu705yS7EHKV4IKIDRb1kOXiWl121VOz35i/eRcj&#10;sIi/Kq6ilCyTpPkPa9gqoCqwooILa90j+sJrGsS3BBdUnneS/OYkjrSqyunSRsHJF/MfRrcLpCsZ&#10;Reqt1EGisE96SNkrB3HoLvh0Z2v+eMaP5/zY6ksYaoHqwmfzRlznFpX/mdht1CWtURZNYhuEhrcK&#10;gN+tcCjO/F9Ruy1CYwXENWkR36RVfNNWDZu1xgVTj9eZ+QkTvhaXlIF7Ki0tbdWiBSs1XDdp0jAq&#10;NgrljVB5Dgcp+eBgctIDf6lRH2/ZRx3yY4dEV8eOHbp06dztgm7JvXtdeFHfPpdc3HdICjxpkWKk&#10;L1qZay37sBGwEbARsBGoMQSKq6qeLCr6MCJiWFAQS7RzQMDFeNml6JZDq6p+iop6JyJC2l0jJMIj&#10;cO/AwJiAgCPo0j0PZd8u3tFJulqzrzrc6I9BOrnQVxUR2wYGrigvF4NtKC/vERzcnIJm5rCqmEmZ&#10;PmplJhWdMKgqLYVBX784bg4JOV5VdaCiwscUldHFdH1MQlV/lHj/4GA0GWk78johqxMkrfDQakhw&#10;ME5phdRBxirmVvXUkm9JjsnALBhK5PbQUNhhWc2aHd5GwEbARsBGoGYQAFVBrGsCAkLp60zGFvGU&#10;Eb5Qk6vikvJ335qpcxYWw3cTM85iNjqgvggXAqaCsS5sXRox2YHb9eBgtrwMF4QOcrmkd9h9YkVF&#10;9tMjRkGE9grEPfKHT4Du0Ed8tfOcC7UZopZgJDFqDkZOsvUepYJgiOSqWhbWaltI05kvPgaTIHa8&#10;MuPxtNBmS8NbE6gxowaz5Kx04YTdD/mscFXQ68qKKlxXVsA+yFlezj6rMAHnjYEIXmQPROIvix3U&#10;8KmyrKqyhCs5uLt434biggJsqRcaD34HjuDJ+gtsOcgjTf1CMbUpjUMYMEKoUR6LbTjIbzuoYK/E&#10;fQnBcAn8FbWMYmVIBNMCKeXoykGykKO02YVN4uNQPORkCwrCY8NDeM/7zHUWK8P0A/uF/HDp+/dR&#10;qbxYds0WmuK6nM4aEbh1m5aMbASBlZSUABs8lBvuFxUVsZJjdYSQktSZO9sXQCg1Ung7d+7asX3H&#10;trRtaVu2bt64afP6jZvXrqe0HnEBT5GxDxsBGwEbARuBGkXgQGUl1mr1ooyV7EC3vKOyMsnhaJyX&#10;B+MR8Vdmli0LfMTpbB8YmEh5GTEWVlEpA5Nxmx46SYsSkPQSyv6cdjr7Y/leWRnTBzehEi5E3WQB&#10;RIUfKCpiwXCBMAPOnNnndF565gz7CplIC/KVmZX9iiyzO6srKkQhdxUVjSooYBriwAW+gpiTYjU2&#10;JOT7sjLExU389EVZ2ZTQUBEWZU61ABRDnp+fz6QRtRUFYab2IHUdraQZh8LIEQMQuWM/TS4qYjoo&#10;lZeFl+ZFlCCiN6OkRFocUs2l1UYHKxSitHqwosTnU8WkEGSISZXPxbbNkmqsk4SIBrt4o6RErHWy&#10;6iTqj7T/qagYKDDCyoQMYVStA9Jy0Sqjb8vKtCAVtYJiUE+spdIik0VnqWyqqFCt5CZbllZbliKp&#10;7HlkPYw0LbE3EFsuC6xsIKodUYuAAAdtifZhI2AjYCNgI1ALESB0B1lzFgCjGPAJIByCg0JwDUsZ&#10;4YMYzZzRPahJTQiOoKAQXLCIoJ5wCRMbQQ5+ZTZYQdRNtxMXS5ZtWLJsnfQOu0+FEDmQGhwSin/4&#10;DAoMCQwJhdTg0LCg4LCgMHIzMDSU3AwJC8JnWHhgWFhQaBi5ID+FBISxX0OWRyb+G97s+WceYNzZ&#10;cy+8wS5efH7qvw1aLo9ph5wHBAcR67OgYGDBBYeAaQMDR4zRKJfG/KMTD1PELI0sxSY3KV1FuTQc&#10;lYLxGeWwKktdcH11/JvXdj94cUHWAS4outlV47iCXGaB5awgWzgypolZrRG/5rypGBXL2CUQWHB0&#10;NarHhAnbRk9YiT0H4bUdfq+wchDnKJydE4mBFU8D0cV/Ik9EzJuIpgiAnQodOWmp61LT1qXd/cxX&#10;1F97wElizcWFBriaRVcI1BJdLEgXjzaOi8lIP4AAGQf2N4yL4VcQCqQV5a6o8gLLRdzPk6/k5sUX&#10;98HvqBDh4eGUD2N8GqUdeX9a/FJEyp6ylYWExUNBkz/gBsvLK4pLSgvOlDpyyapGagBGSD3i390+&#10;bQRsBGwEbARqDgFsDts+ICAMUxhZ91tVdcblml9evj0y8qsGDd5lFAzlTcirI8/AxU7nMyUlYzGC&#10;O50IdnNR0fvh4TlRUfEuF9gxj8CiYRcYBI2kpRJWREQ8XlKyk75KkeozpqgIz6xIwq2bJABifVhW&#10;RmI5nW+EhiLY7qioTZWVRysrUyMiOsIkKiIC9915UY0r5tTzIraqShTyQWjo5JCQn0FgUUBwga8A&#10;gQeTRkT4LoGBG6ky6RWw/nYlMPcMnliJOVUFEDfvLir6uUED5OX1sLBvysr4smDvfiwNnUZaibCg&#10;WIHzZUFBSBTnEMpOohS6BwRsi4jAtVjQovJwo9Y6IEAMryxKaRFMCw72KA5P3Fi1QU6bBQQkUvZQ&#10;mdxVQUEMfMAbx3Er6TU+W3GcCmIS5WOEIjBMQlZJ0p1OsdbhJ1X9i5zOo1VVzdisRtJexLwYwqje&#10;iKRNT7iWldH1gYHqkAp1D0jixIGqCPUMotNU0DmoVnIzLUunLUuR5PsWoYdBHUspKGian4+TEJSe&#10;rZj1BnwvJFwoi1urI0K5oHRQRtZajR3eRsBGwEbARqBGEADjAYoJJAKhn8D0hIbhDCVnuHDCNisY&#10;JjU6B880BYfigIiQkDCcQWDCyCdltkIghHFShJZiRN6jUyeKJ7uDn9546/P2Sa2DCWcFOaCvIIoI&#10;DCUUVVBQeAMwVsGREUExEfgMjIoIjooIiY4IItdRQZFRgQ2ighpEBeCMJGdgRGRAVGRAZOSOsKZP&#10;PTGFEWczZ72X7HK89PI7uAaH9exT920Pb4GtAOGLKiAiIjAiIqBBZCCuQyOCwiMCIyMhhItoEBgR&#10;HhQRFtggLCA8NCASHFkwb2bGG4NhFkKIKUZpkXdpZaXw2sSVlAZUNWgSnXx5l1k/RSd14RZ/xlVW&#10;EIqmUvDwxSyeKGXFnIiRnROF3f0IOUU5rJSUHinJ5EhJToTXdvi9widjr4QFhswEjfE87CA7J+Jc&#10;ND3xp+cSf5jZY9nrgxa/NWjJx3dQp2YBR4/nc3GJceHc5b1ieTJNpJgoodUoLhocVsO4aGL6Rpkx&#10;ukMiIaGolyxebdxG4aHsj+ecICsQaQicpSVlKEV8iUQZUMMrwQyL/0tpQN5aDOZ0zDira/duPXr1&#10;6t3von6DBl4ybKjAehFezT5sBGwEbARsBM4KAulVVSVqCcfAVw4mCxzXOygI18yptuoxrawMtAUW&#10;IeJXBOsZGDiAXt8UEoK1cjqZUk0aEpAcEkVEUD8wGDlCXwVJ9QEJdSkNINVNDCCNtdTpbF5Y2KWw&#10;MEf0gqCbWWlcM8UBBXZXVeXBkRbHwQabZVx2TAoJ+aoCngi4DysqbsPrHwET1ZyqAoib0H9wcTHy&#10;cltJCVLU0Q2/diwqQsgexcXQSuvQ0koMn1lVheV7KESpBIDMkFdVvlVAwG+Vlcgmi6JVlIbAnuE4&#10;ltn3Kio+xusy7eQcLheAXel0jg8JWet0OjgOn9BQFTFReShgMglZ3gGarNZ5kRdWmXVgNN+IVMtI&#10;VaW/YU6FmTZM8zkOF6yMTEZXreRmWpZOW9ZBEuCAEmU0KOtVDNNSFrcWhg04DkZYOr2ZYYHaAWwE&#10;bARsBGwEqhMBF9m2LiCAkkshoeENQsPCw8LgHAkEFsgsMBDhjRrGzH77c52zSeO44GBwXghM+C/+&#10;hKEUjKECYAIVTuQQVis0KBhMFu9DQ2mPhp+uvmrIBT264RVtMAkfjljkAqQVCCxQYiCwwGVFx4RE&#10;4YwNjYoJjowJjIwNxkV0VGBMJD2jQG+BtwqMjgyIjgqIigqIju4ZWvy///vkNZyvf5wcXDgsoqhn&#10;cOGs1z7E+cqrHyQHnSEhyRnJRUUGxTTgwIhF0zOqAdixEEJpRQZFRIdERodERQWDFwsJh7kZW/yH&#10;AwsriPssvpyo263yUldZMdf8jpeS5+7qOmFa/LHd3MI3OSw7xMaEYJWwhJBfrse7QsdNsgUhnbOy&#10;JYXkCt6vmAcrR37quulpadPT9sxOy5qd5Zjj4BYy9op9MhMqSjKxtYiMcKLrOYl9E/yEcSCMYJVG&#10;FmMGkc8FqYVxcXGXdi1mq/lYYMpSicwUOCy4oaDe/Pn1g/xKQpZTpiNEsYWgZwqKMjMPFRQUFRYV&#10;nThxqqysvLi4GLsJNmrYiI/PS2KWWNhpkZmesbv8kkQsIRSr+5YNm8gqUrZ0FIaCgjMzgaGz/9oI&#10;2AjYCNgIVDsCWPTXNCBgM1bUKw7SLQs9s9Y1In0AqyKOgzkGL4AfQdzfRCHsltjbaybtKUGMYKiP&#10;GACesw9R04xdVVUvlJXtiozMjIy8BH4baXZU5SjjSkOKvyov4lyu0cHB31ZU4LwgMDDME0YWHjnF&#10;xa+VlWBbLoE7TVEH1ZyqAshxoAKRkWP0FNFWHTrhlWxfRASCpTVoAPW0SlZTKy31xOJjtUJNeZY0&#10;fgL3tBSVymJRiqqCwlguy4KaKJaFLbBlq6oaEhQE92zwU447uE90UCAmLXqTSahWA62bov7SclFJ&#10;SFoJzdcB1aoriy4rI0EhbMsAKvD5sjKUC05crKB7NcgLSBGdIaas5GZbllcVQFpM0Eg/LT6wsrg1&#10;OqJil+uYywWzvmrvW+0ETCNAPQTbp42AjYCNAEGA0AegMwJgexQBa6kGDSLDwxuwEzQW+QwN79ql&#10;4yX9ew+85MJBA/umDLxo8KB+Q1Muxjkk5eLBg/qnXHpRj+5dw8JAM4UjcDjhv/DZgNBhYcR6C1/Z&#10;GYpAYWEJbVt+8tkC1bNdu7awtCInsf/CQWzBiBRKfsGiKxQsEhKKiQmNiQmJiQ4GkxUXGxIbHRwb&#10;ExwTExwVFxQdFxwXGxSDmzGBMdFBsTG4QMjLGlc91tTxeBPH400dwxs6EWV4w8pHG55+rOHJxxue&#10;vDyuDNGDYqMRBT8FIDqExFJp0XG4GRwbHRoHOVFB0VHBUVFh8fFgtYIDiXURJVfAOGGhQoXH2074&#10;wKoo4QLDoUrDgP2buKJ8wl7R9YM4qpwEeYEVwhjJltQRR+bgcygDRvgdB3WABfaKucFa+M3srJy0&#10;6fSgywJ59oqEFhb18Wvz2HDNM1ngsJiihHDCp6OIS91W6OA6Ncg7OPLiZmzxosB3UWE8F8b/Ic70&#10;GTnGnlX4IZ9lhWvatDHWUJIrF5ebm5eRnpWRnn36VO4JkFi5p6Kjo1q2asnoMV5H4oGf58MAm7iE&#10;kDJVgeGhITsphwU3WGABCW1JvL8T1k062zM95NkBbQRsBGwEbAR8QgCEC9YH3VZaChsHJgiPi2vo&#10;tbRb1rpGrL8qK18JCRGVaMZxW53O1VTCgooK2A1pHVpJQwLWEG2mEqAM6AmYdJnRB7H+pkxcRlXV&#10;CZcLsY5UVYGeC6d3tlOPUVpylHGlIcXsKy8QbCDWJFZW4sSFLLMsPHKK9ZX3l5b2Exgudl81p6oA&#10;spDA06fCFiLrayVmPBFzgIAAWaIiAlrFhOj3BAVNDw09gGV0FotSzJ1ySqAqCsAC0lfKy0Edxrpc&#10;+PyxooKBrIqYVjVm6RpqqxpdqSrqG2x8jqnVN2UGzdcBiEVxoEpDCFoHa1n6ZSQmh/AdAgIyIiKO&#10;0hMX+IqbhtHF3LFKvt7pvJFu4GOyZRlCKmuPyhZqmJa0KUnrqlZHhHJB6QBM+7ARsBGwEbARqIUI&#10;YHpEmQHYHkXCKicqOrpBeER4A0Jd4SAEFsioMJBZoJNALTDrKthDkVWBOHmaifwM+23KXDHyCwZc&#10;+DU8HAQW48IIhUXkhJ/ftdPwYYOuGJ5yxRWDR4wYctWVQ6+68rJrrh5+zdWX90y+gPBclOkihmDE&#10;hIvEY8wX8aUVHhEMmiw2LjQmNjQmLiQ2DtZYodGxIdGxwbhD6argqGhcB8WChIoPjCUXwfHxwfiM&#10;iw+OjwuKi+M/cUHO+CB64ia+huAzNh60FxgxyA+Liw2LpwnFgMmKDSG8WFxobHyDRs2qGsTExpB9&#10;lthBXNs6mTm84Mu9KiiiKjTGFUA2RsQSO7q5o+DdHqGchMRhq+oIzcRIK8HQSbzJfGCJ6wSTU1JS&#10;+o3Coj96xmELQmKBhUSx/6F7PZ9gScUcqjM2ii3Po7wRaLMTuZVfboh2OLJuvZzfl1aILXJeNCgj&#10;rdjqPWrZ5T55wopkLjoqqnnTprDgA8928uTJnOM5x3KOHTp86NTpU1FRUR07dIiNjWH2YDyNxZgw&#10;phedyjN2jG5UCS9qIYTD+ncH6EFKYRLLPng7Q51DpFroRs5WyUbARsBGoN4jMJjj/goLu7esrGVx&#10;Mc7nysuTyXBHBi6Wd3YNt8c3lpWdX1y8v6pqaEkJrnOrqmB+BbarHY2IE2QWXD69GhJye2kpviIA&#10;LB2kALI9Z0UP8KpJQ8JXoaFMn1Glpe+FhOCOUh+pbkzJ6ICAf51OxIJ6zwQHI1Z/OnRDvcfKyuDq&#10;C8FwE8QWAkwtLxdlqsaV/sqgEO9IheB+J2rQgRMXssyKGEKT0UFBN1Bn+VI5ypyqAsgweb2iguEM&#10;5ZkcKZgmK6oUSVWtxABwEvZhSMj7QqIoXGlc1WJCGKYhYiGzhkUpQ1JWptIcqYpCgEsop4NPdr3c&#10;6WTXSsS0qpCYir62qtFV9QduFwUEgEuVlrVWxVBNVLUOQCyYQday5lZUsJalLCNVlX6prBwGO31B&#10;CVzgK27qR5dmOQHOYDEn5DjIx2GyZRlWAGkSWqWvTEvZNpXFrYohkjjsdMImToTCZKuxg9kI2AjY&#10;CNgI1AwChHwJCiwtKmzbNuHftK0tWrWIiYuJiKQcFiGwyEG5J7BKgkUUsZCiTqrIycgldjAOi7JY&#10;YJ9CQ8FawYCG3CHMFeWwqCj8ozIIM0UEULKLiaB/kBYJA6oKN4gFFjHvIi6xQuGjCjEIaRUTGhUd&#10;Fh2FVYSwxgqNjsYdrCvEV0Iz4RqUFvsKPisqCneCo6Pp2sNoRKQSaHQiAasCyYkLRIG5VlhMLAyv&#10;EACkFSTga1hMTDh+io4Jj4uPbNayUdceGacdPS7oKZjIBwRs2boj7tmLkn4p5Nb8RMyrwGbBdwDs&#10;rbDnIPmsYCsHKZMVwl3/8KqGge3/PUx3AwwAzN98++3YsWMqykoZ6QQyh75XDnjxuUOJcHTlcMxZ&#10;l8blzJ49azpkgLqCfwJcZzlGEZnER3vagkXPUCslasUkEFdk2spePPFLPIibLXxZv9+VkeO4qldk&#10;VDh2CaRr9xihRIkq3sSK2VlRTo7dJReMJ+Nfh9G9HwWXW/lnzhw6dOTEyVNYNoggsOjDLoQtUZ9i&#10;sAjRvUElW3XJkgIl+fU334y5dUxZWSn1lIkPrDjEn8rKCuwKSVy5u+hZhVfKpSV548cnnoFLCvuw&#10;EbARsBGwEai3CDg47raKiq9CQuL8nUVIvq6i4r3gYKxi87dsY3mPVVZeGRg4hO3SXFNH9YFZUzmo&#10;t+nscbledzrfwTqFepvFOpkxbG90f2Xlo0FBZ6WXqJOQ1YjSNdpv1kiO7ERsBGwEvEYgHdzQO+9G&#10;tGwR2aLFt98uaJ3Q9sKL+kVHk7cnAqNB/WzzJjOMyOC/KhJllId7Wrj0ryXXX3/9mYICaSw2beTt&#10;e5gsZp3DXwgGQ5K7jDbB/2WvPD38gceKcw5Td0hkMRz+YvmeeB0UQN41YkUepWGYlRDztET/kxfE&#10;xAyOuTkn13R/afKFt+PG20q69zddYIrgzqoAGEshQiV9iQn26XRp+d7M7J+/nv/MJ3OLsMX26dMk&#10;xY2bt8U/1b/9n0UmSwIEVocdRwmBBStl7Bb07TdjxtzqrChn7BVZP0i0Ctizu+TDeftBYAme2qnT&#10;K5YGdY9FD3Jn6S/Pkg0SsUMiW+0nKQiJ9TUFhCHA/gkOaxmHJTiWp8F4j/J8hgQGi4dS/FkksPAD&#10;8R8v/MCiMesqfkkiWTTJVGMWV2TPy6+//ubWW2+tYNszEUf4laCtxL2ZQGBVgcACe1VeVlVaenLM&#10;mIT8fJMI28FsBGwEbARsBOoiAhjRhldU4E3I9/5mmiD5+oqKd/0t1gzIZ4WtWO5yTaBmOEuqgQ00&#10;k2s7jD4Cn1RVoWL8T82pvw3d2ULgMeoizS6Us4W/Vro2gVXbSsTWx0bgLCKQAVup9z+oghFQw0aN&#10;W7fesHHj0ePH4YWbkBmC3yKqHmOwmKaMHxEPlReZLAAIFWkwYZWbwILxKfAb0QmpiclKeTPe7VLQ&#10;vn8LiUE83RuX0lG8SZHASIkb8BHmhDE0xJIN14yR4h0AwkQKu1NTw20QMDxbBUNuGoL+p/sa022n&#10;q6pgEoQr/KPRGkeEn9ex0/AnXjh2LKew8Azb5idg3YYt8U9c4qxwVcHuCrv3VnIuXFdycIxFPp04&#10;qZd3iZusjjuPMQda4HFCiGd7Il3g/8jCPaIb5ebYbUYVITEp60RLhgiBJ37qix0LBMHeAX5iV0UD&#10;85Qdz0exZazkB/or45t4gpH99bC8EogssYxZVElkgQ0U2TBRPb7s+QIVvGhRFktcPwjKjdleuc3C&#10;yXbqxPyKFERFpauyogrsVXkFCKxjN1zfVqDvzmKbsZO2EbARsBGwEaiLCDg47obKSti8dK5B7WHQ&#10;McHp3O5yfVez6dZgFu2kbARsBGwEqhcBm8CqXnxt6TYCdQqBTHi6+vRTV1g4FxYa1bBRfLNmoQ0a&#10;MC5JSVTp8FaSn0SWSwaESIGJ/JdwwexxPEyx3JZZjKIR7boErsXNupjB222E5XY5y+yvCL0jsidu&#10;gyye7RJtlSScD3VylZ198NQp2F4Rtoto+M/ajSwXgYHBdCEflvMxn06glXAdQGyjcEEdUYmr/Aip&#10;Qzy5E5sryj1R1Hm3UGzTPWY6xpNNgr0UUcvNJtLC4lNnstyH1NqKyXMvAJRQYTQPUiJSZKjcqTOh&#10;EnqLF0ZwdEvlyS23HR7LkmBmx9teuasALVp+iSNM5GCGxWzhiCFWFQzgXBVwhg8Oq6KqrOzQNVe3&#10;ycszU952GBsBGwEbARsBGwEbARsBGwEbARuBeoCATWDVg0K0s2Aj4C8EsiIiIr/4ggsLd4WEBoQE&#10;BwSHcPhkS9vwn1oI0YMxK5Tn4JenUc5JWKomXbPGh2CEldtoS7hN7hBPTZTuYf+Y7RB14015H/GG&#10;sCCOElzEqIj3J86veBPswmQ2YHIbIAlnQxcHkn/EngqulsiKNSccLpXjsqK8oqIC1+SgXpiYZRAC&#10;MDMugfASzLTEdYhgk1atXkdWyBHGCpwV4auCBRqL3hG8U+FCdN1OSR22qE7K6/C4EsMo3vaKN5IS&#10;uCFp2bOcM/RZeYiQU7pJWC9Irvn/ot2VRI7UsMszGSmWnqsKJVyYm1gT05AUCcscv3CQoIRio8Uu&#10;XbKIAqH2cmTxJysfamTnJEZYWEJYWeEsK8+4bFhrumLTPmwEbARsBGwEbARsBGwEbARsBGwEzgUE&#10;bALrXChlO482AiYRyI6Kivt2gSssDAvZQGBhrzx4JiKexelCL4FYIfSIyJBIlhO6ySzGokj4Kpa+&#10;m8TiSQyB/2KEFW82xPgrdoeZLgnMFiO5eCKMUR+CMZZoMCRjr5QZ9+BgBLdXZEUfYaoojUVoK/xj&#10;/FUFvU+ILOpTnJgEEQ6LWQbx/rLoJb3ByLGAFalrGQNH+SuQV+6DMFm8PRYj6IQ1dG5KRyCgBKqH&#10;4U4JKBEw6u9LcUgzL6wZZAFFf1Rux1RCYGpvJROFJZeUHBS5KPF3lkcqkRfr/iMacUl8X7GwUps5&#10;vpylTs6k5Ke4gpGu5iQuyJgSBHiynpCsIqx0uirK9w0c2OrUKZM12w5mI2AjYCNgI2AjYCNgI2Aj&#10;YCNgI1DXEbAJrLpegrb+NgJ+ROBgdHSjRT9zoSFwTx4QHMThxGI3ahXFk0+CjRUhPURLH8HcR0pm&#10;0QBMNSlvxX8lPwr8k8TiiGetBPMrRl0J/JVolyRyWBIDMDeTZQ4OQsMITtzxl5JTbNs7EFZOwl0R&#10;BoswV/hwUkssFoQ/CIcFcgXEF+/7HZwNCBZCtID8WbycEFiUqgomLBX8WpH/xPCKGWMJRliUnaPk&#10;oJQRpNZT7n/MYIkSPgKaCsZJlmuRnBJcXPEkEA3mZqyoXR1PhbFSEuS4qEkUC81TVWIShFfiI7mp&#10;LD4wz3hJ77OgbvG8/RXLMW+NxVcvGs5dXeiSTXFBISUNgTs1gYMd1on33j356afmitsOZSNgI2Aj&#10;YCNgI2AjYCNgI2AjYCNQ5xGotF2I1PkytDNgI+A3BJrd/0DI2LEumF9RwyvCXpH1gwJ7Rf1tCzyH&#10;+gWjJaRhRDMptXWFAi3m9uTNW1uxBYT8qkJ6RSgvcXmdmIxIebitiHhrHy1TLCm3Ql1WEYqELiHk&#10;D7pisJzaYDHbK0JesZWELBTxwE4XtTGn8GxlHvtKCB8QWL8u+YenqIjpFagr8FeB+A/qCpeUxaLM&#10;lrA6EuSXaEwmYiwlsaRUnTun/ApKd/FLXFKJN90Ov9gtigtZmsdWhlIOS1pmnqsOPdkrUb7bjE2w&#10;0SJCWQKCxZTEQRafMOPp+LLjs+c2N+PVE0g0Xm+36RiDGTZZ1DEWMcWCT/dK7FQI5pC/SdYdiuSa&#10;gnhzQ6JypdmGJKZu1LpO4A7dZB+fLfGPSEcKpSaT7Y4ploe5FmxoXagixjMxSVWRm/BJKUl3YdIC&#10;FcqVFaOq7Z9nyhpBdK0GjTJn6Xe19bWy7Qak5oUKxVQ0da+5VUFZ0vA8okrYX5kxo0DrGmVLmRhi&#10;6BSB29aR56Nl7Y2yxpI+WdajGzHj5iqqH0OZqG3mUxOsRoUazQxTKU/OE/WivadA3OuCLaZsvRTV&#10;mqoSfK/kqkUyIchEEHWkPUcdpdEu7fSl9dIANkWX5bVm5muGcUj1LsU4nmoIz7kQBYihBCw93vux&#10;2MYAGIeQ6aEZwbIkLQj8JkiueXUJNmzNkiFA6Ekk4yMbKQXlJEqK0x4hAeWcif0idkvsm+Sr56Ai&#10;G2JoTOk0hRdlLhm1aZI0pk7SbpX5WsrPfPgay9650vGHf8XN/+XfxjKIZK1da1rigZDwxZ1tedHI&#10;Zy2e+PCl5wEzL1MxzMve0WqBqmgFkscQYcAVXGew/pA9TbnHYmkrV6lFWs3MzH3tFqP1i6wqqiRC&#10;yk2o79XeIrUy6fGiXDoJk9YHeW0W8uZxX5iPuduhcabMTeQ95GhNxyUZ5MObCCl2ESy2scIyGM0k&#10;oV+9JBBKA2pN2vT7EnkTZ8IlSqpnUDpeysLrx2W/Kho0e34VPtmlpx0I61zIs6Cy2BR4CY8AvFBe&#10;GHmEJZLpAiM2C6Ui3f89BYmr2RTlbKnUFb2bmd5DN4xBB6JfMVXKRxVT+UMNKziYC1GjHkZhEDoj&#10;iFhdBQW5sHKQ8Vb0k3/k4RNDXAFMYVYq1iCPqRcbuOiH/CFJ+WhFH6rcSwjZWkHmdItfwOgOoTBE&#10;ElKy2Ovz9YZWJMKIUHKKklSgrghjxfvAIk6xmB8s7ExIHGFRMyxigUXjIYfEJIlOIvhKGrDwz7Ux&#10;v34e9c/vgWXY+9vcYaki8hXdnGRlqIioyGvGxE+ZRjhKAjFHrOE4LiMrO+dE7V2U17xp4w4JbVin&#10;Q5AHb0WWdFL2ilKIuNB83vTsUzW/Kbpe6VxH2l0Jwwy759G/iPWRtQfPhzf5xNbbIlSJZ7UGiSJU&#10;xhvPCYwnY6I1PGlnxejhz9xMwBeoPCa4/OAk5kotQ26KliZrkAO1kdkjSX6gpGJUysmLopPOuKQV&#10;UzEPFiqhYO3I10qBx5LUXt8nNL4UUY3FZb0032OLkxVxgsH3rXLiX7vWiyOdbg5MFbHGFM0XaKh2&#10;Romr0ktmUkWFZrLFx21Zz8EL4Ssh7Q41DgPeyigLZrT1QxhznZ9+KFl3Jx1KlIOFZ+3yAQUfovoB&#10;N9Mi6oSaYiVX2qezjEpnvySwtIEJlUNSScQuie98pGipPXTIxhba/tziVF4qyuD3lCnx+ECbsocS&#10;yuRlegtR3JlmmZf8E4YcttZAsLsXcdIucrXORJJPt6IeOkkBlvNPcoA9KBCV5QYMOE+mTIGRVo/m&#10;pjP5wVck8tiFm8kTZ4qqomqiTYidkoKUMOjyxC6rJrSUwCObofEFJdXePYQLlVhBeAkVTH3UUhaG&#10;Rx6ls37d/k3o4Y0RcofQHrPFMLKCMZaukh/DqYFBx61aCkKj0Yir+o7LIB2Dn92zHC3SSpfMkvWd&#10;nuwV/3ZTeMup0n3rK8dHFIgqxlkx6spNYUn88kieYWXVTScdM4Vvbu7iW0GYiw1t5cq4R0itTIvz&#10;JH7GSZNiHStPY1G6KogyWcQqh1BX7gBCcDbsiO8XhNSkbVTsjT0vZC8XJY/3ku6dXgoesXjHWMRd&#10;PE9gSTp+flaAWiDWTTOlKEWYEausLlHLKspPkSWD/AHX7dQpFltJCDdYlLvCJ40jMFYwnyKVnGBC&#10;tOEClk6+M3b1ovPuGhpaCWZMqxkL9/nyEDtZZIyWrmr/JLiTcrdYMaS53AcEcZVhwXs/Whp1w4SG&#10;9z1DXMwTSy5XRubB4ydOjrgsxVwVPAuh/vgrFRxWx3YJDGiy3SHgpiZwzJBCJBHdHagUQx181CaJ&#10;HjlUTJDcLC7fMFhwabEIbx+FX/jWoERO2iA9f/V1eBFU0i4teT+iGMl97vU8BYjf5KWhAQIL7w8c&#10;JO83pIZRfPPRehJR4KOJh8bEWjL39ZgaSvtwg5rp2VEwhU00djEI7a6ls2XWr4s9uuyp2S9gq9U4&#10;LehM5MWX7sYjWemMlbZ699zWPUPhe3axatDUdScu4uCqoajPmFrDyGJy1oTLs+iuySKgErjEqurW&#10;SQMsFS08bxmq6eOM3qCrM+oJjWh6RT/GHudFOOWzJbHzVuTbEAiD5mLQ3xiJN/rdl8ZqPu5Z1ELr&#10;OdjdUbvHerF1KPX1HDFYH+Mx0fDodxRf3M+OikGbKSKOaZoJ6Yz2qsOZWDpqfSobT4QPvnILDwo8&#10;YSNM40WGy7MJqJe+Un2WPbVsy8g7ycRO3vO7+yhPOZJvioRVUzRqbHwWZaMwM8dyU1hujlMDEn/U&#10;d0sydDPLlKQTEUtCzbdvL0J6sldQTjog8eUtrTXiI5wiLbHkVTOnNlKpoyAMdcYYeYQwMX5rhTdO&#10;yQtgvYoibXBCh6QEWrMnMUxTnlOBHXf3DVLSygSkvJKCHQrtYvgvrLsR33xLk1atKrRhsD6YPZWy&#10;Z1TBmou3vGIcgvu/MLNXEWnYTwoqaZW/fPZiNJsxhN9sANMVUi2gItvinEkYKoWnbAmNxRylE7Ms&#10;wfiK6Sqfb3lUD2HskgVT49UUQxuVTVWVHZIbfE8vhHSTaO4sKl4dGELM+jfS0VEP4dRDOzHEotsO&#10;YnEavwkhDLIIpUU9YNElhMTkB4ZX4mwDGwQysNidgA3JLTqNvyQ4v6qqCAyLsRoeQzF7qS0ZeSXx&#10;6YBHOCxW/RhmbugNUyIBQFBGBrjig/bOWdN6yZ5gskqUpLd2/abazF6xrIHDurR/H6y8pLMXVocp&#10;FHw/QctTioIbJ+EJVNlM1JqyKFTBFHtiLDYfGfTuF2ziDyLnq1lKSkUkypruB9zideUZ1xUVXHR6&#10;PYOO02RMg+HMHAiKvlwYSsU8ixMboQJJ/3qEUlYmjaYp1EIWQWzR7gwp3uLS9sv/LjRpBUxaZSgb&#10;4zSL2t09CKQVeykhPGnw32gfQnFzfxjXEPMhFCUgRPUsUf1KZK70DZSSaCKpBcKle6LBl6PYt5jN&#10;q9YwbDa+UATK8Fayr1mKRkKMfpf3cwqDDXlNxHd3e+SvTE8mpalZ1MwC3paC6nRkRmOFZjq0QbJD&#10;0XeJLbJm81+zqVkqgbMfWDZaaFUJJUGpnI6w0cKDuTIad2UcjSCA76lEdLSDubs2dxy1gVcydnn+&#10;rNcG3LXY/Y6E1mt+1BH+COSNrN7rFa725EDo1JWdj9qLKfl0252mqhzl7MEKGjxHxdo2I7H4ZwX2&#10;xOCBEh9I/sbu7DZGOexKbTzfgNV4+/RkMpl6njM86aCvcU3i8ILcEjy6ZM986ZhfqQ1vZopQR6QK&#10;popUzCShWjbW0vUUoWOBJQ2o1UBpUUnnyHIFlT2mWvUTYjFMPJGRhSdftecfYnZY/ZF8CjYSwiAv&#10;vsTg0VP0ieLER3wxSp9Z6SH8oWu4hESoBNZfqU/fdJ4gvS57ncZq2MtbauheakiLS5kQoVrENZwM&#10;F/rJOlTh3QBrvkJpu8V4DMyeFJVq3ZEyXVSkx6MSX+dYxeKncsKF9L0NH0k61/MoZ3wx2ZpEPMRe&#10;jl+ERrcSJAQWYbCYHRa5KGcu3PGf0Ff0gKMroZdE7pg7KWrJRPO36fyGnW+7tOqUkxBYBvVAYHUJ&#10;KSUyMnxdljzhCk+7fIFKmCySb4FHMVOloG5kQGDjoD1f/d327yzqUT4A7WjthjpDYMGnGGP5pJVb&#10;+laULxrPzlHs5PhYimZhtfaI6UuePtzPH0JdIK1Ku8/0GCuVDKxGT6vfGZjveMx3KuZlmqmCxmHc&#10;pSkdwSRdmeckgw+k0dspkpPa2rAfxZ5AGVYl60ZoeL761uwCxCFOSFRrKKfaCbWd5pxE9YwuqzzS&#10;miPWP8ncWTqP9jDHEpuJUIGNC0snhKxVCi1SKC/zFVAlDbVxTRpMQ7i0qN1TX7Hz9Zi0SGZXpnsH&#10;dxcgKmMqm7Lx1SfYJZE93pCbUsTnlFXfJIlzDGk/rJlUzSjqdU41OgBh2NaRq/PYIZtoqT5W+Nne&#10;oZbD7HX5VGtEz+dl8R0E3yvzSStbM/92U6Wvd2sr1Cu9iqToUoXRQeURSnJLKVr+o1ai2mOjUnFh&#10;kHKPIuI8iH9FLSdw3K+iTRSaNj7yQqGlIc8RH92jf1JBz5NP9FBLMQqIQ7NOV+Y5BXQPwlJCi3/+&#10;ghT/ERPagJpp9wJYGlIkIvzcKZmoB5Ig2mYLYr2VFbusPrubgcTcRq6DiW7b/GhvjTDyoj5YS8Aa&#10;3pZC60yapLDryGQSWIb4WaOhBuojpzZrxdgQjzolqfyi2ZXweO7ZMOgCML5PlnT6ytfcbisswQ5L&#10;sMky4PDMtDQzDdoQt7MaQK8T0cqdrEIIvBUNLn6IA5BaA9U0sJJh4Z7Ue0zv3SkJlZSve5JXEzyH&#10;5bYYoMp5xBTUlYynat2azkCM4NQ1ON1ZsAq+wSsrCGNVRV24EwJr18HCremFR05VHDlNnES1aBjW&#10;Mj70/IToDs0joEswthwkJ9tQ0EUIrE43XuwEgVWsb3/lwV4FiIwv4bKIID5DLDN8A6QmWMQIiyXF&#10;ngt4TEyOJIERgUGNg/Z+90/bVdnBlMCCn691G7fUCQusgf0vDA0N1R8tpJMS9wxDjo5nHdIYCKU9&#10;maRSS945KbtLsVA8mF6xjDzahoeq8tmQRyrmB0gxpGJKq0ZmK7otZSyhHoqDiLKr889LOI85h2Sm&#10;ruw/JG1d0Epl3BJ7PnmepH2BbAqrCKqHh2bXqpjYSgZsj7FS/kUSUXZJQwqVGL9J01YkJwYWoeMr&#10;I/+6gnb2rEtxv6IQH6Hl9BdL2cLhmVtlsfKiPIpMpQppQq+miiUFmQDpwyDPXNG7TGHVtqlWKMqm&#10;bTA+8aXDlNDW24scSYDxjO0xDbJQkn4OKu8S/Sy+xsRpdwom6qz6M4lypuV+mvWtJtQYKqrNsg7r&#10;rpIfz8cXMYBsLu0ZkSFgomKIgbRmI4pRxHC0Uu2vlA+WngOI2mDlkZKpvNDOTZygeryelo89MvJW&#10;gbtxNlUHXM2b7uKQZFWRiHEo0zjw5lesw+e5PNkQzI9/ykmjiEbNtyTNQjczwJ2FbkdonYLenmyv&#10;tNqrcCum31GpFIg2PeIObCIMPyMwHVIJsdooYqogfKlces1AhVpWNm+1DseU1nwg2ssY5EDlQU23&#10;n5HwmeIElu8RVGuKKgj8Y7x0LskssIgkQYz8db1bLbXXj3oPQ1YwO/thZYjplp/yR2lsKRGlZEE8&#10;5r7GqbgB9mzo8j5P8qsifaGySSudSFt5CNLSR7+z4n8VxLPqxFxbwb4K1BUlsJxYPHjsdMmfm06t&#10;2XWmecMYLpwjJ45SzuHgSnMPXdg5dlCPxk3jw8gGg2RTQTIFIQRWh9F9nCcr9Qks+oqI56qoQrwF&#10;Fl+5BSMjKfWMn/g3OPyjLLFVIzfdpJ5xR0QIrCbBB37amLD6ICOwKivK6xCBFRYWpjcquLsFWsUl&#10;79Nkj8gePZrW6KX2Ok72yK9aSfmhiE5YDB/+3Y/Mkq5SMKuT1HvjslXrlWj98MuhBZIbEHP5lSsj&#10;FpRQXlIOQUDSGEY6inlkVYyjYgYlTZQNJxoY6U9sVKk7g7mQJCWpYu5hTtRF8RpZnSlUraXCoC4d&#10;3aVV16PT4Clx6URbKEuvK49EKw9SiL1VE7ss99OLRhFrD3T8CzrFCw3VsUVWvFojhEfdU7PM4uVI&#10;m6qijSvfsUizrKxo6oOj18ibaO1n6zXt2UrXBCT+CKJjvuEpXu3lHx9CC6J6Dp0/4K85GWqL06Sp&#10;q/YASvXMjRQKJkbel5Hvqqa+ag/qYmT1IU9HJevP+PJ+XmRvpAOZ9xVbAozq8C1T2ATaFjCxioaE&#10;uaJjq5vIUhkNlZOZmqvbOin5bzJZE9kRS0hmt6gwY6TtR9uaS1tX9xBtRKDQCYBsDFAf4E0N+zoW&#10;RR7dkClh1VsWqmizJBWQq7RiMQzLsoc9h4finlN/bWwNS8rzxaaokrXORNFFi/0zL146VaC/8WwX&#10;jaijoxczBzY8WD0Ml49ZFWglvKKtyNqPMjvGNV3VhkVLKTVxKtwWVUsq2OCtvE7pyTVRPjTxmRZa&#10;hGiCwNoF9rFDFCwSJAQWXTx49HTp938fO3Kai4tDCPI/sTkJm5XjcJSSC4fD0TIu4PqLW7Ro2ABc&#10;EEyxIJsQWO2v7Vl5oqKqSM8Cy/1wRJLndzJkvCy1SmSV2t1qGE74R8wWASX5IH/E11luWyzdmhIY&#10;GRjcNCT9562Jaw7BBxYsxyrKy+oKgTWgX+/wcMoiuiuKpPqIfL9n4bvxkDMc9Ole+FneQ9FqocTS&#10;Y+bh7mnk0zDP7xrMg8jFk3L3MPrgC1hmJmPQB7hTkTxf68eRoicLqTqayG/Saiix6LHSS8nTc4Mg&#10;oiEkZ2aS69l3yMYArWGUoi4dO3ilhLmxRscvK13PxAziSrLtnmLRyubBnujMqYTUZT2aVl2l98Xu&#10;jjFafK1XVmbZPNtEecr6eg/ExBzJLgQdJM3YcGKhqopqxdCsLSoFLWnlrNFIP/lSUdxXrxWSZNU0&#10;kN7Tr8/qRjomisJCEPMjtAWhpoKaacumBJ21QF497Ohpa1RdfM+p8fyOpqFasbXiWp8U8/nQV8Zr&#10;sSJKJjNrCVXftbKUnDAMefamShGqVVHf7sEtUuOZXV2mSu0wgYm8T1QdhrzpEczMcJQZ0ZwGSIYB&#10;EWSdZu6JnAkcPF+uyYdd3amLN/VGPY6ldmEqU3Qc95+CPktSK3FT81jfu3QvKrEXUcxPgqxi6Ysy&#10;ltAzH1g/pHmFjWZbpAZrpSWbojNU9TtYlV6a7zyFCbtab6OI5X6tqTdXo9FqVRu0WvH8Gt6oMzKE&#10;0lgbiQh3EUnmHiov4vlwRsq503bXOvZQLD4aSwYnajHlXmBLOCNCYGEJYVU5ddz++Z+H9h2pjKP0&#10;VXJnblQ/csGO1DTHwnUOXIDDOq9F6IRhiSEhZPtGnsBKurJ7xfHyqiKNPQjpNnq03tGmgC/8BUg0&#10;WrXpz8xtArsjVFHh4ZP5vaJbRdIVh+RgmtEFhnqEa2BkUEiz0Mw/trdbc5gsfQwKKCsrXb9xa51Y&#10;QnhJv94NGjQQ64GyY3JzADyKio5J+ylTOblRdmokNsNe8gJNYfrD+hSP6qqqqlDY6lWUCXGXrJle&#10;SpKM+XHCuM0KIWQyRRBEWNyilNpKJxIMG9k0UNpWJW1WyJMcQg9lPMtDpQAMhigtDkuNsGMNTZJB&#10;80OpJNMezxGUsHZXWbFiaBWNmKL+PF6OiqLyS2uXR2mq1GlTRnA6ZSrLlIkS43MvGfY1LBrVqoii&#10;UDz1FztXCcSyYcPdFwsG32L3ottkVKqDrBV7XXnMN1U+pNwm0bIASxE8qiVrJpbi14vAVjte1d5D&#10;vUsxMwTUCwxrbyY8OiNDNYXqLyf52fSP3rVi+aFTtTQfwJiOat2dVHszldZMGFVElHMYWedvaQBV&#10;TUJVNz24RClKMxDdEvEaBDFB1bFAY5Jjbsw1rIZeB9BisVSe3LxOw88RNRuCYrapTNgMKyqL5XXV&#10;9Toi7TmqZVz1RazX7cLriIb1xmR2WDB9NaQVQxlSGBPMcL5urfnnTaROXWmpHbJHSIMcm8yvIW61&#10;P4CVMbO62T19ckrdcsUQYVbHxAdirA0Unw6FOUMA9lvEQRxXgQRCcGryBAsssFfgsNLSHa8vyOjU&#10;LprYXoVz02+JQ8S0LC5tj2N8CrkzZ6EjLQcrCbm9xw49Ovq85HbxxB862ecvgKtyVlY5KwzOKuJl&#10;C2Gc5KK8srLM1aRlq69Wt/4xrc1P29r+tK3hI6+6Grds9fESrnErrnHLlnNSQy8aCn9VTkimixzJ&#10;RWW5s6rCRdMizBuRZpQuCVzJpk8EAFLrzfaGhYVFDzz6VPbBw6wAZF8NS8X3AIQ5olJ4xXUb/Ztv&#10;vjl06NCnn366vLzczY0wl/0y0yf+jgeDQr3180dBQcGkSZOys7NJRLH1CByWrPeR6aalqrS7KSws&#10;vPXWW6EtO6C5hyr0i1QfqWIPPPAA1OMzJYnGsCEV29+HGxdB8k033XTpQP646qqrABQrKY+T1Dfh&#10;ZD+x2qd2AJCHHnoInzjuueeerKwsAIBsPvjgg/gU9lKQZMy9E4OgHQskOXRgEFljaRgZcDyeksrD&#10;7rAsIMu33XYbyTifKbGqurOHvKCwiooK3U1P0QIFZo+vorSVFd57772s7uH6kUceKSwqEvV0vwzy&#10;UJ1PVJZlZVVQrVRi6+ClSJRUKVZalJs2bhw4YABOVvrQ884770Sp4eL+++/Hp7Q7Zq2JlqlHrZYp&#10;s3HjxhR6jLz22qzMzMLCgrvvvgsXmqUv5FYsKRF6sZtz60/rn6zqSSskn2mhhrorqqLrQHZQ9JcJ&#10;x+bNm5RFwSBlILALYILKXFRUpFr/Wc2SNBj+WqKVuUvPNqia1htvvLFp0ybxJ1xPmzYtNzcXBQf1&#10;zCUjVBFBioizdu7M/gKgSPciHP/3f/9nNqYiHERNnDgR9dNrCWYiWkJM2QHqjBdarc++X3MICA2R&#10;b5uKUU7aZuXjndAYWS1SGSHMVC+NMJrVhh9qhcke00lxyCqtaiJmwqhK1sqW2Bn6kG8+qmr2pQrL&#10;kpAMBIq+S6MB86Wm+6tORsR4ohy1wLJnYDLbrLm6rT9nU8zffC+16pCgNaWU3VevMGw6pzh1unSr&#10;WZBVA6vRWXh+tu9dZDuWJwJmwJT2mCpDtuRxRllVWH8rKXdeGHGajf+wQ6FMhNoheUgnQgxmFtJU&#10;rE5C6lZ4IGb+rOas0TLyqFEisUL7EuvNTXz+cj9H0GeeufO+vXX8ZHzSnQSp33b+sZdaP0i2LcFz&#10;1ca9jmYNKXsF86tEogTYqzl/ZqVlOVL3OPA1ETfpQsKwBtGb9ufR+OBSYRVleIgv8UjmMD6RZxqw&#10;WOWlZfh/+IX7dg9O2jMs6dALk0syd++/pV9Rxu7yslKEgrMqcE/EVRfvPwsLD9mbNfZUzeSapYFp&#10;uTIewVDjWhbAnMZ4VunQocPdd99NNi40cUifn5UP9mzY8ADCHA+s1T9Kn2lxHR0d/emnn/7111+/&#10;//57Tk7OW2+9xSJKH9cVnExVRETE7Nmz8amVP0ZwyH4V5ZhAxaMRMX2k4hgg3377LdTu2LHjl19+&#10;+dtvvyWSxmH5kCoTGRmJfOGTJCfoj2ziYVsrs2KRqRAcEtFKDN00ioSyVCLjrhLyhWYE4W3btvXr&#10;1w+fLNvCFMij84yKjn77nXfwqdPkxHSlpSbWPQDy+uuvR6oVt0fLN1GuUrjEmiaN5y4/o3oOKgpa&#10;ffXVV6tXr0Y1kJZ+VFTUO8hyVJSORqo1PDMrCxXgs88+W7Zs2U8//dS2bVtpTXAXmSCXZUfabA3r&#10;H5sRaD3OKaOLMMhaLr4igx9//PHixYtfeeUVVFGRUFbmmollUd5++218ShPyHGuVD8eGefImAIhn&#10;FJwYE9c33HBDw4YN3333XZl63kj3Rxz0jehY/v77b1SG48ePA2F/SK1jMuSjTx1Tv76py9MKyqdd&#10;CQuglWfpw7PKA482VDqMjDDuuINopu75JKQaTKaVmTCaD2HWS17/kUNHng4+vkOnTz0YPibJ+nn+&#10;q+5UVlpPrKNox5AjoEI9qJK5dQQ5v48IvghUYmsSxeqr5L5kR6m8NIP6XYEsLj/PFO6Kb69xQ/b0&#10;rUtjSSaq2n2NScztYNWJAHnl4ONBHhyoCPpQQ759MX/Bn3+t+O7Lj/H5xdffUQ5LOOg6Pn41H304&#10;xzNzdk4J77Id1NUex9Q5WWCvmFbJiXH4BJ+FwwGKK5zLOlTMm2i7iAVWAEkTixGdTuFkX3nOjMMz&#10;OU6yWtFJP6sCqpyuKicxjCKJu4JDAoKDA4ODg8ISOnb8fnPs4KvxK9GPhHEGtmjd9uv1bRftaPa/&#10;b3ADSWD3xAAnERhQ6cInES7ycyxdmTIIQGzPOJH59RFuRIc11p2Tp15zw+3gCJmJFrPPeuv9T3Dz&#10;1z/+eu+jz3GBT5aWGF68Y0YHvuXSoKozP1kvw2TCjmDKlCk//vjjcHr88ssvrGbgYtiwYWPHjsWb&#10;eXxFMGZJgQdLMRaeomGJMG7cuPT09LvuuovFZYfY8+rP9gw7aNl0NiQk5Kmnntq5c+fBgwehFXSD&#10;hjDLEimtn3/+GV/HjBnDDJRE0zBc33LLLYMHD8bDHmg7ZgiDi++++24IPRBRxlCYIDrcQRho4qdO&#10;eSHdCRMmvPrqq48//jiu8TmAHgsXLqRFT34F58VuLlq0iInCBcxtkAUUBI7JkycDBBSciDwi4qZo&#10;i8QK67rrrmMmFYgCKL7//nuUKQ4xs1K4zA9pLNuyPPJ3PO+j+CoqKvbt23f99dfjE9dMGdSWBQsW&#10;DKIHy2NRYeFdMADJyiIXd90F0gf5hXowuEPpoHwhCnugPvPMM5fTA1Qg5MD8Cggga+zrfffdh4rB&#10;krjjjjuuuOKKG2+8kd0ppr+inuMmDoRn+v/666+QhsCiJRS7L+ZRNbM65av8CQt7GzdurLzPbF7A&#10;cCFrUBg1GUWGNiUqwKo3yotVb7cElwsyGzVqJIZkFzDLYlaKaIlMbWa9CABHjhzJagIIDga4aAiG&#10;YIioarwjm14gFutDxE9JM+e1EzsZckF/FtXu1KkTw4Epdvvtt7P+BLUCpqCbN2/GTzBxevLJJ2Hi&#10;hDrATPaADKo9KgNDBp+i/iwMiyXiZqloWF50ji5duhw4cIAZW+ET17iDC1ZwDEZmA8WYIym8Yhio&#10;5wWvpK+YbJqIr9iC9rnnntuxY4eIm6gYGs4TTzwBNRAMn7jGHeRCDCDrZsWfrr76alEasoM2y4y9&#10;mCiGiVQIQ+a1115DElYLwjC8tC4ZBrYD1EsETNYB/VmHrNXrAKXaBmXhTbZTWYNV9jxMrMkMauls&#10;MrpOMKWe+vk1j4Z+hVTBp17W4LOdKZ3yZUO2VEHlHVJFTVgum8mlsuGYiSWGMWx3ZqQZCpEGMCNQ&#10;p2HqpGWyaRi2TTMamhRiEhlZccgqj8nuSKm2pbrhEdgIApP5qrvBjAA4K7/TPkPjjbg3CrmfQF1z&#10;BfYKcsBhLV6a+uU33xNLJhZG+MuILEJlVXHZx3MEAgtbDvLGVolxcbMn44NbmOrIyqL3yRGXfbwY&#10;UUF74QQvhIMuSXSfIIzoScO4AnDCMtjlCnRVwW1WEL2mtsIBYeFtXniv45KMDn+mx9/2ANYyEmVA&#10;PzG7qgAOjFfTx/53asGHe6/tzoWEhl08HHwVkoYoXg4RRZJgaYmJylRiBole2LcVFRXf/8iToKIY&#10;V3XqdC7DAAThdSOv+uX7Lx+feu9nX3xdXs4e44vbJSa883+vzPv2h359e+Ni9979oK5Y+Psn3/nD&#10;/M8KCovENYneFLO5OHgGO3r06JIlS2bNmgXqBF/xHIL3+aBUYDkCwxaIgbnHww8/jMf+M2fOiCxJ&#10;+/btYULyxRdfwJgLFlLXXHMNKQd6mEtZYbelEU2UiQs8p+Ex+OTJk0wrrBqDYQvTCpqLajNbJFLb&#10;6CfUw2Pw8uXLY2JiTpw4wW7CGOTIkSO4CTrp66+/ZlQdU0HGXhlmx5D9kWKCdGGQhcc8GHHgE2Yd&#10;f/75J/BnHArTCjfx0Av8GRMH6zOA/80337DiwIG4H3zwAZD/5JNPROTZT59//jmeKiEQvACMX0AQ&#10;MMoApQw5//3vfyGHiWVwzZs3j4mV5lo1y1I2RwwshlQFAYnGx8e3bNkS5KNohIU84v7KlStBVM2f&#10;P58tFhNLGYohX3PnzkXWwOLNmTNn165dCAMJM2fORL7AQ6HUEOX9999HyI8++gir85A6AxkXiAIE&#10;gCrYEAgRETh27Bhuvvzyy3gUZ1Qg5Pzwww+ow0BArDBS9kqsQsq8i1VFp3rA5Oraa68FZQaSiAWT&#10;NhCxVrD6uXTp0iuvvBL1k4Vk1fuPP/4QGx3TASZXCAZOCjyCqDOrNpCA8hUrMxOLUn722WdRW7Be&#10;OCkpKTMzE8J3794dGxu7detWXK9atQr3DSu5qD/LhSy8tJHyP9HWhPtMbUCNSov2y6ro1KlTWX+C&#10;mnDRRRetWbMGYfDZv39/7KYqykfxgeRFvhgIwJPpv2fPHrRlpj8ai3eGjWKd18o7FEYFQ1osRVwz&#10;wysxs2hf//nPf4AwUw8wZmRksMCANy0tzSq8JktBDCYtCODWpEkT1jeiUUAxYM4qBlBFKTNlcI2m&#10;JA3AyDhRFH7COwCEnD59OpoY452ZHNwE14kOk3VWSiGsc0MAqxnxMbxhD+yjfDt6LUHA/OzCpMIm&#10;n+ikLc5qFKkmVuPKKrZhPTeJj/QJTRUowwDicGAyR/rPhMrRRL/4DHEwWfrnbDDVUqODOmOoJIe4&#10;bNCLhyJPfE1WKtX2Iqs/fik46aTOLwK9E2KyzXonvFpjyTTXmRZaUsOwXMxWJOWiV0t61MHAqt0s&#10;JabNPpXrLvrU78W1fuUJFUMNGDFk8kAlkbJXLNaCLz9eQjis7wTySmB3hBV5dKs/FtbNXuHL1FFx&#10;+Jy90AEn7g5cYQkhWUVILkWdAmGDxc+TGZ74So2d+DOIGj4FceSEtRZZB4uv9MRTUHnpoelT9gxr&#10;s/eytifnvF5FDK8guYo9SSHbIa2SQlu3azL+0U4/bw9LPC+4ZVsQXCQuFcUFU7E0CY59ui/4TpuZ&#10;F+CfxPzKEHM32pGREeChQFTh/HrOB40bNcRvoIPATHU/vwuuz+vQPjcv71jOcVwjMG42ahiPYI0a&#10;4ozHzdO5eQi/acu252e8dv2YO1f/s/50Ls+CGReq8Eip2huKN2XPz/iKRzI8Y+Oic+fOuIb5Ax6E&#10;8DyPp18WGM/569evh/MX0ASpqamnT59msXr06MECsMmEVDLT1rBfNgzAhEjlsyiiVnjVj4f5FStW&#10;nDp1CmqDt4LaMqzwrAV7peTkZMSCfUrTpk2ZEKy+GTVqFC6QcVwjX7KIYnM0BF8KrxIKMQtMDtLq&#10;2bMnuwavAY4GBAeeIZEF9issp3ABWw9cs3yhOPCorCw7kbVhSeCzuLiYZRYbMSBfyBRYG9yHKFAe&#10;rJRxjVLGnpUQC5ZEzJ2YX61ykQaQgiO7L0UAa9ygDO4gm3j6FZEfPXo0rsU8SgFk+ICmREnhgRwX&#10;yBqrdVu2bIGdIPCBXVVeXp6Ya7EeMgRAeLHKCasfRMSyU6ChrOcMAbBdqvqLFViscmaqq7KqIKdg&#10;zcArgYhhXIB08s1qslg/UTrNmjVDGOQCjQ7Ve8SIEax6i6giCooShkigEsBRwppGLF9pZWZiRRwg&#10;AVQRymL79u1oEUASrf7ff/9FQiBfxAqp1F9a69iv0sJSrRLsJjDHJxgNeGpDDQe/89JLL4HAgmIb&#10;NmwAt8j6EygGJREMmuCT1RYGEfRcu3bto48+CjM0kESgZqAnjIwgAdSVTH8dTQx/0mngWEWIBXoI&#10;gE9cs5BMPagB9UAyoleRqSeFF5mSwmuojBJwHfVUn28ZblAMxnfg/hhuUAMKM2WUAaSYA2GmMJon&#10;4oK3Uu2XVIWInZthNnUyJeuRpFXOPBRm5NthzgUElN27aq61aqwORF5E0U9aWvO10vU7dyPmQitF&#10;aTYtoeFd7TI5zvodB++0rdOxVDDkH3X5Bx/leyoVhssIAsMKpt+r2wUtw0e12zHTeE22LKPy1Ptd&#10;tawNJwPmc2RpdiSzFrTwMO8LBLUwLr8KzqRmbM3dWThEmk2VyVL0AwF/LFn+/VefMEVvvP1uMlEU&#10;7LAE2onlnI9KNgVwcW2bRoGccuAH6uiKHY5SLCfkeNsr4T5uJjSLEF3C050BKW/Fk1PkKYdwVcTr&#10;GDYqpJ+MsQoMDhKvGQlFlAvkgsJCgxuEBoWGIDSfMl8rqTUWIbkm7xzSateQtqe/eisgmAoMpjLZ&#10;JySLJ/F2xsgyypQRSosxlYzHOms+sKREWK/kC0zWI2HAkTZSFSsJkjV6qF6wtJipS7t27bCCiVnH&#10;4OEfxBCehXBceOGF0ujezeHMdEPSMGIqoGNASeA5H3eYbyymVe/evaE2jGugNhbQsVU/0jyyrOn3&#10;4NJfVUPqTIWlqIppybIpkwkLGpgCgZ4AwcFoC9UD+YJFA/LFlhBqgS/LoJlSZnCxUjZTpqolImZK&#10;eQGx69atAwGBpYL4xDUz3DBzKGsISAHYXgErWI2B2xJLUzZkStVQrefiTZApqOewmsFyNlbPzVQS&#10;w1qkzB2aD6yicF+0QVNFQFaFUL2ZoyscYqMTI0ImjNTwFYSUtL7JciFmlqkNU7iEhAQYMeXn5/ft&#10;2xdLEZnFUKtWrfQLRVkcsgojq/NioUBPWFHBTBIemsA6sfvsJuwBcSBrSB032SpCaCjNAkCAfRzI&#10;Ixx9+vRBSBigQX/scWtJfzNVTjUMyDVUWnA6IApxLSt95oIKzCwOph6Dl6kHhlSEV1ZLvdZHJyKY&#10;JrCBYJ0QRqkYboI3FMtaFsA7fXwRIutLVb+ab4/K+uldjuxYtR8BZVWxpLPVlihNzmRCZuq2F2JZ&#10;5yMOcFrKGAbwJaIlta3ioJ87m8gwWf18CSZ5ZlBwWOyG+9GIXomOiyTzbVm5e6GP7xK8SPQsRvG6&#10;zUonS6r6e9dqDG2gDNM9i2DaSUsRYCuRLGPiXb2xnAyJIFuUR3U1VlpcBIK2A/Zq+LAUxmHxh8o6&#10;MB6EhKaR4hJBMfh06gnL4aE/2YgwoXkEMaNirvEFgz7SWglvxUgr3upKQjAFBwaCb8JnCPlEbJ5N&#10;wm2QV+EhQaGIKZhLUYOwAFdAZd4pZ3FR3OCrw6MiIuIiG8Q2CATPBaYLNBY+gxA5kLFXvFUXpa54&#10;BSh1xeYG5CZ/5QfGNioqskunjtt37oaS+w6kN4yPb9Fck6pAGDxUIwwLb/XwnNrQvEimO6yLlH2K&#10;4wTMJZjFBLvAAdOPbt26gS3CYxgMYfCcLA3MrlkUJlY8mNo6PbJhZy0GEPVnF7DRgOEGVszhwQl2&#10;SbDNkWrFwsDW4/zzz4eFkagYW1kDYxPcwdIeLNGSiZVmQcy+NEciLGZuirDIsqnMNbqIFi1agJ/C&#10;ei483qsWt6gbDM1YcbA7TE+GMysFdgFkEIzBArdTgAiMgCyDYiyxlBlcohxRmlgrpBlXQiStPNKQ&#10;QBvrlRj7gAPXbDWWfvWQ4iAtKdwHXGggyBcKUaqbiAZDABUAjAOu9+/fzxCQYiVeyyqMamZlJW61&#10;SYrhmX2czPaK4SCtn3v37mX1E41OWb1F5KWqssogtkHxmtUEVu0hFk0AOAA9mDhhBd95550H6zNY&#10;qMEGCndQCS1lTaxR0rYvrYfSuoRrpAtXZbAiRBMW+xMxF/gV2jK7OVyLwtl6YSnrBz2hLXg9aM70&#10;x0JUL/Q3n1mkCK1YiqJuLDq+AlW2TpAd0sAivIhuFV7z6okhwbLBxA9WaWydplIxrLhkFnlQRhlA&#10;lIPo3bt3Z5lCv8SqDa5husVu4m2BWJdkqXihth3FRsB3BJRjqxmZ0r7dTHhpXycbF7xTQCtRHWkm&#10;Hyu8Vs8SJl6nYhJtBrj5wHZIqwiIJche27PD/QJfTla5lxfyT19sqysxovXCUlYhccpnNS9ehzdP&#10;1nidhGpElq54+C78bIGp2kjdVcv3jHlbwUz2lv5TsNZJEskgqWY8YcRveMfzRyqqC5vfVV+uJJZW&#10;MhaLdSpuQzC2yMvdR1FToxHDh9xw2104L79s8B233HA55bBwXnHZYPpIzIgjyUH7qws7NS7LOyw1&#10;v8L17KmJOIWVg4hC2KuykoK+nRuBvSK8EXmy4h+0qckVMXoia/rchlFgmoidFGGseNYpBBwWo7Go&#10;HhAREsROntViKwFxBHFVpWdOfPbfqP7D2v+8P2HepuC27YMIexUYgPC8ZEaH8UZYfNJUDV4fxvhQ&#10;QzE/Oh27Y8xNPy76DY6xXpv93p133BoaqvesiF8RBo6xEB6u35lXLKsH7TvckWQsAL7C/AEOiT/8&#10;8EO2pknkoWglCWC+n8EE4WEG9il4wIaDcDzCMf/ooq0Ki8X4Argeh+to8clTTF61SzWTHekwBn3G&#10;jx8/ePBgOBXGQxrWTyFpPAbLtIJiUA+8G1QSfeJADtMftlopKSlwuwNbJ5l6TB+t3p/UCO3dXNmv&#10;0kMpR9qNSq9hR/bPP/9gbR2gYxZYqiHx6Ahn5FhFxYpD1FYLeTi3hr0PVg9hxRYcvQMosVwYu8FK&#10;nJUyXJgzsbJcyAgI1QzKmCwxCgMTnzBLEVdd4Y64GkvMgnjBMo4wIgKyC/wEuLAwCvmCOQ8rRIYA&#10;/EbDF7sIO9TAHfj5AmIzZsxA0QMBJlzkudg1c50OZhAIoMIwCVIWRlb0YiURMyi9UK3VWBkK+Shi&#10;qA2dYaSjzBfqJ4oJ9RM1HFmDcRl0EG8iImt0omJYPokmgMAoOyZThFFavlAeOKAmIOSLL76IJBj/&#10;AishmP4xoyd8wu2dofmVmDVpq5Q2din4smsRedQxtF8Y/UFJkFnS/gRRABF2KmTrfBnZh4hQGGqD&#10;9oLjcDg1Q0PATWgLWy2mMz5hw6ijv06jNv8TtMIqVLa2UdpIRfVQsdFCRfUYvGbUU60z5m8CKCQK&#10;+0EogH4PTq/YmmhVxYAw/KmxXCgDSHsedCDwiweZ8IHFqg1+RVsDHYybKA52U1+I+Vz4GFLszH2U&#10;Y0c/lxGQ9gbe4aDfn5iUKe1gtaJ491RmRrIsRTFHJpUXx0clFOYlqI41/oXCC2XOiSgyDosUp7s0&#10;pAiIllhew+JF1fI6LWVE1abqR/kmRfmlmZhMy1IwL0pHJ4oXPY9HZZPAZCkXrDuyGqU+hTewYlIa&#10;W8ozzzs+ryZMBKsw9fWC1AiLqCj+zHc7tD7QwuUm3HbLt3M/hL+mcbfeFBQUNG7MTfM+e2/+Z+/f&#10;MeZmFkrYj4+IoaQOMZzqmhA3oEdTLJLg80UXDOKbxCyLsFdYP3hpjyYXdIjHnoEhZOfAwICtFzZJ&#10;GNKx8kS5q7iSEE+8CSpZu0cO4Q5JjZpEAT+43KqoqCzJL66scAYFBzaIaRAUGlhR5iwtKKmqdNIs&#10;IogrCIxWaHBVuRObHAaSLzC2CgqLDAsJCSLmWRBGvdCTwMztO/tkiyMZQnDvHhEc3DQ0e8WBLquP&#10;sPyXlpauXrtxxGUp1VSE/hL7x1+pl17cBwuCmEDVdqskR7y0LVQoLU1O69rrnMqma1pkEKkzii3w&#10;pGgwxeA5CJwReA2YIehIlmlrtR8UwysvvMBBNcvezWK9SF0ZRSdpr2uCYXaUxBZTzDCipSwrpQl9&#10;pYr1oijZavWQqa1TpS0prx/Yj3VSteF4XUDKOuMFnlp596MoP5ZFnRMFsvvBBx/ELodeO8uvgSzb&#10;ZV0DINfyJPw4HPhRlI+gKSu2parul4z4RYiIg6E0nQyq/mQJEB+Lo/5FlzzoupcaqV25C9B3EGpb&#10;kdW8PoatwHeQfZdgHhad7Pgxp+b18WV+7jtutUSC6jM+37R5gohoqsHzUTueasuJhMAySsNzBSSq&#10;E+2yJIfwNMgLouQVYy+xYR+4HYR3Ol2VTmdFpbO8wnnsVNGXqdnZJyviwuPwu4NF411f8exVtzbB&#10;twxJaN00MjwMDq3oGpetfZomXUYJrFInb3vKlqCJZBa9AHtFFwXiNlERNJWz3Im/oNOCYHsVwFU5&#10;XWCvqrAjomDkRoy7YKWFW4yQIi6twGCBymImrhBaRSTSHRFJbiQ0FkEDuQS9FR4EAitz6f6uq48y&#10;AEpLSlbVJQIrwrDCmWdtjOqUpKoognrRy5hJTrUf1O8cRd4KG94hCayjeffdd+GnRjU5VVHe5UUW&#10;yzsh7vmCwqeeH4cEM8grw7AexPO+Si5rMuNamOjroNMiZKSPBh3pZRaV2lZrmfr4FCSrAPrdiNcZ&#10;8a+S3lVsO5YSgdpPYHnZCO3Cro8I+OvNnA42asNftUCpXrGtV3fhoUU2ZPuqc43hQB4JtOwprKPh&#10;a7brV3xPSw1t5kqv7rDf1J94Bfl8/NpcXJZ0wzzHUnj9SVRtq1PeZc3S3M+7GbvXQHmXI6+T8zqi&#10;/LHKK0Fag6AnWy3QUwZEFf+zv8gsmkFJLi0OSgJ/RR9BpV8YUMReifVGhPAh7A4xVCI+0p2Vzgpn&#10;FbzZVlRWHTld/PP6o6nbT4Y1iI4jS3TiiBkW3XywrKRwUI/GV1/cslWTSJBXobC/Im6sQGD1bdpu&#10;+HnOU+VVlMAi9l2MvWIbBfLX+EN3OoTVFOGlqBUWNZ8iF7xVGTGaQu/h6ZwM9RPaMuVpTwpait2i&#10;wUl8kbciNBblregddj8wPCiocWjGX/u7rjpC1AkIKCktWfVPXbHA6hsRwVtg6Vd4S12MV22nhkw3&#10;zWbEqN8yM981kmGAk4/RzebUu9IyHcu8Gj7mV6qRYaKGAUznj/Z+ElZOmgsN9oqX7V1+/au5pWzS&#10;7t3L8UhLbT9mx2vdrIJgh68fCNgVpn6Uo9e58JgD18geSn7s7vRzrVW3LdX5asXnLENhCQiva1gt&#10;iyhjhQTtrBlNaAhhj4H0MPtsqUlgGcyu6UIblsw5WYy1rFapqWOyXExS5N71FSZ18ALN6pOsVMaT&#10;GzbbtKgc2VzdUlyhHZsaFq11IPI8yp4pPEcdrdJRZAY36JIXcRmhJKbYn4jvTjzuSHotyg+R6uaq&#10;wsI88gGrJ6ezCkZYuIA1Fj7/zcjfsD8v+3Bx9vFiRE1oFpnYPKJvl4bd28cTV1Vk5SDWD2J5ItUH&#10;BFb7Kzs5T5e5SqsYXcX2/uM5LGSeXuMm4ap4syyy7I8RV4RPw688fUczSVXkF0sK/D4NS8lx0jFS&#10;EJAafgVpJRBY5IKxVxImKyA8MKhRWPof+85nSwg5ri4RWJf0jRCWEOo3Y+96EKtdQ432CxotsyZ1&#10;sIpP/QjPCGNao0hD8zvgYidVrXAZtghVJktHJWl4yRsPaQzLI1C1IuBH4YZg6qfl9yrkx6zZouoW&#10;AnZdqlvl5Yu2PnY73iVt5tWXd5KlsXSqsepPNQyFMPmqmRHNuE0bh/C9SBQSPEd5GRT8K3XlY6hV&#10;RbyaDilfUxmUlAnqin/C1OC3WIrVVR/U6zxJkJ9/atR/357MrRaVHV4NAR/6Cnc19vbF6zlaJEqS&#10;Wtky1V5lV3s/Kqih21EIxLisOxHZUklnJWEBhI4SXQHhrugn3Es5yQFTrCpnZVUl+UrMsijHRWl0&#10;Qvpg4R5zQIWPACwdBI3FrtG/BE1uFdm4S2NXuROUFFb8BQRzxGs7fLSHcPgaiE9ch8LzOgff7SQA&#10;vLDjDA0MCMVGVvyJa/5rGP8r+Qm+3kmAIHqNiEgZWsAZPPzEIxVIYw7jyVdyQWy+iNkX+YqejX2G&#10;BQRFBufuO930zkcZgQVjs4OHjnZsn1jL6/6BjKyENi2Dg4NrtZ7V1yLUurTqS61Wg1zTyolTGVnC&#10;PHsulgzPcfETm+qa3HibewNbJGVdsmuXKtSm3vGYLSQ/2y2bTdYOV98Q8NLSsFbBUIdm7TVMoNRk&#10;MZ3drNWGQefsIiCWdW2AoiYrXg2kJeXgJPMz3l5ARQE3L1cD2llOQlyMozVD1ZEo1i4JJl5PWXlh&#10;/ms4dbXu+w8Bd9HVVSxU2T1601+TFSlvJb9mT2HsVG3Y7hWF1TIJl/Ypqi+BJHpJ8HDflbZLeRtl&#10;6/VI5ugBt1JgrwhrRS5w4IqxVsQ7FjNxIjwQeCt6wtwKvBU4K3KyzQYZGYSdAie3iGx8fmOunMQM&#10;BGdEOCxKY4FRInQVIa3INS4IdQX6KZCjWxBSforuIUjYqyD+V9BVwqaEhPBiJxHIbzvIUdKKaAFP&#10;7qCr2O6CvJEXXWoIHdhmiOSaphIRdHr3qaYT6yKB1crqZu18h2K6D1COBJpvIHVlarw2ZC1JtUmZ&#10;VlHSGr2JY3mUPHcjVMdoVGNoSmh7rSrnoYvVd+A1lpFalVA12yNYG9nr0AN/rSpEWxkbARsBfi7i&#10;OWOuDbCclVmND3YT1YvZWUGjerNkRbragGvZzshzLsTW80m5LD2F+CHZoqfn2jR1tFyDzGGjWQoi&#10;vFbKmYY19xJVrcdi9yRmcYq5kbWplUXVpeyJxagWg0vyVa05sqiWXnANcMzSRipPy0qWh9U5WUpi&#10;MEpjybgsnpr2aNf+QlTa30j7Gbd+6uwVPySTP4K2Ig/GBih+KRDLLSWxQFlxPGXFk1c8iUUsrwRU&#10;iNN1EFWUKMJ/9ok7IKIIO0TXDjKRZBfCzjd3qcovd5U56bJBQh6xC94NFpYakoWE9D6ucfJe3pEI&#10;hZMI5d2yy+sFz7lRv/PEKbsLPrBIzqAq/MCDdHPSrpksG6TX9IJfRUjXEgaEBQbGhu5ZsOeC9Tms&#10;uLZt33Xs+Mk6sQthi2ZNenTv6semZYuyEbARsBGwEbARqGsIWH4sqWsZtPU1i4CnTajq6zGzompl&#10;OAtVvb5DwcqHPnD462nLRJFbpiQslJjiEccss2RCb40gMj7LWJBF9kpVoC6GxniZI5WkKRvLNM64&#10;/0Ko2q3XZB32X1ZsSbULARXaSr2Fi5yVRP/qbCUi+SSmx6vKlu6IXbkanEqODqGkQztPkRMKi+70&#10;Rzf34w9Ca7k7DAQhLtZBWvEbUFCDq0AIY9v4iUw0XWd439MzVItXpLl4mhnfkS6Nywgw8ZNaUBG/&#10;O+wn8Yq3riIp0rDM8IuPyZQAr0Y4NVEvz2u2/lGMz1+1b9Oq9rNXDNI//kqtXU3H1sZGwEbARsBG&#10;wEbARsBGwEbARsBGwEbARsBGwEagFiAgMcpihA5P61Dax/2dt2Vi5kGSn5iVEwnJmCHhr/sGM4Jy&#10;80YsPB+NxXX/7PlVSFQaWBKeLRJUS9dtfMV0YmL50OyPPGvMAM3jF+GbrJTg+cryGzBiBKZ+6Ivy&#10;eAWDhYy1oMLUeRVghVdWXhEWipWWNp41VJo25jUEtJ1MNSBg195qANUWaSPgKwJ2w/QVQTu+jUD9&#10;QuAc7xPO8ezXr7ps58ZGwP8IeMN6ECda6ifxbqV9esTyf1bOVYleUJDnKlR+y7eNud+gtAXVOAJ2&#10;7a1xyO0EbQSMEbAbpjFGdggbgXMJgXO8TzjHs38u1XQ7rzYClhHwhsCynIgdwUbARsBGwEbARsBG&#10;wEbARsBGwEbARsBGwEbARsBGwEbARsBbBGwCy1vkak08tlzUPmoSARvzmkTbTsu/CNi117942tJs&#10;BPyCgN0w/QKjLcRGoN4gcI73Ced49utNNbYzYiNQHQjYBFZ1oFqjMuFb3z5qGAEb8xoG3E7OjwjY&#10;tdePYNqibAT8hYDdMP2FpC3HRqB+IHCO9wnnePbrRx22c2EjUE0IeOPEXarK4aM5P/+1siowKC4m&#10;MjwkdEDv7o0bNQwODq4mdW2xMgTg5rCouDQyItx24l5jdcPGvMagthPyOwJ27fU7pHVR4LRp02bN&#10;msU0l16zO7PfmD314al1MV91V2ethrl245a6m6k6p3nbNm1N6tyqeWP9kC+99h7bhpxakfCbQlUJ&#10;t8gF28SJ4557bHJISEhQUJDJpOtcsNOnTm9Yt6G8onzAwAGNGjeqc/qfLYXP8cH6HM/+2ap1dro2&#10;AnUFAV8JrI/m/9S5Q/tL+16ADE+e9lKvLu1vGX11RESEvzisf//dvy8784ZrhpOZgMt16NChNRvT&#10;br3+2rqCb3XrCUwKCoujoyICAjw2eazudM3IP3a6YMmmDD5kKf463LHIV3KwW327tu3fPcmMzNoQ&#10;pjZjXhvwsXWozQjYtbc2l06N6aZDYJ04fmLu3Lndu3e/YsQVNaaPnZBWwwSB1b9PLxufmkHgSM6p&#10;po1iDdM6cTofYfQ5rBdfe3fqpNvFTcI9divHoznhrqryzxQ8+tQrn737SkxMTHh4uGG6vgRAmidy&#10;TmRlZhUWFhI5igljgOyWJAB+ioqKatO2TdPmTfGu1Ops849f/7h44MUhwSGL/1w8+vrRvuTinIpr&#10;crD+9Pt1+w+d3pae88c7Exk+3/2RtnnPEemduoibyezXxazZOtsI2Aj4joApAmv/1iVH9m2gY14A&#10;Rl0MZi5yQYbAP/eGzHr28R/fe3DHvsOjp342b+7HI86vJAERih8jWVCudcc+rbteirdMlmyFTpx2&#10;fP39ojtuvi4+LrqkwrXk978bNo8ZeFFP33NePyRgUnKmsDgmKkIH1Zy/usa16BneYQjHdeWCS7gD&#10;7+Zk7m4++B2Oa8BxmaVZ8xzHMpsP3uV3QOYu3jbu8h6qYvPLhNulhMOaPuvN91+4Nzw0xO86VIdA&#10;M5hXR7q2TBsB3xGwa6/vGNYDCToE1t+pfx84cKCktOS++++rBzmtK1nQapg2gVWTJWiSwIJK4LAM&#10;CKxX331o8m0lJaV4DieElauK/CMf9C/5U1VcXPyf51//9O0ZDRs2jIyMrL6cVpRXbFy/MTYmtnHj&#10;xqGhoV4kVF5efvr0aUe+o3ef3qFhRIJ5GmvRT4tSBqfs2rHryNEjUZFRAwcNjIyqxsx6kbvaGcXk&#10;YP30/37+zwPXDhj1wvY/nmcZUd6pnRnU18pk9uti1mydbQRsBHxHwJQPLLBXjVp3HNA/cUC/hAH9&#10;EqtadDsc1vNweE98RseQt1Vgr7p1bBUaFOh0OlcfaXQoJPlgaA9nky79ezfv17vZRb2ahYfl5uxf&#10;XlRUhACWlG7aKI7j4jZs34dJwMncMwtTU9s2b2hJQr0PDA5SP49xLS52HNvqOLC8tHJXaSlv++TA&#10;VSnPXsVFA+TqOt6cu5I/P1z55oeLXsD55qLZsxdNxzmLfCLhtLS0usJeMZgMMa8uNG25NgI+I2DX&#10;Xp8hrLcCCgsKjx07duddd8JM4+DBg/U2n7UyY/oNc/TDb5o/lfnrOeJhrzPtS1yvE63rEfnFgngK&#10;B1dFDo5wVmQhASWxGJfFuSqd5I1vtR7QYPPGzaCuWjRvgTedoKK8OBCxebPmTRo32bp5q7PS2jQe&#10;udu2dVvPHj0x/z+/6/lLFi/JdxATNvswRMBwsIaxVWiIa/zUucHhcQOufwUC3/x2peyOYSq1NoBh&#10;9mut5rZiNgI2AtWNgCkLrNQFMwdclFCZt42+cnE98XXU7Fk80y/VL6eAO3L8ZHllBf7t2r5l07rV&#10;b4yhtsr02HG4UduL74uPj2/QAIY/Fo7fflt94ED6TTcN33fwxOwP5syePjUhIUEv/uqXBkxbzAJ0&#10;nDL/87GqTg0Q6NN2Wj9a0O4sB8XUJP9MYWxMlJ5dW+mPjgO/5639J+myJK71RC7nh8y1W1uM+F94&#10;zuu7/zqW1CeOS7wqvPHTfs/J3EXbxo3ssWjxSn3JycmDRo2fsPWPzyXBqq90/CDZFOZ+R9MWaCPg&#10;DwTs2usPFOu8DC0LrL8W/1VQUBAWFpaekR4bGztu/DhJVjOXfrgk3f29YZ+bbuwVrw8FomxqKA/m&#10;Kaf98EnD2Ppx3E9vL3wxDbE0Ce8kmE6qOgNqNUzRAgvs1U9vPGRGhZ4jZOMpHwk81NY/3jAjQRnG&#10;u7jQ2VJyqhnMOHTijuc/jQ2Liw3nSrhyDlbbpVy7pqFPP3B9u9ZNteR/8mPqb6u2GaZ+1cAed12X&#10;IgbzowXWC//FEsLbikqKeQarqspJmSzKaFFSy1lVXFry8LRX5n38v2q1wDqec/xkzkmwV/BCZQiI&#10;foDQkNCcEzkxsTGt2rTC44AZI6y83Lwtm7Zc0v+SnOM5a9evvbDXhW1at/np559atmgJJNp3bN82&#10;wXOK7u4eWA+j2of4mA/W27h7M5qSQ+h/xBSrKWmzypsZrF/4cOXz4wctWpedmpa18M/UzD+e5++k&#10;Zaftccz5ZiHuKNKTPCPxT0kHXxqwYvDqZwcYq+aHKbRxIjSEmeybFGUHsxGwEah/CJglsC7pm+DM&#10;TyOL5F3c0z82/N+LTx53lC365feI6AjOSRbzl1dUFpdh2UExw6hBg6i0zf/MHst/xZ0dhxq16je5&#10;UaNG8JBlCcdlq3bs2LW5ZfOm/6TtO753z/z57+tFJz0zN8u4I665XthSZq0GRhefl18YH6tPYK0t&#10;rcwML/0n85ffkyY8yhVmlu5ZHn7hfZkfz0wanFQaN8RR2LN54pVWkzYMP3fRynEjB0mDyVYOYibK&#10;jjpHYCkxx8TXEBA7QC1EwNAXby3U2ReVTPUYviRgx60LCGgRWL/98ttV11zFcvDfWf+94ooreiTL&#10;loFbeqjTIrBEVitvy3cLNsaLHJYX2FnSxwv5NRRFq2GqEFhl3AuzXnh+2vNcGAc7lrT12Y5SB9GS&#10;MjujruiRMkqdwEIQ73goBoEXcc2TbpCvDFxYXDrxP++3bNMuuXNicue4Hp34N5fb9uLhPAvP51Wl&#10;uTMfvzUqQu49irFXZvg+JCrlsPxIYE3/7zsPgcAqKuYoXUVZK2p15f7jKi4pefCJGR/PuCX3yJaK&#10;4uOqVe2SG97z0cU7Fg+2bN4S7jusLoBQ6sOEHD56+MI+FwYGGTvDAnu1fu36lEtTIGpL2pas7Kzm&#10;zZv36tErz5GX+ndqQtuEgsKC3hf2bt2mNZ8W6Q/S23tQ3tXUwHXE1iICS396X1Ja/urctVk5DkeO&#10;A59x4Vx4o6jm0Y3j4jh8zdqThX5hx49PRjaQLRr15fHHl7jW+lJ7rmINLzu0jcA5hoApAmvlgpcv&#10;7tumyrGNrVX7YlXE2j0FTpczOMi922BgAFfFBWKoJhyX0xUQGNC+UcFDV7j3Vdl+sFHr/t4QWIcO&#10;Hfu/zxY46NE1scnM55/SLqOD8yY8z70gM7qSdrjsemLGGN5GS9tEq25UBLzGO52X3yg+Vu9VWOVy&#10;LBwkHkKDwRglcZXHOMdWrjFcYu0uLY0rLSQ0Ulzj6/yeYUZgySywUlIGkWWD1Kc7Zts4pk4eN36y&#10;vgUWinXM+/tJYFpeHL5mTKQkpbtsxXdKYpFaKPcZL5MNucrLykpKSoqKi957520dNFQxNz/x9TvO&#10;9UAg84lrxnuufzNr6MfEv8mZlFZQUhbdIMxkYKvBTPUYVoXWyvDVCqNfcnwWNVQlsP787U9nlRMm&#10;0kOGDVn046JDRw6Fh4Xfdc9dnpmVPfgJhgzUkEr8jTyH5sa3T09nFluexlpKCYzP8nhu5Npz6Xns&#10;SdYjCSpPvNPeMwnYUIjUmGhhISZO5feJ37iRKKW0H9u09V9pTi/sSbamqbFDq2EqCaxt27bNmbNw&#10;/PhRiT0EblHwKemAuuCwbtEksPC7FzyUCILVuFoEFr9+TFS7lEuIlRNYYK8eeOnblH6J5DUYQoKt&#10;E11nclws7SDnfrsShidvP3uzjMMymS4TIg1sfhw3HDuen/U2LLAKi4rJmkFmeMWTV4zCIvfgA+u+&#10;R19c+t1ToQFHw0OKeWcQglOIqpLdn769dPTUX3x08b7sr2Xdu3YvK5fA50O1DgsN27l754BBAwwd&#10;2oK9WvX3quFDyRZMOGCBlZGV0SC8AZYigreCD4ut27Y2btQYOz6NHD2S14h2HBd6mGGqNltKfOdK&#10;+xaPYG6zTpXegyWlJLCUvJUKyVWTvYThYP3Cmyunjk/mwmPTsvLnfJOaui6tVeOmfS5s+cZDI9FY&#10;0vbkz/4mFQ46FEZYShJKvEMvprR7/32yikXyfCRMsC+//PLFGTWzeMUw+z7UYjuqjYCNQJ1HwJQP&#10;LOK7nWwCSNbv47x9QOF7EwM+nBj4zjjnO+Mq3r6j/O3by94cW/rW2MK3xha/Nab47dtLcCFlr0h0&#10;6srdi6NNmxYw7AJ7xYXHDRkyQk/CwVVLuWEDjfdBHvDs6lmXk855tcYCQy/UPDtRqEMFtkWz5lG6&#10;413iuH3F/VzWpxi2ueCuXOOx5OLAPMeKGaXb/4fz9c9+M3/+9/1vd+zNrKysxDTMcrZLwViNpOe4&#10;6VPH4dOEhLZjP19Nj1nt3p+7mms7cFjHxStWI+LB7IyOtMBXvzQtA8XJgjw/T8N3i2a5P/PUNDho&#10;yz9zJs/h0GevaEMwxtxEpuwgNgLqCIBIrT5ozp3aW60w+qWAapuGV1x1BcyvwF4hdyOvG3n/A/cr&#10;2Ct5vjOXLuGGT5o06aY+eZu25HFJw4bHb9ycyWVuhlXVsGHDJg1vT5iiSbpLDeMaNszNdcgk5+Y1&#10;HMaiyZJAONxJxxMqDu0kECYPCeOARkuhGjtyN+a2pzfb5xI9PQ4pY1XD7JX5YSX/eP70WbOnv/H8&#10;qFvGc8fzweykrtyWmrpt4Z/0XGiwYB8JYRWh1z6tfInLsAZ1Rdgr9HC0k0Oxs/dYymP5hl2MvcKj&#10;OInl2SmSm2XcuJsHpSQnIqRhe1RNN7uaHTHl5uUfPppz+OiJw0ePHzl24kjOiaM5J4/lnMw5fgrn&#10;8eOnTpzMrXRWcc48V3lWVdleV+kenFVle6pKyFlYRFb8lZWV+Wg5RQg0Ygbmn4OfyZuYzi9ftlxk&#10;r5AR8FawvZKyV1hFSKpEvqQY4nsN65O35MMPl3o0TmWzje91I2nHtHmLDdkdLH0JL0DZe0iqSu7G&#10;BR+ywzM5vdpUk72E/mC9dmsmTC+x0DttT3bauizyhr+Ue/reFGgPE8WsrPy0tCzWxv5Yu1uRpf3v&#10;jxnAjpfIVFp67H8/YzCdS1++n8y3yeGeYA/meP8shk3O5wDnzlzFZ6hsATYC5yICpggsur0upUkE&#10;DgujISFNhJ2BKYNixFAZ+RpXhT/7eOWbPxTlNBjTZ/CDXNyoT5cFv7ng4Kq0k+diWWnkGRMTfTTC&#10;W3fB2bx7F671xRxxGHqMhK8s5Zp3ad6zRfOkJJyP3nkVzkcm4LwS58Pjr5qKc9yVD40b8eAdIx64&#10;Y8T9t19x320j7h17xZSxV3TrnPTZgj/xAs2AwFKbmDo4jnhw/2Du9Nlzp8+aa7Yc8fqHHLCby8g+&#10;SBks8lckLFevWMyILI4bMPjy/UtXWfc+/MrMlxx5eZ989IEZlQwxNyPEDmMjoIpAaakmgbVtyzbx&#10;3LpxK84tG7coT31gz5HaqwOjKj4wSvKxQlqVYKjhmfwzv//yO3l5U1OHNAsmspMJC6t0PG5+CGsI&#10;RkIl9SbPnyCPejO/Vt4eDdsnMfdayiRwp6GReBKGl5DUvn1ueibPYAkRcZPLyxNoLVFJ9nRa8+wV&#10;U8BMw5wzZ05aampKl55xHIdrxErp1yM5pUcKPUddgTX7xqyMLzyUL3HlhlfQnk0SSlV0/mXlVsJe&#10;5ROGS+vEr+CwDAksS+l6W2Pl8TDhDQgMDIadUhAW25Htt9lJvuBTuHBWVoILks6m6atees+rObOK&#10;/mTzcP8RWFQro+k+0WLwkMHf/fjdyVMnGQGHGSNWDoq2VzfccENFRQVeHDZt5uHIjFJTwzn0Kt+J&#10;vLNas4V1FDngx0psyMpgyt5DCg/h1tnBe+EzV/Y12Uvo9Alpu49A39FT5k6dvhC+rrCoFq3pP//9&#10;E5/TZ6eOnz4HNllp69IcnOOpt5Yockbe37ND4fiq45Rx1BcW5tJ0vg3+ymOCbQ4lv4Qy0yX6JSFb&#10;iI2AjUCdQ8AUgUX5KzqaChwW/tLtIcS3MPhqlHfrgzHYq1k/Fq3fd7o8e82qVcvLXVhyUbVwRWba&#10;zgz1xNomtPOKvDBSvVb/Tt6u6R9RQ0qDL+YaT8RKQS44CU7cudLlXHAXLjyJa34fl/gMTkEEmXQx&#10;MpLavbN5FWMvUcI0lItL6d8r+0gOVtt592IQ5lfTJxPbq6lTzZhfCesE2SshllMwWNzSVatNGtyZ&#10;Lb65cz4zGdQYc5OC7GB1DQF4ua5uldGydJLo1LETO7t07nJex/M6tu+Is11Su8S2iTjbtm67Z+8e&#10;fQ0Na292Vjayic/qyyneuv+88Ofqkw/J+jAqk541i6wj9uWwKsFQw107iWlJVmaWL1pVc1z5QyD2&#10;aUGK7NPUkZeZntu+vR7d5eVzpqnUFYHOFnsFRQwbJsLM+WbO9NnTU9O2Tp81ffYHs3EHhlepgvnV&#10;wm9Wahk0yTLqCw/lRVzeAApKSA2vBPbKoVZUpxyFsLFygNvSPvErwmQfO61V1l6kqxS1bYfSgMW4&#10;cmEKBdYqOAT/goJDcOIfjiB8BuFrMOO2girlG3N7zKuNkzEXwr8EFtTOSjfulBo2anj1NVfD11Vu&#10;Xq6SvWrUuBGMy6B+n759FJlIGgajTk5hJCmGY2v7mC2lAQLV0nvUWC+h0yecKHC+8cTI2dNHzZ42&#10;atQto8Bb5a19fvvCh3EzrnncwtnjF34wfvZ0LDUeBXcd5qpJrQtlpkusdUrbCtkI2AjUCALmCCye&#10;v2KkBnYDxlpCLFzjjbDo2yPORVYZ6h1eLDebtzo354zj2MGtR/NOdkpqEhoQ/cHjnf9ze+Jn36/T&#10;SGnAuCmcYgVZ23Yd92cwkxy8SKgRWGsyERPvKLDto4M7/G7m1zPh98qx+0euchdXmZn55etcznxH&#10;4e6cHIGiJHrT0iRUFWGsGLHFShr/YOvFFiyWl5eCvdIvU4yZMrN/Iou8HSLmV7PpadYIqx3dqMZd&#10;fITByliRISwYlZhdud8VVWO5m8C8JquAnVYNIbD4j8WHDh/6ddGvXqSHuIt/X/zLol9+/P7HL+Z8&#10;oSOhrMx4ryi8u174y0LWAE/nnv5zyZ8nTp3AV/gwwi6w+uoZ1t59e/ehdf/yyy9MDixxVA8vQBCj&#10;rPl7jZT+1krChBGQphaGMEoT1cmmjg4+StDXEFvd557ORYHu3rUb176gXW1xyeo/0bqJpsKW7MCA&#10;wuSinMylCzZyevZUyiSUd5T5k5hdSYyxqg0H/wg2bJhIJnXr1lGjyIuflCtGpu7BGiJOsL1KTLki&#10;OWVUsnlVvOChROGW4roNoAT2SjS8AgOFeYK4nYtceY3VhR7BtMN4n64kAcZeecNhEQKL0FUgsCh1&#10;RdgrwmThE/f5e0GYRTF7K/5VIb/Wgb4xNno1ab6s/UhgMd8RUdFRZpyCxDeMx6pkcFjZh7Kltldg&#10;r6A8RrF27dthZyfzGXGHZBw5MbESD74vwq6Hgv2lmb7Cm8RrLI5en4CtG8q4rCwHdjPAZ3WqRObS&#10;/LqGmn2GMtMlVmfGbdk2AjYCtRcBUwQWdRBOFtFTgxzqc4mOsstLJi0rnrS0aPJfRZOWFN7zZ8E9&#10;S4om4fOP/Lt+c0z8OXfCopN3/HTiDpZ7LwbjjQdKXr+j+UdPwSqee/FB4gmyqNRZ6DjNObK0EIW3&#10;pPnDlgqLuwdMIN6Q2o6dePniaXQJ2gqON+GhK82wCJwGqNuH03CWU5lZmvXD7r92J12GrQaTSh3h&#10;XGFOaWWLpME9d//yD3d4eVzU7p17c3bsPbZjz9F/dx3etuvQtp3ZW3dkbdmeueXfjE3bDpBz674N&#10;W/e6SUsfMIPhFTO/wjl9mpYRlrBEHwv0UVas/NzFx8HYbvHiDNHh2YBn4fuKFjt8Yb0wli4mrMZy&#10;N8bcB3zsqLUEgSOHjyz6aZGoDBioI0ePYP3H0WNH33v3PatKXj7icuwPgPUU8GV7x3i+V1QVUl5h&#10;wEAh1omTJ7AGBaJAcGzfsR2blIPDwrWZ9wSGtfe8TucdSD+AxsTUg2GR6mEVAWn4iwdejHfyhw4e&#10;0k/Cqk2TNAlDGKWZ0smmjg4+StDXcP++/ZXOyoKCAmzuu2zpMpa16iATfShH4rGG4x3JEMaKep7C&#10;4kG6kJDcIEQSfncvBuITE73PELpL10OWPAlYd/W6EY5vqPca7SSoNy4aBhoNI760av9h2DCRBew5&#10;mJaWnbqO+L3iT+r6auHCNHJ+k6ZJBqnl3xIPJRNgLa6O4ZUGA9U4Lio2lneSpbmKEN7cY7mEFtoM&#10;iPV0pdmU8lZWOSxMlIOxhBBkFaOuYHJFThyBIcQyCxZYxAirqhLbeAvTY/J6WHiF6LHEwdfKy/gw&#10;3w+4oT99+jT2eYAvdkMDUqZ0w4YNwWFt2rKJeW3HykHGXuHo3KVz+w6eFlRwzs67pSKbk2qu7EO/&#10;Qpcuf5iOzR7Eo2F8LllXSChxvskrew9fkazh+Gb6hOpXqe3YF2AaQCfYkkl49afL1Y7s10BG7SRs&#10;BGwELCNgahfCVT+82rdn48pTW+ibInjE4teYrSidfM0g+U49JIR7fbzry5//OX36+MiEv48cC0kc&#10;9CBetkRERJhUc/QL2a/f3WRv+smn/m/O1p+en/rmpm1pRxxZCytP7d++Xe540KTMehYMz6uHj51o&#10;3aIpnma1suZIu7705O7wJknhHZ4JD49zrBsb1/lKsqKwsrT08I+O7fPiugw54Hyaf0fH/rAPfs9n&#10;eot+9O7ZidCYHDf2/qc/fvlh+I/ETEYr3Te/XTl+1CCytzcLQeepqgscFLsQGpcS2Zhw6TBsSWjs&#10;st9YmLUQqpib373IWmLnRmjZLoSH1sxfxZavJQwcc0kbjjuz8/dft5FqFNfj6ivPj/EbKPo7SX36&#10;yacV5RVXXnVlW2r/55cDzNe9992rL2rDln/79lLfAQ0OsLB4ELZLPy768YrLrpjz1ZyJ4yaeKTjD&#10;2KuRV4/EO/8ly5aMG6+5ONdMj+GXnOoLWfDNAqwfgbHYnRPvrKbkdGBkKcKs6cD+A6dOnbp00KX4&#10;qmNppcphgdDEWNjrwl6NmzRmAq1K0Ndw5YqVF/S44Keffrryyiv/+uuv2++43Y9Aqe5CyLIgZlZ6&#10;7cekbVGqCGg1TNkuhGRVHeK7SZ9895Aq3Bw/eerWPz43j7PVvQWlkvXjsg3+mCG2RG1BZ0Fh/DQo&#10;IVa2deDPqVvy8gvgBmubtq/1Hgmx2Igwvln0tSm9pFp5na75cdxwF8KnZ8yecOu12GeQnz6RpQv8&#10;5oPCX8Jc3THpP5v+eDi0an9YcD7PYwmmV4WFpd/N/efKKd+DA4qMjDRfoLKQS5cs7XxeZ3ib8lqC&#10;GLGwqBA56n5+d4xB5ZXlLVq3UJV5/MhxS2k1a9XMUni1wCo7Bvos8ywL0B+sX3hz0fOTR65My4YF&#10;VlqWIzU1NXPF89C4qKT8/lf/mD45hRhn4X5altpGhGc5a2aSryVzFTOq2mFsBGwEah4B0xZYxMyH&#10;N3VmNljUL6RcYXqL3eYvQHw0a9Loi+09z5Rb3hg+Ia504tN/PfV/CyNchyHx8j5NKg79WRkU/sTM&#10;12oeqVqbIuZE+rox9opLnOgojRNDlhbifRj8uPcM73idY/dy4dUc7zmU93cm8XzG27OzlYSGNl80&#10;mYHJ7cZPfSHllgnY1Zuc48kJrkp5Tn/Y0kMsyKsBY97nBEurs1AyhpifBZ3qTZJndp5pO4YeAxOy&#10;t+88A/pq9bbYgfh+dQ9u22rcqIkDrQPsFVL67fff/JieIXuFtLBGQytFmFjhp+07tx88fPCL+WQd&#10;Ynpm+l/L/rr6yqtJey4tBZHdpHETfYVrQ+296Zabbh93e/WxV/ow4hls145dYIgy0zN79fZ49DVf&#10;1nDdgpJas2pN2ta0wsJC8xHFkDoFjTCDBg/CAhx0vM1bNPc7ewX5jG4z8+lF1uwoXiBgpmHC9iqN&#10;nsT8iri+Skv9k7e9ggXWnG/STPrAkqpnzZbKM2PSuDqbGxKtRI9X/AUvyP2Tp+Qhfbumrsuau2gl&#10;WCqc7Ecxd+wm2Cs8nyOkKtqxYTS8drpgzbwoJpNRMA+eOm3mY8++9vDT/33oiZfve/zFKY9MnzT1&#10;+bsfeHbi/c9MuO/p8VOmgb1CoTvLHZzL2OrWZLpawQSPpqJrU8sXeN/gyHe0b9c+IDAAbq1OnT7l&#10;o0p2dEMEdPqESi5gwvS50z9YuPDP1Kw9aVERofkFxHtmZIPQ8NDgGW9+P/ub1IUL8VOWk96vi4eZ&#10;LrEu5svW2UbARsB3BMxZYP34at8LGlWc3sTSo+sJyf9lJZNHDu6By+zsbOb8G2sNeVbLxSUkwHSC&#10;+2LRqj7dO6au27Rnf+bEG4Z1bJdg/lXSH/9kvzV/acGeTZPvu+O20f19z239k4B3FFmHjyW2bqFj&#10;gSXm+vXPfsNWg+wr7Np4p/zMuoq3u6Jb1XheM4MsZo11YXJnxmTd9sAzhhZY9Q9tliNVzM2/ua2v&#10;sBjma9ar/0OY8rIyLD3AYrq3Zr8hRpFZYAn3YXiFBaQDuNW/OrpTSywOtlkH27JL04d+uq2a8+Yz&#10;MnnLly5Hhd+1axeKG55oO3ToYDpBd8AjR460atXKasRVazcO7K/0a0vEYNvBDu07fDr30359+53X&#10;4bx9B/bBvcjQwUM3bNqQfEFyWFgYVjiWlpXCtqhNQhu4F1EmbabHgPt2uMHCQsKExASrym/a+q80&#10;ipazW2yuh/Vxrdu09oI/MpmEDox//v4nqEAoAKsEsEheGIJBAukKnFX5Z/KBNszfvCDjdDQUMfzs&#10;08+kklWNvESbKZPIQLhtgWW1Yld3eK2GKbPAEqyR4Nrcw7QZ6jnwn5I1U6das8BiWfPRDosJAZ8l&#10;BUpmVKWPoTJwYXHp029+HRjYMLlz4riRZKopHiC2YHgSEV785N2joyLCZZI/+TH1t1XbYPxlWGpI&#10;9KqBPe66LoWFND+OG1pg4XXCmTNnmJ9yHPlH1zVv3ayq/JRk6yOX01lSUZrrKs8JDykLCQ4MCAjh&#10;AoLE94PFJRX//J3V//rXfLTAWrZkWafzOsF4yhANnQCY9x0/frxJkybYJwQ01vETx7Hv6PARxLOH&#10;8jgbFli+ZK6WxjUzWJtRvbC4LCrCsgGBGcnVGsZf2a9WJW3hNgI2AmcLAVME1uofX+vTo2HFSZ7A&#10;EjcfXFoyedTgZLfq1Mk3tcyi2xbiBxchsK4Z2u/Eqdz9mQcX/Pzn9KnjEtu0DAkJOVsZrmfpoovP&#10;OHi0XduWVgmsPYTAEg62WJBttKxcPMh+oWF79+jEvDTc8eCz5zKBpcTc/MS3ntVAS9l59vkXYPwC&#10;1uCD996RRlQnsMBWbY+7+sqY7fQPXTnI37K6ilAnXS0C66MPP7pj3B3ff/c9lphFR0dPvAubeFo7&#10;kNMXX3zx7rvvbt/eaKMkT8ErV68fNOAi1cS2bNyCPQeJrytqisU8XuELeCs8VIBMaZ/UPjw8HOs7&#10;du/dHR0b3alzJ5kcMz0GtiCEBLjBuv+B+xFda2WclnMokUbR36oJDrBW/b1qzG1jdJLAT6qpmElC&#10;B0bUwL3YrHH3HpB9o0aPwvOhqg76Hriweftvv/xWXlGOVzL9+vdLSEhQAqUvQUdDa1VNEtoMMl4L&#10;tyNWHwJaDVNKYMHOwqQClpYQijK95rBE2yslgWVSYRZMlXLKOHTiyf/OK3SGh3LlHKgqMHdw5BkZ&#10;8+60se1aN9WSzzgsw9Sl7BUCmx/HDQksdKFwUi5uVbF58YxuvbtUFqcLSxSYY1l03mV47xsaFhUc&#10;3iIwOD4gyE3GlVc4D+w71ey8K2oDgQUjU2Sn2/ndMK7hxUyuIxfu+UZfP1oVYZvAMqx4ZgKYGazN&#10;yKmjYc7x7NfRUrPVthGoMQTMEVg/vXZh97jKU5tlav1VPHn0kGTczMw6yLaow4pE8kRF6askWGAF&#10;cHN++vtM/ulTuXk5x0+V0pdR7730EGb8cGVZY5msxwmhiz+QdbhDYmsvCSw3dcXbYIlur3i7K95b&#10;A2+U1ZtYYJHSvf2hc5rAUmJufuJbj2ujmaxNvOueTz/5SBZSjcASuSopaeUlgYXktNJVJbCw79u2&#10;bdtuufWWQ4cO/fD9D4h+/Q3Xt2ljyfCLW7Vq1W+//darV6+bbrrJDDJimNTV61IG9FONAgILxAvb&#10;Z5BxWLC6iouLa9qkKTispMQksFdk8WNFBUi39RvXDxpCdsCQHmZ6DFhgYQtCOGxN7km6dy8O0Cj6&#10;7FXOsZy/V/7d/+L+bdpaQ1VUxjAJHRiZkPKycpQyivi666/DV6v00++//Y7tTfpe1FfcRcuqBEMN&#10;vUAeUQyR8U6sHataEdBqmCKBVa2pi8K94LCkKwdlBJZ/dc4vIF6cYqO99wZlqI/5cdyQwJKlteyr&#10;O/sNvshZtIN3wUB9iRIOq8oVEBIX3CDp/76uYC99aQDeGwf1D0E3gObvkfnXc49NxjtguDs0zA4L&#10;4LsFFrrKPEceXF+hx8M+vHhZgv1M4B0yNq4a12CazF09DmZmsLazX48RsLNmI2AjoIOASQLrfxd2&#10;j1USWNhz8DpKYFGLK7KE0L3ZID9KC7f4ZYfc+Edm/O/Ju7EBLh607ILxHQGMcPszDndsZ4HAYjMi&#10;WlRkzSezwuLvVdE9cGhR8v/4eRTv24xfdchx485tAkuJufmJr++FXv8kKAgsKVHFFhKKFliWlxDq&#10;wKX1EPLN198MGTqkaVPyeh9u17FGDCsBb7zpRkvIYzukrl27gsP6z3/+w2x8TB5WDXMOZR86deKU&#10;yF5hqUhsTCw2KEz7N+3Gm+U6W+oxTCrsRbCffvgJZlBl5WVemLaZTM4qjCbF+jGYGQ1/+/m3q67l&#10;130jaavWcH7U1hZVrQhoNcwaJrCqNY+1X7j5cdwLAuviYf2dhTvJbBkHff3AZmGBoY2DI7u/OvfY&#10;1Em385Mx3jieeiHFB3mPSP7knyl49KlXPnv3lZiYGPNTaEZgee3EHUZi2HgXY0pCmwTQWDgPHzmM&#10;FzOJ7RLNvDet/YVeazWsJYP12cLnHM/+2YLdTtdGoK4gYIrAWvPT/3p3i608LbfAWlw46fqhPUF3&#10;pGcccoEKwaukQKwg5F1/t09szRbzMxILr24wFE94dMasxydY2ouwrkB5VvREF783/WCn9m3NzCTg&#10;A+uRO68SXJgR+orOjoi5HPtHp1SYLPEEF33pR3/laSx2TbaZPMcJLCXm5ie+Z6We1PJEPQksuZkV&#10;2ZSQI9sRks0IBW9YfsmR6kNIfn7+3DlzRcoJfkxAYOG4Z9I9sHUymS4WWWzevBlGTK+++upVV101&#10;cOBAkxERzIxrJFEa2KsTx0+wlYOwvSouKY6OigZ7BR8lO3fvnDR5kixdSz2GeZ1rYUhDGKVkENb6&#10;Wd1DEFn2UYKhhkgCzrauuPKKWgivrZJ/EdBqmDaB5V+c9aWZH8e9ILAGDh/oLN7Jz4qrqshcmb7y&#10;DQxtFhSZPOuT9Icm31ZSUio4JGXW8MS5A/lLnTtg+d5/nn/907dnWFpU6COBBZ+V4LBg84WREQa/&#10;GFzAhcEkORheu7Q3v67JUquvaZ07g7VqCZ7j2a+vtdrOl42AvxAwSWC93rtbdOXpLbJU/yy45/rL&#10;evGjMDO5olY9lAZh1Ae4DmoPTT4Ic3LnozNtAstfhQc56OL37M/u3DHBzEyCOHGfcBUrjr0HTmBG&#10;1KlDs117j0mctrOpktsfFu8aS3CW1bNHZ1au4x8+p5cQKjE3P/H1Y+nXG1FSAouwVNscQtbiehDv&#10;V+K9BMJj+S/bqg8hv/z8C5igSwddik/Q7piyf/XlV3BlAj/ubK2ZmePnn39GMJiagsaCHB1yRCnt&#10;nw1bLu5ramu8o4fxavyYKnuF3QmHXTZM6ULeTI+RfiB9546d53c7v30Ha967zCDDwvy8kOADZLAd&#10;oflYlkKah9GSWD8G1tdw8R+LsdHhhvUbLup/0dp/1mLBjh+TtkXVNgS0GqZNYNVkSZkfx70gsAZd&#10;MaiqZJcwNxbmxfgbAgKrx8sf7Z866TZQVMzYSvRJymZkbGIGLunRZ16d+94sawTWX8s6n9fZOwss&#10;pIgNBxPaJoSGhsLwyuFwnCk40zC+4aWDL4UbEDPTzposvnqWlpnBup5lWZqdczz79bhk7azZCPgF&#10;AZ8IrD/y77ph+IXgQ/alHyLmPGQpIV1ISDckdFUFuAKpVQ8G5ICAjkkt8WfiY7YFll8KjheCLn7X&#10;vsyu5yWZmUkQCyxKYFGikS96al+lsLSiIdiGkuyCTKoEipJY0j383LnsxF2JufmJrz+Lv77I0tiF&#10;sNqzp3wIAaXC9n2TLtBYvmz5hg0bMIN/5NFHTOqE9YOTJhHrp02bNn3//feWXLlv3PJvn14XmElo&#10;w9oN2IuQqQqXurhgtlcHDx/s16+f1i6Ehj0G2CUQdgcPHXxo6kOQXE3L1pBK9wu6J7VL0kkCP+n7&#10;QddByRBGVfspS8n5KEFfwyV/LMEOicggHiAbNW404soRWkBZ0tlMvbLD1DwCWkO5TWDVZFlgHDef&#10;nNYGIKoS4AMr5crBrtLdgsMG5pYB8zBCYAU26D7zg30gsIpKinm/o1VwckjmXoy/IpfOquLSkoen&#10;vTLv4/95Q2AVEw9ilg5npfPY8WNYOXjy1EnmkB7jywXdLzhx4sTFAy+2CSxLYHoR2NL03gv5tTzK&#10;OZ79Wl46tno2AmcdAXME1sL/631+lNIC69e8O2+6vI/o5goEB90UCwcbmwXhvD8s8sPd/7EtsPxZ&#10;6Ojid+5JP79ze5ME1sMTroQhHNioPQeOY0bUqUPzXXuP8C/7lPsPCrbsggGWq2ePLmxF4Z2PnNME&#10;lhJzm8DypVrXEgILSyRWpq7Mzs6Gf9x777uX5Wj7v9vhx4q1L0zZp9w7pUGDBvqZXbBgwdGjR6+5&#10;5hrsP8hcuTdv3px9NYNS2vbdyd27mAm5/p/1eDcOmiMqMgrsFdzrgr2C7RVWLKqyV5BppseABdav&#10;v/468NKBcHRiRg3vwmzauOnff/8FV+hddMNY5mE0FFVNAfQ1PHXy1JpVa7AmtKS0ZOSokaKr+GpS&#10;xhZ7dhHQapg2gVWT5WIebfMhmf4gsAZfNaSqdA97Ycg8OTD37AEhTQMbXPDS+3seAoFVVEzm0XTj&#10;Z4npFb+KsLik5MEnZiz4bLYXBBZsu0wiCa3KyspgsQXzK6wchHdFjIygrk7nnm7ZomViQuL+A/tt&#10;AsskmL4EMzNY+yK/lsc9x7Nfy0vHVs9G4KwjQJ7KjA/mdVL7OJB5eD89M7KPpGcdScdn9tH0rKPp&#10;h47SiyMZ2UfZzirGadkhLCLAc4amY1EDdVen9s2wfhAXnTu27Hpeq66d2nTD2TmhW9fEC7omXXB+&#10;ux7dOiR369Cj+3k9L8DZqecFnbF+kDfKMp0WAj78YfbgJ413s7Yi8uyHtYr52dfY1sAEAlgteFG/&#10;i+CsXbpUsON5HcdPGH/HuDtwjhk7xoQYDtsOTp06ldFV4JJgICN+NRMdzwxmgiFMx04dd+7aCd4K&#10;NAdjr/BoocNeMbGGtRcrB2F7Va3sFZy479m9B4scTebUi2DmYWTCLS3zVNXHqgR9DRs3aZyQlADn&#10;a9i0twbYq+Ki4t9/+R2fXkBtR/ELAoYNU5mK+G7JLwrUjJCkwROsJjT41hdGP/ym9MQdq0LOeviq&#10;0t2FBSCGyguLys8UlhUWlBYVlBUWlRUVV5SVVzJ37eSlIV+ozP4K/8BxkU/6c1VlBbHKtHpgLbzJ&#10;o9JZeerUKezNCuePBYUFGFa2bd+GbQfzz+THRMdgu1vIsZq6Hd5rBMz3Cfv37YezMzjf9DqtWhjR&#10;fPZrofK2SjYCNgLVikDQ9OnTDRM4tGdty6ahVSXHZCH3lfY8v30r3IyPj8HZMA6b6kbHx0bHxcbE&#10;xUTHx0U3jImKx3UcuUlfN3G/Ll017JKeEREROnP3RSuz92bn783G5/G9e4+v33k8KqyqYXy0oZ7n&#10;YADMaE6cymvWuKGZWcXarfv7J3dkKFHH7fRCdFfGu9snGxGy5YLiXoW8l3fq3YyRkIsWr7h2aH8Y&#10;feg/g4G9iotLiOPK9h5HgQZkny7r3LrO7z6pinlBYXFkRJ3P2tlqQUUlZUi65gFEujFREWKuYWAV&#10;JRyqN/GjVVrEC0jPFBQ1jI81E7FBRINmzZrhSWPX7l1Y5RHeIHzEiBFNmjbRiWupxzCjg3dhunTt&#10;ckGPC2JjTWXTuyTMw8jkDxvmK5tmVYKhhlHRUTt27IA7NvO7B5jBasvGLXD8fxyrgw4fO33yNEy9&#10;Ksoq1q1bB1fNu3buwmCOZ6Ejh49kZ2UfPngYuwS0SfCj3zkzCp6LYbQaJtzctWnVQgsRjPvXPfLW&#10;zZdfZGYCUEtgXbR426I12wqLS3t1STSpEsL/9MZDt1zRTzxxB9cmo5sPpo+2VI75kCxW5r+Llv22&#10;fmdaNj0P7ko7uHPbIZy7th06eri00tVo39HK89onHDt+Et0CqCPyWVhUUFBUgG1lC4sxwSgqLMIu&#10;hMtWrrv1+qtgBYwl7SbzhSYMr1VYAGiGw8Img6dOn2rUsBFmd9iUCaZYMISBChgcO7TrANtkXMAT&#10;Vuu2ZOdrr2vdyRMnV61cdWD/gabNmuK9kcmMnGvBLA3WIaEhWYezIsIj8OajfgBlKfv1I8t2LmwE&#10;bATMI2BqCeE/i97o2SXCmbtVJhdLCG/EEkIXl55p7AMrsQ2ZhE2a9rKhE3cQWCMHJYhpzV20MjUt&#10;64nbUjq3d980n8P6HRJd/L+7DlzQtYOZmQR8YD00/kqRl2Imccyoipll0dWg5Jo4ESV3eU/89DdS&#10;VXhWy+Wa+Ojzhj6wGHuVlcM5SvO5Ukcc6J1SLqWfY9zlPep0oahibi8h9KVMa8kSQl+y4Me4R3JO&#10;tmquR0L5kpalHsOXhM563GqF0S+5O1sabt24tUtnjzWqK/5eAR83cAAHgy886N58w83u8XfeXOVe&#10;ln7Jvi1EioBWw9RfqjZ30baFqamjUlLGjdQbVXuOeFgV7a1/vGFYCr7EVRUOQyqwUfi8amCPu65L&#10;MVQAAVgUaUjlHR05n/yY+tsqDzNwraTNLww0H5IphsaFNw3gg7T0/PirheNvHXn6dC516UD+swsy&#10;C6tyOcnkq6q0pPSJ5//324KPLC0h3LJpS8O4huCb0MZ1UEJqRcVFYK8ahJM18nCqiK9grxCLsFft&#10;O8ACC6wZ+geE6dGzR1BwkJbnioU/LmQJITBznkU+q5wV5RWT750M9mrzps3g1LBKsay8zN5lVatQ&#10;zAzWu3fuzi/I79atG0pqzbo1SW2SOnfpbKZN1f4wZrJf+3Nha2gjYCNQTQiYW0LIcUdOa9hyUs6j&#10;XWLr9omt2ie0SmrbEmdim5aJrVsktWme1Ip8JibgTnNmzmMuGw5pMEcpN/6K5P++s3BPera56OdQ&#10;KEoq8dSTmWznOc4gGJkYkdIQHLizv8wlA3NfRsuK0VVkEsVcuQsJYB8aM2ml7cnKyslPbJ7vyMnK&#10;2pOGr2lZaXMWOkBQmolea8NYxbzWZsRWrHYiIPUf73cNz53aW60w+qVczpaGgUHycX/wpYOHDx0O&#10;lzc3jL5BZK/wzIknVb/k1BZiiIB3DRPsFZgdfOrLB1GlPA1VYgF8iauTBNQGqQRqyaQaJBjIH3Za&#10;ORh7heSkp4zPksqj6/WMTysqkLAw3Y2JiQHxpHWgAgQFBQaH4F9QcAhO/MMRhM8gfA0ODIb5U1BQ&#10;pdNpNek2bdrArsqM7XBubi5cxxcWFmLNIFKBa0VoAZYqNCQUdlJ4SwqF4A+rWfNmhm9MR103Cuf1&#10;N15/y5hbxt4+dvyd4yfeNRHsFRYjwq6zdcvW6F7AXsG1ltXsnDvhDfsEbHb8f7P/763X3nr66acZ&#10;LCfzTu5P379x/UawpXUdKMPs1/UM2vrbCNgI+IKAKQusrH9XZO9YUZIvX0LoSLz7xssvpBZYhw13&#10;IUxo0xx0yOQnXzG2wFq8beTlPVbuheUOlxiXn5qamtg5BcY7OHAHJ47hvUK7tNFwpbz6pQHTFjNQ&#10;Ok6Z//nYtr4AVMvj4q3Lv7v2X9C1oxkn7m/N/fX8jm0v6JwQG01XdDKeCpM1uoMkT2GxQYPcZz/y&#10;iwz5HQlRBPlnDh059uq7n899/QmsANJ3aD344ZWJzRPT0tLGX5GYlsNl5TiysrLiwuOm3hLHCpSU&#10;Kf1MTowbdJH4DllShBx3+azVzw7wrhwg59N2/q4Cqphb2r3Iu8zYsaoDAUs7SVWHAkqZhcVlURHV&#10;tarCUo9RM/mtplSqFUa/6Hy2NFRaYMmyA4sJ1BNYTGCt0OKli+UWWHlbvluQ3v6mG3vFs3iZSz/c&#10;1JB8xUV6+0nDyL6S1g5EXJLujtKwj1u4liAxUWsp1drQWg1Ty9IH4/QXP//LCCyYI8EI67arLwgK&#10;suCfCKZVZiywVBEzGReequKaxykliOZUJu2wmL1VvkBdxYap2GSp6imyV+zXfI7DomWdRIH2Rb2T&#10;zVSS9ZvT+vfx5x4Xz858c9KEmxyOfBfZfpC+ZaT7D5I9oMlfYogFinnKoy8s/elzSxZYiJ62JS08&#10;NDw+Ph47fqjaYYGQwraz2C8CjBXMrPAVxmLwhwXX77AdQ8SunbuCAgMRBn+L2D2WbEEYpLmEEBZY&#10;YK+UMIK9St+f3qxpM9h2YSp4NOdoyuCUxMREj5DuzoD1A9XZ0iUdj1GnI1XD9x7PTBUj5a4zvQfP&#10;iF1cuvXo9ssvv8ybN2/Rz4vWrCUWWC1btdy0YRMSGDJsiEYyvkywq2VSrarnuTNXMVUb7EA2AjYC&#10;ngiYIrAw4GEYw9iJwU9iiMOt2XHsxuFkF0LePIcNuoQLQSIeF/CexJafTXnKmMDCmsFxIwcRPcu4&#10;fMJY5adlcSMvwsSDP174Nn9hatpHUy/o04mfQbszRXpmznvGo67VD3Tx23bt72GOwNq1/+C8RcvT&#10;sw8XFZkyodICo7ys/O5bRgzq1xNvFPX9F8xdvG3Onw5HjmPr1yOZtBc+xJ20zJ/GiZNRMFkOjps+&#10;683PXxHXCEjGSJ8KtFrGWkuY17UKZetbzxGwa289L2AT2YMPLDyOLk9dPiRlSEZWBmLgkRmjPJ6S&#10;QV3hwB08wUZHReP9xF/L/5IRWOCvNufG5zXsLTBY/nrCtCTHUmAToJztIFoNU5PAqnJd9+hbUiZo&#10;wf8eDKllBJbOQj9MAMBD4TDDYXlHYCnZKyTHCCzZgkSx8IF2317JZurChi1+JrCenvHmA3fd4jhz&#10;htBVzHs7uSLuHFzgk8nrRBBYpRPvf3r5L19YIrAgDWv3tm7eirWBcONInFt5OmJHgNOnTx89dhQW&#10;XpjRlVeUw1U8LjDhP1NADHk6n9cZXQEYE7BXXbt1xTVjr7TssH747gfYXslgBHu1Z9ee1q1agwXD&#10;sWzFsgcefEC+PYWcHIeM6mrpJKmN8cN5wt3zm0oNUCWwzNQU78MYDtbbd25fvnJ55r7Mbeu3LVq8&#10;SFxCiA1Sjh45qktgCW92LU+wq2VSrYqRYfa9R9aOaSNgI1D3ETC1hBCjGtyuw48sRk2MN+IhZJ9f&#10;HShwW8Sgh1+EJvj8pq+R2KI0Ewe1zZm7nnszNX92avZsMCCCtQ6L7HBw08cn3zP97407T3qKOzjv&#10;04wp85X2Ouhz2TFh3kEWA3cmzJvH335pNe4cnDdhAL3gf+QDCgnMeHkWzueef+Hx/0y79/4HTGSj&#10;hoJIKUX9JM9Lavnk5Bvefm4S3Ff5csL2CuwVpkGoGIaZXPHGILyDfXPuSnJ+uHLqLT2wIPSFNxfN&#10;nr1oOs5Z5BNCYKWlLmrA4MvdPwjlyJcTLTNyCN9JsYo32Fum/e+PcZe6obYmA5jH3KRAO5iNQI0h&#10;YNfeGoO6NicE9grqtUtshxMObuAVC4+pXTp1wQU+2ye1x0CPRwhFFvIy0+PbD2sfn56ZJ/8Nz3jf&#10;beHv4poc323ZItykv+Ibf18RW0UaDbo0E7+IovGg+eHSpdRiK3fjAnd6LPamrf9Kz9qMv1I3Sw3z&#10;i1/+ZRLyYVZEj/m/8ndqW66hofLEiyumuYW1hJgHstPcwVYOEojoKV1+qLN0kb6B1ZupGgYwp51K&#10;+Rdih8Kysgq8ISzHZ0U5OcmBL/jAV9BGsIu0Kh80Ezx8X9j3wkZNG8Ff0t59e/fs3SOeB9IPgL3K&#10;OZGD3U5BbyEl0NnR0dGwsYJBFnkl7XJhhxDHGUdsfCxcXxmyV1CPkeDSA+zVjn93SNmrKVOmaGyu&#10;CnsvRRb57kRs76Qb8OxJPLoX2mewQ4gpuUXvox/j+twkmovG9xrWp2F6Oo0n68fQpzFLLWWHI4bU&#10;6ty0UjfbU+n0Cdh247kZz3Xr1O3yKy93cA4pmVhgzssHyaveBFv5lCQtF2H2LXmsos9O0im5fMYu&#10;jW/mkcpSl2i1XdjhbQRsBOo0AqYILCxPg/EwCAvQWNIDnctbc3966e0vH5r+5oRHZ9z52MyJj828&#10;6/GX73785XuewPkKXLZjzSDOKU/NuvfJV+59apYZsBw00Khkbnw/nHHjU7DcjNx7cxE5t+3Nd5Q6&#10;ps9OxZ2bnvndQ+DBVUu5YQMVSwZXvzQNtNZqHLPavf+8QGGB2sgYTG9evngaGJC2A4d1XLyCUlnZ&#10;GR0VYp55ahpcTuafOZPncLz3zttmMlJDYcyxglAG5YhChNkUlv75eEAImccEGtUfOtecegWX2Jye&#10;iVzqupXJiY7kznHJyXEpOPuRU2dKCkpyccd2rEhRjjCuW716/pSMT2kprp77fjtyQ1hi6BlgwLMo&#10;WrKKdLX/l5GaxryG6oCdjI2AeQTs2mseq/oYkq0hWrFyBT7x+Lp7z26c27Zv+3fHv+Tc/m/av2m7&#10;9+4+duyYymojyl8lcUnt4zdudj8lymHKXLokr89NkyZNGsalS9YG5m7MbY+bk4a3z9WLTaRBAjcc&#10;QW/qk7cJpFjSsOE0wczNMJrAdo8QwWHRzyRxHSPT4MKeF4iqSK/rRjFaaZhs8SDy5aB5M+MJ62yB&#10;AA21zmwJhyVTL2nwBKxAhLUUTvaTKIR9ZT8hDELqZI3n9+jyQxErcFssugqTxfsGJX9eefU1nC+8&#10;NGPaU08/+NBUnroSVhn4F09InTpt5mPPvvbw0/996ImX73v8xSmPTJ809fm7H3h24v3PTLjv6fFT&#10;pt0x6T/EKMv6AXYD5FeLli2w9+vAQQMHXDrgkksvwXnxwIvbt28P26uIBhGYzmHZIHgriM8/gw0P&#10;z2AtYb/+/a4ZeU3/Af27de+GtWl4ENC3vWKqyYhvxl4lJiSKtldgr+BISyUfhEfKW8Kz1uLvyn4j&#10;vteNpCNBVyLph9zB0pfwfJWsG3GniH4s15Mpi09qLzBYCsWStDocSUiVzk0zdfM9lU5pV3FY3PDz&#10;9z9//uXnUAMUZFSDKPjAgvkVvoKvNFNNdCfYECB7SpKKbDv2czL5po9Vc4VX/9MWw+WHMCVXzNg9&#10;NDL1SOVNZTeTbzuMjYCNQJ1HIJC9YPHuGDX4gjFXXTLxusHT7rn+lcfGmzzZAnudFEFXwbx89p/Z&#10;0xc6YH41588smFzheGgkORMTY6ffEjd7WsrUWxJx00OO6Ifc4+6qFYs7Dh3Yhty7JOXy/Uv/PsiW&#10;PHacPO4S/iaXkXXQ1Wbg0I7k78G/l3J8eE8tX57xImyfP/7wfe/gqo5YBAH6ttCMcMAOmyngDxrL&#10;xwNCIEq/HCnIpORGXj5IPFNSBvFnv0HJOJPJyZqRNAtk4BxD3uSMybhz1WdjaOGhHLnF08i99/fv&#10;z8jGnbZJHcE9rhIiKgNQZExhYwY/PowlzC3ItYPaCFQ/AnbtrX6Ma3sK7PFy8KDB+ITt1Xkdz8Nn&#10;p46dYHh1XofzyGfH89oltYPNNQspzU8GCKR2ibiT2K59enoG+0nsvoWLjPT0hu0T4/BTXM/e7QUR&#10;HCinXiQuiczl5eXKgZIMA5DApeNB9sMFG+FZOo/E6UWebMGLMRHuRGVSeid3hxx81vZi8NRPq2Eq&#10;55jwkITNB9l9RgBlH+dZGtwvq7BsoaNMws93yDbE6mcCVvQJqwhliWau+By226LndfKrKIQSduxE&#10;GITUU1jw++4gEnjExOhKb+48PUX/THv80eKiQpA5mPi9Ofv/+H1veC8Zfp5YPPvYpE/fefmTt16a&#10;8+4rX3302refvvHDF28vmvfur99++Of3n/z142fLfp6b+utXf/8+D7MvkE1WqzeDKAAr/wIJmUU9&#10;wgflncrbtWsXpOHtLNx+4xNHVHQUeC54pxo2fFjzFs1ZSMJb0bhMjn7qMOOSBsBOeTDpghMSceVg&#10;02ZNtSTE9bzhnnsu49D2v9vCegj1fiOD2XLCMIrvSdSCKbsRMVmVXEBCw1h536Lo3FR7PFUldVIn&#10;Qgx7Kq0+geXhov4XLV++fPZ7s7/94tst/2zp0K4DmTH3H9CpcyewVwBcp4zMTbBVnpJYx8tPqlcx&#10;cyssdCAPTnSKLjxVkbRVJuQylfQfqfSzb7X+2+FtBGwE6hkCRhY0uhMZtq+KdFGhmWtEMd4PpRQW&#10;WHGwwIIdFi7YEkK4vnr4w+ypH+DMmr0wi05oPPVrk9Bu/7K/D3k7+2pz6VBu2d+r/17GDb20jbqQ&#10;OZ9/6q306orHT+WrS7wf5C5avFI8U1NXQiJZPDgbqwjnTqenbIkoTbLj5PmrVq2aPznjyRns5Y77&#10;Ju6veoa4dW8z9rNV85M+GzhQDMJiiQH8oLyqiNqPeXXl3JZb9xGwa2/dL0OfcsAqAHxg4RO2Vzt2&#10;7cC5c/dOmF/hE+e+/fsyMjPgwV1hgZWZAV7pr4/I8ReuMrRtsHzSkEZu2OfGe9gxlLqFj48jK4vY&#10;p/7Bngzr3GG+YYrmVySPoHXoUWuNsBKaxSpPB8fhJtTW8YF11cAeovnVtuNkYzx24pplmcU1LGgS&#10;i197CPv9fETflk1O1YjCFJ+xVdwLzz+f58h979132FdmnmW+pAx1EwMYblMobl9oagqtljDzWgW6&#10;SjyatWw2dPjQYZcPu+yKy7ASbcTVI3D2u7gfjK0aRBATe9mh4/dKmqBy6TGY8SNHjzC/V8iIESxJ&#10;Q++5sQ+3cYtW/5K57KPNDWn3cBnhx/UOeTfChyX9CAzCJDHzsmCTZaJ3MdLd43eN1IUwhj2Vfk37&#10;I3WrUpvdu3djdSEclrGfHCX5OBXBzEywdXO6esbAz5LodPsViZcPWRTjCbn+I1V1NDRL5WcHthGw&#10;Eai1CPhEYOG1jHJdoWyZofKrGd9JKbdMGD956vip06dOmz51+nTMpIHg8zfD9iph6qi4qaMSx6ck&#10;CpMZKbYDxk3mPnh+nieFNQBmVzyttToVxlgCOcXfPDTvM+EmYbAyUzO1+ataWY51zsi2lJs6eSQ9&#10;x02fOg6f2rC2GfuCSGElJHVUoSdJiI4Z2aTI1QNUS5nVOcyrBQVbaN1EwK69dbPc/Kv1oIGDwE8l&#10;JSXB/Apv79u3a08u2ndIaJvQtk3bli1aRkRGwAmPR6Lgr9pfxrNK5NlRi8GCu8zc9Cz6dEgoLy8O&#10;iQQ+duayv7jLYJrx17LqZM28UNV/Ucw1zK8E71fE8IqyV5geiXTMN7/v8J9CvkrCEie2Uk92Qm4P&#10;I/YKYe66LkXksEh4wQeWmbii6mTuyN50loK9Yhfkowez/lIcEpKK57I+/vBDjxfXRk6yvEONTafh&#10;iMrwMDOF9k4Hf8WCo66333r75Zdffo4eOcdzFvyw4I8lf9x3/30m2CtzWjCuyaN74fucvK2biQEo&#10;+VnZjYjCk3qBIftO7Ezyti7byPXpRalyEiuX1Buvuy+Wik7q5vKIULp9wmsf/VJQVCKV9d13373w&#10;wgszZsyY+p+pMKlblbmq18c9272d9OvuX9WSNJxgK5+SJGLaJZAX/Xiq4u/JZuD+mJCb6xJNo2kH&#10;tBGwEag/CPhEYFUTDA/ece2W3z+TnmzaMeHN7PGzt02fQ8yv5qRmqTpOgk3O/KHLxgzkjzsplzXg&#10;mVfafUDvPZkx+YWxgnFVx3aZz+PemA848SZMuBYvztC0v6qmDPsm1qxrfN9S8TK2mr9VTAyIB/cP&#10;qPnVrLkGktkISwqSXHGsHHmTK7wDogXY7k5aqMoAhLtEDFYN/HjUasz9mE9bVH1EwK699bFULeeJ&#10;t5JQPCHA5oL5A2bLjKRyCX/Vjj7i0SMJqwjVbbDiew4lT4fEUCuDMzKRUNVcIuEj8pAJ+gqLB+F7&#10;CwsJKYWFxHORwvdbpUYUlkGoVRFMNkyp+RUGU5ziXOgsGmH1HPGwEswVXz8vLtbzWAxIg5rZf9CD&#10;w6KUEyOezMRl+iSEcYhBzmaxYL7ImUBOUYhMbWZmhW2HtM7qcYFVq2qir8rcOfFOWFo99dRTL9Jj&#10;5OiRt4+7/ZVXXmncuLGB6Lyt31P7zo8++m5j/GXM9FLlIF0PNQT16F4axucuozG5PkN7UkNNeTci&#10;FRXf84Yb0ZkIyaW3v/EGFgmxevPiJfK96HD0UjcJsWGfMPeHlcdO5F09cdbxk3mwuoIb/jdmv3HF&#10;FVdsWbclqyhr3C/j7rngwbev+PDBjc+pp6g3wUYMlackXg4m14ufJBPwVE6wwMLjl/CoRRZFKCfk&#10;JjPtDmaYfcsS7Qg2AjYC9QWBALVthmpd5q576u850wct/JP3+0DmbKVk3jb7g7SM5Q96pS6zf/1M&#10;ZLOYkEPz7hyzbKjitlcp1FSkjWm7+iR3ranUrKXzxYK/x908COsHpdHg+opNuKUrB8dPngDK0pr0&#10;sxe6NmN+9lCxU64bCNi1t26UU7VpuXb12l7JvWB+hc3C2CLBikryiSWE8IQFYxM2K4AZBXzWwLn7&#10;PZPu8VoXPJB+J3k09FrOuRBRtWGu27S1f59eLPsVThe2GmQEFsyvMAWSvsbD10EJsWB2RqWk3DSi&#10;W4NQgz2CQTlt/eMN74BVxmUElhmB0BD6m2egIBau1sUtBfHVZFwWSyeDMO8CQSYNsHbjluTu55vB&#10;JG37zn4X9jQT8hwM8/FHH1vK9d333G0pvFpgtqpQ4KB8FldLBOgP1qCuHpv+YUkptZMN53587zm4&#10;G1vz95qd+3ZuW7/tkU8fueO7O2ZcNuPe/vc6ih1xEXEWM6X+lGRRiE/B7bmKT/DZkW0E6jUCdYPA&#10;GvLI37BFR0Fg/0FSHPwnuZGxXOPFgkGxKbtmQl59sB9rtuWsVm2uAHjY2LRt14U9ukr30K09Cr+1&#10;4O/xowYxv1fiAa/tsL2i5Ug+QGNNnzauDhFYtRzz2lP6tiZKBNBOC0rKohuEnS3nDnbt9aJanvVS&#10;80JnnSjr1qzr1rUbNhpDZUDWwkLDNm7eyHbkcOQ7sA1Z/4v6nzp1qqyc7NzmHYFFeKuNuVQHeIGp&#10;b0+V/i0OJk2rYcoIrJsee4ttPqhzgN+Z/9/7zRBYWkIMeShVeysmzTAu9g2E53UleaSfKZHDMsle&#10;eVdGILB6dDP1OnDbjl02gaUFsk1geVf9ZLHMDNaFxWQJ4R2PvfbGU5OPHcv46I2P7nn4HnTpEydM&#10;fHHei9e+du3kaydf0m7wA39Oyv0P65DNH2eZwDKTffOZsUPaCNgI1DME6gaBVc9A92N20MVvTNvZ&#10;J/n82kxgMXM5cigMr0Qo6haBVZsx92PtskX5HQG009OOM43iYs4igWXXXqvFetZLzarC+uFhgbV9&#10;53YWBq6jIyMiu3frvmPnDuwdBpssGGft2rMLq1EqnZUsjC8WWP7VvB5L0xrKPQisSudNj79jBgQz&#10;BJYZOebDmLfASho8wWDfQI1UGYdllfkynwWEBIF1wfldzETBfgc2gaUF1NkgsMwUWh0LY3V6D9/t&#10;T734VLuW7TKO5jpysu65956Lr7w45ZOU1jFdX75s2tXnX1238m81+3Urd7a2NgI2Aj4iEIAJq48i&#10;7OhnF4GNW3f26WnK6L3m9Vy1ffvsDxZmZWUZJj198vhrrhloGKyWBKjNmNcSiGw1VBGAg6EjOSdb&#10;NW9ifu32iRMn9u7ZO/BSv7UOu/ZarZxelJrVJM56eHj8XfTTolHXjcL+62ddmXNTAdWGuX5zmnsJ&#10;YaWTrO2UuC2r0nZybGiB5V+QfVmQ6F9NfJEGAqt7185mJGzfteei3slmQp6DYT75+BNLub7r7rss&#10;hT93Ap/jg/U5nv1zp57bObUR8AIBMwTW6pmXPiVsM9Fx8rxPxwhe0LXTQ5TPk0yF9EJnO4oHAhu2&#10;7ujbs5tpUGhpXv7y308PoFHskjKNnCSgRcy9ScKOYxIBPHgv+HbBbbffhr2Ztm7Zih1Ly8rKmjVr&#10;1rNXz5WpK/fv39+2bdvhlw83Ka26g4EKOZB5sENSW/ME1rK/lhUUFAy4dICxB1xz2tu11xxO7lBe&#10;lJrVJOzwNgKqDVNKYNkQVTcCILDO79LJTCo7d+9VJ7AOzZ84dtnQWjX7zVz+8VJ+L9D4C7GgN047&#10;gwiamXT3EIXzdNzfHK8f1QxqdhiLCJzjg/U5nn2LlcUObiNwbiFgksAS2CjCfnAi+aENlU2L1Fw1&#10;Wr9l+0W9uptOjxRNRkdu6HRGRNolZRo5SUCLmHuTRC2Pk5ub++MPP4Itgp6Dhwxu3rx5fHx8RESE&#10;JbVLS0sPHz585PCRQSmDLEWUBv7j9z/S09MvueQSMFa4//Oin0E3XH0NsZY/cOBA6orUWvV2F7rt&#10;3HPg/M4dTBJYWNX1+6+/Iy+VlZU33HSD1yhJIxrWXuweZTIhbJSuFdIvQiDcL3J8FGJYakr5QEb1&#10;pklg7WDnIAKqDdMmsGqyJvhOYIG/+iKzXUbSHWbe9NZA1hzwRrep4TCek/L8ZiF5m8CyAJYfgxoO&#10;1n5MqxaKOsezXwtLxFbJRqD2IGCRwCJ8x8pBf99xcOLYD/aTXIgWWeS1E7kF255BKwWLLeFXwYbL&#10;bfhTexCo85qs37z9ot7WCKykl4cu+5yjFJaUwPIoJskPnpcof956q85D53UGTGI+46UZsiRCQ0Mv&#10;v/zy8zqd16BBAy9Sf+vNt6SxHnzIwhacUmWeefYZ2Veryrz1FtFkyJAh4LD++ecffD722GOwgcJN&#10;8zRWfn4++KaSkhJfnOzM+XwOfCUUFxffd/99SH3Xzl0rVqy4duS1bdq0mT9vfpcuXRix5fWxefPm&#10;LVu23H2379skERVAhWzdvrtn9y4mCawN6zdUOauwCLe0rDRlcEpiYqLXGREjmqy9vidUbyRYLbV6&#10;k3E7IzWJgGrDtAmsmiwCEFjmk1OzwCL8VdtPB62ceFBgsMj0ibucW5wBq6y2X7ivB66Sz6LpRGty&#10;uw8+IAseJIsd+IlZx8n4bZmwssHkpBqM1VJumMToilBYeb0JnyXlpMRr2U1quNUe9BcnWGARay5O&#10;4MPMY2WH9A6Bc3ywPsez712dsWPZCJwjCIDA4h21amd4DV0P+AnYjkPz7xq7bIjEOBo/pVI+Q7xg&#10;YtxR8GX1zEErB618esDB+RNf5KYTOfbhLwQCA4P+2Zh2cZ/kqiqTvsz4omn7BSsUd0nJimngqrvG&#10;Zk74++lLUH4TP8/khj736Zi2CPN50pe48Jf+dVGOecyPHTv25RdfNW/W/OChg888+3RmZtYP3/8A&#10;DmvQoEt7JPfwIu9YLvfN/G8R8ZYxN8fExFiScOTw0WVLlyHK0GFDW7VuKftqTdSRI++++x7Yqy5d&#10;OpeWljkceWvW/HP99deBlQOHZZ7AggXW77/9vmvXboBjSQExMOy3fvvtt9GjR837av41117ToUN7&#10;/PT5Z3NatWp1Ub++X305b+JddzJazevj+++/z0jPHDpsSO/evb0WIkZE5dmw5d++vS4w2WC/X/DD&#10;NSOv/mvx0lOnT0VGRt7osxGWmdr71FN6xfHyyzPN4+BHUUjUa2n6EaXZUc2dYakp5UOO6k3z0Nkh&#10;zykEtBrm+s3bRB9Y5xQgZyWzILBMoo2QF/VWDOKEv0r49OlLhNkUmww/lTGZzZqk12L+pLNo5t6B&#10;TLrEtQ7ipItMvz/gJtOpuNlJtZuuEpPDre/zet81JAlU1Jb4G6+nCwrFa/fNzOWfLOWGCqsJ2f2h&#10;HKYQw1gU+6h2BMwM1tWuxNlL4BzP/tkD3k7ZRqBuIBDgrDRBYA0SfWANfxmkBz8oL6FZ7Dj5y0/G&#10;tD04/67bP0iiQy851lCiA/fZtRgdBlor+SB1A5/armVgUNCaDWmX9E2uMuuMXyyaNTPvyr7jk4Qv&#10;+JJSFFOb+RNvz5yw8mlu5l0HU4YQi61PBqy660XuOVas5+5hCfMXX3ypY4eO+w/sf+65ZwHZjBkz&#10;27Zpm+fIe8iK8ZSIdVZ29orlK7BkLzEhwYsC+PzzOYg1YcJ4Flf21bxArB/83+uvBwYEdup0XouW&#10;LbF+EHEJexUWZpXD+vPPxTt37bx3yhTvTNK+/vobsGCwS9q1axfUAIkGTdatW7927dqOHTqEhoUN&#10;H36Z+XwpQx45cmT58hUlxSVt2rQeceUIX0SxuKg8/2zYcnHfXmYabGZG5t69+64YcfmxnJylS5Y6&#10;q5xw5tWyRQtf1LBUe31JqD7FtVRq9Snjdl5qDAGthrl+iyaB5fV2fjWWKdWE2H6FOLb+8YZJTbyI&#10;YlKyLJg1AquXnMAivFIKneISViqFzodlk2FxYszoLOksWjWk1k1zk2qRrXLn07H1h2XcUJBQYKi2&#10;xN8gEFj8tXhT+isik6+58XkNe4H58g5aO5ZlBM7xwfocz77l6mJHsBE4xxAIgGsVoyxLR1Aa1n3D&#10;4ydCYn2YRBkq7THbKDH7d0sIBIHAWr/1kot6mt5N0l00KK8XuSFJHy6nVKOilDn6+3MTMl/Mvv2T&#10;Aavv+jLhuaTPbf6K4yxh/tKLL3Xu1HnP3j3PPvcsFoIxC6yBAwcm90y2VNAs8Dfzv8HnLWNu8SIu&#10;onw590t83j7udhZd9tWSzNWrV8O9FDw0Yfle02ZNL774YvjACjNBYOUcywEHV1FR0ap1q0sGXAI/&#10;61vTtnbo0AFu17t37x4XFwc1cnJy/lnzD8zNrhhxBWPHtI6PPvro5ptvjo2NhRusX37+ZczYMU2b&#10;NgWl9cH7HwDnG268AV+lcbf+u1P6tecFBtt3YnXkyRMnQdWdPn16/J3j9SEyIxyVZ9XajQP79zHT&#10;YBf/sbhP3z4NGzVEut9+/S1WETZp0uTKq67UUcNQBzO19+mnzRrEzZypaY3lFyHIqV/k+CjEsNSU&#10;8oGM6k2x7AxLylJ7tAPXdQS0GuaG2kRg+U4k+bhZoS/RRz/85k9vPKRfTywRWH3lBBZ5C8gYKXqQ&#10;172ak2GVWbQlAktChOllScZDcRz4q+/zKA1llcBalhcfz7Uj1Fddb2t1RX8zg3VdyYsXep7j2fcC&#10;MTuKjcA5hYC3BFYqfc1ExuvMSbylFXBjlIeMDSG81vIh7kDnFL7VnVl08avXbxlwUS8zz8NUGfkk&#10;KbMjN4QUmUoxkeJcDkdH/M9fZiZlJt1u3v7qYNbBiAYRISEh2VnZbRPacgEcnsCbt9DjI6obLr/I&#10;t4Q5I7ByjufASxTW1sFV0wUXXAA7Gi8MjuDvfO2atRf2uTCpnZfvQOd9OQ8IjL19LMNB9tU8OHAL&#10;lZSUhAWSu3fv3rN7D2is6Jjo66+/HgQWaCzI0VlFCAoPDtcLCws3bdoEp07b0rYxAottHditW7dD&#10;hw7t27cPXyGNaDuW11ap3k8//pSdnT18+PB27dt99ulnUAP79GE7QoT8a8lfp06dunXMrcpYInFg&#10;yF4h7hdzvxh22bB1/6yDo67OXTr3vpCsIjx18hTkIwtYnIji6NK1i5iKoXBUnpWr1w8acJFhgy0s&#10;KAQlFxkVCW9Z8MGE5EDM4Rh721gQdjqFpa+DpdprvkrU75DmS80SDoa1xZI084H/XvG3i3PBt5pW&#10;lMSkxKT2XnYy5tWwQ0oR0GqY/iKwYK4lTS5zxedW8ZeSR94RSd7FkunpnZA3v12Zui4tpV/yQzfr&#10;bRgCAqvfhaZ8Jq7btFVOYGFuxSbG9BC+abzNFQO7Z9GqISUTM3dIC5NqQlhtjh/KG06RbxntmNmV&#10;m8oiXNayvN7ktshqSUMiN/z9uC1uqy2r9ccObxUBk4P1V0t3XHpBm7ZN9WYFVpOuDeFNZr82qGrr&#10;YCNgI1DzCHhFYFHiirxowrPjkkzBfofd4ZcIshAdGblFTbOoz3fhZ58zevio4/dfd5efcQ67sm3n&#10;rufukjZiGrBuy8B+3hFYbH2nQEEqi4mWIl9m0mtzxXfGceZQ9qGWLVuePHkSliNHjx5t2bplfCNC&#10;cNTpwxLm06dPB80B3gEXmZmZX335FfKOPfJ69jQ1S5YCNWvWLHydNm2a1+iBTUNc2IIxCbKv5sW+&#10;/fbbIOBGjBgBVi4vL2/Pnj3I2pgxY3ATJlT6brAKCgqABrHeKisfOGjg7l27sYRwypQpcOj++++/&#10;g8A6fOjwvv37Ro8e3bZtW9BYzCbLvweIAzPsFdYPgmUbOXLkxg0bszKzsILvlluJ7RtIN5x3jL9j&#10;zeo1J06cGH3daKl6+sJReVJXr0sZ0M+QwFr19yqwZvBAD2IuICAABmVweI9rwKJvhAVldHQwU3v1&#10;7ZV0rK6UxeRHURDutTTfLbD0S80LCyyGlcmq6N/6DwILC5krJe4vUcFgSslSQfPMyMzodkG3du3a&#10;+TddW5oOAloNU4vAkq4fZOSUJU7KahQlbeQFkeRFFCVi3glh5leGRljEs5U5Amu9gsDy5K9EBovz&#10;9Kfh4VtDMYuW/ipcixMz93ybviw2P6km/FQGQzKe0lQ8quJ9NPWMPLqcUGaWRaO1A/3FCesNPQkx&#10;3SZdUV6BLYYx0BcVFckCNm3eFCbYdoegj4CZwRoSQGDhs/5xWCazb9ciGwEbgXMTARBYFXUu57t2&#10;5Sxfjt1RErP2pHFc2v/eMbvgpc7l1FDhgIDANRu2XtK3p8ul+TrdUEg1BcjPza9yumCBVVZaFhYe&#10;hlVjmMe0TqzzsxZLmE+f/kJ0VHRBYcH06c8DZ3yNjIgMDgl++OGplmDfu3fvTz8thN/0vn37WIoo&#10;DYzUqQ5EE6aM9Kt5sfCbvm7teqwcHDJkMB534SUKC/26du0C8ytDAmvWrP+aTwghp017wlJ4Pwb+&#10;9ddfN23azAQGBQaBwBo37g6YnuEraLvU1JU7tu/Ak78lD/RBQcGCBZbe2m0wdwt/XDRq9Eg0HDFH&#10;a9as2Zb2LxrU3ffc5XU2LdVer1OpZxFNllpdyTVWxe7euadhQ7I0VbkbJqhV0lcXF/a5qE9UVFRd&#10;yVRd11OrYWLPB6VbcRl7xagrL1ximaex6jSBxcyvGIGlb4RFXbMnm6lL2B0Se3GYCemvMBbMrtST&#10;zKIk1HU1tgRw/94DzZs2Dw+Tb6KC7iX7UHajJg0xhfAXOPVSjsnB+qulO0f1S1y4LmtYr4TmDetP&#10;j20y+/Wy6O1M2QjYCBgiEFBZUQcIrIMHD/67fTvLTKuELmsW7+bCE9PSuKw9qREN9/y86G3DfNbX&#10;AAGBgavXbx1wUU9XVa0jsLZuTsMSwsaNGkdFR2E91Onc0yA7pK/9pYWCny4e0L9OFJN5zDMyMubN&#10;m491bbA+e+mlF9nXkNCQ4cMu69W7l/nMwtDpgw8/RPjx48bp+4TSl/n5559j277bbhsLFoaYg301&#10;r3GTxlMmTzavCQsJJ+5bt27ds2dvFaVNQVp17UKW0cH2qkWLFvoWWN98/e2glEujo6MBRc/k5FOn&#10;T0PUI488DAusOXPnXjliBDT8d/u/o0eNgqnRd999f8cdvMcuVSVBicJiC7sEjrjqClmA3379HazT&#10;FVdebjV3Yvi333nnutGjsaEh7gC64ydOdO/W7aqrrgJ0UH7I0CG4v3zZ8meesUCgBwUH8z6wtJ0P&#10;wkhtw8aNR48chdXVzTffxPTBUs1ly5fjnSSuA4MC77j9du92VzRTe59+5hmToM2cMUMrpF+EQLhf&#10;5PgoxLDUlPKBjOpNk8BWdzDUrgP708W1qHiklKWIxc6oZn36XshW8tpHdSOg1TA3bNUjsFSZLKuq&#10;GjJfWkZPVo2hrIZXzYgXQkTeSmSytCACgdW3VzL79ZVXXxODlZeVwR62uKjorTdns5sbtqT17VkT&#10;BBbhrT46QNPsQJY0+LSLd9byT4lRVXzv669PjrNaTyyFRwdy+OCRpIQkEOIiS46XQBiU8T4Pm+qW&#10;lZd16Nje6mbKlnSo64HNDNbI41fLdo67vEd+Wf7CP7OGXZTQvHE94bBMZr+ul7Ktv42AjYB3CAQo&#10;Z67eCaq+WKdystZv3pmcnOzIccQ1j0tNTXWUJqati2Ps1eOP3zZgwEVC6mteTnladKLZ4R5fR3tF&#10;piD/80S5VGmiWmkizMpBqU/x3hHkclXFmkI0ODh45T+bBl18oQln/KYE+jEQLLBcVR4WWDpKYp++&#10;/lICK2sFnWjhwFzrOhNzLUTYEs+HxHVm0sTBiX7MjESUecyfURABeBq88soru3TpouMlSqb1/177&#10;n+zOY48/5l3OQDxh7V4aqF96oE3BCxUzxLB0YG4KwhETehgKiRHx1cwSQjirioyMxHoluPQC2wVG&#10;Brxeg4gGoKtw9OlD7Ms2bty4Y8cO0HZwxTNq9ChV3fId+Tt37ESOMDnud3E/mbN2RIHb9fVr16PK&#10;wf8afGyBRbWUR5g7YSvDxx7jocYuhwt/Wgi1p9w7BRgePXb0/vvvnz9vfnpG+rPP8ksyzchH5WG7&#10;EOq0BaAKDotN+sV8AXB4tWfrvGD2hXm/dwSW+dprJjvnSBgzpVa3oMC4D+b38MHDoJK1VrOikrdu&#10;0xqLWOVZc3fOZntnr8CRdumiANWbGuItDyJaaioSdaT9+ENGO/WByYqGJoaVjWoEFuIpjacMeSid&#10;UtCP6xcCywviSUthQ1FgrGRxRfftOj8hCgisPoq9BVXV2LhlW58aIbC8ajtnP9KB/QeaNyHmV+Ij&#10;BtgrptbxE8cxxoUEh1RxVZ26dNLuXtjcz8sGZQSBpBcjqyTJfJHdElMVr02IEiefRmGt/G5ysJ73&#10;285xI8mGmOQt4J9pV/XvlNiysUE67qcWnWcW5cOOqlTvn1/0lTSZfSuI2mFtBGwE6g8CtZrAqigv&#10;2bn+q6IzJxI7J6ft4VL6paRlZSXGxc35Zk5WFnfiRI4ne4VSqa6eVChwLQJL6OjJqMDN1CSqtOqN&#10;92rTLn7joIv71EICCz6w8IAEz9xgGZgPLCxIgTtqVRQOHT7kJrD0Hg9MP2NUWyOtzZhXW6blgpUc&#10;lpktCP2o3s8Lf4Y0EDq5ebm4YPUKzA5e8OLAVxQTVtvBRAtvekEGTbjTw4exvibwUv/TTz8hTOfO&#10;nW+77TY4w3r//ffFKPDPhV9hd4Zf161bB19gcEtvMmvQauOWf/v0uuBsNVgztVdJvEpzN0Pb6koJ&#10;gh9FQbjX0vQjGubOsNSU8oGS6k2T9aQGgh06eCgrIwsEltZLLDxkYg8BWNF26ip5yCQPeRx93Kvu&#10;wzcCy5tBxOzgAtlb8+Lz4nuqvVrx8nlbq2FqEVgyXX1hr5goLQn6bJEhlwTJbO/CrX+84ccaYyhT&#10;uVowO59LkPi5VrXGIgSWOVoK5WIypB9zXVdEoUs5sO9Ax3YdpewVdo2AUWdlRSUILEZmYYDu2Lmj&#10;R6ZUmq2XDcoIK6VY2UtQ85xUNWnImRmskc15v60ZN5LfmiD7eP6cb1LH3dCvdbNGmggcEjbW0rPm&#10;M/9UYj6kUZl4/m4y+9aE2qFtBGwE6gsCtZHAKi46ffzw5oqCYyfzDyf3S46NjQPa2dkOmF6lpKTM&#10;+WZhcmIiOKwRg0bcef+dngWhbyElvmogwbjh3JIMbI6Y8CW7XnIAP0/Iup1YcA1nHBTp5pntNo15&#10;UDTv8nxnIU2UWVrdnu0REaOEGIZe3NPuo4+IoZiGWOHlCK+GVFu5/Ti6+NQ1G1MuqY0EFvx3BroC&#10;YZWDfeVg5lNUXATWQ3QVLGtBMDDxJLDyesmfkYQ3ZuxlGTnEO3BBmiGx13J4WmMxUy7RkovONnrH&#10;b95Mbivtu9K275Lqlty9q0zV2oy5Tr+k8wxviZIQk2AcljRF/cWD/u0zHXmOrKwsLKwDP4VdHWHM&#10;JZOfl5v3yy+/wLoEj+h9+vZJSEjwrwLeSUPlSdu+O7l7l7NIYNXaHsM7SGsg1lkvNb/nEW6w9uza&#10;w+xAQe927NCRbUqI3QlZWnjyBB2MtrNj946+F/UVFMDz5XJuiJK3Ec0ZdLpZDmZLfLfufuKT9erk&#10;B64dl5HHxcPPHE1V0kUrTaqU6Uo0FVITbgnC4a+69/W98n4gAwM/mpDn5s00PSE5HU0IfxV3XVLm&#10;jw6BwdJXm4j1elgxQ2D5zl4xiFTl+E5gMeFmqC6T9dykKGZsxWyv8GDPhCc0IySW9CdpoiCwLkx2&#10;Lwz872uv41e2fhATmDff+D8x8KY0m8DSLC603YK8gpYtWjICC3SVuOcp1g/mn+HLAhZY3bp385BC&#10;GqJs7qc6YVNvsOK8zj1JdM8SZay7jHVy9y3thg7llvH2/4Ic85PPOEEziQo0h4Y9gBJNk1PNd39Y&#10;I91bc9vebHBYE28e1LlDa/USIk82WRPkL9pVnjuE5SaynyBVvIONvJawVS8yU65X/ktW4Ipt521h&#10;7a3JNo5gJrNvXqAd0kbARqA+IRAIG4badubt+TM0+GTXnh0GXZ7C2Csy7WjOJXd2zPlgDiywsAgq&#10;MTHx65V/KDRHwAMf3Q6aixwvryFZWzPz6Yx7vkhdsSJ1ZtJHL8w/RPJLgmUkPpf68a1txOsv7uE+&#10;un3loBWpX9zTYUnqGhKs9ZiPV5CIK2a2++iLNa6Ln1oxczh66S9WfHJra0nSVD8K46H5ny/pkNhW&#10;HlF4KBCS/ihzENXnsgNqYqEwNxOJfnFPxufzD8q0VRQWS1pQQL0o18zkEUm5iwrE2CNezKQ5lZ7i&#10;r75WjFatWrZo3TyuUWz35G6t2rY8r3PH5F49evZOVj37X9LPrUZsjyG98pZ9+umKLLcOWcvx3v/O&#10;iXde1ztvS1oeuY87GUlDJ95558SUlMF3Dm2HR4/r7ryuRyz/CEYzhTB5va4jYYbGbV6+1cEXQd7m&#10;3CR6Mylv85YsTwSSuxF3Tuwg18oGYgbz2tesZrz0ktbpXQ8Q0aBBw/j48DD4GedP3PFOlBex4uJi&#10;k5N7XHfdaDiCXbZ0mVLC+rXrsP7ummuvueGG6xPatvUiiWqJQl87GzTYaq08dbP2VktZmMf5rJea&#10;eVVNhIQrn/1798tWMcM4gg024LNw4E1DNDWYxcaXbvDzMjO4pMRY+dBgrpuNTUyKz8jIIt1yRkZ8&#10;UkIc7Z89e3Wkn5cXN3ji6NHXeXTpLMUEz35etXsXdFMZRATh1/XiNv+QmXTnxOt6EYWI5Njk0Rhc&#10;cA6N50cEbU0AQlxSoishKW7zVn6E0lebqOT9sGI03xRZJ1ywdYX+PfQtp/ArM4YyPMyH1Bf1/+yd&#10;B2AURdvHN6QAviDhBQwIQlASiqFYQJoSUKRIJEoTFClCIiJdpYgSXpGiIkQUpAgoCkpLMEhAFFBp&#10;gghCKClKAoIgognwSXq+Z3f2Nnt7ba/v3v3XM1z2Zp555jezd7f/PPOMSvWKjJB0RSnbmVaVmy8+&#10;6DkLzpIWFSqao5kvHa+8NPH//u8GCS7/5P6z8N358pe8+R6u4hrnKNuVeGwWvi+RBMOemD6svOTg&#10;l8A/fv/DrHpF0OjvXgw4vbHQhzi9F9HD6nc//uIy+cJm/oKViv327S72vc70e6OhLcHsJsaICpe/&#10;t3RuIH9u3ojlL5/ZR4+EPsy/k0SH2/vF0uGvmvm54hwu4PIKuPDwBkOfip6/dMtvOb+b/9ysN3BG&#10;3G+vGm6RWBlz9x3ifY3JS3zhr7u+yd/FTJ1q4baobOorL1H8e961a//k5i5auMCRT3B8V1FzpaMM&#10;CPgrAfrOyn9p1dSjcvXbuPzcvFzpTTmXo4Q3l2jxIEVgcXsO7gmtxFF+HC6fu3bjhonnvMDEjqnt&#10;qV/79+xs1KUjr1OVtY/umrXrh/Oss4aT0vM7GjTkGoXfwZXxT87msGL7Z0d37hzdmaKyDGeEDwqT&#10;RrOWPUvFOg9e1vDN5SRuWa/YKG5we9EfM2bJYe7rV8nas8uyss6a8daodeaMOZcMxc6vG/HqWQMT&#10;UuzE80KV9lN3T2tvbvStGXRitvyecyEr49eMM5nyx5mT6fSgM3Kq/NeT4Q+Xfbvyo6Rj9HfxMi7n&#10;t7Pcb/Trys1H/vnn7zx2pvq99zSwOnX5Mg3DQ/kyDe5s+M/Zs7ms+4aKdJKjUB7lgLYUNCz6ada4&#10;beZOINLUlajGmcq30Boj8aGmvGvLBFcM6d69+9PPPG1qtlvP7t26d6tRo4ZrW3TSGk0elhXbSTsO&#10;V8fsdQCd10fNAZ+tVDly+Gezqdl/+vkn6mnWr1lpJ9N+y/6NqxDA7ovkpsxNXbVvs7yClUtxVfSW&#10;y96WTd/V+Tdn8R3b9jViqV3RYZMPEYPx0OqhXPVQ+ksH/8Tw/p+z+6OV9PlCkRfSJ4J5T7KP/hx6&#10;J/+5Q58ev/2WY4Bj223HPlbEW1Nb/7gkCIt2M3SHBGbLd7e/zt/V167GHvTc+qHQbBJmvEZz9oP3&#10;31Oc9+J7uO13A4oC+jb33ieHC8cTLUM9/XFDC/kp9orCruSxVySLkxQoJXQvKimibw438/MV3TF7&#10;2Yrf9ORf2MxdsCbFzL7DSDSqGxB1bmDt3cauL5/VQquf/Xa39LZgRN76O4DpsKr8sCZxlhOkKz6w&#10;LT9v/JTE8VMSKD598qxES1Ol3sDlu3e/WUY3GiPXneP7bva+g735m77E31WJdzEGbmYvhzdmzqBr&#10;58PF79uesZZvQzR9odn+kPL0pecYatQCAT0SMJ+QyK4vFHPfeoce/3vjzanTpo8dr+pvcdbtV2/4&#10;SNUa7bPPZOddzuXfl3NJzMomSSs3PzeUy45uyx07k519Kff1qZPoT8R2uWpf4f2zO69qKKhhb3a1&#10;UVNSzXg9iLOjolm75RqcYM7awf5UbroVunGdhg3Mr3UnR0euO8/K0nPhmL1HVlc6uV9u0OERv3Hj&#10;Rt06de8Mv1P+aHRXowb1G1ASd5N+0t/B6G/lPx/NYa9I3zaG81833HywrxpmD3XM3ewfzOuWQOXK&#10;ym3FPdkVzF7HaHt31Bzz2VKt/IL8387+Jj1oITCFRdDR/O7mlPeqXt169J58T0s+dzvbZrT8IMXn&#10;n7PZuY66ExpOfxzKzsk+S2FcoZ55V1d8iFjwPGf3yp+rC/f7Dze00Tn+bvbstyv541t69pv46aQO&#10;iU9+rLgqtEodQvtK7Tl4jCKtqlXkVid/N3RKIv2k53SGzlsyZPrH7KVLPzQbHGOfKxZKO/xtylbr&#10;vDprOGh+02T95+fNK5OO5RxLWrmbzVo6nXTM+GqmU8IhluByqbT8d6HeL2mn5Q9TT/5z63+Opx0/&#10;cvTI4SOH6XGQ/jty+NSZU5RlnGW/ovec/9awsnuMrcvWjgvWJd8b1RsJpb+9Pln953KCxnSsvAOY&#10;YlT7YZ3PS1fZ2Tnjp8wkMSs0lJv/v8lfr39r/bK3rE4SWlPCLzxZI367t3LfYcctiaLFj1YsszVR&#10;Lb6utvsON4CKIAACeiZQwfnQs8kvl0eKJi5Y4LxBslDltlb/CYui7dJyso9x+aJ6RbsQ5uZmh+Yf&#10;4y4dm//Gax3aPmAp5FZ2vn0nIeyKP7OPD8bqICz+o0MqIz0386Rhg3qsoqG8vKKphfIzlitab7qs&#10;7I7wRgaHDX/yM9soa0vIXV1GPy1irzfwtZFnXyVhap+1Lu+b/erZkZ/s2rV7VydO6iyd5Gbt3rXr&#10;k5FnaTFjeXWHR5xWqVBOItKqpEfaqbTfL/zOB5H/3/+Z7YIwVNR0terV+TsnWRnlGUNJcXyFWg0a&#10;UtgVq5XNB2NRDlc2+sKryucqp65t5g7G3TsSZK3SZxTTCAGaemz3QG/5g9nrAHmvj5oDPlup8nDX&#10;R/r06ys9atSsUVM4zp47S8kK/879++rfV09nnJa+2MhMNWhFf1LYrViKpP5tlnY++OcfSnAlLkM0&#10;fVe3/eYse/c23655rcH43V4yUv4ktHo19jFh+HQw/zFBBRo+PIy2hBAeXRqeFdZE2nbb5ghaujBt&#10;fr2UwqZcEoRlszmzBZiGxR6OWXBHLUrTzszSmkGmZNFPaRdC6VVF0/J1glaeu+o93OFvU9ZmVLVW&#10;0ffmksq6W5ic9EUoehgps9XvfWJ4bMsGDRpWJ92Vzv8jRELStJemevbub7kuNLGfvDeXEjVQxRwK&#10;N+zCT/XO9WXfalrcXf7nPXpu6sntdev+p+p/2Ha6FHVFX9zpLeWvq38VFhUy2iVlpZUr30IVKf0A&#10;e6LmspVfaJyZC1b8svfPsZ8NX/bMvMPIv7dL3wNNvw3KLn/7vnySqWotO98rxJravOqtF1D5YU1/&#10;2s8+Q+rVQq5SKP1pP7Z79KKVX6htWny7s3LfYfqS8oyrrgWFzyq7r7an+FoOAiDgWwR4+cP5x/8S&#10;Xqd36yUfLHLelGSh/p0P3hJ4557t2bRYkN6gmXpFPxd+nvts/PioFpT60aznwvux7NF+6qyGy5/t&#10;0qVzl+lnR772lNESOvlyOqOleIIR0r52vspX/I4TIrDIbDuSw5YP6RzHom7LH8aNmqlo+I5g1Ip0&#10;Um6WF5w45nCX2fuVHpqJMhY/1C2P4x0Dl+3aNYub3rlL3FpxSaLYHcmBfd/tbNS5I7/2ke+1+Cqd&#10;5HZSrS7PLs/Kyj5v1LSjI86bph0J2UF3M/+t/l+6n6e/tFDC4HKeuceSV61cxT8209en6AbUdLWW&#10;0XTntFk4SX8cFM7EdgllZ/Zkc1x90qp+TlqZ/Ms/gh1xRBpEG8rsyr03Wgqll4+XcsKomMOGOxZX&#10;XDsqmnPBFYpWNEOAqxgSIs1Pb3iF2evABeX1UXPAZ/VVxFv4+1rdR88ooXtkZGTTxvIQ1HJToS1j&#10;n2h4Nkl8fxbfb9W/zZLmRAu5+b8ksPdw5bu6/INS8ZbOfDA6aaFdoaSZDxGzn8LC+z/v1rf8RwnF&#10;hik/HI0azTl7tmHD+tJlK3SHPn1suq1mLCxdmAqBxcyvpGHRWfbTycNhI6RhsYcVB5yP1VKfAIvc&#10;YKKVPOOVlBXLShCWegHLVe/ejn6bsjap6DodNqwLt2vlqmSKsWIlxa86oaRg8ctk/8mh2S5eieyl&#10;7LMUU0hV6HsXpWHPozO3Vq9+dhf//UrZVou7m1Ad4ad5NyIiIygHJSV8pO1KWFo9WlRI+w/ST8qI&#10;X7tOWEgI5YI0qWvjsjX0wvwFS/Ghu+kqTvqZM3zZM/sOIzXKf2MUvlIqvzcaX9F2ffnM3iN+cb2n&#10;Zaiaq956GXUf1vlcwoerp0546rFO99EmV6Gh4XTTdPbcHxbn5/m1cfz9hfDdvuGsqXxGEyv3HaYv&#10;1Ru4zHBXNWef5dsiT3Uf38NBAAT8kkBAfr6tlABOfiFyrvqRvVt2bt0W252SXonq1ZixCY89OdA5&#10;q75TOzg4aPfeHzt3fKCoqNhWr85/Hj8ke8iuKe33z314dfjqZU/dYfqEbJg9acu2utd/zciqd3u9&#10;EPEGnt/oiqVIoI1p9h/c/2TfPurMeLmUPcy97CqaBwEFAcxeTAkFgfTTZ2hNN508cuwIaVjpmell&#10;pWUlZSVMw/r52M/t2ttayg6mThOwdGH+fDytXet71Zj3YgSWGvekMlKUlnW1S27TgSpU3dJWg1Ze&#10;ol0I5eFFVvp1/OTpe/k/o2r8yP0lOSn3nmGdGuR8t/po6BOxtMkNZbT/JXkPd0/Ds0e5zvwJ6SV5&#10;mfJ+5ZGJo6Gdh0Y3cKKvlLn05s38goJ8IeRKXERPzxVbSTjRgnnnnTDo/aoqP6ynzF0yd8oocvf/&#10;buZPmrlq6FOxlABrdXLy9tXzvN8HJzxQ2X0nWkBVEAABHRPgNx7S8uPejo93erTL6uTcY8c4ir16&#10;ceyMnk8+pWWHPewbWzzI/1Q1jjRT+eHm/zF6Uq9Bo6zd+/gdCsv2U9wVe1V2UpVx2xNJ2kqZHCD1&#10;io7iIvGvc5JL6jpiuy332bGTuTdddR8EWNYpAcxenQ6cO90W/3h3b6v76LOhUaMICsFq0li+hQXe&#10;xNxOwNKFqf7bpcPBU+qbcElJNbFaioYcqEIWKMzK0laDVl5SH4HlzkvSVfONRV6xb32SzWr1G5bl&#10;ZtNK3ga3Gr1Em34Lq/CMv+/d2jK6Fa38zXPKpZCKFauFVrstLIx+0nP2cC1AWQedctW1XjljTeWH&#10;9Zwpz7NWbqlcsXP7qIWrV9NaQtrkypmmtVBXZfe14Cp8AAEQ8DyBCtqPO2vbuf8T/UecuVzn4Udj&#10;HntioPYd9qiH/Ic2+4pi4XHu8+cffvgR/jF0RcM3JrczDo4WK97x1Ku0bnEoX+x7Yb0kb0128uG5&#10;+50PBxbcpKWClBaB0vJT1NW/N/+ldMKUAEv8tuqSJjxgxCZzD/iAJkDAMQKYvY5x849a/H4g/tFT&#10;zXXT0oXpEtEIRlQToG1x1Dysfeny+hX0zy9bVq/+mH8kHave+SF+zSulvqKE7Ku3HOO3cA6tVv3s&#10;2X/C61crX1xIuzWUVWvZ6R7uaJJQ8TthI72c70Uj97S81akVk7RRseKKY1sXu+4ybPDQkFgnnXSd&#10;M06xKnfD/g/r/jEdKdnK6tWrJ48boLnu2Htd2N993XfZXkQoDwJ+TCDg35s3VX+yo6DmCFSuVGnn&#10;nv1do9vTbsSac87EoYs5F3LO51y+fNnU1Vo1a3Xo1FH7XSAP9cVcF0jhpMcIYPZ6DLVeGso4nX7j&#10;/24UFor5lU3dbtue/u6Bw70ELF2Yx06ccm/DsO4QgVbNmzlUTxOV8n7ZsiU7vHdvYUEhDq0S8PMP&#10;az/vvlZnJfwCAa0QCPi/fyFgaWUwHPDjlsqVvt6979HOHf69qQMBy4EOarAKmGtwUOCSSgKYvSpB&#10;oRgIeJIALkxP0vbjtnJPfLnlWG5oq969m0O+0vY88PP3BD/vvrbnJrwDAe8TCJw27VXvewEPHCUQ&#10;Ehz8a/a5uxrWLywqctQG6tlHAMzt44XSWiKA2aul0YAvICASwIWJqeARApVua9yyRcvGt1X0SGto&#10;xAkCfv6e4Ofdd2LioCoI+AWBCn7RS9/tJKUsoRRYfOISHJ4iAOaeIo12XE8As9f1TGERBJwmgAvT&#10;aYQwAAI+RcDP3xP8vPs+NZXRGRBwA4HAqYjAcgNWj5mkvVx+PZsTcWd4YWGxxxr184bA3M8ngK67&#10;j9mr6+GD875KABemr44s+gUCjhHw8/cEP+++Y3MGtUDAfwhQBJYfp7D3hb7z2+cKB8bRYwTA3GOo&#10;0ZDLCWD2uhwpDIKA8wRwYTrPEBZAwJcI+Pl7gp9335dmMvoCAq4nUMH1JiGleJCAQbqCfOU5AmCO&#10;Nw39EsDs1e/YwXMfJoAL04cHF10DAQcI+Pl7gp9334EJgyog4FcEKnjuvt+vuHqssySWUVsIwPIY&#10;cIE2mON9Q68EMHs9+V6BtkBAJQFcmCpBoRgI+AkBP39P8PPu+8kkRzdBwFECiMDS630oG3H8jcLR&#10;me/4uIO555mjRVcRwOx1FUnYAQEXEsCF6UKYMAUCPkDAz98T/Lz7PjCB0QUQcCsBSuI+zZsZv05+&#10;+fLCpJ3f7qXHycCm7cLPr52WfKXFPQ3/k7F22r6AhxvfZt45epUVc6Hv7rDpQvfMm6oYEpL5a07E&#10;XeEFhYVub0x9A+XDmh4kjqaVYdUZeY0yVz86nihJY7r8E+G6NlzalVU3q7P5oLpfmiiI2euRYZDP&#10;f/Ye6JFmzTSCq8lb5O1rFxemfby8X9roM27n1dsevbuGc05Z/9LrnG3U1iEBV78nGM3Yv2p3bG50&#10;fyV9UkjzUP7Z4YXJ6eru63AGwGUQAAHLBAKnTvWegHXqy5c/44a8+dwzD3d89OGO7cJv4birJ3ad&#10;q/LAvQ3/U6O5RfWKeiMVc+HYusOms+79sPeHc+fOZWefyzmbffa3s7/9+tudd94pN0r7dGT+JghY&#10;BUXONuaq+n/uX7A8p+O4sfGP07De25BG1cawapG8FRhaZO6qsXOZHRrTv+4R5wC7tNUfOpsP6jvm&#10;gZI5OTl5uXl5/+Tl/pP7Dx1//1O9enWtv2N4gIunm5DN/zq/L16WfnsXS3+McbdnuJrcTViVfVyY&#10;qjDpqZD8M65p0K7PFmc7qWFZ/9KrJzTwVQ0Bj78nGH0ra15L4aPpzZf8s8MLkxPftNXMIpQBAb8l&#10;EDjFawLW1V2f/9zouYEPGP1p+mrarnP/aUsCVsa6V5P/bG54Evj7kuVJO3ft/atOxyj+bVcodqvi&#10;JJ2nWss/2bV35670QL4uX3LXoveWfEln9qYFNm3L30jzlk9cPfrJrvxWD9xxi1TlakCdy/8KTWto&#10;MuRkn3vwwQcb0BEeHt6wYUNj9YocrVQxJOPX7Mi7wvMLNSNg/d/5Az8GNH9cfsNmOqyywTIibxjB&#10;q7d1Ff6eeWXPRwnLv9656+861gRNjw6ZFpl7FICaxqQRlxc2vTyFy9xwdQtX6O/rXt18lPs360fp&#10;glXTHMqIBHJz8xqEN6gWGhpanR78oUCD2euRuSKb/7UC/tr1120P10yz9kl0y0Hlq+XvkGmBFc4u&#10;/1r6NDR8eJlWMbqazH5WGj4EPcIAjcgI4ML0uekg/4y7peEDt/219gebF2na+rmfXSn/IiqU57hT&#10;X76yO6Dr3VfNfumVXbPiB6jsDcHnoPpThzz+nmD1W1n593B281Xl4Gz5NzH6YmbmjsytkxPfVfzp&#10;akBfQcBuAt5L4v5n+i9lTfk/AiiWSLIuGNI7CU+ubP+zyVuzprw1qNnRz75ME5M/mTmZtn7zpUdG&#10;CiVrbf98/xW+ZI0uL07hz8x6svbOfVLdS7Vi33qxfa0yrrzK3dxRqWm3rtq0x3hxabGNXE3SiNtj&#10;1vH8T2paqdX+mUeufPLq3HUnZYNrMqxmydNJbhAN1sjul37Y9SdVz/hmZ61n+eF7PEpN054po0Hm&#10;num4Xa3QZZs495VX+QebCeYuT6Or+w/+Co0cOOvJe7ha3cdNmdCphnsnql3d0UnhMtpfwLqrmL2e&#10;GUrDO96V3T8cDasZZuOTyMznlHS9PFN2uvyzibti+PAy/9Fm/bNSuMQ8uEsu2jIQwIXpg2/mRt8Y&#10;a4SFXbl8hX13tXiRhtWq9cefV/kyJ89cCuN+Ock/T0s7VaeW8GFX/jWp/PutdM2af0PAJaZbAl54&#10;Tyj/VibeSZm/A+Lnock3Mc9PTnxX0e3c9sF3e4yF9ghQEnf+jscrD2GLCdMHL18J56UntbpHR/Bn&#10;mjVuxV358wp71fRk+vFfarW8+79iycunT7CS9Net6XNfmU5/TCivKxbjjKuUt+gdIKY0SopL2cmt&#10;qV+xJ5uTkuTFBEY8Kq+MoKVGa0YPnzfribK1c19ZtO9P5WiyYTVLnk5yR6nW9OXbL1+5xA8ffSk8&#10;9cmGdE31TpvMNYVIvELHTZ43i3881cxkxKXL08yFLL/2tXIlag+veTIlpSXM1YzMDPbk1JlT2n/H&#10;0Atee/wUBNzpc9/+ptazY9rVtPFJZPo5Vf4OWTO6YyvZp6Hhw8v8R5u6z0pcVp4mgAvTnmvH06Pj&#10;qG/Sd1RpX2Lx26mli7Tm3U3q/HImjStLO3ml5cNNuBNn/uSu/nnJ8MXV2pdeS28IemEFP5UEvPGe&#10;QH8aZN/KYu62+D1c/gVMMcNt33wZf1o5Nej4pu3o+5JT2NEoCOiFQAVJ4/b0k1o1wy6fSaM/WLn1&#10;OJUy+dsaL/Hv108I9wA6O4qLi5nHj/XombQledOmzdIZzfeE/oAzsjv3wzen7PJU+nydPLAZVfxv&#10;5zGTX6q1d/L0FAriwQECIGCdQGlZKSsQERFx+szpU6dPlZaKZ4DOswTktwq0SsjqJ5EDn1MOVPFs&#10;/9GanAAuTB+fD1fO/HK5WQv+S4vsML1IazVpGUZ/Sc04fqlJVLMmLUm9oopcEyEzBg7/IoD3BP8a&#10;b/QWBEDApQQqeE+qjXz4EY4W+v1prPVR7xTxVxSP/cvJv+nkn3v2Hgtrcjf/t2wqZXoysnkL8WTZ&#10;qXSxJBUMq1mTj0NIP2ZiuaysJkV9M+PyAt5jogxIKy4qlpyh58Ul/EPuHt2dku/8T21KpsJkNfcH&#10;HbPkZSdl3anZKbYbBecbQrm83lOtM9fGTJAuZMN4mbs8ZWGWlv7q5/Xh1pcDfMymYQKUlpSyh57e&#10;MbQxe50fdOX8t/5JZOZV859N5WbNGzT7WVn+sWJyVXop+tpXRln9PMGFqZ6VXkrKrqaMdYk/cI90&#10;aCZMbKsX6X/vbs798vney82b1Cyj51eO777K8c/Nfk2Sn9T6l1W9jJp2/PT8e4LJ+7+NTxl5edNb&#10;M9lUd8vkxDdt7cxVeAICGiRAEVheW9dYq9OwSc3PzH9t3hThkfjdX4bcV8wl/g1TeNQK+zOZCsz/&#10;hus2oF0tyyfv7hcb9s1y3traK2LJppGtjifxZ9LKWpUblCxX7zzgQY5VMSrgNSaK4ej5WA92ZuOG&#10;L0qLi4RHibxMhQp8FjP+p/fGUdn0lf2J4pgu3xEW+1RTxWgy+GbJy06+9uVJvlj657wpstOhM2Us&#10;00YftchcG2SMB0i6ysSBM3N5Gl3m0iUfQUr0jvekNwStjLtGpp91NyIjI1iBkydP0Pc//uBjssoZ&#10;YvZ6ahyN57/1TyIzr1r6bDKYNW/Q7Gel3BPlVekpGv5+FePC9MWZxn9OCV9fk7hBr4zrRDtmGH/b&#10;MXeR1rqt5h+Xr4Tdxhem58eOn2LPLXz7lT4Wtf5l1RfH173vWt54T5BmLPt+Zf1TRvFNTPrsMP1A&#10;ccvkxHcVXFMgAAJWCARc/eeaIBVp9sj44vV9YWOHRdfUrIfedOy/oVVTtu+K6d7l79zr3vTDn9oG&#10;c38abV/rK2av7kb0yver3j3RZOJo+uON9QOflbob23KHcWHqePA867rqNwTPuoXWXE1Aj+8JLpyc&#10;euy+q6cA7IEACFgkEPDn1Txt48lYn7A/7MWhnSBgmRunWv+99cvUbx/v8fCVvzUuRGp7ltnjHZjb&#10;QwtltUUAs1db42HZmys/rE78liWJrNVV1ScgPiv1MrZm/MSFqePB84jr9r8heMQtNOI2Ajp6T3DH&#10;5NRR9902BWAYBEBAxwIWBs8agRqhVbbu2N2rW+eruTdAyjMEwNwznNGKOwhg9rqDKmyCgJMEcGE6&#10;CRDVQcDHCPj5e4Kfd9/HJjO6AwIuJxBw4fLfLjcKgx4jcPtt1bekftu7x8MX//zHY436eUNg7ucT&#10;QNfdx+zV9fDBeV8lgAvTV0cW/QIBxwj4+XuCn3ffsTmDWiDgPwQC3l64xH96i56CAAiAAAiAAAiA&#10;AAiAAAiAAAiAAAiAAAjojkDA5i3bdOc0HAYBEAABEAABEAABEAABEAABEAABEAABEPAfAgE7d//g&#10;P71FT0EABEAABEAABEAABEAABEAABEAABEAABHRHIGDvwSO6cxoOgwAIgAAIgAAIgAAIgAAIgAAI&#10;gAAIgAAI+A+BgHcWr/Cf3qKn2iFQobR0wuiRedfEzRNXrlnX6cGO2nEPnoCAXQRKS0s5rqykhP4t&#10;KSmm/0qK+aOoqJAO+lHA/1tYUK1G7f69u9llGYVBQDsEMjIyfv755wsXLrz00kuSV88//3yjRo0i&#10;IyMbN25MPz3j7S+//PLNN9989913KSkp1GJMTEynTp06dOjQtm1bdziQl5e3YsWKSZMmucO4Spuu&#10;ha+FHtnseEBAgLxMWVmZzSq+WsBJFIrqViixy7lu3br33nuvA5czXZiHDh06d+7crFmzpFbeeecd&#10;Mti0adOWLVuqGSCV3krvPGS2fv36aiyjDAjoi8D6LTtuXv8nhD8qhoQEB4eEBAUFB9ERGBgYFFih&#10;Av1TgePoiuEPfXUN3oKAnIAkCKjEEnDuwmWVRbVWbP2WlLb33as1r1T6c/DIzw/cq1fnVfbRSrHr&#10;1/LOZGRCwHKeJCxohAAELI0MBNxwE4GDBw/Onj2bqUXW734nTJjgwH2vXW7Pnz9frqBJdemGdskS&#10;1+9Ls2vXrocffpha8ZaA4nL4Xu+RyuF2UrVR2YouijmJwrGbW7qgZs6cedttt6lB9Pnnnw8cONB6&#10;SRKax48f36VLF+vFHPB22bJlI0eOVOMnyoCAjghAwNLRYMFVZwhUqnwLVQ+oIB68HMs+CYx/8if4&#10;ZgIoDkavhzOYtFCXvgr77aEF/vABBEAABEBADQG6NW3Xrp1N9YpMffjhhxSHReXVmHWsDIkvZtUr&#10;skaRI47ZtFSLgp5GjRrF1CtvHa6Fr4UeeYsk2rWXAF3OI0aM+PPPP61XpHirxx9/3KZ6RUboPYSu&#10;JrqmbNq019W4uLjXXnvN3looDwIgAAIgoEcC+haw9CsA0VzRr/POe67HSwU+gwAIgIAfEqB7TjW3&#10;pnIyVJ5kJjex2r17tyXLtEzJtY2SGEf38K61aZc1l8P3eo/s6j4Ke50AzcAZM2ZYcYMk0QYNGqhR&#10;tyUjKnUxe/tOixYpNtPeWigPAiAAAiCgOwIVnBcjvGVB1xqQMFEom4PfPnR3pcBhEAABEPA7Aiy2&#10;Qt5tWlV07Nixy5cvSx/9OTk5X375JS0OkhejOAvKsuQOXvLcOmT/22+/ZZ7k5ub26NHDHS16y6YG&#10;4XsLBdp1LQEr39vpcqblePLmSG+izFZmHaBAKtNwSMp4RW8RdD1KF2Z6ejqdlFsgwUtNbBerYtZb&#10;s2875AxdNa5lBWsgAAIgAAJaI+CQgPXT+88+PUB4vH+E/2A5/OHTr6RcLCu7mDSdPTE6DK+6Wuiy&#10;D2XmV4nz57PHpz9eVV03a/v8jw9T8asHP2VPXHdQNlK/fbiOIiyBAAiAAAi4i8D+/fvlptetW0dJ&#10;pihlsjwtDqVPJvWKcpwrNKzvv//eXW7J7Er5dKoJhwda9FgT2ofvMRRoyGME6HKmZFIKDYvyspt1&#10;YNGiRfLYK3oHIK2K9jqgtwjpYqQnlBSPTpLkJH+LoIpU3eF+WXrbUVw1DttHRRAAARAAAc0SsH8J&#10;4YWk6QvKxnyydhU95t1+4Sc+hRYvxdA/YY/P/GROzzBlUi3xVVfn2iKmajWxjK2JX/7VbsjEsRPp&#10;MTTyzOpPD161XDeTRKtDf4mvi63894GnJz57/3/VNmiznB3O27SlwwKavR7gGAiAAAiAgESAtvmT&#10;07AS4kSSFqVnlhe2dNMLvCoJAL5KUCjmcgK9e/eW2zS7QpDCshThkKRiW9nAgSQnhcxN1S3Fdqns&#10;Eb3tvPHGG/LCJ0+eVFkXxUAABEAABLRM4MP3F1hyjyKw7IwDunjhfP26dVit2r173sM/EeQYiw/r&#10;r9rtgKEh1RrQ1UP70yNjBhvkp+r3P9ae23cgy4ruwy/tM7wsf+46qcgGMoeheLvivu9300M+FXZ9&#10;s/2bHV8pJ4eWLxf4BgIgAAIgIBBQZICyHuJ03333ybEpbm4VRCl1DqUnp5w14gbgwj+0XJHO0N2y&#10;aY5nqZjCjry62UGjlYy0i5+8IdYKnbS0yFFlW/KmKS+1lSlDr9r007S6C+Gr7JGpDzQQNByKYbI0&#10;RlYIEO3ly5fLOdBz66Og8hKk1N2KKWRXgnB756HkldkBJTmGukkTjL1KfaRJrnJRm6Iu9YvIu2kd&#10;rk22ip0HzQpYivlJi3lt7ldIBaZNmyZv3fkccxTtpf5tx2bHUQAEQAAEQEALBObPfePGjRvvzPmf&#10;WWcC0rOy7fTyyPIh7/7e752ZveoYKtKZjbfPnfNYHekJx/2xZcaU9ec57o5+/ettOCi8Wn6S4zqO&#10;+XjUPdwfX7320iZhuXq7cZ+NvNc+R1K+/ua+Fs1t1/n70NpPrrYd3+PO8qL//LRmK/cYSVq/fr1w&#10;/3+fpSf0Gnve/u9PUjJYycYxL/bgDAWkksKT9jUP7k+nIv9tP2RQm+p8Yb6V/X8L1XoatWXewSPH&#10;T9zbPMq283orse+HPXwsXmnpQ50fId+/2f5VSWlpSUlJz5hYeVfyb948k5E5YfTIvGs32PmVa9Z1&#10;erCj3roLf0FAJEBznrTuEpruNN+L6UExt8wAAP/0SURBVL+SYv4oKiqkg34U8P8WFlSrUbt/726g&#10;BgJ6IaDYz55S2yhuFx3oCOkLlBba5o0rLWKipUySfYUnZtulvzEpztONtyKHl6KAafYuKqCyLZIq&#10;aO8zySDlBTN7A0/9DQsLk4op+mUFoAvhq+yR3BmSXTZs2GBpw0dWkhIbDR482LpsQen8bW7jSEtT&#10;n3rqKVMUCrdNx5dUHrlOypay2pRRWEOOzUOzE5IcIyGMWFnKZW590An1nDlzLF0RJAzROlmbKKxf&#10;iQ5Ut16FfKbc7VKjRJ4uJZXvBqTryTtreuHY66295VX6iWIg4HUC67fsuHn9nxD+qBgSEhwcEhIU&#10;FBxER2BgYFBghQr0TwXhI4s/vO4tHAABhwlUqnwL/+2rgni88fpUuamEN9/i57cwyYWJHlChlBb/&#10;2fe497nVb7c++NLwIU8vOyLW5VORC0YMT35aNmV93bGfrlj9aXzZwQPiq3TyYOs5/MkVY8uSUy6W&#10;HknaVG8C/+vqT5+7x143+O+pKiOiuBr/DVUU5a5eZYsI5Ub453d2HdcrgqvxwOBxo7vfaVRAKkkJ&#10;sa5GjB43bvRjjf/ef/BXvlDWjk/SI6gKf5I7eOhvm44Jzvvgo33H6CK6Zy8q/Dp1a+rWLQUFhQX5&#10;BT16xSo66/D8RkUQAAEQAAGPEVCkXia9gG7UnWmdVANK3mxTvaImSBui5pxpi6pbV6/IOBVwuJU2&#10;bdrI3UtLSzPrreK8opaVDrocvnqYpDqRPGFdvSJrVIC0OSurwIitTfWK7NC2lQ6MAgmIzqhXLpyH&#10;pFvR9o5WduKjyWxpgzyiR6itXBEEkMK41I+dS0oqLvPp06crzGZlZcnPyLVmmw707NlTzYVj0w4r&#10;4K0gNZXuoRgIgAAIgIBdBCZPHEOxV/LjpXEvKCw4lMS9rHaP/61ZPrv/7+89s0LI4s4bFeUg4cnF&#10;C7/f0f+xe/hTYY892Za9Sie5c5unPjNi6DMj3tt3/sKFstp16+1fkLBVmfXdpvrDChjatFWclgNe&#10;/dtYUqJYiRr/FRJaCThEC9Jz6yep7gNtBG3rrkYR3F+86b//uspd/XFN4geJiR98lf63qI1Zc4w1&#10;65OP6C6PFuYXFJBwVZCfX3AzJraPmW7aNZFRGARAAARAwBsEOnToIG+W3ahTAIWV9XfW3aTYKyv3&#10;+Yq6JE9QQ471WxGbY8UIteKAekIGFcFou3fvNtuK4rz6EDaXw1dJUk3MlNxUq1atzGpY6oeArNEo&#10;WJJ4zLpNmo48/M2u2Csy6Np5aFMnpRZJ7DOlRHou0bM5LiTw2Szj2gKKi/Tuu+9W2D969Kj8DL0t&#10;qHdAUVhhSr0dVvLIkSPyKgrZ115rKA8CIAACIOBFAmOef06hXrFf4597Vu5VBbsDn6R4rbBecX3q&#10;H/yJorBIIhJEIOkJU7TEkoZX+ZMdXvjok2XsMeLesrBer3/0SVzZ+yOHDV7xs31hYGScb0LNEXpX&#10;oxrpv8pTXv2dlXm1RnUhKEtuRHpu/aS5V+lcZPcxY0axx6OCvGX14I34pHwldCqfpCvDYbabXrww&#10;0DQIgAAIgIBKAm3btn3++ecVhSlapF27dqGhoSzFj/o0zKRGySNN6FaT9iyTPippJRGtllJsZbhv&#10;3z7WulRM4Yz8k1Z6iSQYRQYuWqRG9llhekK/yu1QYaoinVHflnyzNjJiGgxCZ+SeKDZ3sz4KLoSv&#10;vke0NEwRM0UjQuMip2c6TKTCKDI9mQ4B9V0+3PRcoTWYlXjMIiJ5RaHpvP/++ypXDpJBZ+ahlSFj&#10;oHJzc4k2/TRdUme6rcGaNWsUBomSHLVdE0blRW2lGAlqFHtFyqMi+E7a61OqSx2U26F3A/WtKwor&#10;TKm3QyXJ4YULF8qrWMkib5dlFAYBEAABEPA8gUUffvTBslWL6bF89RJ6rPj4Q3p89MnSjz6RO2N/&#10;BNbRlG1/sO9CF38+dK5endpyGUj8lhlWp+759V8d5Qv98dXmH9lXTzrJ7fvyK2W8VViPN2Y+Wf/C&#10;BbvjsOTfaK2KRdXvbROZuW3Hb2KhrJ2fHuTa3h/O/xpa/b9X/2ZrCbOyMiWLii/LrKKVV8kMl3Ho&#10;sJWdDZUOqnbeas80+eKGdZ8V3GQBWPzjo6WLTd30/PWAFkEABEAABBwgMHPmTIWoJBkhNYp0BBIv&#10;KPsG3fTaDMv6+OOPpbokXkyaNEl+t0kCBN0nK/YUU6xUUum/4p6WUndRiiVJ4KAn9CudlFtTVFHZ&#10;kGI9YHZ2tqKi4oz69YPMjgvhq+wRJWOSl6S1YySy0LjI6dGvpM4olpUpKipUMKJNq8zkw03PaQIo&#10;BJqNGzfa9JMEU0XEExmnHe5sVpQKuGkeUvotIsM2OqCfdNUoeqfQ+Eh8UehEBw4cIEpy1PQrnVTf&#10;NZUl5Rno5c9pQSiFRynEXxprU3FQUUa9ekgeKgpb3+3BbI9IFyaYpGOSw4pgsYceekglBBQDARAA&#10;ARDQKQH7BayWdf6YPiR+BD2mJNcdO70HE7DEXfsMT+4ZNrr9j+/zxZZzbR4QX71n2Bt9uc1ThLpD&#10;4mnx4dGl7PmMzfViBDt2HTxxlavw7uz6fA9ux/vvf8g/Urkeo/vfV12oW/3eByKzUoXzWVwjMSjq&#10;zrsirh767P0Pd/zKB4+JJ02fUHXp5J2PDGrLHVwr2GcVbcVXCVV977Hu09W0bPBmwc2Bzwx9Zshz&#10;pGBR4uoP3ntX2VOdXi5wGwRAAAT8jADdbdKduWkSHAUGugtlYVmUmcjSNnBz584lrYGinyiqq1+/&#10;fmZBKlbYqcmWpbBDAof8npaaM7tqj07K47CoivpQMqlFhWXTEBvFGfXrB1kTLoSvZtpS9I0cOEkw&#10;pLBY2nqSpEa5skkVpcRJioWfJFZa6nj//v3JCBWg2CWKybKZdYvGSLHmzoGNBdwxD82qPN26GW3Z&#10;oVBqfvyR/rxbfhAEirkzHSY66cVlcXSNWNKv1cwol5QxldvofYYSh5mu3KRZZH2nVJf4AyMgAAIg&#10;AALeJRDwy0mnErJ60fud333fookdq+696Kpp08fPpLdo0kRTLrnEmY9XLqNN2IaNLN9QfFHiO7Qv&#10;4dgJr8jt0+5s2IXQJcBhRCMEsAuhRgYCbriPAGkHJFKoVJQobMTs3bga96zvKWZzxzHF5oA5OTmW&#10;wnMU+wOa7oVnsy3qjqI5Fq4tHXIL6vcfNKXkKvjWe0QLQuVL88xu0Sj3TZEtSwKoYELKlGMLuxTe&#10;0to6yrwuVycdUK/UzEBWxq55aGmaWTFCOb/kgp2VvpjKdoppZrNTDuxQRiozHZaURzWXhhWv7GJr&#10;s3esgKW9LFVWRzEQ0CAB7EKowUGBS+4goNiFkO05aPqTPy18PtsfgWVXlJQ7C5P77jTvXtu887bD&#10;tGzGcWmuwLPDRw4d+by8ay+OmzRmwsuKzrpj6sMmCIAACICA+wjQreySJUtIjGAhVNYbomgsu/Kv&#10;05ogit8hbcKxfOpyZxQLtawsLlMsZbpw4YID9BSrAuXbtym2crN3/aDcGbfClxo6efKkolHrQBo1&#10;aiQvIFX/+eef5edpnZcDYE2rKNQrl9hUGHF4HjoQ+PPdd9/JWw8PD7fUozp16rijs5ZsUsAX5aWi&#10;i93egEFPOilvi2LESDGndcHecgDtggAIgAAIeJJAwNETZzzZngvb+vaHvVGNI11o0JOm0tIzmuvW&#10;eedBlZSUIALLeYywoB0CiMDSzljAE88QoPCl33777cSJE6Q6WdpYkG6DLd3Ys+qUIopkI+sLx6zE&#10;NFFPTUNRHAg2YcToNliReFtlmAktZZIIyMNAFAFN9kbNWBlHh+HbFfmixmGzBlVyszlRbQ4lCamk&#10;s9i0Y5OkO+Yha9QKCrso2VXYtL+WqpNgR303jay0Gc1EGzjIgzEpOE59GixF5KPpINocd+og1SL9&#10;tG7duk2bNtWL0ObMREVd/ySACCz/HHc/7DUisNwbOeUq68LXbv99+OGViS6DAAiAgC8RoPtVWiRI&#10;SaZJ9KH1U2aXm6Wmpiq6TDfMpPWQ4kNRORSlRQvWbKY98hg0SzKcTQcGDRoklZGH1cifu3Y7Ocfg&#10;2+yI7gqQhiLfPlK9/1qeh+p74XxJ0pdZcJ8iyR1dmCS/WrGvCL77448/1DujKKwwZWrH7Bdv8pk2&#10;AaCoK6hX6smjJAiAAAj4BgF9LyHUsQLko0sIVYpyvnHxoBcgAAIgAAJEgJbpsfAlxW2wYpEULakb&#10;PHiwPF6J0aNapO+wNN4UtKU7pPfee6/kM0kqLIc9/ZSHqDizftA6EJXwdUfVksOK5au0fSSpUXb1&#10;zlfnoV0QFIUpJb8CLGlYVlYB33PPPXILp0+fVt+6orDClHo7KAkCIAACIOCfBCroeSc8HW/iR7ON&#10;Upv77cM/Lzb0GgRAAAR0RIDlA6IIF8o2TaqTGplAEU4lV3BI0GncuLE8yomFblF4Bd08UyRXly5d&#10;KNW3A7mEFEgV9+F2xU07NjrktnyntrS0NLLDfrKDXrU3TsS18FX2S6E/KrKJmRpRFJCqK4bA0q6U&#10;Kr2SF6OlbRR6I7dPM8o00M+KZY/NQ5u9U0/JhQCteDVz5kzFhoOzZ8+2VF4RNrV27Vqb/ZUKKApH&#10;RUWpr4uSIAACIAACIBBw+OgJnVL47oDRDsQ67YXful2htHTC6JF5124wAivXrHuoYwe/pYGO652A&#10;5RxYRYVFhYUFBYXCEVqzdv/eRhur673j8N+HCShCpShCijQmm/21lG1H/eaATuZpUmzuZmUXQof7&#10;YlpRnu6KdByS5Cgb/axZs1hJmxmFTA26Fr5k37W7ELLVoJJxS7sQWtlfj3Q6Csrr1KkTheHUq1eP&#10;FpbKFUyFt9I2jqSrkhgqh6Z+lD02D5l7VoArPPHkLoSWspuZbndoZeoq0mDZ3LOSAVHsXGk2i5mT&#10;Cb9sXtcoAAJ6IUA5sP699ncIHRUrhgTz/wUF0SMoKDAwMCiwQgX6hyJR6IrhD710Cn6CgCmByrf8&#10;h//ErCAeNnchDPjpmNGmM2AKAo4RuHb9/+yqeOyXYxCw7CKGwlomAAFLy6MD3xwjoLjBNs1xbmpW&#10;oSzI704VioylW2hTbcLeJO607omya0m+SaqHAxDU30gr3CY9pUGDBlKLtDSSorTscsC18KWmrfdI&#10;oV/QiK9Zs8ZKTJxiTCUVSTEEtKsdpSsy233rcoZ69cdKE4p2PTYPWbtWuqCeklwMZWbV5NeXd1z9&#10;TFZMPDJiKUG7YuyopBUNjjljenWbraLeW7uuKRQGAd0RgICluyGDw44RsFfAIuEWBwi4gEBY2G30&#10;qF2n9u11b693R7076FH/jvr0aFC/AT3CG4TTo2E4PRryj4YuaBImQAAEQAAE3EZAkbaJwm3oRtrK&#10;QkJa6KRYQtizZ0/JO0WKdLPpdcjCggULnOwQ7UomtxAXF2cplQ/pNSRnUMQW3YrTrbWaNZKWfFOs&#10;ItywYYNUkmQge9Urquta+CqR0jpHxeo8EoYsYaHJIB9TKknZuFhDiiGgWWE21ToNN2WwkvvWr18/&#10;la7SmlP5ejdqgkZTTV2PzUObzphSMruNAAX3SaF8Nm06X0ABlgySiGnWLMVjKlZBtmrVykraLBog&#10;RdwcxSrau7TW+Q7CAgiAAAiAgN4JuEbAknJMUBgCDl8lII2y3ic9/AcBEAABELBJgO4tFUmR6Eaa&#10;FnzRbbYi+RH9SrfZtP5LfgdO+sJDDz0ktaK416UgKRI1JHFEsiBPm2XTQ7MFKGKIVjPJX6K2SKUi&#10;iUo6SdIJuUr32/STtI+HH36Ybq1XrFihMKhICcRuzqmu2eRQ8r0I5UKe/Lz6HrkWvtSuzR5NmDBB&#10;7iQbcRopKQ0TPaFfSfhTqCpUTKpoOgREWDEEJGeMGDFCMWHuu+8+9YimTZsmL6xy5nhsHtrsiCkl&#10;okoBUHLU9CslU7dpyrUFFGBpMsuvHXlbpmmz2LVGgytd2vSEfqWTdLnJ69JUHDNmjGs9hzUQAAEQ&#10;AAF/IODUEkIWw8x0DSGgWTrhD+j8qI/Cwmo+plv4r3yttTzM297Yv6TkJCwh9KM55OtdxRJCXx9h&#10;P+0f3UsrVAb1IBSLg0wXHKk0RfsSWsmLZGktlemqK+vN0e00CVi33XabvJginZb0ktnEQKbLo1h5&#10;B9YPsoouhC95rqZH8nxeKsfI7EIwe4fgwIEDbdu2lbdocymZojtq0rR5eB7a7IK9lBgf9y0hZPYV&#10;XpnNVMVKmqbNcmbOsLo2oalsAsVAQO8EsIRQ7yMI/1USsFdGcDwCSxKrhICjkuKSkqKi4qIiyldM&#10;DzooaTEevkGARpMGlo5iGmUaaxpvSJUqL0gUAwEQAAH9EiBBh2QdRdiOmu6QGKFYHEQLjhTxXGbt&#10;0K2yophjK/sojbqa5pgPZtUrOt+hg/mtRS5cuGDqvGIVoWTZgfWDrK4L4UvequnRU089pQhhszLi&#10;hM5S5iO7hoA0QYV6pWaakboqn5y0INHmbPHwPLTZC4pCUgSFma1CfGyacmEBRWwURbeZXQRKLdJl&#10;Tkmy7HqLoP5SFSwedOF4wRQIgAAI+BUBxyOwWOAVL2cI/0mHcJb/z684+nBnKwTw/9FBe12IR4VA&#10;+o82v5Bve2GvdIoILB+eM37YNURg+eGg+1WX1UflUC4kymQkpUNSULIUAcSKsY3MFMmtFWE1dkVn&#10;KLbJMztk5DDpIJZSlZsNkLGUz960OQf2HzR10lXwmWWVPaJlkpTJS5HUTOGbdXSssM0hIJhkx6zM&#10;p2asFRFVKoF7bB6q6QJRMk2dLkfNLgG5KXdHYJkdOEUspGIy0ECQgGg2jZdUksZ6/PjxNjczVQnN&#10;r96B0Vn/JIAILP8cdz/stb0ygoMClpgOieSrEj72io+8Kubjr+g5/S7oV2KQjh+OgS91mZeoSKoK&#10;qEDbtdKmrUHBwcG0gSv9EKQseknSsMzOvKXvL3h+zET5XpgER9joNQACli/NE/QFAhbmgD8QoOVC&#10;p0+fpvij7777Tn6nSrFOpFjdddddUVFRilV4plhoqd3PP/9MFqSkRUy/oIRZTEWipXOUTkuqSMYp&#10;lkf61d6bWwrJIZ/37duXlZUltUg30p06dbrnnnvUOEx35rt372Ypn1hFimMyGy6k8JzKO7x+0JSb&#10;S+Azs3b1KC0t7ejRo/IRZ+P1wAMP2Bxr1pw0BHIjNKx33303JTK3EomjcqwVkpy0GaL1S9Iz81Bl&#10;F8hVUgz3798vXRfSTCNE7LrwsIBFLSp2bFSz1aM0S+XSJ1WsW7eu9bGWD5Z6aP7wros++jMBCFj+&#10;PPp+1XfPCVjiysHi4qLCooxfs2ntIC0dLCb5itaZCeoVaVh+hd4nO8skKgq3CgwKIgkrOCQkODgk&#10;8q7w4JBgOkGneXVLSJFlOvPmz+O/7tPx8tTXxW9eLJkWfw4Clk/OF//tFAQs/x179BwEDAQUApal&#10;QC0AAwEQAAEQAAGbBCBg2USEAr5BwIMClhB7RbpVQUFBRtbZF+OG+AZB9MI6gfeXfRzZqGHFihVJ&#10;yaI4rAoUh2VOwHrj9alyOwlvvsXisCBgYYL5JAEIWD45rOgUCNhFQLFcTuVyNruaQGEQAAEQAAE/&#10;IQABy08GGt20V8ByIok7RyFWtISwlGVuB3o/IcDH2RUV8cncKc6O47ehND0mTxxzw/h4adwLfsIH&#10;3QQBEAABEPBDArRQjjIZyTt+7733+iEHdBkEQAAEQAAEQAAE3EfAQQFLyIHF7+PL9h+kdYPucxGW&#10;NUVAWCPK70UozQGFe2Oef06hXrFf4597VlMdgTMgAAIgAAIg4AwBWjPIqlMCI0r0I88LRlutObz/&#10;oDMuoS4IgAAIgAAIgAAI+DABBwUsgQjLc8UULN8WsFITE7NUTAKVxVRY0nARXr/is5yxJP1mIrAW&#10;ffjRB8tWLabH8tVL6LHi4w/p8dEnSz/6RMPdgmsgAAIgAAIgYB8BSjbPdjJp0KABy/IuHSRg2WcL&#10;pUEABEAABEAABEAABGwRcFzA4uULpmGVlZKeYash7b2eldiB/9oZn2rsGjstP5uVOGu9JfdlRqwV&#10;4zgq2EGVCqY9UMYeCdqVqF4JcwAHCIAACIAACIBAOQHaYs/K5nogBQIgAAIgAAIgAAIg4BgBxwUs&#10;Qb4So7CEYBydHVlfrecWZm6LW5ZMClZqPPsjanxq6tvj93Nc+2Yck7dIdKKC+/ePjxCep8Ybq1Ay&#10;I6zYkMRUVlGQwER5q7wOtaMUzHSGrXzEdTjmemMNf0EABEAABPRGgNSrN954Q29ew18QAAEQAAEQ&#10;AAEQ0AEBywLW5dS3RseNm516Wd4L5UkhD5KwklAHfTV2sdG46VHjI3oua98sguN6xMYJr6ZlRNCz&#10;uG37IpN5HYvj9o9/O/Ox/u3bL8zMXMid+iojLSqykcyOzEgjodjHVDFqW1kZCWOzEhPfZs+jxr/N&#10;h3mRCjarWebSHrpDZeQwjTUbc7PrB/XdN3gPAiAAAiAAAqoJUN4rqWxMTMyyZcuOHTsG9Uo1PxQE&#10;ARAAARAAARAAAfsImBWwjq0h6ep/SReMTJk9aV9jmipNK/7SBFlq/VcUWNWT21aWubC93MM44Yyg&#10;b/EHCVRp69f3jzXSn+RGbPcuLk6UsmwXRQkQAAEQAAEQAAFNE5g0aZLh73hlX3755ciRI7FyUNMD&#10;BudAAARAAARAAAR0TsCsgNVq8AfLEuMfMO6a2ZM67j0JUtz4iIjx+ymmKqJZ+2U9A4bIMl1RSBad&#10;iRgfNX0cH3HFrw3kqEJUpHH8lNwIK5YRuzCtZ0BAz7SFH48b97Lh+ct8tfbNXl66jeup9zWEOh5z&#10;uA4CIAACIAACIAACIAACIAACIAACIKBLAk7lwNJljyWnG43bJ/zllNb0saf76BjXqMdS/gxH/4gv&#10;slc/5oZEjOcM4VgWjewb14OZJUsUtVX+nJ7yp0Tr+iYH70EABEAABEAABEAABEAABEAABEAABEDA&#10;kwT8WMCyD7OgRQmqFA4QAAEQAAEQAAEQAAEQAAEQAAEQAAEQAAFPEoCA5UnaaAsEQAAEQAAEQAAE&#10;QAAEQAAEQAAEQAAEQMBuAhCw7EaGCiAAAiAAAiAAAiAAAiAAAiAAAiAAAiAAAp4kYHkXwqU/8n5c&#10;SJo9Om7NcXom7EJoODl3zPNrT3jST7QFAiAAAiAAAiAAAiAAAiAAAiAAAiAAAiDgpwQCfjp20oGu&#10;l5aWFhcXFxYW/PvvvzeuXz+TkfXalIkO2EEV3RF4Y+67TSIbVala9ZZbbgkJqRgUFFShAi+DVr7l&#10;P/QzgH4RjgD+lwDTn/xpvs8BSclJE0aPzLt2gxFYuWbdQx076I4GHAYBRoDeEjmurKSE/i0pKab/&#10;Sugdsri4qKiQ/6+woKBQOEJr1u7fuxuggQAIgAAIgAAIgAAIgIAVAuu37Pj32t8hdFSsGBLM/xcU&#10;RI+goMDAwKDAChXoH7oFo9st/gBJENAvAXtlBCwh1O9Yw3MQAAEQAAEQAAEQAAEQAAEQAAEQAAEQ&#10;8AsCrhSwOnfuLIrA+MdHCfjFNYFOggAIgAAIgAAIgAAIgAAIgAAIgAAIaIyAKwWs3bt3l+HwaQIa&#10;m71wBwRAAARAAARAAARAAARAAARAAARAwC8IuFLA8gtg6CQIgAAIgAAIgAAIgAAIgAAIgAAIgAAI&#10;gIBnCUDA8ixvtAYCIAACIAACIAACIAACIAACIAACIAACIGAnAQhYdgJDcRAAARAAARAAARAAARAA&#10;ARAAARAAARAAAc8SsEPAGjc6zrO+oTUQAAEQAAEQAAEQAAEQAAEQAAEQAAEQAAEQ4CwKWCRXSQ9w&#10;AgEQAAEQAAEQAAEQAAEQAAEQAAEQAAEQAAFvEbAoYCV+sEx6kHMkZtGvCMLy1jihXRAAARAAARAA&#10;ARAAARAAARAAARAAARDwWwLWIrCYbsUeEiD264Qxz/stMnQcBEAABEAABEAABEAABEAABEAABEAA&#10;BEDAkwSsRWCRHxR1xX4qnixY9KEnvURbIAACIAACIAACIAACIAACIAACIAACIAACfkvARg4spl4p&#10;IrCYmIUDBEAABEAABEAABEAABEAABEAABEAABEAABDxAgASsMrOPxA+W0sPwEnlSJshYVJh/bvzw&#10;gJ9oQmsETKeN8x6an4qWpijOg4DGCLD3Rvk7JN4tnX9bgAUQAAEQAAEQAAEQ8E8C8psj02+Ypt8z&#10;cTMFAnokYN/VbSUCK37caP7B7NET0rOkX+1rxEWl77nnngAcbiZAkF00XDADAiAAAiAAAiAAAiAA&#10;AiAAAiAAAiAAAq4hUKGsjDP7WPj+UvagV+lgT+gnr/QqqrjGE/NW8vPzpReOHTtWhsPNBAiyzfHk&#10;dV2TaWOzls0ClqYizoOATglQPFa558JVgwMEQAAEQAAEQAAEQAAE1BCQ33MZfau0cP+u0y/McNvP&#10;Cai5FuRlLEZgyQsx3Yod8uf2NuZA+SeeeEKuYTlgAVVAAARAAARAAARAAARAAARAAARAAARAAAR0&#10;TUCVgOWtHiYnJ2/fvv3DD7HjobdGAO2CAAiAAAiAAAiAAAiAAAiAAAiAAAiAgPcJaFrA+u6774jQ&#10;jz/+6H1O8AAEQAAEQAAEQAAEQAAEQAAEQAAEQAAEQMBLBDQtYC1YsICwrFu3zktw0CwIgAAIuJhA&#10;QkKCm3digHkQAAEQAAEQAAEQAAF9E9jw+acu/g4KcyDgEwQ0LWD5BGF0AgRAAARAAARAAARAAARA&#10;AARAAARAAARAwCkCELCcwofKIAACIAACIAACIAACIAACIAACIAACIAAC7iagdQFrxowZ7kYA+yAA&#10;AiAAAiAAAiAAAiAAAiAAAiAAAiAAAlomoHUBi/LFaBkffAMBEAABEAABEAABEAABEAABEAABEAAB&#10;EHA3Aa0LWIr+nzlzJjc3191QYB8EQAAE3ESARPkyHCAAAiAAAiAAAiAAAiBgmUC/p55x03dRmAUB&#10;XRPQk4BVI+g/ySvWfv7551OnTtU1dDgPAiAAAiAAAiAAAiAAAiAAAiAAAiAAAiCgnkDA4aNp6ktL&#10;JUtLS4uLiwsLC/79998bN26kZ2S9NmWiA3asVslb/mzy3Ls6/zqjPitGW6GWpf/FRdagIKyBAweu&#10;W7cuNDTU1Y36uz0eclmZFQpvzH23cWSjKlWq3HLLLSEhFYOCgipU4GXQW/5ThR8j+kU4AtiAmfzk&#10;TwiDmZScNGH0yLxrN1hbK9ese7BDe3+nj/7rlgC9JZLvJSUl9KSE3hxLhB/8m2RhYRG9UxYIPwur&#10;16rTv3c3016e6X33zfRTuu09HAcBEAABEAABjxKo3LhZky0nPdokGgMBzxJYv2XH/127GhJM91sV&#10;+Z8hIYF030VHYCA9obst+pfdabFbLhwgoFMC9soIWhawzr3ywLGIDY/f9d3xhoNbNGQC1vFL3Me/&#10;cO88umfPniZNmtSuXVun46RZtyFgaXZo4JiWCTgpYB1tEtB88zwtdxC+gQAIgAAIgIB2CJx4cvI9&#10;Z6z9wVU7rsITEHCMAAQsx7ihlu4I2CtgaXcJ4a6ZuzcF/DO33/ecoF6JR/MwbkY0l5IeHR09YcKE&#10;Y8eO6W6E4DAIgAAIgAAIgAAIgAAIgAAIgAAIgAAIgIBdBDQrYOX9emfDPmb/slIxkMv8m7teSEsI&#10;ScDKz8+3q8MoDAIgAAIgAAIgAAIgAAIgAAIgAAIgAAIgoC8CmhWwqt3129lNZtfzhgRyE9tx7x7g&#10;jlwk9So7O1tfxOEtCIAACIAACIAACIAACIAACIAACIAACICAXQQ0K2BxXYbdM+WtIb/++FAXsx16&#10;sTUXHvp8hyc+/vhjBGHZNeQoDAIgAAIgAAIgAAIgAAIgAAIgAAIgAAL6IqBdAYurH5r58sd3PfD9&#10;LrNEa9zCZedyJ/584IEHIGDpa87BWxAAARAAARAAARAAARAAARAAARAAARCwi4CGBaxzuenUlcah&#10;5RncFT2773YuOrzt57lPPPGEXX1GYRAAARAAARAAARAAARAAAf0SWGpyYFmGfkcTnoMACICASgIa&#10;FrDqh/bq2TAqPfesla7cXrX2u30WxE3jCktUdhjFQAAEQAAEQAAEQAAEQAAEdE3gkslx8eJFOqfr&#10;TsF5EAABEAAB6wQ0LGBx9UfOeGjh2+EWI7BYz26veunr4wP79sdIgwAIgAAIgAAIgAAIgAAI+CeB&#10;ChW0fF/jn2OCXoMACICAiwlo+Y3+3CsPfPzIilybPY5eMnrVoOn5nx+1WRIFQAAEQAAEQAAEQAAE&#10;QAAEQAAEQAAEQAAEdEdAuwLWrpm7NwVwXHr2N+dsUK1UqdKopPnby37lMq7qbgDgMAiAAAiAAAiA&#10;AAiAAAiAAAiAAAiAAAiAgHUCmhWw8rjOsb8ejF3eM/yu+rYHcdUXnzap25Bbl2a7KEqAAAiAAAiA&#10;AAiAAAiAAAiAAAiAAAiAAAjoioBmBaxqDXO+u6tt8kgutIs6oAPHjbgU35gbm8pd/VddDZQCARAA&#10;ARAAARAAARAAARAAARAAARAAARDQAQHNClhcw8GP/3pwyK8zVMRfCZwPHDiQnZ3NDWnJFZRw1wt1&#10;wB4uggAIgAAIgAAIgAAIgAAIgAAIgAAIgAAIqCCgXQFLhfNGRXJzc5cuXcrddzu3+TR34Ly91VEe&#10;BEAABEAABEAABEAABEAABEAABEAABEBAmwR8R8CqXbv2uHHjtm/fzr3YhgsP5d4/pE3i8AoEQAAE&#10;QAAEQAAEQAAEQAAEQAAEQAAEQMAuAr4jYLFuX7p0if+nTlWuXT3u4nW7WKAwCIAACIAACIAACIAA&#10;CIAACIAACIAACICABgn4lIDVqlUrQpycnMxVDeGah3Evfc0VlmgQOlwCARAAARAAARAAARAAARAA&#10;ARAAARAAARBQT8CnBCzqdpMmTcLDw/n+hwRya/twa09wGVfV40BJEAABEAABEAABEAABEAABEAAB&#10;EAABEAABrRHwNQGrbdu2H3/8MR+ExY7mt/HLCa/+qzXu8AcEQAAEQAAEQAAEQAAEQAAEQAAEQAAE&#10;QEAlAV8TsKjblMo9Ojo6Pz+fR0CbEu45y338i0ocKAYCIAACIAACIAACIAACIAACIAACIAACIKA1&#10;AiRglbnioaF+0RLCCRMm7NmzR/QppjE3pCW37IiGXNS9K2bnjPO9cslUhBEQ0CYBukDIMRwgAAIg&#10;AAIgAAIgAAIgoJKANr/WwisQcCEBldeCWMwHI7CoZ6tWrQoNDRV3JKTfq1bk6lThrhfaxwalQQAE&#10;QAAEQAAEQAAEQAAEQAAEQAAEQAAENEDANwUsAnvs2LHs7GyRMCV0pzissalI6K6BKQcXQAAEQAAE&#10;QAAEQAAEQAAEQAAEQAAEQMA+AhXKyjhnHuICRPsa9UTp559/ngSshISE8saW9uL++pc7ctETzft2&#10;G0LAoGLaON9jZ+Yh6oKApgiwN0beJbowhCfiT+evE1gAARAAARAAARAAARDwBwLSd0j6ImlYsKWp&#10;b7xwBgScJ2DvpeyzEVgEonv37kOHDi3fkZDisCoGcvSzsMReTCgPAiAAAiAAAiAAAiAAAiAAAiAA&#10;AiAAAiDgLQK+LGBRGiw6tmzZQsmwxHxYtClhjVu4Manewo12QQAEQAAEQAAEQAAEQAAEQAAEQAAE&#10;QAAE7CXgywIWsSABixK6046E8+bNy83N5encXpVb1INbewJxWPbOFZQHARAAARAAARAAARAAARAA&#10;ARAAARAAAa8Q8HEBizF96qmnFixYMGzYMFKyeBmLVhHeKOQKsJDQK1MOjYIACIAACIAACIAACIAA&#10;CIAACIAACICAfQT8QsBiSJKSktq2bduuXbv8/PxLj9fllh/hvv7VPlooDQIgAAIgAAIgAAIgAAIg&#10;AAIgAAIgAAIg4HECfiRgEdtKlSqdPn2adiccOHDgpcfrXbozhNt/3uPM0SAIgAAIgAAIgAAIgAAI&#10;gAAIgAAIgAAIgIAdBPxLwGJgmjRpsnv37u17v018e/6eL3eI+d3tgIaiIAACIAACIAAC7iLww5Fs&#10;xeNExiV3NQa7IAACIAACIAACIAACOiHgjwIWG5qhQ4fOWbpwT/D5S/GfJ2/cLKZ418mwwU0QAAEQ&#10;AAEQ8AECl6/e2LgjbfycrT3jVrFHrfZvSM+lJ+0HLrkjeq7064xFO7fuOZN3I98HCKALIAACIAAC&#10;IAACIAACKgn4r4DFACW8MbPVyrhjqXsprfvcuXMpPZZKcCgGAiAAAiAAAiDgGAEmWt3XZ1GjR98e&#10;Nm3DRxsPSyFX+QXFZm3mXr8plXl39d6Bk9bV6zSnw6APp7y7nc475gZqgQAIgAAIgAAIgAAI6IiA&#10;vwtY/FDVuCXhgae5Szf45O6XLp05c0ZH4wdXQQAEQAAEQEBHBChy6u6YBUy0ysj+y0nPj6f/8cFn&#10;B1hkFmQsJ2GiOgiAAAiAAAiAAAhonAAELGGA4u4L/aMooWbPg8Kh8TGDeyAAAiAAAiCgOwIkXVHA&#10;FEVOnbuYK3c+tGrlmM5Np8ZFs8e6+QOv7H/t+pGZ8kfW1y+vmt1PKvPgfeGK7pN6BRlLd1MCDoMA&#10;CIAACIAACICAXQQgYBlwdWvEDYx6KuKh2NjYpk2bYi2hXdMIhUEABEAABEDAEgFJuqKAKVamUsUg&#10;Eq3mTeqxf92o83umrH3nqWnxndmjV3QTelVhKqxGlb7doqQy25YNI3mLfpKk1bp5PakwZCxMQhAA&#10;ARAAARAAARDwYQIQsAyDGxLIFZRwWzNDQ0Npj8Lk5OTs7GwfHnh0DQRAAARAAATcTcCsdDX66XZp&#10;KRNItHphUNvmkbUd9oHisEjS2rV6JKlgJIeZyljYu9BhtqgIAiAAAiAAAiAAAhokAAFLNii3V+Vm&#10;dOKmfVu79D8UgYV9CTU4X+ESCIAACICALgiYSlfk9tMx9xzZOGbuxO4UUeXCXpAKRnKYqYxFexcO&#10;eulzyFguRA1TIAACIAACIAACIOBFAhCwTOAPbcVVDBz6aJ89e/asXr3ai2ODpkEABEAABEBAdwRo&#10;HR/LdSUtGGTS1cmUCR8mxNa/PdRNPWIyFgVkyTNkpew+DRnLTcBhFgRAAARAAARAAAQ8TAAClgnw&#10;yBrcnmwu7U9KhkUHkmF5eEaiORAAARAAAZ0SuHz1xpNjPqVk6nLpihb3UWyUW6UrOS5KiUW5sehh&#10;KmONn7M1v6BYp2zhNgiAAAiAAAiAAAiAAAQsc3OgTzMuskb4xzlTp07dvn07ZgkIgAAIgAAIgIB1&#10;AodP/N5h4JKd+zOlYpR2naQriopyJtGVY9hJvTKVsT7aePjhYSsysv9yzCZqgQAIgAAIgAAIgAAI&#10;eJcABCwL/Ckf1pNNlrz2VqtWrRCE5d05itZBAARAAAQ0TmDx2oNdhi6nCCzmJ4u6WjW7n+elKzko&#10;UxmLQsMeHrqC8nNpnCfcAwEQAAEQAAEQAAEQMCUAAcvCrKBNCZuHcTO/mznttWPHjmHqgAAIgAAI&#10;gAAImBLIu5FPidInz09lL1F2dgp98krUlaXRYTIWqWmVKgZRmdzrNyk/15R3t2M5IeYzCIAACIAA&#10;CIAACOiLAAQsq+O1tNeCLqNyP/+Jy7iqr3GFtyAAAiAAAiDgbgLnLuZ2GbKcEqWzhkgq2rdulDz5&#10;lLsdUG+f1jPuWzsqMrwmq/LBZwdId4OGpR4gSoIACIAACIAACICA1wl4WsDaNfPju9p+3HtN3tk1&#10;X9KTu2aeY2de+d4iCtoKUNoNMCEhIcDcMWzYMFafSrq2QLfxT49fOutSv1WzBoxxUxOSw+7rhfom&#10;vD4j4QAIgAAIgIAuCJB61SN+lZRSauLQjhToRBFYmnWe1KtdH48kJYt5SOm6oGFpdrDgGAiAAAiA&#10;AAiAAAiYEgg49PMJB7iUlpYWFxcXFhbc/PffGzdupGf++tqUiWrskFw1MpXr81ZsxO6cR2a0ODvz&#10;++3c2U38mSFvPSQaIJVq5syZCmvh4eHZ2dllZWVqWnFtGVJ/Tn59OvLtw0GDmnNDW7nWuNasUWet&#10;Q35j7ruNI+6qUqVK5VtuCQmpGBQUVKECL4P+p0pV+hlAvwhHAP9LgOlP/jTf54Ck5KQJo0fmXRMT&#10;pqxcs65j+3ZaowF/QEAlAXpLpJIlJSX0pKS4mJ7QOyT/JllE/xUWFBQUFRXRz//ednv/3t1MbR5t&#10;EtB88zyVbaEYCGiBAFOv6Cc5E1q18pKE2F7RTbTgmBofKJu7tISwa/sIWvDIVhfiAAEQ0AuBE09O&#10;/nJggsLbSpUqDRgwgG4Z9NIL+AkCVgis37Lj//KuBgcHV6xYMTgkJCQ4hG676AikQ7j/on/Z/Ra7&#10;5cIBAjolYK+M4OkILO7Oe75Zfw+Xwz1yZ/aSNccTufDudOZguXpF3EnAIg1FOmbMmBEbG5uUlOTF&#10;Ifn13lq/v9e19MhFru967utfvegJmgYBEAABEAAB7xL44Ug2pWyX1Ktty4bqSL0idM/1bS2JVhSH&#10;1WHQEmxN6N0ZhdZBAARAAARAAARAQA0BTwtYXQa3aFi/xVuDqzUc/Phbg1tsmVGfP2PV0ylTppB6&#10;RbsBqumPm8rE1KhRWP/W8eMiuRfbcJtOc90+5VYfQ2IsN9GGWRAAARAAAc0SeHf13p5xq9iGgxR7&#10;ReqVd7cadAyUPPCK1CvamnDjjjTHTKEWCIAACIAACIAACICAZwh4WsByoFcUD+xALZdXibzlljcb&#10;NlzbtDK3tBf/+PsmN+1bbtx2XskqLHF5czAIAiAAAiAAAlojMHvp7hmLdjKvhA0HdaleMf+ZhkUa&#10;HD2nrQmHTdvwWcpRrQGHPyAAAiAAAiAAAiAAAhIBHQhY2hmtqoGBfxcXXy8p4cJDuYntuI39uQlt&#10;ubQ/uZh13J5s7fgJT0AABEAABEDA5QRIvZqzbI+k/hzZPEaPsVdyLKRhfbt6hLQ14fMJydCwXD5t&#10;YBAEQAAEQAAEQAAEXEUAApZ9JF+sW3f5H3/syc0Vq5GS9c6j3DtdufcPcXP22mcLpUEABEAABEBA&#10;JwTk6hVtOLh50TPVqmgiPtpJfqRe7Vs7ipQsZgcalpM8UR0EQAAEQAAEQAAE3EcAApbdbEfWqdP8&#10;P/8p17DIQPMwbm0fLjuXl7FwgAAIgAAIgIBvEZCrV1PjomeO6epL/aMtCGktITQsXxpT9AUEQAAE&#10;QAAEQMAnCUDAsntYaSEhrSK8WFBgVDMkkJvdhVt7wm5zqAACIAACIAACGiagUK+mxXfWsLMOugYN&#10;y0FwqAYCIAACIAACIAACHiRAAlaZcw9ylix44gjw0pHAcYqWG1auPLh+/fovvSQ/X/m2UMrm7iUf&#10;XdZsUFCQirFkI66YOSrq2Sji5FREdRDQLAHpenH+MoEFEPAoAcoJJeW9ejrmHp9UrxhQhYY1fs7W&#10;wyd+9yhrNAYCIAACIAACRgTM3nNp9usuHAMBxwjYd9nrKQKrtLS0zBtHL5JqTI6SgoJz77wjP30z&#10;cS8XHe4NB13ZZlFRkX0zCKVBAARAAAR8lAApOKTjsM6RevVhQqyPdlTsllzDyi8oHjptw+WrN3y7&#10;y+gdCIAACIAACIAACOiIgJ4ELO1iLSzhM7jTRoRTO2rXSXgGAiAAAiAAAqoJ5N3IJwWHdByq0bdb&#10;lM+rVwwM07BaN69Hz89dzB02dYNqYCgIAiAAAiAAAiAAAiDgXgIQsJzm+/WvXN/13PUCblUsV+MW&#10;p83BAAiAAAiAAAh4n8CwqRtJwSE/aJ++JTOe8L5DnvKANKzVs/uF1ahCDf5wJHvGop2eahntgAAI&#10;gAAIgAAIgAAIWCMAAcuh+UHBVtO+5R5fx206xa0+xs3oxM1+mKsa4pAtVAIBEAABEAABbREg1Wbn&#10;/kzyKbRq5aRFg0nT0ZZ/bvam/u2hq+b0Y71+d/XerXvOuLlBmAcBEAABEAABEAABELBNAAKWbUZG&#10;JVLSed3q41+4dvW4z/pwfZpxa/tw991upxUUBwEQAAEQAAGNEiC9hlQb5tyShFhSczTqqDvdevC+&#10;8JkvdmUtDJu2ISP7L3e2BtsgAAIgAAIgAAIgAAK2CUDAss1ILJGdyw3bwm3N5KZ05Fb15mIaI+RK&#10;NTsUBAEQAAEQ0AeBExmXSK9hvk6Ni+4V3UQffrvByxcGtaXkX2SYEoE9MWYNJQVzQyMwCQIgAAIg&#10;AAIgAAIgoJYABCx1pCjRVfxWruud3NJeXPs71NVBKRAAARAAARDQEwFSr3rGrWaJ27u2j5gW31lP&#10;3rvBV0r+RSnAyDClAyMy0LDcwBgmQQAEQAAEQAAEQEAtAQhYtknVqNGOm3+AW9SDG9TcdmmUAAEQ&#10;AAEQAAEdEmDqVe71m+S7kASqrw474WKXKQ3WuvkDWTKs4+l/QMNyMV+YAwEQAAEQAAEQAAF7CFQo&#10;K+Ocf9jTot7KZucOLbgS8PXggMY1A4yPzp399E/TZieM8+Pq/DyEBRDQBAHO5E1VOIMDBLRMgKKu&#10;npq0TlKvUpcOq1alkpYd9phvFIG19p2nJA2LNmf0WNNoCARAAARAwJ8J8F9rLXyr1MQ3XlfICOgI&#10;CNh7jSMCyxax8NA92b+UmTt2795tqzJeBwEQAAEQAAEdEJjy7nZaJUeOUuwVqVf+mbjd0jjRakpJ&#10;w6LNGT9LOaqDEYWLIAACIAACIAACIOBzBCBgqRjSGrdQoV1rjp/l8pY/+/FdbT9+5XsVtbxZRPTz&#10;rmfJZ7XHauFQWxrlQAAEQAAEfIXA4RO/f7TxMPWG4oygXpkdVaZhsZemzN9x+eoNXxl89AMEQAAE&#10;QAAEQAAEdEMAApZdQ1Vt5Cedp4yOfeshu2p5vrDo5/KuuUtmHt+15vvla75/5fu85fzz47s4LiEh&#10;QbEckn4dJhwNGzY8c+aM5z1GiyAAAiAAAl4hQIsHn09IYk3PfLErYq8sjQJpWKOfbkev0kLLUQnJ&#10;XhksNAoCIAACIAACIAAC/kwAApY/jH7oXQ3Ebv76Wy49IwHLdE3kjBkzYmNjk5KSmjTx303T/WE2&#10;oI8gAAIgICcwfs7WjOy/6Ezr5vVeGNQWcKwQSBj9CBP4aCHh4rUHwQoEQAAEQAAEQAAEQMCTBCBg&#10;qaXdZXCLhnzZ+iMHV1Nbx5vleD+7DH7orRktyPMuDz301kPVRs5oMXLGQ10seDVlyhRSr1q1auVN&#10;r9E2CIAACICABwlQOieW0YkWD36Y8IQHW9ZlU3JKM97fSUsvddkNOA0CIAACIAACIAAC+iQAAUuf&#10;4+YGrytVwoZTbsAKkyAAAiCgVQKkv1D4FfOOFg/Sdnta9VRDfj14XzhbSEhLLwdOWodkWBoaG7gC&#10;AiAAAiAAAiDg6wQgYPn6CKN/IAACIAACIGBCgPSXodM20E965emYe7B4UP0coYWEJGNReVKvkAxL&#10;PTeUBAEQAAEQAAEQAAEnCUDAchIgqoMACIAACICA/ghMeXf7uYu55Delvlo4tZf+OuA9j2kh4ao5&#10;/cJqVCEXKBkWW4OJAwRAAARAAARAAARAwN0EIGC5mzDsgwAIgAAIgIC2CPxwJPujjYfJJ9JiVs/u&#10;Rz+15Z/mvSH1at38gczNKfN3YCGh5kcMDoIACIAACIAACPgCAQhYvjCK6AMIgAAIgAAIqCRAywaf&#10;T0hihedO7M621cNhLwGKXJs4tCPVyr1+EwsJ7aWH8iAAAiAAAiAAAiDgAAEIWA5AQxUQAAEQAAEQ&#10;0CuBhA++YYsHKZHTc31b67UbGvB7alxnJv9hIaEGRgMugAAIgAAIgAAI+D4BCFi+P8boIQiAAAiA&#10;AAgwArTz4AefHaAntGzww4QngMUZAnKGWEjoDEnUBQEQAAEQAAEQAAE1BJwSsAK4gIAAvpWACk7Z&#10;UeMoymiEABtrGnf+PxwgAAIgAAL6IYDFgy4fK4pioz0cySwWErqcLQyCAAiAAAiAAAiAgIKAc8IT&#10;KRgBJGhUEHUs0PUDAjTWNOJMwcIBAiAAAiCgIwJzlu3OyP6LHKb8TVg86KqBm/dSd+xI6CqYsAMC&#10;IAACIAACIAACVgg4LmAJohX94OWMQERg+c0so7E2SJb86PtNv9FREAABENA3AVo8+O7qvdQHLB50&#10;7UBWq1JpSUIsszlj0TfYkdC1eGENBEAABEAABEAABCQCjgtYZEJQrwL5Iwg7cPvLpKKxpgGncYd6&#10;5S9Djn6CAAjonwAtHhw/Zyvrx4QhHSPDa+q/TxrqQdf2EWwhIalXU+anasgzuAICIAACIAACIAAC&#10;PkTAQQGLj70RDl7J4CUNCFg+NCmsdoXGmkacxl2aA/7Sc/QTBEAABHRL4N3VPxxP/4Pcb9G4zsSh&#10;D+q2H9p1XFpIuHFH2tY9Z7TrKDwDARAAARAAARAAAd0ScFDAov7S6jF+LVlghaDgoOCQEN0SgOP2&#10;EaCxphHnV43yGpZ9dVEaBEAABEDA8wROZFxa8LG0eDCWlhB63gefb5EWEs6d1IN1c/zslLwb+T7f&#10;ZXQQBEAABEAABEAABDxMIODHI8cdaLKMjtLSktLS4uLioqLCX8+ep59FhYXFJfRfMZ1nBRywjCqa&#10;IkBrRMU4uyA+zo7Uq+DgkLsa3kE/+RP0qiGFf5Wqt/KyppAhi9e2BI3T9Cd/mu9hQFJy0oTRI/Ou&#10;3WD9XblmXYd2bTXVdzgDAuoJlApvdyUl9OZXWsK/DdIbIX/Q2yK9MRYU8j/p3//eVrd/726mZo82&#10;CWi+eZ765lASBOwi0DNu1Q9HsqnK1LjoafGd7aqLwnYRGDZtA0VgUZXRT7ebO7G7XXVRGARAQD2B&#10;E09O/nJggqJ8pUqVBgwYEB4ert4OSoKAZgms37LjRu5fdPNVke6/Qvj/6eZLuCHj0/fwYSSBgeQ8&#10;WxOj2V7AMRCwScBeGcEJAUvQqOiGjQQrXsUqKiouKubv3IRbOHY7h8MHCDBBSkx1RtF2wcFBFILF&#10;v3VSGixxISF1096ZBwHLB+YGuiARgICFyaBZArScbeCkdeQeLR78dtUIhF+5daQoB9b9fd7PvX6T&#10;OO9bOwq5xtxKG8b9mQAELH8efT/pOwQsPxlodNNeGcFBAYtA8/oVH2UlBByUCEEH/EGxVyz8qgyD&#10;4RsEDCIVaViijMXncBfWEMolf3tnHgQs35ge6AUjAAELM0GbBCh3e4dBSzKy/yL3dq0e2bp5PW36&#10;6UteLV57cLKQxz2mc9O17zzlS11DX0BAOwQgYGlnLOCJmwhAwHITWJjVGgF7ZQSnBCwmY9Gdm0HJ&#10;EqSrsjL+LAcBS2tzw0F/AmjNnyFhu7g8kN99klevyKIUs2rvzIOA5eB4oJomCUDA0uSwwCkOYorn&#10;JwGJhg8PW8FS5m9bNuzB+8I97wNaBAGfJwABy+eHGB2EgIU54CcE7JURnEniLuoXLBqH1pTR4jI6&#10;hCW6dNByXTx8gYAwmpT6ij/4lYMsxZWxeuUnVxe6CQIgAAI6IkDL2WjzQXKYlrMhH5PHBo5oU64x&#10;1tyU+ds91i4aAgEQAAEQAAEQAAGfJ+C4gEVoWFwOL2dIWZLEVEksxxwOHyEgjCp/kFbJ0rQjX6DP&#10;vzWggyAAAnonQDsPkoZFvXiub+v6t4fqvTs68r9XdJOu7SPIYYrD+izlqI48h6sgAAIgAAIgAAIg&#10;oGUCTglYUscMK8ykPegMe9HhXx8iII2ylic0fAMBEAABECAC5y7mfrTxMD0Jq1FFCggCGY8RmDnm&#10;EdbWjEXf0KJCj7WLhkAABEAABEAABEDAhwm4RsBiqa+kTFhsF0IcPkZAGmUfvh7QNRAAARDwDQJT&#10;3t3OdJOJQx+sVqWSb3RKR71oHlmbAt/IYQqCm7Nst448h6sgAAIgAAIgAAIgoFkCJGBRtnUHH8KG&#10;g/wuhGWlJaWltAuh+CguLsLDlwhII0ujLIx1CRt645nj/CR3cB46PIFREQQ8S8D5awQWQEAVgRMZ&#10;l1J2n6aikeE1h/e5X1UdFHI1AQp8o3xYZHXxuoNsLScOEAABEAABELCHAG6OQMAfCNhzTXCc4xFY&#10;/E6Dhl0IefmquKRIOAoLC/n/cfgKATaabHBplGms2b6TbPTtm24oDQIgAAIg4H4Czycks0ZmjunK&#10;NBQcnidAizdnvtiV2qVQuAlztnreAbQIAiAAAiAAAiAAAj5GIODHI7841iXZmsESUjXofyFOhw/M&#10;ERYTQtpwjKvmagWIGdsrUA73wEDahlBI5s7vPGmUyr1K1WrkupQFTdyikj8l27CQPeW7GJCUnDRh&#10;9Mi8a+IfpVeuWdeh3QOa6zwcAgF1BEjVpYL8WyEFKNI7If0nHCTnkwRcYJD1/3tb3f69u5maPNok&#10;oPnmeeqaQikQsEFg4460YdM2UKHWzevtWj0SvLxIgKSrqJgFLPxq/7pRtK7Qi86gaRDwJQInnpz8&#10;5cAERY8qVao0YMCA8PBwX+op+uK3BNZv2XEj9wptB0+72vObwgeHsN3BhLuxIP5mLDCQ3Wmxmy0c&#10;IKBTAvbKCA4KWFLOK1614m/VhPCcIraEUIzREdbm4NA7AZKkeFVK3F4yOCg4ODgoiB78CdqCUnrT&#10;tHfmQcDS+8yA/3ICELAwHzRCAIqJRgZCcmPrnjMDJ62Dnqi1cYE/eicAAUvvIwj/bRKAgGUTEQr4&#10;BgF7ZQQnBCwKNOBXDpJ2Vfjr2d/pJwUasMADOs8yuvsGU3/uBS9fBQRQtFWgIPiT/B8cHHJXw3r0&#10;kz8hiFtM9bd35kHA8ud55Xt9h4Dle2Oq0x7NXrp7zrI95HzfblGrZvfTaS98zO0Ogz48nv4HdWrd&#10;/IG9opv4WO/QHRDwCgEIWF7BjkY9SQAClidpoy0vErBXRnBcwCL9iuW9KijI//Xs+Rfjhnix22ja&#10;YwTeX/bxXQ3vqFixkhCKxUtbELA8Bh8NaZYABCzNDo1fOUZL1WjBGgVhUd6rtJQJlIPJr7qv2c4e&#10;PvF7l6HLyT3Kqb9v7ShkJdPsSMExHRGAgKWjwYKrjhGAgOUYN9TSHQF7BSxnkrhzfDZvWjRIawcL&#10;C3VHCg47RoCPsysqpnEXUrk7ZgO1QAAEQAAEXE9gxqJvSL0iuxOGdIR65Xq+jlqkZGQxnZtS7Yzs&#10;v1Zu+slRM6gHAiAAAiAAAiAAAv5OwEEBy5ADq4xkDJYFy99B+k3/+VWi9GCrRIXDb7qOjoIACICA&#10;dgmcyLj0WcpR8o+kq4lDH9Suo37pWcKLj7DAq3dX/8ByuuMAARAAARAAARAAARCwl0AF0h8cfpCI&#10;wZK40//2Nqyl8qmJiVla8kfTvgibq/FbTgoSVvnkcd5ph+chKoKAxgnQhhbMQxwg4D4Ck99JZcZn&#10;jhG1Eve1Bcv2EqDFg8/1bU21SL1a8PFee6ujPAiAAAiAgB8S4L86OnGrrvGvx3APBBy7P3IwAove&#10;QYTQG7qk+IWEJGZ47z0lK7FDB16Aon8DAuLpC7xwIlU8a9uvrMRZ622XsqdEarzgh+WDPIxPFfwV&#10;D6E4VWOH2An5q6nxQh81cLA9JoUdJhF+pYHxgAsgAAIgwHG01d0PR7KJRIvGdZ6OuQdINEhgalw0&#10;W9f50cbDtJZQgx7CJRAAARAAARAAARDQOAHHBSy+Y7wkXMbWknmvn40io/av/yor66v1+zkuLUN4&#10;EhUZwXH7x0cYq0G8BiTJRgZBiC++f/wQXvGS1COpM6KmJKlNMhXJYIhXm6Ri7EnPZbwBsYBQRSog&#10;WE59e3xUbA960n5hJqHLXNie3E6N75km/prWUxC02Ktl2+KWJaf2iI0a/7ZVUcxTA1A+4l4cc091&#10;Fu2AAAiAgC4IsJ0H6Uh48WFdOOyHTlarUokt7aQ8ZQnvf+OHBNBlEAABEAABEAABEHCSgGUB6/KO&#10;+eNemPTWjj/FFn5ZS78aHu9+c4lO8yFYQuBXmTcjsLgesXH7T3311Xpu4baF3Pqvvjq1P84gD5E2&#10;ROoPCUakbfGKlqABkTBE5/efyhR61uix/u3bL/w4Mnl81DZBLZplHOoUR2eXcsYWqBovQsnLs2LJ&#10;y/h/t8WxAvJGOaEAr1pxWRlp7ZuRwGaQ2CLGc/0fa0S/RkXyP0mQIx2OnGMCHMlhfHcimvEql5Oj&#10;7Yrq/Fgj95UrSMIGCIAACLiEAIVfHU//g0xRpvCu7YVPFxyaJPDCoLYUIkeupew+TTnLNOkjnAIB&#10;EAABEAABEAAB7RIwK2AJWtXsLRcVbt8fPz9x8fzE13vW5f74auVug7Ll/c6RgrVsPK8C9XisPzd+&#10;/DJRHhLFIME/ko9ItJJe4EUiOw/JghBNFX9YRXVFo6Y1hBgrkruYcsWHj9FP0rfoBN2CiBFYBt1L&#10;RYMoAgIgAAIg4HcEpPArWqTmd53XW4elMZJGTW89gL8gAAIgAAIgAAIg4DUCZgWsloNIqHqujbFT&#10;LQcNbimcqV2b//PhxT+1I2Dx4UksfokPp+Las3im8oMXuHoGRIyPmj7O+AVDEVpCmBG7MK0nhTul&#10;LfzYTCG5hR5LKQBp6esvmynPirElhJYb5dc8iuFfvAM9lm7jaM0g/RMlhFyRn9tYqJb8yDwlhml5&#10;baqgYRAAARAAAc0RkIdfNY+srTn/4JAxgV7RTRCEhUkBAiAAAiAAAiAAAo4RCDj40y/max5fPemj&#10;Q1zd3pNf6XabvAQtLeSDs25/9OVXOoQW3vz33xs3rmf+eva1KRMd88Afa1F6rLcj95mqVJZZUBL3&#10;jJf3WdDfPIrwjbnvRtzVsEqVqpVvuSUkJCQoKKhCBV4GrXprNfoZQL8IRwD/S4DpT/40729AUnLS&#10;hNEj866Ju4mvXLOufdsHPNoTNAYCriPA72zAccLunKW0LSv/n3AUFtF/5UeNsLr9e3czbfZok4Dm&#10;m+e5zh1Y8iMCHQZ9yNYP7l83CgKWLgaekriPn7OVXKUln2vfeUoXPsNJENAagRNPTv5yYILCq0qV&#10;Kg0YMCA8PFxr3sIfEHCAwPotO67/c4XutugIFv6n2y46AoMCAwP5+y/6h91vsVsuHCCgUwL2ygh2&#10;JnEX1SuOu/3+KCNZS6e4vOR2o3F2qVfkZY+lmlCvvMQLzYIACIAACJghgPArPU4L2iaSbUdImbAu&#10;XxX/iqPHjsBnEAABEAABEAABEPAwAXsELIrJEhNjtRn28qO1POwpmgMBEAABEAABEJARQPYrPU6H&#10;ShWD2HaEdCz4eK8euwCfQQAEQAAEQAAEQMArBFQLWBR7RSsK6aBFhYlDm3nFWTQKAiAAAiAAAiAg&#10;EED4lX4nwvA+97MgLFpOiCAs/Y4jPAcBEAABEAABEPAwAcu7EDK56sKWeeNeWHtc5pVw5uUJL055&#10;d+dfHnYWzYEACIAACIAACAgEEH6l34kgBWHlFxQjCEu/4wjPQQAEQAAEQAAEPEzA8i6EtBGh4TGo&#10;BceFdZskO/P2gvfnTuxa08POojkQAAEQAAEQAAGEX+l/DiAIS/9jiB6AAAiAAAiAAAh4moDqJYSe&#10;dgztgQAIgAAIgAAImCeweO0B9sLUuGgw0iMBBGHpcdTgMwiAAAiAAAiAgHcJuFLA6ty5M9vIE4ev&#10;EvDuZEXrIAACIAACROBExqUfjmTTk5jOTZtH1gYTnRJAEJZOBw5ugwAIgAAIgAAIeIuAKwWs3bt3&#10;l+HwaQLemqZoFwRAAARAQCIgZb8a9uR9wKJfAgjC0u/YwXMQAAEQAAEQAAGvEHClgOWVDqBREAAB&#10;EAABEPAfAhR+lbL7NPW3ReM6XdtH+E/HfbKnCMLyyWFFp0AABEAABEAABNxEAAKWm8DCLAiAAAiA&#10;AAi4ngA2H3Q9U+9ZRBCW99ijZRAAARAAARAAAf0RgIClvzGDxyAAAiAAAv5J4Ot9mVv3nKG+U/hV&#10;r+gm/gnBx3pNQVi3/bcKdWrx2oNZ5676WO/QHRAAARAAARAAARBwIQE7BKxJ415wYcMwBQIgAAIg&#10;AAIgYBeBd1Z+T4kWqQo2H7SLm5YLUxDWoF6tyEMa2fc/3a9lV+EbCIAACIAACIAACHiXgEUBi+Qq&#10;6eFdF9E6CIAACIAACIDA5as3jp66SBz+W+0WhF/50nyYNPzB4KBA6hGF1+UXFPtS19AXEAABEAAB&#10;EAABEHAhAYsC1vzExdKD2iMxi351IAgrNT6AjvhUWz6nppYXMXoeb1IzKzHRxJyhCv9vqmkV3obc&#10;qmQzNZ5cy0pNzbLgn3FbZMJgXLSWGq903ELrtvqP10EABEAABEDAGoHFaw/kF/LqxuwJj4KULxEI&#10;rVopbkAb6hFplGyJKA4QAAEQAAEQAAEQAAFTAtYisJhuxR5STfbryxNeVEszdhtFxcdyiYkdeCEr&#10;XtCzAgI6dCj/VXjeM1kwmMUX6zlrFklUpBXFd+iQEStIYGJ5g3CVIVhjJ42qZyRnJHKsikmt5J5G&#10;VZioFsslx3/FcZkG95hNqe6Q9WI/mWPJyVwz/kl8It+Q4B7HzPIOJ87iWxcKiD21LdypxYhyIAAC&#10;IAACfkyAAnM+SzlGAMJqVOnzaHM/JuGbXZ8wpCPr2IKP9/pmD9ErEAABEAABEAABEHCagLUILDJO&#10;UVfsp+LJ2wveV9s0r+8EzMqIFMvHbsvcRo/+0q9l0vNyi1FRp3ryklbs9OlUjyQwKtN/W+bCZrYa&#10;bRTJiihaYdWYHelIyxDCrmKXxp6alWE4Sy1ON/bQbJNpHEcNMff4gzl8KkruIN9cbHJioqXgLlt9&#10;wesgAAIgAAIgIBKgDN8UnkO/PB3TirImgYuPESBdMqZzU+rU8fQ/TmRc8rHeoTsgAAIgAAIgAAIg&#10;4BICAQd/+sWsIRZ1xXQrtn6QFWPPS0tLi4uLCwsLb/77740b1zN/PfvalIkucciSEQqq6pm2MHPf&#10;uEZubQbGbRF4Y+67EXc1rFKlauVbbgkJCQkKCqpQgZdBq95ajX4G0C/CEcD/EmD6kz/NNxGQlJw0&#10;YfTIvGv8/RgdK9esa9/2AVuN43UQ0CgBekskz0pKSuhJSUkx/59wFBbRf+VHjbC6/Xt3M+3D0SYB&#10;zTfP02jf4JY2CNR+8M3/+7cwODjw9FcTSezQhlPwwpUESLdqP3AJWaQtJvetfd6VpmELBHyOwIkn&#10;J385MEHRrUqVKg0YMCA8PNznuosO+SOB9Vt2XP/nCt1t0REs/E+3XXQEBgUGBvL3X/QPu99it1w4&#10;QECnBOyVEWzkwJJTcCABlgsh9lhaVgb1yoVAYQoEQAAEQEAnBEjaIPWKnG1YtzrUK50Mmt1uNo+s&#10;Xb1aZaqWlnmJRdvhAAEQAAEQAAEQAAEQkBOwvQshK+1wEnfgBgEQAAEQAAEQcIbAzA++ZdXfmfyY&#10;M3ZQV+MERvRtTR6WlpYtWI1MWBofK7gHAiAAAiAAAiDgBQK2dyFkTkk5sLzgI5oEARAAARAAAX8l&#10;QOnbd+7PpN7XqVW1c5s7/RWDX/R73LMdAgP5L2bLNxzKu5HvF33WQicPb6L1aJYfi/+8IPcy/ZxY&#10;eFOeaufzkxYz+xlJV1VXsrPghb0Z8l68l25nfRQHARAAARAAAR0QsChgyX2XEmBJSpYOegYXQQAE&#10;QAAEQED/BDZ9faKsjO9Gx3vDXdqbq+/tnBy8Qf5Y/N41l7agylj6KNGHTdtVlXe4kMcaMuuhqtar&#10;Val0b7PbqX5RcemcZXsc7ioqupRAzuUx7hSeXOIrqVdjUgpkpireUdMlhmEEBEAABEAABDRFgAQs&#10;+l7s/ENTnYIz7iZgdsI436jz8xAWQECDBOjSkLxy/jKBBb8jsHjdj2VlZSEhgXMmdXdZ53/fFLzh&#10;rUm5Cns5k3ZMDt65F5vnuoyz/YbWzR8YEhxII/7BZwewHaH9/NxVo2DNF8ZxWO5qyEG7Fy+L6tWd&#10;MRGb59GuIJFP1HDQFKqBAAhoiAD7Ain/JqnBL7pwCQScJGDfJacqAss+kygNAiAAAiAAAiDgCgIf&#10;bTx8PP0PsvR456YuS99+be9DBw5Z9C43Zfhpt61ycgUT37ZBo/zG2EdZHz9Ye9C3O6u53kUPJ+nH&#10;+DGc32KZP3JyD7HronF9sUwfw0ta6kf9WpW05A58AQEQAAEQAAHXEoCA5VqesAYCIAACIAACriFA&#10;WZCkdWQThz7oGqMcl3Xh+AHRVpuUfvOKDI+UO8SzB9L2uHk1n7wrjZeIDvRxXYCZq1B5x84Lg9oy&#10;sZJWj2I7Qu+MQXmrjW8b3MDYB3M5sBT5pygXlc0UVOWJtxQ5tsz2WGpUyNX10l5ZgrSrf740+cQc&#10;gyS9Z6VJAVODxtaUBr2NHO2DAAiAAAiAgGUCELAwO0AABEAABEBAiwQ+2vgT0y+e69u6eWRtl7vY&#10;Liparhl1bzt8hNjG5QzjZFhZpxfLsmUpUmVJubQ2bafYLqOkWkKCrYPKZNLbD4qJtx7iQ70sJIdS&#10;mDK3sNGqV2ppWTEi+WmrC2JbLvGH2WJ6JeXvX/AxtiNUO5TuKZf+55ocZrlSPfOL8vgE7cb5p/jS&#10;vJBkJct7+jmD5FRt6gu31bXqOy91rTRKGP9bSuaTk88ddqjHvNZmbI3M8AbtyEnvUMOoBAIgAAIg&#10;AAIuIAABywUQYQIEQAAEQAAEXE7go038HWpo1cpT46JdaLxR1TBm7UDaW8bSjBQM9cLYW6UGeX2q&#10;aZp4Dy+c5VNlCdqT4rg8+8cUMbYrNOZ0uzbiy+fTjOO50recZ6806FvXvCLAK0E7DKZY2dyUphvk&#10;Wd7Ve2WFnA0j3eup74JL/Cl3dXif+1kQFq0hPXcx14WjD1PWCLDwJaOHpPW0qdbabFWDwmVIPtV8&#10;s7Tq8NBlC3sO5r0nmq04+JX65s0a2iK9SZS6GoQtEpY3LoqpKLyYN4eFbtW47Z15zaca5ipbBflO&#10;RwsLCa/+uYDlem9jWAj5Spi4talFbzFnQAAEQAAEQEA7BCBgaWcs4AkIgAAIgAAIiAR+OJLNlIvh&#10;fe5zWfYrZrteH2m1IHd+pRRaZU6T4rJOfyHmer9juLDY8JX5obyNA2lfmGxZmHMgt8H8bsKaxK4d&#10;G9WLZiU57tCW38uHNev0tyvYb3c8LJPJZOP++yaDXiaucDwdxdZwHYoxBHPZ45XFGWXbiOou2DZl&#10;57yuVDFICsKa8q4HF3Ta6affFCe5x0LGqwtXZKv5GA8pSZaFTOqHN53bw5cj9cpmqvW8TeLeghUH&#10;DxADtep2rC+uasy5vEkZ3mhrRAS1i8/hJXWnxq0dFGskbdnA6yAAAiAAAiDgPQIQsLzHHi2DAAiA&#10;AAiAgAUCm75OY688HXOPyyF1bzuvXMMyWOcDsvgFgPJAp/T5YuxVm5S2jYWCNcY+ENOOf5Iz6ZTJ&#10;zbORJlWjZz3xxnjF71LJq9t+F4O5RtRjBpXH9t/FbD4j2olZsRo1HSBqYee/FVQzO70yj0+NEZVd&#10;UGPK7jGkIKzI8JpULWX3aVIz7a6PCi4hIKZ1t5yvva4habqwrI+P3rKe/er8HjGi6s6Y+rY3CkzP&#10;28O60SC0TXm4YqU2LVgQFrcnzWhpob1dFlJ3ZRrWSNpbG+VBAARAAARAwPMEIGB5njlaBAEQAAEQ&#10;AAEbBLbuPk0lWjSuw1QMlx+kYfGhUt2YGiU/DsVIGta1KyfZK6FhjaQit9a6mz2/fiXLuGa7akau&#10;Nmr6sJhUS1pFeO30xlxmMGZSPbN9Kl9g2LR8GWONsV1ZsnlhbaOdXplHp86Iqi6oM2XvCFIQ1swx&#10;XVmtlcJiUhxuJ2DYhTBCStxOiwptpGM3yfJuWIeYYW79YMGeQ8IKPj7t1J92jGpYRXmeLEk1c4hI&#10;3nuGZZKmqbscMohKIAACIAACIOAxAhCwPIbaWkO3NWjQf+3anBx5khFNOAYnQAAEQAAEPE+AIm5Y&#10;+vbHOpkPU3KZS7d2/F7aiFDKWsUdms1SXF27LOa04lNQiZnXgzesFNcA5l5WCFh3V1XktGrcW9zZ&#10;UFxFKG2A2K5e03JFzHxnwiLLBSzjEnZ6Zd68WiMquqDWlN2D1iu6CSmYVG3rnjPYjtBufE5UqPTE&#10;C/WjDfX3rDQrRUnmqXDzzVImqfJWC9a8Zb1i3hfyzQSdcNeOqvyWhWwBI38IebvK1To77KAoCIAA&#10;CIAACHiHgHsFrNTExMT4DomKb7hme5qammqBgKVX6LzypdR4SxQtm1fWMF9SOmu5CYOhrMRES12x&#10;OMZXzp3bcOPGgAEDvDML0CoIgAAIgICWCHz13RnmTt9uzV3tl4Vd/6iZen2KDBrWgd9Pq/notulb&#10;92ZihJewilBaP2gxfbtNg54v4N0uPN2rFXUZ2xF6ftyrjZVysXMFa74Q0qVbOaTcUrJ86hxV3GOy&#10;xI/Pni6qY3YEYV0ukDtgJvGWOkIXTuf+JpRkKect5npXZw2lQAAEQAAEQMDjBNwrYHHcqVPNpo9r&#10;lEX6T2I8CTuJiR0CAgLiBYEniz2Pj6efAQE9Z80Sf2WCl1QllUvuGRDQoUN5YbF6RnJGhuwlspnK&#10;xaby1jp0SOTbiy+v0mFWcnL5r/H0qqSqyd0QLCubE5rumcyGJpVrxrvNF2QVmWN8i1xqovB8yHqH&#10;RrFtWFi1atWWL1/uUG1UAgEQAAEQ8BECpFZ89uUx6ox71g/WbBrKQBnCrNRgEzO4s3V80kPMUWXN&#10;wK1N+7Lm+FWEf53OFZ5bSt9uZOhyBp/uyurhsFdyqzaNqO+CTVO2OmT6+tOPt6JtKOk8bUd4IuOS&#10;/QZQw2ECjetLW/txOZcXWIiWEtJIGaW+at1HthGhsvWKg6OrcVy1PtJOgpusJrFqXC2aWcjJPVS+&#10;72f+oePiOsToKLJmx3HxslixviF1F6ls5xH+bwdCFAUBEAABEPAugQplZZzzD8t9aNYskl5sFJGR&#10;zDU7dYp7zEzJ2IUL28tOx5LgJa/Sg4vdVratv1iCfx4rPG8U2YwzeomV4AtMnx6ZnBz5Mr0unYkS&#10;fxEKxNKrQiPyQ7KsbM7QtLxwWkb5n6b7b8tc2D/qVM+Ano4pV6LdLrff/vbbb7/++uvp6fbuKePp&#10;KWR2wjjvhPPzEBZAQFsEOOW7q/OXCSz4AwFaL5Z7/Sb1lEXfuPooT0xOWduNdh68tvehA2ICda5q&#10;Lf5Tsl6UMokVnfx9k7hxoWFPQKse1hjbtI1Q4HLG6TS29tBS+nbhRWnJXs5pmYC1/aC4gHEUbWjo&#10;Aq/sMmKrCy7xxwLEalUqTY2LphdJ1pyx6BtXTwbYs0qgdZ/yhYQ2o6X2rDxnyGmVn/StKEtZEpjq&#10;dgzjR5WOQ5fNpcqS3JKkrvIosAt7z4lp1xuE9bFzifHtYYbs79+ymLL8pMXlKwoxHUAABDRGwOhr&#10;rcm3Sm196XWFpIAe+ScBey8790Zg9Rg3blyPHuRTo3FLx41burRHo3H7ysrKlvKn6JzwfCkV4p/s&#10;2yf+KrxYXoXrQRZ6jCt/lf+dP0TjhpfoJL0iFKajvK2lwpml1LpoPyJxFhcrNiJ3Q6goGDFuTmxa&#10;bJR5u4/0L+b/vn2RyRRzFbtU6sK+fePKrasfj9lHj7Zo0eKtt96ihYR5eU7tKqO+UZQEARAAARDQ&#10;GoHF6/jEU5TDu0+3KHf4Vp6YnOMMOw8K8tCOFDHjFddgfjN2Y1yeASpGlKuuvneaiVxSGVs+ivpO&#10;zqQ0oaLF9O2infIlewcM+yFe2zv7PHu1TW8+9bsrvLLLiI0uuMQfixhfGNSWZcLauT+TxE1buPG6&#10;KwnIFxLmzTEXLVW3Y31Dxve8OWJydMO+fm3qj7UoMEmWzS0zlHWhbsdIMRAs5/IYwb4h83q1qS/c&#10;Js/srqbfdZuG3snKidbkWxAWnP9LjQ2UAQEQAAEQAAEvEnCvgOXFjllumoQnpqC56Oix1EHJyrh9&#10;WkJIJwYPHvzQQw+9/PLLLnIOZkAABEAABPREgJaJHT5BUUZc1/YRYTWquMf1xkvMbD5Y3tSIdsJm&#10;f8LRve0r80OFZ+dXCoFXb03K5X9rFzVAKmPLSUnfESraTN9+a8eVUQ0Em7QfopGyNqKduGjRFV7Z&#10;1TUbXXCJP1YwLpzai706eX4qhWLZAo7XXUhAvpDQfLSUkMS9PGGW2Da/oWEfq+v7pO0LbQRhcfya&#10;ROMk8UIGq/qtHegmn6urPKyMDPB+GozvScOfTx1giiogAAIgAAKeJOBeAUueEN1MznXHOmozH7ui&#10;VakVc/nXzXllLgu7wSb/r+087o507EDv3qwaBWEdP3581qxZjlhBHRAAARAAAT0T+GjTT8z9YU/e&#10;58Z+CJsPnhZ1Ilk7oTGn+81bwkc5SUeNsV0VJRvM7zbv+6aKDQetOSsFVVHcVt+6tis2avpCkVJi&#10;a5Ni5JgLvOI4O4zY6oIdphwY1tbN6/UVwvHOXcxdaZghDthBFfMEeIVoHv8wGzAlvbp5XuQTNHsb&#10;UxZ2obxcn5JOspeUpgSRiz8vWBAPsyctjJEsSbzZ5OvWu2BstNpYg5Oin5Jx64obpg8IgAAIgAAI&#10;eJ9AwIHDxxzworS0tLi4uLCw8Oa//964cT3rt+zXpkw0sZOVGP/2qbRly/bHbSt7OSP+K44bP35Z&#10;+/bt9+/nz1AYFOVBjxi/v337hdOnc8nJ6/mScXHLli0jS6yYvDCdNJQXLBiXZL+aN74vkotPnpXW&#10;bPr0Uz17KsqY9SrxK279eN4xpQ/Uo6+42MjIZLIjORm3LTO2RyOngroo9/sHaWkv3H03Y0hLCDt1&#10;6jR69OiRI0c6MDpurfLG3Hcb3RlepUrVyrfcEhISEhQUVKECL4PeWi2UfgbQL8IRwP8SYPqTP837&#10;F5CUnDRh9Mi8a/w+8XSsXLOu3QMsTwoOENAfAXpLJKdLSkroSUlJMf8fHSX8m2QR/VdYQE/oqFm7&#10;Xv/e3Uy7d7RJAN3Y6K/b8NjVBCi4JqLbO5QAi2Kvsr5GKK6r+erZ3uWrN6JiFtAMobmRljKBVpjq&#10;uTfwHQScJUCrKb8cmKCwUqlSJUrEER4e7qx11AcBDRBYv2XHtb//pLutkJCKwSHB/G1XIN140Y/A&#10;wED+/ov+4e+phEMD/sIFEHCQgL0yglsjsIQ86+JhIec6/2qUcc51Q053Pjm61fQfsdsyt9FDnt/d&#10;NOF6lJBePZmLpczuhqTvvGXmmRWvzA6AoUeKpp1Tr1hLOy6U75BM2xFu2bJl/vz5a9ascXAioBoI&#10;gAAIgIDeCEjp24f3uV9vvsNf9xIg3eq5vvyaMVKyEITlXtawDgIgAAIgAAIgoFUCbo3AcqrTqfEB&#10;PdMWZvLp0l18uNwyrSs0ZJZ30FUSzikJvKIybUdIf0fq27fvdApQ08yBCCzNDAUc0RABRGBpaDB0&#10;6woF19zXdxGtEaMenEyZUP/2UN12BY67hQCCsNyCFUb1SQARWPocN3htBwFEYNkBC0X1TEBTEVic&#10;lbxXNlJipcb3oH39BPWK1g0GBMTHxwcEdEhMjA+IT81KTc2Sj5HNpFhUWN4cWd42PZLpYhbdsGlU&#10;VoBWD6ZKDjmaIWvxyZOKide4cWOKw9q5cyctj8zPz9fztITvIAACIAACNggsXneQqVcxnZtCvcJ0&#10;MSUgD8J6d/UPQAQCIAACIAACIAAC/kbArUsIszKSMzKSe5Ly1IE0KCZCkQDFMzb7kvQq6UHNBNmK&#10;L5sZOT1zIa3+yyyjRYDN4pplfJURwdQnQdoKiE9WNsGaExs111yHWckZggamdIMV5s32nDWr3Ody&#10;a0IXBMu0LFFeOJGSu6fGx3fokBFLEV7GrauaVPIlhFKFBg0a7Nix4/Lly926dcvJyVFlCIVAAARA&#10;AAT0RoDCr+Ys201eU26juRO76819+OshAhOGdGTZrxZ8vJcCsjzUKpoBARAAARAAARAAAW0QcKuA&#10;ZZJhKnZb2bZYoeOmLxlSX8m5pJHMlJUxq2fEeI5LjgiYlfHYuNhTpzhuiCiD8WXbN2vGmzXJhNU+&#10;SpZAS9FcVJSYnEtFDiwXZNpSNdRbHn3UbDlKSElxWP369Wvbtm1KSooqWygEAiAAAiCgKwKfpRwl&#10;DYtcJoUC4Ve6GjqPOktBWFPjOlOTNFsmzNnq0bbRGAiAAAiAAAiAAAh4m4B2c2B5m4yz7duVaUux&#10;C6HZtg8dOvTss88++uijb731FqlazvrnaH3kwHKUHOr5MgHkwPLl0fVI3zoM+vB4+h8UXEObD1ar&#10;4rV3eI/0FY04RUCeK23d/IG9ops4ZQ6VQUCfBJADS5/jBq/tIIAcWHbAQlE9E9BWDiw9k3TWdymH&#10;l0pDZpcQyuu2adPmxx9/zM3NpVCsr7/+WqVZFAMBEAABENA4gRMZl0i9Iif7PNoc6pXGB8vr7pHK&#10;OW8S5d7kj8nzU1ngHg4QAAEQAAEQAAEQ8AcCbl1CmJVImaEUhyH3Of+v2Xzn5SfNVTdYs5ED3nTo&#10;LOdWt5mu3TPzwNISQnnr1apV++STTygCa+zYsbRBIbJieWZo0AoIgAAIuJXAR5t+Yvaf63O/WxuC&#10;cd8gQFFXlOmf+kJZ/1caJo9vdA29AAEQAAEQAAEQAAErBNwqYFG7GUKedVlWdUPuc8rvnsixfOdG&#10;Kc/l6duNqscnSmndLeSAZ+nh6WDJ3Tt0MCRWT8yirPCG3OqJqamJlGxdSipPCd2Ty3+Np1epuBcO&#10;010ILTlBqwjPnDnz4IMPtmrVipQsyFheGC00CQIgAAIuIpCR/RclwCJjLRrXad28nouswoyPE0h4&#10;8RGWzX3G+zuRzd2zg51+7r10d7SYn7SYlsXRIyPpqjvsW7bprh55thdoDQRAAARAwC8IuFvAsgRR&#10;yJ5OhyJFulScT99ufKTx2ds58byV9PBSraioUz35vQJjp49jmxbyud6nT49MTo58WczhLpwxJHQX&#10;CsTSq+MyvaFh2VxCqODx4osvZmdn33bbbbSikHJjQcbyi+sVnQQBEPAtAnk38p8Ys4atAnu6Vyvf&#10;6hx640YCkeE1XxjYlhqgyTNj0TdubAmmZQQEjWllng8x8b0e+dDgoCsgAAIgAAJmCCCJuxwKhW69&#10;HblvqZhbwoMThuLBysrKHGvw8uXLa9asef/99xs3bty3b9/Bgwe7NcU7krg7Nkyo5dsEkMTdt8fX&#10;fb0bP2frRxsPk33SI/atHcVianCAgBoCJF1FxSxg4Vf7141qHllbTS2UcZzA4U0n5hziq0cPbz62&#10;seN2LNQkLSlzTQ69WHHwK5FP1HC5fTMG3dwjt3YBSdzdihfGtUAASdy1MArwwQMEkMTdGciNxnlD&#10;vWIev3qYv4dx4AgLC3vppZcoGotisr755hvSsEjMys/Pd8AUqoAACIAACHiMAAkQm3akUXOhVSvT&#10;dnJQrzxG3jcaogkz15DN/fmEZN/oFHoBAiAAAiAAAiAAAlYIeGsJIQZFSWD2UT4HijNHTEzMF198&#10;MXv27B9++KFJkyaQsZyBibogAAIg4G4CW/ecyb1+k1qZMLQjRWC5uznY9z0CfbtFsbxptIslC+XD&#10;4TiBC3szhBRU5Q9Zrqu89yaL4VfUwJ6VfJmX9sr+VJh+Tl7R6CWZR4omLBWTalCElGh28Z8X5D2z&#10;0RzvrUk6LUWOLVs9chwkaoIACIAACICA+whAwHIfW/sstw0Ls6+ChdItWrQgGevLL78kGYuyvH/9&#10;9dcuMQsjIAACIAACriWwdusxZvDpmFautQxr/kMgcVoM6+ycZXuQzd3hcefFnTEpBYr6vFC1yXbG&#10;K15mMk6M9VtK5pOTzxkrimaa4ItZsZ9+jq1Y5LhqU1+4ra7BOXXNOYwCFUEABEAABEBAywQgYGll&#10;dLrcfrsLXWEy1nvvvffKK68MGDCA8mS50DhMgQAIgAAIOEmAtIad+zPJSEznpmE1qjhpDdX9lgCl&#10;vhr9dDvqPs2oUVhI6OA8SP9TSD7F3RkTsXlec/4xvJpo6tBlYU/AamPnNZ/aRjxHObCozDsdK9Hv&#10;FFQlykwNwhYJdRfFVBTK5c2RhU0d3sTyW3Fcm/pCExGDGwi/HrK0p2Hee6IoRimx6rc2dExlcyo4&#10;WOyRirooAgIgAAIgAALeIgABy1vkle06v4TQtCePPvrosWPHWrduTaFYtKJQK12FHyAAAiDg9wQW&#10;rz3AGAzC5oN+PxmcBDA1LpppoCSJzl6620lr/lj9whWTvKGNmcxED+v51PM2iXFbFQcPEIOk6nas&#10;L4pTOZc3pTOeeQekWKo+TBqr9MSAsDuFZ3u+NV4eKJw8vOncHv5fRUJ3lc354yCizyAAAiAAAv5B&#10;AAKWVsbZVUsITftDKd737NmzYcOGZ599Ni/Pdiy8VojADxAAARDwUQIZ2X8tXneQOke6wyPtGvlo&#10;L9EtDxGoVqXSQtlCQhbZh8MOAnVr8bFUdAhL//jsUbLsV1btpOcJMhPHNQhtU75vYKU2LVgQFrcn&#10;TfjWVV6sUnm0fY3b3mEamWx5IKt1fo8Y1XVnTH2j7QhVNmdH11EUBEAABEAABPRFAAKWVsbrQO/e&#10;7nOlcePGO3bsqF27drdu3dLTxb8Huq85WAYBEAABELBCIOH9b2gLQiowceiD2HwQU8V5Ar2im7CF&#10;hHQMn7bp3MVc5236k4XGt4kxU4ZOszTtT07OENYPqjjCKko5qqi0pIgpaxoXs2C3YM8hMRvXbyl/&#10;mk/Nr7I5FY6jCAiAAAiAAAjoigAELK0M1+KTJ93qSqVKld56661nnnmGNKzjx4+7tS0YBwEQAAEQ&#10;sETgRMallN2n6dX6t4cO73M/QIGASwgkjH7kwfvCyRRtbTnwpc+ZQopDJYFKT7zQfPMr4po+WZ2C&#10;NW+p1rBUNmVfsbwv5Hsd2lcXpUEABEAABEDA9whAwNLKmO64YLRDspvcevHFF5ctW/b4448jDstN&#10;hGEWBEAABKwT+GjTT6zAvEk9EH6F2eIqAjSXVs3pR6ooGTye/sdKwzRzlX0/sCOt6ZPla+e4gjV7&#10;VCRfuFwg/xJnJqkW42dczCJTPtF7/WjhZfNBWCqbM2qg4DzLIo8DBEAABEAABHRMgASsMqcfOu6/&#10;dlzf8uijnnGGMru//fbbvXv3di4flum0cd5956ciLICAZgnQBUK+4fB3ArRV3GcpR4lCZHhNWvbl&#10;7zjQf5cSoJRqq2f3Y6rojPd30mRzqXnfNUZb+ylSX7XuI9uI0ErHG1eLZq/m5B4qX2yYf+i4uAYw&#10;OkpI2V5eLP9iubW894R8W09OPme8TrDi4GiqVa2PtJvhJoOCprI5ruIdbItD+XG14JzvjiB6BgK+&#10;TECz32zhGAi4ioB9FzAisOzj5b7S7l5CKPe8n3C89tpr7usOLIMACIAACCgI0KqugZPWsbVdT8fc&#10;Az4g4HICrZvXe65vazJL02zGom9cbt/HDe5ZKWlJ+UnfirKRKELJun6ufNdCSWYqWPOFuJnghb3n&#10;1rBYpwZhfRqzambUqAt7L+9hL7apxo+YyVG3Y1g0O3nosiEVl8rmKtULYzWl8LH8pC8u/2Z59GQ9&#10;8vEhRvdAAARAAAR0TgACllYG0DNLCKXevvrqq2vWrEEyLK0MP/wAARDwAwJzlu0+fOJ36ihFyjwd&#10;08oPeowueoHA1LhommDUMMX6UcI1L3iguybrdqxvSOKeN0eMisoURag29ceKIhTXmoVTSZsVCoFR&#10;dTtGTm0jnM25PEaoOyaFhV9VmyrbXrC8iUPnWLRXebE+olkTbtXGDmcvlS9jVNmc5ConNkfdqXin&#10;SViW2R7pbvjgMAiAAAiAgD8RcK+AlZqaynFZqalZdiGlWkJFC0dqvPELWYmJysJZiR0CAuLj4wMC&#10;OiQmxgfEp5rxwVoThgYUnrAqNtyzq6uywh5bQsjapJzupGF9+umnjvqLeiAAAiAAAnYQIClh8bqD&#10;/NuvkKuISQw4QMDlBKpVqUQaFjM7bnaKy+37pEEhibuoFpV3MHp4881ydalx/UXisj6hjCERFb/e&#10;0DgB/J0xEZTEyjiuim/CqDpZEHJdmQ2/Ep2QtkcsD8LiVDXXuL6xS9WmzoscIIZlyUbQQo98cozR&#10;KRAAARAAAZ8g4F4Bi0vuGRAQMSsjkxeUAjrEp6YmxpPclMh+7ZDI/x7PPyexqUOiKHNlZSRnZPAV&#10;O3QQX6ICfBkmU6VyzQR5ipfGBDtD1nMZwhlmln8hM3J65kKOi80smx7JNYtrlvFVRkQjw3ixWvHJ&#10;yiZYc2KjQlsKTzrMSs7IUp4UvXJ+MnhyCSHzNiYm5uuvv3bec1gAARAAARCwSYDWc7HFg1PjOrPd&#10;4nCAgJsI0CrCFo3rkHGK+Nu4I81NrficWRJ95jWXP6TYK6mrFABVXkAWYMXJEsBTgXc6VjJLx6g6&#10;tWUUeyWIaLwDkU/UkGqbPcmpas7IJV4m45UvpX0+gsx8j3xueNEhEAABEAABnyDgZgErdltZWSaJ&#10;SMIR1SwjmWt26hT3GPt1emRycuTLzdiLsdPHiRJTo0g6RRW39RcJxy5c2N4EdhppScZHGllmR1bG&#10;rJ4R4zkuOSJgVsZj42L5F4YYBDBWpH2zZkZNGJprHxVVblXhSVQU76uJey6aB7SEMDk5eeHChS6y&#10;Z9tMgwYNcnKwJY1tUCgBAiAAAk4SIB1h5/5MMkK5218Y2NZJa6gOAjYJfJgQy8pMmZ/KlFMcIAAC&#10;IAACIAACIKB3AgEHDvPbIdl7lJaWFhcXFxYW3vz33xs3bmT9lv3alIn2GlGWp7WBPZY6a0Sf9Sn0&#10;q1WrVseOHbPi/owZMxISElzbv+rVq//zzz922Xxj7ruN7gyvUqVK5VtuCQkJCQoKqlCBl0FvrVad&#10;fgbQL8IRwP8SYPqTP823F5CUnDRh9Mi8a+IeSSvXrGv3gLUwerucRGEQ8DABekukFktKSuhJSUkx&#10;/x8dJfybZBH9V1jA/1tYULP2Hf17dzP17WiTAPrDuId9RnOeJPB8QjLbfHDd/IHYfNCT5P25rfFz&#10;tn60kd/frmv7iLXvPMV2J8QBAr5BgPKIfTlQ+a2Y8mMMGDAgPDzcN/qIXvg5gfVbdlz7+8+QkOCQ&#10;kIrB/M+QoEC68aIfgYGB/P0X/cPut9gtFw4Q0CkBe2UEN0dg2UXRX9UrBmnkyI+GCkeZhcPl6hWF&#10;X1WrZilzqF0jh8IgAAIgAAIWCVy+emPT1yfoZVrVBfUKE8VjBCgTVmjVytQcRf8NeulzxGF5jDwa&#10;AgEQAAEQAAEQcBMB9wtYNpOlKwrIf1XmaycIZlK282nVhdzqnJnyAjdL5w1QzfropmTtlgby11+r&#10;rVq1asmSJW4aaVOztAVhy5YtPdYcGgIBEAAB/yQwbOoGph083auVfxJAr71CgDYKWDC1F2uaNKwp&#10;7273ihtoFARAAARAAARAAARcRcCtApaQLr3nrFlGudjlqdmF5z2TDZ0xlKddBVNTKa17h4zYVNpJ&#10;0CixOpUVUraLJyULfML1RI6VV1YxyfsubFBYXoyysyeryyXPUrazNPB8EnrmpyH9vFODMn/+XVSf&#10;gp+dsmJP5TfffHPEiBH21EBZEAABEAAB+wjMWLTzhyPZVIfUhKcfb2VfZZQGAecI9O0WJSXDouWE&#10;tBWmc/ZQGwRAAARAAARAAAS8ScCtApZxx2K3ZW6jh5SaXZam3ahgVNSpnryqFTudz/7OUq3335a5&#10;UMz2boGWkFudDkUr8tIs7zszZZQYnmVnZ9Wt5JInT2Jl9sr9NKSfd2ogFy++4FR9Oytv2LCBatBG&#10;hHbWQ3EQAAEQAAG1BDKy/1q87iCVpvRDq+b0q1bFc3+iUOsiyvk6gadj7pk3qQfrJeViw0JCXx9w&#10;9A8EQAAEQAAEfJlAwP5DziVxv8kncf/VJUncLXOmuKqeaQsz97lAKXKhKRfOCwrouu++n3766T4X&#10;2rRiKj09vVu3bl9++WWLFi3sbZGSuN/FkrhXNkriXi3U2STubdsgibu9o4HyWiGgTOJOidyFgzK3&#10;FxYVFRYUFBUVFRQU1KqDJO5aGTLP+PHkmE/Z5oMzx3SdOLSjZxo1auX3TcEHDllqt13UK983reEq&#10;r7YfnBxznjc2ot28JfWcsqrOVPqoDStX8O20SenXpztn/VfJn/RRB7klbRs75Z9jla/tfWhHygGp&#10;7h3DizzoRpehy2krTGp89NPt5k7s7lgPUAsEtEMASdy1MxbwxE0EWBL34ODgkIoVQ/h/+L2z+CTu&#10;/IEk7m6iDrNeIGCvjODmCCzLyadspsYqh0fJrZaWlVlXr1LjE/mDX+FnxTK91ENmKlW2+s9qJi7b&#10;iwTF6rwbwipD+4/mzavYX8mRGpcvX6YtWl599VUH1CtH2kMdEAABEPBLAlv3nGHqFeVuf2FgWw0y&#10;OJD2VvDOvXxssn8cWacXB4ual8c7rFCvOK5dtZqedCJxWgzbhfCDzw6wDTFxgAAIgAAIgAAIgIDu&#10;CLhXwEoVk1Lx6aJSEylbFEUasfxT8rRTdI5elRJJsQxTYjFZkqwsEokSeYEokRVI5aQzJHHJFhgm&#10;95SlzZLnq0qclSysIjQksZrVjBYMCgXiEzPENFhiiq7kjFkdWMIrLiujWX9uCHOJKVmih3IHOL7R&#10;+HjeDZaiS6ysfkK0bu0JAYtir3r37t23b9+RI0eq9w0lQQAEQAAE7CUwZ9keVoU2g2PagRaP3JTh&#10;p69q0TGX+/T7pqZpOS63qtbgtcti7FVozOl+84r6zXNh7JsaH5pH1p75YldWcvycrUiGpQYayoAA&#10;CIAACIAACGiNgHsFLL63fBIrymaVnBz5sigyCWdkaae2lcXSqybLA1n2q/KjUURGMtfs1CnuMcM5&#10;6YyY3MEyXJav6lR5o3zRqCjKscWONE6ugHHtmzWjVzmmdjWKlIqVZ8hi1WQO8N7Gyh1ILpfkVA36&#10;ypVuT6369ddf08rB5557bvr06ap8QiEQAAEQAAGHCGzckXY8/Q+qGtO5aa/oJg7ZcGklg25C0onw&#10;eGV+qGj/wO+n9RmE1XiJ2BdaP2h6WH/VpWztMla1ViO7yruu8AuD2tJsJHuUBuupSevybuS7zjYs&#10;gQAIgAAIgAAIgIAnCGghBxYFNL0duW9pD1pv2GOpJzqtvTYoZGvo0DOrVrkxK8esWbNWrFixbNmy&#10;Rx991BkAyIHlDD3U9VUCyIHlqyPrWL9IIIiKWXD56g2qvn/dKAp+ccyOC2pJObBIwOra0Ug6KV/U&#10;xnJIXX1v51uTcqnNNindwmYbsjXJElpJSaYEv0wMGiWu4spzb5nLtGVsysSaOlN25MDiDPm5zCFl&#10;3RcPWmbIArXsTBBmBY4EVta46XC4YLBtmyDRqsuQ5bS3ABUlMWvtO0/ZroMSIKBJAsiBpclhgVOu&#10;JIAcWK6kCVsaJqCxHFiqSDUaR+oVlfRX9YpBcp96RcsGO3XqdPjw4R9//NFJ9UrVeKIQCIAACPg3&#10;gYQPvmHqFW0A5031ysFRuDz7R0Ou8dCYSSwdOwlhiuxRuSlNN0wexacFVx4nKdWULHO8MtMWCWem&#10;iah4a5u222vKwQ4K1ULbjAhl9Q9tkfUiK48tM2zQt67q9Pb2wHHGZefr0j6Y6+YPZAtaU3afnr10&#10;t/M2YQEEQAAEQAAEQAAEPEbArUsIKUdVVhalrcqylljd0NUsKQu7UectpGQ3nKZaqVwq5dAySp3O&#10;8lrxybY6JCbGUz4q3hOzTOUVjRKxm9hk1eV53/lfjdu1IzO9iTcbNlxx+ajn5eW99tpr0dHRzzzz&#10;zJYtW8LCwlzeBAyCAAiAAAjICdDiQcqTTWdCq1aeOeYRrcJJHyXtiBcaZryoLedAboP53YSVhixo&#10;iyQnUZAynO8W007o2IoDi9+7puzigdwcitsSFioOH8FeLM+0dfU9UR2juCfFYsZDs02ycVk1ZQfa&#10;7m3nFbVrI1ag7f/4rvVZ0lQ8s+L3dIOt9C3CRopcaIuet6qzbxtOjbFdTVs3joZT15RLSkWG11wy&#10;4wlmitK0/XAk2yVmYQQEQAAEQAAEQAAEPEDArQJWIy7jq68im0VmJnJchJR5XZCcEvns7PzOgYbn&#10;AUPW893NoDOGhO6CDNVz1ixDTvRUIfs7X5HPAc8SVPEHpYrn+JzrUnJ3LjNyeuZCSr+VWTY9kmsW&#10;1yzjq4wI8fu5YIRliOefJMsyvgvPWSJ2stmMT+uucIba5fO+0+s2U7/bPXYHD5rcBNhtw6jC8uXL&#10;W7ZsSXsOHjt2DCnbnWOJ2iAAAiCgigDlxh41M4kVTXjx4bAantidQ5VnQsBUcPlj5QpDtXb1miqz&#10;Mt3x8FiZfLP9lBiQ1S5qgHj+1o4roxoIBnImnZLUH4PFO4YvYXFbXOMlBtnIkGlLUHN46UpatVej&#10;Zz1mytxhzZSqflsrVC9K1NfOp4nBX9eunBQqmGFiwZDdcJz22nkDfbtFTRzakdkZNOnzcxdznbcJ&#10;CyAAAiAAAiAAAiDgAQJuFbC4HpGUc31cRMapjAipL40i+XzqglpFqdOl5+LrkeP4dO8mCd3Zq+Vp&#10;3aOM07HTa5RzndpiR1bGrJ4R4zkuOSJgVsZj42L5F4YY9gWM3Za5sBkXu3Bhe+t4IyObNXtZ6Yws&#10;7zvzX7b5oXHqd7vHbv78u+yuY1KBVgvSuQ0bNrRt23bjxo3r16+npFcIvHIeLCyAAAiAgE0ClGCI&#10;cmNTAiwqSYsHn+vb2mYV7xe4Y7jpdnjtqtWUOWYISjJeVdeobgsWhMVJ6o+hjlH1W8PEYrmXzQRC&#10;88sJJ1vZHNAOU46gbNz7DlZNXEWYdeE42yvw7qoq1w/aDccRN91QZ+aYrl3b89/Mcq/fHDptA5u0&#10;OEAABEAABEAABEBA4wTcK2BRWivKbtVo3NJxjSjRVVlZGZ/rqsdSerJvH/26b9w46TmdGUdHROIs&#10;LlbcVJBVEUqyij16cD3GsV+XjmMiV6Nx4+h0jx7jlvKHWFJsaykZ30fFyIlxZErIs0WqVs8h3GNL&#10;e/BneDvlDrDn5DC5wWw+9pXSGXqVWRGa4D1mjRq6w7thQX2zNRGcWUKYn5+/Zs0aSnRFmwyyZO1v&#10;vfXWjh072rQxrJiw1TpeBwEQAAEQcJLA+NkpLJiFVmktnNrLSWvury6sB2xrZvMQC/JNWKR8Vd2t&#10;te624KJRdXPFKEe7GAsmLWN01JSTlLrXM1pFaEiA1aa3GEGm3rxaOOoturvkqjl9698eSq0cPvH7&#10;+Dlb3d2cT9rPufDPF9t+8cmuoVMgAAIgAAIgoE0Cbhaw7O60IaG73RXVViD5jBe1VB1ud0buhWNL&#10;CHNycsaOHduwYUOKt3r11Vezs7OnT59O0tVDDz2kqosoBAIgAAIg4AoClEuIsl+RJUp9lbRoMMuT&#10;raGDtr0Tc06xFXz0eEG+TtBTrtKWfJNjWJ4pHhbv1WlxNaKnXJC3Y7SK8GrGdeG1O6KkTQm94ZOH&#10;2qSE7qtn92MT9bOUo4vXHvRQw77SzC9nLj48bGlBYZGvdAj9AAEQAAEQAAEdEPCcgOVMgnMdgHTa&#10;RXuXEFKCdpKuaKlgpUqVKMsV5WjHDoNODwIMgAAIgICDBKbMF9MoLZjaiwW2+NxxOUOeqtGQLsq0&#10;myevXy0/qSh27fTGXOFFJqixJPGWD2umXMO38SRRPju05bTo24h6ZqLSbLWmFo4tOx59vXXzelKo&#10;4Iz3dyKhu3r63x3+rVf8yg9ef+LZ2PvV10JJEAABEAABEAABJwm4VcASMp1T2nUhU7s87bqTTvtk&#10;dfVLCGnB4CuvvBIeHl6tWrWzZ8/SakFkufLJKYFOgQAI6IXAlHe3H0//g7ylvEKUIVsvbqvzU0oU&#10;lbPxQrkyJaWLMo1XMuRrF8xfu8yySonFpF+r1pKkK8PCPTPuWDOlznubpaRkXivSWK56u9YP2g3H&#10;pj8eLkDJ2uhBjVIarGFTN1y+esPDDuixOVo2+MxLaze+92y3jg5onXrsMXwGARAAARAAAa0QcKuA&#10;xToZFcVnaj9lknZdKwg04ofKJYSU64oWDObm5p45c+aNN96g8CuN+A83QAAEQMA/CdDKwQ8+46UP&#10;Wo01d5IPLj7r3iyGJWI/kPbFeywI69re4Wk5wrMG85uZ3MPnpgw/zaSu9FEHDrFZIYY1STndz3/L&#10;TGWdXly+otB0Alkx5fBsu37FKJ38rU37hsps2bl+0G44DrvttooUhEWhWGSe1KuBhl0I3Naa7g0v&#10;++LgqwtTv1kd/0DL+rrvDDoAAiAAAiAAAnoj4FYBS5ZMvTztut4Iecpfm0sIaYfB3r17z58/n1YL&#10;Ym9BTw0L2gEBEAABawROZFwaNTOJlZj5YldK3+6DvG7t+H07luw8Z9IOIf+6Ifn6iHamibQatAsl&#10;qestIU37yhUMxx3Dl7C06OVqkWhKvgXhgby/jOlZNWUvaCndVW5KU963TeKaT65Gz3oNJGN2rx+0&#10;D469TnuiPAmvlAwrrEYVaowSuid88I0nWtVnG68uSF22/sdvV8U3blhLnz2A1yAAAiAAAiCgbwJu&#10;FbD0jcbD3ltfQvj+++9HR0c/+OCDlO4Kewt6eGjQHAiAAAiYJZB3I/8pQ8QKrcN6YVBbnwVVr09R&#10;v1fmh8r6JySxEmUp4273fWBeyh3lp9pFvSLb67DG2K5Gr5K2VW75fJpBVBKrWzVlL+zGS7qJoWRC&#10;zfKsVdIqQjvXDxocsAeOvU57pjxlbVs1R0zoTuGEs5fu9ky7+mrluVc3/PjLuW9WxzWoW11fnsNb&#10;EAABEAABEPAZAgH7Dx11oDOlpaXFxcWFhYU3b/5748aNX3/Lfm3KRAfsoAojQKnCJk7MMhuERcna&#10;4+LiaM3ge++917ix97MtvDH33bvuDK9SpUrlyreEhIQEBQVVqMDLoNVC+e9zAfSLcASwXpn85E8I&#10;PU5KTpowemTeNTHdxso169q2aY35AAI6JUBvieR5SUkJPSkpKaYn9A5JRxG9SxYVFRYUFBUVFRQU&#10;1KpzR//e3Uz7eLRJQPPN83Tad392m1JfscWDFHi1b+0oze086M9jY1ffr+19iMWUkZrW1vufs3b5&#10;7sLCtBHh5PmpzCAJsh8mxLrQuK5NUYKwvmM/oQv807cH4TLXyFCeeHLylwMTFM5QYo0BAwZQlliN&#10;OAk3QMAZAuu37Lj295/BwcEhFSuG8P/wt110BPIHf/9F/7A7LXbLhQMEdErAXhkBEViaGGj6rDWr&#10;XuXk5HTr1o2StdOyQS2oV5qABSdAAARAQAMEaPHgRxsPkyN0Q5u0aDBuazUwJg66sP0US9/Otavm&#10;iytAVVOhEEKW0J2Oz1KOsumNI/f6zY6DPqCoK8rajssc8wEEQAAEQAAEvEsAApZ3+YutH3r55Quv&#10;vqpw5dChQ23btn3uueco4xWStWtinOAECIAACAgEKCJj8jup9JOeU+orWoEFMPojQIFXfDKsyYYs&#10;8m2mNa2hv1641GOKuhr9NEvZz81ZtocWybrUvP6M5Vz45/4+iY93afbB60/oz3t4DAIgAAIgAAI+&#10;RwACliaG9I8ZMy7Nni13hXYb7N+//xdffDFy5EhNuAgnQAAEQAAEDAQo0fUPR7LptxaN6/hy6ivf&#10;HvFba90tdZBP6dXHB7eQtH8E507szuKwaFPC8bNT7DfgOzV+OXORYq9ef+GR10d39Z1eoScgAAIg&#10;AAIgoGcCELA0MXrVHn+8Stvy7L/Lly9/7bXXduzY8dBDD2nCPzgBAiAAAiBgIECrq1jqK1pPtHBq&#10;L4DRLYHGS/rNK2KPrh0b6bYbLnd85phHQqtWJrMbd6Q9n5Dscvu6MLhjb3qv+JUr3uz3bOz9unAY&#10;ToIACIAACICAPxCAgKWJUb7lvvuqdOnCXHnnnXfmz5//3XffIemVJsYGToAACICAjEBG9l/j52xl&#10;J2jxYOvm9YAHBHyMQFiNKgkvPsw6RXKtH2pYX2z7ZcSrGyjpVbeO/pvU38dmNboDAiAAAiDgGwQg&#10;YGliHKUlhBs2bCD1imKvGjRooAnP4AQIgAAIgICBAKUEemLMGpb6ipZZYfEgpoavEniub+upcdH+&#10;qWG998neVxemfrM6/oGW9X11fNEvEAABEAABENApAfcJWFmpqVlZifGJWVxqqrgrs8OM7LCQGs9a&#10;Ma2SGt9B6YyhsCXHFEaYBbP27fDQXGNsCSFlbX/55ZehXjk8T1ARBEAABNxKYFRC8rmLudREZHhN&#10;LB50K2oY9zqBafGd5RrWoJc+Z9Ktbx+T5qV8suXI3rWjGzes5ds9Re9AAARAAARAQI8E3CdgNeIy&#10;vvoqsllkZiLHRSR2CAgIiE/lsoQnHToIv8bHs5N0yM+zV+VlOsxKzshiZeITmSmhbnkxppCRwNQh&#10;o5lQLJXLmNWB2TYYn9Vs+jhKcZHcs9w4F5vK2xHbMvIkMZVLTRTaVVgQ3chITo6X+Zlc3pwj06DB&#10;Rx/V3r792WefXbRoUYsWLRwxgTogAAIgAALuJPDu6r0pu09TC5QeKGnRYEqA5c7WYBsEvE+ANCza&#10;l5D5QZPftzUskueee3XDL6cvfrM6rnbNqt6nDw9AAARAAARAAARMCJCAVeaKhxm0PSJPneLGRWSc&#10;yogwfrV9VBQ7EbutbJv4xai8BHtVViZzYf+oZobX08imWDdz27bMbf2NTMdOnx4pnEjLyODIDpOf&#10;2BEVxV5SHLwP/bn+2zIXSm0IhU/1DOh5qrxdhYU0jpMXb9+smbI5c21ZPndl8eJ327V7/PHHY2Ji&#10;7KvpndJm54zzrrhkKsIICGiKAF0Xcn+cv0xgwTsEdu7PnLFoJ2t75ew+9W8P9Y4faBUEPEuAlspK&#10;GhZdBaRhebZ9D7WWe/1m37GfFBQWbV36HEtgjwMEQAAENEBA+g6p+D6pqe+6cAYEnCRg36UWsP/Q&#10;z/bVEEqXlpYWFxcXFhbevPnvjRs3fv0t57UpEx2wY7MKRUjNapa5jw+dcuNBrfRMW+iCZmhNYo+l&#10;Djj6dVTUlT//fPrPPx2o6+Eqb8x99647G1SpUqVy5VtCQkKCgoIqVODj+KqF/pd+BtAvwhHA/xJg&#10;+pM/zXsckJScNGH0yLxrN5j/K9esa9sGG/14eDDRnMsI0Fsi2SopKaEnJSXF9ITeIekoKuT/Kywo&#10;KCoqKigoqFWnfv/e3UxbPdokoPnmeS7zBoZcTYCWDXYY9CHd4pJhWlRFYSmubsHP7aWPOsgtaev6&#10;bNlZpxc3TcshuO2iXvm+aQ0PUnZXjzzYBaOmKJU77V3AlhCOfrrd3IndveWJO9qlS/uRocso49UH&#10;rz/hDvuw6Q4CJ56c/OXABIXlSpUqDRgwIDw83B0twiYIeJjA+i07rv19OTg4OKRixZBg/j+67aIj&#10;kD/4+y/6h1xii5I87BuaAwEXErBXRnDfEkLXdKrH0jJ3q1fkKLXimmYcUq+OHz8ed+NGx8OHXYMM&#10;VkAABEAABFxHgG7aB770OVOvYjo3hXrlOrS8JdKYgjesXOFao1615ns9IpwUh7X2nacY1w8+O0B6&#10;llcZu7LxnAv/3N8nsX+PllCvXIkVtkAABEAABEDAPQTcKGDJ85rbn+M8K5E/pOzv9CslpYq3YcdC&#10;BndD8nXBiLmDzFqyzFJe8Sm3OiQmxlNyLT45vWvHIj8/f9myZdh20LVUYQ0EQAAEXEKAAk+Op/9B&#10;pmjZ4BJDPiCXWIYR7vdNLELKdw7f65FhbLq2j5g5piv77fmE5NlLd/vAqP1y5iKpV6+/8MgrI6J9&#10;oDvoAgiAAAiAAAj4PAE3ClhiunTjbOikE9HOhImpYi52Pq27UIBP3E7npecBQ9bz7DPoDJVlilEq&#10;FyukZpfq0jmW/Z3P1m4ug7uYG15M384MSpnXmR2+alZGckaGPLl7eXZ5LjNyeuZCSteVWUbptZrF&#10;Ncv4KiPCxesZ27Rp8+ijj/r8VEMHQQAEQEB3BD7aeJgFm1DK9s/nD6xWpZLuugCHQcBVBCYO7di3&#10;m5jFdM6yPXrXsHbsTaeVg5++M/DZWGQwcNUcgR0QAAEQAAEQcC8BdwpYvOeKbOiNIjKSuWaUiP0x&#10;Q7caRfLp0gW1ijKjS8/FlyPHRSYnR8ozYFFqdkMedwUZixncLaRvZ/ng0yjRe6NIysjOsrmzozy7&#10;fFbGrJ4R42nvwoiAWRmPjYvl6wzhVS9JVnPv+MA6CIAACICAlwiQekXhV6zxhVN7NY+s7SVHXN+s&#10;sMxtMj1G/c5RGBR7Ljw2bTfTWvqo8gKTg3fuVRuHfG3vQ/KK9PxgumR++8HJwQcOib+eX8m3bmRZ&#10;XaOKJmz6Vt7Zxe9dk3fVRnO8t0JfHjp9VaomYWQnbfXI9ePoeYurZvej5YSsXV1rWJ8k/zTi1Q20&#10;4WC3jq5Pvub5cUGLIAACIAACIOAnBDSexJ1CqN6O3Le0h5+Mhh66iSTuehgl+OhpAkji7mni7m+P&#10;okvo/py143tZq8uzm4c2OJCrWMTXJqVfn/Ic3aT4SDKTDPuIdvOW1LM2DFITJoVE+yT3xJw3fjE0&#10;5nTXjnyQs7pGLTRR7r9JEndSqcR8W0b+q2hO8laeD15h31qP3D9jPdkCLSGU0mDJtym06cNzr274&#10;6M1+Nou5u8BbK/YsW3/wq6XPNW5Yy91twb6bCCCJu5vAwqx2CCCJu3bGAp64lYCPJXFvNA7qlVvn&#10;C4yDAAiAAAiYENi654ykXtH9uY/tuSbvLqlXpMgU9ZtX1G/4CPGFQ1soLIsdFN8kqlcN5nejMvOK&#10;usW0E15ZcUARwaSAmD6fJbciTYo3bmR/thCv1L3tvKJ2bcRqdwznyzD1SmWj5dmmSLHimzgd1UCw&#10;dihGFucld2v7QVG9oi6Xq28qm1NxmVjskYq6+iryYUIsqbrMZ1KySM9S6T/FPaks6b5ik+alrE/9&#10;Ze/a0VCv3AcZlkEABEAABEDATQTcvYTQTW7DLAiAAAiAAAi4hUBG9l+jDDfkdkWXuMUbdxsNjVnZ&#10;tIbQSOPed4iNnbwurpLbfirlgHCuXdSAsbcKz27tuFLUiXImnSpfD6h089qVk8pTjZeISta878UW&#10;zfdNZaPbfxeXH45oJ8aLNWo6YH6oYPP8t8bLA4WTv29iAV/yECr6VWVz7h4H3dknVXdqXDRz2y4N&#10;y4s9pR1Fn3l57S+nL9LKwdo1q3rREzQNAiAAAiAAAiDgGAEIWI5xQy0QAAEQAAEfJEC3uAMnrcu9&#10;fpP6RtuuUaSJD3ZS3qWqtaR9SRpVYxFM3IG8v4R/07eIS/wa9K3LRC7+aFS3hRh7cz7NXMIsodCt&#10;te5mpXNTmrI0WBaiokzwqmy0vFhTpqzxR42xXVm01wui3Ca9krdHDCUrF+zYayqbM3ETJzhuWnxn&#10;uYb15JhP6fLRLBi6qHvFf0TubV36XGjVypr1E46BAAiAAAiAAAhYIQABC9MDBEAABEAABEQCo2Ym&#10;UQQW/VL/9tBVc/r6PJd21Wqq6GNYZLlIJBOnrNVsPEkM1DIUYmnajZOgW21aZaPGxSxYPHD+EAsl&#10;I0FtvrRA0qiwyuZU0PKnIqRhzZsk5induT9z0Eufa1PDuvTXddpwsGXT2z99exDtKOpPQ4S+ggAI&#10;gAAIgIBPEYCA5VPDic6AAAiAAAg4RoBuvIdN27BxB22Iy9Et7ufzB1arUskxU6hFBBo1faGo3yvi&#10;mj4ZkQNpb8k38vM8qxWnVe+i6HnndNjiC4PaSoGKTMPKu5GvqX6kn73ScdAH/Xu0nD85RlOOwRkQ&#10;AAEQAAEQAAF7CUDAspcYyoMACIAACPggAbrxZuoVHUtmPNE8srYPdtLBLl3OuCaraSa/lSW70po+&#10;Wb52WqKYtsfi2sNySyobNS5msYN8ovcUluTLfBCWyuaMGsjKU2zg6CBfvVejVHGrZvdjkU2kYfWM&#10;W60dDeuXMxcfGbr09RceeWVEtN45w38QAAEQAAEQAIEKZWWc8w9w9CsCZieM8wScn4ewAAJaJuD8&#10;NQIL7iMwY9FOuvFm9imcpG+3KPe1pR/LUlr3nI0XxLTu5HzWhePicrw7orpb6gxt7adIfVWvj2yj&#10;QysMVDZaXuy0TFzbflDIt7Vh8ijjdYLtoqLJ1e7NpC0UNxkUNJXNcVKCMJnrVzOu62cw3ewpXTJr&#10;33mKaVjH0/9oP3DJuYu5bm7Ttvkde9Np5eCKN/s9G3u/7dIoAQIgAAIaI6Dlr7XwDQRcRcDey86p&#10;CKyAAC6ADo4LqOCUHXudRnkvEqCx5kecDTwOEAABENA/ga17zry7ei/rB6lXFE6i/z65pgeS4nMg&#10;7QtxX79re4ensbCjBvObNbbdzPmVkpaUdfrbFayCqfJ1/UqWwZbKRs2oUdf2zhazzrfpXc+ca7d2&#10;nCbutHho9mlRklPZXKOqYcyiFD6WdfqLSbmWAch6ZJuST5SgTQ8kDYvUqx7xq7yrYX2S/NMzL62j&#10;DQe7dVQxUX1iCNAJEAABEAABEPB5Ao4LT4J8wUtYFUjRgJjh8zPF0EEaa37EOUHF8pteo6MgAAK+&#10;SoDusUclJLPe0ZZqUK+MBvrWjt+3ayOcyZm0Qwhu2pHCwq9GtDPZ6U9e89aOKw1J3FccEKOimorK&#10;V5uUtgZBoV7UCFZL3KxQCIxS2Wh5E4diWLRXuW99LIWGdW87nLVYvoxRZXOSq5zYHHWnXai4b2N5&#10;1832yFcvHpN+mWpYbEsEzx//+2Dn/xZ/89OmcS2b3O751tEiCIAACIAACICAmwg4LmDxQTgsEqdC&#10;hUBEYLlpfLRnlsaaD8JimiUkLO0NEDwCARBQT4Ay9TwxZk3u9ZtU5cH7wmlLNfV1/aUkv/TPOBd7&#10;aMzpfvOWmA1xkkERkriLalH56TuGF/WTq0uNl3QTl/UJZQyJqNQ1yjdhVJ0s8LmurPombY9YHoTF&#10;qWqu8RJjDiPazfu+qRiWJeu3hR75y3ThSMPatnRYaNXK1GNShx8euuJExiUP9370/5K+3HVq79rR&#10;DepW93DTaA4EQAAEQAAEQMCtBAL2/fizAw2UlpaWlJQUFRUVFhT8e/PfsznnXx43ygE7qKI7Am8n&#10;LmnY4I5bKt8SUrFicHBwYCApWrwMGlr9v/STj84SDiZvmf7kT/N9DkhKTpowemTetRuMwMo16x5o&#10;jRQVupsOcFgkQG+J9IzeFYX3xmJ6UiwcRYX8f/Q+yb9bFhbUqlO/f+9uptSONglovnkeaHqYAN1d&#10;k3rFIkTq3x66f90obDvo4SFAc75KgEQrSuXOpGESs1bO7kPCFj0Pvnty0Uk3vtfRXqLPvLyWfn76&#10;zkAmouHwVQInnpz85cAERe8qVao0YMCA8PBwX+01+uVXBNZv2ZF39TLdbdE9V0gw/1+QcNDNV2Bg&#10;EN1t0T/sfgtrofxqYvheZ+2VERyMwGKXCsXhUPAVXUZBgXzaThz+QIDGmkacD7pjkwBBWP4w6ugj&#10;CPgcAbrBphw9TL2iG92kRYOhXvncIKNDXiNAm3h+u3oE6cLkAclYT475lHb5vHxV/JOVm9yihnrF&#10;f0SJ5De+9yzUKzdBhlkQAAEQAAEQ8C4BBwUsUe7lQ21IzyBlOMS73UDrHiNAY00jTuPOFhJ6rF00&#10;BAIgAAKuIkAbDlJ4CMswTTe625YNjQyv6SrjsAMCIEAE6JpKXTqMaVh0pOw+3WXocveRybnwD204&#10;2LLp7Z++PYhthogDBEAABEAABEDA9wg4uISwjD9opUwpv0amqCjn/EVaH0MrZIpp7UxxMa2iEV7n&#10;19Tg0DUBplJRuBXplBR7ReoVqZUN7ridwlmFEFY+CI/JWPbG/mEJoa4nBpxXEMASQh1NiY070kbN&#10;TKJFRuRzWI0qSe8PpmgRHfkPV0FARwQo6oo2SSDJmPmcn5//686pkqrlqo78cuZin7GfxPVv+8qI&#10;aFfZhB2NE8ASQo0PENxzngCWEDrPEBZ0QcBeGcEZAYsXqYRML0K2l6Ii+p9P/VJSQtIVHWW6AAYn&#10;rRIgaYpPaCWssubXigYFU7ydYf11kGERIQQsTCN/JwABSy8zgNSrYdM2MG9bNK6z7p2nXH4vrRcU&#10;8BMEPEaArrsJc7bSEj8SsCLvrC2PzHLehx9/Odd37CdvTuj+bCwyaTqPUzcWIGDpZqjgqKMEIGA5&#10;Sg71dEbAQwIWURGCsJhUxWcuFpQr/h/+JP1XBv1KZ1PHkrtCsjM+zIoXscSDXzrKC1uyHFj2zjxE&#10;YPnI/EA3BAIQsHQxESjvFS1iYrFXlFJ67TtPYamRLgYOTvoAAZbW/dKVfyjNNqnGq2f3a93c1k6W&#10;Krq95duTL/4vacWb/bp1bKyiOIr4DgEIWL4zluiJBQIQsDA1/ISAvTKCgxFYTMBiP/lgK/ZTeCa8&#10;AP3Kd+YbLRAU/mMilrDDoPCvfI9B6q29Mw8Clu9MEfQEApYe5sDhE78PnbaB5b2CeqWHEYOPvkaA&#10;NKx7n1hAAhbr2MShHafGdXZGRP4k+adJc7d+szquZZPbfQ0W+mOLAAQsW4Twuu4JQMDS/RCiA+oI&#10;2CsjOJXEnVxiWgblQuKXlVFiJH6rT8qTFFKRfuLQPwF+HPl9Wyn1lbh4kMbaVL1SNzlRCgRAAAS8&#10;QIBCrsbP2UqxV0y9otzSiL3ywjCgSb8nwJLNSYt231299+FhK/Ju5DsG5n8f7Pzf4m9+2jQO6pVj&#10;AFELBEAABEAABPRIwHEBi6lXhmAcYT9C6eDzfePwBQI0jvxDtnSQRWHJFw/qcd7DZxAAAT8hQOrV&#10;oJc+/2jjYdZf2nMwadFgZ4I+/IQbugkCbiJACbCkxYPH0/+gdYUOaFjPvbrhy12nSL1qULe6m/yE&#10;WRAAARAAARAAAQ0ScErAkvojJfMWVpjh8E0C8pTtGpzKcAkEQAAEFASYeiXtgPbgfeHfrh6BrO2Y&#10;JyDgRQJ0Ae5aPXLmmK5MRyYNq/3AJSw6Us1BF3Wv+JWX/7pOKwdJj1ZTBWVAAARAAARAAAR8hoBr&#10;BCyW0N2Q011I7I7D5whIo+wzsx8dAQEQ8G0CCR98I6lXC6f22rZsGK0f9O0uo3cgoAsClABLWslL&#10;6lWP+FUZ2X/Z9Jz2MXxk2NKwmlU3vvcs1CubuFAABEAABEAABHyPgFES95KMT7g/9qjvJNtpUMjl&#10;zv/kBQ5WWTqv3hZKapJAAPNK+Id+8EFYwjP+Z53ooMbPSl7bm30NSdw1OeBwykEC2IXQQXDurEYZ&#10;dmYs2sla+DAh9umYe9zZGmyDAAjYJhB89+Sik/OkcmxrQpKl2Bm6SKfFRVuKkcy58M9j8R91e7Dx&#10;/MkxtltCCV8ngCTuvj7C6B+HJO6YBH5CwF4ZoVzAKslYQ+rVg2M+UkPKsAOhuAshbT5YWiJEHImB&#10;WAYlS40tlNE2AV63EnJe0Q8h1RmfAYv+3ffBSEHDGszct3fmQcDS9rDDO/sIQMCyj5ebS1Mox/MJ&#10;SbTtIGtn3qQeLwxq6+Y2YR4EQMA2AYWARRUUGhatK6TILNonVGHrlzMX+4z9ZOwzHcc+29F2Myjh&#10;BwQgYPnBIPt7FyFg+fsM8Jv+2ysjyASs75578MXlPKiC0zZxkUDFpKqSUl66KqZHcWlJSQk9KeP/&#10;KyMpy6YRFNAFAdKreP2qQkBQIJ+nPyioAj2pcEsz+rFvcXxQtKh42jvzIGDpYvThpEoCELBUgvJA&#10;MdOYDgq/8kC7aAIEQMAmAVMBi2lYzyckUzIsVp1pWGfPX+3fsyVbJ/jd4d+eeWntmxO6Pxt7v80m&#10;UMBPCEDA8pOB9uduQsDy59H3q77bKyPIBKzvn3tw9DIu/5S4AtAqNkG84uiejXSrInoUFRcWlhQW&#10;FdPzEnoIsVhq7PjV2OizsxRsFUBaVWBQheCgCiHBQSEhgcHBQcG0OWGVqH0fjgp6aAVbVmjvzIOA&#10;pc/5AK/NE4CApZGZQVFXT475VFqRRHl2psZ1xp6DGhkduAECZgUshmXrnjNzlu2RZKziosJWTW/f&#10;/cmoLd+efGleyoo3+3Xr2BgAQUAiAAELk8HnCUDA8vkhRgcZAXtlBIWA9SGXf1KN8CTkay+jeKui&#10;ohKSrjZ8V6OoqLCosLCYYrCK6bSwlLC0FKOidwK8fBXABKwg0qyCQ0KCg0P6dboaEhIUXLX5waVj&#10;gjpBwNL7IMN/FxCAgOUCiM6ZyLuRP2PRNx9tPMzMUBqd1bP7tW5ezzmrqA0CIOBKAlYELGpG2jaU&#10;IvqLioqEC7n6tev5tOFgyya3u9IP2NI/AQhY+h9D9MAGAQhYmCJ+QsABAesIQ1Py/YgHR6sVsEih&#10;ohs2ircqKCzOv1m08fvqL8YN8RPEft7N95d93PehfypVDqlYtfmPK8YFd1puiMCqQWSELFn8IeR6&#10;ZxnfjX7yJ3iCAeYisO7zc7bovn4JGAtY/HJqdvDCPkn7BYUk8dNRq079/r27mXbzaJOA5pvLExvr&#10;l4O3PKfYjfGzUy5fvcEcIPUqdekwS6mgveUk2nWGwHOvbvjozX7OWEBdLRCwLmCRh6RhDX9146Yd&#10;v7A3VTqqVqn0ybyBvaKbaMF/+KAdAhCwtDMW8MRNBAQB6xKFDoRUpAgC/j8KJ+AjCgLpQdEFfGoX&#10;dqfFbrZwgIBOCYRWt09GqCDrZwDlteLKSlQ+SmmlIB9vxd+W0f865QW37SUg3IYX0rjT+CNXv730&#10;UB4EQMDlBMbP2Tpw0jpJvXrwvnCoVy6H7HWDnyT/5HUf4IAHCNCC38kjHpLUK2rx+o38fuPWfJZy&#10;1AOtowkQAAEQAAEQAAGNE5ALWHa6yufAKispKaM4LNKx7KyM4nolwGuWfMJ+IVk/LTeFiKXXkYTf&#10;IOALBBavPSgtGwyrUYXytW9bhtgrXxhZ9MFvCSxb/6Oi76Rnxc9Imr10N8Vn+S0WdBwEQAAEQAAE&#10;QIAIKASsUpXhV1SsrKy4rJTP2U6CBi2X0RvN1MTELBU+qyymwpKvFOFznPHhV8WU5MxX+oR+gAAI&#10;6JLAu6v3znh/J3P96Zh7jmweQz912RM4DQIgIBAgiYpF2zVuWGvssx1XvNn/seiokJAQWiBDKd6j&#10;YhaQZg1UIAACIAACIAACfktAJmDxi2cppIZUCdsPXrzg9QshBovCcTSSrz0rsQO/Cjg+1Xg82Wn5&#10;2azEWestjbnMiLViHEcFO6hSwWQtpcZLfojtCOuWBd/oNXbwv5m8qpUpSmNNI07jLkwAHCAAAiDg&#10;BQK022CHQR/OWLSTRWQ817c1xV5Vq1LJC66gSRAAAdcRyLn4zwevP3H+u+lpW1+aPzlmSOx9n787&#10;UBKmaaXw5PmpdO3TO4Dr2oQlEAABEAABEAAB3RBwfAmhsHyMFzHYloNa6HHWV+u5hZnb4pYlkwJk&#10;kIPiU1PfHr+f49o345i8RaITFdy/f3yE8Dw13liFkhlhxYYkprKKcmGpvI5MkhIYlLdbLkLxpdn5&#10;nsvkoNovzCR0mQvbp2WQHz3TxF/TegqCFnu1TOyPFgDzPrANKGn5ID8BtOIU/AABEPAXAqRYkW7V&#10;Zejy4+l/sD7TVoNzJ3b3l/6jnyDg0wQo8OrZ2Ptr16wq9ZKyYpE8PTUuOrRqZXaSrn16B3g+Ifnc&#10;xVyfhoHOgQAIgAAIgAAIKAkYC1h8XJUhifv5E0N7r+047sQ5dob9anh0SjwnrCLkFxJypZQPSRPB&#10;OI3GTY8aH9FzWftmERzXIzZO6GxaRgQ9i9u2LzKZ17E4bv/4tzMf69+e5KHMhdyprzLSoiIbybDI&#10;jDQSin1MFaO2CULSrMTEt9nzqPFv8xoTqWCzmmUu7SGrX94uv0RRaKX9/lOZqcnL4gQj8hEQRLSA&#10;iPFc/8d4F5gjjSKjyOlMwTjTvOJi5Q14eRLzY00jTkNfWuJlV9A8CICAnxEg9WrQS5/TykHWb7qz&#10;pdvabUuH0RM/I4HugoB/EZgW3zlt63i63qWLndK63x2zYMq72/0LBHoLAiAAAiAAAv5NwGwE1oU3&#10;Yr/o+OIJZY6o6I57kwfsTe7xfDjHfbdv7mHNkaMVfxTERLLU+q/4gCZuGx/cJPeSJCQ6I+hb/EEC&#10;Vdr69f2N5SG5Eds9jIsTpSxDUdN2eUHKwiHEWJGmJUpoFIdFBbMy0ugEuShGYJWVGQlktn1CCRAA&#10;ARDwQQJ5N/JJvdq5n+R9/qDAq31rR9FtLdQrHxxsdAkETAjQGmG63umq79pe/BZHRT747MCwaRuQ&#10;3B3zBQRAAARAAAT8hIBcwAoQ1wSW1Xktqd/eqfUFBMIqQXrUbbJ6XB3xOX/+1ga3C+eFTFgagUWC&#10;FDc+ImL8fhKEIpq1X9YzYIgs0xWFRtGZiPFR08fxgU782kCOKkRFGoc3yY2wYhmxC9N6UiRU2sKP&#10;x4172fD8Zb5a+2YvL93GsRV/7DBtl51nrSuWELJXmAX6h8LHhICsqG1al6zY0JPzfOI0HCAAAiDg&#10;bgK01WBUr4WSerVwaq9dq0dGhtd0d7uwDwIgoCkCdNVvXvTMuvkDWzSuwxzbuIMSL6z64Ui2pvyE&#10;MyAAAiAAAiAAAu4gELDvxyPMbskPcQ/GL+BuHhVTGx36seOcc1x41NoFTZmURcfexA1T9tC/9Wdv&#10;atOmqIT+5HXj/wryruVv3lvztSkT3eGfO21SnnRavbcwc58gaOFQR+CNue8+2fGvardWrlKj9ZFP&#10;X63YaWmFCrwMGlq9Bv0MoF+Eg1e2SI0z+cmf4BsKSEpOmjB6ZN61G6zZlWvWPdD6PnUuoBQIaI4A&#10;7fLOv4vyG1rQrhZ0FLOjqJD/r7CgsIh+FhbWqlO/f+9upt4fbRLQfPM8zfVKGw5lZP/1fEKSlLOZ&#10;4q2WzHiibzeLka3a8BpeuJhA8N2Ti07iGnExVc+bc+04kq49fs5WqRcP3he+cFoMdG3PD6tXWjzx&#10;5OQvByYomq5UqdKAAQPCw8O94hIaBQHXEli/ZUfe1UvBwSEhFUNCgvn/goQjMJAegXS3RT/ZnRa7&#10;5cIBAjolYK+MoFhCKN+FkGXoNtqXsOO4PnuT+syNPjetz8a5P7HYK/3m8m40bl9ZGdQrR2Y6G3Tk&#10;cHeEHeqAAAioJ0DprjoMWiKpV2E1qmxeNBjqlXqAKAkCPkyAbT8qdZCCsO7rs0janNSHO46ugQAI&#10;gAAIgIDfEpBFYO2NezDuHe5fCsgShIlDP3Wc+zsX3nTtu42lCCyG6dzmXYM+vXbnU9Hvda904/8K&#10;+QisfbV1GIHlt4PuVMf5CKwOl/gIrJptjnz2esWHEIHlFE9U9g0CGo/AemTo0u8O/+YbqNELEAAB&#10;EPBtAp1a3/nN6njf7qPzvUMElvMMYUHjBBCBpfEBgnuuImBvBJZaAYtEq9e51qufpI2Nr3868dsP&#10;s7lHJvUa35yWEELActXY6cMOBCx9jBO89CwBjQtYnoXhbGsUb0UxFPKMNrQm6MOEJyhru7OmUV+3&#10;BFy79Ey3GHTvuPvGkd4xxs9OoRXHEiMK2Jw49MHhfe7HPg+6nzfmOgAByyeHFZ2SE4CAhfngJwTs&#10;FbCMk7iLCwYvvPFkMh9+RUf26UFPJr9xiF8qmPXptx3p/JO8evXoKzFT7mdLCNkqQhx+RYAtLKWf&#10;WHHtV+OOzoKAewnQPoNT3t3eZehySb2iO8+pcdG07xjUK/eih3UQ0DkBSoB1ZNOYmWO6SnLV5as3&#10;Js9PjYpZQFnedd45uA8CIAACIAACICASUOTAYmfrvLb58b2yx2ttuPpPdpafebUNCIIACIAACICA&#10;ywicu5jbfuCSDz47IFmM6dyUpKtp8Z0RQOEyyjAEAj5NYOLQjmkpE0Y/3U4uYw2btuHJMZ/SO4xP&#10;dx2dAwEQAAEQAAG/IGAsYJWVcWWl9jyovFAFh18RECcJIu/8atTRWRBwI4ETGZc6DPpQusPs2j5i&#10;/7pRa995ChuKuRG6Zkzv2JtOadpeXZD6vw92yh8//nJOMz7CEd0QoJWDcyd2V8hYO/dn3h2z4PmE&#10;ZMhYuhlIOAoCIAACIAAC5ghU4AUo4eH80blzZ7aRJw5fJWA6SVw4fyRTeAICvkaAFty66G3W+Tdq&#10;DVpYvPZgz7jVuddvkm+hVSuvmt1v86JnmkfW1qCrcMkdBDq1viv97JW3Vux5Y/E30uPLXadaNrnd&#10;Hc35gM2sNYspmZTVx+L3bKh/6aPMWNi03QfoCF2QZKynY+6R+vRZytH7+i6idcq0utBXOop+gAAI&#10;+DIB/tuj4Tukr303NkgQ6BcI2HsNB+w9SNsO8kfp/vgHR8zl/j2kJqdVSWlZUVFJfkGJmMR9/x1s&#10;F8KjTQKab55nrxMob50AJaq854wrJEZXgOaTuLc/L+xC2PbIuv+FdPywQgU+jq/6f2vQzwD6RTj4&#10;5Fgk45n85E/wbgQkJSdNGD0y75r4JXLlmnVt7r/PFQ7CBgh4gYCNJO6FhUWF/HHb7fX79+5m6p/f&#10;vnNSvvY+4z7NvZZfJvwVhe45k94fDOnKCzPY201Ompfy3id7JS9Ix/xp07gGdatLZ9yX/NvbXXe8&#10;/e0Jk2M2iNVHfDhvyYPC8x82BT9PX+SEo9/wooTGJg1cfe/ptyYdUxYgUazp3Bz+bKuY0591bOS4&#10;X9ZqemUcKfxq/Jyt8tgr+pLSvWPj96bH0HuOezoKq24ngCTubkeMBrxNgJK45/51KThEOIL5/4KE&#10;IzCQHoF0t0U/yUcWNuFtZ9E+CDhOwF4ZwSSJux1LCKX1hlrRVhzHhpp2ERDXjSKJu13UUBgEQMCI&#10;wLur91K+9n/ybjL1qv7tobtWj4R65Yez5LvDv6X/dkXqOGUv2rjoWbl65YdM1HS5+8Pm0pE+2Kfo&#10;Q8P5DSsfWnPV2JR59YrKNBr8wukpDfjCx1Ka3u07oVjUIVqSfDJlwocJsfQmw2iUlpZt+/4M5Xen&#10;DU+toDYT6ZaQrmZoPFUmfVS5P1JInWLs5GU85RfaAQEQAAEQAAG3ETCbxN1trcEwCIAACIAACHAc&#10;7XYvv3UcPajdkY1jpNtLEPITAp8k/3R/n8RJc1P692gxoGdL1us3x/fo1PpOPyHglm42CGtnsHtg&#10;++ksWRvbEwyxV1ybFJPgrEaDHx4hFj4Uoy2lxgWcaC0hk7GqV6vMzOUXFJOMvnXPGTPWKZDt7sli&#10;SJr85Q0r6fyoH1zgj5MmBHFt5QqrVtSUcdINVAcBEAABEAABDxNQCFj0Z3DKyO7Aw8NuoznvEmAz&#10;BJF33h0FtA4COiaQdz2fed+ycZ2UJUPmTuqOrQZ1PJx2uk75zijj1R2dZlGiq/lTYmi14LOx97/8&#10;XDSZiRvQduyzHe20h+LGBOrXutssknN7ZxuWHHL9orqbKdO4dz/D2Q0rtSDTuHxoScY6t2vK5JHR&#10;d9QJtWhcvgzTXKEVz082CW1zuadWDf6wyYy4pqihpoxnvUZrIAACIAACIOA8ATsisDr2/dr59mAB&#10;BEAABEAABFo3r0ehEAun9tq79vnoNgi38ZcZkXPhn9H/S4roOi/n4j97147e+N6zUrAVpWx/ZUT0&#10;/Mkx/sLCM/2MqCVls9q+MuWAodF2d9U0236ju4RVhMKx4ltNLZdzJa/pz3c+tZWPxpo3qUev6CbG&#10;ptNHSUnEOI6SixWdNDxSY8pD2+Z+YStNvisdVmGr8RLRzz7mpEkVBlAEBEAABEAABPRAQCZgUfY3&#10;MQl+KVdWSnKV9KBf+QcdZjJkaXFvLQoL/2jj4SfHfEq7Jtdq/0bPuFW06Qz2TnbZhJQ2S0DGQJcx&#10;hSEQ8DsCFArxXN/Wftdtf+0wJbrqO/aTjoM+oLTZJ7ZO+uD1J0yzXL05oQcC8VwwQX5IM6wsazB/&#10;uJTE/WpGZrntu8P5fVdMj0bhYeUnM6/Ilx+6wDGNmaC3oBcGtVU4lbXmWwO9NiknDanxWaH6Hb8/&#10;OdywyjJn43difjHKps92hJSHZUn5s4xjtUw2f3x6rxyyVIsPfxOWMRoe5Zmt+OYkiU1Y0hjMGzHK&#10;gWWmjDlT1CcLfmpsqOAOCIAACIAACBgIWIzA2rvhEelBhTv2+4Z+pZ/aR7dxR1qHQUtOZF4eNfCB&#10;1KXDzu+eOjW+c/3aoU+MWUMyVt4Ncd2K9jsCD0EABEAABEBA7wS+2PYLJboaPXPz412aZX495fXR&#10;XWvXrKr3TmnX//Llb6S/vDC2vuTpX6eP2en1scu+LWCZw3F123ZhK0Y+9spsKFPjJYYc+Yr8Yrbh&#10;ntv7kGnWKgsp809+uLhcpeJNH4pxMrN+qzYjWjEfD22R5fDK+pX1t0HfTuY1Tdv9QgkQAAEQAAEQ&#10;8CABk10IDQmwBK2qlH6yh+ASH4TFfu004FvjVFkedNlqU7RT8lffnU5aNJhWptC+M5QSmP6c++B9&#10;4fRHtn1rR5GM1TNuNSUP1oq7evWDJcDCLoR6HT/4DQIgAALuJkCJrt77ZG+jR+cuX3/wzQnd07a+&#10;RImuEGDlJuyUlUkM1eFjcxrMT6VVb1hK5gBsSeZr0LR8MaWxHSlHvn0C39X3prIlnHxgl7As8ZX5&#10;rZjlQ7OVm0VyB47ltJvyilBMivkShafuCfPKN5rsN5wv81lHaaEos2iuTJ8lz4vbU8oWh6ZvYWnR&#10;WrXoWa51OsANVUAABEAABEDAQwRMkrgbFgnuXR9NCwb5nxxHP6Vf2ZnvPu9ktJzQQ95aa4aWDdKa&#10;weYRYatm9zO7lRV9byYZa907Tz2fkHQi45IGXNatC+KSUiRx1+0IwnEQAAEQcBsBSnQ1aV4KJbr6&#10;Jf2PTe89+83q+G4dpYVsbmvVvw3zqZoMkUEclzOpR/mKMwOYmk1b2cmoVZhCFrGzvq6Lh0VaEnTK&#10;c+Rfzjinvo81xn7GdCtJWKzRs7slkYwUpZiVg1lIVHlm/ZPZ4qJF9a0alXwwSlz/uCFtO3vh3JWT&#10;wr/tujf147F2ECeqgQAIgAAIeIWAxSWEHfvvoQf5RIoVe8IOes40LK0dw1/dOLzP/TYzqpC2lfT+&#10;4HGzUxCHpbURhD8gAAIgAAK6JvDjL+eeeXktLRisFBJEia4+erMfpWbXdY/05PyDfVKkPQRpxVmC&#10;IgW7kVxiSQrJyr4sdRmihq3Rtyxy2arJ8csJJ1vbSVCWfV/KrH/gVycXEEhamBjMlfXdcZbX31JO&#10;NJv9QAEQAAEQAAEQ8DAB4yTuhvWDtDxw7/qH6GFYJ0helQoylpDKXVZMeO79SJx3V++NaFDDZCsZ&#10;8zCrVan0YcITFIeFfFiOzjYacRr3Ug5J3B0liHogAAI+T0DKjkxru/iUzD59UKIrStD+9Mtr2zSv&#10;f/676ZSOHYmuPD/g3ROkVWkct2GlcfpwrlGnFv/P3tsARlGd+/8TIBD+RSMXJIIKVJMgb4pFrQZQ&#10;e9UrCeXyEozXehFFTXypJGoRtNimLVUQsQneIkktilS9ophYJIuttiohWi3XFyBIErmACEbg0lj8&#10;EfJC/s85Z2Z2ZnZ298zsS/blOyzLZva8POdzzg473zzPc7yb6PmRQrSMSGR7kidF8u9dpXktuZhf&#10;Pd17aq53R0jbdvxtE+miU2OVyVeZogi16b5k2qQQG0Z1EAABEAABEIgSgQAeWO9OLGAPYQi9ID1L&#10;/zFK1sl18/rbn/19+/5f3HONXHFWKnv4QCp/w30vyldBSRAAARAAARCQJuDNBk1VDElnpBuIh4J6&#10;oqsn/1B7z39ObPrTwnk3TUSiq+6bugHzHp3qVamWvLTCGOM2dOJDuouWHkRmslXLiEQnr7vKkAC+&#10;+wYU7Z71QMu9O9Vk7swCJjxp2wXqXkuKsxDLIytuXDBVJJyiY9zUnTuW7lzoP4QwQgM3RRFqG1Ne&#10;N2ZyhLpDsyAAAiAAAiAQbgLmJO5dXXpmq9qXJooHO0OBhPwFe6ZDy5OliPKqW1a4TZNrr/nIsUcr&#10;3/7Ngz+UK+4tRZndLx57FrluOa2I8mzG2RpAEnesBRAAARDwQ2Dfzlc+NrxlrxfEMT090dUH2/Y9&#10;v+xHtS/cfX3eBXE8noQxfejE1V5ZZO/9D9YadxI0uGjZJA5vWvvW07q8Upqcacu8gZZP36HnEeO6&#10;HtsucMHlN67U4/4Ch1gafNk4U/2CwKUr37Tr0VqAI+5Xl8cHr61Vr1G3XZWccx0t5OgHBEAABEAg&#10;rAT8emAZe1F1K37K+Dqslrhs7M7S6tIfX5UxoJ+L+g8W/uD1t3ciobsLdKgCAiAAAiAQgIDmpjHs&#10;tuuEk4Vp6/q4RvfJZwco0dWYqY/T3il/X1/8h2U/+v4F2MCsG6Z001u04aB6GF38Mmff5U2GRbKL&#10;5jrEi7JU4uLd95Y8lmrIk0URr6o0Qxvb+exq1w3D66YuM2dfpWY6pzxio1dyF7YRT2k7BtLmgJpd&#10;lzykJllX9BxVBpM15yb91N5mkW1KMSS3sopcURmyHkn69BJ1V0TED0YFPDoBARAAARAIDwGfXQit&#10;+a2Eg1WAh0iH1D3H8xs+GjSg3zU5We66pzCHpffnUkJ3d9WTuFY3u90lMXkMHQRAIC4IaPGD486/&#10;f66aeOjpVV5fGG8qHGumbR6sNJo9jAmMjOm0UtWbap0DC03iVdZv4pmhRXUt69auO7Uz4rweCWXk&#10;aE3XtXm9WthsXsXDj9N5ytFOGa9aTwwecfOMYWf2j4v5SDAjxXx549FoeC+vNq6ZyaVzNRVGuA4J&#10;IUY9Jpey7fCYjMVriQdTr4RzUJL6Xul4Rjxl2s9R8Hns/o9Ni+i2Vfpmgkrm8Azx3ntL3ha7+zWt&#10;fclSXhmWoYZ2vvyWmAuaRNMMulujjYeMHnb2bVjKDB05a5yhIOIH3ZFHLRAAARAAgW4iYEziLjJy&#10;kyDl9NE9ttPvfh+pfPsX91wdSvcURZg9/HQSwkJpJHnrpiCLe/JOPkYOAiDgl8Dmt8XtKwsy0m8X&#10;P/60RhMR9FTKijW0UE9CpKfQZvqUebeyvffnmuQtzYzmRx7UMkOPm3o/ZWVmetZqNShMt5XJGXps&#10;FDtLkpmx/afvWHD5Ku9WdFq9I/9x7YIfv3rIMOQv/JiBdRFxAuRjRQqU7+NdzSeIOw0ZC9zlm9BK&#10;yFimRxI7XpnmbFJ+u1fDsp9N9jFZe0R9T08sxZy2VDXwsnHm/FZe2Yh9flXFUGvb8faCeo88sJGJ&#10;175m+i1j2o8S8YMR/7iiAxAAARAAgbASkAohDGuPYWus9Ldv3n3DZe6CB41GkARGQhjJYWGzDA2B&#10;AAiAAAgkMQEttkuIUPrt4t5X3tHveK9cPk4AMoUWepMQaSm0va4cFNjF5AZ1m7n3LPm5WVN73/t4&#10;2HIPlySYEnFkhapnXbJB1Sn0LeoM+Y82r9fcQNRilFjaECelziKZsX4/fx3cjCSeeAw9YQiQhmWb&#10;ZP26uXp4JsVgahqWN8ZQALht1dJ371DdsjQk3uBN9Qz7KGkfScc58kY85fFm61cU2z0T/ZYx7EeJ&#10;/QcTZsliICAAAiCQLAR8Qgi9CdpFou5gD5HPO+oH5W7f8Nedc/MvCr1nksBu/OG4J55N9E3OQyel&#10;t6Bm7idPPRwgAAIgAAIWApoX1bjz83huKP128b1NO7V4H0Ou6Ld2afW9GxdqbhG7llNgFzsu2aAG&#10;dunbzO29f7VeUWvAtHMcu2Hmmpce62TyvOB1jqxYpeZR0kOiTBmU1IYdmoEVAQIJQcDG0610BPdc&#10;4xGa46au9rq86R839qF7ivwfuQRGD4NbnGLyemOfaOuHVO/RWMtrhjG6c+jEd70OdORhp/vceWMb&#10;FWsZn1lB/GBCLFQMAgRAAASSigAJWHrAYDwN/Ddrasn9Klx7dd9386TnX/+YRLF4QhArtoZx/TiN&#10;XUV5EIg7ArHyuYUdESSwebuI2vNuUmYXRejNFa07Xxj2KWMBgHTsO7RDGDouI1O3eOjpo8Vrn/Q3&#10;l5070O+4eHoscygilT2882NRY9hIQ8CTNSm1QzMiyBZNg0BMEOBqUdxGXG5arcYaB7pixARnGAEC&#10;IBB3X3RhMAi4IODsk27xwAqast1fAWe9hlh634F//HlLY1jcr4QlJISRHEaiWIiGJU11fRkkzYgx&#10;UBAAARCQI6DvDcd2eVMzZOsZoA1RhMqIaXwzOD2KUNu40KB86TuXqZluRD5pLa3Vx82W/M2jh1PE&#10;ounwZovP1dJj2Y8iI9uwkaCelFot69AMOU4oBQIgEF0C2iYPetSwvpFidO1AbyAAAiAAAiDgnkBc&#10;5sCa98iGW2ZeFC73KwGP5LD/3vjJF1+1uGeJmiAAAiAAAslOQM/Cbg9C36eM3p48V81i8zSLItTj&#10;B/X07SGiZNnfvduc8Q3mKL9ViI2iOgiAQLwS0J03aQDsgmAINozXIcFuEAABEACBpCNg3oWQOXx1&#10;OX9ElVrTviOf7Dx426yLw9sryWHXTsxe9vt3w9tsYramrhNFwS6EiTnBGBUIgIBbAlr8oP/6hqzt&#10;emghiyLUovlMeay0ZtTU6ZZt4wLefxoCEkm6ChbuZEoC3bTHdxdCbokLM9yCRD0QAIFwEzDsTRm3&#10;8Y/hZoL2QAAEQAAE4oyATxJ3b0osyfBFGnBUk3m/8PrHY7Izwut+JSat6Prve979DNsRSizhMOa9&#10;kugNRUAABEAgTgjo8YO0DZlI4aw/9M3LuL+VOAbMu+MS/qK5Ya2aOcu0q/2kMSxXNB3GTco2r1cj&#10;E0t9krgbKelxf1mn6/mzmj4XKeH1Y+DIceL13p3ed7y55NVyoZgRJxMHM0EABEAABEAABEAABGKf&#10;QJyFEJK69JLn06cX5xvJbnp/QerLC+4UO3ybj007ay0pQnzPUA1x8nujhuRfO3b1+r+HOG0tKxZs&#10;m7mgoepIS1VtK29Lf6G3TGX2fRhiP6gOAiAAAiAQSwT21T7ysrDHZnP6yVcJrcqsRqna0N77l/Dd&#10;AMdNVdO3q0W9ebKmqnKVvm/gsOVzaRcz/8ewjMvU7t5asY+9alq70htRqNbTFTTl6TvWb+Inm9a+&#10;dP/HlmZDMCOW5ge2gAAIgAAIgAAIgAAIxDUBcwgh86Vyl8c9ShDefK/pghGDMwb0M/aXmU5JPYaN&#10;PPXIivdrSYq68332LZxerHh//WtK83J2cmXqn9lb/Nu5OFN7Jyuw8nL++jWtuXvnTPzti++FxQkr&#10;7SxKptv8dZX4Dfmn+1aIF0e+XlHb+mFtszJ10MVKy4e7Wqtq4zDtFi0S7oSFEMIoLXx0AwIgEAcE&#10;9Czsiu3m9Lofk2KIIvSmcmcD9G5cqA13cukDy8fxH15ezR2v1Hzwly28fp4h7boNHT0+Udl7fy7L&#10;/m7cgvC9zw+rVSbla65hH0zlKeep2G3XaVpb6GbEwbzBRBAAARAAARAAARAAgfggEGceWBQ/+KMf&#10;iu/y3qOpJWPDZRk7v2FnGlqalXS23fjkU5pfSb9ympIxkkIzlIzLTuFvaQe9nsYKXDVLVNEOksZm&#10;/duYlS++H9LsnT0168mpyv4johEuUZ1/2tmHuDfWgD5K8zf7RY9HTuxXTnzhJ9VISBagMgiAAAiA&#10;QJQJeCPvTGGAXit0PybFEEXoTeVOv4mZdYV1G0EWZvi8Jfn6sOWepe/O9i1pGS+rqMctsvdYBitd&#10;DqOsW+oxudRYjDX+1FW+6FybEeVZQHcgAAIgAAIgAAIgAAIJSyCl9n01Yu7kh/Mm/edPlH/+lTth&#10;BTk6T3a1t59sPdF57P91tHzT9uqH33t44X1U56PzUsa+ujRYbZfvN+w5fMP9L25df4/L+nLVyP1q&#10;/Kwn//Ls7RY/L7naESlFAYkXfhbVRGMBhvGrJU/MvPh/0k9N6zfoB1urftv7++U9ejAZtP+/DKTn&#10;FPqBHynsB+6gZX5mJ1jrKVXVVffefXvLN8dEX6vXvnjJRd+LCD40CgKRJ3DyJLtsdnZ20gt67uzs&#10;EEd7G/tDB39qGzRkWMG0a33NieiVM/KjRw+JRoCCDYW71mULH5BQyqIxfHINo2xi0egJfUSSAOYx&#10;knSTq236bvzHG0otY05LS7v++uuHDx+eXCww2gQlsO61N/5x+GBqb36ksj+9+NGzJz160t0WPYs7&#10;LXGzhQME4pSAUxkhnjywHq3864OFP4j0xFB6+F/8+JqFyz2R7gjtgwAIgAAIgED3EthUysIG2eNG&#10;PWWk7kpm6xHWvfaidxAAARAAARAAARAAgeQlYBSwSLvtUrpcPKKBb1vDVw17jsy6dkwUOqNemg8f&#10;27x1T4h9WXK326Ry17K8h9hRtKuz/FdiI0Lo/dFmj/5AAARAIIwEvKnlP94wUihZWpot5bqrgqTZ&#10;CqMdaMoJAXKRU2VHdco0FVL78fK1ahIDJ62iLAiAAAiAAAiAAAjEOoG48cD67Qvv33XD96OG85lH&#10;r1u4fFPzETXAzWG/R7Tc7c08Zfv6bT+pbala3/wFpXKvFUncG0Qq9y8cNoziIAACIAACIBBGApPy&#10;23fMvc2nwdtWLW0vDbjLYRhtQFMOCWTOvosCKncupB1s1IOCPekMPUTWs/eWPJY6eqXYfRIHCIAA&#10;CIAACIAACCQMAeMuhGJQwrNG8qGXjywQcr+ix41TL4xsN4bWKQHW3JnjQwkk5LnbM9JYynaFEref&#10;oNdnUyp36kNN4n5CTeUetTGFsSOxPOCAFUakaAoEQAAEuovAiKe49mF8PDWpu4xBv7IEMq84/zKf&#10;st5tK9nuk2xTZhwgAAIgAAIgAAIgkDAEfEIIZaUri8IVWSB3lFavKp0e2T58Wr911sXpp/T9/Ssf&#10;Ou93wKAZI9JmTBw6Y+KgefmDZuRnP07P/Ef9zLyJ6XR+3sQ0563HQA199hFCGAOzARNAAARAAARA&#10;QCUwIG+y7pn1wWubwQUEQAAEQAAEQAAEEodAHIQQrnzh/UkXDR+bfYYv9U3vL0h9ecGd+03vbNqp&#10;Z6JVxGt6XqE96EfbdiyNiDJL7pv8/Osfk/NX4kw4RgICIAACIAACIJC4BDKHZ+iD27EHybASd6Yx&#10;MhAAARAAARBIPgKhhBASLd0TJ1LkPty2/5U/bSMhKXAHm94nP/kjK96vbdpf+0iLouyvvXznrqad&#10;ta9RNXFGPZqXv1+7ghUWh1ZFmXr/WTY90I6Eq0pnkP9X64kOFyPc++XRl2o+cVEx5qsghDDmpwgG&#10;ggAIgAAIJCWBpj3N+rhHDx+QlAwwaBAAARAAARAAgcQkENMeWCQbLVjuKX9oql/26VN3Xrf0KdKe&#10;0jMylQHZSnPNP5uVf9Lzp++1KE0tzUoLP+M9Mu4/q/mV9Cs1PUyr4n9ys4cPLP3xVT/6yX87nf9P&#10;Pjtw1S0VJ9ranVZEeRAAARAAARAAARBwReBIzaa9WsVLpiGXmSuIqAQCIAACIAACIBCbBMwCVleX&#10;4uhBHljMF4fn847AsfCJTTf+cJxt8KDobfLIiZmGF5MvzZ83Mv/da+j5rvZLR9CPT4kzl06cN1I8&#10;RtbsbJ51pvcXkmqVS9V2bAdxTU7W1Zdlkh+W/BD/9sm+HxatXr5g6k3TL5KvFTclxSIRedxxgAAI&#10;gAAIgAAIxAaBTaWP3f+xMGXYck9+EPf12LAZVoAACIAACIAACICAJIHY9cB6fsNH5IFFmdQlRyJX&#10;bMC8a+6ad6pcWUOpu3506aTxwyQ1rDdqd82a99wfHv/RtKtGO+4JFUAABEAABBKMwOb1qaMXsEfp&#10;rkQYWYINJxGmRHlvyWNijU19mY3ntlW0p+Rd84YmxNgwCBAAARAAARAAARDQCBhzYNGOcpa9BeV/&#10;DDPRzVv3rP/TjrIHfxhiu8aE7tSU5UfbM/56vHHqhULDEvmwbv0p/5LoczxX/fe7f1n1esXcKy4+&#10;J0TjY7i6tjBSsAthDM8STAMBEAABEEgOApctfKB9B4lW6uMpRA4mx7xjlCAAAiAAAiCQbAR66CGD&#10;sTNy2vXv0Yq/PvPoLMqhLmkVU6b2r0/9M0vivuIbqnRkxU7xi26WtV28tWnn+kdaPp3LkrizYpfr&#10;Gd8l+1AUoWHN/ekrpGGRUOVbb8Vztb9c+eZbzxRdcN4Q6Vbju2AY14+j6FUUBoF4ISB+L6DG3cb3&#10;xx3WgwAIgAAIgAAIgAAIRImAmrLFYY6fePmGDDtBwN39UcyFEJJ6RV5OtPdfer80h9eGjMtEEnft&#10;4LsQZoxkJxV6q0HJGJ1+/qx0pmqJYk2m/O5SvZGGdcvM8XlFz/iW/ulvPM+9tvXv64uHndlfqi0U&#10;AgEQAAEQAAEQCIHAa2/toJj9EBpA1cgSIHd121/4RbZXtA4CIAACIAACIJCgBIwClggHkw8b1EuG&#10;jQ1FDpJ69eqT/zl0yGmOGmXZ3M+ayNO35/MUVwPmjRyROXLiU5S43ZvZnf+on7l04mSe312kgZc/&#10;KKe72BiRtDZ63vvlUZar66cvU+L2N58tPO2UvvJNxX9JhBDG/xxiBCAAAuEm0LR2pZr0avSCOzf7&#10;bd1YLHX0yhX7jCWPrLiRp80avX4Txb+XitfscfnaI6zcvtrLtTOijPnYdaf3XV7xxtomQwm9a2ae&#10;ntNK687SluRwwk0xSHskXV2UX07q1cefHYhy1+hOnsDeL/+PviBl/tsSyFjy0FASBEAABEAABEDA&#10;H4EY8sBa+cL7P3/yzzWVN2cM6BfjEyY2RiSt7ZGKvz72+7fPvmJxyz+Pv15xa5KpVzE+SzAPBEAA&#10;BKJPgAlPI5fs1Tt++o4Fl6/yugZr563F6Lch9+dq4pTJ6g+mapm5xWlK1335jStTcze85y1GZQwa&#10;FtO2Vj9tGfrHG0ba6FzKjlUrU+/4wFDW3BTF40sNJ6qcdenqE0hXUQXvvjP6VZ+Qsdw3gZogAAIg&#10;AAIgAAIgoCgpm99Tczl1fXzfpOt/rHzzpqKcDEqm82RXe3tXa1vnsW87Wr5pf3Xr9x9eeB/V+ui8&#10;lLGvLg1a3VKAPJhKHn39tFPTSu++Wj7vlXwv9LXp97++Tr68TEn6hTZlS/3lyrd+/dSfT57s+vW9&#10;uQ/cdqVMRRdlts1ccOFn5O8WE8evljwxc/zf0k/t0++Mq7Zu+H3q95b36MFk0H8ZMJCeU+gHfjDX&#10;rBSe4938zE6wcaRUVVfde/ftLd8cE6NavfbFi8d/LyZGCCNAwDmBkyfZZbOzs5Ne0HNnZ4c42tva&#10;29vb9CPjzGEF0671bd7dldO5magRcQLkrKSpV5ds2JE/mTok/yZdIbpubnvpCDrnLaaeIZ3osfs/&#10;pneGLfeIzeP0M/RabcrQuKKMm7rzefIg9hajNN7vzh5gqKgZYFPGYICiaBXJaUuVvWgPO5EFXHI4&#10;EceqKOL/XNJB8uc9B90qCsAj1wWlWdhYceuI754euS7QcjIQoO/Gf7yh1DLStLS066+/fvjw4clA&#10;AGNMeALrXnvj6KGDvfmRmtqb/vTiR8+e9OhJd1v0TBDoTkvcbOEAgTgl4FRG6H4B68Nt+xcs99ya&#10;fxGll4oQdPHFN7yNizZ3/e8hynv1t4+/uOj8sx8svNJ53i4poyBgSWFCIRDoPgIQsLqPfUz17JWT&#10;dA2I7KMAwKli31pVrtKlIl1j4iGBwqnKKmnpApOhjFfn8mpMmg5lA0TXofQyXmVKFcJYLd1OHy1M&#10;CTicaEyB/v84aVi0WYoxHo0EkaY/LYyGETHTh0nKNFplmM0YMfbqmyve+XC30RhKFZo8G93EyCwk&#10;pBkQsBJyWjEoIwEIWFgPSUIgFAHr/knX3+XWA+tSfx5Yvt9dkmQmbId5xcXnvPlskVMCsSdgva95&#10;YD2T+r3H4YHldEJRPvEIQMBKvDl1NSI7ZYoa0p2whDila1UmuUGr6+Na5RWP9IqaTxa17ePMZTbc&#10;W4WdtxGwNKcwu6bkhuOKlNNKll9EGWWsJBSwnNLrxvL6l8BpV41++K6rKW1Z2H+h2I2jQ9fdSAAC&#10;VjfCR9fRIQABKzqc0Uu3E3AqYBlyYEXG95D0GvqyYvu4Oue8e2/5gb93Qzz/yoqb6KsSPWpfuJtm&#10;xWFrDywfR5UolGNpu2fqZQr75bOlBd82D//tF3Nmfv/8884K0JcL9arbl1QgAyKzZmJ6yDAOBEAA&#10;BEIksLdZTV/F8lLp2dm1rFUfNxuzrdP/RCOH+fQ3LiPw9iPepO+mVFk2dl92Lov+jruDRCvKDECO&#10;VzdNvyjujE82g0m6Iq8r+lYGx6tkm3qMFwRAAARAAATCTqA7k7h7fnfLYz9hGULCftDvZte+tvVX&#10;K9/841/qXX1hGpA3eeqGVRk79x5ZsVpZvWPptLd893iyWk3xg0//aubW9ffQG+qeTaW7fIe2aW3t&#10;Cv4w36KEnQEaBAEQAAEQSEICLO26GrFIoyd/rh1Ldy701cASgYyQscSvqXDEJoE/PP4jSFexOTWw&#10;CgRAAARAAATikYBRwEoEd5o3anf9sGg1+ajT91qSrtavuMlVVvgjNZs2TL3jg6dX7VQU9hvyqcoY&#10;J0rbkZrPz6d7hg3K9jtJqNpce/naXU1ra8XrRz4X66R5eWntitLgulhsr6pEWDOxTRjWgQAIxCOB&#10;5oZ9EmZT+J6NhzJP/e762LfzlY95ZS5dtbNE76EfcsMJvR9XLZwx8BRX9cJe6UjzjQs+GW18rGyW&#10;WQa2huyr3WVsyu73Yf4HsGuPs/JhR+FtMGZmJ4JjRNMgAAIgAAIgAAJRI9CdHlhOBrnrzhuDuyxV&#10;vvT+/Us2/Pu/jvrinUXLF0yl38qSjOWkF73sgHnP85jB5yfOK+Uv+L5R0seAvHOba9auJ9lrGnlj&#10;7fn0vc+Vps8t26hn3H9V8yvnXhnSjYq0QSgIAiAAAiAQeQIDR44Tnezdudfb26a3PjB1PWnMbeLn&#10;l7dv0t+gPFkinDBE6UGPT8w6XZeumj43WOOAgtxwHDSYuEU3r/9k9GNffWwZ4N6vchd8cmNtq9Nx&#10;k3qVu8FYK0060rN17cpPRq9ucdojyoMACIAACIAACIBAPBCwCFjkUOPuEdmxNq3dPnJy8/LNCou/&#10;K115eWktvbiTuy9t2kzOTev5mZV3/7Hj8esvHXr9pcLrypXvVXgGkjk7f97sfJK9Js+eOHn2XexF&#10;af5TsydmTpr4bunEebPpMbJmVfOsK2jL83g89EUSj8bDZhAAARCIEIEB8+64RDT99B2ag+3m9d6A&#10;PrXbEdOuE68+mKrKVUdWrBIi17Dlcx39vsRnIMMyKG8jO15+awV3/6GQdh8DJIcvORzJ1hK3GOlN&#10;d5g1SuNYP96wd+0RZ4Pf26yqV+Omjtix9IIdS0fMlvu2sHn9riXuxEpnBqI0CIAACIAACIAACHQL&#10;gbjwwKKIvIy82WOUt3ZNHk5eS1fNUpQGcmg6l7LYHmnYQ85Nymil+TX+G2Z2Pj4OcvK6a97Q+LAV&#10;VoIACIAACEgRmJS/QRenhEfVHR9cNs6agmpyqdgqhGSm1dzx6rH7P2Y/Xbbw+lD/Xxg6cpZoWdl7&#10;fy4zYKRB0Xjv88NSo9ALyQ3HWZsJV7r1nU81b6lLhnO9STyGqytBaV3ytkuXqKzT0xIOFwYEAiAA&#10;AiAAAiAAAq4JGHchjNl8RgPmlVIWjxFPURzfpPx3Z4+gH+cJhyZlwLzZzLlpmvLB0y9fsoFF/IWW&#10;PUQDybdwivcEVa5XhXTFlJhdM9JDQEEQAAEQCCuByaWmpOmXLXzg3TsyfHpggerm3Ops39t3JR1t&#10;AhnMWtZENF6OZdrS9TJD0KLcqOWGI9dWopdKW3hlumGM6aVztR+bW03JsHbtMaXKMoYZ8kRauj/X&#10;y6tZUi1DECKPENTTbJlybLWU+lT0llxvVND0RnY5dQ1L9BnE+EAABEAABEAABGKcQMrm9/4uTOz6&#10;dP6k6+5UvnlLUU7yQMJAR+fJrvb2rta2zmPfdrR80/bq1kseXngfVfjovJSxry6NtTHTr6Apj9Vr&#10;b+2g3Qnn3TRRxjzKuV6jNCtX5Ft+Gf5cNcNF+3aLNmWaCr3MtpkLLvysK/R2wtLCr5Y8MXP839JP&#10;7dPvjKu2bnw2ddxjPXowGfRfBrC92FPoB36wBZTC9S3zMzvB7Eipqq669+7bW745JqxavfbFi8d/&#10;LywWohEQiD6Bkyfpsql0dnbSC3ru7OwQR3tbe3t7m35knDmsYNq1vubF5pUz+hjRIwj4IxDN/3Md&#10;zwIlwNIlp+vmXhA4aaZPfiutO/Leyk9XSMDyyaVFgYTPT0yzfYuyJSx8QAQYkoC152Wz7eMuSVc+&#10;aPmYnUxftXT4JPVdreSwMzx3ZUTXEzym59HxxKNCdxKg78Z/vKHUYkFaWtr1118/fPjw7rQMfYNA&#10;mAise+2No4cO9uZHampv+tOLHz170qMn3W3RM3VFd1riZgsHCMQpAacyQlyEEPK52Fwr0nkEOvyX&#10;oX0JZ8177v6lG9QsuSKyw/9j5JIN9y/5QMRfGB+3/vRlemT+25JgpuB9EAABEAABEACBJCAwKV+P&#10;FqSYUN1Dys6/6UjzgyI7ux5s+MAZ4wSiD75i/lADMp5fesEqNZMaec+xaESmXimta19Sk8SLkzvU&#10;iq1LXhJ7HaaX+lbMH64lZWt5a5c2E7uOCp1r3Pnp0VWvkmApYIggAAIgAAIgAAKRJUACFrn28Adp&#10;t+qjh+G1ftLuBTnTsHTekRZ9j6ygHO17Pr3/QcrULvK1r1+xdv2dlNOdZXCvvXNtbRPt33QjlfGb&#10;AGv9ipvIbYoelj3LD1+nkEtV4yq+1eCOpfSjeH144dR/2uxuvvThu66edtVoai2y0xLjrafwFcJm&#10;n5619RMGm/Wm8AIEEoMAfSosAwnD5wRNgAAIxBoBEo+8GpZmXOuSx7iYZQzf4/oUk5/I2UocA9In&#10;W1Ok2Y1u11dqLrNLhqseXgMyHp3KM2Tt/Wq1Lk75VJ00Ru3o5e1qFOG+Qyd4qbTJI5FgK9YWEuwB&#10;ARAAATMB49dI32+VifFtGaMAAWef+7jwwBqQfa46Ki1He0b2cDojMrgL0SrjsqxAIx92Zv/f//q6&#10;3/5shqVQn3Ppi+OwvsOUls27WtfWHj33EuWt2hZ6oTR/VVrbXGpKG0F1H7jtB6+suOmC84Y4w4zS&#10;IAACIAACIAACiUuAOUCRMuURopLx+GCPScMyvEXhhKMXSO0bqKlOyriMPnoDQ09XXzce0rLI+/Id&#10;0V/bVeDoZvaunnK+z3C5nQ0Td8owMhAAARAAARAAgbgjYBGwuFsNe9D5oA9jscgOfPLsiZNn39XO&#10;crTf9W4pvZ44eVL+U5PUDO4sm/ukify8NWWVxay0Pr0sZ058njF8VcbxvUda9ygntB0MW9mLjDOu&#10;av7HuaaErFTXt4XIjjxGW9fXSYzaB7NAAARAAARAoBsIDJ04Qt+IUI8EVMMDVXNYtnWRXj1XhBNK&#10;HHub1ZIfbyDNS4tSXK06VX3cLJyqbI/0q9SARBFFeIJv2UwxjP21lFgS3aMICIAACIAACIAACMQE&#10;gbjwwIogqfTS/HTKXjFpQMbsEfR6+Oz84aUTM9iLkS2rmk+7Ar+fjCB8NA0CIAACIAACcU5A31LQ&#10;6rJN+ybr2axaN+3kChTbZNCbap2ys+9YOmKhTAhhCJBMUYRHWht5U9dpoYUhNIyqIAACIAACIAAC&#10;IBBlAgYBS2SyEmmwaF85qYcoGekcWFFmIrqjRBXR3p2nW8bpplM1B1bQzSrdtI06IAACIAACIBA/&#10;BAb2HSeMFVnYAx77dv7jY16AS1ciO7uzQ83gLhJp6Q89o5ZtYyPOUDWyD46uVQ1Iv2qEs35RGgRA&#10;AARAAARAAARigIDRA0sPHqQtOYPGD1oKxMBQQjCBkl4Z3fgtP4bQcIJWZbnbaQGIBYMDBEAABEAA&#10;BJKWgDcLO2VtN+08SCmu7vhA5ZJ1OtOq9EhA8SM/tJi+gAB9c7FT8c3r1VjCUv9J3HmraVecL7pr&#10;WaLugYj4waRdrxg4CIAACIAACMQ1gSQPITzSvFZ87WMp21vpu+CNlMF9/Veff7o32NfBuJ51GA8C&#10;IAACIAACIBAWAmmzr9K2FFS0nQctKa6GnTGXezwNy1B1q5ffat7HTrSuXemNKAxkjTcX+x71+8mR&#10;5lVCHdMaN1a3pHUfOvK0cYa3ET8YlolHIyAAAiAAAiAAAlEnYJfEnQLEFHLCknwIV6w4Ptjmg0pG&#10;X6W5ZY+SplCe1Iw+555/2rkB9vSJ48GGyXS4X4UJJJoBARAAARCIewIjhttsPugdVfoqLSOBV0ja&#10;+1UuE7mMWxC2fn44AIn00gfOECLUy6u549VjX33MfkpbeH3GUK2e7qil5nrX03J53cSoKOIH437F&#10;YQAgAAIgAAIgkKwE4lt7kpy1YWf291OS5W5Pmz1x+GyWuD1jdv6I5+mZ/zg7SGYK/21KGoViIAAC&#10;IAACIAACCUGAbz5ok46d57oa7t3vj9JrLh1+nWHILKeVrkxtV3cVtEfC6pq7GHaGZ+mI2cbdZixS&#10;WnMr9/NiOpcWRYj9BxNiwWEQIAACIAACIJCkBFI2v/ehGHrXjgcnzbpb+ec7PI97EGGr82RXe/vJ&#10;1hOdx75tb/mm7dW/jX544X3UyEfnpYx9damR5dU3V7zz4e4kpWs37CsuPufNZ4scAdk2c8GFn3U5&#10;qhK5wr9a8sTM729LPyW136Art3pWp459pAcl8leUfxlwOj2n0A/8YMmxUliuLMszO8GMS6mqrrr3&#10;7ttbvjkmTF299sWLx18YObPRMghElMDJkyep/c7OTnpBz52dHfzobG9ra6e/2pFx5vCCadf6WuJ7&#10;5YyotWgcBOKOQOroBe07TN8u4m4I3WwwJeTK5QmwSDIr7bYM7pjHbl4GCdQ9fTf+4w2llgGlpaVd&#10;f/31w4cPT6CBYijJS2Dda28cPXSgNz9SU3un9u7dq1fPXvS3Jz160t0WPYs7LXHLhQME4pSAUxkh&#10;4gJWt3NsWbFg376pWY873+snkqa3VNX2mSFrEgSsSE4F2gaBMBCAgBUGiGgCBPwTgPAR4upoKV0g&#10;km2lLXzA7LQVYsPOqmMenfFCaf8EIGBhdSQ8AQhYCT/FGKAg4FTA8s2BJRJg9ZJ+iFRZMXscOaFM&#10;HTpBORFWA1urVm77iWnjQj/N79q3gpLEH/m6ij+vqG2pWt9Qtau1qrZFaeY/0ot4PMQ+lRD743Hu&#10;YDMIgAAIgEDSECDHK5YwS1WvKH7wDFPIYdJwwEBBAARAAARAAAQSgkDC58Aa0Odspl71CedsHflm&#10;y15lqHcPbD9tk2J1aNA81VG/tWpnq9IsdLQTXzSLKvqLcFqHtkAABEAABEAABECACAw93fv9hyXk&#10;ytc3TAQeEAABEAABEAABEIg7AgYBi0XPUvarnkqPXkpKqtxDlCR3rdg90mdMHCQdrCc3jAGDHl86&#10;VlOm/FcZMGieCBIcMGjGiLQZE4fOyx80Iz97xoj0eflDZ+QPnTdx0Lz4/CpJi0R4YCHiWm7FoBQI&#10;gAAIgAAIdAeBEcN3LL1APJ6XTVzQHXaiTxAAARAAARAAARAITsDsgSXStzMNy+EjeEcokUAE2CKh&#10;B0IIE2hOMRQQAAEQAAEQAAEQAAEQAAEQAAEQiGEChiTu9Q9NmnWPcmwL98AK4lSl7ULYwXchPPFq&#10;3XfFLoQfj+nV1dEZw+ONS9NSevUct70jRkxnuxBe1pjer2e/QZO2ep5OHfNr7EIYI1MDM7qRAJK4&#10;dyN8dJ0MBJD8OzFmGfOYGPMYC6NAEvdYmAXYEFECSOIeUbxoPHYIOE3ibhGw5inf1ikpvZUeqYGH&#10;xAWsztYTnce+bWMC1pazhYCFI+EJcAHrf9NPSel3+sStnt9BwEr4GccAZQhAwJKhhDIg4JoAhA/X&#10;6GKqIuYxpqYjro2BgBXX0wfjZQhAwJKhhDIJQMCpgJXwSdwTYE4xBBAAARAAARAAARAAARAAARAA&#10;ARAAARBIagKhJ3EPHm+Y1IATcvCUIo3lcac07kiDlZATjEGBAAiAAAiAAAiAAAiAAAiAAAiAQGwR&#10;6NHVpYgHDhBwQSCM60dvCi9AIHEIKOoFli6xuMy6uMKgCggkFoFde0p3RWJErWtXfjJ6AT12rT0S&#10;ifbRJgiAAAiAQPQJiG+P7KG/0O7cE+erMkaU9AScfrIsuxDyLQgpgzvlwAr8SNEK0ItgGd+d2oTy&#10;sU6AZpytE8SfxvpEwT4QAAEQAIEYIcA1ptUtMWINzAABEAABEAABEACBOCRg1CAoHIweJExQBnf5&#10;B+1XGGTLwjjEApMDE6D4QVo5YsHgAAEQAAEQAAEQCEhg8/pdS/aCEQiAAAiAAAiAAAiAQCgEIutE&#10;4ylKSUmZUN5kstDj8YifPUVFHqXJ4zG/7S3bVF6ulrSO0FOktsCaCl4sOCBTg1px3VBjfU8RnbZ9&#10;h41IG5q3huWU4Ufp4QtEZlCSBIKPHCVAAARAAARAAARAAARAAARAAARAAARAINYJGJO4k60UQkjR&#10;YcHiB73RhSLYMLAHVl19Y1P5BKZkTWDPRdXVefTMpKnpSnXRRkVp5O8WFRWJAnrJOetUekyi8pTT&#10;+1qxhlGiCm+KijWIH4XcxUoWMdHMo/Bi7LTBgKJyfpI/ayYViZIpExZXV/NeuCV51drskXhErTIr&#10;qM2G6oYGdQiiWSbDiTYb1OpkgN7I4sWq2Xxk3jblh5+ZpTQ2eTY2ZCleUP4JMNFQJRGxxccWCU06&#10;rZaIdYGGQQAEQAAEQCBeCOyr3cVTUHkfhlxXLaULPrnjA3UoL69mZW6sbfUObdceY0XTW4bxW7rw&#10;V0yvsXm9ZszK5n3xwhF2ggAIgAAIgAAIgEAgApH1wLLpOWfUqOk1XTXT+VvTK6bXL27QSk1ftGhR&#10;TWMNPQrMFTOLs6urs+ePEmepWHaAITU1rKus3G4osL3B5OK1vb6e3hTP4iCT1FdjxmivLAZkNVQr&#10;o6hKrqJkZ1MZ7xCMHSmKXp0VMI9iellZjsVsyeErmVkNc6qzizMNoPwSaGqgsVuGjI8ACIAACIAA&#10;CIBAZAiw5Fa5GwyCFO+GCVXrg2e8YjKTOTHWxxtIC9uz2WSrTResWID2d+3RJLP0VXdlDI3MyNEq&#10;CIAACIAACIAACESXQMq7dR+qPe56eNKs+5TjHym9+ikpaYHN6Ozsau/obG1tP/btiZZvjr/6dt+H&#10;F94XXcvRW/cQ+NWSJ2Ze0ZL+nc5+Ay7a6lnVa+Qve/RgMuiAgafTcwr9wA/mm0UeZz7P7AQzPKWq&#10;uureu29v+eaYGMbqtS9e9L0Lu2dI6BUEQiZw8uRJaqOzs5Ne0HNnZwc/Otvb29rb+EH/nGg746zh&#10;BdOu9e3to/NSxr66NGQr0AAIJCyB1NEL2nfE5meE/Ke4AjVu6ojnJ/IvT9oZRUlb+MCI2QPYORKq&#10;hKJ03dwLSkeo80ROVaryNewMD5eZfM8Y6yqXDN+Rn64opGepGbW01vQzokfy+drzMuvEa0BsLI0Y&#10;nsfYAAQrpAlsm7ngjzeUWoqnpaVdf/31w4cPl24GBUEgdgmse+2N/zt0oHdqbzroKTW1d69ePXvR&#10;35706El3W/RM1ovwpdgdBiwDgWAEnMoIUffACjYAvA8CIAACIAACIAAC8UFg36ETVkNHDN+x9AL+&#10;UNUrPyNpWa36baUtvF51kho6cdjCYbz43q9W7xL1Wt5Sww/TVzH1io602defMY6/evktm/DAzetj&#10;U72KjwmFlSAAAiAAAiAAAjFMwDcHFu1C2FvikcpSZbGSYr/CYIeWdJzKSScvF0nRPbtDy+h0tChl&#10;a8qEg03KUbsM60eNhns84kdeJWW3JYO8NgTWjmE4lpF7yrWc9Swvlp3pblH8hayaUM6DFDwHy5u8&#10;HQVjH/73kQMr/EzRIgiAAAiAQBwSGHp6H2E1D/1jaacM2a8CjmfXUe4kpSjDTruCe2nxI+2K81Uf&#10;+Je38whEb7G+Qtpix4CM54VG5hMe+Pnbu4Sr17ipw4TzFw4QAAEQAAEQAAEQSBQCZg+slB4sKXv4&#10;krjb5VOXT15OWdiVH5Q39J+uHFWaDpZ7jpYX7Z5A0lLRbi4wkSxVz34Uz0Wq9kRlioTKox79pxcq&#10;ypi0zKbW6mpDdV4rb/FBY4N6hvXpNeO7uvor5fzdCfWs6/KDyijx48HqBu21sMTU9Q+mZDc28aTu&#10;WSV1SmWenlpey61uSC3vCMXBC6c3jl+UfZyG5Wk4nq3k8o666aAk7iR0wn2vm/CjWxAAARAAgVgh&#10;MOIM1WdKM0ikaR+9YNfaI3I2ZqQZc1Tpipi1srmYn6ZbX/5A/Qr08YavzIm05IxBKRAAARAAARAA&#10;ARCIXQIR1SD85VOXTV6uKAdJqTlaXd1argzOrj6aPb+vIDm9bIhIiF5QM7psjIFuU+u6yqPGDO7k&#10;TlVdqSiVRz2ZaYYM6+N9MqyrDYq2qvNIIDvYIDKlj+FdF2tZwcZ422GW1IxXE9Kbus4s3tLVSEnb&#10;C2u6KijxO22DaM2truZZl0cxWKnO2rq4gRHIndI/dlcULAMBEAABEACBJCKQNvuuC3Y8oMb0Gcbd&#10;uuQxaQ0rIrhaVhn3OoxIF2gUBEAABEAABEAABKJJwJDEveFnk65boJzYofQ8TemhesT7M4VSFWtJ&#10;3FtbWv7fq291RiSJO4UQ5uZyAcj+oFi/3dvLRm/R1SVDMYrUy62IJkrRF0X2ZRV7NwwMmwE6Cm1c&#10;keoomMUsifsPOtP7dfb7l/O31jzZ67xfIIl7MGZ4P/EJIIl74s8xRtitBOIp+beer50RU9Ou2yVx&#10;13O9axncBWFvHndR108x83R407rzHhUtiXv6qqXDJ3XrzJk7j6d5jCFsMMWGAJK4Y1kkPAEkcU/4&#10;KcYABYHESuIeUL2i0fav6Bpvq17Re92hXrFuI6FesXY1IU8bV6Q6wicJBEAABEAABEBAkgDpTZbU&#10;V5PyL9gxV2RbD3iM6H+deH/vP97xBhu2vvOpGgN43RjeiLfY8b3e9mifQRGouMccJ5i28EqqlT53&#10;qnAbb7ljPU+khQMEQAAEQAAEQAAEYpHAp9u2b/S88fpGzx83bKx+bUMVPar/+Co9ql5bT49Xq1+h&#10;x/oqevx96//QACxJ3CmxUaqaBovlaJd4UAZ3SumNI6kIsERptG9rRONPkwooBgsCIAACIBDnBF5e&#10;rWtJrWvfUmUjVYQyDK3xkJ6mU5eZWpe8pG4muK927xIhUw07Y+4IUc1GjdpX+5WaAP6S/rYOVkMn&#10;nqGqYx98JZuKK875w3wQAAEQAAEQAIE4JPDF/i8Lb51z+9ybbrt59tw5N948+0c33fgfs28ouPH6&#10;6264Lr8gf3r+9H+fPnXK1LzJ/7uHfUeCBhGHkwyTQQAEQAAEQAAEYoHA0InDtCTuLXeoXlG7VBHq&#10;kuGlqgilTBLuVPpmhdwxaujEEasu4Wf3fpXL6+ZuEPJW+irD9oLeLj7YI7y9vMUoxtD+SC9VvcBa&#10;l7wNJ6xYWCmwAQRAAARAAARAIHQCPrsQMncq2mNO8kEeW+SJQw/7w0Nb76VMmFBO2wn6Pyipk89B&#10;GZ/EOf6iqdzcgqdoQnmwDfjUFrTGzQ1Sw9QmHQENC51uwrbAPfWwC2HCzi8GBgIgAAIgIEuAJ3H3&#10;iRm8bu4FLIOVfowY7lHD+vip5tZ9/F8Wb2hOAD9u6ogd1sRVrAtTdapJua4C57fSt0eEE5bsVKIc&#10;CIAACIAACIBAjBMwClgpzCGLhRCSesWVqcAP0q30An5GmVtRU1a2ZlF9HpOxJpCYVVTEJC32QpeO&#10;PMqocnqLnWhiL9irpobq6iL+urqa6s5ZpzRobzHtqWFUgTJHtMaULCaTqe01kVBVXkTClId2EmQF&#10;RONqO8aWqU06eLOiaxKzPOXMSK9pMT533Wce0zdFCCGtGRwgAAIgAAIgkOQERpCcdIHxofte6WDI&#10;38pbwOBgpQzIeN5Q9/mJ2q7HZqSm6lTe5HvFRTTWyIjZA/RqtieTfJ4wfBAAARAAARAAgbgmQBpE&#10;l/aI2ECm13TVFKitTy8ry7HraHuDwacqM3tUAGMys7O1d6cvKs5satiuKGr1zKyGamVUfb2Sq7BO&#10;p6vlckaNUn+0a5nVzcwmlS2Pi1omSyLGJHEaDuP60ZvCCxCIdwLiEy5GIV7oz4nz4cdIQAAEQAAE&#10;QAAEQAAEIklA/w4pXuhfL+P9qzLsBwGXMkLKu3UfqJ+FptJJ1/1cad+t9ExXUnoH/hx2dp5sb+9s&#10;PdF27NjxlpZvX/3zPx5eeF8kP7poO1YI/GrJEzOv7pd+Sme/00Zs3fh4rxE/79GD+fENGDiInlPo&#10;B34w1yxyffN5ZifYUFKqqqvuvfv2lm+OiYGtXvviRd8bFyuDhB0g4JDAyZMnqUYnXRlPnqRnOjr4&#10;0d7exv60nWijVydOnHHWdwumXevb9kfnpYx9danDPlEcBJKIQOa/LWn608IkGnCCDhXzmKAT2w3D&#10;2jZzwR9vKLV0nJaWdv311w8fPrwbDEKXIBBuAutee+P/Dh3onZrau3efVPontXcvfvTkB91t0bO4&#10;0xK3XDhAIE4JvP/hR5TEvYuOk+zPSf0vf9HJbq3U26sNNZuuy58ZYQGLovvyKpXCmq7p1UpuRShM&#10;PZvLsyYVZ/ImxOvGzeUNWotTtLcsXXheTake2VUx0nTa2FQQk3aWT9iprJmp9huwMEUvKlkNyzZO&#10;qchuZPGRubm5ojxFNbLXlI1LIyAScukFfJqleMbG4mK1unVERRMa5m+RMSgU2gHqQsCKEFg0G9cE&#10;YlPAuvrminc+3B3XYGE8CIAACCQzgSsuPufNZ21yxSYzEzF2CFhYAwlPAAJWwk8xBigIhChg/ULp&#10;2MM8sHqkBgbKPbA6Wk+0qx5Ybxyx88DyCjGUmaqhgSL/qqvXVVbWFRYWVlZWkqxVkcvyXmWVqGdy&#10;csoWLVIasoqLG18tUkaOWvxO/aI75je8unHKSGUOCUn0fDh7jdKwTFHmD2RnCk4XZtbXHxo1SqnP&#10;nkkNiqOpXK/F5ScmWg2sz3pnVOMVvCl2kpXJPl1pUNaVHCooU5Ts09fl7SioGV2/+NCoRad7n6mX&#10;KbwuvdUwsqJ4oM7GU/SqUjFTE6rKyxuyFR7dWKxUk3CXk5NTV1eXk1NYsKaiuJEILC4pGUODziov&#10;2qgoJSVqAY1DeaPGhzgUFCjZxdkNExaX1NUZQTFEW7i2dbQoZbdSM14fcbQ+AUzAuiadeWClZ2/d&#10;+Bg8sKIFHv3ENIHYFLBiGhmMAwEQAAEQAAG3BCBguSWHenFDAAJW3EwVDA2NgFMBy7wLYWh9+9TO&#10;nKIsZk6NE8hViuSY6urs+WpuK2OCKlGNnVm0iJVRvYsaDtcrg0ZlUXYqpX4jvf6antfVHVIaD9Ur&#10;h/gZ7zFq/sj6dafPN/gsabVMNo3KEU0ZjoZDJH4pPCtXfYMyJmeQ0nCIUmrRszJGVcdEaVa3mr+l&#10;HaR/NcyfmespV3dEzM2m3FvFWQ31DVliOCLt15gxxnxeIt8WnTHmBWPFMk18lGxvTi7TEMaMUfN/&#10;NbXyzF9iv20cIAACIAACIAACIAACIAACIAACIAACIJDABIwhhL+YVPBLpWOv0vNUthdhwMPsgXXs&#10;1TcOhyMHFnljLcvewnyKHET5MTubylfNUWZtMfhGhX/KKBoxb1thzc+j7vIU/qGE1CLzwPq309L7&#10;Kf1Oy9z6+hJ4YIVEE5UThQA8sBJlJjEOEAABEACBOCAAD6w4mCSYGBoBeGCFxg+144ZAiB5YPZSU&#10;nvxBL2QeKZQ4jpUMz5FZzNUrOnL95LTy009m8R2RVa+YSTO7upJevVL5ixWihGvew7N60AoIgAAI&#10;gAAIgAAIgAAIgAAIgAAIgEA8EljzzNPPPfv7tWtW/+G5Z55f++wLf1jz388/99KLfzCOJcIaBCVx&#10;p6PIw1KYuzwokRZLeW45PEUT1Mg9+2YppXpTU3kRlaGM6SJpujjU1wZ7jpaXHywvDxqLR8X0MuK1&#10;qCge/qqzTFU+5hubCkLFU15fFNw2l2hRDQRAAARAAARAAARAAARAAARAAARAAAS6m8CcW2676eZb&#10;b73t9rm33iYet8y97ZZb5hrtMghYtP8m87rqpSi0Jaejhz8VrKm8YTrbELEi16OMIh3KU15UNIEJ&#10;WkVM1yJZiw4KG9TPTJjAypDoxEQrrfCcdUoD07A85RN4SVGrYVSBMkdU1JUsSqmua0WZSsPGjdmj&#10;shvLyXdKqc6jRFy8+oTF1ZSFSmH20I+iMVXZKto6oZykpaP8x6NFRUdJPJpQdFRpOkgSkqf8IOXO&#10;ojPlnlZRRpxRj/oDReUHqYq3Oa2WUjaEO5Ux0crDulCb4qOglrkKNmErq06vJ3Abiki0Up8bWB96&#10;XTp5kKw3GL3bOIToLTjhqUfP0esSPYEACIAACIAACIAACIAACIAACIAACCQkAeGB9funf7f690+L&#10;xzOrn37mmdXGwUbUA8t1EvegGc0zaUdD9Zi+iGd9d51S3TT1rZSHXTtaSTwaM6qvkpmm1B+l19vp&#10;ed3xeuU4lannZ7zHqCHT64+Omt/fe0arZWqeWrNUVKhHarMvK1bfqozpO4bOsFTxrfVKmjH7u8Lr&#10;8re0g/SvhiHJnpIrIT+5GBQIgAAIgAAIgAAIgAAIgAAIgAAIJBEBGQ8sQxL3z3856fpHlM4vlR79&#10;uB9WoEMkcT9xov3Yt8f/8Y9jVW98teiBkpDRepO4h9xUqA2Q01Pf4uI02WaaDk6Yo6zZMphJaZE6&#10;WDRiZeE5XRUGmSxSfQVod/FjZTP+beBpp/bod+p3/75hca/sn/XowWTQLw9+/cX+L2UM+u7wYReN&#10;H19VXXXv3be3fHNMVFm99sWLvjdOpjrKgEAMEkAS9xicFJiUCAQ+XL/t0Q+0gQzLePKuQWcmwrAw&#10;BhCIGIFd+2aubmGtXzL01fz0iHXT7Q0jiXu3TwEMiDQBJHGPNGG0HyMEjEncn1ld2dWlUAgf+yue&#10;uk6e7FJmFdzQ2dm5oWbTdfkz3Xtgsezt7JHSowfLcxWO8XuTuIejtZDa6O9AvaKOMgdviax6RX30&#10;r+ga393qFZnBZ5ymXMy+FzKpV4W3zrl97k233Tx77pwbb579o5tu/I/ZNxTceP11N1yXX5A/PX/6&#10;v0+fOmVq3uT/3bM3pLlBZRAAARAAgSQg0Fq10qBe0YD3Nt+zYN+HSTByDBEEQAAEQAAEQAAEko+A&#10;jAeWRcASW8vRgyXECvDgihUrRkpGzx49e3IfHBzJQIDmuidNuJorLRlGjDGCAAiAAAhEncCXtfvW&#10;8t92nDM169WlY1+dK3xJWh5dz71LcIAACIAACIAACIAACCQUAYc5sJg3jSpLBRWwuCMO98UhMaNX&#10;L3okFDkMxj8BNt09e9G80+ybXLAADQRAAARAAATCRKBl/YYTvKn06yfycP4Rg2YP4yc+aK46EqZO&#10;0AwIgAAIgAAIgAAIgECsEHDhgSVvOosfo0gy0q9SU3uSgiVfEyXjmgDNNc04c7pjoaNMyIzr4cB4&#10;EAABEACB2CNw5MQ+YdQl6Rer1qVdcn4f/vLEF4djz2BYFIRAy4oFlLTI9hFPYaFf1jb4GcW2mSu/&#10;DpwI1Lfuil021CzFflLbai1EWa7MJG3KWOuwgFxvrWCmYjmDAAiAAAiAQPcRaGvvpMeJto7WE+3H&#10;T7T9v9Y2oy3m0D8mSJBbjdSDnK96MOWqV+/evVN79+6+AaLnqBKguaaDVCzmhBXVntEZCIAACIBA&#10;khA43Lrb/0j3HfK5pU8SLPE7zF0tb/szfljakPgdl8Hyc84/1f8OA0w/ukd1KvTWeXv1tpmmkFib&#10;Yrs3NBrLMHlL5Gg3HJYyVpxHvv7JgkYRkKseLJ1cAzwZE2LdYRAgAAIgkGwEDLsQ7qZdCB9TOg8q&#10;Pb6jpPQMDIKngz/Z0XGyvaOj7UT7yxub29vb2tvaOjrpT0cnpYrnJZKNZuKNV6ToZ3mverFIUVKv&#10;UlN7X5c3sHdqR2qfIe+/+tOUc38mnLCM2wecZKtD+8tfdJ6kfQPYX337AOxCmHirJZlHhF0Ik3n2&#10;MfbwE6C7dHG3TwmwHhchhLTZrXYy0bdXCz/PWGvRO5WKcuXcsfNGxJqBsvZ4BxJ4i0xtZ0Dvetb3&#10;ClT6zH4ge8YA1qN3z011A0HSs1ThSaVEUtRjzUzb1XcY1M/o7Vh3IfTfSHxv64ldCGVXKcrFLQHs&#10;Qhi3UwfDnRFwKiMYBaxfTbp+mdL5ldKjr4yAJbY0JLWqvb2DHm1cvyI9iyQsErDYboe08yGOeCcg&#10;AkWZgNUzlXnb0SM1tVdKas/2Xn2GbHllYco5D0PAivdJhv2hE4CAFTpDtAACXgK2ApZivTMHsfgk&#10;4NVcDEJMPA7FMJDAMpz9erYOmaIs973NTqY/uHSoGjmrd+FXbNL1KU0Is3xM7D41uj3xrB5CwIrH&#10;zwxsdkQAApYjXCgcvwScCliW3QNTlF5DWAihuhdhgBfkokVpvFkUYSr55PTpk9a373e+8//16/ed&#10;U089JZ0e6aekn3YqHnFPgObx1FNoTmlmaX5plmmuyQ+rR58zafZ5CizEEcbv5QKWgwAIgAAIgEBU&#10;CbSsED5EdJAoky82l4zHo7XqJW0glwwN7ER25umqFyGL9ePpq2yyX+lRlsaYygGDHqctOOlx1yDf&#10;+ESeLcscG+gD8kst3vacDJFCjh26PYjGjceVB5tBAARAILkJpLyz5QOVwKGNKd9+NOn65VzACnJw&#10;5yrywWJ/mbuVevCoMXEEawHvxwsBEqi0LSdZ4nb6y44UZcvLP+n6zoUpg34oBvK3v39UeOscHjrK&#10;/rgIIRx/4bh4YQI7QcBCwNYDi+KpyTOVR1efaKco67YTZ5z13YJp1/rS++i8FLpFAVUQAAGVAEII&#10;E3QpeMPZTH5G8ThabwygwWGKBmL0L+Pj4mGDih4MaB6rN35Q2sFQd9SyULP3wPKGJdpC1kMR428K&#10;4IEVf3MGix0SYB5YXx9gniK9yXuA/WEZXdh28OyguzF6pibFbZrDtlEcBGKIgFMZwSBg0SgOb0w5&#10;9j/yoxEyFalY7A97ElGD/BX7B0fcE1Avh+wfvucg+4f+sj9d/S5MOV1Vr+htpyvPNwcWBKy4Xy5J&#10;PAAIWEk8+Rh6JAgEjHsyJsaKROdoM0IEDGKKQbiJUGeRbdarIlmj8OwFLO6B5fMWt9FP6J+t/eYW&#10;zNIYBCxClpaWdv311w8fPjyy04/WQSAqBCBgRQUzOul+Ak5lBLOA5dZ+3eMKrlduEcZBPV3dt5X5&#10;na48CFhxMOUwUZoABCxpVCgIAjIEfJNVG5K4x3PiHpnBJ2gZr8uSKTd/PI7Wq8T5pqYKIGAZhmpy&#10;jBJuUDof/7nV7TwTg+TA0jtKuE8NPLDi8aMDmx0RgIDlCBcKxy8BpzJC8GhBGRbCd5EONb4M/yQi&#10;AX2WZZYEyoAACIAACICAWwID+gwVVT9o+VBto/WDT9m+hOSxcvZAt82iXncRIFlndYva+SVD9Z0l&#10;u8uckPrdte9RNflGn9nX+6Sm0rNWidxVS8fSYHmyKlPqq4vzx74615z/a0T6lcKsva0HvPaRqxer&#10;OHPBPvogHGgWHwFlqJZUS1FOfLE30GguHqP28vZ2jT/f7tBvKq6Q0KAyCIAACIAACESaQHgELDXv&#10;lSkfliE1Fl4mBAF9liO9KNE+CIAACIBAkhNIz58qck63vFTbyv7d9fVacaN+ScaMAUkOJ+6GnzCJ&#10;24l8a9VbqhJ0ztShTpfi26uZDsUPbztXqhqTd80/ul7t4sva5rdF8UvSaV/CIVoi9rff+vpL0chK&#10;sXGh/0PXxT7Yp2aOP/L1S0KAG5aRPyLu1hIMBgEQAAEQSHICIYUQioBB/qwmdNdCCMX5JGebCMPX&#10;cgKqSbC0LIFqskBjLKFT3z+EECbC+sAYNAIIIcRaAIGwEzAm/NYbNyfMDnufaDACBPTAN5u24y2J&#10;eKCx6NmsbMZpu5h5ORMBf8W0ZW+fRUvtTw0S9M0fFzj3VgRmPCpNIoQwKpjRSXcSQAhhd9JH31Ek&#10;cOCrr7/Yz38tE+z47vBhF40f717A0tUrdedBvu8c/eE7E6p53IPZgPfjgQAlbOcJ3FNoC0L2p4eI&#10;FRXqla5hQcCKh7mEjZEiAAErUmTRbpITMKUK8p8bKMkpxfbw/Ws3ihJviZkCjcWbjt3ffBiygIki&#10;tsO3amRWjc+0CyFrYeDXP3msebeuhdltgMB9tRpVH0YqmQgfJQhYsf25h3VhIAABKwwQ0UQ8EBh4&#10;+iCmKmgpmLwSg1FuEMoDG05KSAIWCVUiNq6zs5P95f8w+YpkLPhfxcNykbGR5zZjTz3Zbq3iiW3d&#10;KjQsCFgyDFEm4QlAwEr4KcYAQQAEQAAEYocABKzYmQtYEiECELAiBBbNxhqBKAlYejokJlp1sKOd&#10;/nR00GsSsbgrFvPFwhHvBJjnFVOqSLbq0bMXO1LpT69e9JpkLGNad3hgxftcw/5QCEDACoUe6oIA&#10;CIAACICAIwIQsBzhQuF4JAABKx5nDTa7IBBNAYucrk5y7ap9/8Gv29vb2tvaSMFiGhZTr5h3losB&#10;oEpMERABg+RwxdSrnr1Se/dOTe191uBBvVK5jNWT3lVjCSFgxdTEwZgoE4CAFWXg6A4EQAAEQCCZ&#10;CUDASubZT5KxQ8BKkonGMKMnYLHIQSZetZ9oO7H/QPOPC+eAfjIQ+K/KNWfRPji9+6SmppKqpSfD&#10;goCVDLOPMfojAAELawMEQAAEQAAEokYAAlbUUKOj7iIAAau7yKPfKBNwKmD1cG0fT3V1kpJeMR+s&#10;tjbX7aBifBFgfnbMya6TZ+xHmGh8zR6sBQEQAAEQAAEQAAEQAAEQAAEQAIG4JOBSwFJzYLFUV1zB&#10;6uyIy9HDaOcERJSo2HNSHM7bQA0QAAEQAAEQAAEQAAEQAAEQAAEQAAEQcEDApYAleuhSuIDF87g7&#10;6BNF45kAz9NPWc5O0uzH8zhgOwiAAAiAAAiAAAiAAAiAAAiAAAiAQNwQCEXAYs43PJCwi/SMWB1x&#10;U/kEvlfehPKmKJlIPWqdGV6Kzn1ORMmmMHbDtSvd9QoaVhjRoikQAAEQAAEQAAEQAAEQAAEQAAEQ&#10;AAF7Au4FLB46xoUMLmjEJuCm8jnrChrJvJoxJXNIwtLkrCKP4iniwhZJWxOYxEWak+8ZY3mtqo8U&#10;pr9BjbIjc0qBUrKMvW7auE4pmJKptau+r8tYdJ5OqdW55mV8HZtAxZSrMx6z0x6r7GAXCIAACIAA&#10;CIAACIAACIAACIAACICAKwL+BaxDbz75wL0P/ebNQ+Z261+896EH7l3039vZaZKtmBMWiyR01XvE&#10;KzXW143JzqRuciu6thRnepaVjKkhNauwcnF5g6LklDU2luUoBWvoTF19IxWznDGWp7fFu6Kk98gs&#10;3sJaySmbnytOZhYvKqysJomMeltUnKnkTi/k57c32DiBUaE69mYd07zIXEUprCFLI07GdQdcvVKn&#10;3nUjqAgCIAACIAACIAACIAACIAACIAACIAAC8gRIwNLVCP3FtnUkXS3beJA1Y353xx/+8JHeuPEt&#10;+R6jWjJrVI6QjWxj94S2ZTx8z1gKZGaP8RkAuXmRLmZUnUiyqqwuqq4snE6alqcoT6npYhqX+Whq&#10;4CIgU6zYuzmjspjMRuJaXhTjHV3Ohu+aCYsLnm2zOAkCCUPA5ecN1UAABEAABEAABEAABJKPQMJ8&#10;B8ZAQCAAAWefbFsPrDEFjz3xyJzx1pbIJ2vN1nEX+px31mNUS2cWrylYl0URglnrCtYUZ+bOL9ue&#10;l5KSt71sTXG2hCHG8ln+ynMfKlKdjLITU7AqhX6lkIhG785Z561PKlhdSZY4w0rmpWQJXy2S2fIq&#10;6WRQHU3CdhQBARAAARAAARAAARAAARAAARAAARAAgQQhkPLOlr/ZD2XH8w+t2aoMzrv33qtPZyW+&#10;fvs3S/50xtxHzv+EnR93S+msEe1tbcePHz927NjeL758eOF9CYIEwwhI4FdLnhh29pn9+vXr27dv&#10;au/evXr16tGDyaB/+/vHhbfO4Rmy2B8KNFT/8hedbLNKvmFlZ+eGmk3X5c+sqq669+7bW745Jnpb&#10;vfbF8RdeAPYgEKcEaJGT5WKDTrHOO2i/zo6Otnb+p+1Eezs9t51x1ncLpl3rO8ZPL07v/Oc3cTp2&#10;mA0CIAACIAACUSbQ2Sdt48yFlk7T0tKuv/764cOHR9kYdAcCkSCw7rU3/u/rL1NT6X6rT2pv9qcn&#10;3Xf16tWTH3T/Rc/Ur8jpHAkD0CYIRIfAwNMz2EqmNc0PtprFmjY/sxPMoBRZAevQXx7/zabB//nY&#10;jaOEsAUBKzqRW0fnAAD/9ElEQVTzGXu9QMCKvTmBRd1PIEQBy3YAFRUVX331VfePDRaAAAiAAAiA&#10;QDwQgIAVD7MEG2UJQMCSJYVycU7AqYAluQvh1zs+OaAoW//wwH1MvaLj42d+/uRfDsc5LJgPAiAA&#10;AiAAAiAAAiAAAiAAAiAAAiAAAiAQ+wQkBaxBV977xCOUGEvPjTXull/c868DY398sBAEQAAEQAAE&#10;QAAEQAAEQAAEQAAEQAAEQCDOCdgKWNvX6Z5WB2t+88B963bE+ShhPgiAAAiAAAiAAAiAAAiAAAiA&#10;AAiAAAiAQNwS8L8LofC34o+C0Ybxjb6Rziz+D+OpuB09DAcBEAABEAABEAABEAABEAABEAABEAAB&#10;EIh5ApIhhDE/DhgIAiAAAiAAAiAAAiAAAiAAAiAAAiAAAiCQoAT870IYcMC05RZtEk/bwh8/fvzY&#10;sWN7v/jy4YX3/eAHP3j77bcTFBSGxQh0dXVhF0IsBRDwJRCJXQh/97vfHT58mHaTBXAQAAEQAAEQ&#10;AIGgBNrb2//zP/9z+PDhQUuiAAjEPgHsQhj7cwQLw0LA6S6E4RSwwjIANBLjBCBgxfgEwbxuIRAJ&#10;Aesf/OiW4aBTEAABEAABEIhHAlCv4nHWYLMtAQhYWBhJQqA7BazPpo0+vqs+SUBHbZg9T+13/gf/&#10;jFp3QTuCgBUUEQokIYFICFhJiBFDBgEQAAEQAAEQAAEQIAIQsLAMkoRAdwpYH52XMvbVpUkCOmrD&#10;3DZzwYWfdUWtu6AdQcAKiggFkpAABKwknHQMGQRAAARAAARAAAQiRAACVoTAotlYI+BUwEJ2lVib&#10;QdgDAiAAAiAAAiAAAiAAAiAAAiAAAiAAAiBgIuBAwHrogfsADwRAAARAAARAAARAAARAAARAAARA&#10;AARAAASiTMCvgEVylf6Isk3oDgRAAARAAARAAARAAARAAARAAARAAARAAAR0An4FrEcee0J/UGkS&#10;s+jH+HLC2tbwVeuJDkw2CIAACIAACIAACIAACIAACIAACIAACIBAXBMI5IEldCvx0Acpfly08Ccx&#10;O+zX3/5s5j1/OGX8z+8orT77B4+Onvqbnz/55+Yjx2LWYBgGAiAAAiAAAiAAAiAAAiAAAiAAAiAA&#10;AiAQgEAgDyyqRl5X4tnyYvGSx2MQa8Oew/968+9eeP3jO2/4/j+3/mLLC3ccqnvYU3FL+il98wqf&#10;eeLZ2hi0GSaBAAiAAAiAAAiAAAiAAAiAAAiAAAiAAAgEJhAkB5ZQryweWELMirXjz3WNtzz0ytL7&#10;c194/D+uycnSzRs65LT7bp74lzW3t/zz+C0PvYygwlibONgDAiAAAiAAAiAAAiAAAiAAAiAAAiAA&#10;Ai4FLN3rSq8fywmwnt/w0TOvbn3rmdsuHnuW7YDT+6X94p5rplwxcu5PX4GGhU8FCIAACIAACIAA&#10;CIAACIAACIAACIAACMQRgeC7EIrBxHISd/K92vjOrtW/npXWp1dg9LOuHXPLzPE/+sl/x9EMwVQQ&#10;AAEQAAEQAAEQAAEQAAEQAAEQAAEQSHICPbq6FNvHr5c+IR70Lh3iBT3Ta2v5bkW478A/Sv/rradK&#10;pwdVr4SZFF149WWZC5/Y1K1Wx3fntCJ810zoQ/K3FHEeBBKGQOgfE7QAAiAAAiAAAiAAAiCQDAQS&#10;5gswBgICAQg4/Sz79cAyNiR0K3EYXzvtLOzlKRjwhp/89zOPzKIIQfnG7/rRpc2H//nKG9vlq6Ak&#10;CIAACIAACIAACIAACIAACIAACIAACIBAdxGQErC6y7ig/ZY8+vpdN3w/e/jAoCUtBZ76+YxHK/9K&#10;3ltOK6I8CIAACIAACIAACIAACIAACIAACIAACIBAlAnEsYBFqa++PnLsxqkXukBG8YZlD029o7TK&#10;RV1UAQEQAAEQAAEQAAEQAAEQAAEQAAEQAAEQiCaBeBWwKHhw4fJNZQ/+0DWsSeOHDx3Sn7YvdN0C&#10;KoIACIAACIAACIAACIAACIAACIAACIAACESBQLwKWKvX//2aCVlDh5wWCqNf3HP1I5VvkxYWSiOo&#10;60tgzTNPP/fs79euWf2H5555fu2zL/xhzX8//9xLL/4BrEAABEAABEAABEAABEAABEAABEAABEDA&#10;BYG4FLCajxz77Yvvld59tYsBG6tkDOh39w2Xlf72zRDbQXULgTm33HbTzbfeetvtc2+9TTxumXvb&#10;LbfMBSgQAAEQAAEQAAEQAAEQAAEQAAEQAAEQcEEgLgWsRyvfvm/ORMpj5WLAlipz8y/a8NedpIiF&#10;3hRa0AkID6zfP/271b9/WjyeWf30M8+sBiIQAAEQAAEQAAEQAAEQAAEQAAEQAAEQcEEg/gQsEpso&#10;fbu73O2+gEgFIyes36ypdcEOVfwRgAcW1gYIgAAIgAAIgAAIgAAIgAAIgAAIgEAYCcSfgEViE0lO&#10;YXG/EhzhhBXG9SSaggdW2JGiQRAAARAAARAAARAAARAAARAAARBIZgJxJmCR+9X6N7aT5BTGOSMt&#10;bNa/jS3+9YYwtpnkTcEDK8kXAIYPAiAAAiAAAiAAAiAAAiAAAiAAAuElQAJWVzge4bXKb2tzFr48&#10;7apRYXS/Ej09WHhl7f/s+frIt1EaRtx3Y7tmvKNy64EVlqWIRkAgBgnQp0NYhQMEQAAEQAAEQAAE&#10;QAAEZAiIr44x+M0WJoFAGAnIfBa8ZeLJA6vlWOuXzS3zZufo5m96f0Hqywvu3G8z5k07a5vMp33P&#10;0PviJClikyeNeOWNbc7g2ZVuWbFg28wFDVVHWqpqW3kB/YVenMrs+zD0rmK3BXhgxe7cwDIQAAEQ&#10;AAEQAAEQAAEQAAEQAAEQiEMC8SRgPf/Hj6dced7QwafpnDPThynKsJGnHlnxfi1JUXe+v34T16RW&#10;vL/+NaV5OTu5MvXP7C06r6hnau9kBVZezqu8prX1X4v+/YlnN5NGFpZJTDtrAHX3ddUu3tqn+1aI&#10;F0e+XlHb+mFtszJ10MVKy4e7WqtqW8LSX0w20tbeSY8TbR2tJ9qPn2j7f61tMWkmjAKBRCTQVD4h&#10;Jcgxodwi8ofCQfTnvEnVTr8VPUWumg1lKI7rchtTijyOK4ZawQV0CVslioRquH19F8OJjCFRatXl&#10;eKlaONaay9592Ni0Y7IwXP2EdVLCxDCoTREdvGzjiX6NFReswBdglYHbD44sasOCkLiMShQJusJQ&#10;AARAAASSkkA8CViv/Glb/jVjjNPU1JKx4bKMnd+wcw0tzUp6RqaiTD6l+ZX0K6cpGSOV5gYl47JT&#10;+FvaQa+nsQJXzRJVtIOcsO67edKjlW+HugzOnpr15FRl/xHRDpeozj/t7ENcGBvQR2n+Zr/o9MiJ&#10;/cqJL7wGhNov6oMACIBAvBKoK5kTTjktXjHAbhAITIDuebNK6mKZEiyM0dlJ2Gts7vRChryy2v+v&#10;EJo2rqMPTU7Z/NwYnRyYBQIgAAIg4IRA3AhY2xq+OtHWefHYs4yjm3xp/uSz8p86a8C8SyfOuzT/&#10;qZETScBSzsp/d+SAySPZmXkj89/lb00mYWtk/lPiNSswwlSFNxqW7QjTZ0xMO3Pi0BkD0mfkD50x&#10;Im0GvZ44iE7yLtLn5Q+akZ89j34cMGjGCPox3clsoSwIgAAIOCCQU9bY5ffYUsyul7FyJOztVQQB&#10;ZxZvodmNrXkMYbgJNpygJBJjvIkxiqCTlQgFEvUaG1TB8ixjom9OwRS3/+NhkSfC+scYQAAEEohA&#10;3AhY5BtFqdYjSp6csB4qvPLnT74Z0V7QOAiAAAiAgIlATg6lNkzU2yvMNQiAAAh0M4FEvsbmzi9j&#10;uXH9+WB5qivp3RD0q26eOnQPAiAAAiBgIRAfAha5X+098I8fXnlepOfvxqkXfn3k2J/rGkPvyJK7&#10;3SaVu5blPfS+0AIIgAAIhEjAmjXLLi2VsYy/tFWGMtIpscYsWsPuQOQlLDXtiZbly5rahL9NJ/Vi&#10;zBJvxhE7Ew0t2pgtA8eWv7/kKb7nA3dhOyLbxmVNDTxgy2DMjQbPJGOTliZ4Fhqb4QSZZ/slH5xA&#10;0GaDFmA9SxUK8JFxOn2svzx2K65U5lmT/khMkNyE26e0snZnyN5jrBDIQkVxc2Uw1eIfd5mLiv+Z&#10;CWBhwGXjHWVgjDKQXXzSxUKXadzv/wKJe42lIWdOKfCvYAn9qnCR5nHsgr/Tj6ppFhxNm8QH2TzF&#10;lrVuTHwp81EJ8VsDqoMACIBA9xCIDwErCu5XOv6nSqeX/tdbzUeOuZ2QI1ru9maesn39tp/UtlSt&#10;b/6CUrnXiiTuDSKV+xdue0A9EAABEAgnAfat2Zpap64ky5QX11rG+j63p37ZBEM7VET2O3RmsayE&#10;xb/hi/t4/WA39L49VRdpxYy/fK82ZREiE4XQZWjRYrYMHL+TIe6s6tZtNCfMV3OyaDEtsl3Yj8jb&#10;uWw7CkEwDziALuDbKMMdWMTKrahheWkqF2uZzZrK57AonsKaCuksNKxf33kOsqCCEwjabNACNDC5&#10;RSj1kTEsneDG264ziQmyjIl9duess21MXbD13t/iibWqKNsb9DXc1LCdThROl55Ll1cGN0Bkps9n&#10;5JIdMW6BLxSWT5UPZMmO6ANquXbJz6D/a1GCXmPZgAMoWKp+JRara/4WqrLtRPxKG86vAWgLBEAA&#10;BOKGQBwIWJu37vnHN8ej4H4lJi1jQL+7bvh+iIGEPHd7RhpL2a5Q4vYT9PpsSuVOzatJ3E+oqdzj&#10;ZqHAUBAAgUQloIoLpoRZXH8wxGSoZUiBEDm1GkXMhi5QCDZ1lZV15hI+0k2It1eaHUZjhS0+7luV&#10;lZVaKUOaKMNZbRB5dFOqt6c2pitOMnACLQxbBcusX0l3YT8ivXfpdhRqSJ9JlYI/7zddefLmUuOI&#10;KvNkJKy6kmU8s7JIQuNEvlKr+Myz1qItcwkCajocQ3I4Phxvs0ELsLtgrsZRUmhvijnfRSj3kfGO&#10;I6jxuRVdXeJzKT5jQguUmCCrJXzK6+rsc8FnZrOtcgzRWI31omCdLmqpy3dUlnUS7C10e2UICsRu&#10;DQSZPlsLHXVkub6pC9y7KLT37SBLd2T9pDuaQf+XI7lfE8gtb95LbFxjmSWZxYu4ZG7N5N5Uvpj7&#10;X3H9yjV/C1LpdqJwpWUr2nyISxFdndbEVJbLQP9L4j0QAAEQcEggDgSsnz/551/cc43DcYVUnAIJ&#10;T7S1v/IG+x2j84NlZ1dzt4uU7Y/Ts5rKfZCWxJ1SvPNU7jhAAARAIGIEmMeAn8PryaLt0GT6uqtm&#10;FdG8LrQyjZoDjXYrZHEtolt6bwl+R+G97Q06SonbK/321Ji5nDLsWkQItStv1Iih78Iava5608ME&#10;Aes5zWwZOIEHZqNgWfQrdYesQPy1LmxHpL7pxFS6y9ZdoQgfl0VstUYO3DCrrC+1glW9tGIQS4gJ&#10;XR7uTuJIvtIaG5PtzbssMil7DffhLk8gaLOBCsgtQtmPjDYKeeNN45aYIN1e45Srd7k2a1ekxNb9&#10;rbgDS2EhndPFAS5pOUwp5PzK4BIIH1HQ+TWO20FHvqPQGpKB7KAjQ8Qb9SDTeNDLKy+QmNdYPjSx&#10;bi1XJdP2g675W9g6aicKV1rTYi7nPtC0UBNmcw+5lY1SIAACyUUg1gWslS+8f8n5Z1s2HxRTtOn9&#10;BakvL7hzv2nCNu2s1b3cxWt6XqE9zEEcakVqx9IIvVH20NSVL77XsOdwci0HjBYEQCDpCFh3WBJZ&#10;OMwRhcILw3hbyGQM3y3wTCWyRrHfBBsij4KiDXZ7JUKXbG6dbX//nuPrIkKVbU6aY6GE2eohAyfI&#10;sHwULEv8oIMubEfkwlRr8JfQmmy0RgHcVwfl8U3BtEl1NivzXMlXYhp8sz0FoC1DMmizQQtILkLZ&#10;j4yL6TMgkJgge3vVmCs7mlwJ0ORMXrtw+nw2G+pHmUtaDvUr87VD6sogM5u+5gedPt8qDjrye32T&#10;guygI9MnXarxoBdX/YoWOFhbcnmrrcXINZZbIxQskw5vvtS65W9F66Cd6FxpdQM9Rfz/bcMvZGSX&#10;BcqBAAiAQFwRiGkBi/Sj51//uPTuqwMj3fT++k3KkRXv1zbtr32kRVH2116+c1fTztrXqJo4ox7N&#10;y9+vXcEKi0Oroky9/yxrD+n90laVzrijtKrlWGtcTSiMBQEQAAGNgCkq0BxnYP79rDF1rDUZFjWm&#10;3tTYCUIm2AEFFqlpCSxh2YgCAVo13W1q5WxPBjYtCJyg4xLqmn5jZdGveHXJLoIaL9eOv2ny1Rq1&#10;8LGgY7QvoM4mC2eZ7yBfEm9Mr0uvhYwlEvMHOYIRCNps0AJyi1D2I2MaTjDjfccuMUF+7BWhgrYH&#10;F4GEPMkXK60XXlo9xUXNoEvR3LLLK4NzIEGnz37Ich35H4U0ZLmOzHilGw/24RDvJ+I1lg9M1eG9&#10;XsHiUmtyW3XD3w6rXDtRu9Kq/4mwXxVY/GXl1gRKgQAIgEB8EYhdAav1RAfpR6tKp6f16WXPNH3q&#10;zuuWPkXaU3pGpjIgW2mu+Wez8k96/vS9FqWppVlp4We8R8b9ZzW/kn7lZPWMVsXPjGUPH/hg4ZW3&#10;PPiKuxnd++XRl2o+cVcXtUAABEAgagTou7hRtBKql/8QowjbFcwLK8LdW5sPCxyjT4vvTVVYuiC7&#10;w9WOD2E9rY8l2UrwhOxaAnD5VGiGzrmjg3kd2mfr1+tIEQjabNACkVmCUsbbd+1+gmzbE95ZPGKQ&#10;aydMrOJLmJ1S16+TBO4uebkE4nz6XHbkfFhR6yiIaYl4jWVDtji7qpn3vEs1XPzD1U4Yr7S0EQmc&#10;r5x/IlEDBEAgXgnEroBV+ts3Z/3b2LHZZ/hDO3nkRJEcQ7yYfGn+vJH5715Dz3e1XzqCfnxKnLl0&#10;4ryR4jGyZmfzrDMH6A2qVS5V2/Ht6JqcrInjh1MSLqfT+8lnB666pYISaTmtiPIgAAIgEF0C1rTH&#10;NrkzhLdGsJCxcJnt//bKf+iRK4cXCYMl4Ei0Im7/uYrje/8fpi58sp77z4HiO5GBvYqcRIEaaYhc&#10;xzmFhZQyvGSOtiGhDC9vGTXxFZPORAJzQ751a0sOSAZt1n8BuUXo+CPjwHgfggEnyI+94hNjfwgh&#10;gFpVAwiZ9xxvhk7xpeJoA0JnE66XDgWIGuDMBddwLhu/Q5GC7HZEUo07o5yA11gGwKRgmbYfZO+6&#10;5e/+OhOtK626jS6cr5x9ClAaBEAgfgnEqID1+tuf7Tvwj7t+dGlYyQ6Yd81d80511uR9N0/s07vX&#10;IxV/la/2t0/2/bBo9fIFU2+afpF8LZQEARAAgW4gYJ/zRHOdUQ2yu4USQRTeZPBhtN17e7XYdJet&#10;qgKWzPHUsWquw7im4BZLwQnejJqfhRQsjwhqMfivhKsLJ+1Y9+oSt3o28S5qWhl9qzV1qHJTrzpA&#10;LKqo4CGU1kZksJnK0H5bqhhhX9UJAUMLwZpVLAUkF6HDj4xb40Xen0ATZLsPpvaJ8TMJasTgRjWA&#10;kGsDIohwGU+AFTSY2PHk+lRwCcS342DzG5aOZCC77kimccfAE+8ay1epN1xbpGozxC675m9h66Sd&#10;aFxp6Wqshg4ib7vjjwEqgAAIxCmBWBSwNm/ds3r931f/elaITI0J3akpy4+2Z2x7fKjoB3Re0g/r&#10;jdpds+Y994fHfzTtqtEh2o/qIAACIBBxAur9uPEWmH6fq8YUar9BVm+hSrL0JETaTuIFU7zbxIXR&#10;Vu32qo4lj/ceapYT2lzRkA1JC+hwkWgpmMVScII1wt8XPlgleTzHrjH+KlxdOGqnMs+wC6W4/zGn&#10;itHGJBQsSkJlECrVYJUgabyNWw/mVjDliW1IKMWKFVJzzJhqNJUv9iO08WZlCARtNmgBPdVOkEXo&#10;8CMjYzyN0UcWk5gg3RLvHKpT6H82RMRgCXOg0z7h4lRlsATuUgnaJZaBJBBLSxLTZ2XoriPrCCQg&#10;u+9IonEJoj4mF4t07glzjTVcaNdtLPfZasA9fzM5R+1E/EqL0EEXSx9VQAAE4p5AzAlYlLh94fJN&#10;TwVIfeXDnClT+9en/pklcV/xDb19ZMXOXbwUy9ou3tq0c/0jLZ/OZUncWbHL9YzvcjNIGlb6KX3v&#10;KK0WxW/96cu29Z6r/vvdv6x6vWLuFRefI9cwSoEACIBAxAj4bh+nJsPm/6j3s/otsP4e1zMsX9rF&#10;zY43nTZXuHLK1hRHRL+inozZmL226Gf1vN7ahomRsUUKjtT8qS1RWUv8Vbi6cNBOYWGhd2kIrbKw&#10;xj6jVW6FyEJlWEp8eQTBLeQrr6QolEcHEpa2r6SWvp0tzmBrToJA0GaDFjAuzYCLUFuqeqHA5ksY&#10;r68zMRlC3JOYIM0S7xzmVfLAzgCHvly9Xo3a9pwyGxAaLZT6ePgWcgJEry0zfaKw10JXHfm9QgaA&#10;7L4jNzMogT3RrrF8yOqvCkp8lVb3/M0sHbQT6Sutqukb/mM2/g/v4BcGEqsFRUAABEAgdgjEloBF&#10;YYMlj2x48fH/yBjQzyGjjMtEEnft4LsQZoxkJxV6q0HJGJ1+/qx0elst1mTK7x68N4olnDR+2L/e&#10;/Dval5CEKt8KK56r/eXKN996puiC84YEbw4lQAAEQCA2CFCMjSVlO8vjLk55QyBYUiBTMcocHdmQ&#10;BX+3V5Ta2xJKxpJYR8gWOTgyEyk0HJv8QeHqwkE7003ReAyf/4TsPhPP9rkKjFvcVpk0LnUyKxdL&#10;p8Ki4VjnOVjHMgSCNhu0AM0hz5AVdBE6+8jIGG+SdbXMVxITZClCHLfMHxV40apylUFt1fYtDByo&#10;a/zUuk2eJiyTAuIziODT52Ohu458eg4OOYSOgjcucw2ysVn8YsJ8yC1vVx3aVQoBi21z6oXW16c0&#10;XB05aCfCV9qwzQEaAgEQAIG4IpDydu37Lgw+efJkR0dHe1vb8ePHj317bN8XBx5eeN9H56WMfXWp&#10;i9ZElW0NXxU/suHZR64bOuQ0141EuiKFN5KD2Aef/G/7DtNIf/obzxu1DW8+W3jaKX3Da8O2mQsu&#10;/KwrvG2G0tqvljwx9Owh/b7Tr2/fvqm9e/fq1atHDyaDfrD1k8Jb57CUqSfZn5P6X/6i82RnJ/9L&#10;x4aaTdflz6yqrrr37ttbvjkmjFm99sXvjTs/FMNQFwS6kQAtcuqdrXJa7fygKyT9bWvnf9ra2tlT&#10;2+CzzymYdm032omuQQAEQAAEQAAEQAAEYp/AutfeONK8P5Vut3r3TuV/etJ9V69ePflB91/0TKMQ&#10;nnexPxxYCAL+CJw+iO3al0Jrmh9sNYs1bX5mJ1gTKbHigUVZ2ylA78XlN8SyekXAJo0f/swjLDnX&#10;K2+w3MJ7vzzaeqKDIgopcXsk1CssdBAAARAAARAAARAAARAAARAAARAAARAAge4XsEgAovzoL7z+&#10;cU3lzc4jB7thBrOHD6ReN76zc+Y9f/jZijfOvmJxyz+Pv15xa9h9r7phbOgSBEAABEAABEAABEAA&#10;BEAABEAABEAABGKPQDcLWJSy/Uc/+W/C8sLj/5HeLy0SfPwlXA+xr2ceue7WWRe9uPHjf/zz+CXn&#10;D03r0yvEBlEdBEAABEAABEAABEAABEAABEAABEAABEDAlkB3ClhPPFt7y0Ov3HvzxF/cc03kpsc2&#10;4XpYusscOuCpn8+840cT1rz2kYgoxAECIAACIAACIAACIAACIAACIAACIAACIBB2ApFN4n71zRXv&#10;fLg77EbHaYNXXHzOm88WOTUeSdydEkN5EIg+ASRxjz5z9AgCIAACIAACIAACiUoASdwTdWYxLgsB&#10;p0ncU/66OdRdCL+lXQj3O96FsOVYa4RiBonIY0+/TdsCnjHwlA/XF1OOKsuOgYEXTdPa2qbhza8p&#10;V458a2de6cSm0vVKaf5kc53U0Qt822w+ckzk8Gpau3Lkkr3KdXPbS0dY+tq0traBn8qbPTFTbvHG&#10;ooB11pDv+OxC+OH/hLoL4YUXYBdCuTWBUrFHgPbapL1C+Wab6i6EbBtC2qqVNh/kGxDyTQjbhgzF&#10;LoSxN3mwCARAAARAAARAAARijAAJWIe/2s83IaRtCOlgm7/TRoRiF0KxDaG6Uxt2IYyxuYM5jggM&#10;yoiTXQgjpF59dfifd/+yatnTbw87s//jC6aShuUIn6Icqdm0YeodHzy9aqeibBg5esFUZYxFvfLX&#10;oJaB/kjN5+fv3LF0g7L9TtLCNtdevnYXiWLi9SOfi9rNy0trV5Su3+TQOBQHARAAARAAARAAARAA&#10;ARAAARAAARAAgSQk0J05sORw77rzxtomiaK0myE5Xl2cX37aKWmNf15Q+8Ld1+ddIFHPUmTAvOeX&#10;kndV+/MT55XyFz5eVMHaHJB3bnPN2vWkfE0jb6w9n773udL0ebO5Vsb9VzW/cu6VktJYsB7xPgiA&#10;AAiAAAiAAAiAAAiAAAiAAAiAAAgkMoFYF7Ca1m4fObl5+WaFgu9WlK68vLSWXtzJfZc2bSbPpvX8&#10;zMrUG2sXPPjShk/3kW7163tzTzulr3Pfq7BNc+bs/Hmz80n5mjx74uTZd7EXpflPUczgpInvlk6c&#10;N5seI2tWNc+6YkDYukRDIAACIAACIAACIAACIAACIAACIAACIJC4BGJcwKJwvIy82WOUt3ZNHk4u&#10;S1fNUpQG8mY6NyNTOdKwhzyblNFK82uf76UJOvfUtJ+uuIkiB+NhssjP6655Q+PBUtgIAiCQHASa&#10;yiekpKRMKJdxePVDRDThvw1PUag9RH4quI0pRZ6gPbGCdsWayutTUrampOwO3kTQPlDAS6C1fAJR&#10;NT7sCRN/idkLnaywpz6Uz4t/I6Qa11aaBQv/seho6CO0a0HKMN+K5klx2Ui4R8QuV+6vd+JCYTqi&#10;sO5wlearIISrtPlT4/QqzZeu9cMV2kIK97JGeyAAAiCQBARiXMAaMK+Ukp2PeIri+Cblvzt7BP04&#10;T3gzKQPmzWaeTdOUD55++ZINLOLPmmrd3fRtKl2QOhrZqdzBQy0QAAEQqCuZE5nb+hhC6ynKq8wp&#10;m5/rY1LrxnXH+cmj1VCwwjRh/J5zR0mdpbmjeT5Kjadoa1aJ4J/cR+VukrGiIKjIUI7VScksXlTo&#10;/lqVW9HVVVNoGn9lnozyLYMsCmXcjzwKxoWpC5+rtM9SpGuIAw26qXy3z1WITA1tIYVprGgGBEAA&#10;BJKJQIwLWMGnYjLLVBUe6Up0lnnu1OULlYZ9wbtGCRAAARBIGAKZxVu6urq2FEvujxpw3Il+c8Ru&#10;jJTCRTasPAfYHU5O3xxFqVx8MARvtoRZVyEPpOngHK5JFdaM7+oyPGq4u3Xl7gnlrSH3EccNWLEw&#10;RKPLaP0RmzwHN+dyCNKKt1D7o0K7SoSlETl7A5fKnV+WE8q1ikSsKGtYuErLz7vPVdqzmy7bitK3&#10;rFG9jPDJO14yR+pCHUiHDXUhyQ8KJUEABEAABIhAPAhYm2tXBJWTgpV57a0dK56rlZnyps83vKJc&#10;aRvf91z13+kh0wjKgAAIgECSEsjJobvnUG4LY51bU/niSsXW/UrxVLPQrcJF5xQwBkc3QsEKeTI9&#10;yw6QJEgyTYXF3S33nC6uYdWtOwrMZsxMIXJ0cx7yLMVpA8x3hq5Vy9w7S0ZfwwoP6uS7SreWL+YX&#10;5xqv/JpbwaXeugPBFsDRopStXPzyd4S+kMIzrWgFBEAABJKDQIwLWEdWUI72PZ/e/yBlahf52tev&#10;WLv+TsrpzjK41965trZp83rK4L5pj2WbP9PsXZRfPmvec/cv3ZA6msIDgzymvqy8t+Qx22K3/vRl&#10;emT+25LkWBsYJQiAQHwSUNOzGCOI1PRUAYKKbLKrWNK8SEYkjVm0ht8VSAcSBumGv01968VY3hpv&#10;EhR1ZKbkW4YWbZLcGGrwFDYO8+B4lpGTVU7BFBtXtaPV7Can//TctOJFpK0cL1lmSUXkL/uPzfmA&#10;uVrYDRVLxeJhkWLsMUF3IrDmirJzUOLVvRXtrXKULIbcE6ypl5oOToh0LrDc/syFou54I/ucem8y&#10;K/OYMYblGpCJsJMBtGCxfPgDvysKB4YfYNZkGnd2McqtOIfDsaqo/qdVZnHalgkwattJ8dORvpjF&#10;yrRkGpKdJi8lqTWZO50oVS4OJebZrYZlk0VLS6nl95KEq7Tkp8DnKt10dB2LQaaLs7GFtCkFfenn&#10;7Q0BvDhpDe9m1/XCc7oah3DXRrsjDAtJcmgoBgIgAAIgEOMC1oDsc9U5Yrnb2ZGRPZyeRQZ39cxl&#10;WUHmcf2Km26afhE92ndQvKH3cbhI+Z8RyufPqmfoR/H68OKp/zSXFLUevuvqaVeNptawbkAABEAg&#10;dgnkVnD3C+9tWVP5HBbZVlhj9WLxPwZ2p2T5nTOleJHTejKLZSUsfj/m241NP9Usao8fRu2ouigl&#10;y5uVpK4kSwhdhhbpnNFo1qGhBm+QijjIXeNhIpWtftVUfpDf5/Rnt0hCW6k8aL4zFvdLx9dtNN8v&#10;iZurnP6aKMbu8M25nFi+Jx8B8WhRniqQ5RT0Z3oau8m35oqqK9lh0gKYTMDvx8RRdyBrwoF66zqQ&#10;NMBbTZVLvONtLZ8jPKfO8c0T5uiTkzWK3WH6icfsX8Ei5gJ2IcNEcLBiMQQWsUbM0FJ2r7MMQ7Ij&#10;kslsZi1Y446QqYX7zy9ji62ey3v8CDytkovTbIrsqAMPgEtaGha1KEvj5RMCGXiazJ3IrUkuPNSt&#10;C81Z0q2G5WZajXVwlfZD0Pcq3Xic6Vc5fS33C5nZaezTXx8wcV7OkEa6zlQE3iIqLAsp1AWB+iAA&#10;AiCQHARiXMBSJs+eOHn2Xe0sR/td75bS64mTJ+U/NUnN4M6yuU+ayM/nB9jUj7Ym/P2vr/vtz2ZY&#10;5rTP2cMUZVjaEKXlw12tVbUtZ1+ivFfbQi+U5q9X1H69Yn2LucIDt/3glRU3XXDekORYGxglCIBA&#10;vBIQEpYWG8N/G+1IvlJElZyyRsqLJY5G4VYVLNhCEJOTsFRdzbcbX/etykrKmS6MMaTpMpwV9lHa&#10;H1KvdLPFOe/dqdqhcVhqEptK2ZTr/vUrkb69b9l8cZ/Tn90Y+2hVmVP6M4zmqLemjUcZbCFCkQwl&#10;UgXTL/z1lE/8N/+VeeY9syqPVoo7q67xW4rpNkzVjHLKRnsrqomijmoxUmocjbdxarnuaKU5P7qs&#10;AaZPR/8K1pfmdCZygRWeI6+Y+vuoZRYP5p5EJDBZfM0sNZiYJTISibRQvGsZJno7/WsEcOFn4Q0s&#10;UhsxQVOO15mgSXfkZ9YCNu7yMiRuznXvkqDTKrM4zaYEHbXtpFiHo+XG9iYn0tJ42eYn8jdNvpSk&#10;1qSU8BDAW0r1mvKNMAuW052lgTcf4npF18M1cknGcJX288nwe5Uek2Z1nM1i+QqV7a3+w5D7V2wZ&#10;LJMZUmohufwooxoIgAAIgICRAAlYXeF4xAHVtD69LFae+CJj6IMZrQeOnNivnPhCDULkLzIGXdb8&#10;j7OvTDdX8G0hDoYdERNt10zoPYVlKaIREIhlAqF/TCRbYGllmeZR5OG5bJ3JV1ofY7K9X9xF+uAu&#10;WUVCQsLSb7+MmeOpG3upzDZnemGNXpdnIRHyhfVcneqE0rSROzqZbw8FKLrNl0qk1NSwnQobuWis&#10;1PTtuheVkjuf6SB1JQdMCXYy+/ukx1KVr4IpTG6gULhllLOclCnjL/wzB29h8tDRxeaE5YWLDHdW&#10;qhvXkDVMzNKO3CF8dK3q6FQjDY2rLRtXlQMDTItR9FW5u8gjnIz61wTxWZBcyl4RhFXQlSzfKDPf&#10;9mSYqLVIPdE8uTIHq0tJvGULzRJM5KAjSpFmmDWZxiU5+SmmeZdITGvwxWnuw8mo/Q+CG8ZSaxtz&#10;w1MaL9v8RP6nybYDmTWZNYp9Tg2OaqHxNtYOpmEZy5I3FfMNJXXd4U4auEpbJ8z/VTp8U2vTUgQX&#10;UkTtRuMxTyCWv9PCNhAIFwFnH8RY98ByNhqHpdPn5adfnD/04gGDZoyg10Nn5A+dN3EQezHym5ea&#10;T7tkgMP2UBwEQAAEYoWAqiBV5rmSr/h3cebPJPJPuTmCSVjiLsMmGE+VosxOUTmjbGLF7U4WmpKc&#10;iHGoh3ULL5FQxhpRGHCsjfVmZyW9sEjfrntRsfNCDlCOmp27fAK1LPGDTa0Mi1GmEZ5HPMDKHOrS&#10;18SEpCjyHvI6C4hMQ6aIwiae6sUkoNDPItpRPxwYYEGVVrxG9RTjimmowYPG1nMrxMZhPK+TfrAo&#10;M9/ISkMBCSZa6TSDWKuIuEXhuySgmWbWO7n60goOXytqmjWpxgOuSNk3paY12OK0dOYAr38zhWHe&#10;+Fm9pEgkp1TyT1bQafLTgfSalFSwZXF716icb6eniF+HDOq7RE+4SttD8nuVlmAacpFILaSQDUMD&#10;IAACIJA4BJJawPI/jQMGPX7XoDMTZ5oxEhAAgeQjoCpIzOdovtNERHpddgfJZSwXSlZgCUvcZdg5&#10;M9lNlW052cqGBo0Z3B1JV4Y2bHQzkb6d/K12qMnRmeqkikeW/E0iJk6PIrTEDyoiV4vUYdJceA1j&#10;Om1rMix6u9E+1Utfo8rnxAAfKzMHr2F5l2jJDXG85KSGLJJeGQL92PL0yZRkaioIE7WsT3IcvQ0B&#10;bQwPxzMcadljLBbLdaSYZk26cSk6toVyuBgnOa1BFqdNB5Kj9m+/WPC+sV32g7HmMArOJeiazPSZ&#10;yeCNSpYorJHyWaWLEvs1AzlfyTq4iv5xlQ4wD7a/8pCcN3fFIriQ3BmEWiAAAiCQqAQgYCmU9MqY&#10;T9fyY6JOPMYFAiCQ8AREyJzLFMXcXUlNyqKSYkqWXBp3DW0wL6woT4EapaP1KnJhmcfoyiI1fbu/&#10;utad4Hh6LPWkiB/sv8gY90ftGBNg6ZJNkETCJCUYRSuRUYjHYbk43BhA3Yjh2Gx+58KEIFW4+w9P&#10;euWTFN9bM6xMAhkUtY4cgBRegSbpLfi0SizObsDrYNQ+RcOxJn3zVVnzV4n0a8aD1CspPcqV85Xa&#10;Ea7SsitD5LryPRzpp7KdoRwIgAAIgEBECSSzgHXk66pdHC5L2d764fptP6EM7uubv/h03wpxHgcI&#10;gAAIxC0BkbE8p7Awxzcnuuyg1MRX7GZNvUGTTeOu9eBfwhLxL3YBF2pwoV3QoKzhtuWsOY8d5prR&#10;27Tmy1HvkEXucMtDKCwly4xhUErudJbvnO1FKOIHxcaFxiNQUmE/DPRsSqoNxoxCahURGSd1uDBA&#10;Sz+fU0iJ6m3Tb0v1bCrE9kzcmjLBsCGguQ1O0v8hwSSoTcZwQkPhVh4Bqx1uO5JqPKiJ9gWEV6A5&#10;zlRiWoMvzpBHbbLXfxZtNb5SftHacRAZ4gOtSXG5Cekw73zKmpJXr/ieqY6dr4zm4iptN3mWq3Rm&#10;GvOYrNS3s1CrhGWN6W2FvJBCWoWoDAIgAAJJQyCZBSw2yWzzQSUjTWn+Zr/SR2k+Qa/PPv+0sw+Z&#10;9zhPmuWAgYIACCQKAXXrwUUVFSwjtVPdyZeC707xkqS8EtZi0/d7EXBhs4G96jjmIj4wsEX2Sbc0&#10;NzW50ZhyaqlVNPHCNmhOpHJXKg+WG5PE87RTFEXo4fsPFhpVGJGRyrsFnnZzVF5PUs4EcxJ3o832&#10;2ZSEQKYdYls6S0ijmqRcL+TWADX9PHmTVZzDl9wBuR0rA4L3Y4xex8bJyNCeDJOg8267N5+qPGqV&#10;XXck03hQC20LeIp2M/2qcLC6oZ38tAZYnOaeXI/a1IxQFqxeiuzrmfDm8wnedMRDZIiXWJPuLzfu&#10;1Stv6KBbLd3KAldpRsTuKk1Krk1GwrCsMfMkuF9IjhY2CoMACIBAMhOIoIB19c0VqaMXdPuDZteP&#10;DY+duWj1KYs2nLtow5kVH5y56IPRHnrmPy7acEpAy/23GWS8xCSZVxvGDgIgECUCxq0HcyuYGxDb&#10;kFC6czVTlKlGU/lidkfsIrWIJmHVmbM7if3/6kqyjGnitSg/F3m7go1OVcxKDLoK3XuqibAkdyET&#10;bZjyy9ukbzdaoqZyt4S5iUCtA3n87tqUdp5+5MFIptROnt1ZfKc2badCm6EKccq06SG5L2Ud4MyP&#10;q3usiU3ZKEN8keYR1nRwAk8PbzhcGiAUE5G7PbeCZVuvzNstv+T8zF7/+TypVmWerx8Wy77EvVe8&#10;+bYsDk1STIItGzUZP0HzOoIdLVLBqpXdd6Ru/Beo8aAG+hTQyNDWfvN1DzX5aQ2wOE1dSY7aj5eZ&#10;3pSY4uMlWcZ8/FpIZmjJ1KTWJE/G5+KyxgfgXr2iqi7ythsnAFdpPx8Nm6u0omh7AhhS5nmKeMx1&#10;aGvMa0NIC8n5pxw1QAAEQCB5CURQwHrz2aL2HUvxMBIgJsm71jByEACBKBEQ8pVXAxJSkQMJS9sI&#10;UEvfzlK487utnLI1qkeHo6EYsw17K+pn9TTx2p6ALrsJYlOuJg2pSelTePSOs0O0YQh8FIFaPkms&#10;vK2qN04maYkkHt3ryid+MLdCJK5it/RqSniuMeWUnROIvbqZ4NE8sWuhtnGheXjqpmwK37+PPcxC&#10;jCjsxgDPbrOWJFSJo3m6UmaH2e4O3Fous3iUFr16IEsfmjdHfv8a78aLal2RSp+pr1JMgi4ADZp3&#10;a8jdlTn9KTTXe7jvSKLxgAYyac+ERd89gJKgmcJI5ac1wOI02eJk1N5J8RlOZvE5IlObYSwim1vf&#10;sjWDM4POj78CcmvSwz7ANpuhSnSrelAZSspGDrJwW/77AMMeGfpVSXa/DFyl/c2Rz1VaXNfOUQO6&#10;tesqv/yb1pjMFcnvcnO/kCTWGoqAAAiAAAh4CURQwIoFzC0rFlBmq1iLB0Se+FhYG7ABBBKVgLg1&#10;MmlAqlRUudgUyBYIAMtabMlLzHKeuw518SdhUaZ4Szds5y7X3QSeUxqUJWU7G5M4ZfKqCtAMvzfS&#10;Ax/V9O2+SayMLQi/J+VotdEfST1pjh9Ua6UVbxnfKLbzUw+WkX2LJdG71Ujaoc+Ssp3VEu1U8nze&#10;7GC5z5l7lH4U1ohaxt3xnBrQWr6Y2jfdCqqqhCV20tVnLrfCPhs9TzrGHL70Q5dC6Mz2BvqvX45J&#10;UKsYNAPbnCGNW4aMMtUKoaPgjQe1z1ogp2x0V5dvEjTpaQ20OI19SY3aZ1J8h8MM66oxpzNj+eZt&#10;8rhJs5Bck271KyZ1WLYxlVevpAcRpCCu0n4Ama/SeiG6kpivq/1rQlpjxt7dLqRwrQW0AwIgAAJJ&#10;RCDlr5vfczHckydPdnR0tLe1HT9+/Ntvj+3bf/Dhhfd9dF7K2FeXumgtYlWOfL1iZ5+zFWXGxPTw&#10;9dFatbJxy/lZj0+0bKrt08OufSuUofMGfl11eNCMgdyS5mZlzFDl0NdKs/JFRrqcYdtmLrjws67w&#10;mR9qS79a8sTQswZ/5zv9+vbtm9q7d69evXr0YDLoh//zaeGtc1iu55Psz0n9L3/RebKzk/+lY0PN&#10;puvyZ1ZVV9179+0t3xwTBq1e++KFF4wN1TjUB4FuIkCrnD6lfJmr67yTLpF0kaSrJPvbxv62tQ0Z&#10;em7BtGu7yUZ0GyYCPMpRKWuMkMoWJisdNHO0KIVcikiUCcHbxUF35qIUg1U9XW67Ntd9oCII+CHA&#10;QwCjrzxhPiJNwP1V2t0VCQsp0jOapO2ve+2Nw199QXdb7Eilg9129aSHOOgGrGfPFGLDHTiTlBGG&#10;nRAEBmUMZguZljQ/1FUt1rbhmb1k401JbA+sAaRenVAoO3sYjyPfbNmrDD09mHpF2tmhQfNGiI5b&#10;q3a2sgzx7DjxRbM4qb8Io3FoCgRAAARAILIEeORO6FnxI2ukfet2m/qp2b7HpLmP1XI/FOYt6Db9&#10;kPteURMEOAHurBqBdHvA2+0E3F6l3V2RsJC6fcJhAAiAQFIRSGwBS0mfMXHQjKCuUo5mfMCgx5eO&#10;1ZQp/zUHDJon+h0waMaItBkTh87LHzQjP3vGiPR5+UNn5A+dN3HQvPww+oU5GgMKgwAIgAAIuCbA&#10;0+I7iMd03VG4K2pb0RmTSfFEMP1rKswBXOHu2b492gJScZdVLTr2oZeEJsB3ai1c5CarX0JzSYzB&#10;ubpKu7siYSElxpLBKEAABOKGQIILWHEzDzAUBEAABEAgbgiwm6N4dMKipEXjLTnHFJZsyJRJKnqz&#10;kFm8JWECMaNHDT2FhQD3tSlrrDAmUQtLw2gkRgi4uEq7uSJhIcXIfMMMEACB5CEQzhxYH4/p1dXR&#10;mTzsojPSlF49x23viE5fMr0gB5YMJZRJNgLIgZVsM47xggAIgAAIgAAIgEDkCCAHVuTYouWYIuA0&#10;B1Y4BayYAgFjIkQAAlaEwKLZuCYAASuupw/GgwAIgAAIgAAIgEBMEYCAFVPTAWMiR8CpgIUQwsjN&#10;BVoGARAAARAAARAAARAAARAAARAAARAAARAIAwEIWGGAiCZAAARAAARAAARAAARAAARAAARAAARA&#10;AAQiRwACVuTYomUQAAEQAAEQAAEQAAEQAAEQAAEQAAEQAIEwEICAFQaIaAIEQAAEQAAEQAAEQAAE&#10;QAAEQAAEQAAEQCByBCBgRY5tcrV89llnVv5+ze9WP/f0s2tXr3n+2bUvPPf8f699cd3zL7384svr&#10;162vXl/9x+oNGzfUbPru8GHJhQajBQEQAAEQAAEQAAEQAAEQAAEQAAEQCI1AfAtYnqIUdhR5CIKn&#10;vLxJY2F8bebDavDi9oe/iv4bZO0Eftf1BEWoWdf2BK54/tgxU3Kv/eGU3H+fOmX6tKkz6DH932fS&#10;Y8a0fHrMnD6LHvkz6HHR+O9FyAY0CwIgAAIgAAIgAAIgAAIgAAIgAAIgkJAE4lvAUkaVNXZ1dU1v&#10;ENpVY/mElAmajOUp8hWqPEXV00XxJirK3vdQsaJyj4fqezxC2NLe8r4QM6+eb/IW1ku6XBqsvqa/&#10;GZplIps6jI1MleNCVqh9uTQR1UAABEAABEAABEAABEAABEAABEAABECg2wnEuYBVX5JFClB1dnEm&#10;I9lQX5czJpu9ovPV0ytyrXhzK6ZXp6TklaybM6ekTqlcTMJQtTK9ojirYSNTr1j5+mXLlDVd87NI&#10;4tLL8BaXqT8qWmFLARdTmVm8pbGsrIbbmanb4CFZLqdu3Ubdn4zebTQb46IvVAEBEAABEAABEAAB&#10;EAABEAABEAABEACBeCUQ5wKW6oFVzZ2t6uu3K3WVecvoNZ2fLk6aDk9RXiU7MWbMGO38qFFZpB5N&#10;URZXc/1KGTVKIVEsa1ljZrZeRpzXftQKWwq4WAHkVZVVUsJkNDq0ZpsaFpeQuqYeTKHLW6dkmY1x&#10;0ReqgAAIgAAIgAAIgAAIgAAIgAAIgAAIgEC8Ekj56+b3XNh+8uTJjo6O9ra248ePf/vtsX37Dz68&#10;8D4X7YRYhbyvQmwh7qpTxGT32vyrJU8MPWvwd77Tr2/fvqm9e/fq1atHDyaDDsoYTM8p9AM/2MSI&#10;6TE/sxNsAClV1VX33n17yzfHxHBWr33xwgvGdu/Q0DsIuCbQdfIkfTJPdnZ2nmRP7KBLJF0k6SrJ&#10;/raxv21tQ4aeWzDtWte9oCIIgAAIgAAIgAAIgEAyEFj32huHv/qC7rbYkUoHu+3qSQ9x0O1Wz57q&#10;rVby3REnwwJInjE6lRHi2wOL1JxkO5JnKWOkIAACIAACIAACIAACIAACIAACIAACICAIxLeAZUh3&#10;HuqWfXpThjajsEhUs0Wn5d7s7VHoGl2AAAiAAAiAAAiAAAiAAAiAAAiAAAiAQHwQiGsBq0mZ3ti1&#10;KLuRUHsa6nn2dreH3lRTw6iaxgKFtRmFQzM7t6KrpkDJHpWjjMnm+ehxgAAIgAAIgAAIgAAIgAAI&#10;gAAIgAAIgAAIqAR6UEol9w9FrdtNODOV6qyUxQ0N5eVNuVOmh2SE3tRGpT4vi7Kmh9SadGVuNnlh&#10;ke9V3rr66nW0NWK1T+p56daiVVBdMNrsix9DP9yvw1DWMOqCQBQJhP4xQQsgAAIgAAIgAAIgAALJ&#10;QAA3RyCQDAScfpbj2gNLIcelri3FdGQqmbm5Ibku6U0V8zZDasvBJDCzc2kArNOKii2U0auCb4aI&#10;AwRAAARAAARAAARAAARAAARAAARAAARAQCUQ3wIWphEEQAAEQAAEQAAEQAAEQAAEQAAEQAAEQCDh&#10;CUDASvgpxgBBAASSjEBT+YSUoMeE8ibCIoqK17FydKdN1HeRszButgVHSkrAShJFpNkb5za2pi3Q&#10;EIJPafASpvYdFve1zfFEGycxnBMqPfMoCAIgAAIgAAIgAAIgkCi7EIpd/DzsVszhzYe2Biy7EIbS&#10;lJNlpe5CyL6Mh2a/k05RFgRAAARAwIcA/TeQVVIXy2A8RUYDseeHy7mK/Yl2OTBUAwEQAAEQAAEQ&#10;AIEEJxDXHljerQPFdoTV2Ysay0a5mjHrLoQhNOWkf3UXwqaN9QVlBUqDe/uddIqyIAACiU0gs5jl&#10;0/MeNYU03pyyRtPJ6KX6cwpbmB+79jkdT/jKNzVsZ40V1oiZTKSMiZj08C0TtAQCIAACIAACIAAC&#10;CUsgrgUs79aBDWw7wmplcV5WSb2rubLsQlgfQlNO+ld3IdyoKCUlJevWubffSacoCwIgAAIgELcE&#10;ckZFaZvcuCUEw0EABEAABEAABEAABBKTQFwLWN5dCEPfxc+8C2HUNgQ07ELYtWULdiFMzE8ZRgUC&#10;cUDAkFzJLreSOa+WJVSb5wSicyI3kDmpVsCKtlxs8hvpDYvm5SLFranAAqaMYj3kVTJ7KvMsXci2&#10;YzAyeHYqp1h4eRE/WFeS5QMhCKBAE8TGbKluTKBmOxSbKVIHZJwau1RR/paZbVIrmYRfQdatzwoL&#10;MNFqRjht9HKrjHfgZn3ajdj3nJuW4+BqAxNBAARAAARAAARAwB0BErC6wvFw1ztqxSkB2zUT+ljC&#10;shTRCAjEFAH6XAh7xIsYPeqXTTAkVyKFxCRbsNtqc3IoJvL43N9XFwkFiMIVC6Zksn8lKwaGwhrR&#10;GlZLUvdBJCLfnoXw40CU4H1Jt1NdZDSSdeXfwrBg0aFx0cMXkE3/vhPkdjlmTinIIaD1jV4rNq7j&#10;2cO2N+j7AYiAx8LpuXqhwMvMbIwVku3sOWkwyFhdT4qr9SkFPnItS3WPQiAAAiAAAjFBwPg1Mqa+&#10;4sIYEAgXAWeftPj2wLJkXm9S1Jzozhjw0pamynlW+EhvzNUtnbqAgyogAAIJTaCusrJOS6zUWEbS&#10;hFK3bqN2/Wsqn8Mcf7T3WfIlXqYyz6wGVVZWanm2RP4q2YqB0XqWsd6NGbx473Uly/zvFqj2bEr7&#10;xROBKZXVfmoxJ1xRRAyU55eSb4cG7yWkIiyZY/t/iDssPEeUaFgdlsiApbbmC4gIWfr3mSAveDZ6&#10;8yG6ombX8Lm0HpnZY8w0G+tF9nuvqNXEJS1jvGPAZWbuQRuWeVVWLjYTddCg3rztRIewVt2sT7mL&#10;SeRalusfpUAABEAABEAABEAg9gjEtYBlTeLeqOZEd4HZksS9ft2omsYCxfvbZRdNSlShb9I1Baxc&#10;7vyynDHZxfzZ7mZBoi0UAQEQAAG3BEgT0TKCZxYvYjqOLkTw22jD+6wLUlOY2GPVEwoXGcUOBxWD&#10;m228Mqo56v2nMFelE7P2wq6y1I/BQyhor07aIaVFN0jFY1QBvX2FFYuiixzGnPfUv73IZ54g/+Mn&#10;1x/mcUez7jeVfu50tkp0mp5qcr4rLGSLQpMIuaSl+eKJvgIsM7MxGnnDqlzDZUuvruqswSBzHfKk&#10;OFqfQReesUDkWnZkBgqDAAiAAAiAAAiAQEwQiGsBy5LEvSGL50R3dViSuI8qqM/LWqdEOlMueWDl&#10;rVM2lhcVkYdD5eIJ7Nmff4CrYaESCIAACEgQMCnnWaMMSo+IA1PTLhlyI/GYNWMMmdnZhlyD5CsG&#10;NFBY45OYKlAd6452IrOQOQhSAgrT6UzbIQZoxxgox5oWcpmZD+8yXFiE/aI1s0rE31BlSPN/KJLZ&#10;3z1FHFVhTcCNILmCpQlK3I7C6fPZXKmiFpe0LJb5X2aW6RD+XKbittsUSjcYeLpDmRQX61Nm7VGZ&#10;yLUsaQCKgQAIgAAIgAAIgEDMEYhrAcuSxJ1+989yortjbE7iXsyzwttGTrhr3r6W1qnIGY8k7uFk&#10;i7ZAAASkCQRQNrTQMIm2zP6jDioGbDuzmPve8EPIWFJZ3I35v51LV16L5NrxB9DX3ytcWISFNkJP&#10;AJgyDr40XqZNWlzu7Brl+oqQ6LjDFDHggYXqKS6tmXuUFNB0XS7obovSDQZZvaFMisv1KfF5ilzL&#10;Ep2jCAiAAAiAAAiAAAjEJIH4FrBiEimMAgEQAIEEI2BMgGXMleQ/jE8F4LqiAaAh/ZN2lilZAbIU&#10;qiFwWmmRNErN6uRkZsLVjk+f4cDiZCCyZeWcr0RrIpE79/HiAhATq7hbFjslYgCtfmmyZnRPObeT&#10;4nx9yo4vci3LWoByIAACIAACIAACIBBbBEIUsNivwhUlJaVHiO3EFhRYE4AAn2t13gEKBEAgOQg4&#10;yRxlIuK6opWrmviKqWci13qANO7W7NduvWnl2/GNFQzsGxUuLKZoTxMyNbgwqBOToRKLaZdzvjIq&#10;WDQUNYCQJZXnBtEpPnzX+pVIEW8TgBnRT1tIk+Jkfar4+CDNh50rmPOWI0oJjYMACIAACIAACIBA&#10;dxJwLzyRcsW1KxI0hJyBIykI6DPOZz8phoxBgkASExDJun32/BORdYG2anVdMShstvuF0LDsD/vE&#10;UMInyMnhpB1r9kKeAcq0BZ/ac3ixqEqPJbU5daWOViZoUBjmDR2Ul/vUiMGNagAha0Y9tYwnwHKi&#10;npknxk6YC77knEyuqWx4JyXY+jR1bVLpxIrzfzhq2TUNVAQBEAABEAABEACB2CXgXsAi+YIJGFzP&#10;6AkPrNid4jBbRnPNnLD41LM1gAMEQCChCYibe0o/ZVCr1Egzm+ThBhSuK5pwqjmoiihQTT+ayhf7&#10;kYd4EVXVKVnmrUPORWoirEBuPRbZxFE7Rj6qGKTYbvoXHiwaCzVZfElWioGQFvmYUzafeUVJHE5C&#10;B61TXFnCNiwsmCLyT4ogwkrfBO4SVniLiPBE2jpAH1VTOW1yYpuv3lHDorCPPuZ+UlysT81gNUn7&#10;4vImcUadBO3tEFp2gQRVQAAEQAAEQAAEQCAuCLgXsIQDTg9Sr+jo1SsuRgsjQydAc00TTvMuXPBw&#10;gAAIJDiB3AqRPcqwEyHfgjCnbE3gjS5cVzQC1bbT09K3M4dfrkUF6F6XI/RdE7nBkocYJ1NOHLRT&#10;WFjo5SO0ssIa+wxhYcGij0XP9K0nuNf2Www6P3obqiBoSJJv2G7SqIz5EFQJGbO1C1kmVKlJG5Y+&#10;qmBzLjm5xmLeiaapdrvI3axP1Qih0nk/V3mVOYWF2n4F3o0knax8FxRQBQRAAARAAARAAATiiYBL&#10;AYvFDLJvuKRjMAGrV08IWPE066HYSnOtCVjMDwvRo6HARF0QiAsCLAuPOQU6S4suEWrmuqIRC9ut&#10;1RIyGKx7qmJJ2c5qiFPWYD9DV8Zt33hCJAftTDfFNbJ84P4T3IcFi0HCol1sLYBY/xLzE/rqU+Uq&#10;Q7Yr4bdm3YDQeU8+kGhM4RqSz0STea4nxcX61BSs4i2GZcrGN39UiCvfOWfUAAEQAAEQAAEQAIF4&#10;IpDyl3cdpgXho6M8uidPnuzs6GjvaD9xou1g8+EfF86Jp3HDVrcE/qtyzeCMgX369E7tlUreWNwV&#10;i3liZZwxhJ65pMkOdkq8YX5mJ1jXKVXVVffefXvLN8eEIavXvjjufN+Utm6tRD0QiC4BuiB2KcrJ&#10;zs5OujCKo4Md7e3tbe1tdPB/Tpw5LLNg2rXRNQ29gQAIgAAIgAAIgAAIxBmBda+9cejgF6m9U3vT&#10;Qf+kpvaiOBgeCsMO7kWi3mohLXGczS3MNRFwKiO4F7BIwxI3aaRhHWz+P3Gb1tFJfzroFo5tFXXy&#10;JCYn3gmIFP10iaTLJV0y6Qqamtp7cMa/CPWKLp4i0gQCVrxPNOwPkQAErBABojoIgAAIgAAIgAAI&#10;gIBOAAIWFkOSEIiqgKVqWNzToL2dPTH/A+aCQAe5I9ADR7wTYBKWGinKcp0J9Z+kK696BQEr3ucY&#10;9odOAAJW6AzRAgiAAAiAAAiAAAiAgCAAAQsrIUkIREnAIprMx4oHErJDCFfsSXW+6mICFo5EIJDC&#10;fLCYIxZtNskdVtk/apygIQeW05WHEMJEWBwYg0YAAhbWAgiAAAiAAAiAAAiAQLgIQMAKF0m0E+ME&#10;nMoILkMIhYAlnpm3leEfOs3fgoAV40tF3jw1TFDIWNqTmvpKT+LudOVBwJKfAJSMfQIQsGJ/jmAh&#10;CIAACIAACIAACMQLAQhY8TJTsDNEAk5lBPcCllHDEq+ZbiVkLa5eiVc44pqAlhNQS8euuVwZM7OL&#10;ATpdeRCw4nphwHgLAQhYWBIgAAIgAAIgAAIgAALhIgABK1wk0U6ME3AqI/QIZTzCM0fsQ8d3QhAx&#10;ZnSwHEk4EoCAmEp9ZvW51nO3h7J+UBcEQAAEQAAEQAAEQAAEQAAEQAAEQAAEZAiEJGDpHQg5Q8hY&#10;OBKVgD7LMgsLZUAABEAABEAABEAABEAABEAABEAABEAgXATCI2CJ+EFvTnc1tTv+SSgC+iyHa/Gh&#10;HRAAARAAARAAARAAARAAARAAARAAARCQIRCSgKWLVkK60rYipH876IEjAQiIqdRnViTsV9P2I8mZ&#10;zCcMZUAABEAABEAABEAABEAABEAABEAABEIm4F7AMu5CSAKHEKzaO9rpaGujRxv9i0e8E6B5ZDNJ&#10;B81tRwfNMhOzuIxFa09N2R/yKkQDIAACESTQVD5BDwAWLyaUN/n0J0rZvRNB05Kzac+rKSm/YI+i&#10;naECkGvKU8S7S/lFkYd1GPhH3SRP0au8eLcch8snqDZzy6NqSbcOPMq0dxaJpagRtqyNKFsTzu48&#10;RYEvdfSu+DiYDsNlMHxXRGrJpit//bqFYOolfMa7NSdYPTE/wbgEayXs7xv/t8T/hmHHiwZBAARA&#10;ICwE3AtY1L0eM0i6BgkcbW0nTrSeaGXH8eP/D48EIUCzSTNKM0vzS7NMcy0CI6FeheUTiEZAIIIE&#10;xJfxrJI6Sx91JVmxeO8QQRJo2hGBps0TUn6RV+moThgLk3r1W9OizTk9K4zNB2iqmwcenUEmRy+5&#10;0wtpoHXrNlrF+qaN69QL4vYGP++Nyc4MGyQSanyvwGFrXWsoOr2E3exYa9BTZJyrcC6DWBsp7AEB&#10;EACBeCbgUsAyJr0i5yvSNU6caGPCFZOuvv1/34rjGB7xT4DNJs0pzSyTsU60MQ2rk2lYSIkVzx98&#10;2J4EBEi9Ur+M55Q16p9X9qKxLIeNvzLP+BvmzOIt9NaW4vDduSUB48Qc4s6irL9YNc+ojvRQvdp9&#10;Rlnjz7u6ft61ZVJUlmW3DzyqlBO9M1XBqm80D1ToV4WFJG/5qluNfOUVTs+NNhxcfqNN3K6/pobt&#10;7HRhjfj/siLqyyAWIMAGEAABEIh9Ail/edfN91RxcReRg6RoHGz+PxYr19ZGMWYsykyoGydPxv74&#10;YWFgArSvJDlq9OzRo2evXr169krt3Ts1tffgjH9J7ZVKZ3r27CkCkqiRjDOG0LO+DyU7Jd4wP7MT&#10;rMuUquqqe+++veWbY8KA1WtfHHf+GEwHCMQpAbrcUVQtTwTInrxR1eLKyMKqmY/qmcMyC6ZdG5Ux&#10;avIVfRe3/Rquvu/v7ajYmKydUNxf3jZ+o1TQVTEyJAqumqIwMeFdVVjzc7vFQWFl6/j7Y2u6ZnbH&#10;PVx3GdBd/Ya0BEKrnMhDFtc4ku9Nsjz5KuVV5pTVFKzL83nTVMO+umPcvD+miURUDrH2EibjHY9W&#10;vkJ0uMjbw0rGPjVn40Hp+Cew7rU3Dh38IrU33X7RDRjdgqXyuzF2/8UO2vaebsTErRa/5cIBAnFK&#10;wKmM4F7AYlnbuXpFXjkHmw//uHBOnCKD2Y4I/FflmsEZA/v06S00LLp4QsByBBCFE5JAzAlY4u7A&#10;eu9mYm+5gTB+d/f3Pd7mvNfPSygixts0b/HsZcwcfgS0yWCguWFLvSAt+1Xngt006XpQzr82bhm4&#10;TNVxyCqTlNNUviqrpJkP9+5Ri7VgN4MapStEfDzkRnSHybHNpDopmlpEQ6ROra5G5qZ8WpNryqJY&#10;BfpR0cQ171SQ/bOUOeowTZoXBdwJXy07ywN80APw0dkaqvsA1N/TDWDwDST9aHOB5kUnaRq4eeIs&#10;Q9J7Vxf23VuKB2pFvFGQOWX6eduTVMMSMmk33kB9aX06LWOCpq5wq7jpiLDRALvG/SwJn4hRQzkD&#10;Pef/c9hdx1T9qnHLlI1M3jJdsczlvT+Jov4uXwGuVOJ64z38y1g2ploq+69r10uWLt4FNl7VbDQT&#10;ZXQ2+f8dAl7DjddiuyZtuwn0303Q9REQqNVW639mdq17dqfkHbXvNmdI45bBUXEbDTpsFIhrAhCw&#10;4nr6YLw8AacClssQQjKIuVgxJ6yTpGKRa4G8iSgZ1wSYnx2LIlRjCON6LDAeBBKVgKea3TYVLgoU&#10;EJhb4TdKInNKAQUZ+gTYiOCbnIIp6hdz+s5vSe9Smeeblpcl3DLcxdGPQXPj+jZM1lAzloy/flvO&#10;LF7E8t9UVluSNHMsOWXzg3sV1f0ly6teUVPb8lJW+Wa+3774FS1VU0bZfOFLxbJim7NHNZdk+cnX&#10;vv2dCcZeWKfGXujG3jcRFWvNJvNxkKZCXOgDpxRkiCYqqw2J5xsPqXf1BSOl79Wc8JG32jJ8Fh9r&#10;oRTmfkloSzEHWtaV/DZlwmYtqdLA4jX/ygN1aeG+K5ZhU7m2WnL+dY0udbGsW+aEX4p1ioP1JRoP&#10;bI9dmcp1KRPe4TFTEkdQwqQAGoE4atxv/xkFU3RNUMJIS5HMbObWXWcMIhSXAHYJExc50zWCBxB6&#10;r2+itfplunrFZ9N0+ZK8Ujk2nbVryUFH19agF06ffgIaz8QriQu4tVG5/x3CT8adtcJ6VtcGqAui&#10;jqcSFUAABEAABMJOwKWAxRJ4iyhBHi9DcYNhtwwNxiYBFiWqbkR4kq8Bth0hDhAAgVgiIFJ5hJDJ&#10;xfYexaJfNZXPYeqNli9ET65Vmeerr2iFRPatupJlgba3Uxs2Ze6qYYKUryLl7d7Sssh/Y1GwvDev&#10;MpNFXkWUfanr56JrhWSFZdZNA+vqmslDhCVp6hKuOiQ5ieA7ksnE+btFvjGlct2E8sPWbuua68hR&#10;xdLLHFUE0fUOcnoSZRrLNBVpsS6UaE0GbEpmuGqZ3JldXQXqiJnfmTq0zOIr1JOVO/W581TzQEhF&#10;XmUIziez+A5bA4IMgYZvnS+j1ha8X8XPwO37bdo8h7vgcdc8w9TU/WWOPsuZk9ao87Utj203uXOZ&#10;WiWjbI3uZ+fNuqXOcqMqe1XmaRsvyvTlrAwLHeUrqqCQuEkujiCEdxaJqFju+8Yap4HINj6weIu6&#10;wk0fGfYhmhVaTj6fy4C4Mork3ELeMlwjhOxvydxdV1nJ3LT4oV5k9LzwQa9U7JcE4vohmpCNIvQs&#10;Y5dW4xWQd+3nwum/l0DGk6gjfwE3LRKJ/x2CkpFcdd5irq2lJtS6vkCJ6Bz19xI8CZmYYJV78MnK&#10;Paera7zp0TiEX+77lq2B+5XjKUYFEAABEJAm0IMrUW4elPGFklyd7KRAQpYJS7pHFIxvAizHGWU5&#10;Iw8smn3Dygl9VO7WIWqBQOwSYJ6q9Jc9oiv0ilTEoRw29ygW/YrfY9FXfePXfLoJYLdrlYtNzkqG&#10;QqprVEDL1H7K1hjvXXPn81sLy7ZhAVq2UbAc6VdelSG3QhN0Kt/xccIau8gbNaYonne1QCPdxcbG&#10;E8cw+rE1Wg4sby91O8S+aVzKYTf2OuHMKaOFGmZ3BGoqlJWg1R3JJUE6tml+bYdFxmMlZ7Tmkhes&#10;H8d8gjXofd8wX9PHqqe3H1b9ocLdr2eZmuS+sEbNEZZZPEsolbq/FZ9B9aRS+U5R0TuasmkQZTw7&#10;1QCzwgJ1lg2y12Kuhcn0JVOmaeMO9aKg96WMrKjRWAUnHYhwU7k6Okrrpg9ki4PGvd17/dQU84cr&#10;uIU2JbJGmS4bagJ3NUe7uEbo1xQ/sr/vRUZz6XJwpXJlvFFKE0nepRUwrT//xtPCkr2A+xgf9H+H&#10;8JMJwVoxUmvsOgENJAq6mbCmgxOyDtSRetU4KjTd1U3nqJO4BNi3R/E1kn+TjN1vvK7EBAwHBAQB&#10;p4dLDyzejXDCYl5YpGY47Rjl45QAU654+KB2ax6n44DZIJCEBCgJiM9hE47GyPjco1j9r7h6wYL4&#10;zAePezEF7ZhdGix3lDaTYN2Pi0d/2O9Eb3KWsLQsJC+vf0VT+WIteEhi5k2izOn8LpiOZuuOZjmn&#10;Zxka0zySKArJEFKXOZKFKrFDl360Oqbq/nthxVk4oSVmzTQMB01JDN+uSK4mDKlRhE07WUApHWMG&#10;SsYPOubjwNJB3KmGH1mnq7zrDokN6MLdr6bcKRmjvNM/kPvz0PF1gxZGqCgDixcJhai5spJ7bBmD&#10;B42GjTpdH6suXPKMWjJ9yZRRGuuFyxg5Zhr2DcgdqXnbBWUdiLDeeI5hIN6JCNq2XsDrSkY+S2HY&#10;QEC9jKmfW7N+pShcwdIipa1vajb5v8g4uFLJExBLmF9xWEC2b0i2o6b8Gy/kOqkLuG+Pwf53CDuZ&#10;UKwVda2RoXTKX6S5I8J64aNFTL2iZQv1yh1A1AIBEAABeQIhCFiqEswyYQWNI6M7EHaXRP8YYvjV&#10;k5qxlh8Dj0GmsKfIJmGATEV5fP5KGnthd1/MEFtz/HZlsVOtLGG9sRuJ4o7HyiRL4U1PVZ0rpo77&#10;QwUQAAHHBMT9T2iH+Hav58Gy5r+Sd/LKMdzly5okRCtxaOmTfesGblnNcaN6g6m3pwGzghl6MIky&#10;ujbhY4If7WZMtjFxj2R1u2KUVyjlF/xhSZMU2BL/PcpOgF05XewQUYRaAiyTICLXviwfudZYKbOS&#10;6K9emPo9pDk48uxm6gTp2crMKmfuTC0ElYwyBg+abDQbZnxLpi+ZMvIo/ZR0QThzoNOdhXVXMq8n&#10;V4iGmzJdiRxXhusRv1Cq1zifN0XPQS5fclcqp4PILF6jhh5rMpY7JSuA8fIXcDvjg/zvwKqElUwo&#10;1oq6lshQpzMSpHxr+YTdPL/i6OCBh2HuGs2BAAiAQBIS8C9gHXpr5UPzf/bkW4dUKjteoR+1R+mi&#10;Ba9+Rm9wf0buhSXDTtxBbCxKmVBUREqW+rvRIkrMS6pL0bJ1dRR44uFSF/ufr6iICpLww1+XC+mL&#10;qzPsiepWVqsnhUzDXAu0YpoxlDCAyrDEv/Qu71T0Qq+KPEJNU1tUTSrXbCMzfFrT/jvWZDFqk1vO&#10;bNYL81bLucOy98hR1omUL42GcXFfiAkTmLpF3XoNEG0KOPqRO30MpV0ggGOm5+r9smq8nhigqNjA&#10;0iSooxbVtbGrwS/MQlHH1cHmmvtfQb5yxQ+VQCAKBHyyu6h9irzt2mG4s7a1yeif4Ef/MSbAMjYd&#10;0rd4ukYZRSuRkURkJ3F0GN0E/LlX+GtQjz5z1GNYC7O03FpeIb6VIc8rFNYuHDZmiiJsaviaVx+r&#10;xmM5bCtpiuvuUTTi5nUbffKgJQ2I4AP1vKrlLffGwwavFaSEuBbyOEHfGGKDg5ajAGO1z3BdqWyG&#10;YEjJpL3LHLKcp3EPjMf9BTzw/w6RIePe2pCXUcAGPEU7eDrIc7YUp0W2J7QOAiAAAiDACNgKWFyr&#10;+s2mr2wQfe+GR5b98pFlpYuXzjzPKUF2B1G4aIqyXWGJJevWVdezFug3YJV5eZV1yqiCHNozizvk&#10;M6GmpqKiooapNvRz4fTiKQUKOYGTjlOSpX7F0U9qdtDeUsXFi9Qq/KQ4U7i9wUMuxLzT7coY6qVi&#10;fsH2xXPqx4ypn7N4e8EURXu3pKTSa5tP+/x3YoYt4DXL6xsMFjbWKwVTikW6Fv0Ys2iRQmNU6qtN&#10;42JtLRpDjs1TRgmjlHpFpcHaNB1MwVq2jOlXOrH6eh7UP3+UESM/qY5axDEw92kBXEussmhM5fYC&#10;iX24nE4wyoMACMQIATUDlDkXlWPbvPco/vQfS04qxz3YVbAmMN7iOp+IV8Fyql+Z7TJqEFJD3N5g&#10;1Cn8VzfJZJZihzeuEzFfXLpSk8T77z1QU1I2yxTKna+lGK/erJpXODL4lo4+TcvykbHJSZlw96tm&#10;cBepyvSHUb01ZHRihtaVvOK7lyWdNxtmO6TgfekZ5QPYI9eXE6bmsqaBNB2W3eKQNeJNA59TdrmL&#10;ReXPaHEVo++PdhKV7qBlzO4uO/zwXan89KgmvmK/GlB/2xBk/wtZy/VyIVzAA/3v4JSMUBnNh43T&#10;lTtr/Uetq8GFLlyEDaZ6iraym5KcIY0V/R3zRwUQAAEQAAE3BGwFrNGzSKX6z++5aS9QHZbfV8lb&#10;poh8IDkF07nyYvxPijywuOcRfafYzoL/80hdMiXXEJvE+Dl4ML+pin4ml++XrHZKvSikh9Up06fT&#10;E/UgvsIwvatGCE+abeaO+EYmhj2UbX2as0YpZIZPzEtuBfv6MWq6n3HpHdX7zb1MClZlJdOvTMT0&#10;igZjLBz00aksPUV5Ss2i+iy3LljhXhZoDwRAIPwERAYouhiE9EHX7lE83HvWtKuhkMh87qeEo2oo&#10;fgL2GUuEAuX00AJdSPy32h+kKS2TOi+mh2gF8TbSs0TVrdvpzYOk54rydVYK1IveqSH3kBa1Z2O8&#10;K4Od8lT0fF6VfxFuxo7iBx3zcWyffYVw9+ubz5763VmkxhJquwfSOT2jE+2QqGY0by7Rdpmk972G&#10;1Wu+7nRWjxtlexfK9CVThn7zpW5hWWfqS8siHxpq28a9aeMlGvcUqdt3WtKESVQNVoQLGOSyb9iA&#10;0FtFc9DayL57Odu3NZxXqmBjUMh5NpjHbNA2TAVCv4D7/9/BJRlT6kTRhnaEYq2YYj0Y3tuo+p9K&#10;KMGFTeX1qnq1BdsOOluAKA0CIAACIRBwmgPrf17kUYSlL3PvKemDtCv+S0n6P7iiWGymsqU4l5/U&#10;Ylr4ee2k9nsn9qt3UVc8q4UNxfS3tK1vvb+t11pWG9E7pV4yWQcVuVSCF1e7480abdPMFuM0GsV+&#10;Nlqum6H/xsy7cZQYO+9LbZ/3mluhP3uHWKFG+DAaliAc1p0GkcfqkIual49ujNaCCZ0YlNAC2Ryw&#10;kYcU4yM98ygIAiDQLQS0LCq2cSdCZtLidQLYJ+5RSvJ4gIQ5VkzcUlCiYYNa5Sni4r1Nvlx5Burt&#10;RokIu+YHhUGrvxQwZ4eXaFQMgFxQmWuqE7cOr9DgvbUO6m2Ue7nqfFv3lzl8CzmWfH2OumOdnV9J&#10;gF70nO7bxG50pIZM8EYU+g7dlcFBCBrzkYuiA6cUqDoI/9Fh/KBjPhIzLFPEcb++Azd1481nn6fK&#10;Vfo2fIZZ9k594aJJmXoyLO/aoP+OtQVTuU5Tmg+XL94mOhPioExfMmUyi69Q87V7+/I6PclQDFDG&#10;pnFDOvbgjTdtZjsssMNvmrDgjfgroXpZldhcxDhffokj93uH+pUieaUKvm2Fj+FqvgrTLx/EJhR+&#10;U3I57yX0C7jf/x0kyRjGrWat112G1f9JvCVCsVb/bQ7LJ6IdWpCjw/8XTHPl2Z1VclxR+tdAvXL/&#10;8URNEAABEHBBQF7A4m5Z7PHA1YMV5ZM1PAdWDB1CD8IBAiAAAiDACDA1XfzS3merKc1HlOUUCSxl&#10;q/cN1IiPd0JuhchLZWidS2I5ZWtCuhbrtyp6GncJpc3vlGsDcCiq5WTk1P0li/vUOMnLM7B4S4GQ&#10;CepKfmtKvl5YwDeVMx05ORmK3168UpHaVJYqhPHW1f319OYCNuX086B79KhJyo030plTRnsD5IMq&#10;etaenfFxarf/8pL9Bhq4qfHcmY1lQsjblscXSVaJdZNBb/Bgzr8K6VQPwDQEEg4sXqNFZeaZs/UX&#10;FqifTIm+FJkyysgK1QuMVGfR17pKWufhoezTOC3XwrFyWxx6lT5KE2bMi8+MnLCZOzPaaTqylmtu&#10;6PYSlb7jhePdJpxcqcRVUtIfVtsej+9CaNzLIti11VEvoV/A/f7v4IQMn0V1ivT/S/IqcwoLTUsz&#10;FGv1nPhiX0fD3iDBgAZaYq3li4/y94/mpWxNsT52u0wzK7uoUQ4EQAAEkpkACVgiG7ftQ5CxvDVw&#10;5FhSsJRDh8jlXX8rmRkm4dgDrJZQaARYingLBBKAQCifDnd1hWumb+yJSIwu44cpfnttf+vHJDJz&#10;cnXWbsi/SiCjLSnbWbPiVGW10/sCcS/lUL9SlNFruu725jKkELCumXIOXCMrun6uqRti0ngSqwrm&#10;TWM9CmZ1aZoCe8vcS2bxHaZ3FZYFSddNrBwCNuV08eRWGMZuydCkRxE6jB/UbHDCx6ndgcpL9Rto&#10;4ObG2eyYc+rnlN3dtWWS+ms0r/+RwaUoc9IaVfYyBBJmTtpiXGm8l8Ia04IJ0hevIlOGdC6TzbTe&#10;tlzhdKNAv4ypccNiZjRs17xvfW+MbTjn29iWlmLJVqKyZllwYITUlcq4o6B0Eid24bZctgNfW131&#10;EvIF3O//DlJkTFNUvMVw0affrKjpXQ1lQrGWx0ZYgLJf34T8n5WD1YKiIOCWQAJ8+8UQQCAoAWef&#10;j5S33tliX6P+xZ/94SNl8OR77vnX06lE/Ysrv776rivp5aF3n1z25sEzfvDjH1+S3nb8+PFvjx3b&#10;f6D54YX3OesZpeOTwK+WPHHWkIzv9OvXt2/f3qm9e/bq1aMH8+M7Y/CZ9JxCP/Ajhf2Q4vvMTrOB&#10;p1RVV9179+0t3xwTGFavffGCsaPjEwmsBgGFdueka/PJzs7Ok+yJHR0dHZ0d7W3t7e1t7OD/njks&#10;s2DateAVRQIiUsSw+0bAvin9kAjTY/f2mhgRRWvjoavD5RN+yxNgkaAmKerFw7BgY9gJUNCrcBvE&#10;pynsbNEgCIBAMhBY99obXx/c1zs1tXdv9kR/evWkP716ioNut3r2VG+1+C0XDhCIUwJOZQR/uxA+&#10;wNQrOg5uevKhB17hCa+++tOynz30wM8eIvVKGXtjyURrNEScEoPZIAACIAACCUpAbIdFG9wiwDxM&#10;M+x5V6RvV3JO55sG4wABQ+L5lFX6Not6EvecgpH4+GGVgAAIgAAIgAAIhIeAfw+sgO2fJC+Djo62&#10;dnhghWca4qgVeGDF0WTB1KgRgAdW1FDLdaSl6OVKS1mjbKQIPLD84tUdr9QSFOaGnUDkFmMylKJN&#10;GLVtBK3DhadeMiwAjBEEQCACBOCBFQGoaDIWCYTFAysWBwabQAAEQAAEQECOgJb1huUTklWv5FpO&#10;1lID+Wb04mBZvaBeJetKsB03SzHmm2tPKSzoQpwpFgoIgAAIgAAIgEAYCYTTA+sHP/jB/V/XndnZ&#10;Fkb70BQRONm3z0Ufn4gFFJT1GR5YsTARsCHWCMADK9ZmBPaAAAiAAAiAAAiAQPwSgAdW/M4dLHdE&#10;wKkHVjgFLDL0o/NSxr661JHFKByUwLaZCy78jDJEx8QBASsmpgFGxBgBCFgxNiEwBwRAAARAAARA&#10;AATimAAErDiePJjuhIBTAcs2ibuTDlEWBEAABEAABEAABEAABEAABEAABEAABEAABFwRePqpFZW/&#10;Laugx3/9ZhU9nnziKXqsWL5yxXJjexCwXNFFJRAAARAAARAAARAAARAAARAAARAAARAAgZAJ3Hbn&#10;vGN2x13z7oeAFTJdNAACIAACIAACIAACIAACIAACIAACIAACIBAOAvctWPSt+Zj/0M8tDTvwwPrZ&#10;Qw+Ewyq0AQIgAAIgAAIgAAIgAAIgAAIgAAIgAAIgAAJeAj/75aO6G1bpYpvs6n4FLJKr9EfcEW09&#10;0fH7Vz6cec8fRk/9zek5v8orfGbhE5v2HfhH3A0EBoMACIBAqASayiekmI8J5U0+jYpSdu+E2n+S&#10;1fcUMdhFnmgN2zi9MT59Ao3/1WfPzbAyw7dIqaVgUxS+zjy7DX21lk/YmpJCj3qbT2G0Fk3I/Rwt&#10;YkOgx+6QF7pcU57dvLutKUVHmfGBf9SHZyIf8qAdNtBUXq/azC0Ptt4cth6geLeOOnzDkGrJUyTW&#10;oYbXsjCk2kAhEAABEACBWCPw2G/+izSsZWW/tTXMr4D1y0ce0x9Uk8Qs+jEunLBeeWP7hB89ta2x&#10;+c4bvu+puOWLvz74YNEPhp5x2ox71pKM1XKsNdZmCPaAAAiAQEQIiFvwrJI6S+t1JVlR1VgiMjg0&#10;ym/ki4zTOyY7M5ax5E4vJPPq1m206qdNG9epa3R7g5/3wjk0EtJ8PxSRAcflqjyuueCIKoFuJk/q&#10;VVbJccOI+47KisL4u3nUURghugABEAABEEgOAk/97ll/Aw3kgSV0K/HQ64sfSxctjE10JY++vvGd&#10;nVVPzi578IfX5GQNHXJaWp9ek8YPv+tHl2554U6SsfIKn23Yczg2jYdVIAACIBA2AqReqXfpOWWN&#10;XcajsSyH9VKZZ/SFySzeQmW2FMe0AhI2OInSUFPDdjaUwhoxvxW5sT0wVcGqbzSbKfSrwkKSt3zV&#10;rcZ6pm0VTo/60MLwifAU7fBRj2N7hhLFum4n31ivqlc5ZaO7usZ3dY2KwqW120edKMsH4wABEAAB&#10;EIhlAoE8sMhu8roSz5YXpYuXxNqoKGyQYgbHZmU888h1pFv5mkdKFslYLz7+H3eUVm1r+CrW7Ic9&#10;IAACIBA+Ak3lc/itM5M2rKoUuzPnIlZdybKQA4DCZzJacksgJyrOHW6tM9bLGsW0U6ubFdeockZN&#10;Z29aFSwh0cXPCMNBCW34Esg9h8tA47sq+tvgCfxut/Ick53Wrf0nWecxvBKSbCYwXBAAARCIHIEg&#10;ObCEemXxwBJiVqwdc3/6ytz8i26ddXFgw0jbqvqv2cWPbIAfVqzNIOwBARAIGwHPMiZfkeuVP5+c&#10;zOJFLJyrslpTsIwZf/xl/7E5b06wZU7z4i0ukh/xQzZNkzVzl6lekJbVur5JZwLmp5IfdUDbjHNo&#10;16RtN4Ew+lkUvIrwsRMhoea8Wwbkdjm5+NsESC9mnpfD5RN+kZJi/5hQ7t6JOXNKga9I5amupLVa&#10;MCVXvGnyzxLOWfSmxTPQAMxmRQWYIDbgPOqPeSAGTlZmM1FBoJpmiqV2Eh3xvliangnl1hQGxjRJ&#10;vu8qip4wiyf6mXDQN3edz+rQU0qxHFt6hiBrDqamgxO0lFIGGwwJrfRcQryYnW3eng292CX2MjcV&#10;uDW/TQXObWR61568d5gii5Z6uE1JFoAPZxt06nn/eu+MvHGy1FRfltkNNClS683cXqDV5cVlWHW2&#10;J6lNS7YvtytZZrUby9jlX7OuE0eErY1bE2z5///ZQsCY+0zuYxu2//rREAiAAAgkAYEgObCMBGI5&#10;AdYTz9ZmDRvwwyvPk5my9H5pq0pnkB8W8mHJ4EIZEACBuCPAJQGlcFGgqJXcCr9BZ7YyA92mWMQE&#10;dodvziXENAGrbMTUFf1ujostQTUs34aFSGNp2m/LPuqcOoFCKSmbbx+NJjdqSdscLBk5jA4bNCJn&#10;VdnM+HKvLtJmxlci8tdhRsGUgQ6MsRTNzB5DZ0wilaZfZSpiBryiKpUUzlkW/ap+mRYdy1q3rKjw&#10;T5AYAmvXsI5VqEHXsn9Ux0uythrTJNWV7DDJFkwHMUcg1h3IcpD6nbVvNJhENBtlYfvBOVqqppyy&#10;IeKTwe7bzXm7mG32+dpbF08w9sI6NfbCbux9UoBZR6oyCtKU+0XHa2ZO6c8jp2mBHTX4nR7nEaq0&#10;xvpbNVL//TnhI2m1Zexk5G6LhhXmToOtrszic0SkuVJ3QPXTbdKXSt+yNYM1RZmJPuZsX/SJdL6S&#10;g9nDP4KWT8TRvJT6xTyGWuIISpgUQOPHzVHjgfrPKeiPuHyJCUIREAABEJAnEHwXQtFWLCdxf/3t&#10;z/6+ff8v7rlGftjZwwdS+Rvue1G+CkqCAAiAQJwQEGFXIaQNstVyLPqVGqSopV9iahiPS6zM8/V8&#10;0gqJ7FtBIhfVhk2Zu2qYu5hZ2hBz4adlkWzJJIXQfbnq6ePvdkJi1I5sk1otTjCaGuQpmgRQFZXw&#10;ttOCR438NO5zzBvfVVZWaqUsYaYDi7f8vKtLf9yt3suyrmaFlsvHZ2bEYhU52oW8ZZg2ocRaErjX&#10;VVbWWeZdzwsfdIKYbitWk2hCNm2Y7tOoZ5MLEoXbv6JrvOiI98XC37YUW6LJ+pY18rC4Gi0szqut&#10;tJbPOSCkFVG3q3EI1xOOl8yR8cMS3Vrbrys5YI0ZrjtelzOkkUfnCfNIclJlL+18Y1lf3trRPBsX&#10;sON1df1rRHCfNoq6kt3qOtMlj0ItAFAdBU3yQZ9NGAM2JfVhEoX8kM8czJ1O2UB0v1PFc1Q4ycmr&#10;DMH5ZA7eEnzqLeOhsQdYDDKTIrPe9E5lVlda8Rqx5OiSzh3ElqkLMqfsHP0a4M26pU7xaPVSUanv&#10;vCnTl7MyiracagqJm+TKCELYU7RbdZf0DkS+cSWzeJQa4so/C9pHhhbWkDXWT72kwSgGAiAAAslD&#10;oLn5a3p8dfCrA18e2P/F/i/ose+LffTYu28vPfbs3UOP/91Dj/9lj/8NvguhYKfnwIo1lM1Hjj1a&#10;+fZvHvyhU8Mos/vFY88i1y2nFVEeBEAABGKbgMh7Hcpho+VY9Ct+Q2+JUSRNhd2yVy423ZsaCqmu&#10;UQEtU/spW2MUSnLn8/siS/KkAC3bKFjB9CvmpOET4GYetQPbJOnLY3TSIJsYoyRFE2MvtwR20lO7&#10;bCp/RUtFPnZRcQjuV7w9SxosNYG7mqNdTJs+zX6UWN9511y6wj9BZuxGKU0keZdWwHznzysE5A7R&#10;FMJWdRdGzwEVeeE5qsSWOXiNEJJ0j5hgK8LQ/jmalHZ0sU8YY+Ei3ZuGWjy6THXI8nrZ2DjjGLou&#10;rDlH9WjM1Xs5vm4jD5bkUo4pcVVmf/YR83MEairYYGXez52uCoWV1WoUYVODCOrsWzBFMlOVYz4y&#10;hlEZw2T112RPbTE4n5QgnUquLn3JKUcXF+1erEp9RkXmKBeY6ehfo+YmM8hei7nSKtOXTJmmo9pO&#10;pXpfSm7FORqr4JgDEW46qI7OOJAtDho3de91VSMvaOOHK7iRKAECIAACSUnge2OzHT38ClhGesak&#10;V7GWAOvO0urSH1+VMaCfi+l+sPAHr7+9EwndXaBDFRAAgTgkYEnhw3NS+bpL8YH5aDlW/yvuN6Mm&#10;X9ITXKnphcxpjEz+M/ZZvI0srZu/iVRE5lBFtXygloXkZczxxW5RgkTKBRu1A9vklodQaKQwOmnQ&#10;Zpi2YZUyudGbNs8paRadF9bMDH0vQJWxmunKrF8pClewtETu1jc1BP7nPewTpFMXCzdY3iy5SdKX&#10;r69oclxw0YQVyl4vvJ/4Z1JLB75dlV0C92YSZbK0duq03fG0yn1NOwBoHknmkLq0KQWqGbr0Y1vd&#10;fy98UBROaAmKNI3AZEngphxx9hbO1bQh1dOtdeM6sVdgGncAlDgc85Fokxcx5Hrvy5caHepi0N3E&#10;pCclSKfyqyuzeLBQiOoqj/JfihiDB0mcUv3XlJy+WXqfumq5hWk3Mn3JlFEaj6u/lSnsb7gI9eeK&#10;t9QRiLDeuHEgij4RUu1rhbzeZOQpJuvg6agHFAYBEACBRCPw9dFvHT2kBKyYhfT8ho8GDeh3TY73&#10;f05HptK+hEvvz6WE7o5qoTAIgAAIxDYBcbMd2iEED31POGv+K3knLxmRxGqqMQm3rXTFKwRuWU2o&#10;pHqDqVpIwKxg1GSQUbNe5WyThC+P0VGDlpg7v3UlynmW/UW7cSwIz92YKdOVugGh9z9xvnbVZefz&#10;phhIkBUV1gnS0WUWr9HjKIWM5V/9lZsrs3JkrtOoyUw8+RTP4E4PLZmUjwhl26FJlNHFL5+ifrSb&#10;MWlGSUeyul0xPam8NVNSYEv89yhH176UrneIKEItAZZJE5FrX5aPXGuklch8jw1Tp05WV/8KPb7V&#10;6CZmGZbZMOObMn3JlJHk6L+YC8JpPKLZ4aF7k3mduRy2gOIgAAIgAAJBCMSxgNV6ouORyrd/cc/V&#10;oUwyRRFmDz+dhLBQGkFdEAABEIglAj6phFTjRN527dAT9Pgx3egM40f/MSbAMjYdktJBAoRRtBJZ&#10;mkQWJ0eH0Z3Kny+Pb4OBRx0u28z9RgSjI1b+Cnte1dKAj62pGBmWJrVMVzxO0Des0+CgFTzm09eg&#10;yEwQ78eQdEzr1z41fpgwhdqMHoAWakPu67Os21pqISZ/jO7q0nIkuW80pJqmKMKmVpEBvFALLQyp&#10;6QStrLtH0fjq1h2V2AczQUFIDetokaYye+NhpSqiEAiAAAiAgDyBOBawSn/75t03XOYueNAIiCQw&#10;EsJIDpOnhpIgAAIgEMsE1AxQ5lxUjg32ajn+9B9LTirHPdhVsGbLtqQXd9CHV8GS16+MQWy+tZza&#10;JpRE82HjdBVGjP5DNEW0oiN/uJ1FeduE8Tlll4cePKhzEAuLguXsJCrdQcuY3V121p1OkGy7ejk1&#10;8RVTa1UBOMiWBI57MFdQM7iLTFL6Q8035KBtowwhVW17q1Gq8F/dJJNZijVtFHFnQrryzWFvMSRQ&#10;U1I2yxTS041VHi1XzeuvJmCTqa6XkeXjqNFghcPdafDVZUjnxIyrOzDHJ4caO282zHYYwfvS9ysI&#10;vNol+grG0f/7psZb+SXTweHNBJ8zxM9etw5aQ1EQAAEQAAE/BOJVwKLc7Rv+unNu/kWhzyxJYDf+&#10;cNwTz24OvSm0AAIgAAIxQUBkgKLcSn5SXMkZqSlYno0sf65pV0MhkfncvIvwrQk+G4zJ9cdKqTpL&#10;gXlTe6ElOT20gMBly3zsD9CU/1G7tM2UEky0oR1hxygkMz3y09uTSlAiaFCr4ylap2ZozvnXNSHn&#10;bjcB5zJbZXW5YQNC7/tiCNsbNrKtCJxtpelygpyuK1Ge/BmDOTG6a5i17ZNunE56itRYQrkPtZZJ&#10;nRuhR2kF8TbSs0TVHd3oVbD0XFG+zkqBetE7NaQf0qL2bNC4MtgxYj2f19ESka7eUfygYz6O7bOp&#10;EO5OpVeXns6JdkhUM5p7t5hky1TLKVZ3nKduE4ceNMr2LpTpS6aMktVX9cE196VlkQ+Ns23j3rTx&#10;co17dmvuquZMYXK1UQoEQAAEQMCHQPZ3z7SlEq8C1m/W1JL7FSWxCstc33fzpOdf/5hEsbC0hkZA&#10;AARAoLsJaCl7bIOchMykfdsOYKrQckry2I5oFilBSC+U1dqgVnmKeOxfkEzpgdGoCkzJMpajRhyU&#10;e16NKTRnh5dgLAZQWck2TJT+lbjfUTu3TU39rbvCqYS8locdoy5dGtPza4F1DiA0bdb25cooWzNJ&#10;MsW1xIzwIqqXVYnNuqJ3Vf4lJJ85068ozTmX74ItnuA7CfgMRE2sZZKOmso5IhmnNrm064ZevenG&#10;d6t96hulSTt3eLUG7611UG+j/vPFXofK8ZI5fBc5lvVtt7olol3XAXrRE7FXig3plNbyCd6IQt/F&#10;4srgIGvOl3zmlP7GcGSH8YOO+ch+JgKVc9xpkPUmt7q88144uDhTT4blXRi0+aC2Wo7mFWkbO5Yf&#10;VHVvoQzK9CVTJnMwS8rIDm9fXo+nECnbNG7IxS7VeGv5YpWAd7tDqYooBAIgAAIgYEtAqFe2GlZc&#10;Clj7Dvzjz1saw+J+JXiREEZyGIliWEAgAAIgkCAEWLCT8BDx2eROSzHFci8FTlel6ivUiI+UkFsh&#10;8lIZWueSWE7ZmuJQ9A5d0tH3NpRQ2vzOmTYAR6Ka31E7tk0oNV5GeZU5hYWmbF5hx6hnG9dTjWt7&#10;ODqYmcPlc7Tc7UpzSdYvUlIMjwmbuRphp+nIfnZULnbris7pmxDIaEOmLp1MkFi4ct5ManZ/dRdC&#10;dWUKtTbQctddS9Rc7NpNvgSm/hWNQ8RCqczjjldZB2y2gQvUUN+cnOMlWabs7zJ5eTKLR2nBkQey&#10;ePL4LOGpREmp+b5ypiOH/GL89uKViupEUztUIYw1oW2xpzcXsCkJYpaF0F/8bEM+sz//UIojqKJn&#10;7dkZH6d2+ykv2an0epNYXd7gwb5l8zlMPfrSEEiYWXyOmp2wcrfYasC7WtRAV4m+FJky5PKoeoEp&#10;Wl95lbTIw4PYp3Faq/0Lpbc49Ip9+pLT915IqQ/BIzk8o0MrIAACIBBvBIy6la+GFZcC1rxHNtwy&#10;86JwuV+JCSU57L83fvLFVy3xNr+wFwRAAAT8ERBZ230DnURi9CDiFW9UOPTYu8IwicycXJ216z5n&#10;lToKMtqSsp01K05V8s3DnBxC0nCkXwUYtWPbiJFhMKQYbpk/ymJ+2DHyPE2WSWdapfzMNO10E7Hp&#10;ZFq07GC2EpUmbzmcNb5eZRaPcUdB6fxj7LNkgRp8ueee06g6NHE4jtL3ZA7eYkl5njOksWuUvDpc&#10;sGa8oXeKAhsvublCbsX4Lk0+E5PKk1idY5cGrf+aLk1WYAXNvbAhGN9VWCIkXZirVj1WtHUTsCkn&#10;i4svhADk9ShCh/GDmg1O+Di12295qU7l11uQ1eX1PzL4E6UVr1FFVUMgYVrxFuMy4/YXnmNaLTIr&#10;WaYM6VymTwQttlGLXGwUaM+YGjesVfZZO2e67Ox5Y2xla6AcCIAACICAXwK+ipXlTMpb72xxwe/k&#10;yZOdHR1t7W3Hjx//9tix/QeaH154H7Xz0XkpY19d6qJB+SpN+45cc8vvd9bcF14Biwwo+nlVn969&#10;Vvx0qrwx0Sm5beaCCz/rik5fQXv51ZInzhqS8Z1+/fr27ds7tXfPXr169GAy6BmDmZtfCv3AjxT2&#10;Q4rvMzvN+kipqq669+7bW75RwzZXr33xgrGjg/aOAiAQmwS6Tp6kj+jJzs5OujaKo6Ojo7Ojva29&#10;vb2NHfzfM4dlFky7NjaHkKBWieA5Uhrk1ZsEJYFhJQcBykAkwvTY7b282pUccNRRNpXXC0chEtQk&#10;Rb2k4oPBcgIU8Sp8BvFRworoLgLrXnvj64P7eqem9u7NnuhPr570p1dPcdDtVs+e6q0Wv+XCAQJx&#10;SuDsocMdWR5/HlgvvP7xmOyMsKtXRK3o+u973v0M2xE6WkAoDAIgAAKxS0DsSle4CDfysTtHsAwE&#10;okvg6DI1KLLvqKzo9ozeYpSAnnh+6wR9m0U9iXtOf/OWIjE6BpgFAiAAAglHIEGSuJO69JLn06cX&#10;5xsnaNP7C1JfXnDnfptJ27Sz1rgTNJXwPaOf/N6oIfnXjl29/u8hzn7LigXkM9VQdaSlqraVt6W/&#10;0FumMvs+DLEfVAcBEAABELAloOZn4onqHWQuB00QAIGEJUCOVzxPk5ZInuUmT9jBYmBOCPQXe5LQ&#10;oSZN82ado99/+KR+c9I0yoIACIAACLgiECiJe1eXEvrDlVVuKr35XtMFIwZnDOhnrJyZPkxRho08&#10;9ciK92tJn7rz/fWbuFC14v31rynNy9nJlal/Zm/ReUU9U3snK7Dycl7lNa25e+dM/O2L74XFCSvt&#10;rAHU19dVu3jbn+5bIV4c+XpFbeuHtc3K1EEXKy0f7mqtqo27tFu2C8bNdJrrhL4O0QIIxCwBhV9p&#10;cUSLgJZiiQUJIXgwWtTRDwjEMoHM7DTdPJbVS80yHssmw7YoEWApxmrUxP+GLvvXdCHINEpTgG78&#10;EQjHfXrMfjeGYSAgCPgeCZXEneIHf/TDcZZBNrVkbLgsY+c37HRDS7OSnkG/U5t8SvMr6VdOUzJG&#10;Ks0NSsZlp/C3tINeT2MFrpolqmgHSWOz/m3MyhffD+lCevbUrCenKvuPiEa4RHX+aWcf4t5YA/oo&#10;zd/sFz0eObFfOfGFt/eQOkVlEAABEAABjYBIXy+XqB7UQCBxCFAu6vFd7IEEWD6TmkvJxQWc8VuK&#10;vWJW4kw+RhIKAcPy0NaJ7cYFofSBuiAAAiAAAkEJBE/i/ubbYUji/uXBaCRxb9hz+Ib7X9y6/p6g&#10;ww6lALlfjZ/15F+evd3i5xVKmyHWjbUk7mcOtkniPnhIqEnczx+DJO4hrhRU7zYCQZO4i1zuZw1H&#10;EvdumyN0DAIgAAIgAAIgAALxQoAlcT+wLxVJ3ONlwmCnWwJDhw13VDWekrg/WvnXBwt/4Gh4LgpT&#10;evhf/Piahcud7tXuoitUAQEQAAEQAAEQAAEQAAEQAAEQAAEQAAEQCE4gbgSsbQ1fNew5MuvaMcHH&#10;FHIJ6qX58LHNW/eE2JIld7tNKncty3uIHaE6CIAACIAACIAACIAACIAACIAACIAACCQwgbgRsH77&#10;wvt33fD9qM3EM49et3D5puYjx1z1eETL3d7MU7av3/aT2paq9c1fUCr3WpHEvUGkcv/CVfOoBAIg&#10;AAIgAAIgAAIgAAIgAAIgAAIgAALJRIAELMr8HuIj4sDI/YoeN069MOI9aR1QAqy5M8eHEkjIc7dn&#10;pLGU7Qolbj9Br8+mVO7UgZrE/YSayj1qYwpvR75rJvT2Q1yHqA4CsU8g9I8JWgABEAABEAABEAAB&#10;EEgGArH/zRYWgkDoBJx9luPDA+uO0upVpdOdjSzk0rfOujj9lL6/f+VD5y0NGDRjRNqMiUNnTBw0&#10;L3/QjPzsx+mZ/6ifmTcxnc7Pm4h9cJzjRQ0QAAEQAAEQAAEQAAEQAAEQAAEQAIHkIhAHAtbKF96f&#10;dNHwsdln+M7MpvcXpL684M79pnc27axt0k6I1/S8QnvobxnrUDuWRsS7S+6b/PzrH5PzV3ItCowW&#10;BEAABEAABEAABEAABEAABEAABEAABGKJQKwLWB9u2//Kn7aRkBQY2qb3129Sjqx4v7Zpf+0jLYqy&#10;v/bynbuadta+RtXEGfVoXv5+7QpWWBxaFWXq/WfZ9EA7Eq4qnUH+X60nOlzM2t4vj75U84mLiqgC&#10;AiAAAiAAAiAAAiAAAiAAAiAAAiAAAslDIPu7Z/o+jMOPaQGLZKMFyz3lD031O2HpU3det/Qp0p7S&#10;MzKVAdlKc80/m5V/0vOn77UoTS3NSgs/4z0y7j+r+ZX0KzU9TKvif0VkDx9Y+uOrfvST/3a6aD75&#10;7MBVt1ScaGt3WhHlQQAEQAAEQAAEQAAEQAAEQAAEQAAEQCCpCDT875eW8VrOxLSAtfCJTTf+cJxt&#10;8KAY1eSREzMNLyZfmj9vZP6719DzXe2XjqAfnxJnLp04b6R4jKzZ2TzrzAE6FLXKpWo7tovjmpys&#10;qy/LJD8s+aXzt0/2/bBo9fIFU2+afpF8LZQEARAAARAAARAAARAAARAAARAAARAAgeQkYFSsfPWs&#10;2BWwnt/wEXlgUSb1sE7bgHnX3DXvVMdN3vWjSyeNHyapYb1Ru2vWvOf+8PiPpl012nFPqAACIAAC&#10;IAACIAACIAACIAACIAACIAACSUlA6Fa+6hWdjFEBa/PWPev/tKPswR+GOF/GhO7UlOVH2zP+erxx&#10;6oVCwxL5sG796cu2JZ+r/vvdv6x6vWLuFRefE6LxqA4CIAACIAACIAACIAACIAACIAACIAACSUXA&#10;Vr2KUQGLdv17tOKvzzw6i3KoS04SU6b2r0/9M0vivuIbqnRkxc5dvC7L2i7e2rRz/SMtn85lSdxZ&#10;scv1jO+SfSiK0LDm/vQV0rBIqPKtt+K52l+ufPOtZ4ouOG+IdKsoCAIgAAIgAAIgAAIgAAIgAAIg&#10;AAIgAAJJTSD+kriTekVeTrT3X3q/NIdTl3GZSOKuHXwXwoyR7KRCbzUoGaPTz5+VzlQtUazJlN9d&#10;qjfSsG6ZOT6v6Bnf0j/9jee517b+fX3xsDP7S7WFQiAAAiAAAiAAAiAAAiAAAiAAAiAAAiAAAnZh&#10;gzGdxJ0iB0m9evXJ/xw65DRH08eyuZ81kadvz+cprgbMGzkic+TEpyhxuzezO/9RP3PpxMk8v7tI&#10;Ay9/UE53sTEiaW30vPfLoyxX109fpsTtbz5beNopfeWbQkkQAAEQAAEQAAEQAAEQAAEQAAEQAAEQ&#10;AAEiEDdJ3Fe+8P7Pn/xzTeXNGQP6xfjMiY0RSWt7pOKvj/3+7bOvWNzyz+OvV9wK9SrGJw7mgUAU&#10;CKRoh+iL/dSjB/8nJQq9owsQAAEQAAEQAAEQAIFEIMC/Q+pfIC3fMBNhgBgDCPghEOtJ3MmDicSg&#10;fV/9o6biFueRg8Gn3V/C9eA1A5bY8sIdHZ0nn375b//45/FLzh8qn7ErxH5RHQRAIGYJGFWqFK5a&#10;qTJWzFoMw0AABEAABEAABEAABGKPgP6bT/6F0vt7UPxONPbmChaFn0DsJnH/cNt+SilFydGX3Dc5&#10;QhqQbcL1sDC+Pvf8n9x65RUXZ/7fN60tx1rD0iYaAQEQiFcCvj5W9GVD+86BbxvxOq2wGwRAAARA&#10;AARAAAS6gwDTrUzilWYE/Pq7YzrQZywQSHnz7VoXdpw8ebKzo6Otve348ePfHvv2y4PNDy+8j9r5&#10;6LyUsa8uNTZ49c0V73y420UXCVnliovPefPZIqdD2zZzwYWfdTmtFaHyv1ryxJmDM77T7zt9+/bt&#10;ndq7Z69ePSg8SlEGDzmLnsnNVRzsdwTift38zE4wy1Kqqqvuvfv2lm+OCTtXr33x/DGjImQzmgWB&#10;SBPoOnmSPqJ0YWTXRnF0dNATXSQ72jva29vaOzra29rOOOu7BdOujbQxaB8EQAAEQAAEQAAEQCCu&#10;Cax77Y0jX3+Z2qtXamrvXqm92G0XHb16seeePU03XBCz4nqmk974ocO+64hBxAWsANbk3v7M2BGD&#10;H/vJZEcWSxZ+7a0dn3x2gApfO3HExB/9tn2HSVYL1siRFTc+dv/Hw5Z77pqn1F6eu2H0qqVPTTJV&#10;Sh29wNImeWDdv7Tmo/ovt66/J1j7zt6HgOWMF0qDQNQJGAUsrmEx9YqkKzra6eASVlvbCQhYUZ8Z&#10;dAgCIAACIAACIAAC8UeABKz/+/pAau/UVJKw6ImOVKFeMe8BCFjxN6Ow2A8BpwIW853prsPzu1si&#10;pF7RzoBrX9v6q5Vv/vEv9RecN8T5AAfkTZ66YVXGzr1HVqxWVu9YOu2t9ZuCtULZu57+1UyhXjWt&#10;XUkKV2rpLt9Km9bWruCPpmAN4n0QAIE4JSDyFKQIT0RKvsl8E1N69OwZp8OB2SAAAiAAAiAAAiAA&#10;AlEmwBK4UzCL9n2Sfas0ZMKKsjHoDgRihEB3CliRQPBG7a4fFq2+KL982Jn9Sbpav+ImV3m1jtRs&#10;2jD1jg+eXrVTUTaMHL1gqjLGiZ/YkZrPz9+5Y+kGZfudJFRtrr187a6mtbXi9SOfi3E3Ly+tXVEa&#10;XBeLBCW0CQIgEDkCIsemyFjQoyd96RAbyNDLRLveRo4hWgYBEAABEAABEACBJCfA9iAUvwfl3yfV&#10;348mORQMP+kJxMsN1a47bwzuslT50vv3L9nw7/866ot3Fi1fMLX2hbtJxnI1xQPmPb+UIgTbn584&#10;r5S/KB3hpJ0Beec216xdT7LXNPLG2vPpe58rTZ83m1vIuP+q5lfOvdKJLubEBJQFARDoDgJqpnZt&#10;22Pxe7Me9L2DJyvoDovQJwiAAAiAAAiAAAiAQPwR4N8eewpffnbQN0lDhuH4Gw8sBoFwEOjOHFjy&#10;9jetXV+jKDuH50/bU9vw+aevKOc/dK7y2ufN00rzlc27Mvdsn/t5xkPnfjp10/kbSBCaPdGiCvnm&#10;q5Lv2l/JkNukNFsvKY/eNW9ocFuQAys4I5QAgW4lIHJgdXXRv+qhp3JnebAoJRZLhtWRPiCjW81E&#10;5yAAAiAAAiAAAiAAAvFB4P99c4Sytvdif9mTMX07d83S1CwkcY+P+YSV9gSc5sCKCwHryIrSnXml&#10;py8vVZ66avvle8bM+vwQheDtPDfj/tkja9Yezv58+2uMxgdPN05dntWcXZofDwKWgxUMAcsBLBQF&#10;ge4gQNIVyVcnhYIlZCxVweLaFZewKJW72J2Q/cgPsWkhqyCqUSNKrOw32h0U0ScIgAAIgAAIgAAI&#10;JAkB4VPFn4S3Pv0VSdo1uYrSt/fU5CtVvRL7D6qVeFihtuV7klDDMBOPQEIKWMGnaVPpgqkvX7Jh&#10;h1W6EjVdeEsFbtBdm8GH4acEBCzX6FARBKJDQAhYJD4J/yvSo1R1imtVumLFdCxxdHQIjUt32iI7&#10;IWBFZ7LQCwiAAAiAAAiAAAh0NwHVg0rdTzAlhSQqpmFpnlakXHn1LC5rsXe51mXcghACVnfPI/oP&#10;lUCSCliBsQkB67W3dtDuhPNumijDmHKu1yjNyhX5lhC/56r/TtVvmn6RC1FMpl/bMhCwXKNDRRCI&#10;DgGjgKX7U+lOWJozlvdfIXAx5yuD/5WmYUXHZPQCAiAAAiAAAiAAAiDQPQT0+D81GFC4YLFDyFY2&#10;B72juV5xry2uXUHA6p75Q6/hI5C4Atbm2hXDJgbJGOWnDIlNtCPhJ58dCBdnyg1PWhiJYuFqMHA7&#10;ELCiwxm9gIBrArqAxeIARTig5oQlgglJrDKGDQr5Si2qdNF7TL3iCpZrG1ARBEAABEAABEAABEAg&#10;Pgio+/4oTJbSdqzWdv3xhhOyM8wzi58R7lfenYIgYMXHVMPKwAQSUsBiObCy1RztzY+wfO3NDSKn&#10;u0IZ3A8tV5T7hzePXJWxYXJzg4/PFPEiAavpTwt/ufJNev37X19nJNiyYsG+t5X0B5cOvZidph9b&#10;LmOvW6pq+8yYmOYD+5e//fOnuw4+fNfVF+WXQ8DqndpbuLMSp8FDzqJni1Or95cC2m8ZWBlGNaWq&#10;uureu29v+eaYYLx67YvnjxmFjzcIxCkBHv2nBgFq+hVXsUi64lqW0LC4bMX+oXRZ9JIV4FIXC0AU&#10;2a+YAAYNK05XAcwGARAAARAAARAAASkCbEtBdlvE7pFUWYplw2J7DnKtivtj6eoVveXH/Yo1giTu&#10;UshRKEYJJKSApWxaW6sobJPB5VnqFoTK8ObXlCtH7uEZ3Cmb+3Bl7lsKE7b8CFhCbGo90ZHWp5dx&#10;6lqrVjauVTKevKvPgV199h/6msIGv8hIP1tp4S/SlOY+8/LTDRX0FhBC2LdvXwhYMXoZgFlRJ2AU&#10;sLgGxd2wDFKWplxp+bGYgqUnfheuVyeF1RCwoj576BAEQAAEQAAEQAAEokpA++U+l7GYUxUTsph6&#10;JfK5C6cA4XdljBsUmw8aPAMgYEV12tBZBAgkpoAVIqgAYlPLivXKZSRXXZm2/3CfL7a3nK0I3ar1&#10;7IxBZzXv239l9owBtr1DwIKAFeKyRPVEIqALWEyB4qncjZsSepUs046D5J/FRCuSsrhwBekqkVYE&#10;xgICIAACIAACIAACgQhw5ytWgOQq9kxSldCyDHsTmtQroXGJ7FdcuNL+VV8ANwjEIwEIWDaz5kps&#10;OvL1T15S7r1r0Jn2y8BVmy5XFHJguQSHaiAQLQJetyntlVHD8pW0uLzFdCv6hz3zHFrRMhb9gAAI&#10;gAAIgAAIgAAIdD8BoVgxMYqrUkzJ4s5YQsTS5Srjj6ww1KvunzpYEDYCELDCJWAFmRIIWPDACtun&#10;Fg3FPwFT3J+vhuUNFmR+VizvFT8jRCuhYYkD8YPxvxYwAhAAARAAARAAARAIQsCYuEqoV8wdi0cH&#10;CunK94XIO2xUr7iQBfcrLLb4JgABy42AZUnZ7i+Du7FpCFgQsOL7UgHrw0rAImAxKYq3z/yw1Mzs&#10;umglErUzAYsXs2pW0LDCOjNoDARAAARAAARAAARijoBJwOLaFTNRTXAlnLK8B/3kVa/4W/p4IGDF&#10;3NTCIIcEHAtYf/4r5Ud3fLC9tDo62trbjh8//u233x442PzwwvuolY/OSxn7KkuXHlOHf7HpyNdV&#10;hwfNGNFStb7li4xBlzU3vpQxdEJz8xfNinJV9rwRAUaRzALWkMEZ3/nOdywC1pAzQ92FcOxo7EIY&#10;U58bGOOAgI/qJAIDWQuqXGV+IQQuw9aF3r4gYDngjqIgAAIgAAIgAAIgEIcEzAKWJSjQq19xtcqa&#10;tN04XAhYcTj5MNlEYNjw7zoikgIB61SFNh9U0ki0Olv5xxbltAkZrfSjopw6YyI9+zsgYIVdwHK0&#10;cFEYBEAABEAABEAABEAABEAABEAABEAgeQgkhYCV+W9Lmv60MLyTGok2/VkYa0ncI+GBRWNPP7Vf&#10;eOcIrYEACIAACIAACIAACIAACIAACIAACCQGARKwNrsYiU8I4df+QgivvrninQ93u+giUatccfE5&#10;bz5b5Gh0sSdgDbILITybBsX2yOCH6vnKTmlR3Pw1e2KDT6mqrrr37ttbvjnmCAUKgwAIgAAIgAAI&#10;gAAIgAAIgAAIgAAIJCGBiAtY3c60ZcWCffumZj0eKB4w+kbK5InXrYKAFf0JQo8gAAIgAAIgAAIg&#10;AAIgAAIgAAIgAAKxQ4BtxpnQx5ETytShE5QTYR1ka9XKbT+ppVRZwY5d+1bsUhRKFc+fV9RStviG&#10;ql2tVbUtSjP/kV7gAAEQAAEQAAEQAAEQAAEQAAEQAAEQAAEQCEQgCTywqmpJvQqckd3hGjny9U8e&#10;ax46d2zAbQq5YrXz1Hnk+cX2OmSp4r9oTqM88cqYjC+2t1C83RcZaUpzn3n56cG6TwYPrNVrXwyG&#10;Ae+DAAiAAAiAAAiAAAiAAAiAAAiAAAgkKYHEF7ASYGKTRMCilFgJMFkYAgiAAAiAAAiAAAiAAAiA&#10;AAiAAAiAQFACf639MGgZY4GEDyF0RAOFQQAEQAAEQAAEQAAEQAAEQAAEQAAEQAAEIk4gI2MQPc4Y&#10;fMaQM4ecdfZZZ9Nj6NlD6TFs6DB6DB82nB7fHU6P77LHd8PsgfXxmF5dHZ0RH2WSdZDSq+e47R0x&#10;MuhfLXliyODw70JIIYTwwIqRKYYZIAACIAACIAACIAACIAACIAACIBBpAvWNe6mLlB7qkcJ+SPF9&#10;ZqeZKSlhFrAiPTy03+0EIGB1+xTAABAAARAAARAAARAAARAAARAAARCIdwJOBSyEEMb7jMN+EAAB&#10;EAABEAABEAABEAABEAABEAABEEhwAhCwEnyCMTwQAAEQAAEQAAEQAAEQAAEQAAEQAAEQiHcCELDi&#10;fQZhPwiAAAiAAAiAAAiAAAiAAAiAAAiAAAgkAoFXXn/V3zAgYCXCBGMMIAACIAACIAACIAACIAAC&#10;IAACIAACIBDXBNZz9eqVDettRwEBK64nF8brBDxFKSkTypvkiDgqLNeki1IBrIgNA12MCVVAAARA&#10;AARAAARAAARAAARAAARAwAWB9Rur9Fov22lYELBcUEWVbiXAxB3j4Stb8RJFntCsTCQNKZHGEtqs&#10;ojYIgAAIgAAIgAAIgAAIgAAIgEDsEXjVoF4J617+4ysWM7tFwPJ47LQFT7ms/0wA1LxpehJdsPv2&#10;gDqGbZ/qSaGT2Fa3VAtuuafIqLLYjz/2FlAMWsQmJa+ysKbLe9SMKZkThpUTg4OFSSAAAiAAAiAA&#10;AiAAAiAAAiAAAiCQ8ASqPa/ZjnGdWcOKnIDVVD7BKwCpTjNcDWoqb1Bym8rLPfSKnrSDvdroafJ4&#10;KAqMKzysAVbB4ykqon91JxJ6MWFCEUkWWgFWVGstV6kuKlIaGqgLqlE9vatrekNRETVUpEaYsdZE&#10;qBlrZ3G9KnOxM/wtikPjJ+kYVdZI1au5EWpfqnnV64Q4RrXYG3n0o9FaPZRNPekpyqsck62YjAzR&#10;PSjh16/tABlIhdSrilzD27kVXVuKM03l6VSXuVBy8sKoQQAEQAAEQAAEQAAEQAAEQAAEQCDWCUzP&#10;nTZzyox8evxw5ix6TM2/jh7/Pqvg32cZTY+cgJVZvKWxrKxGaA1Zo3LoOWdUFj030o9KZnF2dcoc&#10;ZQopWROEDtSgFE9RGhqzGjYy9YrOzympUyoXk7BUrUyvyPWQnpRTt26jp7xheteaAmrGW8DbGlWc&#10;rmxvYD3SywpSn1LyShSloGzUdFGdt9a1iKQyrR1Fa5ne2r69rIY37j1y55eNInVKNUZRzStQNqr2&#10;KNkFZWUF9cuWKWtI7CKtS22fFLKmcvWkMr+mZn6uPmRm5KgGyWxNsb7OomhfU/niSiWnbL5RvbLv&#10;3hoxp4qpIu7Qx6fOJLWqDVILpJUpdSVZxjrGdvzn27KEOJr7M77JejAcAd7ylhJD8wh1mMmtZucz&#10;OwuDjsVgodEG6YxiUVwD6AoEQAAEQAAEQAAEQAAEQAAEQCBJCUROwKJb6aySEiZA0UFqFvnEGBxl&#10;msqrRzUuql/mYe9sKSY9qJ4JWkrDxmxlcTW5T2Vmj9GmZBTpXk0Ni0tI0Pr/2bsOACmKrN0zu7N5&#10;yTkKEhSQKAYUxXRmxawXfr3zFDFhzp4553RnDpfNqKeYs4hKFlCSSF5gc5w8/0tVXd3TMzuL8c5u&#10;x6Wnp7rq1VevXr36+lU1EFNDrGUrli9ZBCc6AVBFkhvdcuzBQ+hfitehY8k55xzEt0NcFbFocPuS&#10;gwKDz1lkLVc5w0/HHisX5S5kLwYvGXKgLcygg1G8ydaSJSIPZP7MM0uGDbOA6jhoEeQt+WOlh+iL&#10;mJ9DyCFDnDFDv1D1a0u1V7z6zExrwrEHtxU4UkQLo+nweO3URU7ucMaUwefMxDWJ7rCu104FylVu&#10;w98c+Sy/G9o2E8Mz2Vjh+NqpDx+kOTOikuz1j1iCOrL8lAbSzHMOWnKF1GamsX4yg4QQj5atLigh&#10;1wTuN8R7bcQS4Jr9w0fAR8BHwEfAR8BHwEfAR8BHwEfAR8BHwEfg54BA4K33PtoKOZLJZCIej8ai&#10;LS0tTU1NGzZuvvKS83LNBxb8LZ82rfU4Gu/8OJ7EvY5MpZW8v1sRuVZka9PlLJ1iJD6ZtvyeewZP&#10;g4VysMrReshBtTiEwBueOXa5c0kdbNFF9+Z4tCLddTff2atnt9LS0uLi4oJQQV5+fjCINGiv3n3h&#10;bwC+0BHAL4H0v3gZBQm8OP3Fc884pa6+kcV6/G//gq/ZRLTB8KwK6sWiu7nqmc519irBkNuYUfJC&#10;1MwEbnR9ZT5rhPetZjXs+9LuyOknFyRZpMoiYda6aLksA8IclcVP5iPgI+Aj4CPgI+Aj4CPgI+Aj&#10;4CPgI+Aj4COwVQgsWb66TTTCDxeBlVn8QVvPXkGmtL9Rxg2OJO/vVsRWId+Gm3KWbtDBV7z22rG4&#10;6BICvW7DLcEOnDx52T24AZj3sXzJzFOvmLYcd/miVWZTcFMxWFH5Ku37hbt+OW6V9Zu8idiKGffA&#10;ZmG73WMdfDBs1wUH7AnmXqHWhkr+TJKuWLbIskZ4xrsBokh55bZZVlo+FJXniuay62wv5dPrBCmC&#10;7NTJXsRtlp9yhzF3CV0pdXwhLvQ1I7pyL9tP6SPgI+Aj4CPgI+Aj4CPgI+Aj4CPgI+Aj4CPwwyLw&#10;UxBYEM3yfbxwMDMw/zOvIFzx6vUHXf/MM7IOE/mSGbjgESiZzAesB7t+kTVzyTJrxN3LJ08/cRks&#10;ulwCSy5nLnkVuJyZacvC6Aruz3XisiHDYNenJcuXv7oMF10+M326V/ofVh+/99yB0suQ58yHH55p&#10;0bZouRyYD+/hpg6ie7xW2eE+UvaiRXOdYC4FbXWa3CUkTGBlozqQY0MqbtC0p+5GCov3/cr+/s6t&#10;FtO/0UfAR8BHwEfAR8BHwEfAR8BHwEfAR8BHwEdgKxD44Qgsx3sGzbcQAn8Fgn73Fw5SbflFho5t&#10;uOkth/8bryCkDcLgmDbowGkPPYSbhR2Im4m5X7pntzuFp8ENEKI2bdpDcNtD+l68gtfNCCDamoyv&#10;YErK/KEDD5wG90I2WGJu4UlboXhtv2XQwccCu5Ir4WTSTN5l4f5WtJVV2q7uXunT6ap0wojvmzEd&#10;t5p3LeNse3XbfEfuEtIrFeytuGg3LdYp3qsuBbhACnqDgn/4CPgI+Aj4CPgI+Aj4CPgI+Aj4CPgI&#10;+Aj4CPwcEPjhCCzjpXvOtxB+by8cROLqRNieHVa9mW88pLcc+q8g/Dlo1/crAzNY59yG/GfOR/aV&#10;fhRzpPYwz5pnWj5Z1iZ6Z5RFkuxC5ljX3CVsvTiJxfJ3cc8Rez+Zj4CPgI+Aj4CPgI+Aj4CPgI+A&#10;j4CPgI/AD43AD0dgOV66Z7yFcMX3+MJBla1lvvGQIfsFv4KQo9Jch+fFH1q7vuf8oblhQZ7xVj9p&#10;6aw7dR144d0TjI2dZkxxbgNGecKqufQwrAMnn2oGfDnzQep05oS7L/TY0YoioVSgmK2GwKlihjb/&#10;luNPuWOYRcKsdUEiGLdVgzhGjcL3sitX7qL7KX0EfAR8BHwEfAR8BHwEfAR8BHwEfAR8BHwEsiPw&#10;U7yFMOc2yf7CwYzZ5PySv5wF+T4T/gjSrVixYvltg68fBvu/WwcPsV6dftAzw5Y/dbA1aFDOryLM&#10;XOOf7C2EWiRWC/vg9XrZ3jxI79lTe2HhSwdd79vjHNPX/emS5EWFZj7ZVgnaEk64++4RsGmZXlFo&#10;yH7qa69ZB+kXJ/JrDqVa7p+MyubybkSpqVPCbHWRl3o6YPopVkF+n/3Mz8tHwEfAR8BHwEfAR8BH&#10;wEfAR8BHwEfAR+BnjUBb30L40xBYsIn74Gm06Y5//AAIwOsEpz/z8MMjXktNnr7bssnHPnPQOSNe&#10;e23Ysu8F85+ewPoBEPOz9BHwEfAR8BHwEfAR8BHwEfAR8BHwEfAR8BHwEfgxEWgrgfXDLSHkVw3K&#10;+wZ/sE3cf0xs/2vK4h3fcf9159bsPmP4X9OEvqA+Aj4CPgI+Aj4CPgI+Aj4CPgI+Aj4CPgI+Aj4C&#10;BgI/IIFl4kzvPbMmDIPd1WGrnWXWtIOtZcsHL3t1BmzWdCDtJ8TvPJtuTX7owBnWMNi26JlXZ9yz&#10;bHLqKVgGt9xOAO9JGzI9cKJ1sMfmQ/+DDQuLumTLJmEC21BHfa+dSaa7VebAM0JxradvgxR+Uh8B&#10;HwEfAR8BHwEfAR8BHwEfAR8BHwEfAR8BHwEfge+KwA9JYC1ZsnzFsiUk4Q+0ift3rX1O93P0mL29&#10;NW6RrrZEd0aWOYLOkKnDzdSBDnLcn34hsxQrlg956qkhy1dAisFDhuQkrU6k7zUyyZSDyvzAh1Kw&#10;VZZljTj2YD9aq21w+6l9BHwEfAR8BHwEfAR8BHwEfAR8BHwEfAR8BHwEfjgEfkgCa9ii60+0LnRv&#10;dTVoGixwS30yDY4Dp30Cy9wgBuuhFBywEfeBuDEWk1341VpyzuCDHh4xZJBOgFTYQ5DuIbrvhz+Q&#10;oOKdteHddxwL5QgBMyPLXNJgXNk5B+12jzXtk+V33/2aEnjFPbdZT6XgyuQcajDImj548HQLNii3&#10;lk+fvrxN9dX33gaZnLhscDZGijOfMQWqO/jEV19d8vA5J1Jd/cNHwEfAR8BHwEfAR8BHwEfAR8BH&#10;wEfAR8BHwEfAR+BngMBPs4n7z6DiuYvgehfiinumvHrw5CW3WR4k2owpU6wLh01/9WAg2VQB/Go3&#10;+51umd54l7tAP21KfxP3nxZ/v3QfAR8BHwEfAR8BHwEfAR8BHwEfAR8BHwEfgf8BBH5Gm7hnRRND&#10;m/SqPK+UmfZ8cuwKnykH182t7x81Y4psNeUhCod/6ZCvrCFgHkFnxupJytyIJvsf0De/Cj4CPgI+&#10;Aj4CPgI+Aj4CPgI+Aj4CPgI+Aj4CPgI+Aj84Aj/kEkJj9yf3XlFTpk9OpSYvmzJlt8CUKcBlIX00&#10;A+KXeJke7iV+PW6ehbepn4Cs0tfhp2F3L4ccphMLhgXBvytmzMCbcWN4+1787aBndBqjFEgjN86Y&#10;ggsVLXNzq60DHtZEfoJLH7+3w70ROyCQlfYzC27DvTbDB21AOOdcyvdWVT8jHwEfAR8BHwEfAR8B&#10;HwEfAR8BHwEfAR8BHwEfAR+BDAj8cASWY7Mn115RBz4E1FPgoHMs69i7h03mdw7SKwhTV1j2ywct&#10;9TpCfjvhYPVSQrsqB1549zBgoeQlhpZ6rSEmeFVeZWgNOfbuu49dchvuPDV5OvAyUgpQXSwhXLQu&#10;fO21Cw/8Gb7f0L0RO1Bzp9KbHHM42nKvbOIOlBdu+AXQ5FxKDoL4SXwEfAR8BHwEfAR8BHwEfAR8&#10;BHwEfAR8BHwEfAR8BL4bAj8cgTVoiHXO4MDgZywkXFzr6DDkieVeAhudn3POTDofxtzM4CFLDgoM&#10;PmeRtXzZ9eZPg9R1uXEwvNxv8JIhBw4aMkIwGHSwdf10izZHX7JE37vkmWeWDBuGwhy0CEqQUlAo&#10;kpAu4rHinunDll+x5DYO4PpZHI6N2GE3d2v6w4tyFcy9iXu2e2UT99sQyUXLXm1DKblK46fzEfAR&#10;8BHwEfAR8BHwEfAR8BHwEfAR8BHwEfAR8BHYagT8Tdy3Grpf6I3+Ju6/0Ib3q+0j4CPgI+Aj4CPg&#10;I+Aj4CPgI+Aj4CPgI+Aj8P0h0OZN3HGD8q0/LLgV/v/+5Pdz+m9AQBQGW18f/w1y+zL6CPgI+Aj4&#10;CPgI+Aj4CPgI+Aj4CPgI+Aj4CPgI/FciEHjz3Q+3QvBkMpmIx2OxWEu4pamxcePmqisuOmcr8vFv&#10;yY4A7Ep1ovUU7AsvJ0NevWfwtBx3iXfd+5R1ImflWSLs2379sOVc0G1DPrlwGf7Vb140b7n+1rt7&#10;dutcWlZWXFQcCoXy8vODQVyI2rtPP/gbCAYff+j+TJU6fdoFmAZ/Drw4/cVzzzilrr6REz/+t3/B&#10;V18ffAR8BHwEfAR8BHwEfAR8BHwEfAR8BHwEfAR8BH4JCOgIrJffeCVTfY89/BhNI3yHPbACAaAi&#10;YB8q4C/g7y8B3B+9ju6N2FfIbuu5COK699VXhzz11JDlsEG753HgQ6mnDqZfDj52sv7rldRucWhz&#10;r3b/49SzG72O088+Pxe5/TQ+Aj4CPgI+Aj4CPgI+Aj4CPgI+Aj4CPgI+Aj4CvxwEJh94uGdljz3s&#10;aPP6dyCwMBsksYDCyqMYHP/4vhFwb+I+iHdbz+lwbeJ+8JDpg09cNtg7/sqyIAJr8ImvrpgxZflt&#10;5xw0fQb/9SwH2hpaHMlLDqXyOs67+Iom53HhZVflJLWfyEfAR8BHwEfAR8BHwEfAR8BHwEfAR8BH&#10;wEfAR+AXhsCRBx/hqvExTvYKft36JYSwiDAWi0cjkZaWlootVRdOm/oLg/cXWt3b7vlLj66di4uL&#10;CwoLQyFYPwiMlmMJIXzFoDzLuui8sxij2+9+AHlOVDf6g9f8JYS/UP3xq+0j4CPgI+Aj4CPgI+Aj&#10;4CPgI+Aj4CPgI+AjAAikb+L+/KsvMjLHHHpUOo2wlZFTREfAH1w/mJeXl5+X76P/C0EA2hpaXK0b&#10;RR3IVPFb77oflhLeBuyVf/gI+Aj4CPgI+Aj4CPgI+Aj4CPgI+Aj4CPgI+Aj4CGRF4KhDjoTfjwb2&#10;yuvYSgILsiL2ClYPwi7e+aGCAr8VfiEIQFtDi0O709Znrex99pdHnvyFwOJX00fAR8BHwEfAR8BH&#10;wEfAR8BHwEfAR8BHwEfAR+A7InA0cViex1YuIUzRkcAD3kUY31JVF4tFY9FoPAH/xRPJJP6cTH5H&#10;uf3bf3IEkKQMBICsQp4yD5nKUKiga+f2sHgQA+/y8pDEIhpLv4VQLyHU8X68eNBfQviTt6YvgI+A&#10;j4CPgI+Aj4CPgI+Aj4CPgI+Aj4CPgI/AzwSB9CWE2WmE70RgKQ4LOKs48lhAXcGRTAB1BcfPBBFf&#10;jO+IAK4WxJ2ugK1CFisfuCvgsuhg9sonsL4jwv7tPgI+Aj4CPgI+Aj4CPgI+Aj4CPgI+Aj4CPgK/&#10;NAR+JAILYOUgLKKq4CDiCv5H9oqup3wC639E94C+ot3OkMWiA/c9kzArxV5BVf0IrP+R9var4SPg&#10;I+Aj4CPgI+Aj4CPgI+Aj4CPgI+Aj4CPwwyPwoxJYQmMBfyVcFpNaKSS3fviq+iX8OAjIAkDiqmhB&#10;of0HBNDbYPkE1o/THH4pPgI+Aj4CPgI+Aj4CPgI+Aj4CPgI+Aj4CPgL/Awj8eAQWs1fmX/pqcFc+&#10;i/U/oFBqm3bZwkqFXKktrexN3PNDRW2q7vwF888945S6+ka+6/G//Qu+tikHP7GPgI+Aj4CPgI+A&#10;j4CPgI+Aj4CPgI+Aj4CPgI/AfykC7338RZskD9z38N/adIOf2EfAR8BHwEfAR8BHwEfAR8BHwEfA&#10;R8BHwEfAR8BHwEfAR+DHRCDQEo3/mOX5ZfkI+Aj4CPgI+Aj4CPgI+Aj4CPgI+Aj4CPgI+Aj4CPgI&#10;+Ai0CYHAhs3VbbrhfywxvE7vq6+/3n677eAFiv9jVfvZVudHw/xHK+hnC7UvmI+Aj4CPgI+Aj4CP&#10;gI+Aj4CPgI/AzwEBz7nJpk/ubFj+n9zFKx98SPfdzss9vZ/SR+B/DIHAmg2b/8eq1KbqFBYUzJ8/&#10;f/To0ZFotE03+om3GoHvBfNoLPHhkrxn3lz68IVDM0nyvRS01dX0b/QR8BHwEfAR8BHwEfAR8BHw&#10;EfAR8BFgBNLnJls+u6dpxWsTf71v7hB99M+3Swcd1HXnabnf8otNuWbt+rXrN27aXFlbWwcgdOjQ&#10;vnu3Ln179+zXt/cvFpPvq+LfEdt7H3yqet1XrQrTqc/2Z592oitZYNXaja3e+T+coKS4eObMmRMm&#10;TGhuafkfrubPqmrfBfN4PJ6fnw/VeXFWfMbHq/bYLvLbQ0Zkqt13KehnhZgvjI+Aj4CPgI+Aj4CP&#10;gI+Aj4CPgI/AfzUC6XOTtU8fPPG4vdpaqY+efq/vca+29a5fVPq6+oavvlr+1fIV+03avV+fnl27&#10;dILqb6msXrNu41vvf7z94EHbbz+4fbvynxaTJ//5fCYBTvr1UT+tbFlK/+7YPvDI32675sJkMhlP&#10;phJx+C9xyYUXXHX9jfF4IgZf4ZNMvPTMP0aOHPnss8926rPdGaf8zpQnsHL1+p8tOj+CYKUlJW+/&#10;/fa+++7b1Nz8IxTnFwEIbAXmsVgsHouuWL60Y8eOnbr1/c+8vPc+Xbn38NiR+w7NywtmQnUrCvIb&#10;yEfAR8BHwEfAR8BHwEfAR8BHwEfAR+B7RyB9brL+ucMmHrVnWwv66PkPeh/9clvv+uWkB4Zl3vxF&#10;g7btv9PYkQUFIVfFo9HY53MXrli5eszoET8th/XXf7941YWnp7fLNbf9+f+OP+Ln2V7fHdtO7cvP&#10;P++cxx57DAisBHBYiSR8hbNEInH1Dbcge4UEFv727bIvAYTnnnvujjvvrq5r0IAEln+z9ueJzo8j&#10;VXl56UsvvXz44Yc1NDT9OCX6pbQV8+rGRGOkcPS2xQWhvJqG2CuzE2/N/GaHXjW/PWj7YDAjewU4&#10;t7Ugv2l8BHwEfAR8BHwEfAR8BHwEfAR8BHwEfggE0ucmG6cfMfGIiVzWBfcHYdoOB5zzCUzp+YA1&#10;KHzyr5t6wq8fvfhRz8kvagkffOBuTs/HOedfcutN15p3XXfjbenV+esTD3NZkPLkU8/gBLffcj3E&#10;DcAJ/P3TNTd6guAqLl1Iz+J+CDwz5fn57Pl9evfYfZdxWQr9eNacdesrdtpx9I8pmKusvz/70p+8&#10;CKxrb/vzb485/CcULEvR3x3brp07nHfuNCGwEhCElYSoqwvOPfv6m2+PxxIx5K+S8XjypWf/Pnz4&#10;cJDkhRdeuPOue7ZU1WqpAl+vWJ1RxLl/Pvmej+nX/kffctOBPeY8euJzveXksx2fOt3Z4PrXrGhX&#10;vHzNxZ/uhJlgsvkP//q+TyT9rtP++cexrbcU39Lv2DuuOhg7sBzObC38+u81tuQZs23fruzpZ549&#10;7thj6uobvRNBVi/3ntL7uf/0vOmPY6GOd3yq0imBc6u4nXuW9Gb+jHnrgLQ9RXaBzV/hPL2hW2tf&#10;Gy7vlK1jbllgpqPRaDweS8ZjiyoHVjUFykuTh+9U+urnTbMWri1LbTrl0H6houLsdc+loLaj59/h&#10;I+Aj4CPgI+Aj4CPgI+Aj4CPgI+Aj0DYE0ucmm185ZuJhu3Iu590fvPPOOyEmBc5h8cm550z77e9P&#10;gzlRRB1P//2xZ2/BzZs+evnTboc+q8t+6IG74UaYzG6urLnzthvPueDSW2+8BggCvnLZxeddf/Md&#10;6YL+7YmHr7/+ergeTiQvveD80848967bbrz6ptuBLoOLF5w19errb/GsHhSnybJ09goE9izOIyt7&#10;wr77WZpYcE7qK1699PJngKzQ8+KNM6681zoj2xx5/fqNH8z87OJpU9Jjr0wZIA7rlnse2nPCzr17&#10;G5RC29rzu6b+1/OvXHmBRwTWdbf/+YSjDv2uuf8A93tie9PNtyZTycsvvUQXmB3bnt06n3vO2aCf&#10;oOrJZArjrRKJaWefcfOtd+H6QaRrExSZlVi5ZD7kOX369Lvuvnfj5iqdPxC9kMDrs3761fesPerG&#10;vz3yBHyu378bFpGyrBRmOPoPT0wZ6b5L/5ohw2Ri438uPfmBT1UmmGzkHzn/vz1y47Hr7nlgXiZh&#10;7OtffPFJf5DqygO7abHTsl332gP/7nUWZXtWn+cemL4xc7apVCocDsPfjDgkkvBjKmWlMBOoI5bu&#10;FLj1ijszz5LeyB8kvzgXQDKinbFGdjt63muK59nQWUt0wOWdslXMmxobPnzvrY/ff2v1yqWdOpQ/&#10;/q8ZnyyomLsydPeLNR/P37Rh/dqzTxhVVVlRuXlj5jpi0a0WlP12/1cfAR8BHwEfAR8BHwEfAR8B&#10;HwEfAR+B7wWB9LmJFQhYOM/ED8dDWThVhm8w507At6+WLF686Mt58+bCOV7hxIGAa3YJs314Ixl8&#10;IA38BCyS60q6/JDygw8+uOaaa265/ro/XX/Tv//+xPW33PnQvXc8+sA9KxYvgAwyVfmUqWeBqPfe&#10;e+/d99xz+x133XzrbdfdcPNV19xw+Z+ug7uuvfHW3LCyJ+zXH7P2vitxwp42qf/ilVk7X49Ewc6f&#10;vfQFZLvxP/euO5x5iYyf9RUV++y5WygUUrhqgB0nkACSQeLcpN2KGXfrt0CbMtHg+sD1duVlP6Fg&#10;mYr2xBaC9WLRmIl2dmxBt5mKOvvMM1HXA3h++533an7qonPPgCT/ef5fTI9in3ByNRKpaIYdyjnm&#10;3Kd7d8cvSONg55r96O8vf20D/wTnvzsFPg9/rn41L8427+96wLUPXTW5l2TiLHPj+rX9end1y6Ey&#10;l+Lg612zrNXPX/a7R+faSdOy7d69N4BBCaASvXumZWvfC3BEhMDywAAvdT/4ipNHQxG/H00koRYe&#10;8Nl1xx3oJnVxw2tXERS//921rzI6BNSrDzov6vRYO7MijvxH77gzho9iDo8+fPkpV71COWq0BdgN&#10;r15OmT84T8R3JUgXwMaQhHTJ7PrVq6EdTZ9WOydcnphmx7y+rnbGf6bvt+8+p59++gEHHFBSUvLI&#10;lZOsukXrVi9f8PW6pV99ffoxQ/v0aF9cXPzaf17eXCFauBUFZWhv/7KPgI+Aj4CPgI+Aj4CPgI+A&#10;j4CPgI/A94xA+iTIgu1QYGpIHyiM+CukAuA/nrqf9sf/O/esKX+69Hw4B3pIEgfdU/hzpk276srL&#10;773zFiKwcO3h73772zOmTvnTZRcSFeVxQJo999zzqquuuviKK++9HYOtHrj7tj+eMQ0+cD3TXToj&#10;SH/61Klnn3XGudPOvuiCcy+/9EIm3XKFbMPsz9fsNpbm110PmLzzmllzNsCJmyuACbcKooFp6ysP&#10;rZvMU/Isx5bKmj69eoAwrR6QDBLnKvAPkA6b24vBYirnByjwu2bpiW0UIwQxHsg8smBLHK11+uln&#10;QMueMXXqGVNPo+oG4L9zzzrtvLOmwvULzz7t0KN+XUEH/Yq9Qx+BhUuWabrLdbLp9auufn7Nzmc+&#10;cdIo/mXuk6e81PP6a/bvrk+sBY/9/j+9b7z8gJ7Wgkem3r9uMv6KF+ftCHdtfOPaB60peMU47HtV&#10;nvd9Bme7nPWXk90LCB2Zv9T76j8d1N2WwSWsK1uU4cFZ3tmad3bs0P7Bhx4+bcqpNfRyzdYOKIWk&#10;xWPCaY+cQsC4i6Yrc8bgr5Seq4b4WHQLpz/NeigbOAj+5ztf/aceM065b/1RhLCVDqwuSGRKQz6L&#10;AOntomXmVnZULUNbpNeuNQgtKzvmd74UvPnUft074X57oKYQH1dfXw801uk3vPvFl6t/c9iul5w8&#10;LhhINTQ0zJs376WXX/njFI/ASxaijY3buuR+Ch8BHwEfAR8BHwEfAR8BHwEfAR8BH4GtQCB9blL7&#10;zkkTfyVT4DPvTd1///0QOgU5R2OxqTBBPeO83XaSefhzL73+xMP3vXrXQPj1ozfndtjnya0QwLzl&#10;yUcfPOyww95//324ePYFFwOHdcY5FwKHBV8nTZp0++2333jrnZmK+PO9d/75z3+J0ZYv4XA0HIm0&#10;YABY7NKLzrnhFo/lil754CzVYp7BoBFcM2umIyyr32ScO/+nx5949p3teP6l18894+TCwgJIdNvt&#10;tjBxiBMCaSMgaPSO27GacHrXA4/169+vtSx/qN/XrF138bRT03O/5Z6Hp5x0wox3PvqhCt7afNes&#10;XqOxvfrqa4gpdR+gwxrbow4/IL2ovr26n3/eubCE8NRTT3nggb/gjlcQM4i7XyVisANWInHmaSff&#10;fu+DLz3zd7536dKld9x519oNm3RWgfmLlmatwrynptz3ed+j/3QFkEdw/lLPa67+VY/0E8jDvHjf&#10;5yrTnU5//ESHoulkjmI3vX71tbN3olL0Yab0LNHMwZEt5rbh8Af+MGbh4394yDoLTjLVsVPH9g/8&#10;+S9nnD61uiYXAssopeK1m65af/BDp4y0K47d74w/8x5Z/Q53AOXC56UNfdf0OtSFDKfR0O06xZW5&#10;41eLgK148/rLXuqlK2jezglywDBnmanp3RVJu9h6h8iO+Wfrh8z/cuUlv+3Tr3sh5AUcVktLS11d&#10;XTiS+GjexmMOGlNSFKqtrX366adLS8tWrm+efEjGN3e0sXFbl9xP4SPgI+Aj4CPgI+Aj4CPgI+Aj&#10;4CPgI7AVCKTPTeo/OW3insM4q6l3J/7yF2SF4Bx2EZpy6ilTz8b4Kb0H1qN/ufv1ewbBrx99sKTd&#10;bg9uhQDmLY8//MA999wDV2APrJZw9Iarrrjkymtx3WAi3rtLhwMPPPDm2/FXz+OBe25/6KGHYKOu&#10;MFJC0XAL0kKRSOziC86+8da7chVMT0J33nWnz9Znn1TC7P71nlcfsPHqa19EPosm2t7lvPjKG9Om&#10;/p4JrDvuQA6OiTZYdAV/Gd6778LrIPQ9f3liyh9+k6vA33e6h5781wVnnpye6+33PwYE1vdd2veQ&#10;30OP/0Nje/nll3vQV4nEww8/rLE94tD900vt16fHBURgYagg7HUVx+2uTv79Sfc/+DASWLwNFuph&#10;csb0p+H2JUuW3H7nXWvWcSgWHpmXEEqQ1qjf/eWGw1LPzcAlarS2EQO40k9cF/sedvWj9/0FP7/j&#10;VXb2oe91XO36q8PGr/1sPmxq5J3Ss8RMiefOeLH3KSeNgp9HnHTm+M+mv+HI9rvEzhnCdxszts+n&#10;c01Y5j1yxsu9rsBanzneDZQLnzVWqu+GDeliQf4aupNHoKQmXOavDGy3fS979Iqe08+Y8sh8SexC&#10;3nW7q/mSyTbIzPe22vrfBV6894MPP91zx643/33dmk0RVNBgsKioqF27dgErPqBL+K9PPgYxWTNm&#10;zGjXtf/c1UWfrO7/Xcvz7/cR8BHwEfAR8BHwEfAR8BHwEfAR8BH40RHAPbD4EwwCHYDbA8keWLiE&#10;8O7brr/n9hvuv+vmB++7HdgrXFSo0puSAp0EiwfvvPWG22669ubrr4KfrrnykisvveCyi869+Pyz&#10;LzjnDM9qwTxL74GlqQHeAwuuw5UsYEw967yTTjrpD3/4/ZRT/njGaaeec/bp559zJrBXsH17GyDc&#10;4WSmC+47sNeGPuN3gA2u3ZNfldnGVx/fcNjvdpg744vxONe+evyc1+ZmKqi8rGzzlkrmVs45Zxp8&#10;Lrzg/Msvu/Taa6+5+eabIPYKPvwrJIPEFZs2/1QfbIJPPkPKxvjAFW6On0qqLOWa2F577bU33HDD&#10;zTffDLEmcAAZCrFXwMCa2Hq3UYL2euOVhLwDVgAWisbxO3zjjwV7YP0znw5URefK1FYJLCg3gf2I&#10;yAs8Yc2Sk249+qydM4/2IZo/+4v0i15S60zMHytef+kLUFzHblUjR+1kZK5+9bzdlI3OP51HjE5y&#10;44YNVu9umTfBAogBotzX69qlb5wzZ90uo4iek4tgcXp1x6JsKGzEnOj1HfOHKw/YcPnNr7u3cEqv&#10;nXHFQNvArut+pxzaZ10FsmEeCcwM05qP+LGcZG69LTK1S7oKZMf8pP1Lnnhx8cihHf706HLmsPLy&#10;8qBXLF68+Msvv1yzZs0jT/x72eZ2r84tmfllQ7viWBYr2dbGbYPB9ZP6CPgI+Aj4CPgI+Aj4CPgI&#10;+Aj4CPgI5IxA+twE98Ai9gr+6v2qaZdreDtb/K57H7j1jntvuvWu62664+obboNydHqzTLgR4lnu&#10;ve+Bq669ifeugr8vv/zyP//19H1/fiSTdDDJgr2uYAMs+DChkJcfhLWE8IHr2QksyPPs8y4+98LL&#10;LrjkSij98quuv+q6m6+9ESVs+7HhzUefT40bpefraZNKSLD+gP8bSbNp4SRUXIVHaR07tlu7fiNG&#10;8bT2gWSQuO0Cf293HLr/Xl/MW/TJZ7NhxSh/4Byu9Ovbp1X8vzch2pKRJ7bhlhaIL3GhnQVbDoIj&#10;2oqYKss66f9+CwFXf/z975jTor+pQ446ATaDhwO+wC2mmJkJrI0zbj3j1Gn4+dMrPaf+BsOBKDO8&#10;W5902/ukI6yX/oTJ5qZ2VASWffGMxxYYpVW8cd20M/4821r7yrWnTnsSgpfm/U2KOPWGl3r94eJf&#10;dXEiOPx3U3ty5g+tP+Qk/lUXbSdNy3bkb07ZefZDJPy1L/Q85aThmRsGuhzwIzkTWFA6CY85fzHm&#10;Cs5ZiTRizI6f/9kJhSmtG73hv7t6zJw/EQ76SK+decVAW4BlAKGBDtkbO316Ak8BRo4cj7W49Y0N&#10;SQ+ZjV8NtFtrC492yYR6dsw7lOVdeHTJs68tGjagveaw3n777ebm5p69+xZ3Hfd5xfavz458u7bq&#10;4N17nHtszyydro2N25bu66f1EfAR8BHwEfAR8BHwEfAR8BHwEfARyBmB9LkJsVf0yQsC66QCsHAj&#10;dw7IogOX9vAbyiQxvoXQPtLeOYhbE+m3EGaSDu469dRTz5562tQ/yio2WLh14gnH/vroI2D9YKub&#10;uOtsc0/pkmTBk0I1zB179QX7YvxV2qQe71jw5J82HsiT7pH7jf3iBp6G/2pkpnp17dzpw5mftzS3&#10;xIH2yPyBBJAMEufcej9IwoP32xMYqy/mLoCFovAXzuHKDttt+/MksDyxhW3FYBN3E+rs2ALdxbyV&#10;vHEzYD351N9hJ6xHn/ybMFrIawXgLYSawIJbTPQDs2YvUFn8Ev+FV1T+69//PuH44+sbGn+J9f8p&#10;6pwL5nVN8Vv+3bDn+D4bq1IjOiwYM3rY3C/XffZNwYrV1QV5yQN2Ktt9dOeCAlzbnOXIpaCfAgC/&#10;TB8BHwEfAR8BHwEfAR8BHwEfAR+BXxYC6XOT6KKLJu65HQajBAO/vWwzEk8Un8Ineo8hPXv/4CnY&#10;8T310QdfF4y4VWN331236vRwF8ZDXX6RGZ9x6533eQIdbqzh67Dyq0+fPsuWLTv/fHzdIRxFZR1b&#10;bZtbbrjaFBLWD7Z6y4+TYNGSZd27dx0zUjYX8yx03sIlmzZtGTFsyI8jUvZSYL/28WNGAHt14D4T&#10;fw7yZJHhu2NbXlZyx603DR069PwLLoTlnGdNO+e+e+4+Zcrpjzz059+c9Md/PPnoUcf/3/P//ush&#10;R/36sw/fAkk+/vjj8y+6tKGxWUsVmPn5vJ85TD+oeGWlJS+99NLhhx/e2GSD8oOW6GeeI+bAYV31&#10;xKb9Jgxq2jy7IbDtVys2JZOxIye232lY+1apKwY5x4L8FvER8BHwEfAR8BHwEfAR8BHwEfAR8BH4&#10;QRFIn5vEv7p04l7Es2AcVpA+sqIQo1FoHx+IvLJgWQz+TeLXlPXRe0vyt7/pexQ12lx35513nnfe&#10;eQUl7b/HbH+qrGBev3zFqt69e24/dNsQbaJkHhCV9dXSlevXbxw8aAC0yE8lpKvcN977ZP+9dvuZ&#10;CJNFjO+ObUFBCN5iuccee+RY2Q8//PD0s8+D/fd1+sDHn83N8eb/yWQlxUVvv/XWvvvt19yig9n+&#10;Jyv6M6pU7pg3NCUuf2RVuCnapVPR/rt03nV4cY7UFdc294J+Ruj4ovgI+Aj4CPgI+Aj4CPgI+Aj4&#10;CPgI/M8hkD43SS69YuI+aQQW79TODBYtIHQRWB+/81Vg6HX/c/B8nxVqbG5eu2bDmvUbxowcDgvf&#10;2rcrg9zr6hu3VFXPW7i4X+9effv1Kiv5ubBX32fNf/i8viO2oNrPv/xm7YZluXBYwF516DXkqMN+&#10;hfvCqSPw4aezf/hq/nxLKCkq+mTmJ7tN2K3ZXo3585X2f0OyNmEOb9CEWuflBbei7m0qaCvy92/x&#10;EfAR8BHwEfAR8BHwEfAR8BHwEfARyAUBj7nJiqsm/goILHkRIYZfBSgICw6Y6POs3QzCoisfv7kk&#10;NejqXEr8hafZsqWqsrqmtq6hidZalZaWdGhf3qVTx65dO//Ckfnu1f+O2L7wylsNm1a0KkZ590FH&#10;Hrof7AEXQEpXjsD7n3ze6p3/wwmKiwoXLlgwctSoljC+8M4/fgQEfjTMf7SCfgTQ/CJ8BHwEfAR8&#10;BHwEfAR8BHwEfAR8BP57EfCYm2x5Na9p7u77j5Dd3Jm94rm6g8CCOCxaSJhKffLG4njpGKvrwf+9&#10;OPiS+wh8FwQC730067vc/99+b1Fh4cqVK7bddhDsn//fXpf/Fvl/NMx/tIL+W5D35fQR8BHwEfAR&#10;8BHwEfAR8BHwEfAR+EkQ8J6bbHktr7kNe1InSoC9Ougnkd8v1Efg54BAYMbbH/wc5PipZGhXVrZx&#10;44aePXvVN/pvIfyRGuFHw/xHK+hHAs4vxkfAR8BHwEfAR8BHwEfAR8BHwEfgvxABWANVXlrqTzz/&#10;C5vOF/nnhUBg20E/i5dHpqPCoZP6DyXArxRTidva2esg6Td8JQN+5AtdUX/cuUsWvD2eZOjOT99D&#10;O+dJAZy/sYdYzq0JwaBcA/pPFarqpHK15afqYFnGjmW6XFfVcxbCSGhuhMai/RiHJ3LORsYkjmZ0&#10;yGUsfs3YYOYN8NLZmurK5uamJITdtvlQRahSpRE5H6WI/MVsXmnVtEs6kVYEyYj1OhAoKiouK29n&#10;LvFts8it3cBVyUGDTZ2wkxtXMyoNQF1TVdnU3JiCV6W0/XBX38TZeS4S2DfgGcjKnUyDrL/aRkP6&#10;XyAImBeXtGvXIQAB29jZkpVbNjU2NrC2bF23yCa/w4IZgiozZIvOGmGqmV13/AEELi4ubte+I1cV&#10;BEbJmxq2DnOl0a4a6/IFDC2C54muuJx4JWLbV1xS0q49YG7qIuuYtsxKS0X1PC2CaSrSdFoph5cC&#10;inFVNjajjjq0HUFXiqXvwL0ptGzqzLTZHp3N2fmclWh7dzHUNIde7cqfOouIq0Ex0uga6Wuu9lDX&#10;HUXbX+xG5ab2GMGyNUIbKuRUH6MKzu7oFk0SZirIdBRkI121oa6zqzhtkOq2tg2B1Cn8nwA3tEc6&#10;nmezG2OdI5n3+EDYajBtpVQdyVGEEwZbBV2aawuqPKX0svEW/o8P49wY2J0AO4duF5IKJcgokEU5&#10;lCSGjVT2RAnEd+s6ZdMmZ7vYcLOpVeMzFQD52dnSF4ZA9XSPYuzBSGVleLYqN87H7CSuJrMzdnhM&#10;hllyOBgkOplbW4v1AOnMOms/c7ZBG7pkK33LU+edZtzbB8mgyen52dZLWS2t6UopHAqfBf0MwqZf&#10;3jqfIefsf7iEDp3KDLGro7RdHdpWgzTbkOX2dFna3hgOlyS7qI6RUJWkrYXqetT/aCWgNtDS0dmO&#10;YO8KgJ0jA0LeK2zxowvGMcM+cAAR00T/4o9wtxpSMBfJI5vz46hVGxDKkpTFNMYrdlBV3Xm+K8YJ&#10;qw1HkocNZfSU8SThvn+lyp5jG0DIWXudJdqDY6YMHOkzul3ZwDFycA+bpvnLSak5kYMjaKVheIxR&#10;A5Ae5uxZjCfIbI+VyyBi9unTj4dVEVV+VtqPFkjO80OhwJ133ptzo3gkzMvLg+3QCgoKCwsL4Gf+&#10;G4lE+W80GoEt0xKJRE5FZNAjDQp3EkX/qOXBJtbsTXAntn05r8L1sC4eCuVGXhqVol0hBlF7Qpy9&#10;tK6nd+VdCfb/4D7o1OxT4OZ8+MUozHC1YP7M5o1pF6Obuyvj9AXlV9vS5QS8CSGfZ+/SLnPQ1v7P&#10;tztNs1ceXvgagOUgqGW9/eaMvn37Tj3ttG7du4Ku5gSHjDTKn4TV5tICKBBSG2x61f9kitEg84GJ&#10;HQf/qL1TO1mScmYPG9I0NDS+9dZbmzZvGTlqjCFnW9HNVkVjiOGCc8LD0Vhp+pY+Vr75xmt9+/SZ&#10;etoUxDyYhnlGS8aoCoAiHvcCRkp6hN0KCCuhSw0EyRhme4DUmZlNIw1EdzY2Nr311ttbtmwZM2Y8&#10;XJ/x2st9+vQ+7bQpXbt2yYPXGKcf6cIThtrgamFsJZAGFq3hgVvrDN9sCC5Zcc241lRNW38YpsZG&#10;0BaQvHLMWJT8tdde2n23XU8/fUqbXtPJJbgOVSxf1mOfTsvCmD9JSs7MyNM+NUejSCTy93/8a8XK&#10;lWPG7sj563QKXe0PGSZAjXVKWkMCts9Og2J4QbbnxDXSVeL6ucqAa2w+bbaKpoA0UOCmFHZBlM6h&#10;mdpSy/ibBq8U5rhuImZA7qF9Ipn8oiUxa456Y94JidR3qIFuOwHebDnRYY+WlbY28nWgplCQYlkL&#10;vLxQAMXdf1wa6Po5dwOlIOEMRH+0GmnAtDrb6muCpcszeBrtixnCKCT4kkmQ05DObDg77VoerSxK&#10;V7UldYupJDKsNSfROepR0MxU2RWHTrsR9P5u923p2G4VktKD0AHcVlGPdVIvl2rY7ZEOuWosZ6vz&#10;Nzb20l62ThpYKc+NJGJXijujw2Rq82lqJ0/9YDdYs/HTvuAMTJ5xUsWxWZnutccYyF5Gfm9TwtXn&#10;9hJCKcg6QjLQCWfH+ahBzja8LKKr3WwjpBg2YakCFspIguO/WBZbL/GcRRpHV06zGDYqOp1pfXPv&#10;lXy7u8/btsdj9LGFUbeRjjMIZnN5CCmJnMmMoYrw5Za3/xFFY8VxF5OhRG85tu5qOjpbl0/ud5mV&#10;8ipdOmCGDHOTN3sq92idu+y2QukScldHdzEehteoux7CvJXAvmrUhjod2w3sefDuKfjD33nSoJ09&#10;eLJOBpsf8WJmmr3iYdo4pADdEXh0onpj11ajKhsTdSBlljOuWZvL6IhZM7RJKprggu3B+hMcZILg&#10;Atk5rHoqmYC64yyXNvNyuAut6WcmIVyVyL32ZoaGe8eXdTYZzFhaMelGz+nkeMiV7lrYhtehZ063&#10;TcvtTGN+U+cmwC4B0/qP1z2ChVN2xSPRyC+dSQ00QttyR+CxTgY8Q0s9pxHWU089dcklF9o9XfQD&#10;VAaHSCCVkkmglBLxRPLBvzwUGDRo+5zV3E4IXECvXr26d+9a2r5zVbJkfZNV0QgqGagJI1fVsQio&#10;glSPsmDv0kDnYHNTXdWmTZs3bNjowWRl7zl2laVzEDzQJbBP4EitphPomxOzQC0MjgnaC8LNtJXc&#10;8YUXJmShl8FWeZAh9TQ0N+ANoddCs1fIkzIkB4Pmx9gB1VceBqlJ3V0Oy1U1o8a1DywRO3Ywz6Co&#10;KS3ZM+XMJLBnK9+I/SW7HNFAE7s0HDnLXI27fXvOt2TXGt1yOSiXwYloG6203NuYqdyzD5NY9NIl&#10;cx57/Inthgxuam5RKsFcJT31IISZIOChhVoYv9IP8ks8EYeLCfgKXSeZjEPXwQPUGf+hr3geTyQg&#10;Afzl3yAD7GfU6/gvWW75i1mJK4ykGKgfvA4DUj9w//29+gw0UPMYZVvD1AlLmklmWyLIOtqbOot3&#10;gebQqMdJ+6JtnSxr8cJPn3j8ySFDtm1GzBUbTP1NBnD6h/qXfbC6EuQoGtgnxooGO8ATUMavAiw1&#10;AaCK/0HTIPL4FxIL4jJOmphT/tKX8QTk6dy5E+T8wAMPDNh2OBQ6+7N3nnjyqcGDBjQ3h9mMMNRo&#10;DhTNpOgkqgITmlpymhKRGijJQUhWCCU5fqPvpD0iLdaEJMcbqb4kJ1ce1VEEp6LgAtiQzp06gFo+&#10;8MD9gwaPhIuzZr757bcr6uoayFI4jJLTdDia3RjqyLywReOZlAUKz82F1QSJlGnCn7GDaOvEdkbP&#10;CVgCYfL4XHUwcuLKSks7depwyKFHDB46TPkvYqdY9cRKay1nM0soqKrZYyyncg6sxleZTmtryN+V&#10;z6RtqsNOokOIj0VFGDI2NODQuINnrBT8R7WQGA9uKcGS5HU0B8PMIrPQOoH+RVc80wkPbiKCYT1V&#10;eu2t2HaSerbqi4wjp9INhAMcudPS+vrMRFONQnY1uA6KQzZbwmFZ0sYirYfplYQbHTYrzcpzzs7h&#10;z5EIvogjpVHiYpThE+gNtVFdRvJWngLdg9mhQyAqqFQ9iU4HKgs/jmIShRx3Uhaqg/zE4grsShC6&#10;kxwZ3TLaWmLjKONjKKI81ba5LBU/p4cVNEfSphmGf5JZOoSoAKkxNaRx6IZRzgu6LlI7rWlipmRk&#10;45zZxLJiCOzpjSzNQRApNVVgs2kVO6L6KGellFhkUvIIUYNIogVVkySaJJIZZZ9QxKIOTj3I0BpD&#10;YqwFT8Go24NzCA6b+Gyo65ghmXC243zC6Om/RuUVt4R5wmyWsoWPNCJbEMnNdPk0gAaY1GfF/JC2&#10;6QPcSciczRMIzIXgZBrOqSiFnm46yZ9sIUwtFRpOr1nsLqs+/VX2Szep7kSo4Y6GRtTNKyy4afBM&#10;JTFudd3ksu52QmWO3OrlMOfytIhlV1481ZoGW1vNlH7YhosKlkfIaSrstjicIE1WT+Fto61+zlTH&#10;NOOXJgeU6VJl3dZ6IHBaS48s+JLD+XNI5EQ0YwY/xA/KDCoFbaUMUx3Tk2orovuRVDxNhTI0p6H2&#10;Di2VTql6N/6blw/TZDjgBK0i2Ujq7OwBxtmMULVIOfH1aqhB8BX7q9Tb6JiqbJRdHiSgDTCDsMxq&#10;kHzYKU0D66mjHj6EY3jVes1S2ebdduykYGVowFyyzcxD/k5UiybpCZgvgfeObjHMquRAB4JydoxZ&#10;Gft9BhXI0ldazSqXfpZJ8zJk7hhRtNnkajq0y5VQEphdTg8Bzn7IN6rbda4Oi6y8zUwlchZ2FZzd&#10;XpbQtAqfGpnVqCZeERO6eGjaheXQcOuc7VEuFoteffWVX365iKfPsViMRkf6L5GIxWM05CbGjBn9&#10;5z8/FOjZs3+mdvG8DrL069d34MABW5KlyxqLkkXtd9ph0G6jBg3t27WsqDAUyoe7YrF4Yzjy9ZrN&#10;n8xf8fniFcFIw9DSlq7Bpm+++XbNmrX2+JCj0vATJaw14aCdFfYsdUdHBGh2SbaJ/Sg12aCbVR9j&#10;x5EQhfAQcjWRusrnnIkpxodX9h3cr9D60ORED3tMnxtx7oYmasVCz4ncIXGJ0B8il4hmRHhRu5PK&#10;e6RpOxk55dDop3yssAZwabbHBDWnYcfZCq5pR2u6kXMTemVk3+wagb1LTSvLnuZkFGP1N1/O+nRW&#10;XX1DPB5HslLGdlsveFTRIT7k1GCzsu/LPykzS8SvYh/AACNpFY9DKr6qmSw8pys4WBEZwf/If5o1&#10;s2cdWGGw9oMHDbzuuuu6du9n+6kKiqwmRDmdJm6mjmjNN7qBzjizktg9xpmxE22eKtpHYOXSL2bN&#10;mlVf36gwl1+lFzM5qGY5cqZJQ/ZJaU6ALiaN9cTsAKRC+yC3BfQKTRyEDWILxxQj38sdSCBXNBY7&#10;EMRYYjnY74PbDux/3XXX9u2/PXxdMOe9WbM+g1A4aD717FoZHqqgzIjUuM30J15nFpTYCy6X51Ca&#10;WWPFAQ2BRMxqKk3iSRBplaKuWHMYJZwa4YM6LIbP2SsFCzJgQF/QlgEDh8OFLz5/s76+es2aDSSu&#10;jEhqQsVGwzG+uTwPnhixO6XcLNVIAhdN3IiHVXJJxZXXgaWRnPSfo32ldDWWJncYvv3ue+y9zbZD&#10;OSvuZzTfl/9QT5XnpkZ8bjNdFefIp6rH5JM2vlwtPaMX34vK09NNyVP/QwqIKNrzPjWfRXudZzBs&#10;BLTMtlkBpNGoBC5FuWScLf3Vf+RUCjS6uGplR78TI0mtqg2Y2zk1GlrcBG0ccArPXVH0X4rXbUo5&#10;s9gGZCwD1lOQtV0NhRkrmj4orVEp56+Z1oXZqJh5Kbxc15RQzGgos06nakTkCT79bDpMLlFNqW1N&#10;0BN+cciYKlCgSAPyzBb0llwImlSQ48CWA/9Vbh3+qLSBfQ/+j/0Z+ZcS667rlFrpHGWpDkrMf3SX&#10;JIeBng1Ii1FDiAFWVhpE4akSl2e3LzezPigJVpue8eEjNyF1BDT2sfToSCOmOF4aZdWbNM7GoM9A&#10;ELJ8qIbUXYr10PRxGGjlUhGhLOQyuVJkJJX9NN0nXV3pjwpoQzUMFSMvEOtMLSqzUIwmBrOkHDOy&#10;2jzq0ONG1WeN7q0USqkHTWuRXdIPL0FotH38iMP297gHcSfSCIr10A3KCk4xDsyZUvYoNsychW2H&#10;h6UMrzaLuncHyNLrpU3UGI7+w3iQQScVY7uh/hpoZT1VVsNOZFtuqp8emEQFWKW1YpqZy0WjC6ep&#10;l9G8fKeyRWKS2DCz3tr9Waw0pzWtGVn19IOuOlxv/UXSe96WBSi7W+QK7A+XTgaJXAvgqn4vFciW&#10;lQG3WVZbgU6vVSbJvQbhzJioPk5Et0zxiL/Kx6+BgHRwnAqgN0v0DXqK1Dmla8sGGExg6YNOzcHM&#10;AFstG3Sqo21PVSZp00RlXSSBAwM9gjpkIGOhD+gkejjhx1cks4yENMeluuejJSLpZI+OOBAQSF7F&#10;6amtPcmloUY7GZihV79zXUuvqFsP03PJXVH1vdlvcVkwFlGj5WUPTKOiCnFqm53CYZHM2pjtYfpO&#10;Tj/KUX/bLWONMj05l6FTScU7ENyzdTYZZ9TgrCgr7erQOG8M9p42A4uNx2I33ng9TMRoup0AAktm&#10;fjLjlq/jxo19+OFHAp06dc/VUFlWUVHRuHFjYkWdFja1Hz1y2NQjJg3p0ykUSOFiQVRLdp5QWUFv&#10;C0J5BaGCaMpaurbqwRc/WLj465EldaFw9Zw588JhCHDIbvZcPYr9FurFBu/DibiDsw+BD0xIFZDG&#10;1qsn4LrLJLC54cek5E8Qu8GOBYZilZXk7TYuOnZEY7cu4U6dI1bC2rCu4J0Pyt+ZW8p7WTC1pNwL&#10;1mGlEjy88bgvpkeeysrTvCAZNSqXmpT7NmbKDiHHnPCTPZ4Ui4Nk92tl1TQAGbo2Zew5ImXsla7p&#10;SA7qkTEr+YHAbi0fD7Pp9G5UZh45uc29LmvT+mXz58//5pvVUCkaR8yUdE6+Iv9R9ATqMMCPP6rn&#10;uRwvo6OrmHRAB5acWAqr4VAbICYk5Ia4LciHnVOlMfJFeVEy5RcrNXrUiGuuubZ9p57eWJH5EBuS&#10;BQz3zcb8jrTFxECZV9FVdauDkrJVDRXczN0Bu75n3bcLAfNV366B6iPm9vRSymZfWKb4ipoBsQRz&#10;xTox5oq9khgr5rOoi5BZUxFY1CIwHkrgG3Ua4VuYx4IS1UydXVTBfMTw7a699roevQdCZb5aNHP+&#10;/HmrV6+HX3kiqmvL59rD5eZEBUmmqpoSX2+JL6+KbqhP1bQgRRWLsZvP9Bb9pe7NcX34TJdDDOA6&#10;yaT/Hr99JQz7YI2Ev1LPiG11IT0lSazhw4eA5H364iaGC+e/39BQs2rVGv6J9MRoW3VVyS/VCtSs&#10;Ca35PLRmVt7mlYG6ChQqFoZoK5QxQXE19DeRDKQAV3xgBvQbfDAAnChCGG1A0gD8tO7GV2D1Irgs&#10;3JXUpBotL1ae53dkIeF0zKjhu0/cp0+/gVQ/nvgiEGwJNew43pHlEDuvK0RNxw0o/8mpraDyRI9h&#10;l24uTcK6J+3vgIphMeyfJhvISuuJIo9GbNOU8aDMyXZLmfyP/NWicvOISFycqoWULm3j8hUcRk/w&#10;UGsN3AaRasxoM3p8wgOXGgsEAh3zIRhxhcyIKqmgEstwdEQPuTD635zvGTB63Cs3UKnys/pH36iG&#10;DQmN8BxBtHHiNqHNA+wqU/3VIcokHoJRqJJe21cTOOV2Ud4y4rNSUdPCDETcMlZe4a+YVuAykKRg&#10;Y6N0mfNk2oGj+9i30QgYkMo1ZsNM4kM1pAiiwolxqBGts5VAQ8CXVEFcJQZN2UOqlRx4mwiNHhIN&#10;oGIVpXSTv1KUO92lWtVoXWf7KW9Oupj5o1gPeV5IMohNcHjDhJqiCzk6kgwyM0HyBEQaibFnYXie&#10;5KWTWgjJmjksHU0QzMc8JHM1+KgnJ6LISnZDr1l2bmrMTVkS3e7gBMhjMcadH/EoC25aPT5XXZsy&#10;ZZaNgq7wsSgGPiCBhaWw7NTr2RbpE8pfWx5SAX54a8uqABLrTPWRIdujz7q6sLtHi8WzQeczd8+X&#10;q/Zl7wTSl+xCXKYG7xLTrNVUoSi9Q3VeGZl0d+YaOjQ4g5zKaNjdVndIcxTyBkYNaXYm2QH8r/zV&#10;TZrYsLS1OtrIe88iMmqJapssCURV0iRyjAmtK7wyTBjyiL0PeyL3x3zujODcEtNN3isRWHiOzpPd&#10;o4kDws7tjEAm2Xjuq8SUE7rALpOjAiS8DbfXzMqr8xlDJWdnDxT4BYcKoxg1pKmODEaaoj54qosV&#10;RyiQwMIYMTKBUGOcH+Fj/wTyBfRQFP8XWyQdz1EIt51bl5ztlf3XtmpbW9OnOTA6A2263VcywIjN&#10;hv8b+ioeB41e8rMCXGXicYsA6W1IXendt3O2hgxGuRkts4zPMszxszkaTbRvwz6OeDoZ2QAsALTj&#10;1ltveued93iGxxFYvOwJiU84o6n3zjuPf+yxJwLl5Z1zbLCOHTuOGj16RapbQee+t5551MAeHeoa&#10;mhpbolEmW+xHUOI081K5AiCDigvalZWurKi55IEXolVrBwU2L5g/v6amhhQzU+EOv5NX9pMaMzJq&#10;tBXHhkYrGfvVEGTGiNu4a99WTAL7FbR4EP+FDjduRPERh7Tsvc+GkmQ41RBINlhWGJszGEIRPpzX&#10;7qLHekZTQZ6L6sZ3NDJ/QbeA/6rHedSxibpiAose5qsILMyOXUAOlYMQU7Jx6jL7HKxc3Kf5SwYE&#10;HX3aNcBLNlmwhxIc93iMAI4GcvepVsXzEpta2F0p1xDvbYu9kcC8qjd/M3/+gq++Wop5i7OLqelJ&#10;gagNfEXkVRwWYI8Ykz6zMwzfgPVtLOteX9aluahjc2Epxe7Bz/HC5vr8hi15m74NblqtKC2Y0xPt&#10;IpFZzKpQEexcsw/F+TqmCqmxY0ZCTE1Z+26tdElFBmRTAIUJNZ0Nm4OaUsVoZ1l0y2gFZ4N46pzR&#10;bgRpxfolQGB9vXQF4iyYc++V21m1uOoABlwFdd8QbF9hlSchEBLHQHrwS6yG/jCLS8SUoqPoETsO&#10;hvFYsLm+ffOmDuEqwZgaVAKbhMDiVW9qoqb+HTVy++uuv6Frt21ApBVLPwMCa/nyVaQtZBF0/LNg&#10;hZKrFsTz+Rtjs9bFRg3pe+iOfYb2ateuOESRF1tzDDjy4f27LysrbRcqKJQQLFIaLlFmz2LecDI2&#10;YsTQ66+/oUfPbUHQJYs+amysXbHiW/R/bGNo90vpzgp5SFWw4u2ihc+36zu0cOdj83uPCJa0h1iD&#10;rZHbsubtUDBn2iNdunYtKS4RM8ziUnbkoKiQEJJt7NgdgMDq1XtA0sJuIo1MD/GUhiH42Ap6KNTq&#10;Q92GDCz/p2vGk1THrIh7mkzeeHURaVCan8CCklYyBNrYsgqQoabRl4kJeyim3IQzEO5KSpS+za0h&#10;7oeSmgcIu0DbtDuNPEGgDxkDlbCefVklNk22aavhXGgmFpotPaMkvxliKehMVNyDg5mhYGe6P27/&#10;zkRZdSpPH9Ae5rTZsS8Z1aNfRXFoCsB6YFJXdgKNpR7fjJxMMUT/tMsh2CNKTEvLqjEJsscHYDis&#10;4PNmolU4sIoOLYzMT8TL5wVq5HiI+yGKR+m5adR8RuWiVJDushVVVE1GF6EnHKDyDML0CvicLlFJ&#10;opIqKxyz7O6Ej/nomRvvrSAo4lNDdfCzdOrL0jOdnniap6L9WXbpNE5QLi2r414jlRDxWWBMrhZq&#10;GuFX2DFFIHyugVmwPGqUoSoSxvSf7hVaFeyORj1dgrDsCCz0QrG+vJqdzyQCy+7MtokVI8KoM2VJ&#10;BJZqd47YI1WSDKXabNMc7UcWRPVCpVQIBj9+lTixEMyWQxz0gcXIskeOGkN3RiwtlSbNTvmiRTPa&#10;g8WlZsAyFYclIii91Gg5T0zDY/c2W3rRWrMunjnp6nr9yiDb2TsNiOp3TqsqIwV7dmKxlXZoS6ja&#10;ka2Uoy7OinlW00NUnc5lx0UR1R25ZkfpTQejDTc65gQZWu8HuMzSkr3ytPOtF8mWyl1zQ7kyZmH3&#10;8aylmIC6NNW2GVlykC6O3ZnYY+qAHItFJA7cyntJ8ONYZrLYgrD5RZMm9tywhelVVsMcy6LsuYxN&#10;RnfgX10Sc1EuxcOvKIBzxFT5O+dp6hGAka89jOpIWFy5jDGgUPUQ7s0DpoiKRQPED/pj6LPrfVVU&#10;1DC3MT1PkQFJZDOKy6DC7pq2rlLZUqR3qVbyz9gHtTdpw25nlT7s2N6ntJKHkWTDZDS1yyw5DSM3&#10;tsuOmV9dEpIPqHM0s3aV6+jKylmXnq59DfJWeLTWfjzH6HnomzbpQFHddtvNM2a8zhFYEBvFQy3H&#10;gsBXpEgSyZ12Gv+Pf/wjUFraIZfW7tmzx7CRo+e2dDv2kL3+cOBONfWNtU3hKKxmjXMUoHbWJTMW&#10;HYRFtiY/UJCf16G0qGO7ssdnfP7sq++NLdq05MuFGzdWtFa09pRYuQUNlbfGS0ZatYcUd0nZCUs1&#10;h9sYsAMYbN+toM/2pf2HduvWfrcR7c6ZuKpj1/etpm8TNZtTm6zqDcFXPumwYHXh0nUhaNpDdm85&#10;7fBN1z/e699zO8DKAbvvao2QQZcm3+gW4OgPxfBDMvJbJByd1kXrCCzej4n/U00FRDV80NJxBIl+&#10;aCZurdYChsZ9OHq6R1dpDXkPxU8vI4dMHD6zV/pMtiGrzfA0t2buyhzXVq4GSmL+gkXY1upZNzvM&#10;MNhoH4lVmLw6vbkPzTtTqVgqUNtlm43tt6lKhZpprQB7euDzsY8NNGVJXrBdsqVw5Rxr+Xy1xB37&#10;GFJX2KDUemi+iclip4mcSWVd+CQ5duyoG2+8qbSssxpRjCqZ/pyNjdugu92llFWaHzise9n4LiU7&#10;dS1rFxKGAoqva4l+saVxTnXLK9XRBlyTx7caNsvI2z1CUlK7c9p9C882b1gKmC9cuAQhpo04lCFD&#10;HprnZIwz+e5YIpwvKhzwh4lDSkPydgPZ4o5tCHYhAp13pOBJEv0FfGFZXjieWFrR8NfXZvapXCwz&#10;CzUnRzqS2UO+Cwo1dmmBSo8etf2NN93cuUtfyPib5V+A5IsXL8PayTRDc+S2ZdcE1qz1ieUNhRcd&#10;OWqHfp1AEerDybqmVFMU2l1GawxlIh3BHgyC07ZnVAUbbKgpfNtvZPmAyQ/tVj63Y8cuhQXFkIxD&#10;CFh1eBkhVd0e5HYYsd1NN93crfsAsHRLl3zS1FS7dOlKeyJl2AnNlWhDVbzw2far3293xJWhbcYC&#10;PZtsrkw1VaZaGpA5xLgwFDYgKkpF6nFRWo/an+ZP+SMPmzu84P2T7+jTp29ZWTl1Guk7rL5cKF9G&#10;EFOpHceP2mOP/Xr02oYKI46e4BHfjbVNnjXIVJJHE5lS81SE0OFOinBLsQZZy8OAjE48J6beSFMY&#10;h6pLP1OTRM5RKTkVS+VrxoG+k4C0jxtXl4khKU4F3XGDyX/6RHBRToEqlwt1eiTunia9zn4S4/RO&#10;9CSXNmcy7Id2dwU6VZIm0pWfg4wcSaGtE7eg/VXlys3Abav/SpsbbpNKpUG27zflcyVTOChL7rI2&#10;qlzbG1IVlGqbsGjMVJPqcs1C0wygqDjrohpyWOG4E1M3gYPoKknCtIdmPVGVWbPVqMOmxQzVUp6A&#10;xkXev8dqgeFbGgTuc6yKWlO4RZX3oFwFw29VDIoSUmkGKbFadav1WHcr0QLInZ9DCIFlDOnkmIhn&#10;KSwMv+SERDIa3O5NMpUVikQNDWqsodkL3Su7YNmdAXshLenj3ijMjUlgUQSWhDyTs6uW9LLlYYfN&#10;XsGq216foB8mY5mwTVSObIAFvhs3uoTGC4HFJkXkVD1czJGtb/wwRJFiUm22IuxyKBdEmTFzvLf7&#10;oxhT3RlYjzjeD2Ie8kP4B+eN+RyRRTKDUUfKTZNuqCsUB8JtT6iId8TDrHQqihxEk0ZNyTQWt63Z&#10;tA4bk267HJ3dvi9jDqaV8MwtrXRvo8n3qj24uItQLbizyAjFIwgbK+7YadZMjBu3gfNwfXe5rOnS&#10;Z/Jp01LqKmV9RuGShjpG+rUf5AoKiP8ry/p9lJsVTaeLadRJdzyPerbaIO57MqtvWu56fKE4aHEH&#10;1P4wFHnEcz3eLoYepmLwEVE4sqUITQfYNJEfoccYe3qvGzQdaG0ybSNjC2mYTTV2mB2LzL7n4YAs&#10;bZqVfpPim0j3ZMd6CvyE1YOBEJDpFIHFNoPcL4yggfWDcWAleJdbngfZMd9t0ldb3MwaqIWWJGTu&#10;NBo5NrkLRbchaMXucfIM5ox/U3ps+C3Uyeg6y+u2mbbh0yndTpQrNylKlcUqZHpKznOXwPzVcdFI&#10;b2uveO8yS2bvScZsrAuOgrpOZrNJzqAht9xy4/TpLzMVAlti0QmvvIGvsLAJA7J23nmnZ599LlAC&#10;D95bOzp06LDjLrt8Hu5181nHbd+3y7ottS3ROLJXuGaH5uOGs6QzEwcfF+QBK40cVnFBfp+uHb5a&#10;W3npfU+PL9ow9/PPJA7LFgDr41A4h+9Jwyv+5xGBxa4kDUA0+xKPWyBPV+9Q7+2Kdti753bDRg7v&#10;ObJr3V4d144YBsFoC1O1z1TMW7VpSehfq3d/7euuTevWBGo3JWHqTQ/iLzm+untp9LwnekXzQkpO&#10;I2/RH/Y7cZNXEAadVUVh0RM48C2QmKdmlCWEmI4cIfBlgLiCZoJO/scjhxw0sTc8VFPjq0zTZJAl&#10;0NEGWNY7M9fc89d5hmtotqh26F0ukbNfe/d/R39wGwJnq7WmRPx7RjOjDIRHAi4361BuD2+uMuqq&#10;186bO/fzL+bCdXx6TA6fiEL+me7DrD1CxtI/kKy5pNPqHqPWhoMV0URdMFAQCJSG8svANpMnDT5g&#10;JJFsiMWbo/FxpfGDt+20eE111Ycvx6sqqMtpp1RILL30jctlvowPKi2147hRN990S3FZp9zAVKm8&#10;QQ2UBQPn9yqZ3KMsADpUCAt6C/JoizpsVOi8sOg3Ek2Eo6lY/KUtzXduiTQC14qSOQoXZI2LGa+o&#10;Fq7cuHzevLmzZy/QaDswl83R5bUsUCDj8HX7YWfuse0nKzYu3VijxjvtVYrjzE3ELSW9nXrBkN5d&#10;xwzuffNzn/dZO5PtET+Bh1ZERx1JLuZHKJRJjwc0ko0eNezmm2/t2LkPtMiqFbNBW+YtWCzaYkTq&#10;0cwKDA+3Fha6uDK1sLb4lhN37tWpbGNdojEMthDHYVr6S8YIzCOYAbyMqoKTMnGfyWmhNmczBcp0&#10;wNh22xz+4ISyue07dCosKMIpBmuNeNi0oE91A+qWgZEjt7/5llu6de0Pl5d+/SkQWF8uWgqKqY2Q&#10;tLVyyZXgVvE373b5+sUOJz0Q7NgjWbUs1VyDjBVRfLBVA07LEUG0SeRX8MTFHi1tDQFQ4Cnb2KPm&#10;bFfw3h9v69mrd3lZO90yID2MVcyPoLobY91OO42etNcB3Xv0J6qMWgqgUoZfRkKe5PF4pw529KS3&#10;kO+j536GcRTGgdHVKkN6w3Ei7Dg6h27dE9X8m0shuySctZp2stGmsciOLBN9lDmzvc+bTIyIi6BS&#10;uWDBU74QyLYx8Or+2v4ZjgJdk7q4TAl9zeSmmm4Nya3Hbzljc8SGCUUW2ejUkJO/qB/ZZOqDdZ2/&#10;munsFAKIugANI5VUg76hNNqBNMcB6USqQ4tzIDW3pUmzj3Ye3BNFSPPEHuykrdVIIa2nCSysJlOr&#10;rBFMZjHZKRMRnOHo9xJiSn6ghTcQ3SV0KAXjmEqgVN0WUWugI8yTm8ggsJTDoHJzEViKNxG/kkrl&#10;PIzD1ZqwGJz2CacAIkgmLrXs5SccllAk2I6G+5WmzXoEkf7N6ElnE+sqfcShUTyCc2rmbOR/RhL+&#10;xx7Oey/gXFGNFGqcRaMp6qj7nVMb1TfhCal9eN0fWyDIgA0I8+D8hx7C2NrGuk69kjq1UmZqZWpv&#10;4R+VCYHU6uGlGtTkbk1cOlVUQCHEmFRHNGjPmQJgr+Dl4hIDQlNoqIvsNcNr7hkc2e5D9WDa5kx0&#10;UqkHGltlXmRAkHo5LAIPYe7DMAzeEKdNx2xLIjfY3lF69mRUxEKZ+YssNEE3pOIm4Xu4yjJp0QpP&#10;46u2hEJQa7tnGj2zh3rV3EtYh3/qkUAXlJmB8jBizoqn4eeNWrqzyDh5O5HeeWS86pGJ3a+dd6Up&#10;iEuJnFk5vH/zJ4fBNEtQiaTH808eitrKD66qembAJok9FWKscNkgLSRU1gO7OMeTAHdDxDfbENMp&#10;knFd4cVfsWEyIcg/Gr+mj2Tqdlf78rbumeAwy6UbbbyxgzhVlHsWjby2teSFlDBNwkg0fNbPz+xx&#10;LQqReLgPN27kroLXzQeKmKHTW3Q1AZs9fTGT3mZs6tZVOqsmet7u9HzSijaV1B3FJr+ZOXhaGxlQ&#10;nfrudZfDQ3P1OZ3eVYSxOJQLMKugjWe6zhhlKWdHKyV7ROzB63PyW/irl27TkAkE1o03Xvfcc8/T&#10;9A12xCLalzyNcDhSW1uDu2IlEoccctDLL7/SOoFVXFw0YcJuCxJ9bzzn113LizZU1sF0HfIEBYRI&#10;wGg0Eo9EoEjQQeiw+aHCgsIieApkdyzSbQwkDMI8OlhSkN+rS/stDeHL7vnH6Lx1M2d+0tKi9sOi&#10;Gnnoh91FNYGFnUWmKUYHpgcrOAqpaQ7uhCV5GsNssKRd8U5HDZi414jdRw/vWDO07oN9R/XIK2yy&#10;ojOsNf+wVlgzNu63rOv/LS8Zt2RzcvP8JTVfz00seScVaQL0dx4cOe2ALVPv7RPLK0zSmM+my3Rv&#10;qRooB3BY0HXZQRVTxs4QrSJUS1GwIugf8MFPNOOxvXbscuW0iZ16d+6QuNWqS1l10dSEVS5wmre8&#10;mIxXw8A77+P50274YO3GRsYvk+2XObDkonXU4x5dkGdvyNRIrZuGTE2s7tRGmy+kWZLso6xHReqr&#10;186dM+ejT2ZBbjCiQHWYTFEdCE/YKPMTSvgpFGsYEfng88ID6rpss6hk8PqqxppIrCEvWF9cWFRc&#10;2Kkg1Ck/v4jWnELHakomwhDlCLa4pqlnpPkvB5Uvb+qwfvq936xfv6mxHPoeRsvyfu8GXWV4tY7W&#10;Gj9u9K233VZc2kYCywv3PUuDV/UoaVeYX1RaEoDAKxhI8piEJVcOuivQz/CJwScebm6pj8Su3RL7&#10;MOLMy0TUY9CwxzYzYeWm5YD5zJlfQF6g6tATcLWsMerwuglCnkhbcidXdxtz1p7bPvHRV+fHL86L&#10;N4ocuGc2dBCQP4SLeIMFVl6hlVcUyC+y8ovpvDCeX375ojG/2Xvszc991mXlB4A5L5KGf5T2qmmq&#10;Q33ky5jRw2+7/faOnXqDgKtXzpkzd/Znn88nbYHpELr1DotMLjBIXt2cfHVV8Jr/mzi8f6eVm3n3&#10;P2R+ZF9KYn6Y28cn3SQI1RSjmvQMB20S6BEusLMO3an9Nof+ZWzBp2XlHUP5BTSZ1x1VuRRm4xD1&#10;dtttt3fp2g/uX7b006bG2rnzFoFl4U7GM1JqbccYGaxf2+mj23sed21+v+GJ9V9suvpIABWmpcyl&#10;AY+UDBQEe40Odh1YMnq/ksEjE9/OtQksPS3Q4w8QWDsdO3tI6I0Tb+zRo1dxSSkaGWYS6LA7mroC&#10;hUyYsOPe+xyEBBaFe6EacMSF7Nyuhj38lyeQND0Dm0kzEzXTpvkYz1ftySpWVia69t6CCLqa4Kvl&#10;RWxgnFaQO4eefqqJGk7X7dFYD8uKzlQwM9nDLSyTZ3smi3NSTqDbRDFx6ir/lNabnZ1Qj3d6iKU7&#10;7CeYKhOVkfyL96lLzIXSIbV1qIlDaxgjCcvSWeieJdNC272yRwy791FBTiePC3dcdE34VUVpBGeB&#10;bROkMdFdW3cXpXpeBWpnQKWGxJS1CYhcULixE6aoD5SC9UbmvjLNtmf9ilRg5UcrR7JLlBb+qjbY&#10;Rs+ACA0pQYeLiBoKaAIc7UUgIa0S1KoVhvRb+Fyamiv1E4dAGTFVkJaWXRfseZrCMh4QiI5Q9YnA&#10;wS3CkeZQzQk34oxELZ4XF4ZKN+Y9DpW2tdlwbW2WR6sFweuat2paUOgrkklWE2JFcAkh7UFpruwj&#10;62KouxbeoYDcawy1IIgYZykFW5Df18GklZgU+peUlHVUshX1U7aX3URpbPX8lZpDNElZMOkVDrvk&#10;sv/qN542ii5QcD+wV0Bf5eOTKlrDhNvQkG+jiH60lhjaLw4J15oUjMMC5X9xaKVcevhCg4AisKSr&#10;KlSNoUoDnW7HuGnNptDndOLoiDqddz6cPu0OjYwYDz30Sfb24Cu2WKyy7i/YahKflWYSWVqHPB42&#10;zVkn3YNEMzx/tWGhhnB4KeYNzh9cyWxFy1CGKYqdxKxOxoKz52j86p1Dphqx9hmHq62N3MwxMBOG&#10;zuvpomRRvZwr6KmNtruCJpKIG7V3uxgqtBHkk6JXSruLoFNIXV55SCgCs1EysJv+th700wSlVPJI&#10;PkstXE2QC4HFufGupCpnMWpGbmj41ACH/B35azDXQAIP6ABcQsg+kcxtib2iMCyyorobOvo7jbCZ&#10;DsYoe39yK1au7Zup1Nx6hmlt3CU67LnLNVFd1yjdaVjcxtC0oi4TZPtjaeq+du035eXlLBiwLqef&#10;fubzz0/nr5dddtEll1zE5zfddOuNN9582WWXXHqpvnILXEFMcRiwhgwd8sH7b5e3w6xaWlpOm3LG&#10;c8+9MHS7IR988M7y5Sv22GNv3TqgyU899fgBB+x/xhlnvfjiS+wOmertbkchsGJXX/2nZ555jnkr&#10;iMCCUauxsRFfrhWPa2D33XefN954oxUCCwrbbbdd14T6n3TC5O37dF6zqaYlGovEkhDFFWlujtRu&#10;6Vb3bZeaNYU1VVY0Gi8r29Sl/+YuQ/PadysqKYWxU+s9DbQWzGILQ8HiglC/7h2/Xl/1xD9f6hf7&#10;dubMT2nUcHgAjuZXysp+FH0zI7Bs5eL5gXhjpnXUmcOu0l36l+3+63FHH7TjrkP7Nnw5ou6jsWMG&#10;WdYyq+Zxa+W81NfB18pO/7rjsQ09htcGy6sbIzW1seWzv2qY/0l83itWQ+V2fRMn7VN9zV97xPJh&#10;2idRVPz0z2mJ0IlkDgv8B3pCpjksfpUyMNO4BxbNzw0CiyPy47Gbzhi2zwFjCosLyqtuAvbKqk+l&#10;DviWYalY8Ubl6lnxaBP5eGrNCrlR5FXh5An30CLmREZoshWNzdF//mfFzHm8ctM5dGXuorq35TDW&#10;SS4Dd9tv6M4Tu/XchpWeXTQ2VhiVgrEp6FTRvJ4sOTlI/IozOI001rXUVK6d+3HVqmUYcxrRtErm&#10;wd3WGIfTCwTWnDlz3n3vI/idvUdUH82Tke8ObUE8CrrL4PmOrXu7V/3i57a/dmbRDqDwtZFYc0Go&#10;c1n9KZ2nH9xh/nlNV68OjIA1g5BPOJlsiCfqE4n8aLRjPFEUiRXWVj1/fDhcOG7B49fO+mbtog2l&#10;LFcGdA3HlE53Hj8WyJTvTGClppUGf90hBFFXoaJCWI4eyMcQQCSwuOLUGMS1AIeFW9PDJ9YSSURi&#10;/2pM3Bsxh0MnReWEX5wKVTf9b9WmFXPmzH7vg0+ko/L8T2b7zBjiohtecgVfMVYNtLrvLmfuOfCJ&#10;D5ZcFD2LIhNBZuggQFrlW3nIWwXyioC6wk+oGNkrJrCCwGEVXPhZ3//bd/ytz32a/OJlm6U1BjnZ&#10;G9M2Mra6jBu7wx2339mhcy+4tPqbeXNmf/HRJ0S9ZdSWIKju/Mq8Dn0HXzx5xIa61G0fbfnnV/X0&#10;JlPrleN79yjIq6hFSmXyX5db0Th8epYE51w/7sHXNl73jy/hKxCfVgyIouRpRw46+4RhM79uAhCO&#10;nNCx/yF/Hpb6sH27DoWFRV5ao5047ogBoN7uuOPOLl1x8ePypZ81NtZ89tk8fg0VTlp4tqEaXPf4&#10;sq9e6hvcUnrMzcnKJanmqsqbjw2GYPJDXhA0CSwJj6WSsVQskkpEkoFu2w248+34l29a8ajMlhFD&#10;3dQQgRUKTTjhi0Ghl0+4umfPXrCEUCb4jk4m7Ji+b7fddtxvv8OAwFK8Ffky/MJyzJvUQs3MoDJq&#10;U4l8OJfBgowIxBfTfJW2C+SD5pJCeqlYSx7jme7Cp4A4fMlDP23c1FBK2bMXwMM1/QdCYQLtYCrx&#10;WI0oe76RXFIWkeVRa1b4uky65ESmjlKQZJTNLCvDhd3JtGNSus6BxRfh3N6PVn1OoTwejQS3M+Mj&#10;h4JE1VUIHP4qaKnCqdLGraazZcwJddYqudIp+O7gP7WMpBnGTyoHVHVtXx3G36M4vEmbf9sRVs6C&#10;6fRhY6ki9U2SAD1sGm+VenDfVDMZYa70cAO/8c5Ysj8WeXHoBvAd9BNVTo/K0oI2UQC15DaXiBuj&#10;EtSIilJR3Ao1IYgngkm1tQfJfiT9Z4dHYml0k+5Iyi0jmggFxvgr7lbYruq16PyIRnYpJq7E8QJo&#10;aSmjenRFq7D0PWXfdNeR98rb1obF5yAm2bacA6P4B3o8gOwMikPbL7BB4DWxSgrhPURvFSVDmsz6&#10;xYd6/7cqkCsufZynXgbVJyZZblb2Q3oYN6tuPbZsWhPF1piYG83OIAla6h9b3bHSonUIBBFYtJAQ&#10;g7DgjGKuaQkPLajkbXDZw5TAMY6QpZpz7KDOkHWDf2YPXfdtZx93uDdpZofQZCQc0QdcCdNWKEvq&#10;vu5Mo1vSRWDpUrRqGUbQFoJW49sGnp0hpXLcCFxR24Bq66DqZmuTUiZ3RZR+a2WyW9C+WZ05K5LZ&#10;x9XNrnXZyMs0XelFOK6Y+TiHm1ZubPXnNAnTNNZoPbv6aflqqYwMXabdSxZH+2h3yWybDKqUhqNX&#10;RdLVlW8To8oGHlfY0L5XuM5Gk8uoVtjvxE6ivUYjibMzbfXYhKmRxtHvs/A1SltcHJa7nuk5yI3e&#10;gNjVz4XAEhTw+ThSV2rtMgRqAIGONhMrS2uW6dECbccNew8hAuJlGfZE9ahMLSDGRuOTRSdbb2y5&#10;OZeEGeUxjEG6fUhXdxoFHS6SoVeu69oEpXcQp3VyyeCywWb18PySSy4+7rhj9tprv+rqGr5z3333&#10;euut9+AEmKwzz5w6adK+ffv2feedd+nKxWeeeTpcWbYMd1aBsRQIrDfe+M8FF1zy/HMv/O1vT4wa&#10;PWrPPffp2rXLG2+8CrzYlVde/fzzL7C+DRky5P3334LxCAisF16YrrwPVnQ9Biobgbnjf/Ceyssv&#10;v/Tf/36Gn7IARwYL9eDcNY2eOHH3999/vxXudptt+sdLuvYbMmz73p2Wrq6orG2orm+uawrX1NbH&#10;vv1qr1cfH/fqvwbN+3TglhWDw2uH1Xw9admMgxY82WvtJ5XVNfVNLQ0tkcYwfKJw0tAUhhvhdsgE&#10;stquV6d+Q7aHzKEIGcWyqhGbL9qxgU6V/2VaJ9Yx/bP4DIIP/pjXtX/7fU7ea+rxe04aOqRx/u7N&#10;74wdM8CyvrDWX23Nm7d5WcnjRdd+2euU4IhdQl07FZeHOnYs6dK5aMjOw8p22S+041GB8i4FocSS&#10;NbDFsozHNFeCjhoK4lOvQvoU5RcU5cNfPCmkD5wX5ocgursAHQtxL3C3AnpFBe27CVw1fgrog1/7&#10;dC+BO0Dmhs6XNgy8qmH01Y0VT8Knft1jW1Z92GvI8E5/+7j0kXfz7p2x46G3jz/sjp0Ov3OXyXdN&#10;OOLuCUfcOnzH4YN2GNepc+mue2w7YY8Bu+05YPdJ20yc1H/3idscuR/UN/1g98TbFrgGVMQ+o9EQ&#10;b2fc787cbkDfASWRgR2D2w/pO2pwr9GDe+25y+hJu4yatMvIvSaM3m+3Mb+aOO6QvXaevM+Ew/bZ&#10;5fC9dj5sz50mT4LP+N8ccUCwZ9/dJu0x4qRz95t27ZhDTjBKS+v43nWRmSFpA3pvLeEwvCezpSUC&#10;HSwSicIH/glHovAN/obD8CaCaCwag5djwt9uGxdF18aGvv/X9ive3bPu1UMDM34V+ujlwnN/X/DS&#10;n9b/9p2WbTdFYxsjUfjAyeZYrBoy3NLQVN0YjERP2GXbm9/J2yb48vg/XHZk39TIwQ0Ss0+PhNM+&#10;4vaDRcdV4cAlKUc3I8Ct/5A6uzB5fEEKSIkgkCRANoejiZZoEj7NEfvTEsEr4VgyEk1FYqlIPC9p&#10;wS3H5SXOCvIr9PhwOmjsxqqDTm2olQaRu5dKQbQnoIo4w0kkBqGadADa9BeAj0AoKGAeiUKcWhQL&#10;ZVd72S6v1B/wXt3+71Tv80bl3q9u3mN6xYRnNuz017XjHlkz6t41w29ds9016wddun7AtHV9TlvT&#10;8/fVvY4VbxOiyvBlFbT5mKyW4PAcWVViBOzIdSFRQaFJejAq8C+IBIJFwigq6gVQ9qQzqCssfzS2&#10;qi5w+Pi+sLK4MZLYo38ZsFfwSeXnrW2MFxYEobx1tTFg6eADmW6siyKjpKYhamac+r+DBy5Z08KR&#10;cKiqxDtzDBev9LDji/RX+6rElzExwqMBRJ+BtHAApKxbOJuDkDR6dwf/U7RhduGuv7FSoA9V4KwD&#10;iw4MIXBY8Kgen9aD04VLhXCyBu5XfN1XK6bsnr/D/vBqEPokrASf0AfO4cNzZfBJmExSZVH4IX4F&#10;eQwZODKO3T6cF5PoHEdBrg96gXTC4RaYCmVSL/ehZ5v0ghvakgd9RKWpatqB7oFQC2rCK3GvtABK&#10;Hh7wUwc9pjLFYL8SjiaG/HTBZhZQbp7bqMO2mpJOjUEyFMnsU83W1QRZOeO2bU2fnLgddhnwdRZq&#10;DiwDI4+LrGNK07QQemrI2mJ+VBqnAOJNy0UabxlmlUw4NE97lGl8YCTdBbmucZQ1Fch+DpfNl5yY&#10;GJnphLoMOvGUxDHO2YwYFyQfms+7hZUbyVqgBvOsn+b5fEoGkVNxpCAJLTyYIhqoGK3crICQNIOw&#10;cpeAYIikRFVyKG/HbphWZ3wGOipOjFgy9j7lr5zhZeyS9I5UCTSgdXXG0zvxzKQ/GmO1DaQJqQwU&#10;wo6QDdfdijoaYSlDjod6ihxMZZGhUGA5ErvcGorKx3ylhWwFSFdO0W4lmU1YsaC2iIbzRPgpXWIM&#10;tYFS1oMGJzSaaOZlQSKHYwhz4sjaHo1VvxDFc+ROcHOkAw1+HJKHFp4kEIDs6D9bA7V4tKQJD14S&#10;Se6I3SKa0sk4/XIYA7sN9I04wqb1f8cFz/7KAIpraZSRrt98u6nWkhyLVb2Xxx7WcOmrjq6vjY5D&#10;GPOLRwGedtAuPNvPbr87s4/r1GQXVvZXbxANETSU7q6RVcyf5EeHu+kS11sgnYhthzIiWSY4Kh/l&#10;wIq25VpfglvpNY9acuiMuU+ZB7+EWrvPwrBz09NfNo7uk3SZpIL0ZmuvTmLe4cBPj1Ne9WxFMRwq&#10;yiZO/tPVpxfdiEBUfYpYkP2G2NDYvdpL9oyNrfpxru3TWt/LSaucEpqa4pF9mpFzGiUyPZmlytaM&#10;Oue03u4QyUsAwxjtv/9+CxYsMLdvevvtd1mk5557sb4e3ltnMXtFV17gK0YG9rfrrr+pvLxs770m&#10;8SXIc/LkQ7HdSXWPPvrIDRs2QvAUtbYeMXlAUBqglFxnCj/QJBHnj/C3qqoKxjN2k0zc4Fe4JRuB&#10;BbtBDho0aFWq2ykHjV+0Ena+aqiqb6prBFoqXFvX0HPjktKWqrLuBWW9C0p7FZT1LCzvXdS+X0nP&#10;ds2jmr9trNvU1LhuS+WWusZmeFMhbPje2Bypa2zaUlm9fmPF+orNC5evhmwhcygCCjLa00OhVHNJ&#10;w8jIZQyRdLueXisVp66F4xX9HCzpWLbbCXv84YhdRvTcpuqLCYmPB44YZlkfWCuvtRZUrdjc/++l&#10;D1YN/Q1s6A5TqZJ8q0OBVVYULG9X0KFD0aAd+heN3T00+sDaaNHClaGYvRRI3DrgsGADAiCwmLFC&#10;Ggs++YV0MZQXAuqKmCl+PwVtr0n+IM0a6UMsmNBY15++fedOpRuWrly7ePmaRctWL1r27ZdLVy38&#10;+psFX69atKyovGM8sgb5l+ZIuNlegFm1bs7sVy76/OVLvp731eqv5jc1Rhd8vm7e5+vnzlo/e9aG&#10;L2Zt+OrLzd27lG43sKPhbxnAZ+xU8oPZLbL3egjjSDTWtNRVAyXUUFMVrq1sqdlSVbF+3fLFlauW&#10;VX27tGrV0up1q+q3bKzduDbW3BRBCglJDph/tzTWwxR+zNB+MO897qAJZYNHGyK25ZQ6Cc4uUinh&#10;HahTEIdF9BUwKNRFiMzCD/SYYEt1eGO8cYs1IvD1TdV3XRR++tL4M3fkPdAx2DCvZfBL4d2BIKiK&#10;RjcBexWJboHcIrG8lijY53BzZPOW+pc/XXXFYbtXNpX0yXu9w6GnnzC+EpgCoRIy/iMTf3ponKM1&#10;zYjDbqn4cYEERAYmI3FipoDAiqXCwFUhjZVojuCH+Sy4CJIDh4U0ViwZjYOkwGMca8V2TwEroRw+&#10;F4dlMFbY5VgQY0DDK7TzkWIJEVgg0aGF8QxbmVFH24QX6IDW0OQAMBKQCbnz5D5TAcDwROLJxmiy&#10;JpxYsa7mlkdfv+WRNz9YuGHhpujaKohO5CfiGJpMTA3uIYfbyNHzZv0RSse4wssMjaEUtzhBeYhg&#10;U9qC0hLDiWQW6BJ8trQEBvcsr2/B6MGhnWFvNIoNzQvOrYiWFQUg19kbW8TcEpBfrmnqUAoBZUw1&#10;QU/CQvv3LK2oAYEhSpa31MFHVEwzyeM6VQGuAvNDHHLkWCBJ3BvUg7krXEQJ/6s76KmXrBqBWwur&#10;V+X1HJZs2gLhChCF1+nsf7Q/9SmksUIoV8lRN5Qde3Ne32FiNANWrOKb2g9ezhuyGyTGTxzv4skN&#10;ek28dI130KINaGifA3Wod96qRZ2yulNNgQAHil2lKT0bRAoUROMoISoqeJXeBYAr0dUjPtqfmCYb&#10;oi28hkoFpvNwSdqJU1ue7OK9yIzxjFcYKz0bZEqAHFAzohYbjLbSpi2NqbqimfYUlsuherA/R38c&#10;7obinzTTYV/Qhte+1+GgsExSBqXRAyIVIUM7Sy8CcE30V+WAZTGgwqToFKjSXBQ2k5r1ST2lvgKv&#10;mavLz/AcVBwOlqqMgk/w10VT36IQUqMY2wUgHVL4p1WPSzIB9vIdHdMOph+EyZK7ZatrExt7nqLO&#10;tBVkl4xzkdYScGVJmtpwiChUTaLqaYCpQaISIo+Rq3isqu216jFPrmtMybgfcIcwZnT25vDqFq46&#10;JARzwu2h2BgOF8P/eWdi3A2LdvPUi/hE/40mgC4oSqhhdDUQ9yamSTRXok75N2WfWdV4eshd2u7W&#10;ZDgER6O1bTfHnQ3CwxFtNF5Jn7QnYarpPLuL9G79mzlmS3dxIKcSclUkUJ4of3XY01sh1+wsjcbT&#10;jcTmQGFhy4GtS+SVWkHJMWhstGiE4hVN8sE3KQfpVdlo3LgLUSvgGYcX0gJvvX07K9FWpXdqgQAA&#10;rRBJREFUuij2bZ4mwY105kTO8t3ptGXkDEX/WPWNh0jCXtndk9SBNUt1fdtseKqBXMypNpkz8EQz&#10;M8ZG8q1sh2x18Z4XZL/D8auXTIZ35Z2TG0FXJmLoSPncZF8bRHMn5WzNz1ZkJmOLDF0OW0xqxB0G&#10;Dwf5zdSy6k26SylraHQy9jqwY/KgkulIr42zZtp18cggowZjtUgAOHEXrVVUjb1cX0XdqdqrEYc8&#10;M3LRKRRUu1Fbh7l07a24uVVtbUOehmKKsdG19szFxlkNq3YyVpVMFkfUzHDiaPBCAWSUlpw4vEfb&#10;QDnRt2OqwYMH9+nT5+WX/wPnEG+1YMHsTp068qAJQ8EVV1yyefPmZcvgDfJy8xVXXLZp0yYOv6I0&#10;XnVTF59++tmddtoJAq8gUceOnSZPPuyvf/0b36AUWJScVCBNqVTeOtyhocHgzpQALANMz+BvNgKr&#10;b98+1Va7SeNHrK3YsqmqtrquEdir+pYwUFH1jY19GzcWdw4Wdckv6VJQ2q2guGeouFd+Uc+8sj4F&#10;s4q36dK1dvuxMzu1X1ZXvbqiYsOmio0VFes3bVy1uXJhVfjD+uYVGzdXQbaQeZXVHgrKojdqIkDN&#10;IG2h1gzoXipTXXpmZKgFVVX8kuLxh48//uDxw7r1qJy9u/VZ70FDrdSr1tJbrCXRj9YN+uPss+56&#10;fvO9t7/06O1Pv//Ch/Uba/OtVBlwWIV5ZSWh9u0LtxnWP3+7HTd03GfxmnzqjDi+c+4UNIBBAUBC&#10;BfLhUxAMwYcoLfgEQ+zwkatHe9rxzMA+6Dr6gkRj5YV22LZdlwEjuwwc2HXbbboNGtB90IAegwf2&#10;HLJtr6HwGdCuSyARayi7dv+udx7W98FjNyy+dMPiSzZ8efHq+f8cPHb7+7veeW7hXQfG7p549D17&#10;HHvvpOPu2+uE+/c54a6J+w6buN+w4aP7n37CCC8t5KcV3kZSz7U0tK0M27DzF0SW4UYMwaJQMJWI&#10;r/1mSc9Fjx+86toTvvrD7+dNPm7JH/b5+vJtvv7r5lVL1q5ek4pFYcG0kbk808bu0q6dUzf0vDSL&#10;yjh+gkm0SVEBBQEBWcRCqBMiU5jxDTXXNNcGuw+0isroGS0AAkse47DezQovTpVEmwtaokHigOAT&#10;bInmt0QKIjHALZEXjKWsb2ujD72zvFuvw62m2UP7N/YcO3aPsWt4j57WDoro/25HsMjq8NtyWOQL&#10;VFQqGgdOKhmGTyzZAh+iq+jD5xKBhewVUF3wof2w4rBlW/CyQKzMeFeemvSQGWIFMRpBhDbsEfQI&#10;YE+YJUSiEMmfmFDqFHvFHBB84JQOpLQ4Z1zBwitByG+GiJ+WWKounKptSdbBO/7CQLVZM96dd/Rh&#10;E489Yo9Zsxdp+4XgqYfP+PxZ3nTOm3ZTfprd4Cvqw7Xi0kHdgB7S4nE0E5CwLCH8C/Qbsp6xWFM8&#10;UFqYX9eM+7XD8rXepXn4rDuRnFsRLiqAf5PzKpqVzca+8uaCql+N7nTHH3dsVwwvf0Cw9hnfA8Lg&#10;lq1r+npt87J1LWzj2dXBHaE4CIvkZl6GpiZULamIDTxKTkQtBoxB7BhCiqFYzIQhnaVYMfg3v3Fz&#10;sLgsBRwt0k78AfXFxYNwoWjMEYU9t++03+kl2+9FIqHwjfM+ChS3S9VVJitWJTeuSH6zIPnNwsSS&#10;TxJLZiYWf4yp4HaK9sI/TCBC0BV9MP5K/1X0nDbSbNPpoMk88Vl8QqFZFMBG0QNq5spzfpVM+4ga&#10;OwzLt5ucQ2U5e7K/aGZpsadwWDIP1ISFnhnKJJEtH00Y1cH0FfcBNbvmttC+HKmShD7I9FhlQ2l4&#10;nqQIAjVblp9MH0ESaUdEchE/QoSyJZT5F7uSKh+bRXFZF9PXsYW3uQZVuMqMM1I1VfLzd96lyjZg&#10;NlxC3agbja88luNH0BAINebGhFI7KjK/VI6Agl0tUHZVUbSGM/Yes6TRHEMca4FgqO+k2hnVxr3w&#10;7GY1NjPhW0UnMAmtPmMdl//RaYA0agN3aSzUGb0RFuctLikLxAV61EP7SEqfXThoXkKP8SSddA7d&#10;NtySVAptR6fEEk+F1hFyfCYt4aNXpTOzpfqnG38nc6T7CNNo3IOU9XVQWCyecC+GYmHddUSboq0U&#10;GW0gI/2TTbA6ZC5pXDN6kHR4pZD6JqWloniiLko3uKkdh1xSmBk90ZzNKrsuBp6JJhlcqY72HM9w&#10;ag07o3ujnBAyNH6oaF0J45VXinBjsuXEv/DIAllhFXkKDyPolUPY7nqayY+RHA3jbmCvqqelMRDK&#10;1gnpPsNyGC3nfVu2gsxmZ4jEQskXrVy8UFVmCob1U+aRG5K6hucENXuNjF+5eV2frHh6/mhotKnc&#10;bc/oh7nDS6bscrapFmqaki68cwBy/d5W4DPpm3ldn9uDhXR6URlROmV2dJeXfs4isjViT8LJDrtw&#10;abULZMbRUaDZMVpTAVWm4rDSi6AUZCNl6EEjI+4NmzEyX/azRd5aR5k3Zedb03T1uwiU6e00rdVH&#10;/Z4BkFxvN9O1SXvdBajBxTB85txc2SW+zakA7t30vWU3c+MURx11JIREvf/+B/oGSAMcFjBZ9fVV&#10;sB5ujz32gZ/gysKFcxoaqvv37wcrBM3c7TwD1pVXXgpbU7333vucYD1s/bxpEwReQdPvtdckuDJr&#10;1uek3brBlctM6ZXy46lZBC/fwbiHsLlDuqOOMK+A79kILCDq1lqddt2+9/K1FRB7VQuxVBBIFYnD&#10;fs9WQ3WvZHVRp7zizqHCbnkF3YP0CcCnqEvhgmi7Hn0j7UtjA4cv2WH8rIGDP+vQ/fPCrp+Gu368&#10;rsvCWK/6zZUt1Q3NkC1kvjbVsQ8TWHYDGZVxWQwkFXgY4R/EUZHeL/3FoZ6YNhXI77PdoL3333nX&#10;wd3rl+wc/bDLgO2t1EvW0nutr6y/z+37u7/tsPCZpxpeurVx+k1rn779k4fve+SaB2e+8ll+KlVc&#10;aJUW55WU5JWXFnQfMaJwwLh4u97EXinvSjl0ODXixS+yRzvEwdCCHF6NQw+xlcTalTLn/eRPUEwW&#10;5BBpWNdYsaZhwzr41K9fW7cOPmtq18JnXd366vpNkfrNybpNqZqKZPWGZN3mZPWmRKfevUvLCz+u&#10;sj7fHGn4ZqHZ2gQTRIvEOncOtSsLeSu7vurVJ9N7QpZMmNQDYPICqXBLOPjtJ2cmHz049o/++etK&#10;yspTXQYUlZb1Tq6fWPX3EzbfMqLhszXr18XCTc5APCN7D3lys0CQKhCASTV0A4lIBPoEaAhYHdYC&#10;UV+0gBCJCTmAwrJaGvsMBBKHphEc4psMwr7WViLYd83a/3x9ztMN1z/WeOevFv+npDlcjJ9oqCVa&#10;EIZPrAC24onE/vnpt5traqz2h1jhhd3aW3vuuFat3nJEA5mRQXp5lzekuZrIVK+j2q2f0H7R9qUt&#10;kWgSOCwjCIs5rER5h8TAwcmBg5J92yd7RPDTM5rqHUn1i1rbRAPbxoND4oXDrA7bxc7p12x70yyW&#10;m7TSswtle7gvYkeGba2SHOim1t/hSkI6ONIN+SxaXYgxWGCnkMDCW/llwuA3B4BMA7atGeLDMDIs&#10;FUviX1zBZkFUWRwqOP3VmTW1Tey16OFfUMW9kSgUi5fQCasiwVkcySSbJ+HKasmCqhEE2kh0RcLE&#10;eMEpCYqUmywtjCVQwTH2jnYyGNIhRNFJiblrW2CGB6vrVtREsBo4IUBbMW9VfUlRcFVFuL4ZN5MC&#10;9dprXPdVFQBCEvjGCGyJRVLIAkEdyKSCsdQFXqInsVXaAGKG+AYuXEJIH/7DYVh6KaHEb1mxCBLo&#10;LXUoHtwD0bn5hbgWMAYkFKy2rQv2GZ4q71a285FqbmXFNq+DPbGS3y5OVqxObV6bqq9J1VdbsOoz&#10;FoWtD1Fw4gPVWk27RCK1iNritiB54Ny2NLThuziA9jNwNVFXHBDpFM8hyPrjFFpYLWIKhPejbfOF&#10;/1PUHxkKcgQ42oVjsfB2zYvZXA/JZbASMmVR0xfzCRlTWOScaTqO7mZfTmVEOSjfjjPn+ZBwWFSY&#10;+sYl64MrLF9VPjLRUpMqVZSaUDuK0KwCnMgjEzN/Y7Im03aRngrmKug/LCWi7iUgIiNmytNauWrm&#10;kIK/qCFd0Fd7QmneRgMnUgvScjP+g2SQuur09dJdf0NItjvaf1I+o7QP5W8ONnynmu5S/LUtmtG+&#10;zFfRO3ckOkg4LAonQxqLOSxF/XC5Bv8krc94uxzdTCOCVj7bQTKgVlaSugvTRrZyUSnSuiKTtL7R&#10;4oQwr/Dl6nFfEpU2W1Xl7ZBUtYNTU8R8C9Ul/UqoYU4pX3SvIvnI5okUupswCcR50MCgb3aoHI8y&#10;dJD4vJe+3ZJYSx2GyZweByFSL5AwOjFSLsdI6iYNpnq77dsatZXHKsw6GcyGbhjFYWlyy2gzu2MY&#10;JofNkXpUxm8blBdcoBMslcJnqPS4lGPYUFS1FQ/teKWYNK0vDl3x6LvSR/gXo8UFYmXtlF0UTfdS&#10;F3fmZs81zu0yuPNmuc1mK+0+rtpI2XUaP9kqi8mUtlWDgS4kvSg2B2YX5aZ32KcMmOnuxyeOzB3M&#10;q/v+DP0/g3StlJ5j5m3IxbSXUjMFijOXtISueayR2lnlNAC8EOHcPcpoQ1VyTupWIN2ebNcoAIvf&#10;04DzCvGd9cpBsXPYfdQE38lnKbPmqo6qn6pkpoHB7JmONBnUjDWplZTqXvbfjJ6jPBy8X9UdTZx6&#10;kMy1z6rhCvcMFaLLWSubueFg2tHUVG9+0MGP4kX4m3ODZ9RNo1endUjHBYdTBDjB6glSD6clcNRS&#10;328YGe5hHh3Mu8/R+sGF1dXVcBfs1z569I6wExZ8Ro3asV27zm+88eaGDd8OGTIYrowcOa68vNMb&#10;b7y1YcNqCqqypS8qKnrqqcdg113YSf3oo4/Xe2lBnvfcc98RRxzeqVOnadPOhI3ba2trlS5x5fQ4&#10;z4ouNeafNKY8c4QJl+H6mD4QJmyFwIL96ks7de/fp9e6ikqOvWoMx5og7iSeamyJ9G3ZUFwYK+oQ&#10;KugUDMGnc7CgSyDUBQgsq8LqVJvM698vv7wIlsG179o51aVXXfveNQVdmgraWUWwqK6hvL6hsKEl&#10;CtlC5tv07VXaqUc5BtpoEfXIp/qGxo57CldUa7GyEOK1ODq5jCWFwyaNmDimV/PqMTX/6TV0tGW9&#10;bi19wFpiPTJ322kPl9Qs/ATYIM4V2KDo0k+a331s5ssz1ixeXRiwikNWcUF+SXmorLzQGjAkOHC8&#10;sFcG6DT6KQ+IRWTZWR/JbaENCgz/QsXlSB/HTHkIRc+ioLB775Gn9R5zdu/RZ/UZc3bfsWfBp9+4&#10;s/rteFb/8WdtM/6sAePPGrjTGdvufMagXU/vN+o3qUBpu07wCrDE0olPRQ77R3jK55HKh8Jb/hLe&#10;dH9LxT3higdgF0HYIygAS4BQWTKNdUqHPMx+24ZHfMYH5FE0Wr78jd9aT/YIbYl13j4BMCVqg8lE&#10;MJAIhvLjxZ26BBp2X3fnhKZPN1dWxmMR3AsMt/cWMWSvMW5royc7pcxmyEBogBlXVuEWV0RCqLW1&#10;HPzT0izxNbD2Cn6aGJkDThy+tkiePHIEFn5aGoOFq6qGz58/cdXyvqnGUHOkoCkSamwprKwNVNWF&#10;mlqCkFM4Ut0QfuGT+YFUBCnLYHCHIdWOgB8z+MdxjuohJs0ceXO20hB+1WVCSWFR4atHdqnNh+gr&#10;DKdKwhs/ILQKmKwdxwceeaTm3oe3XHFT5ZW3tNzyZOCuJwMXjMub2hA6q6HwnIbiC+pLL6orv6S2&#10;/eXVPW6o//1dG8tLZNs8B/AG9NQH5bvdPvSwhjiLOMQAcWgbxS7hTlIY3IR7SzUzsQVp4FckXGKg&#10;ltTIFGQEcWORuAWkFSytw9ckKvYKTqBazS2RN96du8duo7t0bgf7oStjQB4Cxy3xBiO80whF5NAh&#10;q8vkX3XRGEYQf5Ccd5ISteDFgxgpBpFNtEsa6hKQUFhxfO0ggJRIDW4fCsRA4gR86sKJzh0KG5vj&#10;EIhFwU0YSzZ3ZX1JYXBdVRMv2IB7996x+6yvGjBaLgYlcjw5CSlv1VMC0xW1rRcLLUwRTjwEd3ml&#10;Iy/bBEQFaop9w7WUxOdRKBTiTA3HMOBe8oEOveE9mslIMoFrYVPB9t0Kxh4YGrMv/EiBcLB3YAE6&#10;H1BrZKxQYmSvgHNEDgsfgyAPJq/ZwUWCKuCL/uUILMXE8WmaY4lWTw3dPD0l66k1z+YoyRaQoTQM&#10;LM+6OKKMHSW1QgcroJwCmaLyflh6HY09rbKtotBDbMR5eiLjiMyLeSQWWZgNsPlcSa5mNTZHYU59&#10;2eGVkBxiOpjOMA5VKHMpzgkWjSr2+KKHTpHcYFLsOTSG/KQVYI65VF9HORoANv6ChGChrpA6sbC2&#10;qZBZv/ROgsRzAJEyiY6U+nCLKEJBeB2ZXCo2wchL3GeSxqiNmo5mmklKN1DWQyrjlJFwN8ZKZezw&#10;X3OuS00pbArTUiw9v7vP8StvRsRtT3fIbJcLUj6DgYZcpd8IaR4dTXZBlEH5HKoOxgxBT4tkXONO&#10;pNoLb2RqUqQyeDVD+Vlq0SK9ZA+vuNwJ1TGMxrfb1pFY9RuerenDvlGNMOLn6h90O2mtIgPAnLt+&#10;CaNN+HD3dHRSVnSC147oFLNA4fIGoSXKxKyW8vR41zw55ITqoXqjtKZSSu4gaLHtWR2mZvuh+g7p&#10;mG34jIFVX1W/qk6pu6zcyZNlGfJwvKBlOzhckNppEh+JSI7J4p7DCwnp8YptoW0BWP0yTxwdFtBs&#10;QtZPu4cRIJ7WQKfyut2JjCuFqRm2ZZSrDJjuF/yNNVv+2oZD2w1lwcRwOc2XQ3rueGZH5ZbXH1sM&#10;jWxGfOwfss7wnX6YbXczwdKm699LdluRSfZbHKonZpAV0o1qFiVtFYc05fG+QymAtLs5strqRf3F&#10;MGti5uAiTjCck3a2BHqEkSowtS2TftvdVjI5OxHdk63uyv7l3jStICkZ8eDkwIC+i6FTqwaoGmSe&#10;zZrkLoyYN6581t7hSKl7PlNXMC9paKzjDzj18BfmI+DUwwnsxduqfrSaIM3zyWap2KoALDCpOP+C&#10;c0EMw1C1WpQ2aWKBbCOo3QXlurI1AmaK1g++wgZQ2zR1EoA9sGCavMMOI5TFhCvPw6xHXZES4MqJ&#10;J55cVtaxZ89+enUh//buu+/DX1h4WFxc/OCDD+tmUt2AqyvaTgrvHtvhO21DDHMST92gykJICQUf&#10;ZIzA6tKlc5VVNnJg93WbKmHNYCO8iy2epA8QWOEhsYpQcaCgfTCvXSC/fSC/g5XfMQWfUKfUzKru&#10;ZWXJzmVlpaGOJQXtSwvK2pfkdSgOtCsMwsZS5YXB5pqSaDAEXBhkC5lDEZWpUijO1VzK4VUGRXnW&#10;ONXBeuH+Kx7Gga2C6v5k3wJ5XbbpP2bc0G7x7TY+N2iHMRDXZq2821puvbJ22OUv9I031srgY0iQ&#10;bGmILXp33gdzUvFUUb5VUBAozA9CHFaHfv2Kum4bLO/CltM5RHHR1EGFb+am0qwVvsNY7RKjXmZM&#10;8QrGi+CJx4KVc732yA+tDwU/D+V9QZ/Zobw58CnIm4uf/HkFoXkF+fML8uYVBOcVl0YHjz9k89rq&#10;RbMWffnp4gWffjV/5lfzPlk695Olsz9Z/sUnKz/7eOVnH6367KPVS77cZC+r0RvNOqA3lMapPxmm&#10;IB7dDGGBHWpSiXDF4uOCrxQXNMb7HFx80ruFJ0wPdhtrtVTCAlYLOItEHGiu/GDxmHWPdPj2o8rN&#10;FRa8HAdeUef2bpQZNQYqfcpWO7PhDsAUGvoDhPkwmQIHBibiX/wgo0JhWc0t4a6R9V2jsO06Bc3w&#10;M1E4gW4CawRjVoe+wR777dv1zMsXTJzybvnuRU2RgobmvJp6q6EpUd/YVFnV0tyMG8I3N73zxQor&#10;+q2V2GIVDW9XFgvlRezdi+ztgXhLI/3B0BQ9prV9BE512rmEYavfpuTDcaVNYIzZbQW3dP/9qy+9&#10;9umqLn9flHxhGX4enx99dkXnmn63FPQ+sLgsWlIWKWsXLuvQAp/S9uGiklh+KHH03nXaWTXksZHW&#10;Y6weTNR4BmROHDDGEFAKw0IOC9dtchgWMiwcEgeY0yb68EbTZqk7kKwIiQU72qezV0BmRRJWeVnJ&#10;gfvtVFRSBNQQEHSsf2QSYBN3jq6iRXMSaWWHYlH8jwCuIuBo4ZyaGoCGM6eGywbxP/xwIBnGYNGe&#10;7iw5jsO8UQhFYO3YvZDZK9jafF1dbENLSwCDmiBgDD5JYLJq63FkWr2hnkwW/tmmV9ni1c2wgjMa&#10;hZ30qRbg18B2/nqrKxU8pSOa+ILaYwr2KSODQ+YOJAdzz0QtKDwRVxiBxasgNQSIrOxaRbFXRO8E&#10;2/eIR1LxKH7yewxmPKtfuA9MH60NTBYPHRuvqw1vqUvUNinqCsgseMGiIrBwb3dePwhvScYz+iYv&#10;QqWd3InRtCOwHD4Ze/v2X1IjHtpkby0BTabtJCCPB3hiUzl2m+iWITILmphdPeESeMm2UBAykjsn&#10;KJSW3TJVEM93WVTOTU88FYMlesTeHJdnEx0qcEOFjci0WSbFPF/WtJpcFa7DzMaur54z2VMlBaK+&#10;T59I6UST2XLx5N01VTdIIl7iJus57RFZMy0y/+PGUw3CCmS3inzXl4kGUfyA5mxEKMRNeAXJRs91&#10;dUtII3iUIA69Y/IIX2jSnkkinneTWdPt6hSZvxkkg/4Zy2NkqbGxDFqYhTu2aeqKlt1RqAvXXNJz&#10;EBEzf9yUXAwvPuVwRFEf7uVKqWROxKm5r4joLAWLw6pgHjJDUpUlZVUKnTb7MG6WXVgUOiwXK7cA&#10;I+Ovzbs4AJI3opodVX5Xwuc23JneCJ3LUmFma5j9VyvG2ciKvWA3WX0MSMQCEGLIa3MgFp3QVg9C&#10;7vBWcKa3r7q1Ji0ECS2iGgmlDdl2MNjCV7F47C96K5cNkpGMFVWPWNJZqMlFXUQtyPEE8grfxggM&#10;lpQDNzODxS8Lo/pS90azQHKY22AZxaiBRoQ128KpZQ7h0n/yuOLIS4Y0VzKVhLhBpcB6tp+5FJeY&#10;asBgxecWtZVZ9xzTUui3G6iUGmVt5KV4V28zhXL/5Jk0y/3eFVS9hitp96HsbZNTk3j0lRzvcyRr&#10;kyQ5JjaSKcvtFC3HfNLr427QVmusHAIes3j8UwOuMgjKCFEHVM6f2X/Zept0jPKEnamyS5ObBfXM&#10;ozUmyL5JMW6uDsvEtxggo+9gcr3vlYuzUCrrsDAZ1dytVCKAbTttiVxmXrdpAJx6pK4a6uCj89t1&#10;113gHC0kvYzo+zrM8K6sxgmbHsoHh/2CC8+94orLwXfn9IBmn769gF/jcz32KB/AztX4KWNROs1l&#10;l11C6wc/5HzgdYTz5/MeWFLE0UcfQQne17ccffRRcOW99z5w5Z5WrtgviO2CwKtTT/3j119/XV1d&#10;Zd6lRjxUbMVa2e2ltAvvgMZysVfaFdK+MLQZDtuZKt2hQ4fN0YKSwjx4dWBzLIF76cRTLXGrKZJI&#10;NDcOT20JFQN7FQQOK9TRCnW28jpawXZJ2P3pw6ou2w7ILysoK8ovL4YwrPzSklBhaaFVErIKQ1Z5&#10;KFRbXRoLhCBDyBYyh+AmKKhjx478dEsbAe1ccXvKofwqponwUD1DsVY81yFSQ+l5fveB244YtF3D&#10;Z2PHbGsFVllrb7OWxlc3drpx+fGxLWvE/dRtqBBJbF65esXq/FQiFLQKg8HCUAC2Yi8szMvr2CPQ&#10;safhIfKASpwHTvh0wA2+5l2FT1AQhbwhTc3vaMZHM1J0MuydklKwYg08iiIruSWtdfSgxTu9QIwE&#10;TJ8hRuXbUH7zkPGHj9zr96P3PnHs3r8dt89vdtz3+PH7HrPzfkftsu/hE/Y7dMJ+B+62368GDN2B&#10;596InMrd1ekdo5fTMubSWzjXUCAJDNahkZntyuLRSCLQZQjklNd5UOi4p/N3Oi8ZjaQaajG6BtYx&#10;BQuKW+p/ZX1aV11ZV1sNRdiBV476O4Yu2yFV0nMzuIcvpCQgDgw3BgLrwKvD4ANzadxNHIJqaAkh&#10;v2BucHxNIoqbAYmPRBwpRmDFAqlosP2Q6JavFpz5dO05n3SINSVDzWFYOZgPNBzEFrU0w1b0TVWb&#10;w431ew4pX7ehwYqtSiXqrNCEZLz46OEVdgyQiu8XLdFf6QT8SZOOTmuXjBYK7iobBFutSXf+7IDO&#10;G4tT9VA3yHOP3aunXfTwJzXLN8FG6vGmcLypJdYSSSzbHIaLFR2uK+w+EUirQiKtoHwuA7LaZXgL&#10;Prk1pomGx2QjrQcTVij6CuwNUie4VjCGG5BxsBvFZNEOTbglFjUFrchDPgspHBrhSTkzsVdAaYEV&#10;Gjt2+HMvf/TSa5+MHLkd8FmizLRvFMUnKcaYX+nHIUvMEdNu5vIvrqjFGEgwO3pKAaaAIrCEAGKt&#10;QG0RMghFZwJLSHT1yH94zyIkdGKxQDT+3tL6d7+qYz5rdO/iAFSGNspatg5CV5uRNkql9tmxR2ML&#10;Bl7BB/crkwgsIrupX3Nwnv0GRUNPUGiUnaKuVO3BXsC9vO8VwAt2BcEn9kpzeUyfY5Oyx0TPwgIF&#10;JYHy7vEorH5NJSLJyvunVD1ywboLJta8fD+9YxACN63OR00p2G5cyYlXxvvsULdiXcvaijjwthiQ&#10;pSOwaP2gMFfCsCFrRafq5cnK3oFV1HLzqCXfaXanu7Ga2XEIm9rYSpHVXAkZLVQQgZoDkPHXe4UR&#10;S8dFcLAFv+FQFg3RoCPDt8t4yFhpcAIqrV7bKOJrVhe/sxQyrNCOh7QDvaZtmNuQt7nxVRUXoYJB&#10;1BU7NkTE1GG+QoMIASEOtHIj7dFSsWZyhUk7R2iJ/QuJSKvdjeFWu6aKo8EJryIw1CyQJoFphInD&#10;WlE+HL6T7oTRzWocljHGmFzaswI1ZZCsIQ0vHGTE5Y8SWfnULBztAu+cJJoDIBMDdMWpBUJOylWh&#10;EpQ2UamMFjYjmk2KPMYYP7jC72tRW0fhmaqVIGZDRHqvZkIKDJuUcAgOSdFaqjmR2F2h/Wx4vRqE&#10;9VUq6SiOFwRSryBBmczBmjlekMiOl+q2zENjrcTf0tiJ6NSx+H9FfMm/zqYQI668OYfqKBunJnZC&#10;fivCilfJkWXnl/qRCeVFO3Sr2yVQaoIScUXx5YpYe9iWXt4RoVbYsdxsHpR+2O+TNScWWkoB2K6C&#10;2APpIW4XSggprxqnXWPbqGuknp+atoUVkqstD04lHln0hWlU5rCYvWbrA48ccRBB6fF2dhL1iK5P&#10;WpfThtsLeON+QtaRJq2ULHlly5wh8kzBOq9Mha0dvIUdd2WD1lVvXTGMEhsa1YzaAJvAeJg46Wut&#10;w+dIkTu50MaMf8TkGcYFo/9naqtMQmZp+lZULnO1vcyRd2rHcKOUgQcv+Uv3icUgiyZuonBY3IfV&#10;oa2xaa4U20V90FYC03pvVU0z9Kc0NVPpWuvLov3SZbj/SEfiEQErD4c86lVLKXmKnvvhkVZ0xpjx&#10;taJFzF6Vl7cvL8NPcXFpYWHRp5/OAimAxoKBg8XZ+oWEzuo0wqK1xjpz9uRZXXLaoxdcgOyVK8ED&#10;D9w3ZswoeAaddqPWVWVntEp6aLFti4CoGjVqpF4/qN0w2G0daKy6usr6+sozzph6zDEnwE+wJVZD&#10;QxV8zjxzKi0SxCWHrVaHRf3LXx6CUq677kb6ZjYeDS/KVdDMjZA4RlvCFEvV2uxW2tjSCEUzmYwE&#10;FkRQtaRC4KrATtC8lgemmPCBt75vG63olV9fmIou21jy+pc9/vNBtwXvBBOrG/LLY/X1xbPrSkbt&#10;0L4gr6QgvziUX1KQBwxVUXEBbOZtFeUHrUhJQ0tJPJCP4RWwKgWoGysZtkKlpWXsZXrsZSGDCkmv&#10;h3+e7WpPRXcJxV7x2Ms9M69Tn9GdN0ws+RbCFKzK26xltZWbCt/pfX9w8F6dj7yw7LCLyw6/BP6W&#10;HnZR6eEXlcHnsAvLDoXrF/QYPhYKz8+z4AP/FISCRUV58c5drXbdxWVn68xencw8cc4HsUXwgQkj&#10;c1j6Y89D+U0xxju76Bxvgb+Zuza7ihj2IdSVZA6NtC7RMjvR/Gmi6dN40yz8NH4Wb/w81vB5vHF2&#10;rGFOrHFerHF+aWmBpjnSJxJOQ2FaWe0R5GTogZRCJqB+9XbxBfH8jrQ9TyNXCu7Pn3h20WnvB/vu&#10;CDupWS3NGLxR1KVn5Yf96hbDVv8JeB0elIyvf04vK4tnYrt1Zi0gE5jBY8wPUA8Qg0V7L+G5YrIg&#10;CAiJFGK1eieqAXuCVkX44Soq6APBVBiFmd5ruzeae2Imzc2RpuaWxqaWujpgO1KRlkRLU6ypIVZd&#10;2b4g/6LjJ6VCvZKxMOy9lkoNHYRROMxFpB1aCegE51gZXS+HUqT7TWWDgGWV7hzrWfzOhPKmeLwm&#10;Gik675yn59TUNQNzBHuBxSHmpykcawkDuxSvbYo9O7cm2vmadH0jAiuqdNvtZcp3MkVsotQ/eApd&#10;BkgTXhvIu1zh/7yPO+2G3gKLAIUa4jWduEIPeR5cb5cAEqaluTbeUmtF60LxutJUfftAfee8+h4F&#10;DX2L8DOmX8G0X+96xjHjd922eIf2TbBYEmSA1W9CllDcD23+QT2KpzXOjW353eV8UTCnqoDkwGyS&#10;sLieFKSipdgoOS3J5g3d8dARWDCVhAkC8PQ79SyEFyWCRVtXGV6wGhjMBFBXR47t3KNdPvQF0OeP&#10;vqxata6Jw0b3GtcNNm7HffYxAgtCxghRGM1IKuKz1aukABbFA5ksFlxDZ0FYHjSRGIFFQpLYEaRo&#10;ib7iK3o3LZacqEma4hWWwNdEOAmbXEEcVv37T1e//EDT4i9gUWEihpas6/9dVtC1F6QpHL17h7Nv&#10;6frwe8W/vThS1L167pKmZd8mGpooN6AseeUgbXLFUWSyXxeFZdnRZHiGww/FkmvFk85O702QDZX4&#10;ffccOpC25TFXnCdjdKhFW2I0eJQk35EPTC2bYdFUVQIumHtwTE/szkDi8fyVxyCehxvzOpVWFaJH&#10;XTU8iD9HjJXQVPwuRRKCiA5+fQe/zY2n0USDCJnAN7GQOlYKvzM94/go11FfFLmFxRISzchZBXxR&#10;eWo2yySaLlTy0LM73qOVeo1rKigOvGmaeJ9oNSXE8d2evzuE16yfHiXgRNZU2uOAcgG0H2CPEJoo&#10;ocm48rTI++FGw48CUOVo386aKA2uXhFjmkV2vViRmGSlQymFQKb2wMRm5bf1wYtZ4HUmpKGEKXF4&#10;XD57DcLbYycyMxW/TaOvFJDlZCkMj08aQ5FYdmrHGKrnJbrjqekG3kBxYtLutFe7Wu6IPQBllWhG&#10;sLTIEcnmShz1JF2D83UKLbqq8LKHddWlNMwe8xRFNnAaZKb0tAhF4EeAmjoXq48Rl6ql1PTPkbdS&#10;PWoPWU0s3RA5LLV1KWKhVEWVyyqgBj7H3FKuprWLBkT8V0+3xtS1LOd2NWTE1QaKt2On2FJ6Q4XS&#10;MbWYUAh9FJJalg0NbWcmFpQaSibe7IeIqkktDbmVETQkdbtmXo3prhgvBZfD6FXS2uqHbJNdrdLK&#10;DbH7pl2a9DgxWQKZ3X9BYRlNTkAvZ9BGX9l+sf8SyClzdd2XTYOjLqp+ruSg8SPd6db19272NHLB&#10;lUzjntU3zlG9/muSpWuXV7vnWp30Hpn9TmlJGf/4bkNplH3nIYPYK3mlJ1kj1rU0dZfuJtN79qxl&#10;BstGjH0aPslyUAnZ0DDc9tayETntNQrOG3g85nm5OlSXJkHVim55oEAuHw9etGdGru3DaT2Sm8qf&#10;W2YpixcPXnzxhTwbhNsg4IhP+Kc2LyRU6qMDr3IRhdczNjc3XHDBeU72Ct4Dlwc++1133fvii8+H&#10;QjCF9B4YtelU5bPPYBfOw5zSTgt2qhozZqeTTvqjTnHzzbeMGbPjN9+shJ2w2rfvAp/evQcsW7ac&#10;t8QqL+8Mn169tqGXEtoHJBg4cMjzz79glgULCQcMwIuQDtiuCRP2WLp0GQgOfwcMGPzccy8o1dUN&#10;iRfoVV20wF0PZ1SO2rudOpqunvJ2dY3gJCOBVVRU3BC1Kmubwf2CQRGoq4ZIvKopuqkuXBENXt6y&#10;y6+2HPbH6v2vb9zz+qZJx648eOcXj3no/r6vf9TJCiWH9u0EL5ULIeFTGMqD19AVwPvoCkJWKD+w&#10;ZXNJdTivEaZtsKoDn3jlQRGwvKa4pFRFMouzqbxwctbZB1Y1YTMgXUGApSumfeDpGXX5gnad9kh9&#10;Uthj20DLo9bSleHVwRldrwmMOvi0s3e/8oHTrnvinOseg8+51z92Hnyue+y8ax4//+rHzr/m4XNP&#10;PXPPgkJ42TCKRs9VccFbsLR9oKSDePgoE5TCL/OiiAX8xODD7BX+paeC5ObxvypEhJcWqpgLIbBw&#10;301cSmbO7qiKsNSnB3V/Zq80h4X7M8G6K9ig3etDbJp8WKqw2jUIM3W4xVyMo/OlDYr8oKq1g6ah&#10;ySHRFcF82HEb9jSKBCDSxbgr2L5Pwe9fzN//qkCw0Gqsg9lzMJoanfomFciD96dxXKB3vzWa28Oq&#10;ifRGj8cILJzV00I2DMKiOT4ezFDwxJ6/touHkcCi9pRVhBRUV7PaWrWw6PXV21Y15cNiN4i1kk9j&#10;Q7iuOlpTGWtsiLc0ARkXDDdWr197+B5drGDMymsJJNeHo11W1JdDLqQA9tNhHVNiR+w5Vvw62sHD&#10;gOleIsqRChbTcgB1fH1g96/bpxKDBm5u13PBmsbmaKI5Em+GhcAtMeCw8BOJA4Myb3XDhpY+idBw&#10;V5OCspeXcg+SAoQrUensAUWlUdijVglvQrwgYY5hQQQyLcNjxJEYwt8bm5pXr1mHr0BMpAb17PL0&#10;p1///aPF+Plw0d/g88Giv37w5V/fx89T7y2Ez+PvLnj07XnwgZMn31/4r48XD+zVLQIULqwn1E/f&#10;jYfxQgVx39OxWIoNYlVTk9cgyMaMD0Zb8Q5OWAGMI+NQLJZdW9xwNLWpLtarU/7YXsVWNB6IxBes&#10;ql+0qp4DsvYY2n7v7TtARBm8l/HWfy4F0hDJnmQKN8BavLa+vqIFouIwDos3ceexnV63oGKw2HAw&#10;N645Lb6EpkdNp6C94CIIjFM63PEK6SR5DyGvIJSXEUIu3IQBK9KcXL842KkffMElhOFkPJyKw05Y&#10;EIoVRRsGNrrn2Xf3mnoNJq9ab61ZYm1eEywtL977iC63/LPb4+8XHnlG/crNG4/duawUNr+nyDAJ&#10;g1Db+wnIOkRCwkzBhpCxZm9M/xVPUAy56BPTWMxksS+obD8qGodS0ftbmQ/ioBGehjE49kH2jrgh&#10;fajkxkRVfCUu3sFlsAljT40Nvw6BY1uk6sTJzIm8Dm1hoorYK5aDZ5JMY2HADlWE3uMha3wUvcW0&#10;Fm+VRVlrYkb1SduTNnktElcRLFyu/VE0GQuiwaEYHMZSQUqhGvbETnZNsn0mGxy927WasfEILlLK&#10;YM43KmaJFVK/vojSOmkkPXoI/PY4pNw0w9lh0tHG3zgT3Ve5aLMnza1aLm3gUyOjuB2iVJIbCqtB&#10;psgrir5C94bamLksBJUqpvo67WoroUIy4sNvYtntKYHGyfkSAe3sMHb0dhtykjTa1CSy557RArrO&#10;3CjqBl2g8rjsfLgEno6xPZLujt4OXeWuJmpm6BsrnwNt1TCMHTOAtm7YhIZxXQCTGZxIwU+EyBrT&#10;uzqQvaKnFexqkSlVLIyusi5JCcbmADllm8oRCpm7Ku9rzocR26W7ujSccpyMGWralMvWYUctnZwG&#10;2xjjWlrLaRg0auwha2ZaL4EUS6majY2n4G7T2cpqsnmRkiE7c96klDIbA2PoldeMy/jZ9Nykm9t3&#10;2F3P5eKrDLxV2ZG9w4Yb97HC63ag2rAGklZyBxM02a5Ql5VkzIx7+L92hs52k6a0RTMTuvEgJXfW&#10;4if/lrM8GSv2w1XBlC1nOVsVJxflcmZijzN6isqbHiuzwaub2UKyq+klLntBKmvpBGzAstbORN52&#10;ylutpzuBp0ySSPdIOklPySKIIHqizhZTxcLq6ityTQ+4bW47mKPBVlGuMA8FrTItreU6fvz4SZMm&#10;XZ12QFhWfqigzfCpG1xLFLPkA+55Y2P9hReeD9tFuZLNmfNFly6d3n333Sef/Otxxx0LQxxbJafh&#10;ctyUy6TcK42735pFZC1RtXZ6Bg45PQBQHYPHZ3nYpFxnGaFwl2FX/WxXUXsTaIozEljgc9WHY+/O&#10;XrJifeXStZuXb6haU9lQUd9S19y8ML/fh31/lZj06zHHnHzob38/9cyzrr3q4qN+9+snAwefu3bS&#10;oIGw11VBcUFRMAhrmvL5zeXwPzCJEIu1YVPxlnBqTWUjZAjZQuZQRH1LLC8/Hx8BkhsN7/KDj3rm&#10;rJ51cH3Eb1DUFH9N61LS64WxhllxbMT2fQOBT6xv37CWWq+2P6Nl/Mmhdu2g8hATVpBnAbkmH9ju&#10;Cj6wZjAfGSuQO5QvaxXFQQdNgg2x8guUu4eOI0nFk844rkAjAgt7GH4VukqMl5qiamtmL3XhyXU8&#10;Bh+qkCaatDErB6IKM7Q/zI7ROh+bqCIyixb/0F8nsZUIU/BFtsNpr9gXILmlCbA3efkbRp7YKsEB&#10;zauCVr4F3HaECD633bdCE08vOPfj4LAD8/LKoNI9m5bnwc7usA6rbfbDaavom+EqwlInJKeQL8HX&#10;GlBAjb03E7wCj0KEcBus8Kr6fGw0RQ/i4sGEtWpWYNPiwHObh05d+KvHlm4HtDnscsUf2OUp3twM&#10;H9zgvaUpL9wYCjcmaxbntTxkRZ4P5G22orOWrskr6A1shlpDCicUkYIfYwcsDrhxOkfa2Wylsbhj&#10;uIa5vA4FHxzSLVZS+m11rCWWaInEmyLxxnAc3iLKf+FrcyQBbyYMJ4CdbZ9WBqzkpO0w5Ace2PUY&#10;bOgC9UoeZTkx9FjiqnDjdgQdA5ponSZviM5rNiksC04qNm1evXpdU2MzQASk9pgh/Y+eNP74vXY+&#10;YZ+df73vLvA5Yb9dfo2fXU/Yd9cT9tv1+H13OW7fXY7ZZ5ej9975yL12OmLS+EMm7jiwX2/c9x1n&#10;MsQZ6yAmWaJLvAoiDx8zugk5IZBWazbgT/F6JCdt1o5BZLIEEolP3EeN3k7IhraxJVnVFO/fpaAg&#10;P/Cr7dsHaHfzeSvqgMmyYHFjLDG0V8mo/mUYo5VINjRGMRQrkepQFoINsC44foc7zxy3z5jivFTl&#10;5i0VG7bgLmAq8Ipk5cNm3GShsQ7dRIuk2gckR/4oQeFjQrMJ14abgmFDQJ60qz1vt9WwKbllZaCo&#10;XbDLQPgqe2BFkuX7ntzxuMs7TJ7W58p/7fBRS9fjzrBWfGrdc4L10FTrwbOs64+zTt/Z+udtcEt+&#10;j77lx57a88X5na97pP8Z58AmhhR5xYXwBBfdF47TECKL13NSBBYHYDGMMmoZZlzxSTIFp2cE6kGA&#10;5Cg2iR4r5PNaLVqvJYFOkoPym+wpk5ro8TIpmnIrTsqe9jj0XFEzqNoO08QLYLS5VH3CniZKxkgs&#10;y0SeRjcOdCFCSJNuahZNE2n5EKulp6X2S0JQYmXk1PxK9V+Z/6p/1EMrg0dQVJWMtSryitk0mcYT&#10;CcPsoE3MmJSKZh4UOOb6PJOvMBwdcYgMT0QbHf6JhRaMba9YYc4myGgB5WFpPo/ZGCle8nRdUTSc&#10;2965xhwhjZRlwzbGCb09K2FlpabGM57iCluFbYk8JP4Pjg0oJ1Or3ILoMSg+RJ5gaY1hfeKNsXge&#10;zSrH4kijciJyEbSBtskrloSTC8ep1Zay0DMHAwJRKJ0e7hBRuTmgmjQFUxw1hYqjTSXSiMM5GQVm&#10;ZIWbNbTOptUUW8CcgWYQRKGphaWiSsdtQXHjPvU03w5oxmcKshuDsZmo4q9s90AjaWuySEoBmRyO&#10;JOFLamd6bF81FbMXd4tTh86bOcVUYyBbHe2Ui/y6Pe2G4V9Ih0y91iSSiZq0nNI4daf0GWXWhAen&#10;cDrMhgUR9p+YR3xORi+YEcZLQrGQqcbmUC/LFv1WEmoUdS80e4zTBXP3Lcd36TBSbfubwkGZXqdT&#10;77iLq2xoiVNRHHk6ZbFNiZ5nuzq+6nbS9UQ/uROK5qpuTH0kc11zxMR2nTLekI1cyIr19/FjDtXw&#10;AMFpqLPJkUP+GW/3MmV2YlNTs7STI/e2pBMLa9tqw0pTt2a7wVNUFTpqDxl2xdUUlsyHYVHEOZI3&#10;Sun0lExMzXdBj3ucYVy9yCkP7O1k6mU6UnEeKwhCqjMjIA9gZY8dZZWpCluh2LivRTJQXbMOt5aV&#10;pUpOk6IlJtNt+nRmXQ4++OBJXgRWQaiwsKCoDR0ngKsO+ZP5rty7A+J37733X3TRhTCovfLKq0cf&#10;fWSG/bm0qqrMtXFzKrHyITJJx6Oiy7XlxK7ekGPnkAyd5ZldFZWDXreE2sH7pBluNKbUBJbb4bY9&#10;QOndGQksLD6Yt3pj5aJv1m+ugy3XgZHAR8QFeYHC0XuGB2zfvl1Ru2S4NBktT7T0yosfOGrb+686&#10;q6x92ZzV7aY8+MXM5athkC+AwCtw4ILBWCq4oS5v7uKCTQ0dgkUQbJUHGUK2kDkUgTmrp9DsQMiD&#10;dPFxlFOjJ+k881HqL0pq66vRuSnVuXt/g5u+bHrcWm19Fhy+bsipxZ07Z+r6cp3+IXQxB5hyoWXB&#10;CRlu8AO4Y4vzE2myOkh7CHuFtJGcM3ul6XcUVL1si/1C+p+sHM/7wCGM4dId20sRP4JcJWhz2lcZ&#10;972KpULDswZeGbwVRlNoSsu9O1qammbshtq1QG9eWSnv1CBsMNAlXgHbVwfCEdi4CKbInimDZV0L&#10;f/tYYLu9YR1YWUtFIC8km/S0wYQIkIYlNq5ABBYtZeJNu5mewJganNJDQA1SHnBeV1+/fv3GzrAf&#10;ETWdRrqpBpC2evRLjupSk4Iglmg0EIZIK/kEwi3QeMF4OL8Fqav8liagsQqi3ybq34/VARFZZIVn&#10;bFq/ebehm9QEQHm1QluaX9E7hl7gNOppfpuqZPrQzXuRm1rdsGe3L/sWQpdvjicaYfcrIq1g/SBu&#10;g8Xn0TjwRkDKQIdz4Q1P0ynER2yYaWC45Y3ep1146XfQM2gpGWLL4AOHxSvaiBHCtoCTuroGwByQ&#10;53A3CNTjra9g8SjodwtQOEjowJpl6EW4DxKc4Fv/UqBNMomB9yuCokEfjMCNtGaXB0zlsOuZh4xi&#10;rvc+UPwq8gnUudhgA8Wk17+R5DoMC5UG6wRaU9/QyNVvCGOJfTqH4HzcgDJYQojUVRR3wgImbFy/&#10;Uri+3+guFig3beXOBmWf8T3YbgzsVX7a5O3+/qc9/nzBjn97fcW2gwehzWGHR8+AsDYU3wktYusL&#10;JoBWYy8BPmCMeNN0wIh37ML/RO2ZWcLq1NTWySbuDVvgJNhHIu9g9yuMwIqkep3/QPeTr+x11q0d&#10;9jkK4oCsSJP10eMYgCqfgLXXcVaHLtavhwmvb1kFQ0d2uui2yYcfTBvH6yAIXOEjy1Y4KsKmseSd&#10;icilUXthJdhvo2WDxl8VVoIJkPrCID2KwyKvCFcZ82oYCPiFD5IuyBrAIiAO+tC9hYDjJuZJtZpj&#10;82SbOAXxvMTvlOhmQZx0Xv63h3HXEGJ+pXObe1BMEHEcIgCt9+GptDmXVCsKZUWXPMixeRm3V8F1&#10;dHi3iCdCY1sPmnupukv1VRiWCsjiubymH1BUF4clqKqcDPKPa6uiFdhs6JfTKRJN+CeuvlyUE9VQ&#10;inUx3SmhpwwDZfMPiqqBNAIlzWtRQvVdENYAqsgyVyZesJoEpV08+Rn8h910Bl8qxM2L1CSHXukA&#10;LNp5zWQ7eEGeZMI5cV6KRrJFVruIY9W4aErKvoHd9kKMqMk2M1iihez52T1Cqw2VKf8RSYdl8K+o&#10;v7bPxQHjvNEBWROI6qRocbiukiOo9uZuduwVOXJUuvRKQV++U18Vws7FXjk8WLaMbEqYDCdh1MpB&#10;DluVKE3X7Ez3RY2qdDpFOwqVxbrDzARDQwiw9VKL0ZU9060nCalJRDnsRrLHSu4Yqhlckwa7t2p1&#10;MrqFajnDyDimf4wTdW02MKpriI6wzcQRlNqR9EwsAtlP6duyAZ4UTCZPKUjOs02XWTQ6rlZVhsRO&#10;qL44HRhl2VwZaty8JlSmITTuM7BmoEypWCdlRsRBV2ojQNZXusAdXF49qdTYMe+T/qhNgpLfLMt5&#10;TgC7NNUzdc7gZy7rh/7FAam2ZK2W6tWIaS2UHcG0X7nJFAepTaB3Lk65c2oNIyOlTaImQqxq740s&#10;hASE6lmdXYYx0XN0E3b/pPexSVE+kusnd50MO2GPTZ5dUMySu7dm1jSdUpUh4ws7VfzAQ8ymGB2a&#10;MstkQTlgbm3P1P5ejQXvr4Ynzpu3rIZlPfDX4LBy7UetquPWJcgUeCWKKJk6v2Uu6d//fuaYY46G&#10;MXbNmjXDh8M0P3PEiZGl3SpqkE3vF2o0dUni+OrkjLLgIQV6pccM9XU1WeTRm7WIu4B9rt0gvg4B&#10;J56cmrrI+aMAGQksgA+mAsFQYRAYKAiPgskMfKxUeVkZvKQtD1ej4evtYULBm2SBYHNhTyyr7unf&#10;lIdb+l7yV+v39667/B/rb59ed8dzeXf9o9d/Xh20eOm2LXldrIJCyAoyhGwhcygCJh8QGSBbD8hj&#10;Z/YCZdGC9Afu0OK3Sf0FEed4qJLh1SEDO+w8brmVeMtas6lmY2hWhzOL+w+C9Yvw01/um3XNGQ9f&#10;fOJdF//fnZf8350X//bOi353x8W/u+OS/7v9kpNuu/T3t/7p97ded8qtd5x+y2Nn3fL85be/d8v9&#10;S554pOmTlwObVxhTJHD7cKUZRUJxEBYFSWnKWasvD5PSCLQYRL2xmLxhYMfIG4OXgUk12XeQ1YKW&#10;VUJvPKOCQiOs8Jy0wCsOufIKvFJxWFYyIpbRNMKiDFvReXV7pI3CqF9B3DUN1oYBW+m1r4guL95U&#10;Txsg0cLo1gLEMkjp8FbMymEsDe1sTf/Sc2OkVHCCz1E2mzZvgUW/8AOoIIbIEIcFsW64LjNqde6R&#10;hAWje3Vaf0+f93okqkPhpvxw04TylZcN//D8UTP7ltbmx+N5LY15zRiBVRBrnjgwEK6AxXs98oLz&#10;k82zJnbdsH4Dbs1ODcwfYUUZO/MDSuXwdp1VdQ014vzoNKRxhlNoBQrzluzbbnD3Ulw9GYe3iMaA&#10;xqIPniB1FY/BfmCFealg0vX0AImDZAIXz6Yf5vCry1PCsIwYgUWrCCmGieJykLTCU949P7Z5SyVi&#10;ji9elFkcRSml8gPWGwu+ee6LFe0K8mbMXwUnsKfY6wu+fX72ig5FeW8uWj197jcdi/LfW7L2+dnf&#10;dCrK/3T5xpfnrSrOD+LO+xKpzSir/9mDkCmH3Qpq6kivDMMqkY8QCPAyQdEWiuhi3pNIUKxVZWV1&#10;TU2tnj3Cc+t+XTDkuGNpqDPEZQJ1BZu4IY0Vh9grsF8De5YigUUcFsUhpibt2B3uMoEd1Kfdxb8b&#10;+cHDh5825Q9I0+jndSIlaY1ebUwEDlwhwkCUAswKXNFb6nGgE8FOJBauK4yvW1cBjKFwdbjrViCv&#10;F78uFyOw4PUFsHjQ3dyNm4m6wkkdnoQKrWPOsw76vXXsOdYNJ5uJX3vtLehLAJEhMkZNIfPG+37p&#10;9VJg6s3IAENnbSdHPccTFoh7Bc+8ZEG2KA5NwogvwPVa8FGr8NTwoSYrumMxZcQzPM1yiOul5quq&#10;W9Lrrp3DLVeaZ1qsN3o2ZvZd1S7kG9B4q9bosbEVlkJmRWQsZb8oeyWQBIgJ2aPQ5kGBS+c/6YZB&#10;O9BGChJC6B0uXuZkJAMUondvl/gwuiQ42U+U+C7FlTBppaZx9oob0wDbxagphak49tijPWDX/NJV&#10;QyY6RHo+Ye/ZnpHbVTMSSltrAsOe3wirkEYomL68YKyhZjVnFku1BzcLt7QcQgrKW+0EJyYTeMzH&#10;7ijd3dmODLFuJvEbFEaG+TA0gK8qgJSngRikdWxxpdToI4aRamPy5MK2SFXZjJobd8IzA9z+lust&#10;TYHhkErbReUMwoA9AdEiCU1UMyF2kGwKS1gZQ/O562nmTyw7/aMsuriCusasGFo+EVNpjbYAtDJX&#10;zT/FDug2lqXp8joJKt+OrOf2t4dFe1AU5WCsbVOtnG+zunaXEADERigAGRkbCZnecrlKD7n5ibzV&#10;njPlozd0J5xEElEvZK/YHjICnAczAIbMZp/dunNbB53a6KGbXibXKJTUzUOI9JzUFY2+PWLaGWBt&#10;KYJUoYaeOZHGeoDgb/K/Z+FckjlYmBqxdYg57jJc7e8ht6xZcPNrgLJWxGwHrzbxuiaFtzZVznJr&#10;6wi4MpfO3fp93ik8RGGjxX3ZGI5YC9wGRPkJhh6KC6nUhsslY64sunKH+KL6ayi5MAIu694WvdNl&#10;tRUYsrLodWrDiidqPbDyP9QYZzh2qpZGgRhx7GkEHELhC7QTgcXLF2+paeTP4mWLgcMCVivrobuk&#10;O1W7du3q6x0Tnw0bNpAjkdORQ+CV0vOc8sNELtYGSZh8YF3sw5nALaohu+FMOUo365exppnzcd0i&#10;X3PGTERRuixOFOu8+aF5BCdWQ5HLO4OdzWmfzowEFiyPKgHo8iGCA27FNX1wB8weyjt2g+kcTMaa&#10;E8km+IvBHYmGSKI5Hvh0wYKh7Wv23KHHFxf1/9ev2x+ybXlxtL1V3254QejMIZWv7fXxKeNgu/YC&#10;JMIgK8gQ33sSgCJK8wMQFqOCn2n0xV/1C79VC6ipgu4Orn7h1hOKxJ98cFcrXpuqettaaz1bdOrm&#10;PntG4XVr8Ga5cLLiq/k1L90Vfu3u8Iy7m2fcHX7jrsgbd4dfx08LfJ1xT/h1+MDXe8Jv3hd968+x&#10;dx9KfvCY9fFfA+u+tGPsiWOiCCz6a4dKOvskwsiLCKhqPCdUHgP7shizQGsPyTooDzfQLZk3NJm3&#10;XSpQlAp0w6WCRRNSLbOdawONja70mkEz8EpdTCKB5dhsSYFmTyRy7246pdv8QAMmU5WFPeH9algX&#10;3tTL+0iFn74w8PX7sIytsah7IOXusXRT69bNkbckF69a9pWmsCuez8OB70yLx2EhILBXsCyMe9Ky&#10;lhBYQ2YbcKugBOzaZhWXEtMYtA7ssPb1HV57dMh77+384tPj3zh9mwXnD5397nGv9Sioh8APXHEX&#10;bhnWN3LyvvCqzqpQyfx4QzxWVxyrKPxiabE41/KPIrJsP1x+AM+f6+sYg4xvDh/QiUq8EUL3QG4H&#10;Euvab+rYoblTidWMyyZhvyX4RPATCTdH4EpL7/bBoZ2rUuGF5m0wx4Bl17X16QSW7dYYGLtOMb6G&#10;At5o3yXae4n3X8KgrBgsuGzZvGULcGoGGMTOwF75SIgn122uqdywEWjPdZur4QTYFzip3lgB9Nb6&#10;LTVwAqQCpNmyfj0UvLGyrnLDBkKIZwsyj0EI1fMfPd8RGovjtPgqv/mRB14K5qItpDhkjw4SHR70&#10;wx/Aq7KySiSnPgQ59OlkDzA7blOK22DBB9QolthnZGcmqsYP6kDhV0JwQAQW7Abo2RuAYOKFgxxi&#10;q6vDE0j60HWSHh6c43Ua+0lyzdPB8h7a2xgv4c5ZsGnbmrXrm2CtK4wHsgdWKti+W6BDbxYDOHMM&#10;wgK62XWUd7Njr6AbdOhqPXeXtegT6/BTrE9f12njG1av/GYVxg/yKx21m0Z6DH/0e8uUiw+cv5Sl&#10;5p1YJ1F923WWgCz26MRG8rpE2VOOhzhiXCzeeIiWE0IQliyiEaZQXD12LMnxtD1PO5CWKyTNpGqX&#10;0QHS1c/BPGFFNFlF8yDPQ2bXNAvVFJeSip1g7QoTIPZkWRByWBokLtSgqS2D5pO0BMSVCLVlS2DP&#10;9HlySzEIalN2wVDJydM73sSKFxPCV+MZD9WFhzuvg2eK6hfZ9Z1biQ/lKKkcFFdCTac4CAoY03uE&#10;6YU+ilnRMw0nd8mSe05Q5E5TAmkLpRNKeZ0qA98UeBTZopYtcowaKSBpumzvK6tL7AmNblaZECjh&#10;svqJ/OoD5e6pBhG3T9WQTIWqAwtPsYzC9uNDBAqo4n6raycdkylo++AFw2RORV8V1tz0pAXU06RY&#10;l54ZlCIpkkwJVWKjTfiUjTQdLLcxgKLDxKSgJGJ6Rk0JnMqswuRkhSwl4rXERNrIUELLFQUdZXNx&#10;nOKdZxEKzUw5+SuSzzDZqj2VnWA47Na0K2qmcHYU1Wpce4ZA2CttQV2GS0GqovakLoIbjUeKduO2&#10;kneEqmk0ZkfbQlFxqLkejpjDU3GKnPmb0bJcFTPjVnNUTUzLZhViXrKJqogcSjFssXQLqAFBaZly&#10;1cUIk/LwYwT9P6k1A9OG6VvaSJHD0JErqN89nQwCopvSaTOYbC4t0492TlsnVdZCW8mS5HYMHXr0&#10;yGjrs2SpLSqbB0e9RSXYdPH4opTNpnDYvJPF0MyWq6dyp5aL2guys1Jmz1Z295xIS9Z2hdIWU4OQ&#10;ca5mwMRaz4afD+wPZCQctWSDLBXUXduWUtW6dT0B9urjzz+ucR4ff/YxrxQxj1YtCCfecccdX375&#10;5Y0bN/LXTZs2nX76maFcN8DCQnHT94a61kXP3FE87z3++GOfffY58GMHDBiwYMECh3NEN6SNjHwt&#10;XfPt7Hko5MPZO7zTGIK54PXum55GMO2iOPKsDvi/+KfKrVXXcZdhdW5IrgcsPAF8IElGAquxsalT&#10;YdIqKGZXFGYH1E2TydKOqXg8GE80xRJVsWRdJFHbApu7xyoaUsvXrj54UH0sEYLp8YRt8246JPmf&#10;E6tnnLT0kaNmnbXL/K7lmz7Y0gt2j7KC+USHKV+4oLhzsQXTWlk5yHtxqC6hceQqUpW58kbPkOFP&#10;9wob4qKC/N0nWsm6Vamq5k+at1nc+w+B8k6w2ggZipTVpVfXQLtuqk1tH8d5xoQaP1VVO5LIoxp2&#10;qVgY2u5b5pwqbFLrC+9HQPmQhw3QA4Un7pW0HsdtYRAWBrQBfYJP+QLdIlaf55ZWTnvPmvFtYOr7&#10;3RsKj5v6dnjqzJ1Pm7nraTN3O+OzPU77bNKpn046+dO9/vDpPr//9Fcnfrr/iZ8e+H+fHvybTw/9&#10;zczDps7e/9k1g+H1aBIgBvNUCdQxtSFds3PplWK03caU+ggI/23HHZIRiOvg9/p5hEFG57zQcPkO&#10;8fcfgzi+/GRyY/EgpJxDIS8jnItR8jbevJ8RLyHkJWy8xXhDQ2NtXR2Gp/DWQMnUi1sKgTqADQLh&#10;1aUchAX0N6hqEl4614wvyyyPRycWV/SGbdyXBle/FHr6z11v+lev5tpIfioOcVj5idjuw1cWJ+YG&#10;g6uiteHwlvLwhnbRjYF3lhcrR1h7xPqEA4/kKyieUmut6nZn5ybJMEIFGpa1wCZSCLUzxaNfP3zX&#10;b0bnJVuammG39MZG/gsvUGxuzEuGrzh0cEH1lWZjo9OaCMaigZkLIbDIGPvTNELKYaNkdlRYwyzx&#10;bsgGyZ75dKURTH5dPW5HxZMD3thIpkHAG6aqWxKH7LrD5L13+rYmPHnXHY6kk8N3HQ4nFY3RKfuN&#10;Of3w3evCidP2G3P+MZPqwvHf7Tn8nCP3CENfIVFlZQk1qMBq7ycurBWWqiCHc7RqOAND2KBDyp7z&#10;FKvHyx2RxYKYtcam2voG4LZ4/sYow59tutk7Po4d2I72bk8EokiC7jW6Swj22LOsfXfshksf6ZYO&#10;5QXty0KZnN633nqXlYE6P0eSycFXVAwApmHBMVPaNEeHIEDl9NwUOhToeWVVDdaUhi4hjmDpa69h&#10;utF4hTEw3u5GLii1huxpc1h1m6x3/2ndeop1ZH8zZfO7r4BxhIdFvE+19vlYfdjM0Zl4ORxpyHFk&#10;ypgznh423KFaSPJz6+IuWwQVZsAECW3hhEsIaQzB7WwksoCbSvtKiA9bfXv6gT0PcuEf3GM0VUhm&#10;OV6/p3UN7wuO8Zd7jee8S2mHPXTroU9OzAmzmm+bWSm/QEZMNSPnmbTut2rCnmZTaAIHdaYxX8VY&#10;oR9Am2ayHkkz06gm1dXGQj0XExaDPSu1qFAUhEd41gp2f5WGaJ3h2aK0Bxcv6eUudCHwZvxDLJte&#10;5KhPDPfacLVluaRmONxjP1dIz0dsfVAS6NYz0Dc0WJlxrABRcywhoE91FWXEMuQmtg46B9FP/K6i&#10;auFcbTVFt/N0yO6w0tW4KygwpYXt9tE1URMs4qSYDoLQT9rPSlFamsOi7sNxw0xX8SJevlEsIclO&#10;VeTOYjqWIiT/IB8WUnGPPAU0J4LuLug5V+ZBkqkiMch2/1V1d7ctsVaOiELGi+7kfMg44SMsrCtX&#10;VkVNqyV41C7cl4yOJ21IeAu9JOLpAUOZEoe6iyI4M5OOJn1DuoI0pVSX5OUGUXQetZCkom7C53Yz&#10;6xFF7pVKk3KqG1F2fnhA4tMrN+hnR95evkjaCGKI4j2PM+1WDoEYUhvbmlPT2cW6jCy3qjSI4aiY&#10;OsmdnccQgYztEcWginkSB15xFnwPNhFrXJq+2vX+7zgz7IfUTVfKq25OdVRa6aiqKJBDATyxSM/f&#10;brDvCl6anGroaj1jvFXZM0ntzo2T8BClzim63LZLylQrLc3SQVwi2eMJd2j1l64rrt4TeZ2RGu9z&#10;L1Tll/EOI1rKHlsZANvUiMOhrBObKd0RvaFvrQdB39x13O47jbE/O4/dfdcdd3d2PdMCt9LEe+yx&#10;R186eCf3fv36f/jhxyFYZJD1UIFXda0rUMZ6tlLVs88+89Zbb8/PLzjooAOff/5FeCibbmEcWdhq&#10;SarYSvaZ0jiUu7VMdN3swtJuoR6hflfetzlQ0/jNYwt7qqImsFCU9slFlREHQ9sk8RcDAZhtwMWM&#10;BFZtbW2vgrBVVG6HC6WS5UWFDakQ7FVDL+uKb4zEN0Xilc3RLY3Rr9fV1UWiB24fSkU3B2Lw2ZKM&#10;wbKs2kSiOgELmJpSX9b1XVZfFigsxugq5nH4eWlReZ+iBGyFw16s8r+0SytuHTt44pC7xtHMqjRy&#10;u8KhA5cnG+KJDYGXyi9q7NA7ll8YjqUisCuUlRq72w55A3ci+8P9VRXOj0079SoYd3ho1xMK9vxD&#10;waRT8vY8JTDhxMToIxJDJlllnW2fm5FW4HMHQraGjR9H74hvzewVv+2Yo5SVB8IRIbgHlryFkFmf&#10;VLD3W2s2DR8w7sJJgyZt0/GOXw1ZG00cs0vfo3fpf/Qu2xwzYcAxuw44fsLA30wc9LtJg0+aNOTk&#10;vYeeus/2U/YbNvVXI846cIdzDx11zqG7dB583LMVO8kiR1gmxH6X+ZEvW9slybo6bqZ5cmPvSUmr&#10;XSoaicM24c4lhPHqtY1/OaHl0VOsxtpUaRcrFYKQjLUjjoPACYzjyHi0aoglgXLhcL5AbynCLWdx&#10;N2sKDYJPfUNDU3MLu+OCfSq1PJzfEIOtrpDDgg9uhsXLI2ApZFOqaX2qcV2qbkVq47zU4lmh+77p&#10;e33tdi8s7w6bosOiwrxYOBiPHrljdawhP5lXHKloF60oiq4snLuycEOTLCEUe+7xj1AOsPzJiaTh&#10;ipL6MzDpRhqq2bAikoBNoWApHW1woY9Zmz/dkj/34ZPGdS2A917UwSdCf7sVJh79w44dkn/Nb7FD&#10;aUBjgdlIxPPgtZCffwUr4tJawlm2LZC48tKLgPGhDbBoCywhDwVzaAv7wbl6jyo3AuwoVR9N7N+/&#10;cGK31ObG6D79i3brBpRWfN/+JRO6Iun0yrxV//58RXlB3n8WfPvXmcvLC/PfXrzu77NWFOTBblCE&#10;DBtD/Ej8FccxyiRNIS8BB+TqYwSW9AikgUBbcC90CsJCqpPOgQNqaW5BElZmbZghFFdaGOzZETfA&#10;4mPv0V2JwIIovngRBVfL9XHddbPuNqorXG0JU5Sl83jx3VX1jY28lEsFRRhhBkJyqtixFDyCAMlp&#10;AymKHaOXAMA5bymF4QMANGzX1djUhMaU14lAZXHxIO5vGOxpv3qSVx4DY+s+YGHhzsdb4w4nX14Z&#10;bXyekWedf59O3PTy30AA3vBH1q/ofxXDoGYCPCXAdyay5Kz6pj1SXyV7Gd80Z+Og9exJNCXjSso7&#10;xUQadjHFQit7a7uV7gHfVHljNCJnTWJ3eAx1QEWtyeMX+7PamVPjl91xuSezqlJv1jprzLRU7lpL&#10;lANI6Ohb+Jt9iIYrE8HYqg851tq9Jh6FEupVY7YkqjRNPEoRPKaJa6+LlYmfJpuExeAqExKKt3AR&#10;GJproazU3EKII4FQQcmwcqSW8B0CtQzbahmUWh9qMxfcXmoqKtflu92u+rpuXyZVVDXlzG54sTls&#10;mG0ShWrtOHiSQwyp/ZtSAbMFyaro9mW/ztGkWm+4TXVurHZaX43ZlMywSGo1huiGRzvmeUiEk1hO&#10;KgwZG6a7VOSYkF/4I4MCv0o56kQUnFqX25hg5+d53KP0RxpJzRqdEPI3anv9g638Gm/pl0JeKQ2Q&#10;fqt3eVPh80ymCTIsP5NB9tMVgkpcBNUa6hWq3ASO/ddxAFUTd93x7D5u14k7ko0L42fWWTxgaVmj&#10;S0kirRvqUYAiHrlRFThiqlBSJh+FocQAXU17cRVFoySOT4yD7R2bwjncANN6i5xp/V2roVQ83bPg&#10;6qsG8Wp9z2tiRfm3tDFVLqqWSsshrU9zz2FrL7t8aNOhrLvL/hlOUGtSe9W6tXucv6t+37a7Wktt&#10;y5VBQunfko9nIif2RhL+QfE8TlFM4+6qaGsy5/K7Go4No6Fu0/3KOx+npXH0WzXAa4ZchiMJ4SQ1&#10;ZKPN/xgW3FM/0wWQEUANBXqcofGA7BHrtWQuZJbLE8jQG7yqa44kucHK1pv7nGxUyg0sA5QaGlBC&#10;DMfgATK7SK38nJ+XKixMFRVZ/Ckuxr9wJT8/R1Q9arbnnnsCPcQEFmzfDp9cqo+BV4112VJ6SeTq&#10;NKH8grKydrfddsfNN9/i6hM77ji+qqpqzz33OPnkk55++plQyJ5ieHVAI2O31rLbky6peSmjTTJu&#10;dOXjuqUNVk1U2dBi8UrUFVZFIrD4kjzTMNxf6VvQcHAxI4EFi2U6Ww243q0AVq4RDIl4p44da5tx&#10;kxgIVAhGYg2R+KpwbF1LbENTfMmqFR2Kw9t0KQyG1wRjm4LxTcHEJiux0YrWJJoS0YbIrIYRDYGy&#10;YH5IJkIYcBiAzKGIrvlh2FZG+5ds7kTZyeFmI6DmyG3Q1+2HBK2WqlRV4p2v281p2q4xnGqJB8LR&#10;JIQhxa3AiLEDd9h/v8Dg3WnIVtlSYwXbdw+NOviA00499e5rT73j8j/ceOGvrzjr0HOmDtpnMk6S&#10;WurECTP9KVu52DHiDweaYTiArJqUICzaAEsearFTwQ9AeTEgh6zD14bmoiHtYSVbIlASDBYFA4NL&#10;QhPaFe9cVjy2rGhEceG2BYV98gu6BEJlyVAe8g55DS3BqsZARX1gba21stqavSk5oGvh2vzd8G1B&#10;mGHEY48p8UDgH22WcunInEarLzeQmFYIXqqoa1nZc0JJ7RZkgIyVypH3Hmr+006peW8GizpaefCO&#10;tmBeY83aXhO+qgegxIvKXLz2ljIlcdtBCKNBr41iZ0CLgJaAOT0ug3UcrGGB2bHCaDgYjQBDKxwW&#10;Ou6wlrAoUNQx8MqW9n9a0ufCtQPOrBvydrxTIBYJRVpgV6y8cLPV1LDv9nWD2sMm9EXhDSXRdYWx&#10;jfl1K0IrN/ArLTyUlodQdaDYwCqk1crhoMkMU+Voeo6181qAnIRQmnQO697Fd78VfvLvF457+txJ&#10;5xy8/bkHb//suXv9/bxx7357T9eWm40SYeP2YDKeF4+FYuHQ9I/tCCzdrqrFs7owAQvgJciFrQKy&#10;G94zCMjrOZRMoezaI/oQgQX3VWypXrq2KhyTE30F1BeWEFZ5LSHU+NJ4aYJNRlCbEjVlV1qKbQ6s&#10;C4+t7KfSgkFUFg4vAAoLCCC45m4XWkLYq5NjaNlp+061M46oeR0+R1b8Z3JJEVhYzGb88M417x3L&#10;n79ft1tBQV4kllxT0TBnyeYvFm1uhlcc0PHWrPU8Y7a7IzJT6CAYSs9+AF7B3btEtSgCi+Ys4uGQ&#10;0wQkLbyywDX14R0hg+VdAmVddKUmLEvtujS16zIJkwwvWxRd/EWqcqMVDmOavqOskx+wDj/P+tXv&#10;rWG7WpNPt+57z9r7aL4d1g82L16oyAe8IopNUwHxXOUSEsqYQNbpSAQH1EXRWFwzcvuMgy+q32jC&#10;htaRp5ocIkGOFBZGzx6Qw5K/bKgZGZmcyrIgO36Eh2qRTCw3bIhH5pDz478ciqvXrNkMiZhNlQP/&#10;axtG7cPS2CuxEiyQGtikgtzUykPVQ54DDG5jVmzHoVFT6iLjpnKopSx2ALQXTL/q2GH9IwsiZTlL&#10;op7ieCIhc3ExaCqMAVHAkDz9K6Ni2w59JnNEY0Yvo6dKrO7jhuL7GGUK+qGDvsniNXP8VfNRjruR&#10;nb5klya7MfWQrXxzzhNHcKZlSZPZH1RaLejLHEVNVOw2lt2tVFvZYrP40td1W2o/h/eCZK0xWAeh&#10;juRpBzWPeXCGDKWpfnaPVPLybIKVkch8jjJShyJAmARRmomUOGQgpWsuy9ZnytSYueg+K2Kq7iIL&#10;97hj0sHRc+p31hcTapZbepeHyht9DUHRTcXZUy+WtZzS3ipkT026EG/pEwwK7gXBuNCH46+4z/Bg&#10;Qd3PdjWkaR26Ls0uiRxuCZsq9yBqD1aunq1ULs090yqiDCEG7ypPR5sDKUdbIRmZaZE5xz9LyC9V&#10;VgIETTzE82apaISVM6dzolrG0zmQFkyvtaM92/KFDZTSDGOQzzkTVhTlc4naKMuDTYS/ytAlJsq2&#10;9FQTGdAAFFMHswngAMceI3KW+UdM6B5fPIs2XJPMorlIXs+EGbXmO9SYLSopbVuPVsVhc8vtLqbL&#10;7tP2GKumr+kyiIVzCmYKbEpunBt1sadcbameCYYyS+kouUYXVwEyEPMIKUMO9hgZC+VBLxtP7W24&#10;Craz1I5GlmrgEIFPTuHBrf3ByXSGlnIY3LbA88OlNSUtKCwqLW1XUlJ+yy23uTgs2Bm4oKDwzDOn&#10;HnXUsbB+xaYanDU1vnFr2IIzJh07dpo9+7Oqqk3V1ZsuueRCTsIjF3x97703O3XqOG/e57W1W+Bz&#10;ySUXwS+DBw9et25VXV1lRcW6I4+cbGAbuOyyiz/88B24ZeHC2Q0N1fC59NJLoOGglAUL5jY01GzY&#10;sGbIkCHclJdddsmWLRuOOupItqJ8XH75pZVbNh591BEygVH/8LDKGsiDrNYHvleGXQc3AMQlkCqZ&#10;CawGmP1Ub+oUaLJgGxScHwCBFSvs0B3Gu1gAXgSGW8LEGpsrm2OwdOnrpuT6ytWTeqyFR/6B+NpA&#10;fF0gAZ81gciWZEM02ZCMNMW+qN8mWFwGe7fzHADHDci2vFvnvHCkvho4BfYN5SBV1w6dskPiPti+&#10;t7euiYMBP/bv22zB6+8arBdmFm1ZurY+DCEeSaDgwpEkLjvKDx503B6jjvld/vijA10HWAUlViAf&#10;FhUGB+2cN3bypCMO6Ddmu3i74upgaE0stagm8dHa8PpFX+ZVr+UtusRt1p6W+Eoy1UkJY6XirVTs&#10;FUdgsZeF9ZGZGDoT9FYdXiEDbYVkVjRa2b4gL560CiGmCfFINsaSn29s+GhD3Udraz7fWLdgc92y&#10;yvqKhuZ1tY3NsJEYslSpTZFETSzRCE2E2zdbDdFUcX4ebFIGMUVJjMDK/FIDgr2to6rMHsy2gHzy&#10;QsAELB89pbL9ECBB43NeglJjq+c1XLlT9MmzA4ECq6wrrGOFWsHm3tFQ0aKdLqhpDHfq0MnjLYTe&#10;Y2R2A6VtJexHRNFAFFQDH9gKCv7VA4zjJJl8s7EIorWiYSsGH4ikiVnJGG3oHoNdza2jB9UfMLR+&#10;m67R4kAsGIukmhoS8ObBVGKXbvXXTdxyzZ5V+fV50bX50TWh6NpQfGPeE7M7ISsjHdLomeLbO3om&#10;JMOlVTJncGm2cwBOG1ugCZLRQNVnDeGGCCx4TOewZld9fv78s/9Vc+um7s9s7PL0E6tvPPWN08bm&#10;/7t9gXoVLb52kNiraAi21H/uvcLGFoiHQx9Ni2LPKdL7nUrFGkQbh+PG7bwEryUMe+bTRmhyqBAo&#10;mcvLVYAqkrD+sTLwXm0JLHp99lvr04ZSeAHAK2sC81rKwjHr5H3GTDkUlxCesu/oc4+eBOuXf7PH&#10;8LOO2BMiz1giyk/9McrCnoNf6Se1vxQ3CwYliYOOXRLkxOkLKg3qTTgcgRAsmucZwVDKvm7TNe3Z&#10;SBoyENFV3xStrgMEpN8BuQILCbt2KIZil3xTzUavoTn25sy1PFdyw4SCa4+AK4J2A1qHTglxrDsu&#10;KuQIFTAx4ZYIGBIKRrJDkoCtEwKrx/betpOuFvbfNtR/SHLl4sQ/77Aev95auhjWRVoj97bGH2Sd&#10;dicSWD230bfD+sHmJgj+wikiBGFhHBZ/eOKv9nPmqzSTxEuqMXgiLHFyzMHxvFnBLX1E1FCGN5li&#10;K1Q0YGy9iGOCNer02EDvT66m7FAaz9ywaBpm6C6Zt5A3SkwITXtpem3XRFdJAsw062Gf2HQKIySe&#10;Ib3ClokCpYYyvLGDJ6M014TZOrOBxPPgplbDpNOfcfRA8RpZsekP+wbyV7ESfEETWMYJLZVi9oL2&#10;wWEWlXVNTvSAjXJQSDGTMoIAreej9HpFoZP6oYTcVuoHpoyMCopnJjWV7JzGUE8dZRaRtjpMxfjI&#10;D3qLAhWQQ5yWpk+wwdWERDnmwoMoVsUY8ZVPaJPO0lmZBWHLIQExupVZUG4VqjE5LEYzEXkC//Ni&#10;YI4T1mSKbR7ohScyXmjng0ksNavgU4dzy+gRg8U3c+7awhGVJfaSlZFWy4l/adJqShKOV+IsmHhT&#10;QbasXUprpYEQYXYCkYLHc96BincIZRVSIvO/XAdT7+W67azwPJJLUvrJEyt9SGfWHLTKlroIgSAo&#10;S/wVLSFka6S6p6ZMXCpImm93RzmTRDJaGOOo0bPtu7i3pU+1nb2cu6R8RDCtEYrNV699dfkJ1Nmx&#10;legRDcSjwzCHOorxt8aowyOMYS3ESvAcg9RGgcKa5Dwc9bTbSfUUbqWsPFZ2B5TbwttNconi+OrG&#10;0dkIojpivfRvpFWapUC+inf9kVpQL6avbOiylGEW5+iPud2TrWbf52+69dJ00WhnR6LvWnqOoOVc&#10;jB7y+A7pVvLFPa6m55rWs9OSKFMkQ50yT0on2KSKSRHzRzJxpBIpim23WpltidWVfzAX8Vm0/rcu&#10;rwz2jp6qjUhWWF32Q8lOqMrYqAcYNawgwa3tv+11qBEk52ZsLaHYAO9kjkZXiIv45WXtzY93Bqbd&#10;SkvBt8NlPCmnk3LjRP9EJxkO24LAosV0DgvuuvzyK+bOnQdMlpmD3VmUwVK/moM8aWjA+vWvj7vh&#10;hps6d+4OCxKnTp0C5BQnBhLq8MMPu/++P//mNydcd92NHTp0AwHOOOM0SPDww3955533OnTocs89&#10;9/3pT1dASi6Rb7nnnvt/+9tfX3PNDeXlnW666Zazzpo6dOjge+65HZbrlZV1ePvtdx599MHOnTt+&#10;+eXco46a3NjYSPpKe3NgDp32228f2m9aV4i7inRYPcqw8OrAX9HMyooWu2EKCnDylTECC35bv379&#10;doGKQGE5kBGQY1lZcWMyWBCuDFSvS1avj1eti238tmnVioqNW9Y2JhrikUMHfJuKfxNMfBOIrwpE&#10;16aaqxN18M75ZKIRorTaL2rulleA6wfxmSzzppBtUfmIghrYuljLqyTXPV/vJ6UGTx4xPfqtayTA&#10;rx3aNVtRK9Ic+HxWTdWcmRXLN9bUx6vq43XN8ZYozpbziguO+N0+R513yjbHTC3bf2rBvlO7Hzpl&#10;lxNPO+XyUwdPHBMtLqxrTtY0xDZVxddXtlTNmRPb8GVefQW6vLxgQfPPNN/hYCvZ8x5YKrxCsVfy&#10;k15CiL1fthZAvwkdCvQhMPCDnolh7fGdhonomiVrq1Zurl9W1bS2IbKmIbq2rmXhpob56+vnbqif&#10;vbb2szW1s9bUfLhyy/y1NTNXbv5s5caFqzbFG+rbW4kO+YGCgBWCmRxwj2hSMAIL+Bgxgd4dS9zN&#10;zB0v+y/G7bAULb9gZU30ywPuWNt5+1T1prop3ZqvmWRtXm112MYKFlsYjpOXCDdZifDiY578fFO8&#10;X6/eMMHNVoDhuykFyGi/pZ8ELOCw6aEkrmgD9gr+EQdIZm6K76Wva2J5c1KhGOhGJBhtsaIReEEb&#10;cVj4gRih1H7dGi4ZuuHc7SsO61MzqXfTCYPqbt5p/U07bThoQEP3drHI2lRsQz5QV/HqwOtftxtW&#10;1PJZc4EKuWAX2R7atN9pD3a2ZqfXy3lFvGrtzKL6VbxZH6mOR4DjBCsB0qbth7W66duv6pcsrlny&#10;bcO3I4tqd+9aS2jjskF4s2gylg/sVUtjsLK64LZnC3hK2saDzQ0EaDLmyASFgTGE3ZUUBySOMc8N&#10;NJdEVAxoRCyRPH+XjqftUAwxkmeN73TSsCIgsE4Z1/H4IYUgzusLv31u9orywrwZC1f//dPl7Qrz&#10;xiw/a8xXvy8N5cF7RclcqnwFbNu3lwkKR+/wrJL+obvYNceQUFpwirE9oCcRWOkHS3p1HhJ1QGEz&#10;FIHVqUyWu8INwE8BV+VqNoAiFEJLEYnG11U0Ll5ZvXx1bVML7lBYUpw/bni3Ew/brrgIl7i/+/nG&#10;WLQZ5waYudr6Riw8dSu5KHyH8mN4KxbEnCktbq/mlhaoBToXauUgzxmRISWyL9hju0wtG9u0Lrp4&#10;Dqz1Do7YKe/4c6xhO1lvPm2dtpd1+fHWyiUYRuo8YP1gQ0OCuR6vg2Mf1EdmA7xGUr0cy47iYCNv&#10;zk8IAmNKrGab0sDEf/GUmzqPxN/RJJmCsIggIUPNEy870EQaVmojAtLibqmMDrni2B1dCw7z4Qor&#10;5kqmL1CQLI8yKS3hCtQk2aiutKY4pjJB1NVnbWJXhUviqZ890hljnjnmsx1WmaspuK3oDiOkyC1b&#10;PHv+StgL0yHeBl/xGn9F+wwvXYuvVcbQEM0aqs2tPKa1aUbP1j3uuvZ3YxYpMXM63IY0n/kq2B9N&#10;06tMp1In0RF2umElUiuNAXFwIqr5qZ6iuwQe80FyyB5/yOyopoMkPIshq0UBicINqOmPEEtkRIVe&#10;Uty2ooWk8sZUQmm9ol61f2J2We5RqjjbunH7K+7JeV0ZIv6XuySdmcQHXuGKk/DkuWk/W8gkMQRC&#10;HjK6zDhTZxKaQ+uy3b7klNv/a0dW8WMuq8SmEFMZpkf1a+EkyH9TNePHHuwm8YtT8QpVQXxRpW6G&#10;TJohszunCKZETe8Byt5Ir2YK08MYUzFePxhpxVaKyrEhZJZcMVLaQTBMAqah8Cv1xJR0DL1ONfCQ&#10;BdaLN1T8qqE3TnldxkAZBw8b4VEjdxUJOT2SuYDhbuI+PAtyJOJCtNLYmibX+Rd1YCHs3GPO2gTQ&#10;BeqwNs8leua836M1M15qpYW975MRsi3lZE2rABQjZDKpDLhGWJ17toMJYHrDebed6gbfW10ko/QR&#10;ymvM+g6l0kCs3Bk2TUZH5qhN5dnzGGrrYGuNzrMEFk55esr0igVWNlwbZLnF2RfczZStp7gHVDc2&#10;pq8hZp2tnDkK2u4pe8ukPN6lslnNrkjfoX3sW0lY2FIKaCbYc50XAOrPU089+cor/3nttRl5+n1/&#10;rtZxfoWwKfVpX1ravrSEPvqkRP8qJ64apLc86JDmsIwt5APffPNtYWHWJY3ZjA6W88ADf3nxxZfA&#10;ZL3w/PRIODJihOwZMmnSHtXV1S+88BJwWC+8MB1SPv/8dHhUP2HCLkVFRS+//ApcWbp0GUzctFXc&#10;a6894a3xL7zw4r33PvD88y9AgueeewESTJiw66hRo15//U1IOX36K3379unSpcvIkWNOOOF3rLy6&#10;gadOPRW2P1a7s4tis8qJR0H/ardDdJ9Uh50lnRsv3suHxXzZCaw1a9Z2StZ1jVZanfrA+sFIMm/T&#10;muX5VrywfceC7n2CvQfk9d6moGvn/Gh9fOPywqLUXj3WpOo3phqqUvV1idpwvDoRq4XdhuLwksIv&#10;w9tsSbaDbX5V2BIsy4pDtp1j1d2CzevWr/NQVNWJxbcTPDINip4mASICcBq/9Nv8lkgqtuCtinfe&#10;Wrd6CxBYlU2xqqZ4fSTZmLBa8vMG7Tj4hDOPOOPqU86+ceqvzzph7IG7p7p3DhcU1EZTtc2xzfVA&#10;YEXWLVgRXPZZaMOXkCm94gq6Lb8viR8e8ksVaXsvesEivjmb36WoWS0OwlLDKBskw8lFnwI5LCSz&#10;4Bd5seDa6sbqcHTxlsb19ZGXl1U2x5NDOhV2L7W27ZA3qGPe4I55g/Akf9v2efAZ2C6vV2kq3Nw8&#10;Z8WGz5dtrKxuhBeV4b5KaE/pcTDG57RmFXin2bYcbheM7wZg8kPzK601v7p9ebdRqcKSYH5JKr8U&#10;6wnhSy0Nobp1tcVd5/3mmbfXpXp27lBYBG8NUM65ducziWELmKk+5HwAJxL//96+BE7Sqrq3qrur&#10;q3qbnn1hkC1sA8MgO4lRjEKIIIuA4fleomyPYDSOT42ap0l+/n55bEZ/T3wQRQVcAgJD2NcBZBnZ&#10;nQGGgWFgmH2f6X2r6u6qd875n3OXr76q7kGTmp7ur77vLueee7Z7vnPPJb8CW3UceGV5cOsM7rah&#10;tr7RMgVhsQ+LfpfYjUWHQ7Ibq0Q/lUIlc/rs/m8s2Hn1sTu/vGDPh2f3t+fHm/PlUk/DwBbKlp4Z&#10;H8iUByvH5gZoG+LLg9hCqNznXg+nAoCDFeyj8MeGVVjPSQc1uCql7Ka795Qo9G6EDpWrSCgWPCKR&#10;0UfEkM+MX/GB9c2c/YmyEWngVanYXBrKD/Y3fftnucERhF850KvhZZlSRSV6hzbiwUFEOCeaC7oP&#10;VbPHC+6Sr4jcbthCSGnQExc4hZC2ENJocQphnnZcjhe7u3YWct7XJiIR1KMDN/pQVWl2AYpx2iRn&#10;C5Bhis2P7EwmyE3/BkoWTasDyyEFsSZUta+/tKt7uKuX0nlpP/SovTU3b1bbPrPb8rnGrr7iS2/s&#10;eGjZhpdW7iiN+ljI+57eQENxCIc14lnVnTTsB0EbTkm66SjoL+OZ1oKNDYRzZj4JhgrDrxBJBAdW&#10;uXcbu2bTPk1TZzbts9/4+tXl239YefCXfG7st36cufauzOwPZKqOXKH9g+X+vlKJc+GjffvgTEA5&#10;ElBDmBAQJS4lSeLOYMgQzXNi6y/2NPEDWRzLJNrqy1mEWgUrN6/5nLkEw1L2KMGj5JLzaACUjyEQ&#10;OsbuMvySP2FIDtxV3g+nxdUjaGtwteM0fCf25zmSNP0sIlk+ADn4BAM2UobOsNUyVlTOQZYiqpUs&#10;lL/UBWXGhHKgx6zB4f7KhimVxCBCXXu4dmFW8K+wd5EYEAkJ2wrwyqIQldLsOF0E2CPYyLIocBJe&#10;k+xr3wqZyMmwQ/5i+MeuQaFAkCMTpEQKyi39D0cvnJS2YDVTRbEtTQSYdxTifYuCE7XBzHclfnw+&#10;9JZ3vMJUUxS4FbMFtxkxKD3EVOF5RElFfLX2wRpbHa7qjMNQOPukIscQq2oDk5kkg9Al4ojVRJH+&#10;xX14fDAkk4rGzRgnBoS5Vnp1zgC9kLeACmCVH8cIVzFm05xsQ/IOKNEFDkLzPOh8Bl5pmDdeu+l4&#10;4HvDqz5xiCt7hnojIHys3AR4ExisBhQ6pVxVkkF/jj8CLvBOaUfpMmZHLIHvxU86HoOiFNowFM75&#10;sELpiVlhO5A9VnIOhrwxpfSOlXH11Jm2Ew9WQB9waygFxyaFUoCHzVFMAG7qZSgI6i3IJmpHSAy/&#10;qo2StMooCLJUygrA1xMGZY40bbVWcDPsAmrC6mmSbWLQq6XhxHX+0CWMi0F2SnkxOQb4mbD3qpq+&#10;0QnrTq6ATWD1fDvozXIIqNENs9bQArarCYdqY+/ajOSJmm6BKwfScDItJ7q0aVBxiqeeDZ02qTMY&#10;rWHOIi9U0kbnAHUPvQmKWyB/XGlqIfMGG+WocjDhIe8UrZlQltpYfF/1gdP+J0cdVgpQ0CefL8CH&#10;xT9BENYll1z29FPPPPP0s8iV/j4/E0xA1Graqol9WBQnFaeQT8glFW2J6nVW6vxIACPX1e49e2iY&#10;gOPssz+57Nnf6nzKXFIByrp1//0P3nvv/T/4wfdPPfXU6677Pl2Tn4tnOktVznr22WdD2XrUUQsp&#10;zdSbb77V0dFO3i4qtnLlG/Sb7lfjkMKvzjzzjOuvv6E2egP5Ywai+a2ckRmyPGGMHFh1A15o78/a&#10;tWuPqGxsaMhl26aU6e1l27SGKTOyrZ2VlrZKS3tje2fT9HmN8w8amrfPSFvnf/xun+Hd45Xu0fIe&#10;PqFwnNw/tHuNYp3Gsr8tLiq3tEMdMBS026W1g5o9Nrdz7br1suLSATjTWYcayj1HJROTi1br2tVI&#10;De/soQCNhspQ78gLd2x9+ImNG3fu6Bnb2Tu6Y2hsz9B4X7EyUM4ONjQPtxZKba1D9FPI9VWyu4bG&#10;d/eWdnSVtu0ZWv/aqvzypc1bXqVE3XpAu0vHrt4rcVTBdcWmsLiusFsQoVisKPFbECCMpYagz34l&#10;S2e1nsZoxx/ZFsWxsaHi2Kae4p7h0Y09Iy9u7upoymzuGnp09Y6H39rx0Krt96/aeu/rm+96feOd&#10;r268ffl6+tm4q2vfjlypWNq0vWvlO9sGBimcha0WTQyflEkJooJBJGphYjz7WYJtj7p5OryS7CEO&#10;CeEVw1vd5dWnXPn8WT9ZM+fYgVwhX+wtZZs3zVi46qI7lp1z08u7G+fOmJZraaOwHZj9sHsR5EKf&#10;XK4RP+xrSP+kAypiMytbwOjcSY6at3L1tGlfpfGX5faR4bHicGVkuKHIKbHYhzVqoVgcxEbnEpJ7&#10;iH4kLKtMBXobBrY2jA9lKsOUuKxc6qus7ap8f8eUJLx11Zgs1hRGYdZqOOtATnTXOPTu6I5n+wa7&#10;RsaHKuURAkzdWByNxS+Vmabo9+kd2/+olbxcEnVVzJVG8qXh5uJgvrcre8tDzc+8kWMCjiwDj+HY&#10;cEg1OrMUuETjkJPiGOc6aA+7rXo8dvgOWdFU7bpVlTu3tYyOV25cXXlgZ2uxnPn5msoT3e3kbv7M&#10;R4/53Bkf2j00fvHHj/nS+X9Ghy6Wiz2Vwe0Bkp3CsnvSaUAfHhaT4Mi7xvcJ/xJ+xUkEKR9+CB10&#10;cID9iOSI8unAQQqqyufJY5zpHxxds77n9TW739vS5xrJNzcevF/nSUfNWXjwjOamhrWbe39x/1t4&#10;unnn0K491e4kyAj679datlZ0HGq2mZwURXJHFl1l2cqHT1NDYxN29uEH696x1+4rPnDl6Mt3lrco&#10;DA7ObL7QOHe/xkMWNX76b7Mz52Qe/Hnm0pMzN/+fzDEfyXzkrAQ90/7B1o/xTfEPNHFX+kPdarCL&#10;65p9avKUnRkI1pA//BP4SCSEQ1aSEnjll8duSe+1hcpQ+WOPVXCJlak+rGDJasUcTcgCX3wcugHS&#10;LUctdkMXOX7h7J1J3IO4PNSHYp4ELmGnzKrRJ9LRzA2hJneOPcgPY3AhLf74FdRUFxaaQD86GXZh&#10;HgAnh+PJkscmfxwxw0vgFsJuxWoWL/AanI4qYFol7kF1mnRm2wE9ZN5/EQlv51UxzwbXUPaSKrFI&#10;D5nPLaFdIfUbCANLz5gP5yRx3MAHZdKbVvoFQuRjK+HnTW48RPVwiQIycXfsIgodgvQJo/xY67Du&#10;YUc+iRXQqFr04tTT7yB3Zgdb+MCFwohWdMtDeRouhsyi0OArc8sx7+nuPI7h1yWHEpIiLqQB6cbY&#10;UIeB/oMf5bCEDMC8BTQsxKED4/raOdgISDW/gRK2TLafcZlhHSbuG81HE4JpNjVlxodBJ1jyPGud&#10;wgDTFm2gcMVpcK5eQ1CCPWCvGVGjujQo59SZa1ud4MqbRiqAMBiyDt4NCRSrw/CsiP60UwFZYEhR&#10;uI5KIDs0Xs+iAEE2yjTe6iT8irtLMgk6yWqrUgQaOQJEu450IUR8mzICxWX1PAZ3AixWEVHyhhNv&#10;E5b0OKllH07chAoNP8Vqi7HyVWPYcZr2Jx55J9SdOA50TSqjRFbEpAD7ry0USIV6HcfyubokhNSk&#10;P7/XzKUwRUBpqvKqwammxoQISoXeyVAneKBslAlUvDN3mCoHK+E5/tZBTYAIFfZa2rcAxjP2S8jO&#10;SWN80gWd6AgWBM6Ppe5fHR1yeDi1FWoqP/K9oosJoISIqvFJzi/5sIL4KY2QmtIx7Ve/uu2WW35J&#10;WdUnjRIbbrLC3g7NC3MiIPJeeZsuEETVgjBxJ/gaagcVTdOmT//Wt/+B4qq6utkbdcihh5xw4vF3&#10;/cfd0gOXoU1///iP//vee+8jd9WNN/6U3FJLlvya7iPSij6HHnrISSedsGSJq5Ilh9Q///O377nn&#10;Pto8SDuc3niDXVd1PrSBkeygDRs2OC4I9JGnZTebZMwE04pNiIktHuQWkAgsVazqV0nCsG7d+qah&#10;XQf3rc7M3J/SV8mI+R/vGJEXfZmmxrHW1nLntG2zj/5s5dvnvXnRD9/54Ms7pq/tbV3TN+XZnvk/&#10;2Hny5zZfdOfIH4sDC24R8uc0ZmYecNjwe7mRng0bNsJwhwHvJi6NFmrRR837b77Fg2zvgBrKjO/Z&#10;NLLslq13/8fG198lB9a27tFdvWPbBse3D5R3jtBPZetQZftweWv/+Lau0e1dpa27RzZuG9z+7O8K&#10;ryzNb325cbhbXH7wTKkZhN3Azl1FKzlzV6mxZsYJaCs4ZFVlHPYISOAV7x/k7O2ysqODEvmHwirI&#10;A0N5uyjx88DIWEtj5saXN35twYqfHX/XTcctueWEO395wh2/OvH2X5942+0n3Xrnyf++5KRfvrmj&#10;b2ahkZ12ZcpEPrZhS8/abTtwNGJd2ZlGgZMzOUKpS61sWfdux76HtM7ZL5cvtBZa84VC99DYprGp&#10;b53+/WWfXfrIl9989vJnlp9zw+tNB/WXMlOmT2sotFGCoEpjLtPYVOak2moBjxbHyxQXlONooCZO&#10;cG79TFrdUUN8CB6/aNQ83AGt1Bzbykrzkkzr8OB4cahCexzJjTUi2wmLlBiLorHIk8WhWPybXFfj&#10;w9nRvmyxKzM2RLshK8W+TH9P5Z5Nzd/ZOa2YukVXFWoKtr0RFD1MVb3p1clDsOep/h3P9vTvGR7u&#10;KY0PlcvkUBspw5PFBFWsTC2XLuzcPkbxViPNRXZdFUqD+f6epp7d2VseabzuAXYzVElSTzlGxwEA&#10;Kja9IEXgFSXYcKA7s8iUt2lna4Yonk5QJDK48qMzvn1ia6mc+acPz/jqcS0UPveND83420V5IoBn&#10;Vq1/YMXajnzD0pXrb3thDUFZHtxeHtoZ+9rSiDwypwgW3isB3ccjNXqjO5S7i0QR+93UQg/pRddy&#10;Iq7SE8kVmhtnT2/Zf5+OqVPyFG9KoVjPvbptV9dwOFuzprWcevIHPvOJQz96wr64/9jzW07/0Hzh&#10;Tqz7EkoZd8ObjE4HOZia/tNSnPQE57yyHFQaYaLbpvi+zgl72zPjG1eMPnPzyG3fHH3hrvKeqjDY&#10;jmmZUy/M/NPNmSvvyMzaN7NN1U84Fto/2HY2RwtzqBeFnNqWRZcIywVgReFZsnDXVa5AboGo8F9b&#10;0mQ7qRAYQewUj1xXVoYWhzMjMsOULhyd90fpBMjT1a2GXZGr3VwZ7O7QRal6J6D0TDUFi3AfqBWo&#10;Vy6KfD7YtInwLvGmBetp0aXQeWqCguLcVPsLFFDDWa1lXTmpG0vZVVWS06FpAh33Ar4U2lG0Cizy&#10;o0aylTVglAx18rSpUD6pQy9AFmvHUAzIWJwrA64ARk5Fg5PFXeCDP9zCWKU15hZpuRIfEUOBQ8dF&#10;1Ik3l/xWOfrflGumlyHwZHFIOPGMBGjJlJs3ysSfej0MXvNJaICeZc7SoC0HEEgUAT3YraWuWnig&#10;3IexLINQZEcRh05iKcG71NkOtSBg9aXwJQ9CU9DpmBA1xi9+rKQSErwT5hwOQRLZU61xMNVCdTL5&#10;EanpTKiIcsQRrOldhCxUhXVhFZUiQX42w47fYIkHFC9fMCKDg/sONnCj4aiKOrP0gXKTUZe60YOw&#10;MhUyADbqXokMsx8GnGKfqm7fDGlJwI2cWCaSXMsBKQsO3CJQkSWJ6PynivbNY6h+OCE+c2W5EFWb&#10;WO1BsS5UqC9JHP84OhFhAIngtJNbPFcRS1AWwEaiGmNxxOWsuXROlp2lSR6v812tkL2okV4UAtEp&#10;Vc57JRSgcPuJNGnuGVGIDjZF9bIznanS70airNaIqg2F33vsf9AGTJvEtP2H6yI54VVk5LRZvT5N&#10;41UJvRpCEAIEcwy5oKLJdRLrcSdNfXvMy/Gx7BMiRYWio0vlIq+mA8uotgDXbuqNDNK7Cp6kuvXW&#10;CLYao44JcJUW3tZXpT3hMK1AvSGkTPOEI550x3tZMCSeelj1zUJhVY9hLzueVHGhsSVLbuvt6b3m&#10;6n+F4Dr/vHNffumVd9a8ay1klyy5nfxQV131XXJLPfHEo3fccefUqbOuv/5HTz75GLmuqBjlYn/p&#10;pZfXrHnHdXrPPXfSsXtXXskngFEuqjjqKjk2avZTnzqHkmolYHaKQC5gPOg6x21FUv1uasmpfaqg&#10;SdwDkzpI86F3ud3ly5cfmtk6e9vK7PyDNI8IbQCBy6ahYZxe6VM4QVu+ceb0zEGH/PbwC/9x7rfP&#10;zH3v1NFr/rx05QWVf7m25QsvzD6z1Dm/0pSjCAEymph35x80e8eqBY27V6x4TTOVKtuY5QwhASvV&#10;IcRNu7d7HOWmk/Djz9MWsOyiI0pTWlVgjO/eVHzq5t333LbhgaWb3t62ube0lRxVPaNbuop0sb23&#10;tI0udhU37Rxav3Vg/cp1I48/0vTGo7l1y7KD3S4UAmJE8M6gsMkNS1I/LqWrX504znSzZAYuh3DL&#10;D0KvxNblv+RsoNge+k0YK1Mqq+LYeC5TaW7Icm7p/jftKdwSKCw/vAtxnPdqigOrQbaDbN7T463G&#10;iWlfkem9GI5PJ6gLDFS6Xn/+4XuWPLbsuedfe/OVt9as3rB190CRNmNu6+reum3rls2bt2/f2r1n&#10;T/fuXYMDg+MjQ6ND/eNFyk5VomRJlLieBv/e2nep96dfWt717pvkDCmVKH0Vx2dNDHtVCd7OZqdy&#10;4mFMNGZi2X3IoWezhV+NFfoHxkaGK8XhMsVhSTQWObPYjUXpsdiTNZIZo5+hCv/QzYFM367Kpk0N&#10;33uv5aaBtjEmiTqSNUXeYamXJtyqC+uUmKpQXSEWdVPXM4Mb79jZv6PYv3t4tL88NlAZGyxzTNYw&#10;g3pRYWtuNFccKhQHCyP9haG+Qteuhm1bmr7y4+wPH6SwGT5mIcJioHmTRnRsQ7iCnMS9xlkBQv+u&#10;eUgtmRQpT6c/YecgObNwMVrOujtbdvXQFkJ6hC2EA2PlwT0bBvp7BnkvnoBmTcOGiBRxun5hfIdP&#10;+BRCShVnkwCrPelQIgmWzHaVJLu5M1qPOGj68UfM/pMPzps1vSWVbg/+QCfuX3LOIV+4MJFV3dYw&#10;8Rh0YSO1hFq8vQENIFFOvDAn+Y4fbJviHwnGwrTkP/Gt/NnfKZx/Zf4z1xY+c3Xu5PMbZqg3LQXU&#10;AxZk/u6azIVfrH40744Xmw87iu5zv9R81KkFgQV/sZML060vKEXm2RpJHSXB4XwSHGGrJzgGXOId&#10;tzxSxafqT9bm0TLY60FdRsp6P9r1KPCz4w+bHs3phGUvNJFbcOlaONSd0a5DtW51LePTLIn+9Qm2&#10;DJ2exvyke1eW04yYdHWmYNFkRrRQA2xKAAm+dD/6lO6QsyXSqcI07he+KD+AgVRfMZvIVz0kU7mC&#10;/qCTkIcYFCdCAomh+sQA9erFRuaaoUemcvgvhum6oCZFQGGwahWoRa04xYzJR305SpnswiInFnxY&#10;dE+4gmfc5kWdDbYo9etRNKbOIJv6iBLkJSEAMDrGX7yScu4ixh1EvZblCkKw9IOCwZNwgCivfehM&#10;u3GK41oJWDYPM7BwxYrt6qnB6xiVbZEOBPzVP1o2ML7dHhI0aG4ahxy+p6rEyCBQiNY3bCmgySRt&#10;7CGLGM35j93UK7I89QgsTENAMdwJSiDKz0b2EO+wu3zwI6hbyd92KILkrDXNqQbnpwkNEx1JT2go&#10;PWxyPcogYeKP8aTxIp7GUxiTvNKSUpy4Tjn3KRK62+B0VGhKW3REJV53oMofuskloQChUZ1SZcgS&#10;yhwt6Y8VD8YVTr6/nRx79B2guBlOosm++zrBa85J1Eu0p0cr6NDcOlNla7B80olQyoJEM09GhNc6&#10;MASSNgADLatwsxmuIo9aePgvvZ9uUUUgyBgjYZLiHHm/QE+i/9+r6STkSWIzDWxTFnGgkj+sMhim&#10;cqXsga8ppmU6xFIT9f2og6aN8+qNF3ORUPepFYz+3cOgU+9LEE0ZSjYITITV67jdaIMWJpiTWEik&#10;zPH7mPZJ4/n90sve16sW+XXaCAorsSWq12rtZzf9hJr9+MdPh1CiaKyzzznrvvsfNHmVuflmLvCx&#10;j/05/ab0Vfl881133U3XFIq1efMW8kzNmDH9nHPOuvfeB1wXv/jFTVTglFM+Tr8pXIt+0NqiRbx5&#10;UDYSRvJq1qyZ8+fP//nPb1q+/OVZs2b9+MfXX3ABn04YE7PeAINgO6dZ7WiNp90ZAmQBkhXHdlR7&#10;+4waxO/pZNq0aceeeOKyyqGjR5/cMDg03tyW6exsKLRk8/mxQnOlPZ9tbc4UchXKRIM+KX8wnVo1&#10;Mlqh3YODpaYRzoldpqV/b29jabDc3tb82oun5Na/+rvlPT29UsXUlNkN2F7CaZt0meMtG+VaVqv+&#10;pZQhLEScCv9PnzL2nUv633gr9693ta7f3bj/vMr0Tkqmk32neHjjoR9unntA+4EH5fbbjyJ8mqZN&#10;p51PQzt7KAl6eeO6se1bS7vXZna829C9yY7QkoO0dBEANYNFBG+KgUNeh2NWtWo26CO+Cd6W/5xV&#10;vFQeL3FCqPFRieWmmBXOWnTn//3kiad9Kt+cHRwr/6/fzv/Ivu2rdhQPnFZYtWPwhH1bHnpn5w0n&#10;vdTSOEy1ZDMbbTYUNxanzeJcTX/x9HlfPOmwF9YNSH+Z4/dv/ekrb//78T9vayLfUPbhp5u+eu3L&#10;k+Y4LFHiz0Q3iHTIfG4q0JaqllyhpdDW3jx1eqGtk4KtCh1TWlrbWto72to7OjqmkPOTlg+FJjr9&#10;UdYamUrbzDkPv7npwI7G53732ru/+oFN94Twpuv44kjf56/4/P0PPKLtVNt8jsxji44nY3R0Xmno&#10;rxvGDsw35vINuTz5YBsoIxBHiVGuM5lPXqcJJVLOphe72mnb6cDI4JJsW66Zko4n0l3HfcfwAoqv&#10;fOmKL395cXvn3Nqj5WoTS3BiGyKkXGXahzs6j2pvymVz+UZatdFibWHT8N/P2EpQj9EZi6UKZ6kf&#10;zT70UuX/PZIZKvFyLtpWHCiTwKwy6JIJvag0gzcy2H3F56944KGlWAJEn2DUsVDOHPm3V533oYUb&#10;ekvvdZXk6DiJdeQjCIgsKrTtrD3fNLudj04tjZfbODM6HfBY7iTSyVR6iuN0lODPf3lf1zO3SrO8&#10;TGfuDP4DjHiS+dsXrrho8ZcXz5xN3vlMX++Oz19xxSNLnxJq4fOGTHIGdYWVd847l2ddI6bFuEB6&#10;NTs12Llc1MWkqJhg6qb13FNoaZdUjkl6rqbvv7n8r7+8ePHcfQ6hRnu6ty57dun99xPOE07esB73&#10;fvodi3mliORo4jknfx3fod/uguaNM+bpcVOa0TgkhioCvfvSb8yePbe1ta0OozoG+O+f+dSCIz64&#10;z/zD/MrAKSeVlBqt5P0IugTV5lOWfOH8egpF1Iii3ZMjzSHiZnh5xJNn6zO3lEWwF6xGCG7hPG3C&#10;G5QJu1IBM+L2Xi+0JR/br2SGXmwvBmIiYZZUg+DAkXYBnhnMGLPXjNA/8PpgRaofdR/4ifMkY+Ab&#10;3OhABqLZ8q0d8D6UhWFbfDLSKdClxq48tj68fJfb3u7Vb24mJWgPWtRWimI5IL7N1K+82VYzR+7T&#10;PEv4lYRgie7GGl6GgIMm5A8db6Jrfb/1w8xeW3h4ImDTIzSvtHvQrmp6A0P/0kA03B3CRX6Zm5W/&#10;yVYl/fC44GqUbriYzjAQhAzwsiGXI8sQTabDpFbkdDmOgqXti3TBloYcPOfG7kYi6HW5yUza+UlM&#10;Sg/MnE2amzzHF5g1146SgoxKE0QZo4uh6n3YErEmL6gwQMy7EGxgtcoX3FZaD9DC9GECBfXgl5QP&#10;Jy0FGI769BQdc/GIlwfuHn6baEQLQBy3uIGol5sjNxGPDx5RynK+MHClihLPYnqlmNJayks86eAR&#10;7IBW29JhxAkzD5biSaUl18CgxSOvnnonUe1cKLFcBMlCjxincCqbojIYjd0SenPMp0av2rSA01Dk&#10;pUrVWCPVa+UCwQwJkooib0cEYsuXlGqurhSZ+E1nzb5AW74jF9jn+dZJcp1zL1KMs4HLxCgTpBTR&#10;lZtdHVaa6A/pMBh92khSEPmfdet9dK+yM4TIy9i9gLO66zr0txftWtFk+06BSrSr7Dt3r7vkRQnN&#10;OdQIjo2CY1xiIR1gIYReV0bApQ0CXdtv4yX33YyGQP6FPBE075ml3sTpSF097Uj0OS97EFjP2lVE&#10;DRnctPGIVKgkkJXjIETB+pcCBo3IF4jTYJhepClQgfxPkwoJDEWiJX2eHcbkcX0y+U8lq6DxWJhN&#10;SLqBTArGEDaSaPDrX//aX376/NNOO6O7uwt4p0ioSy696JNnngskffObf//pv7zgtNP+goJJ6DGd&#10;QvjEE4/ccMOPrrrq2vPOO/eaa64644yzjzrqyMsuu+SMM85C4//wD1+/8MJPf/Sjp1FOd+DxF7+4&#10;ef/99yN/Fjm29t9//4985GN089BDD3300Qe+9rVv0D5EB9Vhh9HNB+kmJYB3N52gc7RMBHT00R9c&#10;vXo1JyaJU8rCdkXJM874xN1335Pt7JwdTmlIW6FVMm/e3MMXLlqROaDv2D+tdHRWig2Nra2Z1sJY&#10;WyHTUci0kQOriRxYHGNFbVPyI4qJGBnLDJYy/SNNgyOZIUrKM5TNl7P9vZ0rnjuucfPqVW9s3077&#10;2mCk6atLVaKyDhSjDenMdYu+aFf58QuRkNBTOZZ8S5lF+5f/5yeKH5g3NjDasGVP4yurGp95Nbej&#10;n0KUsg2dc5rmHNQ4c/9c54yxTBMLoIGuTGmw0ru90rsjO7BH8r1STApFprC4giVkKlyYWa0izW+l&#10;Rjq4TifHDG4YXmq1ydYCdWCRG4vTXXH8lJy8/cW/OvrPTt6PTI+Rcu6n5c/8+UEzVmwZmT8lv6F7&#10;+IT5LXet3npJ+dbmSlH320BKBDbH1cX/8ZU/PfyFdYMwqU44oO3fXnr78vFb83QiYyazY8/w926Z&#10;YM9qIATYLEyRCfG9FJYHhRpVEnjyKpjuNDbSnsDm5paOqdnmfL6tPd8+ZdrcfVs6Olvbeek+Uixu&#10;6Olf++t/SxdENe+mi2NyYF1++eUPPkinJISfGrLb3+YrOUNvlFJhnTw2cnpz43zaE9ZMCitDnizJ&#10;70PsRcFxavoVi2NrRjL39je9Qe64pmZyF6W6IOIePEigY3JgkTOlo7YDKxByE9kNskCjIWRz5dbD&#10;Wlv2zbfsV2goNPzL9F37NXGCqv6hzIr3yivWZR97rTJYYirnYwcCuwkiLzDdZT7dL/tSrYbIgcU4&#10;f+SJdD0RAG5qlxs99HPfOvb44/K57KjknmItKUs+0Y7syaILWSvAq8UFxM/FT0nYDA4V77r1rt4X&#10;7w1Ur1vsAM9hbx7zX/j8xYsXL54550C61d+7kyB/bOnTVpwHhw0ErgKuaGVYophB8gOlf5LsETky&#10;AE3aBFJawHyhhdakNdjLgcLPyYG1ePGX5s47hL50d29ftuyxBx8inMeK0DVki1I6OqSnu2uYXifY&#10;R5TCBMNILRACWWhpmTp1eksLJb9TlAXNJxu/8C/PWbBgETmwBA+8pMQKVy/8klV7wI0Q4BQTOG2G&#10;0WI4PmDQxLZqHpaeklAewTIiSnEUrDCB/KYg28h9xdDADgtWp9afozV3w2w2Ef8+0hYWLndl4/OY&#10;jmnOvkX8pl/cwtlBE81ogEUlbAUcxeMFdowutzKXonboHKowzM6o4lkXZGCWBG/egQU82ZJXJgQV&#10;ApRGMGkrnphpwqVDUSFKD2qt2wZNxTVOtkcIHf/jYCTePEhcRW/Y2IGFxvnlGPw6ciIbTlCR1Nbe&#10;+2AE4Aflpx0jUCeTeRnA50adIFuFmW5bNJKEGjnS4Qxw7PiGKWHMIK9G5ABNIBlQAWFCmVQWeyJp&#10;eOycy5EHi/7zq0tyWYkPS/Jv4Tfv6Rb/tDlLdK5A2yFxxeIOI68mPmUKnUZPbr59jrYXUKV1eBll&#10;anT+MH7/Pk8WPEI63uDgwooXjxpHG3AfOOI3kAhtEkDEIkVj6xBSKSJGmN9o1K03LUxJZl/D5dxK&#10;C0wQetPEY4o1HP9hvRmCISSk1plztKFT+yTY2AYiyJZngJO7wYVOBICHyFGs41HSd6rOO4VSHXnS&#10;HHusBLHaqL2HUo5GEgvKRwk2oKYtu4cjcjgKdWY8uZuMi0da9Q3wRhoFvJ9aD3xiDxPaTZESqGdt&#10;qZYDK9lHqMJC0YV+AvkuUHiedS5HT4AqTA1pJlvT53xClZtqHviZr0ZqOJIJJuAP+/j9dJyivqu9&#10;GhODmeg6nYAmbia9RDVpBIKc+QkR2yJhhE/l/Ttnn7DzPdV1hSCMaqKvCVjaOJxZa3JQWF51If66&#10;O8mLqCMZlo2t7tzZUlYqqHKVS9tzT2JP5LrKHrYOcLCppNVzK10V0WgjEFwJEcgPHXD6LAK2Fif5&#10;4UiJ9DH5u++HXt8vDaXUi7sP5NmE1OtsLdeqSSyrGkvHyisvP3/AgQe40tde+z1yIb399tvXXP1d&#10;Kkk7+5Y+/vCBQYFrrvnu22+/c/3117W08MljV1/93auvvvaWW362evXbV199jVSZ9uSTS8Mq5Or6&#10;0Y9ufOopunngunXrTjnlVKr41FOPH3TQgej3vffo5seRDD50YPFsG9hO1sFSINV5/PHHv/76G7pX&#10;QXStGX7Qxfzt7LPPXLLkruyMmftwP6Ar/c8tK7YCpBH0ixYd/W5mzroDjms+4djGYlM52zg6pSXb&#10;2VJpa660NJWbG8u0piQQxisNpfGshF9VeodzfcN09tV4fqz0yooD1//u4IZdK19buYeGpBYpVRHX&#10;hvCB2cHQnSTVhPnFxtMYB73v9F1ocKUSJ+tsSoXF2ZWZR9hvNWqZGYFlry2AKcWYuq7kHZvGXmlu&#10;FGeZcmGHXDn0StsKV6xqiwjuPVtLjqBR9mHRMXnst6KXwIiIED6WoTTkWxZ8/d++c9qBb+0oteQa&#10;hkfLh8/Of+W+1ZuvW1wZpUMuq80AHmTuoqtv/dxJa7bzgYP09ch9Chf9ekX/Td/M0KF6NtS9YuOk&#10;2VBVOa21an4DqjnPNIxSusB+IrwcJKdPc2tbQ1O+d8fW9Mop8sDdSh8QObAuvfSyRx55vKpqDQRE&#10;tyW9N/uxRovFocPGS0dnK/OymebGzP65ppFs+Z3R8dFsZft4w7ZydmOmaaDQxq4rDmKKG9dv8d00&#10;QfaVxVeQM6Vj6pxaYjhVtaViRZoX1WExjBab49pg21tEAzabUI0kTsBq/qNEHRSjy4Q3OcsRWJde&#10;dtkjj/4GFeMGwG8RyKD2Wcd9fMrhxzfmW3EoEnty5YdZQ87wIqeRZSpRz0LYynhxoLjtnZGNbxnv&#10;WB9es2vHiUGKA+tLM+ccRI/JgXXZpZc9/iQdt+E+oSoNQBe6wIqLFwQmvEJcJYaaYrShhNIFdyRL&#10;brgRHfw1NHIlc8XffBYOLKrY071t2bKlDz/8ZFhamvDDhTlOuC3RqYG0mq2CtYZVHSIsVctyATLk&#10;mpubq6IOo4l2Xz59wVmHOweWX3o5zwQu9K0GLgNEaTM18ZkYmFePeKBrWKQ8kqUuTZ/lRJMshOzE&#10;kAg06CDVG5brITEkM7wFM05wV1/CfFPvg09Qg6APkYjBoinuI5ZJVYLLeTUCaEMcAHcgNb2PdalA&#10;ow4R9UgZihKKhYsJNgQpKCvUIoQffExTgNagf7SAXmFZ7q0XKYfIG7TjV4DahE69qlbzf0hEj8ym&#10;kQqGSNMkPejscoQMieScuLAobtMRlURP4ohA8fHA0aOeLLw/VjdTNL5Y3ElPDII7u9CLH/NlSfWQ&#10;FUnxwb4H7sV9xSeI6hSBruEb4aE5nEgFcQoKiuiZbILksFnJ75XjIFvKF0kRWDYkPgWWXFkSkCWn&#10;U/DpCOw8sxm0eTQgE9LOw+6QEEmAcFjhlAuA7mOrKzOOvBfJGMwXFXRgamEPiihQPEfSLNGHkQ2o&#10;HR4mcS6pm4m/8/tcbttxmndgIRaPORHH5jpi1GUiSB2QcDvy2+0cBEULUuG5QlviCwOulRe8iI2k&#10;qpZQpjKsi92IVzaxje9MdZsVZ21yBbimNC5Ro9CQ0Z9+y3pTApwFp7oBmK6lb4ghVrzqxpMxWVpm&#10;AYc5zAS1LV29EhNiTXVkVYmtmK2knn5Q1BOayRqh/LBaVfkg/jMEAjIen0Qviea8DAoloJCp4Icv&#10;4FAO6dvPPUr4yU7Lo5A2BA+G4ilhQkbICskkeFCnSgrSfs9b0RzVndvUjkLniM0LBMjewJXoN61u&#10;/emu2VnEnY4uTQ7Bay3ZEJA70RiCmYWVCnxYiLTW1yF7N7SqoaiyE1DUpIWkC36HlhRgrrna84K7&#10;7tx5HeYmTMQx4s4kK7HoP329h+gzNtrVZwfR5/hBM1dWC4jgjhFWqFpkKNVzBSQlH9QbkGnnvSGy&#10;SZVNpZcalJ+4HYu0OvSvEjqo7pWUY52gfijx+Prggw+58Sc3nHfehd1dvOkPUsQJNmuWBZxc8xOK&#10;yfrZz3587rkXdHXtcXDCbHRlasJjjaTJ7ORYvPHD4U/jJ5/8xytWvKpWkKhsSUkRGhCZc8895/bb&#10;78jOm3cAgEWTpmvti8cHXxUKhWOPPaaYn7qy6YDBhcc0HXF4ub29ks+VW5rHW3Jj+UbKvUTFGsfK&#10;TcXxxuHRhuFStjjaMDAw9tbbbSuXHzW6IVfsfuWV5RQFIF2KOhAGsLTonh2d0hAj26SAi8YS3DuR&#10;Z/STRrzWgU1LCtl70S8iysQR8hLzD97lBgt+ZzTrOz3YAzYYnVNDXuDAMsUnhiuJudEKGc1jlMEK&#10;myXVdS1zpY1MP+2vWo8+RZ7J+n18fPj1pwefvsPRjfQipXUKM40nnZU5/E9ow5unrdXPVZ7TMwVq&#10;S7UEZ4Vf/at2vRtjOlVoiK0dfaJpqiloAtG1F+osvbnicN/FF1/82NLf1BhbKsFEAwdymVpFNquM&#10;Fo+qUATv4UAK4GDSqnoDXScbtu8mRwIHls1pUGUvkGFSXSFXg93Z7fpYOMNWdGkIgowLbb5URosB&#10;qwwPdhPOlz7xTDXAWr0O1n0HrlBk7NiXMLcKs55T8JFGN2IFd+LjjH18VQfW7IPoQX/vjosvvuQ3&#10;Tz2XgnXHzPEYvLDX1pOzHHVXbbeFEPJ1UrIryGm0dcXln138pb+bwxFY2Z4edmA9+thTKXQTjltn&#10;NCiVmIu9ITKPpRinqasMV5g6PP/8Mw87/Kh95h8e4swtU23JamJYXU5+Feubgu5wA0yjYR6qcJ9c&#10;qGwRIwxuW76n4VccBqNROQiGVxWly5aw9RSs1aF2GxrX8gsf9pTJy0p+ewF155jNe4WDwYJ4bQwR&#10;jWKZDBDsrxt4WEUkgpZGTE9igc0tJIhaQVbQxYPlTBhAIz2b3HaQeECUitnQlfaD0C0D2blSbAXo&#10;aIObAU1gtvCFnRG8Tg8X0wFKVLJxEA6/hyL3FXl46CBb3UqmHgc7PkUiltjXg413GodnA/FcG4wI&#10;RGHGAl4DAD6/rA9Ep6MOs3sEjfAGWu4nsYaAHqVNJlDOsA0PCPfIZeW6TIVw6qcEYPHoOD89bRen&#10;V3RuGwuPSgZl44IdEa7Aa6+sHNuERdRkAy2yEmSLT0PLPG1rZBXWcFYds6fzB4msCA3okKnJZ2qD&#10;bVjF+oqPIFbOzEEHHjsuJSkYIqScP1NzJKG8cJ/wobwmQfiVTUfE7yBZuNKdHYjkgupqd5Nkjaqp&#10;AKRwGBMYPOWjVf2CwgVhwbzEOaeKO60fthSppAjJYBlz46nI41hmmQuYLLLt1nEx4wUOLJFNannD&#10;l8+FQeCOGR2x64l8vqGa8jCJACso/JSKHUUc5sy3W1dXheLU6+TaVaqaFUZ14DjOV1IF6YYEr/PM&#10;TK0y1Ym21EmvfRMyoF6lhGR1RYNaScNkL2GoW9wEg5FirZmr2YjTyL6En9i605pgSqAYN+M/STap&#10;i8+g1epyBo+T7Y6jkFsUJx2DkeARl5chLsyaXxvU5v10HFXhIIExMHn8GzcCO0dQ4o2fCHX8xRT2&#10;BHMtLdgLbhaBkKl8ZI++X1H8w3Uvr5wFEWAV6scwIJ1KFEcwX7gM74iNEszDpOD0PFBnOJGg/INx&#10;RG2SSemiBh3WcAlVN5BgfSP6IOQ0ph3HV1YSfxkMNy3xI5ky69g1FpWJLfx0kEKelM6MIwNecDdN&#10;cLFZRzT04Q9/5MUXXwKpCbeZ1Sd/QSwXXPCpW2+9rXHGzDlBsl/4lPUIKRwxbRmA+T6R5NZt2/PZ&#10;sWOmVzq3r+9dtbZv++4ybZZqz1VaaatSUznfmKH9dplyQ2kk29s9tnbd6HMvTnnh6SO3rTi8sm3z&#10;e2soMIx2ZTnhL+MCilkbcIx5QnKL7WJ2u/GnsV4Vc6ZRh9P9kXqMSkZy3+ESutlgA4TyGy/o5Ddr&#10;K6SKwUtbesPJOwElOkPiR7AxUNO0052xMmeqItuAdgtyznUNMEHUurZvGUwFkuH3Xu977v7+5+8f&#10;eP6BwRceGHrpodENq6pkkYkjkWmVLWvKrz2RWfGY/9n0VsQKboyTZmKxXQLKrsJ0CurTlLAVS7gR&#10;UoSrasnJKh60kCw9PlY8cuHCjZu21FL5KbWSbRgg5q6i1QKdeEo/cqAVR52IHK8rHFUGJ6VyKMdb&#10;CvmFCxc8/vjj+UJ7gA6RNJOepkRFRYqam/pOH1FXut5inOkAJ9NJlYWUgvSx0ZGFhPPN6WF0E+qQ&#10;EJqASiIoRYi5gpAPDnwRGVVjsgWAA5hLFAr5IxccsvTxpa1tU6lOcWSQIN+yZbtFq9VEiTUf9BqT&#10;cORZSQDjF8TJ9s3+SLfkVRJKJcq2uGDBwY8vXdrewUkMR4b7L730s+vXbbJltK0wkJ1aFAHW1/iK&#10;4CPcjH6CL1bVSloVC9oL7rsFTdiD6yK+oOpHLDj0uh/e0NE+XdHHkp/JXISM4gRNYracXZamHWrg&#10;KkEQoBZMhC7A8FYCi0P0Ig4kWcKKNIaDR8S+M2KTMoaq6rNYbCRYFniJRgT709ZDOCYXH2+JBzcF&#10;fKZs+aeDRoP+v3wRhWf9WSSPTj4iMBQRMLldp6HdEoABpCgSqvSzYk/nyc1Fmryz6RR0B0ElUtem&#10;2uYh8Fy4WCQhOMk8oun2KfgI1rR8OFLahu7W/ELv7MngZO1SBuyArR8apWOOTL8wByXisWwVsZ7g&#10;WoIJL4CZsaSZttijxD+ckcrg0pdfKn7VaQBIbcoRxMkRv5g+oIT+sAcrkBIcDKMxcFLE+e8YMxJs&#10;ptvZLKoNhol4yfyqIJRaNXWLwoeyYQ1lIAgUeO4gUIxjhZcRVSecJFYTvqnlHIwIzXuiFcLVljWQ&#10;yvgftRzxq+XoFj9Q8crN0qJ5FZ2uA4hwtyn1Ox+Eugg9PtCRUyYiK/SlMFeXeCZvYyuSIMgCz4b0&#10;BSmSZHBwrpm/Wkz+OJx72aeM7+Wj4VCVS0BKge5hghKUKGPIBDhZAErz8ybYgURycXqe822EwJ0T&#10;oypYQxUci8LEZKc/xJhTn3ldHtJqKt2G7i1DolWH7DThaT3VIP86FpcniCS0PJkmIPFMCTLQRQEy&#10;kvLWPaoWngkU1sKUU48BMUBd/AE/Ot9hi3vXQaiZfSsezEm1BunoGMUmpSZmalJXEjO10WXKBWrB&#10;zCpJYqGVWJ264GpTrSAlr2YnDUnKnLlBm5Tj8YbXZh7AmGEMRbumDQ6nbWtznX8CBjIhIlfqVnCr&#10;Hh6drH/1vxhOMmzkdgw+6bwQjVXpP8kPe0XD6UTk706KyCbZ4161tVeFJwZAmwtbFUFX/bGS+Ovl&#10;E74kalQ38PvC7RWXkJNybtCqF/OZyh/90cGbNm0WwgZ5e5VllJg94ojDKWF846w5+9pRVTiwigwz&#10;unARknBpmZkmtlt/f//WrVtbKsXDWkYWZnpmr3+v9ZVXM8tezr+4ovj4iw1PvjDjty90/GbZB373&#10;0mEbV31wcP3M/vV7Nr33+uur9uzZAxIXalfbHQocBO/SLSmjOpFhlqWg3iFAbL6IBVMnTg3CmFej&#10;kpFItSdqUSolmGo0K8ReW3FGTPVt8ZB475Okq5AXeuSl4q0oeLlnWa7kra+4t5DxCntVLM9XkvAC&#10;OV2bmgMqVloMfU1p9fZSXVTLF0+E/lkK1dfkpKSQioGMtcj75B2uNj5enD1rztSpnUPDw/Q2uq5A&#10;CJkpErnRWGPCwVIj0Ww6vLryDMpSORj2mcyUjvYTjj+GjiZ99dXlzXnJhJ0Q/KlTUHc8MJ/SoAvo&#10;JRAkCbAjSz6GulpAUjfOHhsfG5k1ey7hfHiIcB5uVYvr2fC17Wr0expRLnfItovghoALkccXDE1k&#10;FMtd60Ow0tHRfuwxR3V39766YnkLObAymVJpcM6cfTo7pwwztSjkmCJfM4GKsNmYakLUB9I54Jea&#10;yhx7bF3JJEF1tLcfc/TC7p6eFSuWt7UT5NmRkYH/duH5g4NDtD0QCzddWtol3CfmsXIbTGTJEpTX&#10;SFN1ttjT+K/zg6Y/nujujBnTZs6cfuNPbmprnw4DHwiWmUN6Fl01OsvJTDTMYYyXNBwm8GXkDnoy&#10;rShwmvmnxC5KCcGwuoVQXViiowJPsmMOkF2SD/1iFYtqWH0ILHG9ai1VfdJEwBL8NJl9UKs69Cg+&#10;5DbIHu27PthdJd5qddG4lTwAVrsTE+CMWxuMslLwCk8UtVXUYjofzoQX01nRg0WuaWy7cDNYhTbD&#10;AYYTDAS0GziOxFUDM8WO2BR/ErCs/g+15tnLJLEndL4qCkllOL3EEaWOEqAR3OA+av4EPiypgege&#10;fnVBzYrTinbwwXHlTuLU8w0Rnyut6rofE4iMUCI2kd+LlxxGzh4AUxIwmMxQCuhKEWXjEfybdaW+&#10;K8khrIJM+tZJjHSMLDZUY4BJzLRV1gSdB7gBuuFSpNFRNgB+A4nO1YmjYYxGXRin5sLybRl9QlrB&#10;0etmQbs1YIw8DRPOXeTJDlhUkhHSUcoAwJ5dDFMOXkGTIsIztdIjMIKmpHm55I+iFIyHtZz5sIzR&#10;Aukh7qxQO5gJ7GbJsSB4RlrV/3onnKdA+mCGvEAKWMxJQYwAp9CYwNA+IBAYdNk2yPksbGUKcQRI&#10;9Meqg2uMeQUCbzwEwOEy5vq4oECOsYbEp3UinRi3652DKf05yajsp42ni5+q+gq1gaS0peOgNuIR&#10;uG+x47mqVV+uukMDLCSRGmClVAYPR5+9GulEPSWmeqLiiedV6hrznCxVv1UnJRMyIc0WcKw0GUCF&#10;H1SNuvJuOkzyQUfIuw2IFleUuUV3IsOHk9SWWvL9TgjkGv8P9AS+Jh+ZSSBKRmk4JFVHJioyUtHj&#10;h27aQKSqjp/bdbG3KobdJvfACNib6U2QQxK4SSOuXsEUDpkMcdQsM2mguIUJCqeyQ8zM1S1gXmu1&#10;7Ju0Ky9gUmvVacjoNy5Sm+8mHk44NihmYhzKAb9+/XrhMnmjBzKI5D85sBasXLkye+Sik+iZ957i&#10;9bP4kVWLoYcUjcQMSnlPZs+e3d7eNmXKFOqnva2N7vYP9FMrPb19A/19W7fuGBkeRmA2b8rQCG1q&#10;zycaMGUgxjY2BYjBx0Drcdz2mkqC+wU8OH0U9nBGknSmQilxO5qBYALiuVVTBa8ZBSxYomqycUoF&#10;YFYxJFpfDCCILzMkPct41a4P9W2/ybuEJoYOqyeYdVw6P1gugZ6rtv3FKPCyYdIM6NZl6fhOtAPh&#10;ba74iFUwrADYau4LGsNlHZsoOeXue3asNNzS2nr0okVz586h4xCriMB0Em+y1VmmMvrqnO/QNd60&#10;0nZSfrmNmSfkyhLIXsXIrnC2ubGhQiuqboPJrIuDGqD29fW/tXrNww8/PDAwkG+ZUnNA4QOb5/TC&#10;Hl1VmAwq+GepNBbiPLhO9IwnWInR31JxsLW1dRFwXsgnQQbKRQUDk4Y0vMrHyy1dcIc45ynQpLzK&#10;i7oaFWxjOUGzAGYRFg0NQKffPTj9/QNvr3mXcd4/0D5lFj0YHu5rE8jnzJkNyP2gsfJSyLFg4z60&#10;L6MKhV/OPsMAUVKXy1xHaMmMAKpO14Q2yBchnkBO1zBzB/oH317zjlDL4JTO2VRtaLDnQx86+atf&#10;/eK0aVPrEA+wgOlTk0dv2QPFkxlEQQUMnSvqP9+Ia20ydNvb23flVf9Kaek6JdebKid1HQAM7kmX&#10;meZLkMU9rKVws4rBENAxYKiWaQ5+mHvC7myCGvGK8UknW46NcgJsORDWLUNB3czEIVH5nKMpSw21&#10;X4UrEL+DmA3FH+/zkoRLsnONX2nIh19+SLJ4hSqxvlO+EUAEY8BfIGTVxWQrZCVYNT9RmHWvpOhB&#10;wi/oU/RuuIjmUWN4dEUOV5dXU9wmfVUMCDbloW/QRL0ADTbS9kUFusFCIXplJ9cqLWA3KzcJJs0B&#10;pZwvZCR9yitwGQ28OERJOFVDf9T3Rfu+BRxelvN+Kc4UJQmjZLcddpVJPkoPg/cecV/yX0FkQsJL&#10;PxE8wvdYy8AZakgGwoFqvpBfGvOnfg+mDyE2k27mCWHbSQgE+XE5wAmdUhZ3SeLeTEegUHAw3bFX&#10;4bIhlpNfIYk7WyaKG43k0o0ejlapY/HNhAyU4CTxYph8Fo0nQo1OiiVsSPY4zYvPnTIWBRghEUgP&#10;rasGVYhe4X1BqpKjUFUaVQrOBG/BLkLP+GgUL2EJO3oCj1pu9MdRsGx54Tz3yLustIM9YJ4ywWQm&#10;NmEnYCDiP0UeHFAvWtZkamhTaNJtSwybdVwGB5b+g2kkJCD9Im+XBDuoBEq6h4IZsstAIEENqaeN&#10;BZ6+kBZNq6f9qhARxkWiBN5JKzucmeTwSySZqCqgl/9DWDMyhGSkDERAurmmlOWYHj56lJWagYKy&#10;Bw5lhqG48RCj2qkfvUgnw6QXqlLONRdLuypDk2WIF1gqbp3PUex929Yr4scRQoCGJMhRlyG36QOH&#10;i/RlKSRsshHFYi2/V3r51Ebq3MR8Gyox2ZNuIwItFCyBEovbTmtaSS4AxKBQzRPDFFDXRICGg5M2&#10;Q+HjRBVECwsX4X3K6muyQha52EIIya+izOPI4SohVkPIauNT7S9nNqVbcUo81eZvomEzvVLoLyRD&#10;kBVW5KJOsUmLcaA58yD2ZOjs9YbUACeIVKiiVuGoABovDyLCisw4zxITzaLAW4+EJ3g+mfZdmVod&#10;1ZrEeoDF9FYPjFCeKPISSI77DxEciGazkcDGNWR2yE1Rmbh8onrYv3GR3QsJImwERi1xzplnnimJ&#10;H4i5Gpubc0pulC9bXx0BNdlbb701e8xxfwrYnSHljFqxlzDyiJGTiA2QY6YHNs8rL8suOTVs1IKK&#10;vFdBe3gxBBWJZMaynhMrE2CKic9t0+pCvnKXfBgchpQy6SqUEo/Cr+4YadwMG4MDDfBgUYw1NjYg&#10;YM2p5W3sZVqa8LUZnmBUmzvT12o86wB08tMoKLCd6lI0HkJiKDKSYiGuP4GOTOvM0WiAvfRLra02&#10;nRu/R21shE22vXoYSHvG7dKOtnHKNSZ2f+qgFHPpEsdpv6rH+oT+pMqk1ObqilUytHMF2T9YV8iF&#10;Y/AFq6pE/Vfzh0IfVwOrJZDkpE4t/nJz7eEeLQ3R5k1Za3m6jC/T5K0QLDjdWcJpIJlEcEzFdRzo&#10;AVKi4cUGjzyiA7yaC62tbdOdc6Q40j9aIsjHA7NZ4EnXD/HdQEzaKPxIQrQmJTrgrKXz0qiWAj3y&#10;hTbaP6iO/kxlaKhvtESkTmGGCoe1ysjUzWqMJDbILUomkk2AIJT1HiKDGHD6ZcfewIxBUqxKodDe&#10;MWWmLgtVDsEhw+JU1BhWSc6DIRNsE0gXji3D+wHfJIxb6RkNozsT5PBzysBZPtDajQ4eZR8WHa+h&#10;3gfIMBwib+mlMRIBAlDK8jKeJ1NOst7XkGYs3jEqNvXYZUIzNiprRlaZ0pdwTTW9qeNQRmEOrKTF&#10;LerQL+mAREsUZf1KaIWkuLF8q2Jtuy5VibgpNyscChdD5wugErSkgwfZg4yssOJXyspqEriiQlbG&#10;TDB5I4WphgjQj0yYuYds/yC2y8lLBaUcaQ+Zh2DNyH+2uMkUovTm5NyhXFFUjZOe87HCEjlThquJ&#10;fTyWCEvdV7SIr1TcJj03cOBAwFcgscdQXmKYp5I8GnKObZBJQBAuLh6xtrzBRWkHYGs59FL75ufh&#10;o9kxLvV2YcUMB5Y4ziQEjcK+aGM7fZrZmSJTIIsIf8giHFg6l+I7E88afGHSswzMLBpHzUkdI3Oi&#10;MVdiFIltJA4s35sdfegcWE6k69ZLfU3h+BAcanShryedoZuUMoIP/ai3UsfgaUbYjj177MCSTFXq&#10;XjQaVWqx5P3G796Z680dJzokC1bCgQXHpSssTjE9/1EcWPCxaYIIUH0sKYzbneRV6cacK04ibHO2&#10;4wjTZBvQl5BA7ru+bRH/L5aeQjXSOtjHMSwfo8bJWSMHlqNMea0QOLCoJuTn5BxYXlo5HFiQqTC+&#10;l/JOmaswEQUc/wMOA2R6XQaQVDhB3HrprIJVWcFcDzoHytl+fkRhOryiN/AKctOJzLYwQ+VstXrD&#10;qU6CWUUAodFn3SX/aiXTDCmq1ym4eLjKXE61p/Q+uVsJdRMaBZNpwCnwSFeauonZIhidsoP2ABhU&#10;jYZGk02OkxqTASksU6VMQWBGGqaN1BcsUleCcPV4Ypl2VR1w5Zi4tRbCGUvwakB/dcCOCFt5PmAa&#10;hxkh/71yYDnQIrgC2W9HlOM1kr5AMgeWykySe6wDvE7B1FZPyEQOLIeNABpYG5Od03oFTTpMtq26&#10;5Wp1lMKdxoa12wtt77q9hjrErKeYhOL+Q1eA5zMz1NBVml4KRE51mQTD1uRfW9i4AiFBhLVAv+zP&#10;4Quxz2TS8brf2YN6V4zE/w9hjX1pjWFJ4QAAAABJRU5ErkJgglBLAQItABQABgAIAAAAIQCxgme2&#10;CgEAABMCAAATAAAAAAAAAAAAAAAAAAAAAABbQ29udGVudF9UeXBlc10ueG1sUEsBAi0AFAAGAAgA&#10;AAAhADj9If/WAAAAlAEAAAsAAAAAAAAAAAAAAAAAOwEAAF9yZWxzLy5yZWxzUEsBAi0AFAAGAAgA&#10;AAAhAAMCM5o8BAAA9gkAAA4AAAAAAAAAAAAAAAAAOgIAAGRycy9lMm9Eb2MueG1sUEsBAi0AFAAG&#10;AAgAAAAhAKomDr68AAAAIQEAABkAAAAAAAAAAAAAAAAAogYAAGRycy9fcmVscy9lMm9Eb2MueG1s&#10;LnJlbHNQSwECLQAUAAYACAAAACEAKjY++N8AAAAHAQAADwAAAAAAAAAAAAAAAACVBwAAZHJzL2Rv&#10;d25yZXYueG1sUEsBAi0ACgAAAAAAAAAhAPaFZ5osrQMALK0DABQAAAAAAAAAAAAAAAAAoQgAAGRy&#10;cy9tZWRpYS9pbWFnZTEucG5nUEsFBgAAAAAGAAYAfAEAAP+1AwAAAA==&#10;">
                <v:shape id="Picture 21" o:spid="_x0000_s1051" type="#_x0000_t75" style="position:absolute;width:31036;height:19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hrMwgAAANsAAAAPAAAAZHJzL2Rvd25yZXYueG1sRI/RasJA&#10;FETfBf9huQXfdKOCLWk2IoIgJRAa/YBL9poNzd4N2dWk/fquUOjjMDNnmGw/2U48aPCtYwXrVQKC&#10;uHa65UbB9XJavoHwAVlj55gUfJOHfT6fZZhqN/InParQiAhhn6ICE0KfSulrQxb9yvXE0bu5wWKI&#10;cmikHnCMcNvJTZLspMWW44LBno6G6q/qbhWcyPx83HRRdKXGqTw0XIyvW6UWL9PhHUSgKfyH/9pn&#10;rWCzhueX+ANk/gsAAP//AwBQSwECLQAUAAYACAAAACEA2+H2y+4AAACFAQAAEwAAAAAAAAAAAAAA&#10;AAAAAAAAW0NvbnRlbnRfVHlwZXNdLnhtbFBLAQItABQABgAIAAAAIQBa9CxbvwAAABUBAAALAAAA&#10;AAAAAAAAAAAAAB8BAABfcmVscy8ucmVsc1BLAQItABQABgAIAAAAIQB8zhrMwgAAANsAAAAPAAAA&#10;AAAAAAAAAAAAAAcCAABkcnMvZG93bnJldi54bWxQSwUGAAAAAAMAAwC3AAAA9gIAAAAA&#10;">
                  <v:imagedata r:id="rId24" o:title="" croptop="14937f" cropbottom="22032f" cropleft="19115f" cropright=".3125"/>
                  <v:path arrowok="t"/>
                </v:shape>
                <v:shape id="Text Box 31" o:spid="_x0000_s1052" type="#_x0000_t202" style="position:absolute;top:19782;width:31051;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GI9xgAAANsAAAAPAAAAZHJzL2Rvd25yZXYueG1sRI9PawIx&#10;FMTvQr9DeIVeRLP+QcrWKCIVWi/SrRdvj81zs+3mZUmyuv32RhB6HGbmN8xy3dtGXMiH2rGCyTgD&#10;QVw6XXOl4Pi9G72CCBFZY+OYFPxRgPXqabDEXLsrf9GliJVIEA45KjAxtrmUoTRkMYxdS5y8s/MW&#10;Y5K+ktrjNcFtI6dZtpAWa04LBlvaGip/i84qOMxPBzPszu/7zXzmP4/ddvFTFUq9PPebNxCR+vgf&#10;frQ/tILZBO5f0g+QqxsAAAD//wMAUEsBAi0AFAAGAAgAAAAhANvh9svuAAAAhQEAABMAAAAAAAAA&#10;AAAAAAAAAAAAAFtDb250ZW50X1R5cGVzXS54bWxQSwECLQAUAAYACAAAACEAWvQsW78AAAAVAQAA&#10;CwAAAAAAAAAAAAAAAAAfAQAAX3JlbHMvLnJlbHNQSwECLQAUAAYACAAAACEAMohiPcYAAADbAAAA&#10;DwAAAAAAAAAAAAAAAAAHAgAAZHJzL2Rvd25yZXYueG1sUEsFBgAAAAADAAMAtwAAAPoCAAAAAA==&#10;" stroked="f">
                  <v:textbox style="mso-fit-shape-to-text:t" inset="0,0,0,0">
                    <w:txbxContent>
                      <w:p w14:paraId="2A799A4F" w14:textId="77777777" w:rsidR="00BD0551" w:rsidRPr="004F5483" w:rsidRDefault="00BD0551" w:rsidP="004F5483">
                        <w:pPr>
                          <w:pStyle w:val="Caption"/>
                          <w:jc w:val="center"/>
                          <w:rPr>
                            <w:rFonts w:ascii="Book Antiqua" w:hAnsi="Book Antiqua"/>
                            <w:noProof/>
                            <w:color w:val="000000" w:themeColor="text1"/>
                            <w:sz w:val="20"/>
                          </w:rPr>
                        </w:pPr>
                        <w:r w:rsidRPr="004F5483">
                          <w:rPr>
                            <w:rFonts w:ascii="Book Antiqua" w:hAnsi="Book Antiqua"/>
                            <w:color w:val="000000" w:themeColor="text1"/>
                            <w:sz w:val="20"/>
                          </w:rPr>
                          <w:t xml:space="preserve">Figure </w:t>
                        </w:r>
                        <w:r w:rsidRPr="004F5483">
                          <w:rPr>
                            <w:rFonts w:ascii="Book Antiqua" w:hAnsi="Book Antiqua"/>
                            <w:color w:val="000000" w:themeColor="text1"/>
                            <w:sz w:val="20"/>
                          </w:rPr>
                          <w:fldChar w:fldCharType="begin"/>
                        </w:r>
                        <w:r w:rsidRPr="004F5483">
                          <w:rPr>
                            <w:rFonts w:ascii="Book Antiqua" w:hAnsi="Book Antiqua"/>
                            <w:color w:val="000000" w:themeColor="text1"/>
                            <w:sz w:val="20"/>
                          </w:rPr>
                          <w:instrText xml:space="preserve"> SEQ Figure \* ARABIC </w:instrText>
                        </w:r>
                        <w:r w:rsidRPr="004F5483">
                          <w:rPr>
                            <w:rFonts w:ascii="Book Antiqua" w:hAnsi="Book Antiqua"/>
                            <w:color w:val="000000" w:themeColor="text1"/>
                            <w:sz w:val="20"/>
                          </w:rPr>
                          <w:fldChar w:fldCharType="separate"/>
                        </w:r>
                        <w:r>
                          <w:rPr>
                            <w:rFonts w:ascii="Book Antiqua" w:hAnsi="Book Antiqua"/>
                            <w:noProof/>
                            <w:color w:val="000000" w:themeColor="text1"/>
                            <w:sz w:val="20"/>
                          </w:rPr>
                          <w:t>9</w:t>
                        </w:r>
                        <w:r w:rsidRPr="004F5483">
                          <w:rPr>
                            <w:rFonts w:ascii="Book Antiqua" w:hAnsi="Book Antiqua"/>
                            <w:color w:val="000000" w:themeColor="text1"/>
                            <w:sz w:val="20"/>
                          </w:rPr>
                          <w:fldChar w:fldCharType="end"/>
                        </w:r>
                        <w:r w:rsidRPr="004F5483">
                          <w:rPr>
                            <w:rFonts w:ascii="Book Antiqua" w:hAnsi="Book Antiqua"/>
                            <w:color w:val="000000" w:themeColor="text1"/>
                            <w:sz w:val="20"/>
                          </w:rPr>
                          <w:t>: Safety Stock and ROP</w:t>
                        </w:r>
                      </w:p>
                    </w:txbxContent>
                  </v:textbox>
                </v:shape>
                <w10:wrap type="square"/>
              </v:group>
            </w:pict>
          </mc:Fallback>
        </mc:AlternateContent>
      </w:r>
    </w:p>
    <w:p w14:paraId="2DEC0E83" w14:textId="54377896" w:rsidR="00864E96" w:rsidRPr="00C73CB8" w:rsidRDefault="006552B8" w:rsidP="00EC7AC6">
      <w:pPr>
        <w:spacing w:after="0" w:line="240" w:lineRule="auto"/>
        <w:jc w:val="both"/>
        <w:rPr>
          <w:rFonts w:ascii="Book Antiqua" w:hAnsi="Book Antiqua" w:cs="Times New Roman"/>
          <w:sz w:val="24"/>
          <w:szCs w:val="48"/>
        </w:rPr>
      </w:pPr>
      <w:r>
        <w:rPr>
          <w:rFonts w:ascii="Book Antiqua" w:hAnsi="Book Antiqua" w:cs="Times New Roman"/>
          <w:sz w:val="24"/>
          <w:szCs w:val="48"/>
        </w:rPr>
        <w:t xml:space="preserve">Figure 9 represents a </w:t>
      </w:r>
      <w:r w:rsidR="00864E96" w:rsidRPr="00C73CB8">
        <w:rPr>
          <w:rFonts w:ascii="Book Antiqua" w:hAnsi="Book Antiqua" w:cs="Times New Roman"/>
          <w:sz w:val="24"/>
          <w:szCs w:val="48"/>
        </w:rPr>
        <w:t>normal distribution.</w:t>
      </w:r>
      <w:r w:rsidR="00C73CB8" w:rsidRPr="00C73CB8">
        <w:rPr>
          <w:rFonts w:ascii="Book Antiqua" w:hAnsi="Book Antiqua" w:cs="Times New Roman"/>
          <w:sz w:val="24"/>
          <w:szCs w:val="48"/>
        </w:rPr>
        <w:t xml:space="preserve"> </w:t>
      </w:r>
      <w:r w:rsidR="00864E96" w:rsidRPr="00C73CB8">
        <w:rPr>
          <w:rFonts w:ascii="Book Antiqua" w:hAnsi="Book Antiqua" w:cs="Times New Roman"/>
          <w:sz w:val="24"/>
          <w:szCs w:val="48"/>
        </w:rPr>
        <w:t>This is average demand during lead time.</w:t>
      </w:r>
      <w:r w:rsidR="00C73CB8" w:rsidRPr="00C73CB8">
        <w:rPr>
          <w:rFonts w:ascii="Book Antiqua" w:hAnsi="Book Antiqua" w:cs="Times New Roman"/>
          <w:sz w:val="24"/>
          <w:szCs w:val="48"/>
        </w:rPr>
        <w:t xml:space="preserve"> </w:t>
      </w:r>
      <w:r>
        <w:rPr>
          <w:rFonts w:ascii="Book Antiqua" w:hAnsi="Book Antiqua" w:cs="Times New Roman"/>
          <w:sz w:val="24"/>
          <w:szCs w:val="48"/>
        </w:rPr>
        <w:t>We are</w:t>
      </w:r>
      <w:r w:rsidR="00864E96" w:rsidRPr="00C73CB8">
        <w:rPr>
          <w:rFonts w:ascii="Book Antiqua" w:hAnsi="Book Antiqua" w:cs="Times New Roman"/>
          <w:sz w:val="24"/>
          <w:szCs w:val="48"/>
        </w:rPr>
        <w:t xml:space="preserve"> ready to accept thi</w:t>
      </w:r>
      <w:r>
        <w:rPr>
          <w:rFonts w:ascii="Book Antiqua" w:hAnsi="Book Antiqua" w:cs="Times New Roman"/>
          <w:sz w:val="24"/>
          <w:szCs w:val="48"/>
        </w:rPr>
        <w:t>s much risk to be out of stock. This risk could be 1%, 5%, 10%, depending</w:t>
      </w:r>
      <w:r w:rsidR="00864E96" w:rsidRPr="00C73CB8">
        <w:rPr>
          <w:rFonts w:ascii="Book Antiqua" w:hAnsi="Book Antiqua" w:cs="Times New Roman"/>
          <w:sz w:val="24"/>
          <w:szCs w:val="48"/>
        </w:rPr>
        <w:t xml:space="preserve"> on managerial policies.</w:t>
      </w:r>
      <w:r w:rsidR="00C73CB8" w:rsidRPr="00C73CB8">
        <w:rPr>
          <w:rFonts w:ascii="Book Antiqua" w:hAnsi="Book Antiqua" w:cs="Times New Roman"/>
          <w:sz w:val="24"/>
          <w:szCs w:val="48"/>
        </w:rPr>
        <w:t xml:space="preserve"> </w:t>
      </w:r>
      <w:r w:rsidR="00864E96" w:rsidRPr="00C73CB8">
        <w:rPr>
          <w:rFonts w:ascii="Book Antiqua" w:hAnsi="Book Antiqua" w:cs="Times New Roman"/>
          <w:sz w:val="24"/>
          <w:szCs w:val="48"/>
        </w:rPr>
        <w:t xml:space="preserve">Probability of no </w:t>
      </w:r>
      <w:r w:rsidRPr="00C73CB8">
        <w:rPr>
          <w:rFonts w:ascii="Book Antiqua" w:hAnsi="Book Antiqua" w:cs="Times New Roman"/>
          <w:sz w:val="24"/>
          <w:szCs w:val="48"/>
        </w:rPr>
        <w:t>stock out</w:t>
      </w:r>
      <w:r w:rsidR="00864E96" w:rsidRPr="00C73CB8">
        <w:rPr>
          <w:rFonts w:ascii="Book Antiqua" w:hAnsi="Book Antiqua" w:cs="Times New Roman"/>
          <w:sz w:val="24"/>
          <w:szCs w:val="48"/>
        </w:rPr>
        <w:t xml:space="preserve"> is quite high.</w:t>
      </w:r>
      <w:r w:rsidR="00C73CB8" w:rsidRPr="00C73CB8">
        <w:rPr>
          <w:rFonts w:ascii="Book Antiqua" w:hAnsi="Book Antiqua" w:cs="Times New Roman"/>
          <w:sz w:val="24"/>
          <w:szCs w:val="48"/>
        </w:rPr>
        <w:t xml:space="preserve"> </w:t>
      </w:r>
      <w:r w:rsidR="00864E96" w:rsidRPr="00C73CB8">
        <w:rPr>
          <w:rFonts w:ascii="Book Antiqua" w:hAnsi="Book Antiqua" w:cs="Times New Roman"/>
          <w:sz w:val="24"/>
          <w:szCs w:val="48"/>
        </w:rPr>
        <w:t xml:space="preserve">Risk </w:t>
      </w:r>
      <w:r w:rsidR="0086446A" w:rsidRPr="00C73CB8">
        <w:rPr>
          <w:rFonts w:ascii="Book Antiqua" w:hAnsi="Book Antiqua" w:cs="Times New Roman"/>
          <w:sz w:val="24"/>
          <w:szCs w:val="48"/>
        </w:rPr>
        <w:t>or probability</w:t>
      </w:r>
      <w:r w:rsidR="00864E96" w:rsidRPr="00C73CB8">
        <w:rPr>
          <w:rFonts w:ascii="Book Antiqua" w:hAnsi="Book Antiqua" w:cs="Times New Roman"/>
          <w:sz w:val="24"/>
          <w:szCs w:val="48"/>
        </w:rPr>
        <w:t xml:space="preserve"> of </w:t>
      </w:r>
      <w:r w:rsidRPr="00C73CB8">
        <w:rPr>
          <w:rFonts w:ascii="Book Antiqua" w:hAnsi="Book Antiqua" w:cs="Times New Roman"/>
          <w:sz w:val="24"/>
          <w:szCs w:val="48"/>
        </w:rPr>
        <w:t>stock out</w:t>
      </w:r>
      <w:r w:rsidR="00864E96" w:rsidRPr="00C73CB8">
        <w:rPr>
          <w:rFonts w:ascii="Book Antiqua" w:hAnsi="Book Antiqua" w:cs="Times New Roman"/>
          <w:sz w:val="24"/>
          <w:szCs w:val="48"/>
        </w:rPr>
        <w:t xml:space="preserve"> is quite low compared to this probability.</w:t>
      </w:r>
      <w:r w:rsidR="00C73CB8" w:rsidRPr="00C73CB8">
        <w:rPr>
          <w:rFonts w:ascii="Book Antiqua" w:hAnsi="Book Antiqua" w:cs="Times New Roman"/>
          <w:sz w:val="24"/>
          <w:szCs w:val="48"/>
        </w:rPr>
        <w:t xml:space="preserve"> </w:t>
      </w:r>
      <w:r w:rsidR="00864E96" w:rsidRPr="00C73CB8">
        <w:rPr>
          <w:rFonts w:ascii="Book Antiqua" w:hAnsi="Book Antiqua" w:cs="Times New Roman"/>
          <w:sz w:val="24"/>
          <w:szCs w:val="48"/>
        </w:rPr>
        <w:t>This is what we call a service level.</w:t>
      </w:r>
      <w:r w:rsidR="00C73CB8" w:rsidRPr="00C73CB8">
        <w:rPr>
          <w:rFonts w:ascii="Book Antiqua" w:hAnsi="Book Antiqua" w:cs="Times New Roman"/>
          <w:sz w:val="24"/>
          <w:szCs w:val="48"/>
        </w:rPr>
        <w:t xml:space="preserve"> </w:t>
      </w:r>
      <w:r w:rsidR="00864E96" w:rsidRPr="00C73CB8">
        <w:rPr>
          <w:rFonts w:ascii="Book Antiqua" w:hAnsi="Book Antiqua" w:cs="Times New Roman"/>
          <w:sz w:val="24"/>
          <w:szCs w:val="48"/>
        </w:rPr>
        <w:t xml:space="preserve">If </w:t>
      </w:r>
      <w:r>
        <w:rPr>
          <w:rFonts w:ascii="Book Antiqua" w:hAnsi="Book Antiqua" w:cs="Times New Roman"/>
          <w:sz w:val="24"/>
          <w:szCs w:val="48"/>
        </w:rPr>
        <w:t>probability of risk is 5 %, service level is 95%.</w:t>
      </w:r>
      <w:r w:rsidR="00C73CB8" w:rsidRPr="00C73CB8">
        <w:rPr>
          <w:rFonts w:ascii="Book Antiqua" w:hAnsi="Book Antiqua" w:cs="Times New Roman"/>
          <w:sz w:val="24"/>
          <w:szCs w:val="48"/>
        </w:rPr>
        <w:t xml:space="preserve"> </w:t>
      </w:r>
      <w:r w:rsidR="00864E96" w:rsidRPr="00C73CB8">
        <w:rPr>
          <w:rFonts w:ascii="Book Antiqua" w:hAnsi="Book Antiqua" w:cs="Times New Roman"/>
          <w:sz w:val="24"/>
          <w:szCs w:val="48"/>
        </w:rPr>
        <w:t xml:space="preserve">If </w:t>
      </w:r>
      <w:r>
        <w:rPr>
          <w:rFonts w:ascii="Book Antiqua" w:hAnsi="Book Antiqua" w:cs="Times New Roman"/>
          <w:sz w:val="24"/>
          <w:szCs w:val="48"/>
        </w:rPr>
        <w:t>probability of risk is 1%, service level is 99%</w:t>
      </w:r>
      <w:r w:rsidR="00864E96" w:rsidRPr="00C73CB8">
        <w:rPr>
          <w:rFonts w:ascii="Book Antiqua" w:hAnsi="Book Antiqua" w:cs="Times New Roman"/>
          <w:sz w:val="24"/>
          <w:szCs w:val="48"/>
        </w:rPr>
        <w:t>.</w:t>
      </w:r>
      <w:r w:rsidR="00C73CB8" w:rsidRPr="00C73CB8">
        <w:rPr>
          <w:rFonts w:ascii="Book Antiqua" w:hAnsi="Book Antiqua" w:cs="Times New Roman"/>
          <w:sz w:val="24"/>
          <w:szCs w:val="48"/>
        </w:rPr>
        <w:t xml:space="preserve"> </w:t>
      </w:r>
      <w:r w:rsidR="00864E96" w:rsidRPr="00C73CB8">
        <w:rPr>
          <w:rFonts w:ascii="Book Antiqua" w:hAnsi="Book Antiqua" w:cs="Times New Roman"/>
          <w:sz w:val="24"/>
          <w:szCs w:val="48"/>
        </w:rPr>
        <w:t>If probability of risk is 10</w:t>
      </w:r>
      <w:r>
        <w:rPr>
          <w:rFonts w:ascii="Book Antiqua" w:hAnsi="Book Antiqua" w:cs="Times New Roman"/>
          <w:sz w:val="24"/>
          <w:szCs w:val="48"/>
        </w:rPr>
        <w:t>%, service level is 90%</w:t>
      </w:r>
      <w:r w:rsidR="00864E96" w:rsidRPr="00C73CB8">
        <w:rPr>
          <w:rFonts w:ascii="Book Antiqua" w:hAnsi="Book Antiqua" w:cs="Times New Roman"/>
          <w:sz w:val="24"/>
          <w:szCs w:val="48"/>
        </w:rPr>
        <w:t>.</w:t>
      </w:r>
      <w:r w:rsidR="00C73CB8" w:rsidRPr="00C73CB8">
        <w:rPr>
          <w:rFonts w:ascii="Book Antiqua" w:hAnsi="Book Antiqua" w:cs="Times New Roman"/>
          <w:sz w:val="24"/>
          <w:szCs w:val="48"/>
        </w:rPr>
        <w:t xml:space="preserve"> </w:t>
      </w:r>
      <w:r>
        <w:rPr>
          <w:rFonts w:ascii="Book Antiqua" w:hAnsi="Book Antiqua" w:cs="Times New Roman"/>
          <w:sz w:val="24"/>
          <w:szCs w:val="48"/>
        </w:rPr>
        <w:t>If management says with 90% probability we</w:t>
      </w:r>
      <w:r w:rsidR="00864E96" w:rsidRPr="00C73CB8">
        <w:rPr>
          <w:rFonts w:ascii="Book Antiqua" w:hAnsi="Book Antiqua" w:cs="Times New Roman"/>
          <w:sz w:val="24"/>
          <w:szCs w:val="48"/>
        </w:rPr>
        <w:t xml:space="preserve"> want to be able to satisfy th</w:t>
      </w:r>
      <w:r>
        <w:rPr>
          <w:rFonts w:ascii="Book Antiqua" w:hAnsi="Book Antiqua" w:cs="Times New Roman"/>
          <w:sz w:val="24"/>
          <w:szCs w:val="48"/>
        </w:rPr>
        <w:t>e demand during lead time, we are</w:t>
      </w:r>
      <w:r w:rsidR="00864E96" w:rsidRPr="00C73CB8">
        <w:rPr>
          <w:rFonts w:ascii="Book Antiqua" w:hAnsi="Book Antiqua" w:cs="Times New Roman"/>
          <w:sz w:val="24"/>
          <w:szCs w:val="48"/>
        </w:rPr>
        <w:t xml:space="preserve"> ready </w:t>
      </w:r>
      <w:r>
        <w:rPr>
          <w:rFonts w:ascii="Book Antiqua" w:hAnsi="Book Antiqua" w:cs="Times New Roman"/>
          <w:sz w:val="24"/>
          <w:szCs w:val="48"/>
        </w:rPr>
        <w:t>to accept the risk of 10%</w:t>
      </w:r>
      <w:r w:rsidR="00864E96" w:rsidRPr="00C73CB8">
        <w:rPr>
          <w:rFonts w:ascii="Book Antiqua" w:hAnsi="Book Antiqua" w:cs="Times New Roman"/>
          <w:sz w:val="24"/>
          <w:szCs w:val="48"/>
        </w:rPr>
        <w:t>.</w:t>
      </w:r>
      <w:r w:rsidR="00C73CB8" w:rsidRPr="00C73CB8">
        <w:rPr>
          <w:rFonts w:ascii="Book Antiqua" w:hAnsi="Book Antiqua" w:cs="Times New Roman"/>
          <w:sz w:val="24"/>
          <w:szCs w:val="48"/>
        </w:rPr>
        <w:t xml:space="preserve"> </w:t>
      </w:r>
      <w:r w:rsidR="00864E96" w:rsidRPr="00C73CB8">
        <w:rPr>
          <w:rFonts w:ascii="Book Antiqua" w:hAnsi="Book Antiqua" w:cs="Times New Roman"/>
          <w:sz w:val="24"/>
          <w:szCs w:val="48"/>
        </w:rPr>
        <w:t xml:space="preserve">This is the safety </w:t>
      </w:r>
      <w:r w:rsidRPr="00C73CB8">
        <w:rPr>
          <w:rFonts w:ascii="Book Antiqua" w:hAnsi="Book Antiqua" w:cs="Times New Roman"/>
          <w:sz w:val="24"/>
          <w:szCs w:val="48"/>
        </w:rPr>
        <w:t>stock, which</w:t>
      </w:r>
      <w:r w:rsidR="0086446A" w:rsidRPr="00C73CB8">
        <w:rPr>
          <w:rFonts w:ascii="Book Antiqua" w:hAnsi="Book Antiqua" w:cs="Times New Roman"/>
          <w:sz w:val="24"/>
          <w:szCs w:val="48"/>
        </w:rPr>
        <w:t xml:space="preserve"> is </w:t>
      </w:r>
      <w:r w:rsidR="00864E96" w:rsidRPr="00C73CB8">
        <w:rPr>
          <w:rFonts w:ascii="Book Antiqua" w:hAnsi="Book Antiqua" w:cs="Times New Roman"/>
          <w:sz w:val="24"/>
          <w:szCs w:val="48"/>
        </w:rPr>
        <w:t>added to</w:t>
      </w:r>
      <w:r w:rsidR="0086446A" w:rsidRPr="00C73CB8">
        <w:rPr>
          <w:rFonts w:ascii="Book Antiqua" w:hAnsi="Book Antiqua" w:cs="Times New Roman"/>
          <w:sz w:val="24"/>
          <w:szCs w:val="48"/>
        </w:rPr>
        <w:t xml:space="preserve"> average inventory</w:t>
      </w:r>
      <w:r w:rsidR="00864E96" w:rsidRPr="00C73CB8">
        <w:rPr>
          <w:rFonts w:ascii="Book Antiqua" w:hAnsi="Book Antiqua" w:cs="Times New Roman"/>
          <w:sz w:val="24"/>
          <w:szCs w:val="48"/>
        </w:rPr>
        <w:t xml:space="preserve"> to ensure that this probability is </w:t>
      </w:r>
      <w:r>
        <w:rPr>
          <w:rFonts w:ascii="Book Antiqua" w:hAnsi="Book Antiqua" w:cs="Times New Roman"/>
          <w:sz w:val="24"/>
          <w:szCs w:val="48"/>
        </w:rPr>
        <w:t>less than 50 %</w:t>
      </w:r>
      <w:r w:rsidR="00864E96" w:rsidRPr="00C73CB8">
        <w:rPr>
          <w:rFonts w:ascii="Book Antiqua" w:hAnsi="Book Antiqua" w:cs="Times New Roman"/>
          <w:sz w:val="24"/>
          <w:szCs w:val="48"/>
        </w:rPr>
        <w:t>.</w:t>
      </w:r>
      <w:r w:rsidR="00C73CB8" w:rsidRPr="00C73CB8">
        <w:rPr>
          <w:rFonts w:ascii="Book Antiqua" w:hAnsi="Book Antiqua" w:cs="Times New Roman"/>
          <w:sz w:val="24"/>
          <w:szCs w:val="48"/>
        </w:rPr>
        <w:t xml:space="preserve"> </w:t>
      </w:r>
    </w:p>
    <w:p w14:paraId="53F57481" w14:textId="77777777" w:rsidR="00864E96" w:rsidRPr="00C73CB8" w:rsidRDefault="00864E96" w:rsidP="00EC7AC6">
      <w:pPr>
        <w:spacing w:after="0" w:line="240" w:lineRule="auto"/>
        <w:jc w:val="both"/>
        <w:rPr>
          <w:rFonts w:ascii="Book Antiqua" w:hAnsi="Book Antiqua" w:cs="Times New Roman"/>
          <w:sz w:val="24"/>
          <w:szCs w:val="48"/>
        </w:rPr>
      </w:pPr>
    </w:p>
    <w:p w14:paraId="0A836C8E" w14:textId="5D230BA3" w:rsidR="00864E96" w:rsidRPr="00C73CB8" w:rsidRDefault="00D707A1" w:rsidP="00EC7AC6">
      <w:pPr>
        <w:spacing w:after="0" w:line="240" w:lineRule="auto"/>
        <w:jc w:val="both"/>
        <w:rPr>
          <w:rFonts w:ascii="Book Antiqua" w:hAnsi="Book Antiqua" w:cs="Times New Roman"/>
          <w:sz w:val="24"/>
          <w:szCs w:val="48"/>
        </w:rPr>
      </w:pPr>
      <w:r w:rsidRPr="00C73CB8">
        <w:rPr>
          <w:rFonts w:ascii="Book Antiqua" w:hAnsi="Book Antiqua" w:cs="Times New Roman"/>
          <w:sz w:val="24"/>
          <w:szCs w:val="48"/>
        </w:rPr>
        <w:t>Demand during lead time is a normal variable X.</w:t>
      </w:r>
      <w:r w:rsidR="00C73CB8" w:rsidRPr="00C73CB8">
        <w:rPr>
          <w:rFonts w:ascii="Book Antiqua" w:hAnsi="Book Antiqua" w:cs="Times New Roman"/>
          <w:sz w:val="24"/>
          <w:szCs w:val="48"/>
        </w:rPr>
        <w:t xml:space="preserve"> </w:t>
      </w:r>
      <w:r w:rsidRPr="00C73CB8">
        <w:rPr>
          <w:rFonts w:ascii="Book Antiqua" w:hAnsi="Book Antiqua" w:cs="Times New Roman"/>
          <w:sz w:val="24"/>
          <w:szCs w:val="48"/>
        </w:rPr>
        <w:t>What do you know about this variable?</w:t>
      </w:r>
      <w:r w:rsidR="00C73CB8" w:rsidRPr="00C73CB8">
        <w:rPr>
          <w:rFonts w:ascii="Book Antiqua" w:hAnsi="Book Antiqua" w:cs="Times New Roman"/>
          <w:sz w:val="24"/>
          <w:szCs w:val="48"/>
        </w:rPr>
        <w:t xml:space="preserve"> </w:t>
      </w:r>
      <w:r w:rsidRPr="00C73CB8">
        <w:rPr>
          <w:rFonts w:ascii="Book Antiqua" w:hAnsi="Book Antiqua" w:cs="Times New Roman"/>
          <w:sz w:val="24"/>
          <w:szCs w:val="48"/>
        </w:rPr>
        <w:t>It’s normal, so its distribution is bell-shaped.</w:t>
      </w:r>
      <w:r w:rsidR="00C73CB8" w:rsidRPr="00C73CB8">
        <w:rPr>
          <w:rFonts w:ascii="Book Antiqua" w:hAnsi="Book Antiqua" w:cs="Times New Roman"/>
          <w:sz w:val="24"/>
          <w:szCs w:val="48"/>
        </w:rPr>
        <w:t xml:space="preserve"> </w:t>
      </w:r>
      <w:r w:rsidR="006552B8">
        <w:rPr>
          <w:rFonts w:ascii="Book Antiqua" w:hAnsi="Book Antiqua" w:cs="Times New Roman"/>
          <w:sz w:val="24"/>
          <w:szCs w:val="48"/>
        </w:rPr>
        <w:t>W</w:t>
      </w:r>
      <w:r w:rsidRPr="00C73CB8">
        <w:rPr>
          <w:rFonts w:ascii="Book Antiqua" w:hAnsi="Book Antiqua" w:cs="Times New Roman"/>
          <w:sz w:val="24"/>
          <w:szCs w:val="48"/>
        </w:rPr>
        <w:t>hen we say it’s a normal variable X, we should also know its average, which we could say is a hundred units during lead time, and we should have its standard deviation.</w:t>
      </w:r>
      <w:r w:rsidR="00C73CB8" w:rsidRPr="00C73CB8">
        <w:rPr>
          <w:rFonts w:ascii="Book Antiqua" w:hAnsi="Book Antiqua" w:cs="Times New Roman"/>
          <w:sz w:val="24"/>
          <w:szCs w:val="48"/>
        </w:rPr>
        <w:t xml:space="preserve"> </w:t>
      </w:r>
      <w:r w:rsidR="006552B8">
        <w:rPr>
          <w:rFonts w:ascii="Book Antiqua" w:hAnsi="Book Antiqua" w:cs="Times New Roman"/>
          <w:sz w:val="24"/>
          <w:szCs w:val="48"/>
        </w:rPr>
        <w:t>W</w:t>
      </w:r>
      <w:r w:rsidRPr="00C73CB8">
        <w:rPr>
          <w:rFonts w:ascii="Book Antiqua" w:hAnsi="Book Antiqua" w:cs="Times New Roman"/>
          <w:sz w:val="24"/>
          <w:szCs w:val="48"/>
        </w:rPr>
        <w:t>hen we talk about a normal variable, we know it’s normal and has a specific mean, which could be anything, and ha</w:t>
      </w:r>
      <w:r w:rsidR="006552B8">
        <w:rPr>
          <w:rFonts w:ascii="Book Antiqua" w:hAnsi="Book Antiqua" w:cs="Times New Roman"/>
          <w:sz w:val="24"/>
          <w:szCs w:val="48"/>
        </w:rPr>
        <w:t>s a specific standard deviation</w:t>
      </w:r>
      <w:r w:rsidRPr="00C73CB8">
        <w:rPr>
          <w:rFonts w:ascii="Book Antiqua" w:hAnsi="Book Antiqua" w:cs="Times New Roman"/>
          <w:sz w:val="24"/>
          <w:szCs w:val="48"/>
        </w:rPr>
        <w:t>.</w:t>
      </w:r>
      <w:r w:rsidR="00C73CB8" w:rsidRPr="00C73CB8">
        <w:rPr>
          <w:rFonts w:ascii="Book Antiqua" w:hAnsi="Book Antiqua" w:cs="Times New Roman"/>
          <w:sz w:val="24"/>
          <w:szCs w:val="48"/>
        </w:rPr>
        <w:t xml:space="preserve"> </w:t>
      </w:r>
      <w:r w:rsidR="006552B8">
        <w:rPr>
          <w:rFonts w:ascii="Book Antiqua" w:hAnsi="Book Antiqua" w:cs="Times New Roman"/>
          <w:sz w:val="24"/>
          <w:szCs w:val="48"/>
        </w:rPr>
        <w:t>T</w:t>
      </w:r>
      <w:r w:rsidRPr="00C73CB8">
        <w:rPr>
          <w:rFonts w:ascii="Book Antiqua" w:hAnsi="Book Antiqua" w:cs="Times New Roman"/>
          <w:sz w:val="24"/>
          <w:szCs w:val="48"/>
        </w:rPr>
        <w:t>his normal variable, this random normal variable has two attributes, mean, and a standard deviation, which could be any number.</w:t>
      </w:r>
      <w:r w:rsidR="006552B8">
        <w:rPr>
          <w:rFonts w:ascii="Book Antiqua" w:hAnsi="Book Antiqua" w:cs="Times New Roman"/>
          <w:sz w:val="24"/>
          <w:szCs w:val="48"/>
        </w:rPr>
        <w:t xml:space="preserve"> A normal variable X </w:t>
      </w:r>
      <w:r w:rsidRPr="00C73CB8">
        <w:rPr>
          <w:rFonts w:ascii="Book Antiqua" w:hAnsi="Book Antiqua" w:cs="Times New Roman"/>
          <w:sz w:val="24"/>
          <w:szCs w:val="48"/>
        </w:rPr>
        <w:t>is associated with a standard normal variable Z.</w:t>
      </w:r>
      <w:r w:rsidR="00C73CB8" w:rsidRPr="00C73CB8">
        <w:rPr>
          <w:rFonts w:ascii="Book Antiqua" w:hAnsi="Book Antiqua" w:cs="Times New Roman"/>
          <w:sz w:val="24"/>
          <w:szCs w:val="48"/>
        </w:rPr>
        <w:t xml:space="preserve"> </w:t>
      </w:r>
      <w:r w:rsidRPr="00C73CB8">
        <w:rPr>
          <w:rFonts w:ascii="Book Antiqua" w:hAnsi="Book Antiqua" w:cs="Times New Roman"/>
          <w:sz w:val="24"/>
          <w:szCs w:val="48"/>
        </w:rPr>
        <w:t>What is the attributes of a normal variable X?</w:t>
      </w:r>
      <w:r w:rsidR="00C73CB8" w:rsidRPr="00C73CB8">
        <w:rPr>
          <w:rFonts w:ascii="Book Antiqua" w:hAnsi="Book Antiqua" w:cs="Times New Roman"/>
          <w:sz w:val="24"/>
          <w:szCs w:val="48"/>
        </w:rPr>
        <w:t xml:space="preserve"> </w:t>
      </w:r>
      <w:r w:rsidR="006552B8">
        <w:rPr>
          <w:rFonts w:ascii="Book Antiqua" w:hAnsi="Book Antiqua" w:cs="Times New Roman"/>
          <w:sz w:val="24"/>
          <w:szCs w:val="48"/>
        </w:rPr>
        <w:t xml:space="preserve">It has a </w:t>
      </w:r>
      <w:r w:rsidRPr="00C73CB8">
        <w:rPr>
          <w:rFonts w:ascii="Book Antiqua" w:hAnsi="Book Antiqua" w:cs="Times New Roman"/>
          <w:sz w:val="24"/>
          <w:szCs w:val="48"/>
        </w:rPr>
        <w:t>mean, an average, and a standard deviation.</w:t>
      </w:r>
      <w:r w:rsidR="00C73CB8" w:rsidRPr="00C73CB8">
        <w:rPr>
          <w:rFonts w:ascii="Book Antiqua" w:hAnsi="Book Antiqua" w:cs="Times New Roman"/>
          <w:sz w:val="24"/>
          <w:szCs w:val="48"/>
        </w:rPr>
        <w:t xml:space="preserve"> </w:t>
      </w:r>
      <w:r w:rsidRPr="00C73CB8">
        <w:rPr>
          <w:rFonts w:ascii="Book Antiqua" w:hAnsi="Book Antiqua" w:cs="Times New Roman"/>
          <w:sz w:val="24"/>
          <w:szCs w:val="48"/>
        </w:rPr>
        <w:t xml:space="preserve">But those two attributes in standard normal variable Z are 0 and 1, therefore, standard normal variable Z has mean of 0, and </w:t>
      </w:r>
      <w:r w:rsidR="0086446A" w:rsidRPr="00C73CB8">
        <w:rPr>
          <w:rFonts w:ascii="Book Antiqua" w:hAnsi="Book Antiqua" w:cs="Times New Roman"/>
          <w:sz w:val="24"/>
          <w:szCs w:val="48"/>
        </w:rPr>
        <w:t xml:space="preserve">a </w:t>
      </w:r>
      <w:r w:rsidRPr="00C73CB8">
        <w:rPr>
          <w:rFonts w:ascii="Book Antiqua" w:hAnsi="Book Antiqua" w:cs="Times New Roman"/>
          <w:sz w:val="24"/>
          <w:szCs w:val="48"/>
        </w:rPr>
        <w:t>standard deviation of 1</w:t>
      </w:r>
      <w:r w:rsidR="006552B8">
        <w:rPr>
          <w:rFonts w:ascii="Book Antiqua" w:hAnsi="Book Antiqua" w:cs="Times New Roman"/>
          <w:sz w:val="24"/>
          <w:szCs w:val="48"/>
        </w:rPr>
        <w:t xml:space="preserve">. Given </w:t>
      </w:r>
      <w:r w:rsidRPr="00C73CB8">
        <w:rPr>
          <w:rFonts w:ascii="Book Antiqua" w:hAnsi="Book Antiqua" w:cs="Times New Roman"/>
          <w:sz w:val="24"/>
          <w:szCs w:val="48"/>
        </w:rPr>
        <w:t>any probability of not exceeding a specific Z, that table will give us the value of Z.</w:t>
      </w:r>
      <w:r w:rsidR="00C73CB8" w:rsidRPr="00C73CB8">
        <w:rPr>
          <w:rFonts w:ascii="Book Antiqua" w:hAnsi="Book Antiqua" w:cs="Times New Roman"/>
          <w:sz w:val="24"/>
          <w:szCs w:val="48"/>
        </w:rPr>
        <w:t xml:space="preserve"> </w:t>
      </w:r>
      <w:r w:rsidRPr="00C73CB8">
        <w:rPr>
          <w:rFonts w:ascii="Book Antiqua" w:hAnsi="Book Antiqua" w:cs="Times New Roman"/>
          <w:sz w:val="24"/>
          <w:szCs w:val="48"/>
        </w:rPr>
        <w:t xml:space="preserve">But </w:t>
      </w:r>
      <w:r w:rsidR="00B91B45" w:rsidRPr="00C73CB8">
        <w:rPr>
          <w:rFonts w:ascii="Book Antiqua" w:hAnsi="Book Antiqua" w:cs="Times New Roman"/>
          <w:sz w:val="24"/>
          <w:szCs w:val="48"/>
        </w:rPr>
        <w:t xml:space="preserve">this </w:t>
      </w:r>
      <w:r w:rsidRPr="00C73CB8">
        <w:rPr>
          <w:rFonts w:ascii="Book Antiqua" w:hAnsi="Book Antiqua" w:cs="Times New Roman"/>
          <w:sz w:val="24"/>
          <w:szCs w:val="48"/>
        </w:rPr>
        <w:t>Z is a standard normal variable.</w:t>
      </w:r>
      <w:r w:rsidR="00C73CB8" w:rsidRPr="00C73CB8">
        <w:rPr>
          <w:rFonts w:ascii="Book Antiqua" w:hAnsi="Book Antiqua" w:cs="Times New Roman"/>
          <w:sz w:val="24"/>
          <w:szCs w:val="48"/>
        </w:rPr>
        <w:t xml:space="preserve"> </w:t>
      </w:r>
      <w:r w:rsidR="006552B8">
        <w:rPr>
          <w:rFonts w:ascii="Book Antiqua" w:hAnsi="Book Antiqua" w:cs="Times New Roman"/>
          <w:sz w:val="24"/>
          <w:szCs w:val="48"/>
        </w:rPr>
        <w:t>It is not the variable X that we are</w:t>
      </w:r>
      <w:r w:rsidRPr="00C73CB8">
        <w:rPr>
          <w:rFonts w:ascii="Book Antiqua" w:hAnsi="Book Antiqua" w:cs="Times New Roman"/>
          <w:sz w:val="24"/>
          <w:szCs w:val="48"/>
        </w:rPr>
        <w:t xml:space="preserve"> looking for </w:t>
      </w:r>
      <w:r w:rsidR="00B91B45" w:rsidRPr="00C73CB8">
        <w:rPr>
          <w:rFonts w:ascii="Book Antiqua" w:hAnsi="Book Antiqua" w:cs="Times New Roman"/>
          <w:sz w:val="24"/>
          <w:szCs w:val="48"/>
        </w:rPr>
        <w:t>and it</w:t>
      </w:r>
      <w:r w:rsidR="006552B8">
        <w:rPr>
          <w:rFonts w:ascii="Book Antiqua" w:hAnsi="Book Antiqua" w:cs="Times New Roman"/>
          <w:sz w:val="24"/>
          <w:szCs w:val="48"/>
        </w:rPr>
        <w:t>’s specific average and specific standard deviation</w:t>
      </w:r>
      <w:r w:rsidRPr="00C73CB8">
        <w:rPr>
          <w:rFonts w:ascii="Book Antiqua" w:hAnsi="Book Antiqua" w:cs="Times New Roman"/>
          <w:sz w:val="24"/>
          <w:szCs w:val="48"/>
        </w:rPr>
        <w:t>.</w:t>
      </w:r>
    </w:p>
    <w:p w14:paraId="6EE84871" w14:textId="77777777" w:rsidR="00D707A1" w:rsidRPr="00C73CB8" w:rsidRDefault="00D707A1" w:rsidP="00EC7AC6">
      <w:pPr>
        <w:spacing w:after="0" w:line="240" w:lineRule="auto"/>
        <w:jc w:val="both"/>
        <w:rPr>
          <w:rFonts w:ascii="Book Antiqua" w:hAnsi="Book Antiqua" w:cs="Times New Roman"/>
          <w:sz w:val="24"/>
          <w:szCs w:val="48"/>
        </w:rPr>
      </w:pPr>
    </w:p>
    <w:p w14:paraId="6030147B" w14:textId="773283FA" w:rsidR="00D707A1" w:rsidRPr="00C73CB8" w:rsidRDefault="006552B8" w:rsidP="00EC7AC6">
      <w:pPr>
        <w:spacing w:after="0" w:line="240" w:lineRule="auto"/>
        <w:jc w:val="both"/>
        <w:rPr>
          <w:rFonts w:ascii="Book Antiqua" w:hAnsi="Book Antiqua" w:cs="Times New Roman"/>
          <w:sz w:val="24"/>
          <w:szCs w:val="48"/>
        </w:rPr>
      </w:pPr>
      <w:r>
        <w:rPr>
          <w:rFonts w:ascii="Book Antiqua" w:hAnsi="Book Antiqua" w:cs="Times New Roman"/>
          <w:sz w:val="24"/>
          <w:szCs w:val="48"/>
        </w:rPr>
        <w:t>So, if we</w:t>
      </w:r>
      <w:r w:rsidR="00D707A1" w:rsidRPr="00C73CB8">
        <w:rPr>
          <w:rFonts w:ascii="Book Antiqua" w:hAnsi="Book Antiqua" w:cs="Times New Roman"/>
          <w:sz w:val="24"/>
          <w:szCs w:val="48"/>
        </w:rPr>
        <w:t xml:space="preserve"> know the service level or risk, wh</w:t>
      </w:r>
      <w:r>
        <w:rPr>
          <w:rFonts w:ascii="Book Antiqua" w:hAnsi="Book Antiqua" w:cs="Times New Roman"/>
          <w:sz w:val="24"/>
          <w:szCs w:val="48"/>
        </w:rPr>
        <w:t>ich is one service level, then we</w:t>
      </w:r>
      <w:r w:rsidR="00D707A1" w:rsidRPr="00C73CB8">
        <w:rPr>
          <w:rFonts w:ascii="Book Antiqua" w:hAnsi="Book Antiqua" w:cs="Times New Roman"/>
          <w:sz w:val="24"/>
          <w:szCs w:val="48"/>
        </w:rPr>
        <w:t xml:space="preserve"> can compute a specific Z, which is related to that risk and that service level.</w:t>
      </w:r>
      <w:r w:rsidR="00C73CB8" w:rsidRPr="00C73CB8">
        <w:rPr>
          <w:rFonts w:ascii="Book Antiqua" w:hAnsi="Book Antiqua" w:cs="Times New Roman"/>
          <w:sz w:val="24"/>
          <w:szCs w:val="48"/>
        </w:rPr>
        <w:t xml:space="preserve"> </w:t>
      </w:r>
      <w:r>
        <w:rPr>
          <w:rFonts w:ascii="Book Antiqua" w:hAnsi="Book Antiqua" w:cs="Times New Roman"/>
          <w:sz w:val="24"/>
          <w:szCs w:val="48"/>
        </w:rPr>
        <w:t xml:space="preserve">If we </w:t>
      </w:r>
      <w:r w:rsidR="00D707A1" w:rsidRPr="00C73CB8">
        <w:rPr>
          <w:rFonts w:ascii="Book Antiqua" w:hAnsi="Book Antiqua" w:cs="Times New Roman"/>
          <w:sz w:val="24"/>
          <w:szCs w:val="48"/>
        </w:rPr>
        <w:t>know a specific Z</w:t>
      </w:r>
      <w:r>
        <w:rPr>
          <w:rFonts w:ascii="Book Antiqua" w:hAnsi="Book Antiqua" w:cs="Times New Roman"/>
          <w:sz w:val="24"/>
          <w:szCs w:val="48"/>
        </w:rPr>
        <w:t xml:space="preserve">, we </w:t>
      </w:r>
      <w:r w:rsidR="00D707A1" w:rsidRPr="00C73CB8">
        <w:rPr>
          <w:rFonts w:ascii="Book Antiqua" w:hAnsi="Book Antiqua" w:cs="Times New Roman"/>
          <w:sz w:val="24"/>
          <w:szCs w:val="48"/>
        </w:rPr>
        <w:t>can find out what is the service level for that specific Z and what is the risk for that specific Z.</w:t>
      </w:r>
      <w:r w:rsidR="00C73CB8" w:rsidRPr="00C73CB8">
        <w:rPr>
          <w:rFonts w:ascii="Book Antiqua" w:hAnsi="Book Antiqua" w:cs="Times New Roman"/>
          <w:sz w:val="24"/>
          <w:szCs w:val="48"/>
        </w:rPr>
        <w:t xml:space="preserve"> </w:t>
      </w:r>
      <w:r>
        <w:rPr>
          <w:rFonts w:ascii="Book Antiqua" w:hAnsi="Book Antiqua" w:cs="Times New Roman"/>
          <w:sz w:val="24"/>
          <w:szCs w:val="48"/>
        </w:rPr>
        <w:t>The</w:t>
      </w:r>
      <w:r w:rsidR="00D707A1" w:rsidRPr="00C73CB8">
        <w:rPr>
          <w:rFonts w:ascii="Book Antiqua" w:hAnsi="Book Antiqua" w:cs="Times New Roman"/>
          <w:sz w:val="24"/>
          <w:szCs w:val="48"/>
        </w:rPr>
        <w:t xml:space="preserve"> table</w:t>
      </w:r>
      <w:r w:rsidR="00EE0AF1">
        <w:rPr>
          <w:rFonts w:ascii="Book Antiqua" w:hAnsi="Book Antiqua" w:cs="Times New Roman"/>
          <w:sz w:val="24"/>
          <w:szCs w:val="48"/>
        </w:rPr>
        <w:t xml:space="preserve"> in</w:t>
      </w:r>
      <w:r>
        <w:rPr>
          <w:rFonts w:ascii="Book Antiqua" w:hAnsi="Book Antiqua" w:cs="Times New Roman"/>
          <w:sz w:val="24"/>
          <w:szCs w:val="48"/>
        </w:rPr>
        <w:t xml:space="preserve"> </w:t>
      </w:r>
      <w:r w:rsidR="00EE0AF1">
        <w:rPr>
          <w:rFonts w:ascii="Book Antiqua" w:hAnsi="Book Antiqua" w:cs="Times New Roman"/>
          <w:sz w:val="24"/>
          <w:szCs w:val="48"/>
        </w:rPr>
        <w:t xml:space="preserve">Figure 10 </w:t>
      </w:r>
      <w:r w:rsidR="00D707A1" w:rsidRPr="00C73CB8">
        <w:rPr>
          <w:rFonts w:ascii="Book Antiqua" w:hAnsi="Book Antiqua" w:cs="Times New Roman"/>
          <w:sz w:val="24"/>
          <w:szCs w:val="48"/>
        </w:rPr>
        <w:t>give</w:t>
      </w:r>
      <w:r>
        <w:rPr>
          <w:rFonts w:ascii="Book Antiqua" w:hAnsi="Book Antiqua" w:cs="Times New Roman"/>
          <w:sz w:val="24"/>
          <w:szCs w:val="48"/>
        </w:rPr>
        <w:t xml:space="preserve">s us service level and </w:t>
      </w:r>
      <w:r w:rsidR="00D707A1" w:rsidRPr="00C73CB8">
        <w:rPr>
          <w:rFonts w:ascii="Book Antiqua" w:hAnsi="Book Antiqua" w:cs="Times New Roman"/>
          <w:sz w:val="24"/>
          <w:szCs w:val="48"/>
        </w:rPr>
        <w:t>risk.</w:t>
      </w:r>
      <w:r w:rsidR="00952AA4">
        <w:rPr>
          <w:rFonts w:ascii="Book Antiqua" w:hAnsi="Book Antiqua" w:cs="Times New Roman"/>
          <w:sz w:val="24"/>
          <w:szCs w:val="48"/>
        </w:rPr>
        <w:t xml:space="preserve"> W</w:t>
      </w:r>
      <w:r w:rsidR="00D707A1" w:rsidRPr="00C73CB8">
        <w:rPr>
          <w:rFonts w:ascii="Book Antiqua" w:hAnsi="Book Antiqua" w:cs="Times New Roman"/>
          <w:sz w:val="24"/>
          <w:szCs w:val="48"/>
        </w:rPr>
        <w:t>hile we are talking about a general normal variable with a specific average and a specific standard deviation, there is a relationship which connect</w:t>
      </w:r>
      <w:r w:rsidR="00B91B45" w:rsidRPr="00C73CB8">
        <w:rPr>
          <w:rFonts w:ascii="Book Antiqua" w:hAnsi="Book Antiqua" w:cs="Times New Roman"/>
          <w:sz w:val="24"/>
          <w:szCs w:val="48"/>
        </w:rPr>
        <w:t>s</w:t>
      </w:r>
      <w:r w:rsidR="00D707A1" w:rsidRPr="00C73CB8">
        <w:rPr>
          <w:rFonts w:ascii="Book Antiqua" w:hAnsi="Book Antiqua" w:cs="Times New Roman"/>
          <w:sz w:val="24"/>
          <w:szCs w:val="48"/>
        </w:rPr>
        <w:t xml:space="preserve"> that general normal variable X wi</w:t>
      </w:r>
      <w:r w:rsidR="00952AA4">
        <w:rPr>
          <w:rFonts w:ascii="Book Antiqua" w:hAnsi="Book Antiqua" w:cs="Times New Roman"/>
          <w:sz w:val="24"/>
          <w:szCs w:val="48"/>
        </w:rPr>
        <w:t>th a standard normal variable Z</w:t>
      </w:r>
      <w:r w:rsidR="00D707A1" w:rsidRPr="00C73CB8">
        <w:rPr>
          <w:rFonts w:ascii="Book Antiqua" w:hAnsi="Book Antiqua" w:cs="Times New Roman"/>
          <w:sz w:val="24"/>
          <w:szCs w:val="48"/>
        </w:rPr>
        <w:t>.</w:t>
      </w:r>
      <w:r w:rsidR="00C73CB8" w:rsidRPr="00C73CB8">
        <w:rPr>
          <w:rFonts w:ascii="Book Antiqua" w:hAnsi="Book Antiqua" w:cs="Times New Roman"/>
          <w:sz w:val="24"/>
          <w:szCs w:val="48"/>
        </w:rPr>
        <w:t xml:space="preserve"> </w:t>
      </w:r>
      <w:r w:rsidR="00EE0AF1">
        <w:rPr>
          <w:rFonts w:ascii="Book Antiqua" w:hAnsi="Book Antiqua" w:cs="Times New Roman"/>
          <w:sz w:val="24"/>
          <w:szCs w:val="48"/>
        </w:rPr>
        <w:t>We need this mapping b</w:t>
      </w:r>
      <w:r w:rsidR="00D707A1" w:rsidRPr="00C73CB8">
        <w:rPr>
          <w:rFonts w:ascii="Book Antiqua" w:hAnsi="Book Antiqua" w:cs="Times New Roman"/>
          <w:sz w:val="24"/>
          <w:szCs w:val="48"/>
        </w:rPr>
        <w:t>ecause we don’t have a table of probabilities fo</w:t>
      </w:r>
      <w:r w:rsidR="00952AA4">
        <w:rPr>
          <w:rFonts w:ascii="Book Antiqua" w:hAnsi="Book Antiqua" w:cs="Times New Roman"/>
          <w:sz w:val="24"/>
          <w:szCs w:val="48"/>
        </w:rPr>
        <w:t xml:space="preserve">r all types of normal variables, such as </w:t>
      </w:r>
      <w:r w:rsidR="00D57F96" w:rsidRPr="00C73CB8">
        <w:rPr>
          <w:rFonts w:ascii="Book Antiqua" w:hAnsi="Book Antiqua" w:cs="Times New Roman"/>
          <w:sz w:val="24"/>
          <w:szCs w:val="48"/>
        </w:rPr>
        <w:t>different average</w:t>
      </w:r>
      <w:r w:rsidR="00952AA4">
        <w:rPr>
          <w:rFonts w:ascii="Book Antiqua" w:hAnsi="Book Antiqua" w:cs="Times New Roman"/>
          <w:sz w:val="24"/>
          <w:szCs w:val="48"/>
        </w:rPr>
        <w:t>s</w:t>
      </w:r>
      <w:r w:rsidR="00D57F96" w:rsidRPr="00C73CB8">
        <w:rPr>
          <w:rFonts w:ascii="Book Antiqua" w:hAnsi="Book Antiqua" w:cs="Times New Roman"/>
          <w:sz w:val="24"/>
          <w:szCs w:val="48"/>
        </w:rPr>
        <w:t xml:space="preserve"> and </w:t>
      </w:r>
      <w:r w:rsidR="00952AA4">
        <w:rPr>
          <w:rFonts w:ascii="Book Antiqua" w:hAnsi="Book Antiqua" w:cs="Times New Roman"/>
          <w:sz w:val="24"/>
          <w:szCs w:val="48"/>
        </w:rPr>
        <w:t xml:space="preserve">different standard </w:t>
      </w:r>
      <w:r w:rsidR="00D57F96" w:rsidRPr="00C73CB8">
        <w:rPr>
          <w:rFonts w:ascii="Book Antiqua" w:hAnsi="Book Antiqua" w:cs="Times New Roman"/>
          <w:sz w:val="24"/>
          <w:szCs w:val="48"/>
        </w:rPr>
        <w:t>deviation</w:t>
      </w:r>
      <w:r w:rsidR="00952AA4">
        <w:rPr>
          <w:rFonts w:ascii="Book Antiqua" w:hAnsi="Book Antiqua" w:cs="Times New Roman"/>
          <w:sz w:val="24"/>
          <w:szCs w:val="48"/>
        </w:rPr>
        <w:t>s. However, w</w:t>
      </w:r>
      <w:r w:rsidR="00D57F96" w:rsidRPr="00C73CB8">
        <w:rPr>
          <w:rFonts w:ascii="Book Antiqua" w:hAnsi="Book Antiqua" w:cs="Times New Roman"/>
          <w:sz w:val="24"/>
          <w:szCs w:val="48"/>
        </w:rPr>
        <w:t xml:space="preserve">e have that table for standard normal variable which has mean of 0 and </w:t>
      </w:r>
      <w:r w:rsidR="00B91B45" w:rsidRPr="00C73CB8">
        <w:rPr>
          <w:rFonts w:ascii="Book Antiqua" w:hAnsi="Book Antiqua" w:cs="Times New Roman"/>
          <w:sz w:val="24"/>
          <w:szCs w:val="48"/>
        </w:rPr>
        <w:t xml:space="preserve">a </w:t>
      </w:r>
      <w:r w:rsidR="00952AA4">
        <w:rPr>
          <w:rFonts w:ascii="Book Antiqua" w:hAnsi="Book Antiqua" w:cs="Times New Roman"/>
          <w:sz w:val="24"/>
          <w:szCs w:val="48"/>
        </w:rPr>
        <w:t xml:space="preserve">standard deviation of 1. Also, </w:t>
      </w:r>
      <w:r w:rsidR="00D57F96" w:rsidRPr="00C73CB8">
        <w:rPr>
          <w:rFonts w:ascii="Book Antiqua" w:hAnsi="Book Antiqua" w:cs="Times New Roman"/>
          <w:sz w:val="24"/>
          <w:szCs w:val="48"/>
        </w:rPr>
        <w:t xml:space="preserve">we have a relationship which </w:t>
      </w:r>
      <w:r w:rsidR="00B91B45" w:rsidRPr="00C73CB8">
        <w:rPr>
          <w:rFonts w:ascii="Book Antiqua" w:hAnsi="Book Antiqua" w:cs="Times New Roman"/>
          <w:sz w:val="24"/>
          <w:szCs w:val="48"/>
        </w:rPr>
        <w:t xml:space="preserve">transforms </w:t>
      </w:r>
      <w:r w:rsidR="00D57F96" w:rsidRPr="00C73CB8">
        <w:rPr>
          <w:rFonts w:ascii="Book Antiqua" w:hAnsi="Book Antiqua" w:cs="Times New Roman"/>
          <w:sz w:val="24"/>
          <w:szCs w:val="48"/>
        </w:rPr>
        <w:t>any normal variable with any mean and any standard deviation into standard normal variable.</w:t>
      </w:r>
    </w:p>
    <w:p w14:paraId="2F8E8F39" w14:textId="77777777" w:rsidR="00D57F96" w:rsidRPr="00C73CB8" w:rsidRDefault="00D57F96" w:rsidP="00EC7AC6">
      <w:pPr>
        <w:spacing w:after="0" w:line="240" w:lineRule="auto"/>
        <w:jc w:val="both"/>
        <w:rPr>
          <w:rFonts w:ascii="Book Antiqua" w:hAnsi="Book Antiqua" w:cs="Times New Roman"/>
          <w:sz w:val="24"/>
          <w:szCs w:val="48"/>
        </w:rPr>
      </w:pPr>
    </w:p>
    <w:p w14:paraId="0B193DB3" w14:textId="03B20FC0" w:rsidR="00D57F96" w:rsidRPr="00C73CB8" w:rsidRDefault="00917AEC" w:rsidP="00EC7AC6">
      <w:pPr>
        <w:spacing w:after="0" w:line="240" w:lineRule="auto"/>
        <w:jc w:val="both"/>
        <w:rPr>
          <w:rFonts w:ascii="Book Antiqua" w:hAnsi="Book Antiqua" w:cs="Times New Roman"/>
          <w:sz w:val="24"/>
          <w:szCs w:val="48"/>
        </w:rPr>
      </w:pPr>
      <w:r>
        <w:rPr>
          <w:rFonts w:ascii="Book Antiqua" w:hAnsi="Book Antiqua" w:cs="Times New Roman"/>
          <w:noProof/>
          <w:sz w:val="24"/>
          <w:szCs w:val="48"/>
        </w:rPr>
        <mc:AlternateContent>
          <mc:Choice Requires="wpg">
            <w:drawing>
              <wp:anchor distT="0" distB="0" distL="114300" distR="114300" simplePos="0" relativeHeight="251715584" behindDoc="0" locked="0" layoutInCell="1" allowOverlap="1" wp14:anchorId="008D0D0C" wp14:editId="6350F807">
                <wp:simplePos x="0" y="0"/>
                <wp:positionH relativeFrom="column">
                  <wp:posOffset>2074985</wp:posOffset>
                </wp:positionH>
                <wp:positionV relativeFrom="paragraph">
                  <wp:posOffset>67115</wp:posOffset>
                </wp:positionV>
                <wp:extent cx="3798277" cy="1466996"/>
                <wp:effectExtent l="76200" t="76200" r="126365" b="0"/>
                <wp:wrapSquare wrapText="bothSides"/>
                <wp:docPr id="7175" name="Group 7175"/>
                <wp:cNvGraphicFramePr/>
                <a:graphic xmlns:a="http://schemas.openxmlformats.org/drawingml/2006/main">
                  <a:graphicData uri="http://schemas.microsoft.com/office/word/2010/wordprocessingGroup">
                    <wpg:wgp>
                      <wpg:cNvGrpSpPr/>
                      <wpg:grpSpPr>
                        <a:xfrm>
                          <a:off x="0" y="0"/>
                          <a:ext cx="3798277" cy="1466996"/>
                          <a:chOff x="0" y="0"/>
                          <a:chExt cx="3798277" cy="1466996"/>
                        </a:xfrm>
                      </wpg:grpSpPr>
                      <pic:pic xmlns:pic="http://schemas.openxmlformats.org/drawingml/2006/picture">
                        <pic:nvPicPr>
                          <pic:cNvPr id="22" name="Picture 22"/>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8792" y="0"/>
                            <a:ext cx="3789485" cy="11342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7168" name="Text Box 7168"/>
                        <wps:cNvSpPr txBox="1"/>
                        <wps:spPr>
                          <a:xfrm>
                            <a:off x="0" y="1186961"/>
                            <a:ext cx="3790950" cy="280035"/>
                          </a:xfrm>
                          <a:prstGeom prst="rect">
                            <a:avLst/>
                          </a:prstGeom>
                          <a:solidFill>
                            <a:prstClr val="white"/>
                          </a:solidFill>
                          <a:ln>
                            <a:noFill/>
                          </a:ln>
                          <a:effectLst/>
                        </wps:spPr>
                        <wps:txbx>
                          <w:txbxContent>
                            <w:p w14:paraId="20D0378D" w14:textId="77777777" w:rsidR="00BD0551" w:rsidRPr="004F5483" w:rsidRDefault="00BD0551" w:rsidP="004F5483">
                              <w:pPr>
                                <w:pStyle w:val="Caption"/>
                                <w:jc w:val="center"/>
                                <w:rPr>
                                  <w:rFonts w:ascii="Book Antiqua" w:hAnsi="Book Antiqua" w:cs="Times New Roman"/>
                                  <w:noProof/>
                                  <w:color w:val="000000" w:themeColor="text1"/>
                                  <w:sz w:val="28"/>
                                  <w:szCs w:val="48"/>
                                </w:rPr>
                              </w:pPr>
                              <w:r w:rsidRPr="004F5483">
                                <w:rPr>
                                  <w:rFonts w:ascii="Book Antiqua" w:hAnsi="Book Antiqua"/>
                                  <w:color w:val="000000" w:themeColor="text1"/>
                                  <w:sz w:val="20"/>
                                </w:rPr>
                                <w:t xml:space="preserve">Figure </w:t>
                              </w:r>
                              <w:r w:rsidRPr="004F5483">
                                <w:rPr>
                                  <w:rFonts w:ascii="Book Antiqua" w:hAnsi="Book Antiqua"/>
                                  <w:color w:val="000000" w:themeColor="text1"/>
                                  <w:sz w:val="20"/>
                                </w:rPr>
                                <w:fldChar w:fldCharType="begin"/>
                              </w:r>
                              <w:r w:rsidRPr="004F5483">
                                <w:rPr>
                                  <w:rFonts w:ascii="Book Antiqua" w:hAnsi="Book Antiqua"/>
                                  <w:color w:val="000000" w:themeColor="text1"/>
                                  <w:sz w:val="20"/>
                                </w:rPr>
                                <w:instrText xml:space="preserve"> SEQ Figure \* ARABIC </w:instrText>
                              </w:r>
                              <w:r w:rsidRPr="004F5483">
                                <w:rPr>
                                  <w:rFonts w:ascii="Book Antiqua" w:hAnsi="Book Antiqua"/>
                                  <w:color w:val="000000" w:themeColor="text1"/>
                                  <w:sz w:val="20"/>
                                </w:rPr>
                                <w:fldChar w:fldCharType="separate"/>
                              </w:r>
                              <w:r>
                                <w:rPr>
                                  <w:rFonts w:ascii="Book Antiqua" w:hAnsi="Book Antiqua"/>
                                  <w:noProof/>
                                  <w:color w:val="000000" w:themeColor="text1"/>
                                  <w:sz w:val="20"/>
                                </w:rPr>
                                <w:t>10</w:t>
                              </w:r>
                              <w:r w:rsidRPr="004F5483">
                                <w:rPr>
                                  <w:rFonts w:ascii="Book Antiqua" w:hAnsi="Book Antiqua"/>
                                  <w:color w:val="000000" w:themeColor="text1"/>
                                  <w:sz w:val="20"/>
                                </w:rPr>
                                <w:fldChar w:fldCharType="end"/>
                              </w:r>
                              <w:r w:rsidRPr="004F5483">
                                <w:rPr>
                                  <w:rFonts w:ascii="Book Antiqua" w:hAnsi="Book Antiqua"/>
                                  <w:color w:val="000000" w:themeColor="text1"/>
                                  <w:sz w:val="20"/>
                                </w:rPr>
                                <w:t>: Common z Values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08D0D0C" id="Group 7175" o:spid="_x0000_s1053" style="position:absolute;left:0;text-align:left;margin-left:163.4pt;margin-top:5.3pt;width:299.1pt;height:115.5pt;z-index:251715584" coordsize="37982,14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xOybXQQAABIKAAAOAAAAZHJzL2Uyb0RvYy54bWykVlFv4jgQfj/p/oOV&#10;d0pCKQFUumJpu1qpt1tte+qzcQyxNol9tin0Tvff7xs7gdIi7WqvUsPYM7Znvvlm7MsPu7piz9I6&#10;pZtZkp2lCZON0IVq1rPkz8fb3jhhzvOm4JVu5Cx5kS75cPX7b5dbM5UDXeqqkJZhk8ZNt2aWlN6b&#10;ab/vRClr7s60kQ2UK21r7jG0635h+Ra711V/kKaj/lbbwlgtpHOYvY7K5Crsv1pJ4b+uVk56Vs0S&#10;+ObD14bvkr79q0s+XVtuSiVaN/gveFFz1eDQ/VbX3HO2serdVrUSVju98mdC1329WikhQwyIJkvf&#10;RPPJ6o0Jsayn27XZwwRo3+D0y9uKL8/3lqliluRZfpGwhtfIUjiYhRkAtDXrKew+WfNg7m07sY4j&#10;inm3sjX9Ihq2C9C+7KGVO88EJs/zyXiQ5wkT0GXD0WgyGUXwRYkMvVsnypsfrOx3B/fJv707Rokp&#10;/lusIL3D6secwiq/sTJpN6l/ao+a2+8b00NaDfdqqSrlXwJFkUByqnm+V+LexsEB9sGgAx1qOpVh&#10;BhjTErKKazjFdKfFd8cavSh5s5ZzZ8BugEnW/WPzMDw6cFkpc6uqivJEchsaKuENk06gE1l6rcWm&#10;lo2PZWdlhSh140plXMLsVNZLCRbZz0UWCgGJv3OejiMKhFL4ZzCep+lk8LG3uEgXvWGa3/Tmk2He&#10;y9ObfJgOx9kiW/xLq7PhdOMk4uXVtVGtr5h95+1J3rcdIlZUqEz2zEP9E1LBoe43uIgpgoR8dVZ8&#10;A6qwg+yt9KIkcQXk2nkY7xUB5gOylAOHCmHL7R+6QBnxjdcBjDcVMs4nyPqpIhlPhmNUYSiS7Hw4&#10;SPOQ3Y7qoIF1/pPUNSMBcMPZcAJ/RigxvM6EHK8atkXxjbMUzU9wNFj3V7B3ulJFRwhn18tFZVuU&#10;Uvprjz0yo42vuSujXVCRGZ/WyqOJV6qeJePXq6uGtDK04ZYMegPTh7LYsmW1sd84KHORYlHCCkUB&#10;ta4WCswc5HEzxqs1LhdfgWfaPylfPpTcAN80hnLCezqXV6bk0dfh+auQonlgwN6byIeDoyGzlEso&#10;KK34pz6IO8p1pYPRz9GRbqhT3T0EgQho20M/yLMRrszYhh+pdD7qHToxJgF1a0ptmPkdNG3503z0&#10;9sCUo26cZePRZBRaRSzItienkwsiBqg4QBLOL/4f296xZU+qbQmKnOJUpEijiYqRvm9IQ5OH8Ejy&#10;u+Uu3FiTDpKlLl6ACMgRbh9nxK0CV++48/fc4j5HjHij+K/4rCqNitCtlLBS279PzZM98gttwrZ4&#10;H1DlbDhdCtXnBpnHlr4TbCcsO6HZ1AuNlpPh9WNEELHA+qoTV1bXTyDGnE6BijcCZ4HknbjwGEGB&#10;p4+Q83mQ491y1zwY3EixzVJNPu6euDVtR/DgzBfdcQtVcNwYoi2VhzNztKdbFboG4RpRbOEGz4MU&#10;Hh6Qjl42r8fB6vCUu/oP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v1Vk64AAA&#10;AAoBAAAPAAAAZHJzL2Rvd25yZXYueG1sTI9BS8NAFITvgv9heYI3u0lqg43ZlFLUUxFsBeltm31N&#10;QrNvQ3abpP/e58kehxlmvslXk23FgL1vHCmIZxEIpNKZhioF3/v3pxcQPmgyunWECq7oYVXc3+U6&#10;M26kLxx2oRJcQj7TCuoQukxKX9ZotZ+5Dom9k+utDiz7Sppej1xuW5lEUSqtbogXat3hpsbyvLtY&#10;BR+jHtfz+G3Ynk+b62G/+PzZxqjU48O0fgURcAr/YfjDZ3QomOnoLmS8aBXMk5TRAxtRCoIDy2TB&#10;544Kkuc4BVnk8vZC8QsAAP//AwBQSwMECgAAAAAAAAAhAHttDITjLgAA4y4AABQAAABkcnMvbWVk&#10;aWEvaW1hZ2UxLnBuZ4lQTkcNChoKAAAADUlIRFIAAAMwAAAA9AgGAAAARJnDJAAAAAFzUkdCAK7O&#10;HOkAAAAEZ0FNQQAAsY8L/GEFAAAACXBIWXMAABcRAAAXEQHKJvM/AAAueElEQVR4Xu3dLdQsOdWw&#10;YSQSiUQikSORSCRyJBI5EjdyJBKJRCKRSCQSiUQi+er+XmrNPnuSqqSrUpXuuq+19ppzznRX5+nO&#10;305S/fxIkiRJkiRJkiRJkiRJkiRJkiRJkiRJkiRJkiRJkiRJkiRJkiRJkiRJkiRJkiRJkiRJkiRJ&#10;kiRJkiRJkiRJkiRJkiRJkiRJkiRJkiRJkiRJkiRJkiRJkiRJkiRJkiRJkiRJkiRJkiRJkiRJkiRJ&#10;kiRJkiTpRb9b4vcH4pchfrxEr18sEa/36yWuNkMZnuLnS1Dn/rLEX5f4zxL/XeLf//s78e0SXy2h&#10;ftblOvqo+N7wdx3jeyrpKvY3+sI/l2ACeVb8bYlvlvjJEi2+XiI+/49LXG2GMnw6JtL/WiK+z3tB&#10;UkNdeiUxfirrch0DXnxv+LuO8T2VdBX7G33h7ARmDSarv1lijwnMZyORZVclvr+9QR11paWNdbnO&#10;we98vqeSrmJ/oy+MSmAIjgftTTxNYD4Xycvfl4jvbSniUbJa8P85HqVt1uU6B7/z+Z5Kuor9jb6Q&#10;ExgmPCQdrcGEiUpUW2XnGNBPl6gxgflcHCeM7ytBfaC+1JIR6hT/n8eVnrtVl2Rd3uLgdz7fU0lX&#10;sb/RF3ICc6RCMPksrbhzU3YNE9KYEHGT99Wc9J2Pe17ie0r8aYnW+1nYveFzyNf4bgnVzdCeZuXg&#10;dz7fU0lXsb/RF85MYPCzJfLqOffDzHwjtgnM+fLuC3/vrQM8Pl+Ho2TuwugVDn7n8z2VdBX7G33h&#10;7AQGfHNUvCYx89fimsCcLyexvMevIFmJ1yH4Gmapl4Pf+XxPJV3F/kZfGJHAcH9DvCbR8o1kdzGB&#10;ORfHv+L7SRw5ypSPJf5hCamXg9/5fE8lXcX+Rl8YkcBw9Cdek2BXpuTVX7zH43j8n5dYv0CA40b8&#10;mfsk+P+jfxcNP1MsO8ERuqcrJTBHvkGMzzNeq/c+GOoj9YHEh/rxjyW4zlpf+Nx6y8f9JfFzX+sa&#10;/+XvXJddqLU+spP02yXic17ZleQ68Rq5Xb3anla/WoLyUm4SR45/8mfeO17r1eN7Iz6DXrxGrEf8&#10;vdWZ5b+iHpSM+Ax4zqvvqfSpmFOsbfNovHp6YXVXf8NciLIzn6J/Iegj1jGFX2bNdXr6HF67pb/J&#10;4zN/b0W543N73/8ZxrrHGJHAsNoer0nUJlK9yQMTrNZfiMgEkp9nL5HpLQN4THwOccZ79ynyZ7T1&#10;RQ4jsfPXWl9IhlsTUD7r+FyeRz3b+tro/P94vV4cn4vX4IsRolfqMrhu7gtK0dqmolGfQa/8mbW2&#10;17PLT1vIz+m1Vw+yq9pB63sqfbJ1sn5GcK0jru5vmJzzGvHxe8HP2DKpb+1vjvRLJDvxuT3v/yxj&#10;3WOMSGByZSdqR4h6JlwkL/GxrcHEcWvC1TvpM3nZV+rA+PyuwipI6XPaCyboLeXMHSQdEStK8d9y&#10;5I6RLyToSQSQk6Bc1t66zOv3DjYE/cZe2Ud/Br16B7VR5c8LPCPqwerqdmA/KM2VwFzZ35Tmfq1B&#10;ufZ2Slr7myP90isJzGxj3WOcncDQMHIGSsWsaZ1wse3JdeJj+fA57kKZ1+Dv/Ht8HLG16tAz6StV&#10;0qPv2SeiUeb3ieD9u2L7tDSAUH/4d1ak+Mwoy7q9m2OvU+H58fFshce/5yC5AdvI8d/Z3m+VByLa&#10;WdZTl+l088BE5PeJ/5Z2Z3gM16gZ/Rn0yp8Zf98ysvyj68Fq9GfQ+55KT7Aew+2NUj/LUaSjruhv&#10;uGZ83Bq8dpynrUerSo9lPNrS2t+0Pq7klQSm9PPcOdY9xpkJDOckS6vQW+clWydcuYLwuNrkiSSK&#10;/x8fT9Qmzq1lKF2zpyN4GraZ8/u1BvWOTo2jha/eV1GTOy+CTpSOuIQOKye9dKRbk/P8GnRW65/5&#10;ufm56JTWyT9by8idPOVqxbXic/l71pPAlN4n2lnt8yglaaUy4IrPoFcuE3+vGV3+0fUAV3wGPe+p&#10;pDp28fPiL+31jD5wdH/DmJHLTt9R62vAfKw0X6zdboDW/uZIv9SbwOTXIs7uZ1VxNIEhWVhvWIqT&#10;uDX2GkrLhIsPNl6bLHYPz8lJT22gbylDKXnhearjM9g7VrUG9ZD3mI72yLlQOsV87a1J/IoOmE4k&#10;Po/t8JpSp0Xs3dxIe8ntpPXnzQNEqYNsTWB4bi4HCeWe/HPTEeeO96rPoFcue62vu6L8o+vBXe2g&#10;9p5KqqM/yKvzjIn8+xlG9ze5H6Ds9CV7GDvyz711Wqa1vznSL/UkMLOOdY+RE5gzg4pZy0JXLROu&#10;XKFaKghY9Y7Pq23F7pWBv8f/T5i8tGNSnzvPvaDukHDu1Z+MzzhfJ0+wa3JnRMdd64RzB0nsrdSs&#10;cn1q6VzZzYnPqS0MtCYw+X3iZ219n/KAs+4ura76DHq1DmpXlX9kPbirHbT8DJK+R7vMi60sDPWO&#10;fXtG9jd5TOiZjPfsDrX2N0f6pZ4EZtax7jFGJTA0lpbVg5YJV25ElLkFFYnKuFeOrTLkRs9E3OSl&#10;H6s9NPbeRIZgRaalYfN55+tTd3rkG9prOyq5gySoay1yB0mntyfXQzr9ktYEJrf7ngEnHiVjsImD&#10;w5WfQa+WQe3K8o+qB3e2g9J7KqkuH7Wm7fa21xYj+xvaPT8Hk33Glp6dI37W+Bpb87vW/uZIv5Tf&#10;p1oCM/NY9xhnJjBkkFTing+xZcLF5Dc+hmDidFa2WitDbryjOpYnoWPj/ea97al7vPd7k+zc8fAc&#10;OpkeeTWIpKskd5BET6edf/at7+bPHSV/rr1WS3viteJjiJ73ideurQ5e+Rn0ahnUri7/iHpwZzvo&#10;mShIT1caR0pJwllGjTtH5P6KMta09jdH+qVcnloCM/NY9xi5QvN3PrBSxMfF4D6HV7c7W1eMSVji&#10;49agXGStbMe9qlSGnLwQtXto9DrqDY2YxJcEOL/nObY6IhKc+FjOmPbK27rUr5LcQbLl3yM/f+v+&#10;k1w/ea9qWtpT7jS3BoxeV34GvVoGtavLP6Ie3NkOSu+ppB/K7ZlouQ/xiBH9zatYgOb4MdeNr/Mu&#10;CczMY91j5ARm74MmY88VjuDDeyWJaZlwgQ86lzUH/58Mli8V6MmEcxniqkMMJqmeURyLz5lEkfpU&#10;+gyI2gpVTjpJiOgQeiInylyjJHeQW+d2S/KuYu11kL8IYWsXsKU95bLzc5/lys+gV8ugdnX5R9SD&#10;O9tB6T2V9CXabp5ncJxotFHjzhZ2bUgKGLcZ2+lftuZy75LAzDzWPUZvArMiScgNkAk+E9AerQkM&#10;aHxbE9scdAhk+HvJTC7DVtCodQ06Ehp5/gxo5KXPtJRYnxGl18od5CurU/lnKw0QJMzxMVudO1ra&#10;E0n+3mNedeVn0KtlULuj/GfXgzvbQev4IT0VcyTmSrHdMK85o49rMWLciUhYOBXD69QWg7fiXRKY&#10;mce6x3g1gQFJTHwu0ZvE9CQwoHEwAcsdwFbQOZD81NQSGBofW6z533m8rpNXOojSLkzumM+KUt05&#10;0kGu8rfklZIgBoL4mL3XaWlPueN9pew1V34GvVo+szvKf3Y9eLd2ID0FbSjPufj7lSc7Row7YOLN&#10;3KwnaWExMu/0vEsCM/NY9xhHEhjkikJwzdabvXoTmGj9/TP5ZygFCQ8Vs6SUwMTH52+K4P95lKyM&#10;94X3jSDJOCPZo2Oko4ufAZ97ljtCPjfq59Eo1WX+Pb4Wf+/FzxUTcTr+vPqSdxz3OreW9pST8p42&#10;t+fKz6AX14ll4+/ZHeU/ux68WzuQnoD2k9sxbb331MpRI8Yd5HlSKZj0M97QT6xfIJAThndJYGYe&#10;6x7jaAKDfI6P4MNscSSBibj/hpuqeN3aCgD/Xko8chlo3LFT4TmxwRNUXv0Q29HxfTrrTGeedJfe&#10;f+pOfMzIGyJpJ/G1Xmk3yMe5YsJHHYz/r9aRRi3tKd98eGZdvvIz6NXymd1V/jPrwTu2A+mTkSDk&#10;CS/x6n0lR5097uTxmWDs53XY8dm6P3q2BCbPYWo//8xj3WOckcBQOUtJQ+1m66hlwvUKGk3+5UpE&#10;qUwtZeB58TFEbPT6PyR7+X06Y0s0T7pLnUruRFs63lcd6SCj/JXGMZnghsf4/1rqW0tdzh00q229&#10;KHdetcOVn0Gvls/srvKfWQ/esR1InywnDARj2l3O7G9ywkPQ57TuJORbEe5OYPIYWus/Zx7rHuOM&#10;BAb5zCRBUnPGkZcVEyay9VY0oJzElK7fWgYqaHwcuzIeJfuhvFtFQz8qdxalzyh3hJSjF3Ws5TM9&#10;0kFmsY7SZtaOP7ZN/r2UMGQtdZkFh/iY3l0yyhefT7tYy3blZ9Cr5TO7s/xn1YN3bQfSJyrNjUho&#10;7nZWf5OTs97+Ji9OjkhgeuYg+bm1xGTmse4xzkpgUDpKtnc8ZW/CxQfMNeI9EOvZyRa5MpbK05rA&#10;lHaa9n6+J8pnYXnPjuzCUAfyPTAMChmvER9DsBPXI3amtI3aUchcr460m9yBU+a8Qlark1lrXY6P&#10;IeiMW+WOO7aBKz+DXi2f2Z3lP6sevGs7kD4N7S62D2KWOcNZ/U1e2C19KcCW/Hz6m5rW/iYnjT1j&#10;SC5PLYGZeax7DN60+AEcGYBqR8mYVNW0TLjytyaxxdkqV/jSykfrpA+l1ZStn++JSlvK1DMa/Cvy&#10;ljZ1rLZqkTsfEp91ZWlPKVGqrdy0dqQt+Fliu6G+55+5deextS7nVbOeY2R0svG5+VjmVZ9Br9bP&#10;7K7yn1kP3rEdSJ+EtprnQ/Szre1wtLP6m9zX9Owu5YSJOCOByYkj/Rn92h7mLvkz4+ermXWse4wz&#10;ExjkCkbwIdUmnC0TrlwZqWBbN4WtqCD5CNmr98BE+Rs62Dp8dXL+qfIkl6AetNwXtaIjoEHn62w1&#10;8rw7QLSuCPG55+fW6llrR9oqvl/U79gutzr0rLUu58GLaPls8vWJ3Lav+gx6tX5md5b/rHrwru1A&#10;+gS0F+YFsW3QfmvzoLuc0d/kMZo5VwvG9zw/IyhHTWt/88ruCOXJCQmxlcDMOtY9RqywxNEBiKQh&#10;T/CJ2ofaMuHimrkzoOJvrQ7QUbBVG59Ty8J7E5jeLP2JeP9z3VqDz46VHt7HiM+Gz5SJNP8/r04Q&#10;LYNAKXnieGOtc+B61M/8nK2O6OyJW6kjXKPn2j11OR8hIFg9K7UR8Lnkdlgr2xWfQa+ez+yu8p9V&#10;D/CO7UB6d7SjPPbNush5Rn/DuJCfu7cLw85LbX5A1Magnv4m93/M2WpJDF9sU0qmiL253Yxj3WOc&#10;ncCgtC1IlL4ysHXClb85aQ2SFMpMI6Ix8mcaT04wiFrl7U1gkLdaiZYV7CehAecJ75HgWrVOIWIl&#10;pdQ58vy1vuzVFTqgWicKnhsfz9+P4LVKCRvRM/D11GVes9Rp8290phyX5Hr8bKXH0XHXXPEZ9Or5&#10;zO4q/1n1AO/YDqR3R1uKbYKgHTIRLrWxlhjVrs7ob7hGbRxhkYxFyTX4OfJjef1chto439Pf0LfF&#10;x67B67NrxHMZ53IfSd8Y/20vgZlxrHuM/MZvVYgepaM/VNL8IfVMuEqZfmuUbvpevZLAlBotFXPG&#10;VZY7sctC44zv0yvBNfKOzRZWOV593ZZzyrST+Jwz2k2pzdAB9uity6++Tzxn7z0a/Rn06v3M7ir/&#10;GfVg9Y7tQHpn9LmxTZwRI9vVGf0NCccryRnJAX1Ufs9q87Xe/oafIz5+L9Y+ryeBwWxj3WOMSmCY&#10;4JeyUjLQqHfCRRZPhYrP2QoqBztCW15JYFDaaWqp7E/Ee1xapdkLkt6t5HMLdZD6zEpI6do5eC1W&#10;jFpWQno70hYMAvGaxN653ezVZLz1feIxvEetRn4GvV75zO4o/xn1IBr5M7zynkqf7N0SmLP6GxYY&#10;WxMG5oaMVau8W8JcoaS3v6EP47RMS3LF3HTt83oTGIzsZ1XBG8ibvgYJwlmY4MdrrxE/MCp9/H9U&#10;5BbrdiQNhgq2VlAqHn9nVaF1xf7VMoBGGJ9LuAtTx3vDThpbt3xORGzU67/1fH57WN3gc2Jgiask&#10;a12h46JMPR3JWv/WOKvd5PbY27kdqcu8T7wPHA2LySbv0XqkjJWmV4z4DHod+cyuLv/RelDyTu1A&#10;elfrcaEzY3S7OrO/4bg/4zd9Cn0LfQz9DWMI1y7dSkDfFF+f4N+yV/sbxi1+Rsq0Jhj8l7+T4OQj&#10;a/H9oM/sMcNYJ0mSJEmSJEmSJEmSJEmSJEmSJOkm6w1FhmEYhmEYhmHMFSoovVGGYRiGYRiGYdwf&#10;Kii9UYZhGIZhGIZh3B+SJEmSJEmSJEmSJEmSJEmSJEmSJEmSJEmSJEmSJEmSJEmSJEmSJEmSJEmS&#10;JEmSJEmSJEmSJEmSJEmSJEmSpHf1kyW+XuL3S/x5ib8u8d0Sv1vip0vc7ddLUCZihvJIV5ipXf58&#10;CdohZfnLEn/8359/tYQkqd1dc5rYj/9pCV6fP/92iV8u8eMlXvWzJdZrM14R/Jl/43Wl0zEZ+vcS&#10;/92IPyzBZOoONO5/LbGWhUYifbpZ2iXtj4Sl9Ppr/HMJBsAjg58kPcEdcxpeg4Qi9tuloC/vXZSi&#10;3/92idL1Ytw5j9SHodLtTUxi/GOJq5OHUhlNYPTJZmqXDGRxoN0LVvMcoCSp7I45zTdL/GeJ+Jp7&#10;QRlb+vJfLNEzRrAox46MdAjbh7likaGz8kvw57wCzGTpqglKbSJnAqNPNku7JHmJr0GsZWFA5Ggb&#10;x8hYsYuP+fsSJjGS9KU75jQkC/n1SDjou+nHf7MEx7z+tkR+HH39Fn4exp74HBIldmMYq9bjzznB&#10;4THO4/QyKlesUFQwMumMSpYrKGfwR2MCVFuFtuLrU83SLksDE38vnWOmrTIYxsfuDXyS9CR3zGny&#10;UTWCcaK2wESykxfHSEJqOBIWH8viVW2MyAtzJEzSS2Kl5s9bDYjKFyczZM8jbzpjwpYnTzFMYPSp&#10;ZmmXrJqt1yVadlXyYObN/ZJ035wmLyzRR+/hRv74HMYVFrQyxoP4OMarrfGHazCOxOc4Rqhb3lJk&#10;1XdPfg4TnLNRwbkuDSa+Vg4TGH2iWdol7TC3wdIuUJZX+xisJOmp7p7TxOO99M17i1CrnPh8tUSW&#10;Ex2Oo+3Jx5JbniN9IW5j1rLrkriCwJ/PxDZlnPyssX5tbPw3Exh9olnaJcnKej2CwaxV3rmxrUp6&#10;orvnNFwzvgZHuFpxX0x8Lt8wmeXjziym7WGRKz7Ho8bqFs840pha5UZ35vd65xuBCW4EW1cw4r87&#10;KdInmqVd5sFr6wx0lneEep4rSZ/i7jkNfW98jZ7djryIVTp6xvXiYxg39uRjZz3jnPT/JzexAtGg&#10;WuXJSUuFbRUbO5U6blmawOjTzdQuee14vdLxgZojuzeS9ClmmNOQMHDUi+i5PzKPKaXjzHmhi59p&#10;D+9BfI7jg7rkrLy0NViTJyes/J6Fxs6Z+dI2pAmMPt1M7TKff+5pbzw2PtcVNklP9M5zmpZFLBKi&#10;eG/P3k38yN/CVnpvpKrccHq+BSKfX6QynmXr2IsJjD7dTO3yyA5MvkmTQVySnuZd5zSMJ/mrlGv3&#10;Y+bjy3w1ci2JyeOKX/Kibrnh9J6Xj8+9anXVBEafbqZ2mY8G9OwG8dj4XFblJEnfm3lOk5OSrRvt&#10;SWzyrgrJD8kK4whH1/hZ8y/JZGHLeZy65d/V0FuJ4nOv+kVEJjD6dDO1y3xOuWdHJw9mhCTpe7PO&#10;afK9LwRHlLeQxHCPTOkb10rBEeW9o2ZS0ZHz7Yg3pl11PMQERp9upnbJjZ/5CEHLFwOUBj9CkvS9&#10;Gec0JCr599VQzhYseuXftF8Kjo2xKyO9JFey3kzYBEY632ztMh8FI6HZui+HASyWIYYk6XuzzWlI&#10;XvKiVcvOO7svHDGLz1uD30lGwlL6fxxzdh6nbmeu9J79yyxrTGD06WZsl/ncMkGiRSJDgrV+RWe8&#10;OZMVvPiLNQlJ0vdmmtPQn5eSl9qN+yv6/5ygcIystFvPa+RxgTHLuZy6HJ0oxS1Gb+KXzjFju+SL&#10;BFrPNa/BWei4InfGbpAkfZJZ5jQkG/nYWEvygnyzP+MOSU0N18z3evpNZOqSv8qut+HE55rASOeY&#10;tV2y01K6MT8HK3jryltclTOBkaQvzTCnyb9Jn2hNXhgXYuLDn1t+Bq6dd238XTBqlhtOzw1VZNfx&#10;uRwnuYIJjD7d7O2S5ITEKB81YIeG5CvesxMfc9UihyS9izvnNCQRecefYHekFTvt8bmMAa2OfMul&#10;Ho6JSKw8pfOKNRwpic/tqfBHmMDo071Tu6T9kWCVjgvkZIqBUpL0vbvmNPTPLCrF1ybYjemRj4/1&#10;7KKQQMXnXnUvtT4A3zYRK09Pxc2/ZbvnF9wdYQKjT/eO7bIk/xxfLyFJ+t4dcxpeI99Iz9GvnsWy&#10;VT5W3PuLl/MxMqlJzn63fstqlhsdk5UrmMDo071juyyZqSySNKOr5zRcP35TJcFR31d/J0u+Gb/3&#10;OjGRohxSs7iF2FN5Xn3eUSYweoJZ2iXHDGhzJFFcu2cXJa6sOTBJ0g9dOacpJS/8/cjiUr4Hhp+n&#10;VV6sY4yRmuXK13J+MR8N6VkhPsoERk8wU7uMAx6/D6ZF/k38nJOWJH3pyjlNXOAi6NuPvt6RG/Ed&#10;J3QIlTdWILbzSjfkRvnM45VHQ0xg9AQztct8RGDvjDNlj0kPZ6vjN5NJkv7PVXOa/Drsip/xWoxL&#10;+XeEtRwjKz2PezilLvlbJDj6UZossd3H17LGx+6t8nIDMln/Gkdv5DWB0VPM0i7zFwNsJVM5eSFc&#10;VZOksiNzmtZ+PP+uFuLMZCGPESRHW0kM5aG88Tl+S6VeUsqEmYTQONgeZCWXIy0cH4mPacng83eM&#10;01iPMIHRU8zULvPjKReDJeVgMOLba9ipyeVlV4gES5L0Q0fmNK39eF4MOxK1RCOXhWBhjWNi7Nrz&#10;c5Ho8HtiGKPi4xjXaoti0i4mQ7lSbQXZfMsRld6J0h4TGD3JLO2SJCR/7eZemLxI0rYrEpjevnsr&#10;agkMfX0+xtwSlK1lzJI2kSXn1dxS8BhWXluYwEjHzNIuWSFrWckj4eJ6Ji+StO3InKalH6cfjo85&#10;GrUEZsVufN6JrwW7MY4TOhXbfFTSNWtnVZfzimwH9v6iI7YPaVRrvPpd4yueH6/ntqOeYpZ2yWoZ&#10;Aw+vvd7vQvLE6htH2myTktTmyJympR/nevExR4PX3MNrctSZBS/GCRKadbxiDOM67rpIkiRJkiRJ&#10;kiRJkiRJkiRJkiRJkiRJkiRJkiRJkiRJkiRJkiRJkiRJkiRJkiRJkiRJkiRJkiRJkiRJkiRJkiRJ&#10;kiRJkiRJkiRJkiRJkiRJkiRJkiRJkiRJkiTpU/xkia+X+P0Sf17ir0t8t8TvlvjpElc6uyw/XuKX&#10;L8YvlpDuMlO7/PkSv16CsvxliT/+78+/WuIVtktJT0VfSn9O3NGXM4YwlvD6f1qCvpwy9ZbFfly3&#10;oiL/e4n/bsQflmAyNdqIstBQStdpCRq3dIdZ2iUDGglL6fXX+OcSv12CwayV7VLSE9Gn/muJtT/7&#10;2RJXIHH52xKxL83BmPPNEq19uf24bkEF3ZuYxPjHEqMa2siyMBEsXaMlbGC62kztkt2VONDuBe2l&#10;NaGyXUp6mlL/fkUCw07+f5aIr7sVjCstfbn9uG7BtmGsTGTeHFOhQhL8Oa8At1bqXiPLkq/dEzYw&#10;XW2WdknyEl+DWMvCCh0DIsfI2H2Jj/n7ErZLSfpSbXFqdAJDX51fk356PTbGf0v9MX39HvtxXY6J&#10;UKxIrLKWziPSsJgcxcdybvJMo8tCQ10fz5/X85ct4RlNXWmWdslAm6/P3zmCkJGskMjEx7YMfLZL&#10;SU9BP1nbWR+ZwNBX5p0XjvuWlHbca49d2Y/rcrGS8uetBkTDi5MZGsOZN52NLAsTsfWxxNnJl3Sm&#10;WdolK3LrdQkGJl5vC/fjxOds3dxvu5T0FEzU84JQjJEJDLsc8bXYjdlCYhEfT99fYz+uy7FlGCsd&#10;q7578nOY4JxhdFnoOOJj9xqvdJdZ2iWDUl6xa1kpyzembg18tktJn46+lD4596c5RiUwORlp2RlH&#10;3imqLYzZj+tysXLSsGhkLeIKAn8+w+iysP25Po5omYhJd5ilXeZBieNhrfLOTW1gtl1K+mRM5uOC&#10;zhrsiLBTEf9tVAITd8UZU1p36GP/THlJhErsx3W5eANwz01UudGVzsP3Gl2W3IClWc3SLn+zRLxe&#10;z6pa3hGqPdd2KemT5S83Ib5dYt2Vif8+IoHhdWIC1br70sN+XJdicrNWOIIG1SpPTpjoHHFFWeJ3&#10;nvNnaUYztUteO17vqyVate7e2C4lfbKYwLAgFfvRKxKY3Be3HEnuZT+uS7EiGiv13jdMRLlBHL1h&#10;64qysCpQewzbopSBCeCoLVypxUztMn+jWE/b4LHxubWdJNulpE9GAsN9gPRj2RUJTN5JZ5w4m/24&#10;LpUbztY3BWWcn4zP5cz+EaPLkle1aUw0KiZV8d/XoDHyneat50Sls8zULo/swFDu+FwG8cx2KenT&#10;0c/VXJHAkFDE14jo0/Pv8KL/5TmtO/j247pcbjhbjawkPre2utpqdFnyCkTpTGopuBeBxihdZaZ2&#10;mdtNz25QvqmTM9iZ7VLSk12RwMQvhSHAV+FzL0z891KQaOx9bb79uC6Xf1dDb8OJzz165nF0WfIK&#10;RA62d+ON0zl6vn1JOmKmdsnqXLxez45OHjSJzHYp6cmuSGDiTgjJBa/RmmQQLD5tHTuzH9fljpxv&#10;R2wA/PmI0WUpTaZo1Pl4DisNrCaUvvKw5yiP9KqZ2iXtIQ88tI89+csE1shsl5Ke7OoEhj403nBP&#10;/86iGTf2c+yL8rDrsv7/NRhLal/nbz+uy+VK2nse8cyJ0uiy5EkYW6dbv1uDhpa3V2l0rb+PQ3rV&#10;TO0S+SgYbWlrsGHXJpYhRma7lPRkVyQwtf6YxKM2vtDH50Sj9o2Y9uO63JkrvUd/ad7ostAY6Sho&#10;gGx3tqAx5QbMNaSRZmqXq7hitwaJFu2KAZABidW7eNM/N2rGX6xJZLZLSU92VwLDsa49+Vst6dNL&#10;R8nsx3W5oxMlKvP6XLYLj5ipLFE+CsOqgTTSjG2BLxLIg81ecCQhrrIxiJ7FdinpE1yRwJCsxNcg&#10;Wr9KOd/f8s0SZ7Ef18viainR23Dic49OlGYqS8QqQbz2mZMwqWTWtsBOS+mscw6OE6z3ycSB88y2&#10;Y7uU9AmuSGAYB+Jr0I+3yrsw7LyfxX5cL8sNhyMgrTgyEp97tFLPVJYsH4Ph9aRRZm4LIDlhQMzn&#10;ntmhIfmKZ6rjY85MpmC7lPTu7khgWo95IScZLUfPetiP6yVMRGLFWVdNW+RfXMS3WBwxU1my3PhH&#10;dDDSaua2kNEWSLBKg05OpjgadybbpaR3d0UCk7+av+f3eSEeH+aI8pnsx/WSvDXYc7aRm7bic3sb&#10;RDZTWbJ8flQaaea20CP/HGf/wjLbpaR3d0UCw/2I8TV672OJCQx/PpP9uF6StwZ7bqDKjY7JyhEj&#10;y8KNYjyGVQiyfb7mtUe8Kfqsb3WSamZql0fYLiVpW+4nRyQweWGr5whZ3knPvxzZfly3idt3nFdv&#10;9erztowqS1594Jx+KzqT+Nyem9+kV83SLhm8GJxIorh2zy5KXFmzXUrSD12RwHBfYkwUem6Wzzvp&#10;+b5K+3HdJlc+suk9uUKf9dV3o8qSH9OT5dNY43PPPgYjlczULhns1mvm1bcayhvLUlrxs11Keror&#10;EhgwHsTXYVemRe5r8/Psx3WbnAFT+fa+BSJ/lSoV+Awjy8IKcHwcE8Q9edv17G/fkGpmapf5BlC+&#10;KGALZY9JDyt/td/2bLuU9GRXJTB5UYl+k+PKW3JyUrv/xX5ct8m/qIiKVJosUdlzxry3ysvNYhw9&#10;WWMvwx5VlryizaRqa1WbcsYtV6J1xUI6wyztMg80W8lUTl6IrfPWtktJT3YkgemdX+VdGBa9an05&#10;yUvuy2vXtx/XbajA8VsmCCoujYMbsqjIVFCOj8THkHXvNbb8W8VprFtGliU3XoLy8TWwPJdr07Dy&#10;ZJBgFVq60kztMj+ectFWKAe7K3zVM20kl5cBcm+Vz3Yp6amOJDC9/Th9dU5K6LMZU+hv+f/8l/tY&#10;coJBX77Ffly3oXLlbcCtoHLznD29DQyjysJEKk/2WoKfQbrDLO2StsPOS3zOXrQkL7BdSnqqKxMY&#10;cP2cxOwF/XNtp2ZlP65bcba9pQLymNavynulgWFEWVasWrdMCnnMnb9HQ8Is7ZIBLB9rKwXthuu1&#10;JC+R7VLS01ydwIC+PN/bWAv6/J6+3H5ct+IsIg1jXXFlVZfzlWz99fxWcHAOkka1BtuJPc4sS0QD&#10;ZtuUa3M9rsv1mQSyFcpW596Kg3SlWdolOzwcMeC115U82g07LgxeR9qN7VLSk9D3xr64p387Or9i&#10;cYznxb6WI2X8nT6+9uUre+zHJUmSJEmSJEmSJEmSJEmSJEmSJEmSJEmSJEmSJEmSJEmSJEmSJEmS&#10;JEmSJEmSJEmSJEmSJEmSJEmSJEmSJEmSJEmSJEmSJEmSJEmSJEmSJEmSJEmSJEmSJEmS9CQ/WeLr&#10;JX6/xJ+X+OsS3y3xuyV+usSVri7Lr5fgNYirf1Zpy0zt8udL0FYoy1+W+OP//vyrJY4aeW1JulPs&#10;3/60BP04f/7tEr9c4sdLXOUXSzB+fLsE5aC/pSy/WeJoOUZeWyqiwv17if9uxB+WYDI12tVlYRL4&#10;ryXWa/9sCWkGs7RL2ggDUen11/jnEgzGvYPUyGtL0p2YT7DwVOrXYtDHjV6sIYna62sZb0g+evva&#10;kdeWiqhIe5Uuxj+WGDXBv6Mspdc0gdHdZmqXDKoxwd8LVt1aE6qR15akO32zxH+WKPVltaDfH9HH&#10;sYvfU5a/LdE6poy8tlTFVmasWGTIrBaw8kvw57wCzGRpRAO7uiy1SaINS3ebpV2SYMTXINayMDgz&#10;cHHUi9XD+Ji/L7FXlpHXlqQ7cVws9lsEizX0afRvHKniaBWT+fw4+sAzfbVETjB43fVoF2MKx5Lz&#10;mEJfyzxpy8hrS1VUrFihaFycX8yY0DM5io+lQp7p6rIwAaqtcJvA6E6ztEsGl3x9/s5RgYz2xMAc&#10;H7s1CI+8tiTdKR9LJ+ibawsvJDt5gs8CzhlKZSGBKuGxOaHaGlNGXlvaFCsef96auNPw4oSDjJsK&#10;eZYry8JkME+eYpjA6E6ztEtW0NbrEi07H9yPE59TO9M98tqSdKe84ELftYcb+eNz6MvP2KEgoYjX&#10;pWxbGD/ijgqJVa0cI68tVeXtTVZ99+TnMAk5w1VloaHwuNiASmECo7vM0i5pK7mdlHaBMgaomICR&#10;mGQjry1Jd4vHXumz9hZnVjnx4XjWUXHXozVhYGckloMxpmTktaWqeHyKyURLxUNc7eXPZ7iiLGzH&#10;xsnPGtwUnBuUCYzuMku7JKFYr0fsraxFeXclt6eR15akO9EnxT6K+xlbcc9IfC7fvHhELkvr0dtc&#10;jtJC2shrS5vieUsm8a3yZL90Zr3XFWXJNwIT69f5OSnSLGZpl3mQ6TmPnXeE8nNHXluS7kSfFPuo&#10;2j0hJXlxp+Xo2R6OppEIMUbQ97bIP0MtyRh5bamIyU2sQEzkW+UJRGulrbmqLDGBYWIYt2ZNYDSD&#10;mdolrx2v13OUYW+HZeS1JeluHBljck/03JOY+/G7Jvd5QYxynWXktfUAOQPu2abMEwgq4xFXlYUE&#10;hjPzpcZiAqMZzNQu81nsnjaRjxbknaSR15akd3Vkcecs9LHxuD1/bj3KvGfktfUQecLe820+rCbE&#10;53Jm/4iryrJ1pMYERjOYqV0eGUgpd3wuiwfRyGtL0juiD49HiImrJ/eUgYXeWIazdoFGXlsPkidK&#10;vefl43OProDOUBYTGM1gpnbJEbR4vZ7dIB4bn8sqWzTy2pL0jvLRqqt+1xVJEkfdeP387ZBHyzDy&#10;2nqo/PsUeifs8bl8jd4RM5TFBEYzmKldsisSr9ezoxO/SW2NaOS1Jend5HtfCI4Fj8R9Ovk11yDZ&#10;4MsHXt0BGnltPdyRM+iIN8QfPcIxQ1lMYDSDmdolA1A+ztDyxQClgZiIRl5bkt4JiUrenWBOMlq+&#10;bzIGX8XPPZmvJhkjr62H43vJY4XibGKPMydKM5TFBEYzmKldIh/XIunYui+HnZVYhhjZyGtL0jtg&#10;op8Xc47ev9hqPcrL69f6Vv7fKztBI6+thztzpffoL82boSwmMJrBTO1yFX/T8hokWiQbJFjr14XG&#10;G/NZTeT143NKRl5bkmZGP1dKXq7amVj72BWvyy537l/pc7cWl0pGXlsPd3SiFLc7j94sPENZTGA0&#10;g5na5YovEohfe9kSfLMMN2iufyexKhl5bUmaFTsUsb8mrkxetlCGfBrgrK87HnltPUT+GtPeiVJ8&#10;7tGJ0gxlMYHRDGZqlxGraaWb53OwmrjeyxK/LnMryRh5bUmaDTewx76NmCV5WVGWvLh01lcej7y2&#10;HiBP2Dmm0YptwfhcsukjZiiLCYxmMFO7LCGBIDHKxx4YjEi+SEZW8TEtydTIa0vS3Zi45112gm+f&#10;nFH+xcokWWcZeW19OCYLsfKsK5stOPYRn3u08c1QFhMYzWCmdrmHNkKCFc85r3IyxaDdY+S1Jelq&#10;9FsstsS+i2A3ZlZ5TDnrvkqMvLY+XP6Ku55GxA1X8bk9v4SuZIaymMBoBjO1yyPyz8Fq21lGXluS&#10;zsZ8onTzes8C1V1imYkzjby2PhhbmbHi9PxG1DzZZ0JxxAxlMYHRDGZql0eMLMtMP6ckbWEuEb8d&#10;kuAIbM/x4CP45i+OE7P7Qzl65jZ5t5t7D6OR15Y2xe1MGlSrV5+35e6ymMBoFrO0SwYY2gVJFNfu&#10;2emIN9mXyjLy2pI0g1Lywt+vXHTh5vj4+kd29fNx3ZHXljblykc2vYeGF5/Ts0K85e6ymMBoFjO1&#10;yzj48jtbWlDeWJbvligZeW1JultcVCJ6dynOwOvFMvTsdOQvHGBsikZeW9qUKx9nNFkZ3ZK/7vSs&#10;lYS7y2ICo1nM1C75IoB4XW683ELZY2LCOe/47WHRyGtL0p3ynILd4rvmFbHfJFqShfyFMvS3pfKP&#10;vLa0iRXMWJHIoEuTJc7mc9YxPnZvlZftRFYg1tg7JjKyLHtMYDSTWdpl3ubfSqZygkFs7ZCMvLYk&#10;3YWFFSblsb+ivztTTz+ed64p21dL1HAtEq74nNr1R15b2sSEIf9CISYKNA4qISu5ZNQc8YiPaVlN&#10;yFuEJAlbRpZljwmMZjJTu8yPp1wMOJSDgZrVNHZTcnnZFSLB2jLy2pJ0h7wAdSToI0t6+/FSmbgG&#10;XybAmMGYQn+bd/MJFsm2jLy2tInKlTPirSDD5jl7ehsYRpVljwmMZjNLuyRRYHckPmcvWhOMkdeW&#10;pDv09mlbQX9d8ko/Xkog9oLXqe2Mr0ZeW9rF+fO8mlsKHsPqaIveBrYaUZY9JjCa0SztkkGmZVWR&#10;hIvr9SQYI68tSVeifyr1X68G/XXJq/MrjnzlHe1S8JjeY28jry3tolLRMNYVBFZ1OV/JNh9bgD2o&#10;zDSqNXq/9/zMsuyhbLGsrgpoJrO0S3Z4vl2C117vSSF5YvWNI21H2s3Ia0vSFeinYv96NOivS470&#10;4yRZ9KksHNHfMp6QVPBnrsUx3lcXikZeW5IkSZIkSZIkSZIkSZIkSZIkSZIkSZIkSZIkSZIkSZIk&#10;SZIkSZIkSZIkSZIkSZIkSZIkSZIkSZIkSZIkSZIkSZIkSZIkSZIkSZIkSZIkSZIkSZIkSZIkSZIk&#10;SZIkSZIkSZIkSZIkSZIkSZIkSZIkSZIkSZIkSZIkSZIkSZIkSZIkSZIkSZIkSZIkSZIkSZIkSZIk&#10;SZIkSZIkSZIkSZIkSZIkSZIkSZLu86Mf/T+RgftmOsWPuwAAAABJRU5ErkJgglBLAQItABQABgAI&#10;AAAAIQCxgme2CgEAABMCAAATAAAAAAAAAAAAAAAAAAAAAABbQ29udGVudF9UeXBlc10ueG1sUEsB&#10;Ai0AFAAGAAgAAAAhADj9If/WAAAAlAEAAAsAAAAAAAAAAAAAAAAAOwEAAF9yZWxzLy5yZWxzUEsB&#10;Ai0AFAAGAAgAAAAhAErE7JtdBAAAEgoAAA4AAAAAAAAAAAAAAAAAOgIAAGRycy9lMm9Eb2MueG1s&#10;UEsBAi0AFAAGAAgAAAAhAKomDr68AAAAIQEAABkAAAAAAAAAAAAAAAAAwwYAAGRycy9fcmVscy9l&#10;Mm9Eb2MueG1sLnJlbHNQSwECLQAUAAYACAAAACEAL9VZOuAAAAAKAQAADwAAAAAAAAAAAAAAAAC2&#10;BwAAZHJzL2Rvd25yZXYueG1sUEsBAi0ACgAAAAAAAAAhAHttDITjLgAA4y4AABQAAAAAAAAAAAAA&#10;AAAAwwgAAGRycy9tZWRpYS9pbWFnZTEucG5nUEsFBgAAAAAGAAYAfAEAANg3AAAAAA==&#10;">
                <v:shape id="Picture 22" o:spid="_x0000_s1054" type="#_x0000_t75" style="position:absolute;left:87;width:37895;height:11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lv7wQAAANsAAAAPAAAAZHJzL2Rvd25yZXYueG1sRI9Bi8Iw&#10;FITvgv8hPMGbJhYR7RpFBUHwsmv1/rZ525ZtXkoTtfrrzcKCx2FmvmGW687W4katrxxrmIwVCOLc&#10;mYoLDedsP5qD8AHZYO2YNDzIw3rV7y0xNe7OX3Q7hUJECPsUNZQhNKmUPi/Joh+7hjh6P661GKJs&#10;C2lavEe4rWWi1ExarDgulNjQrqT893S1Gr4vSjXZzNH1+Nx+Ik3doV5MtR4Ous0HiEBdeIf/2wej&#10;IUng70v8AXL1AgAA//8DAFBLAQItABQABgAIAAAAIQDb4fbL7gAAAIUBAAATAAAAAAAAAAAAAAAA&#10;AAAAAABbQ29udGVudF9UeXBlc10ueG1sUEsBAi0AFAAGAAgAAAAhAFr0LFu/AAAAFQEAAAsAAAAA&#10;AAAAAAAAAAAAHwEAAF9yZWxzLy5yZWxzUEsBAi0AFAAGAAgAAAAhALSOW/vBAAAA2wAAAA8AAAAA&#10;AAAAAAAAAAAABwIAAGRycy9kb3ducmV2LnhtbFBLBQYAAAAAAwADALcAAAD1AgAAAAA=&#10;" stroked="t" strokeweight="3pt">
                  <v:stroke endcap="square"/>
                  <v:imagedata r:id="rId26" o:title=""/>
                  <v:shadow on="t" color="black" opacity="28180f" origin="-.5,-.5" offset=".74836mm,.74836mm"/>
                  <v:path arrowok="t"/>
                </v:shape>
                <v:shape id="Text Box 7168" o:spid="_x0000_s1055" type="#_x0000_t202" style="position:absolute;top:11869;width:37909;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1fyxAAAAN0AAAAPAAAAZHJzL2Rvd25yZXYueG1sRE/Pa8Iw&#10;FL4P9j+EJ3gZM9VJNzqjiExwXmSdl90ezbPpbF5Kkmr33y8HwePH93uxGmwrLuRD41jBdJKBIK6c&#10;brhWcPzePr+BCBFZY+uYFPxRgNXy8WGBhXZX/qJLGWuRQjgUqMDE2BVShsqQxTBxHXHiTs5bjAn6&#10;WmqP1xRuWznLslxabDg1GOxoY6g6l71VcJj/HMxTf/rYr+cv/vPYb/LfulRqPBrW7yAiDfEuvrl3&#10;WsHrNE9z05v0BOTyHwAA//8DAFBLAQItABQABgAIAAAAIQDb4fbL7gAAAIUBAAATAAAAAAAAAAAA&#10;AAAAAAAAAABbQ29udGVudF9UeXBlc10ueG1sUEsBAi0AFAAGAAgAAAAhAFr0LFu/AAAAFQEAAAsA&#10;AAAAAAAAAAAAAAAAHwEAAF9yZWxzLy5yZWxzUEsBAi0AFAAGAAgAAAAhAFzvV/LEAAAA3QAAAA8A&#10;AAAAAAAAAAAAAAAABwIAAGRycy9kb3ducmV2LnhtbFBLBQYAAAAAAwADALcAAAD4AgAAAAA=&#10;" stroked="f">
                  <v:textbox style="mso-fit-shape-to-text:t" inset="0,0,0,0">
                    <w:txbxContent>
                      <w:p w14:paraId="20D0378D" w14:textId="77777777" w:rsidR="00BD0551" w:rsidRPr="004F5483" w:rsidRDefault="00BD0551" w:rsidP="004F5483">
                        <w:pPr>
                          <w:pStyle w:val="Caption"/>
                          <w:jc w:val="center"/>
                          <w:rPr>
                            <w:rFonts w:ascii="Book Antiqua" w:hAnsi="Book Antiqua" w:cs="Times New Roman"/>
                            <w:noProof/>
                            <w:color w:val="000000" w:themeColor="text1"/>
                            <w:sz w:val="28"/>
                            <w:szCs w:val="48"/>
                          </w:rPr>
                        </w:pPr>
                        <w:r w:rsidRPr="004F5483">
                          <w:rPr>
                            <w:rFonts w:ascii="Book Antiqua" w:hAnsi="Book Antiqua"/>
                            <w:color w:val="000000" w:themeColor="text1"/>
                            <w:sz w:val="20"/>
                          </w:rPr>
                          <w:t xml:space="preserve">Figure </w:t>
                        </w:r>
                        <w:r w:rsidRPr="004F5483">
                          <w:rPr>
                            <w:rFonts w:ascii="Book Antiqua" w:hAnsi="Book Antiqua"/>
                            <w:color w:val="000000" w:themeColor="text1"/>
                            <w:sz w:val="20"/>
                          </w:rPr>
                          <w:fldChar w:fldCharType="begin"/>
                        </w:r>
                        <w:r w:rsidRPr="004F5483">
                          <w:rPr>
                            <w:rFonts w:ascii="Book Antiqua" w:hAnsi="Book Antiqua"/>
                            <w:color w:val="000000" w:themeColor="text1"/>
                            <w:sz w:val="20"/>
                          </w:rPr>
                          <w:instrText xml:space="preserve"> SEQ Figure \* ARABIC </w:instrText>
                        </w:r>
                        <w:r w:rsidRPr="004F5483">
                          <w:rPr>
                            <w:rFonts w:ascii="Book Antiqua" w:hAnsi="Book Antiqua"/>
                            <w:color w:val="000000" w:themeColor="text1"/>
                            <w:sz w:val="20"/>
                          </w:rPr>
                          <w:fldChar w:fldCharType="separate"/>
                        </w:r>
                        <w:r>
                          <w:rPr>
                            <w:rFonts w:ascii="Book Antiqua" w:hAnsi="Book Antiqua"/>
                            <w:noProof/>
                            <w:color w:val="000000" w:themeColor="text1"/>
                            <w:sz w:val="20"/>
                          </w:rPr>
                          <w:t>10</w:t>
                        </w:r>
                        <w:r w:rsidRPr="004F5483">
                          <w:rPr>
                            <w:rFonts w:ascii="Book Antiqua" w:hAnsi="Book Antiqua"/>
                            <w:color w:val="000000" w:themeColor="text1"/>
                            <w:sz w:val="20"/>
                          </w:rPr>
                          <w:fldChar w:fldCharType="end"/>
                        </w:r>
                        <w:r w:rsidRPr="004F5483">
                          <w:rPr>
                            <w:rFonts w:ascii="Book Antiqua" w:hAnsi="Book Antiqua"/>
                            <w:color w:val="000000" w:themeColor="text1"/>
                            <w:sz w:val="20"/>
                          </w:rPr>
                          <w:t>: Common z Values</w:t>
                        </w:r>
                      </w:p>
                    </w:txbxContent>
                  </v:textbox>
                </v:shape>
                <w10:wrap type="square"/>
              </v:group>
            </w:pict>
          </mc:Fallback>
        </mc:AlternateContent>
      </w:r>
      <w:r w:rsidR="00952AA4">
        <w:rPr>
          <w:rFonts w:ascii="Book Antiqua" w:hAnsi="Book Antiqua" w:cs="Times New Roman"/>
          <w:sz w:val="24"/>
          <w:szCs w:val="48"/>
        </w:rPr>
        <w:t>So if risk is 10%</w:t>
      </w:r>
      <w:r w:rsidR="00D57F96" w:rsidRPr="00C73CB8">
        <w:rPr>
          <w:rFonts w:ascii="Book Antiqua" w:hAnsi="Book Antiqua" w:cs="Times New Roman"/>
          <w:sz w:val="24"/>
          <w:szCs w:val="48"/>
        </w:rPr>
        <w:t>, service level is 1</w:t>
      </w:r>
      <w:r w:rsidR="00952AA4">
        <w:rPr>
          <w:rFonts w:ascii="Book Antiqua" w:hAnsi="Book Antiqua" w:cs="Times New Roman"/>
          <w:sz w:val="24"/>
          <w:szCs w:val="48"/>
        </w:rPr>
        <w:t xml:space="preserve"> minus 10%, which is 90%</w:t>
      </w:r>
      <w:r w:rsidR="00EE0AF1">
        <w:rPr>
          <w:rFonts w:ascii="Book Antiqua" w:hAnsi="Book Antiqua" w:cs="Times New Roman"/>
          <w:sz w:val="24"/>
          <w:szCs w:val="48"/>
        </w:rPr>
        <w:t>, and if we go t</w:t>
      </w:r>
      <w:r w:rsidR="00D57F96" w:rsidRPr="00C73CB8">
        <w:rPr>
          <w:rFonts w:ascii="Book Antiqua" w:hAnsi="Book Antiqua" w:cs="Times New Roman"/>
          <w:sz w:val="24"/>
          <w:szCs w:val="48"/>
        </w:rPr>
        <w:t>o normal table, it will tell us Z value is 1.28.</w:t>
      </w:r>
      <w:r w:rsidR="00952AA4">
        <w:rPr>
          <w:rFonts w:ascii="Book Antiqua" w:hAnsi="Book Antiqua" w:cs="Times New Roman"/>
          <w:sz w:val="24"/>
          <w:szCs w:val="48"/>
        </w:rPr>
        <w:t xml:space="preserve"> </w:t>
      </w:r>
      <w:r w:rsidR="00952AA4" w:rsidRPr="00C73CB8">
        <w:rPr>
          <w:rFonts w:ascii="Book Antiqua" w:hAnsi="Book Antiqua" w:cs="Times New Roman"/>
          <w:sz w:val="24"/>
          <w:szCs w:val="48"/>
        </w:rPr>
        <w:t>The</w:t>
      </w:r>
      <w:r w:rsidR="00D57F96" w:rsidRPr="00C73CB8">
        <w:rPr>
          <w:rFonts w:ascii="Book Antiqua" w:hAnsi="Book Antiqua" w:cs="Times New Roman"/>
          <w:sz w:val="24"/>
          <w:szCs w:val="48"/>
        </w:rPr>
        <w:t xml:space="preserve"> Z value for </w:t>
      </w:r>
      <w:r w:rsidR="00952AA4">
        <w:rPr>
          <w:rFonts w:ascii="Book Antiqua" w:hAnsi="Book Antiqua" w:cs="Times New Roman"/>
          <w:sz w:val="24"/>
          <w:szCs w:val="48"/>
        </w:rPr>
        <w:t xml:space="preserve">the </w:t>
      </w:r>
      <w:r w:rsidR="00D57F96" w:rsidRPr="00C73CB8">
        <w:rPr>
          <w:rFonts w:ascii="Book Antiqua" w:hAnsi="Book Antiqua" w:cs="Times New Roman"/>
          <w:sz w:val="24"/>
          <w:szCs w:val="48"/>
        </w:rPr>
        <w:t>probabilit</w:t>
      </w:r>
      <w:r w:rsidR="00952AA4">
        <w:rPr>
          <w:rFonts w:ascii="Book Antiqua" w:hAnsi="Book Antiqua" w:cs="Times New Roman"/>
          <w:sz w:val="24"/>
          <w:szCs w:val="48"/>
        </w:rPr>
        <w:t>y of service level is 90%</w:t>
      </w:r>
      <w:r w:rsidR="00D57F96" w:rsidRPr="00C73CB8">
        <w:rPr>
          <w:rFonts w:ascii="Book Antiqua" w:hAnsi="Book Antiqua" w:cs="Times New Roman"/>
          <w:sz w:val="24"/>
          <w:szCs w:val="48"/>
        </w:rPr>
        <w:t xml:space="preserve"> and probability of risk is 10</w:t>
      </w:r>
      <w:r w:rsidR="00952AA4">
        <w:rPr>
          <w:rFonts w:ascii="Book Antiqua" w:hAnsi="Book Antiqua" w:cs="Times New Roman"/>
          <w:sz w:val="24"/>
          <w:szCs w:val="48"/>
        </w:rPr>
        <w:t>%, the</w:t>
      </w:r>
      <w:r w:rsidR="00D57F96" w:rsidRPr="00C73CB8">
        <w:rPr>
          <w:rFonts w:ascii="Book Antiqua" w:hAnsi="Book Antiqua" w:cs="Times New Roman"/>
          <w:sz w:val="24"/>
          <w:szCs w:val="48"/>
        </w:rPr>
        <w:t xml:space="preserve"> specific Z is 1.28.</w:t>
      </w:r>
      <w:r w:rsidR="00C73CB8" w:rsidRPr="00C73CB8">
        <w:rPr>
          <w:rFonts w:ascii="Book Antiqua" w:hAnsi="Book Antiqua" w:cs="Times New Roman"/>
          <w:sz w:val="24"/>
          <w:szCs w:val="48"/>
        </w:rPr>
        <w:t xml:space="preserve"> </w:t>
      </w:r>
      <w:r w:rsidR="00952AA4">
        <w:rPr>
          <w:rFonts w:ascii="Book Antiqua" w:hAnsi="Book Antiqua" w:cs="Times New Roman"/>
          <w:sz w:val="24"/>
          <w:szCs w:val="48"/>
        </w:rPr>
        <w:t>If</w:t>
      </w:r>
      <w:r w:rsidR="00D57F96" w:rsidRPr="00C73CB8">
        <w:rPr>
          <w:rFonts w:ascii="Book Antiqua" w:hAnsi="Book Antiqua" w:cs="Times New Roman"/>
          <w:sz w:val="24"/>
          <w:szCs w:val="48"/>
        </w:rPr>
        <w:t xml:space="preserve"> the average demand during lead time was 0, standard deviation of lead time was 1, inventory on hand i</w:t>
      </w:r>
      <w:r w:rsidR="00952AA4">
        <w:rPr>
          <w:rFonts w:ascii="Book Antiqua" w:hAnsi="Book Antiqua" w:cs="Times New Roman"/>
          <w:sz w:val="24"/>
          <w:szCs w:val="48"/>
        </w:rPr>
        <w:t>s 1.28, then there is 90%</w:t>
      </w:r>
      <w:r w:rsidR="00D57F96" w:rsidRPr="00C73CB8">
        <w:rPr>
          <w:rFonts w:ascii="Book Antiqua" w:hAnsi="Book Antiqua" w:cs="Times New Roman"/>
          <w:sz w:val="24"/>
          <w:szCs w:val="48"/>
        </w:rPr>
        <w:t xml:space="preserve"> p</w:t>
      </w:r>
      <w:r w:rsidR="00952AA4">
        <w:rPr>
          <w:rFonts w:ascii="Book Antiqua" w:hAnsi="Book Antiqua" w:cs="Times New Roman"/>
          <w:sz w:val="24"/>
          <w:szCs w:val="48"/>
        </w:rPr>
        <w:t xml:space="preserve">robability that we </w:t>
      </w:r>
      <w:r w:rsidR="00D57F96" w:rsidRPr="00C73CB8">
        <w:rPr>
          <w:rFonts w:ascii="Book Antiqua" w:hAnsi="Book Antiqua" w:cs="Times New Roman"/>
          <w:sz w:val="24"/>
          <w:szCs w:val="48"/>
        </w:rPr>
        <w:t>could satisfy all the demand.</w:t>
      </w:r>
      <w:r w:rsidR="00C73CB8" w:rsidRPr="00C73CB8">
        <w:rPr>
          <w:rFonts w:ascii="Book Antiqua" w:hAnsi="Book Antiqua" w:cs="Times New Roman"/>
          <w:sz w:val="24"/>
          <w:szCs w:val="48"/>
        </w:rPr>
        <w:t xml:space="preserve"> </w:t>
      </w:r>
      <w:r w:rsidR="00952AA4">
        <w:rPr>
          <w:rFonts w:ascii="Book Antiqua" w:hAnsi="Book Antiqua" w:cs="Times New Roman"/>
          <w:sz w:val="24"/>
          <w:szCs w:val="48"/>
        </w:rPr>
        <w:t xml:space="preserve">There is 10% probability that we </w:t>
      </w:r>
      <w:r w:rsidR="00D57F96" w:rsidRPr="00C73CB8">
        <w:rPr>
          <w:rFonts w:ascii="Book Antiqua" w:hAnsi="Book Antiqua" w:cs="Times New Roman"/>
          <w:sz w:val="24"/>
          <w:szCs w:val="48"/>
        </w:rPr>
        <w:t>cannot satisfy all the demand.</w:t>
      </w:r>
      <w:r w:rsidR="00C73CB8" w:rsidRPr="00C73CB8">
        <w:rPr>
          <w:rFonts w:ascii="Book Antiqua" w:hAnsi="Book Antiqua" w:cs="Times New Roman"/>
          <w:sz w:val="24"/>
          <w:szCs w:val="48"/>
        </w:rPr>
        <w:t xml:space="preserve"> </w:t>
      </w:r>
      <w:r w:rsidR="00952AA4">
        <w:rPr>
          <w:rFonts w:ascii="Book Antiqua" w:hAnsi="Book Antiqua" w:cs="Times New Roman"/>
          <w:sz w:val="24"/>
          <w:szCs w:val="48"/>
        </w:rPr>
        <w:t xml:space="preserve">We </w:t>
      </w:r>
      <w:r w:rsidR="00D57F96" w:rsidRPr="00C73CB8">
        <w:rPr>
          <w:rFonts w:ascii="Book Antiqua" w:hAnsi="Book Antiqua" w:cs="Times New Roman"/>
          <w:sz w:val="24"/>
          <w:szCs w:val="48"/>
        </w:rPr>
        <w:t>usually don’t have Z distribution for my demand during the time.</w:t>
      </w:r>
      <w:r w:rsidR="00C73CB8" w:rsidRPr="00C73CB8">
        <w:rPr>
          <w:rFonts w:ascii="Book Antiqua" w:hAnsi="Book Antiqua" w:cs="Times New Roman"/>
          <w:sz w:val="24"/>
          <w:szCs w:val="48"/>
        </w:rPr>
        <w:t xml:space="preserve"> </w:t>
      </w:r>
      <w:r w:rsidR="00952AA4">
        <w:rPr>
          <w:rFonts w:ascii="Book Antiqua" w:hAnsi="Book Antiqua" w:cs="Times New Roman"/>
          <w:sz w:val="24"/>
          <w:szCs w:val="48"/>
        </w:rPr>
        <w:t>We</w:t>
      </w:r>
      <w:r w:rsidR="00D57F96" w:rsidRPr="00C73CB8">
        <w:rPr>
          <w:rFonts w:ascii="Book Antiqua" w:hAnsi="Book Antiqua" w:cs="Times New Roman"/>
          <w:sz w:val="24"/>
          <w:szCs w:val="48"/>
        </w:rPr>
        <w:t xml:space="preserve"> h</w:t>
      </w:r>
      <w:r w:rsidR="00952AA4">
        <w:rPr>
          <w:rFonts w:ascii="Book Antiqua" w:hAnsi="Book Antiqua" w:cs="Times New Roman"/>
          <w:sz w:val="24"/>
          <w:szCs w:val="48"/>
        </w:rPr>
        <w:t>ave normal distribution, which</w:t>
      </w:r>
      <w:r w:rsidR="00D57F96" w:rsidRPr="00C73CB8">
        <w:rPr>
          <w:rFonts w:ascii="Book Antiqua" w:hAnsi="Book Antiqua" w:cs="Times New Roman"/>
          <w:sz w:val="24"/>
          <w:szCs w:val="48"/>
        </w:rPr>
        <w:t xml:space="preserve"> can easily transform into Z distribution or standard normal distribution.</w:t>
      </w:r>
      <w:r w:rsidR="00C73CB8" w:rsidRPr="00C73CB8">
        <w:rPr>
          <w:rFonts w:ascii="Book Antiqua" w:hAnsi="Book Antiqua" w:cs="Times New Roman"/>
          <w:sz w:val="24"/>
          <w:szCs w:val="48"/>
        </w:rPr>
        <w:t xml:space="preserve"> </w:t>
      </w:r>
      <w:r w:rsidR="00952AA4">
        <w:rPr>
          <w:rFonts w:ascii="Book Antiqua" w:hAnsi="Book Antiqua" w:cs="Times New Roman"/>
          <w:sz w:val="24"/>
          <w:szCs w:val="48"/>
        </w:rPr>
        <w:t>The</w:t>
      </w:r>
      <w:r w:rsidR="00D57F96" w:rsidRPr="00C73CB8">
        <w:rPr>
          <w:rFonts w:ascii="Book Antiqua" w:hAnsi="Book Antiqua" w:cs="Times New Roman"/>
          <w:sz w:val="24"/>
          <w:szCs w:val="48"/>
        </w:rPr>
        <w:t xml:space="preserve"> standard no</w:t>
      </w:r>
      <w:r w:rsidR="00952AA4">
        <w:rPr>
          <w:rFonts w:ascii="Book Antiqua" w:hAnsi="Book Antiqua" w:cs="Times New Roman"/>
          <w:sz w:val="24"/>
          <w:szCs w:val="48"/>
        </w:rPr>
        <w:t xml:space="preserve">rmal distribution table tells us if risk is 5% and service level is 95%, then your Z value is 1.65. If risk is 1% </w:t>
      </w:r>
      <w:r w:rsidR="00D57F96" w:rsidRPr="00C73CB8">
        <w:rPr>
          <w:rFonts w:ascii="Book Antiqua" w:hAnsi="Book Antiqua" w:cs="Times New Roman"/>
          <w:sz w:val="24"/>
          <w:szCs w:val="48"/>
        </w:rPr>
        <w:t>and service le</w:t>
      </w:r>
      <w:r w:rsidR="00952AA4">
        <w:rPr>
          <w:rFonts w:ascii="Book Antiqua" w:hAnsi="Book Antiqua" w:cs="Times New Roman"/>
          <w:sz w:val="24"/>
          <w:szCs w:val="48"/>
        </w:rPr>
        <w:t>vel is 99%</w:t>
      </w:r>
      <w:r w:rsidR="00D57F96" w:rsidRPr="00C73CB8">
        <w:rPr>
          <w:rFonts w:ascii="Book Antiqua" w:hAnsi="Book Antiqua" w:cs="Times New Roman"/>
          <w:sz w:val="24"/>
          <w:szCs w:val="48"/>
        </w:rPr>
        <w:t>, then the Z value is 2.33.</w:t>
      </w:r>
      <w:r w:rsidR="00C73CB8" w:rsidRPr="00C73CB8">
        <w:rPr>
          <w:rFonts w:ascii="Book Antiqua" w:hAnsi="Book Antiqua" w:cs="Times New Roman"/>
          <w:sz w:val="24"/>
          <w:szCs w:val="48"/>
        </w:rPr>
        <w:t xml:space="preserve"> </w:t>
      </w:r>
      <w:r w:rsidR="00952AA4">
        <w:rPr>
          <w:rFonts w:ascii="Book Antiqua" w:hAnsi="Book Antiqua" w:cs="Times New Roman"/>
          <w:sz w:val="24"/>
          <w:szCs w:val="48"/>
        </w:rPr>
        <w:t>So it simply tells us</w:t>
      </w:r>
      <w:r w:rsidR="00D57F96" w:rsidRPr="00C73CB8">
        <w:rPr>
          <w:rFonts w:ascii="Book Antiqua" w:hAnsi="Book Antiqua" w:cs="Times New Roman"/>
          <w:sz w:val="24"/>
          <w:szCs w:val="48"/>
        </w:rPr>
        <w:t xml:space="preserve"> that th</w:t>
      </w:r>
      <w:r w:rsidR="00127E1A" w:rsidRPr="00C73CB8">
        <w:rPr>
          <w:rFonts w:ascii="Book Antiqua" w:hAnsi="Book Antiqua" w:cs="Times New Roman"/>
          <w:sz w:val="24"/>
          <w:szCs w:val="48"/>
        </w:rPr>
        <w:t>e Z value for which the prob</w:t>
      </w:r>
      <w:r w:rsidR="00D57F96" w:rsidRPr="00C73CB8">
        <w:rPr>
          <w:rFonts w:ascii="Book Antiqua" w:hAnsi="Book Antiqua" w:cs="Times New Roman"/>
          <w:sz w:val="24"/>
          <w:szCs w:val="48"/>
        </w:rPr>
        <w:t>ability of being greater than Z is 1</w:t>
      </w:r>
      <w:r w:rsidR="00952AA4">
        <w:rPr>
          <w:rFonts w:ascii="Book Antiqua" w:hAnsi="Book Antiqua" w:cs="Times New Roman"/>
          <w:sz w:val="24"/>
          <w:szCs w:val="48"/>
        </w:rPr>
        <w:t>%</w:t>
      </w:r>
      <w:r w:rsidR="00D57F96" w:rsidRPr="00C73CB8">
        <w:rPr>
          <w:rFonts w:ascii="Book Antiqua" w:hAnsi="Book Antiqua" w:cs="Times New Roman"/>
          <w:sz w:val="24"/>
          <w:szCs w:val="48"/>
        </w:rPr>
        <w:t xml:space="preserve">, and the probability of being less </w:t>
      </w:r>
      <w:r w:rsidR="00952AA4">
        <w:rPr>
          <w:rFonts w:ascii="Book Antiqua" w:hAnsi="Book Antiqua" w:cs="Times New Roman"/>
          <w:sz w:val="24"/>
          <w:szCs w:val="48"/>
        </w:rPr>
        <w:t>than or equal to Z is 99%</w:t>
      </w:r>
      <w:r w:rsidR="00D57F96" w:rsidRPr="00C73CB8">
        <w:rPr>
          <w:rFonts w:ascii="Book Antiqua" w:hAnsi="Book Antiqua" w:cs="Times New Roman"/>
          <w:sz w:val="24"/>
          <w:szCs w:val="48"/>
        </w:rPr>
        <w:t>.</w:t>
      </w:r>
      <w:r w:rsidR="00C73CB8" w:rsidRPr="00C73CB8">
        <w:rPr>
          <w:rFonts w:ascii="Book Antiqua" w:hAnsi="Book Antiqua" w:cs="Times New Roman"/>
          <w:sz w:val="24"/>
          <w:szCs w:val="48"/>
        </w:rPr>
        <w:t xml:space="preserve"> </w:t>
      </w:r>
    </w:p>
    <w:p w14:paraId="6260B426" w14:textId="77777777" w:rsidR="00127E1A" w:rsidRPr="00C73CB8" w:rsidRDefault="00127E1A" w:rsidP="00EC7AC6">
      <w:pPr>
        <w:spacing w:after="0" w:line="240" w:lineRule="auto"/>
        <w:jc w:val="both"/>
        <w:rPr>
          <w:rFonts w:ascii="Book Antiqua" w:hAnsi="Book Antiqua" w:cs="Times New Roman"/>
          <w:sz w:val="24"/>
          <w:szCs w:val="48"/>
        </w:rPr>
      </w:pPr>
    </w:p>
    <w:p w14:paraId="32EBF185" w14:textId="6577EA9E" w:rsidR="009166B7" w:rsidRDefault="00917AEC" w:rsidP="00EC7AC6">
      <w:pPr>
        <w:spacing w:after="0" w:line="240" w:lineRule="auto"/>
        <w:jc w:val="both"/>
        <w:rPr>
          <w:rFonts w:ascii="Book Antiqua" w:hAnsi="Book Antiqua" w:cs="Times New Roman"/>
          <w:sz w:val="24"/>
          <w:szCs w:val="48"/>
        </w:rPr>
      </w:pPr>
      <w:r>
        <w:rPr>
          <w:rFonts w:ascii="Book Antiqua" w:hAnsi="Book Antiqua" w:cs="Times New Roman"/>
          <w:noProof/>
          <w:sz w:val="24"/>
          <w:szCs w:val="48"/>
        </w:rPr>
        <mc:AlternateContent>
          <mc:Choice Requires="wpg">
            <w:drawing>
              <wp:anchor distT="0" distB="0" distL="114300" distR="114300" simplePos="0" relativeHeight="251718656" behindDoc="0" locked="0" layoutInCell="1" allowOverlap="1" wp14:anchorId="3D7A0740" wp14:editId="280FA5AC">
                <wp:simplePos x="0" y="0"/>
                <wp:positionH relativeFrom="column">
                  <wp:posOffset>-61546</wp:posOffset>
                </wp:positionH>
                <wp:positionV relativeFrom="paragraph">
                  <wp:posOffset>62816</wp:posOffset>
                </wp:positionV>
                <wp:extent cx="4152900" cy="1379074"/>
                <wp:effectExtent l="76200" t="76200" r="133350" b="0"/>
                <wp:wrapSquare wrapText="bothSides"/>
                <wp:docPr id="7176" name="Group 7176"/>
                <wp:cNvGraphicFramePr/>
                <a:graphic xmlns:a="http://schemas.openxmlformats.org/drawingml/2006/main">
                  <a:graphicData uri="http://schemas.microsoft.com/office/word/2010/wordprocessingGroup">
                    <wpg:wgp>
                      <wpg:cNvGrpSpPr/>
                      <wpg:grpSpPr>
                        <a:xfrm>
                          <a:off x="0" y="0"/>
                          <a:ext cx="4152900" cy="1379074"/>
                          <a:chOff x="0" y="0"/>
                          <a:chExt cx="4152900" cy="1379074"/>
                        </a:xfrm>
                      </wpg:grpSpPr>
                      <pic:pic xmlns:pic="http://schemas.openxmlformats.org/drawingml/2006/picture">
                        <pic:nvPicPr>
                          <pic:cNvPr id="2" name="Picture 2"/>
                          <pic:cNvPicPr>
                            <a:picLocks noChangeAspect="1"/>
                          </pic:cNvPicPr>
                        </pic:nvPicPr>
                        <pic:blipFill rotWithShape="1">
                          <a:blip r:embed="rId27">
                            <a:extLst>
                              <a:ext uri="{28A0092B-C50C-407E-A947-70E740481C1C}">
                                <a14:useLocalDpi xmlns:a14="http://schemas.microsoft.com/office/drawing/2010/main" val="0"/>
                              </a:ext>
                            </a:extLst>
                          </a:blip>
                          <a:srcRect r="9233" b="11941"/>
                          <a:stretch/>
                        </pic:blipFill>
                        <pic:spPr bwMode="auto">
                          <a:xfrm>
                            <a:off x="0" y="0"/>
                            <a:ext cx="4149969" cy="10462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4" name="Text Box 4"/>
                        <wps:cNvSpPr txBox="1"/>
                        <wps:spPr>
                          <a:xfrm>
                            <a:off x="0" y="1099039"/>
                            <a:ext cx="4152900" cy="280035"/>
                          </a:xfrm>
                          <a:prstGeom prst="rect">
                            <a:avLst/>
                          </a:prstGeom>
                          <a:solidFill>
                            <a:prstClr val="white"/>
                          </a:solidFill>
                          <a:ln>
                            <a:noFill/>
                          </a:ln>
                          <a:effectLst/>
                        </wps:spPr>
                        <wps:txbx>
                          <w:txbxContent>
                            <w:p w14:paraId="04FF29AA" w14:textId="77777777" w:rsidR="00BD0551" w:rsidRPr="00D01E79" w:rsidRDefault="00BD0551" w:rsidP="00D01E79">
                              <w:pPr>
                                <w:pStyle w:val="Caption"/>
                                <w:jc w:val="center"/>
                                <w:rPr>
                                  <w:rFonts w:ascii="Book Antiqua" w:hAnsi="Book Antiqua" w:cs="Times New Roman"/>
                                  <w:noProof/>
                                  <w:color w:val="000000" w:themeColor="text1"/>
                                  <w:sz w:val="28"/>
                                  <w:szCs w:val="48"/>
                                </w:rPr>
                              </w:pPr>
                              <w:r w:rsidRPr="00D01E79">
                                <w:rPr>
                                  <w:rFonts w:ascii="Book Antiqua" w:hAnsi="Book Antiqua"/>
                                  <w:color w:val="000000" w:themeColor="text1"/>
                                  <w:sz w:val="20"/>
                                </w:rPr>
                                <w:t xml:space="preserve">Figure </w:t>
                              </w:r>
                              <w:r w:rsidRPr="00D01E79">
                                <w:rPr>
                                  <w:rFonts w:ascii="Book Antiqua" w:hAnsi="Book Antiqua"/>
                                  <w:color w:val="000000" w:themeColor="text1"/>
                                  <w:sz w:val="20"/>
                                </w:rPr>
                                <w:fldChar w:fldCharType="begin"/>
                              </w:r>
                              <w:r w:rsidRPr="00D01E79">
                                <w:rPr>
                                  <w:rFonts w:ascii="Book Antiqua" w:hAnsi="Book Antiqua"/>
                                  <w:color w:val="000000" w:themeColor="text1"/>
                                  <w:sz w:val="20"/>
                                </w:rPr>
                                <w:instrText xml:space="preserve"> SEQ Figure \* ARABIC </w:instrText>
                              </w:r>
                              <w:r w:rsidRPr="00D01E79">
                                <w:rPr>
                                  <w:rFonts w:ascii="Book Antiqua" w:hAnsi="Book Antiqua"/>
                                  <w:color w:val="000000" w:themeColor="text1"/>
                                  <w:sz w:val="20"/>
                                </w:rPr>
                                <w:fldChar w:fldCharType="separate"/>
                              </w:r>
                              <w:r>
                                <w:rPr>
                                  <w:rFonts w:ascii="Book Antiqua" w:hAnsi="Book Antiqua"/>
                                  <w:noProof/>
                                  <w:color w:val="000000" w:themeColor="text1"/>
                                  <w:sz w:val="20"/>
                                </w:rPr>
                                <w:t>11</w:t>
                              </w:r>
                              <w:r w:rsidRPr="00D01E79">
                                <w:rPr>
                                  <w:rFonts w:ascii="Book Antiqua" w:hAnsi="Book Antiqua"/>
                                  <w:color w:val="000000" w:themeColor="text1"/>
                                  <w:sz w:val="20"/>
                                </w:rPr>
                                <w:fldChar w:fldCharType="end"/>
                              </w:r>
                              <w:r w:rsidRPr="00D01E79">
                                <w:rPr>
                                  <w:rFonts w:ascii="Book Antiqua" w:hAnsi="Book Antiqua"/>
                                  <w:color w:val="000000" w:themeColor="text1"/>
                                  <w:sz w:val="20"/>
                                </w:rPr>
                                <w:t>: Relationship between z and Normal Variable x</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D7A0740" id="Group 7176" o:spid="_x0000_s1056" style="position:absolute;left:0;text-align:left;margin-left:-4.85pt;margin-top:4.95pt;width:327pt;height:108.6pt;z-index:251718656" coordsize="41529,13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GbnbgwQAALwKAAAOAAAAZHJzL2Uyb0RvYy54bWykVm1v4zYM/j5g/0Hw&#10;9zR24rw4aHpIk/ZwQHctrh36WZaVWDjZ0iSlTjfsv4+U7KRpMlxxV6AOJVES+fAhqctPu0qSF26s&#10;UPU8Si7iiPCaqULUm3n059NtbxoR62hdUKlqPo9euY0+Xf3+22WjZ3ygSiULbggcUttZo+dR6Zye&#10;9fuWlbyi9kJpXsPiWpmKOhiaTb8wtIHTK9kfxPG43yhTaKMYtxZmV2ExuvLnr9ecufv12nJH5DwC&#10;25z/Gv/N8du/uqSzjaG6FKw1g/6EFRUVNVy6P2pFHSVbI06OqgQzyqq1u2Cq6qv1WjDufQBvkvid&#10;N5+N2mrvy2bWbPQeJoD2HU4/fSz7+vJgiCjm0SSZjCNS0wqi5C8mfgYAavRmBnqfjX7UD6ad2IQR&#10;+rxbmwp/wRuy89C+7qHlO0cYTKbJaJDFEAEGa8lwksWTNIDPSojQyT5W3vxgZ7+7uI/27c3Rgs3g&#10;v8UKpBOsfswp2OW2hkftIdWHzqio+b7VPQirpk7kQgr36ikKAUSj6pcHwR5MGBxgH3SYwypeSgYI&#10;C25AnbCDokd3in23pFbLktYbvrAauA1Qonb/WN0Pj67LpdC3QkpilHsWrnwsqYYwJ56yuNh6Conx&#10;jlhnwAqkXSm2rXjtQhYaLsFpVdtSaBsRM+NVzoFU5ksRLgEe3FmHLEFG+Mz4ZzBdxHE2uO4tR/Gy&#10;l8aTm94iSye9SXwzSeN0miyT5b9oYpLOtpYDAFSutGhthdkTa8+mQVswQoL5RCUv1JcDhM4b1P16&#10;E2EKIUFbrWHfAGYCuGSD4TAiUDOSJEs96rDsDHes7CLQoRzCZyFXSN78oQpAmm6d8mB/LFfSLBtn&#10;ba7E6XgwHfkwd4wHPhjrPnNVERQAZjDSH09fwIXgVqeCfsiaNPNoOE18BlKos/Yvr2+VFAUyI3i7&#10;yZfStOjE+Ndee6SGB6+oLYOeX0I1OquEg1ouRTWPpm93yxpXua/GLQnUFlQfy6IhudyabxSoMoph&#10;U0QKgQ61phYCkB9MwmGEyg30GCeBX0c0joMr5tR6vJdKXdJgazp841JQ95HfWxN48NbQc7wdDccp&#10;8HbcWyxWk16arqa962uQlsubLB0m43R0s+etLWmhmvvcMsjt4tep+z+UxQKAhAMHUIR/LNvQUm2X&#10;2jD6WLpgQz3XjHzNAKTx2EP5Srvy9YR5fa12xJf1Vgn7BXE7mG4rFc4HOw9cPmobSZxl8TALhMIj&#10;T5rHAGgy/MV8OOHznvZNCSQ+x/pA4lphsoQgvKM1Th7cQ8nt8p1vrYnPI5zKVfEKkAB/fZ+0mt0K&#10;SKc7at0DNfDygAyA15S7h89aKkha1UoRKZX5+9w86kNoYTUiDbxkMLm3FNuX/FJD0PHZ0wmmE/JO&#10;qLfVUkE1TOCdppkXYYNxshPXRlXPwIkF3gJLtGZwF+RhJy4djGABHmmMLxZeDl3wrn7U0DtDB8Cy&#10;8bR7pka3RctBeL+qjlaQqMe1K+j6uqQXUD5vhS9sBxRbvIHiXvJPJJCO3mBvx17r8Oi8+g8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B37QifgAAAACAEAAA8AAABkcnMvZG93bnJl&#10;di54bWxMj0FrwkAUhO+F/oflFXrTTaJVk+ZFRNqeRKgWirdn8kyC2d2QXZP477s9tcdhhplv0vWo&#10;GtFzZ2ujEcJpAIJ1bopalwhfx/fJCoR1pAtqjGaEO1tYZ48PKSWFGfQn9wdXCl+ibUIIlXNtIqXN&#10;K1Zkp6Zl7b2L6RQ5L7tSFh0Nvlw1MgqChVRUa79QUcvbivPr4aYQPgYaNrPwrd9dL9v76fiy/96F&#10;jPj8NG5eQTge3V8YfvE9OmSe6WxuurCiQZjES59EiGMQ3l7M5zMQZ4QoWoYgs1T+P5D9AAAA//8D&#10;AFBLAwQKAAAAAAAAACEAqBiHvwtaAAALWgAAFAAAAGRycy9tZWRpYS9pbWFnZTEucG5niVBORw0K&#10;GgoAAAANSUhEUgAAA+cAAAEFCAYAAACB7ZYcAAAAAXNSR0IArs4c6QAAAARnQU1BAACxjwv8YQUA&#10;AAAJcEhZcwAAFxEAABcRAcom8z8AAFmgSURBVHhe7Z0v1Cw9lXdHIpFIJBKJRCKRSOTIkUgcEolE&#10;IpFIJBKJHDkSOXK+3vDWdw8/UlVJ/Ul3P733Wmfd2/1UUslJcnJOkqr+DxERERERERERERERERER&#10;ERERERERERERERERERERERERERERERERERERERERERERERERERERERERERERERERERERERERERER&#10;ERERERERERERERERERERERERERERERERERERERERERERERERERERERERERERERERERERERERERER&#10;ERERERERERERERERERERERERERERERERERERERERERERERERERERERERERERERERERERERERERER&#10;EXk5vveQPz3kz9/9y+evxE9DfvwQkU/mlw9hvCM/54sLwG4seSI/ekgPZ+3PTx7y6+9kyeeP5buf&#10;PUSew/cfou39J3fpoubZK19tjj/LDx9S9dNru16Jr1CHrwrjjTn3Nw9Z5sffPoT56ar590ru8A9E&#10;ZBCMxP99J7/iiy8EDtBSt0X+9yE4SiKfyg8e8j8PYTzwL5/PQhC8jLG/P6Q3ADhif3BE//AQ7rOk&#10;3RKu4/qzARF2Q9vRD0FCbQecvU/lLl3UPI8I5fjdQyjfp0KQVHXy+4e8Ej1259Xr8KkQ3G7NUywo&#10;vxp3+AciMgC7TouRYBB+tRV1nI6lflX+6yEinwxjYBkPBK5nqUE2O9c9jNof/s7uAwtsS7pRoZxH&#10;AmycLMr4yUHMKAbn33jV4LwK/Ztds0/jlQPbXrtjcP561AXrNWE+ekWu9g9EpBMc3b89ZBmAv3jI&#10;V4L6ra1YUm+RT4bx8d8PWcbE2ePfNa8eB/+I/SHoX64/I399SG+AzvFQdjeWtAbn/Ricf+MdgvNF&#10;6O+fdELkFQPbUbtjcP5a5Py6Jq+6GHa1fyAinVRjjrP61cDZX+qH1EAA0djIp8OuzDIezpyc4Zh5&#10;HVt83mPU/qydgiEteTHecWAXYXzzPX9vpSM46qkv19V0e06yfANdVd0ZnF+vi5onwjxH3nuS82HK&#10;yALWu/OKgS1tVMu0Z3desQ6fTOuRShaX66NVHBd/5TF2lX8gIp1gIOrRUAbhV6OuOrODXg0N0nv0&#10;VuQrU4NXAuAj/OdDljx6TqWM2h92kZZrF6HcvYEy+beCkZ7HW0adZPmGwfk3ZgXnIztxONuUq86V&#10;Vfj+ExxydEBwu8gr+EOjducV6/DJMA5r+71rcHuFfyAindTjoQy+r0bu5FFfDGM95k5w4Isu5NPJ&#10;Rasjb/mt9qTnGbpR+1OfZ0dwdHp25ytcn4+59DhMBufHQVdVdwbn1+ui5okcPSZLutZjYK/6TOxX&#10;R7vz3vBy09p+7/rc9hX+gYh0kMdtXvWZlzOwclzryM4ecNSrfs91Ip8OQeoyJkadcYLbugu+50Qe&#10;sT+1fMjRFzqmo4Hs3V8n+TgG59949eAcsoyIi9jPQbvz3qQPyotM35Uz/oGIdFJ3oZh4v+JzZfki&#10;jmWXLZ0PjI7Ip1Of5x51xuuYIu3eTvSo/eHvy/WL1Of2RslAf8/Z0Ek+Ttpbg/PrdVHzRM4utte3&#10;NC+iQz4f7c57k8H5O28EnfEP5MPAOcNYXSFnHL13g0HF4FoGGs+UrUFAm7oaOUrKvc6kP0r+fAWB&#10;eiWd895ns7IuRwwUgUbm0wMBD+XEwFfh6NSRY0bZtjWg4nO9R+/4IE8cw5p2EU4uXDXO+Pkt8qv5&#10;c98MCtNGjHK1znt5xrjjmjomqGcv7Ags6bbsCYzYnwXKvly/yBn95+mZVhlq36nP3CEEL8vfkF47&#10;cPX4yH6S/R9bk+ME23jEbrVgHKKLmj/lqPC56u5IQDpTb3yu+ffmPUsXLWqeyNngHLLP9yyiJVfZ&#10;z6WdFrlj3s0+MWpfruqjZ+zO2ToA9882475H8toaZ3C3fRrlbN2pX61vzjN8rn9HUic9pF4RvusF&#10;/Y6m55paF3Qj0iRXFc/IVZNkHdRXyRUTbaU60shW/gzY1jOavZN0thET/BEjPwrP9tT75qp/6qAn&#10;QID6nCxy5OUYTEY1j72+hyHlPjWgaQkLECM/hUffqukX45wTyiKUs9V2TC5MYD0/GYLQn7j3qKMH&#10;9NWtNwyjI9p2yTv7Xy936byXZ427umjF/3sdh+pE0he2GLE/C5SjpulNtwaBFOkXx6TlOKcOt2Sr&#10;LHeOj7UxTP9NG5jCfQiSRp1DyoUN26oPfQcnF9Kp27N3C8/Q26jtm6WLPWqeyJmxsZDzFLLUY4+r&#10;7eeMeTf7BH1hjzv66Bm7c6QOQHnqaaY1oZ4jfWttnN1pn0a5su7Ur5V2SxadjEAa9FPzeWX/QD6M&#10;ESO2J3dNklfIVWUDBlMdYAzKvQGNQarlQXqMPoY1013hNOxBfdIpwBmv4IzXvyM9RhLnpKbBQI4a&#10;qL88pOaxpRMclzTCe0L+PUa6NXHuTVKpI/RY+9OIEND1TkzUZ2S8M5GSd6bp4U6dj/CMcYfTW9Ph&#10;0O6Bo1XTbE3yR+zPQi7KkA/3vouR/ram37vHR2sMs/M00n9ZmOy1YbRV7uZtCYHLkYD0GXobtX2z&#10;dNFDzRO5Yp6lT+Q8movcLe6wnzPm3dHA9q4+esbujNYB6Jej7dUzxmC2fRrl6rrzfSvNlvTosQVt&#10;n3m9on8gH8iIEdsTVmavoJX3WblqAod0Dnp3jFurnOS1BhNXTuw9huMKcoV87WedcrLucTwyuEB6&#10;dxOAwKWmRUdrE0/LiC5CnegXaxMLf98z+jlx4lTVzynoq0L7ZxvXaykfsuXA9Iy7LSeY+nOP1s4F&#10;32VAt8fdOh9l9rhL+9DTPtVJQOdbHLU/gCNV0yLcr2fn7Qi0dd5vTVrOzYzxkWMYW7R2zy3psX09&#10;47BVl7SzXLfFM/Q2avtm6aKXmifS62zvkfaHOm9xl/2cMe+OBLZ39lHSta5vSbbzSB2AMtTrq9DW&#10;lGWtnrQj880WM+3TKHfUfWZwDu/gH8gHQkejs/QKEyoGOSdIDOhVTnXN9yrBSFxFGsvelS90lxMN&#10;jnErsOS7DIr43Lr2DtJpwmFokUE89espY+6wYCB76Z08c6cAYUKgzFlG+m7mi9DPt+qTabJ96Xes&#10;lC7jpfYV8s2AmPQ4C6178h3t0HLM9nY/WxMQZcsdWvJp6aHKFjN0Psozxl1tI/6/R22fveOmqbNe&#10;+wPUI/vcInzPvWnDK/W/QH+r92M+2aJV1jvGR+qzpqft0Qd9aIFyp/1CcNj29NYahzhnOQ4ZG7nD&#10;UmVrPnuW3kZsH8zQxQiZ71XBecvGrXG3/bx73u25Bmb1URi1O711gFa/pB60Y0K/bgWz6KHalyTL&#10;c6d9GmFG3SHrz+creQf/QKSLHGQM+r3VvxEwLlfLleVLY5/HvbegLDUtwvOjSRpXdDxynzOgq3pv&#10;ZG0CxLDlKmLPLlzegzz2jPRCTuroNKG8OZHjtOxN5Ewsma7VPgs5cSzCxJX1oc71O5yNmqZ3HOGU&#10;pc63yki/qdfuXQ8tPSyyxiydH2H2uFsCkkX22rXWv+XcVM7YH8BRWmvbKtQBHVGe3rG5xaiTPGt8&#10;rI3hvT6Y5UM4mbBGaxzuOZqtkw7IVkD6bL312L5Zuhgh870qOG+VuzWeZthP2qFeR3v3ju2eeTf7&#10;xFpgO6uPwqjd6a1D6hLhXnv6pD9kHbYWSdbG2dX2aYRZdYes/56dOMKr+wciu7RW5Pacya8EK2Rp&#10;XHont4WWDuvgbBmKq4xqD1m+vWOzuQOC4ekhDVSPM5S6wWFokQadNmNi74H+XNOyqrq2MtqaOHtX&#10;UtNpYDLthYmjpt1yUFPPLK710HIqkTVm6fwoM8dd7ipsORQ1UEFnW/bkCvsD3DN3APaE0zT0u6OO&#10;xKiTPGt8tMZw7xhJ27dlK3Mc7h1vXmj12636PFNvvbZvli5GyHyvCs5bx/1bdnGW/Zw5764FtrP6&#10;KOS99uxObx1yk2pkzmrNrWt2dZZ9GuHquudpmUrWn8938Kr+gcguHK2qHQo52jnflVzxxyiNghFL&#10;x3hxTnC0ybP+rdcQXwFly/vv7YTnT64hPQ589qceJ6vXqGUdRvtpHutfOzrcmjj3Jn9Az9S3Blp7&#10;OySVdPjWnCXyrNchvcEVZUw9IGvM0vlRZo67dEC2nKLah/bGwBX2ZwF9cO+sd4/Q33pOyFRGnORZ&#10;4wNaY7h3jBDY1HT0rxb0r3od0ruoTb1zQWatnzxbbz22b5YuRql5IlcF5y2nvrXbNst+3jnvZp9o&#10;BbYz+yhwr3r9Xh/tqQOLJvUaZGS+QgfZ3muLADPs0wh31J0FlzWy/mt97yyU6xX9A5FNWgEYBvvT&#10;yInh6ADFuKaTwYDNlU4MAoZhFlk/jsthtPZIw8Uq5B7UK3WwNUlTjjy+17oe3dZrkFEdpvFcO3rV&#10;mjhH70W9Ws7aFunwrTko6YiNTgLZH5AWM3V+hlnjLu3lllNUd7L2dpCusj8J+eIc5jjeE8re6yiO&#10;OskLd44PyDFM/+il9z7pJC9OXy+5q9MTUM3WG9IzZp6hix5qnsidwXn2/Zn2k3zvmHch+8RawLlw&#10;dx+FO4Lzs30Ysr3W6jHDPo1wR9235sesP5/v4hX9A5FVWh32U1d6MtjZm3y2wBGvebVkbyK5Gtq1&#10;3r93ASaPmtFfmHj3SKO3FZxkYLLWB0cM/xq9k1pOHDgxd8Ok0DuxE7zV60YnNo6b1fRIi5k6P8uM&#10;cYfDWfNjMm9BW9br9gLdK+3PGpSB9mR8pd1vCdfgbOxxNDgfZWR8QI7hkb6b42PtPrnzONpueWz5&#10;qoC0clZvvbbvVXVR80SuCs5bGxt5jHe2/bxj3oXsE1fbp9E+CncE53xXrzmyUdWaW3sed7jDPo0w&#10;s+6Q9efznbySfyCyCgMmd1NYKcNIfiJpKI4YpkpOHFV6jBABMIZiRNZWvfk+y9C7qt0ytkyie1Ce&#10;mmZrFTYDTZyGFjl5MJmhyxFpPX/UgmvrNewkXgl6RUdMGJQJ/dT7LbI26R55vjCp6ZEWM3V+BWfH&#10;3R6to38tquPbM0FTtprnWfvTAzaA/pd9qQoBOv10i1EnuYez4wNSpyMLz9nOa/fJuo/2sXTmyO8M&#10;d+it1/a9mi4Wap7IVcF57jQiGYjMtp+0fb3uinkXKEe9lnod5Yo+CqN2p6cOmSdlHAXfreaBtMqW&#10;5bnDPo0ws+6Q9efz3WQdq1xx/17/QKQJATiTRO1AOJA5sVwNnf9quWqizVV/8j4DuswjY0ivw9Ea&#10;5HuypguMbF5LOXold9m2JvwKE0ZN19o9ZOGg5o/O1nbmKUvN7ypp9Xvav16zdpSwB+pNfky+a47I&#10;mqxNuqnbPcekRebRYqbOr+DsuNujtdDVWhSrTnmPI3u1/RmFOuAot3bU98Z79pHRvnjH+IAcwyML&#10;Hml/1+6T5R2dj/I+I/10lt56bd8zdbFFzRO5ymfInV4kNzeeYT/Trp+ddyH7RG9wflcfhVG701OH&#10;9Iu3Fiy2yI2v1rsXsjx32KcRZtYdsv58vhv09gr+gci/gQHGUNbOg5FuGfCrqfe8Sq4aVNWZRo6s&#10;GiaZJ4ID3EMa3x5Zczpysr5Cenbe0/i2Xg6SDs7WBDXT0ekp+x44CznW9iQntrVJt16DbDlra6Q+&#10;W8zU+VWcGXc9ZN6tutR27HFy7rA/R6AuLXuxNd6zj/QG53eODzjj/KGHmnbtPlmenscAkpq+Zz6b&#10;rbde2/cMXfRQ80SuCs7zCHlLp8+wn1fPu5B5tgLbyt19FEbtTk8duGe9pteWJT0n27I8fO6l1z6N&#10;MLPucKb+Z3gF/0Dk32h1zN43qp4l73uFXDWBp17OGgoMW82vSo/Tksa3R1pGcKscZ6RnNyXrwOSb&#10;pCEfCQJY6eW7s9Ja2Tw7cbROK7QEnVAGrl+O+9W/r026V0ykmUcLylavuVPnV3B23O3ROraXky8L&#10;nfXvPY8KXWV/rlhkpT65g74VoNGe9dqevnj3+IAzYzhtV+84PDKX1vTUdYtX1ttsXfRS80SuCs6z&#10;vq05McfGDPt59bwL2Sdage3CjD4KpK3X79mdnjpkmx6dM3IXupXP0XEGvfZphJl1hzP1P0r2sSqz&#10;/AORfyMHA4JhnEXe+wrBQF8BzmfN98xKGs54GroqTEp7wQl/XybiXmkZl3T6lwlxVLI+OO89AVau&#10;ntcJlAm5/o1jb1tkXnca8zMTB85fTbsIOmSHgjGHHlpBW6+Dkro44nBmANZips7PcsW42yOdIiSp&#10;zmnv87pH7Q9jvh7T2xtDvaTd2Hp7PPahXrvnJM8YH3BmDPc6vxnk9LyPo0J/rOnR5RqvrreZuhih&#10;5olcEZy37ECrvs+yn1fOu5B9Yi04n9VHYdTu9NQhA8uRnxKr5NzaKtvRcQZ3BOcz6w5n6n+EV/EP&#10;RP6F+oKiRfaOMl0Ng/Rqueo4fh7zWpt8ekjHFqOXhu+qn0raAmOUhvKowSUIqPkgPc5X9rva59I4&#10;7+U3EjCc5ejE0TLOBE/01R7Ybapp1yZd9FivG53Y0hFGWszU+VlmjLt8aRUTelKdxt52OWp/sjxI&#10;y/EdJfv/VqA04iTPGh9wdAxDr/ObQdDoom6esljT8zvobZYuRql5IlcE59Qt82059s+yn1fOu5Bp&#10;WvZpZh+FEbsDPXXIPHsf6ai05lZ0kxwdZ9Brn0aYWXc4U/8jvIp/IPL/wWhlkMZEuvUCkE8jJ7Oj&#10;jkFrEYQB23Kir3AStsifZ6IPnFkZZAKo+fVMCPSxurNXjVU1jD1lywDmTsN3dOLInQPqtTY5tcg2&#10;W9Nx6oLxPEKrP7aYqfMzzBp3uUiVu07092prex3To/aHQLymQ3qc7T0y+Nh6jGXESZ41PuCM89fr&#10;/KaeRp27DEjW2v0d9DZLF6PUPJGz8y5jHDtY81yzv8+yn1fOu5B9ohXYzuyjMGJ3oKcOI3ZvDcpR&#10;80BaC6ZHxxn02qcRZtYdztR/lFfxD0T+PxxhqkYawThfsbvylUijcmRQMcmlruvqYxq/0clrlDxm&#10;eHZVMI0p0jpKn+QuLwYxj9b1lK1lSMlnBBxA+j8TO5Mzx+xaHJ04sq6jDmau7q5NurnLhIycIkHf&#10;mb7FTJ0fZea4Swc0+20NMChTL2fsD9fWtFcEAJnn1i5K7phuOcmzxgeccf56nd9st95gZyH75po+&#10;3kFvs3QxSs0TORucE7Rknoz7Fs+0n1fNu5B9gnIkM/sojNgd6KlDBnGjfRhybl3Tw9FxBncE5zPr&#10;DmfqP8Ir+Qci/4BOyaCtnQXH7c6A8F3JSWvEsV7AENU8mFDr6QT+n+3R+0zqKFkfBON7BvpT5tlj&#10;fDKQxDCmYV5zbiqtHYtRByCDjrXyH504sg9g+HtpTSJbk25OhL0TQSuwR1rM1PlRZo677Bc4pJXq&#10;oI7sPJyxP61dgZbj2Usrv62Fn3Sqt4KfmePj6BiGEec3x0dvnagPjmBNuza23kVvM3QxSs0TOROc&#10;p26QrYW0Z9rPq+ZdyHQt+zKzj8KI3YGeOrT64Ug9WnMrJwJaZHn43MsdwfnMusOZ+o+Q/fKZ/oHI&#10;Pzpc7pwy8LacrE8nJ9ERXeXxNYSV6iR3F5A7jBJGtd6Dia8apKPkajWCUd+jOhgYR2T5jN57y8au&#10;wZJukV5nK4/NIWttfHTiSIdhxBFr7chsBWmtyXBPFwSB6ewtssYsnR9h9rjL/p96qJN8r44Wjtof&#10;xk6mRXDie8ZmhZMw6aDtBQPZ57ccspnj4+gYhhHnN++D/noWwHOnEVnTx7vobYYuRsl8R8clUIeW&#10;Hnt8qmfaz6vm3WzXVmA7s4/CiN2BnjpA9sXePgw5P5B2zQafGWcj9mmEWXWHM/Xv5dX8A5F/OFS1&#10;kzBQeo4gfzJp7HsHFgEP+q1pt1bMWgawZTCO0nLWt8ozQmtXrceItYzkIqMr7LnKieyVgbbMNFur&#10;o0cnjlY998Ydj5i0nJNFtshxjtDWLaeLXRIcnrx+kTVm6XyUZ4y7qj/S18eD0mHqdWoWjtofaAXV&#10;CN8xvrbqSfuSvtWXSL8XDKReccrXnP6Z4+PoGIYR55e65oIX/WTtmC3Xp84WWQto3kVvM3QxSubL&#10;DjLl2RP0S91zk2MRxsZeG8Az7edV8272iVZgO3vuG7E70FMHYF7JeZLPW6cMaGPuX9Mg6GSNLM9e&#10;f6jcFZzPqjucqX8Pr+YfiPxbp0eYMPmeiYmBNCojjuK7ggGqOlsz3pWWM4Kh3JokGLAZPO+lGSHr&#10;geBsXAFlzLL3rMBjwNNQLjK6k4rBbOWF48IuBXVFx1yHLui/eS363gqejk4c5Nma3EifOuJaxmPq&#10;M+u2ZeDJo+X4IeySLOM3/5ZlRLaYofMR0OXscUc/rWmpY6U6p5RtlCP2p9JaOKtCmy/9YZHWdVUo&#10;0x4tp7zeqz5OM3N8HB3DwL1rWvrJFmvjgwCI+pMfYwRd1WAv06CvFu+iN7hbF6PUPK8SytoTmC88&#10;y35eNe9mn2jZppl9FEbsDvTUYSFtcU3DDj3tRB24jnyzHshe/83y8LkX7l3T7tmnEWbUHc7Ufw/6&#10;26v5ByL/GES1k1whVw6cV4VBWCeHHoPHBFP1hDDR7sHEnum2JosRcgfsSsMNOFk1fwRDvUdrZw7n&#10;5AjoOB2BXiEdk8sWZyaOtcltTygX/SL1lE5GQl1o45pmS7gW/eX3e9yt8xGeMe7SGeRzpR5po3yj&#10;HLE/CYuoR9uoCnn0LsjirLXyWCR3K2aNjzNj+IjzS9lGdZ/HlrccunfQ28Lduhih5nmFsOjZY2uS&#10;Z9nPK+bd7BNrNnPm3Ddqd3rrsMC91xY29oR6bC0swJlxdsQ+jXB33eFM/fd4Rf9A5B+dqXaSK+TK&#10;gfPK5DMjrDyvwWCv1yJbx2aSVjv1BLlbUN7M8+q2yxVCBL3t0TJ8e8+JbcGxJRy4zHNLmDhIt8fZ&#10;iYPdkBFHjL6w9LV0UinzHkyGPeOe/sm1ObkjPdyp816eNe4yXXWWM7A+4rzDiP1ZgzQ9fWFNOGY6&#10;et/WEdxFWkHWjPFxZgwfdX6xjVxb064JOoD63V5A+up6q9yti15qnmeEccEcdoZn2M8r5t3sE/Sr&#10;NWbOfSN2Z6QOCywA5A7sljAH9AZlZ8bZ3cE53Fl3OFP/LV7RPxD5BxhHDNOV8gnH2iGN/ZaxYTBW&#10;HeFY9x6BAYIk0tQ8cABG8kgwIjU/5MrAaCHrjvQ49FnfnhXWPZYV97WVXr7n7yMBE/2glvNI/0cf&#10;TAprjgoTKn9PI87neu+RfoU+WfVmolt0TVvRj2v7nJ3c79B5L88Yd/yt1jWPrVeHgOuOjuER+7MH&#10;bYyzu9VOi1Af7nXGocD2oNeaL7uM6LbF3ePjzBimbDXtWh3WYAyuObbkheO7UO/T8xzwK+utxZ26&#10;6KHm2SvsvGFDqTtju9rOK5htP9Pejc672SeWxZQ17u6jlV67M1qHCmnzHlW4H7Z2RK9ZHj73ctY+&#10;jXBH3eFM/bd4Rf9ARE7CIKvPnWB45H3AmanyStRy3bFgMkIeCTwzmdR6IV8RHIeqLwKOCk7lUv+R&#10;ZzmTu+0P7V7b6tn9sPKq5ToL/YE61SD0St5Jb3fr4h2p7Yd8RWr93nlsY59rXc7Y+nfjk+u+x55/&#10;ICIXwA5SHWg6EvJqMFGecXKYPGofZ5dG1qkvriJ4Rv93of0RERF5D2b6ByIfCwOr7l5xTEbkleDo&#10;1dI/2V0d7aME40t65Krnvb4iLIJUXZ05at6D9kdEROT1me0fiHw0dfeKZ0lGn6cRuZsawCG9fZTj&#10;aDUd4u7sOvXNr7NWxbU/IiIir80z/AORj4UBVl9mMvLyEJEZ5Etael58wrPRvIynpvPlJesQFNdF&#10;kFmr4tofERGR1+VZ/oHIR1Nf8sDu1dVvbBU5A2+pXfrnIgTe9Nt8Cy4vcOHtx/WNogif3/kFPXdT&#10;f9Ofxwdmroprf0RERF6TZ/oHIh9N3Z286qddRK4ifyt0RAj4CAClDcFwXcx4xtF/7Y+IiMhr8Qr+&#10;gcjHwgBcjpe6yyivCM881UmiR9hhdzLZhhexLfp61gvztD8iIiKvxSv4ByIfTT1e6k9OyStCEEeQ&#10;Xp9Tbgk/+UF/9vjVNvWleTyT/0x9aX9EREReg1fyD0Q+Gl70wOoY4kCUV4b+yTPmPJPOi8T4P5LP&#10;ocs6P3vIMt5fYbda+yMiIvJ8Xs0/EBERERERERERERERERERERERERERERERERERERERERERERER&#10;ERERERERERERERERERERERERERERERERERERERERERERERERERERERERERERERERERGR+/lpyI8f&#10;IiJyhu895E8P+fN3//J5hJ885NffyZLPH8t3P3uIPIfvP8Q545/cpYuaZ6+MjrGvzg8fUvXzo4e8&#10;G1+hDl8VxtsvH/KbhzA/Ib99CPPTzx/yalDWpZyvWD4R+Q4cif8L+d+H4HCIiBwFJ2WxKb/iiw5w&#10;RP/wkL8/pNqkNeE6rj8bEGHvtHn9ECTUdsDZ+1Tu0kXN84hQjt89hPJ9KgRJVSe/f8gr0WN3Xr0O&#10;nwrB7dY8xYLyq/GDh/zPQygf//JZRF4QJu80Ksh/PURE5Ajsei+2BCdgb0ePv7P7wMJgtUMjwmLA&#10;kQAbJ4syfnIQM4rB+TdeNTivQv9m1+zTeOXAttfuGJy/Hpzaqm3SEuajVwTffikjC9si8mLgEK+t&#10;/P3tISIio2BXsB+LLfnFQ/bguHq1P0flrw/pDdA5HsruxpLW4Lwfg/NvvENwvgj9/ZNOiLxiYDtq&#10;dwzOXwvmt/9+SG2TlrzqYliW38fDRF4MnOZqTKpDjThoRWSU6kwSLO+xdnqHtOSFncKBXQS7xPf8&#10;vZWO4AgHZA+uq+n2nGT5BrqqujM4v14XNU+E+Zm89yTn8ZSRBax35xUDW9qolmnP7hicvxatR0FZ&#10;XK6PVnFc/JXHGKc2lrL3nGwTkYnU1Vt20OuARTA4IiK94KDUo+nYlC3YRao2ByF46A2Uyb8VjPQ8&#10;ljPqJMs3DM6/MSs4H9mJw9mmXHWOr8L3n+CQowOC20X27NEMRu3OK9bhk2Ec1vZ71+C2Lm6zQC4i&#10;LwAvXqoGhkAcA1OPueNk+8IIkfPgYC3C89hflXo8ncl/j/rSOARHB9s0Atfn4zk9DpPB+XHQVdWd&#10;wfn1uqh5IkePyZKu9fjaqz4T+9XR7rw3vNy0tt+7Predm3H+CoDIC8AKbB2Y//kQ4MhU/Z7rROQc&#10;dUzxvNdXJI/79QQTBNE1zdEXUaajgezdXyf5OAbn33j14ByyjIiL789Bu/PepO/Mi0zflTr/ulgn&#10;8gLkCy2W3aqcxBm8InKOOqa+anBed8F7fo6Rv1e9IGd+Ei0D/T1nQyf5OHcFpO/IXbqoeSJngnOo&#10;b2leRId8Ptqd9yaD83fewKrve3GxTk5BEIkxqzJyDJLOdyb9VyB/BiKDhXRye59xSr0eGeg47JlP&#10;DxxhpZwYyiocQTpyXCf7WT0iy+d6j96AgjxxsGraRTi5cCYwqXBsmvxq/tw3j/lyv1rHUa7W+R7v&#10;PPbreDoanGd7nZGr+toCuq3PmvNM6x7ovuoFOdNv8tRPqwxVh/lCOYKXqqNe+3X1uM5+nuMWG5nj&#10;G5t+xN62wH6gi5o/5ajwueruSEA6U298rvn35j1LFy1qnsjZ4Byyz/csoiVX2f2lnRa5w1/IPjFq&#10;X67qo2fsztk6APfPNuO+R/LaGmdwt30a5WzdqV+tb84zfK5/R1InPaReEb7rBf2OpueaWhd0I3II&#10;Olvr+cLeCSZXLZmcjhiopA78q+SKybgFz8hUHeTqOcd06t97HG3In0M68pIJjHrNY8/RwSBxnxoY&#10;tISAqOcnnRbQf02/GLk0zItQzlY/wkgzEeRJhTWhb3PvUYcJ6C9bb+pFR7TtkneOhV7u0vkerzr2&#10;e6j3PRqcZ/nPyN64GiVtRo/tYmzUNL3p1iCQIv3imLQc5xEdbpXlznG9ZnsYd2m7U7gPQdKoc0i5&#10;sL1b9WGs4eRCOnW9/ekZehu12bN0sUfNEzkzNhZyfkWWeuxxtd2f4S9kn6Av7HFHHz1jd47UAShP&#10;Pc20JtRzpG+tjbM77dMoV9ad+rXSbsmikxFIg35qPjP8G+5R73d328gXhsFUOyHSY7AwCpnuigkP&#10;Mt8r5KpJvsJAz8k1X1CFU1v/jvQYGyb5mgZDMzrQ//KQmsdW++AApDHbE/LvMXatCWjP2KeO0GM1&#10;fCPC6nqvgac+I5M/ExJ5Z5oe7tR5D6849nuo90X/Rxhp4z250rYwxms/x770tncuJpEPTt5djOhw&#10;rX/cPa5btoedp5FxN/I2btoqd/O2hMDlSED6DL2N2uxZuuih5olcYa/oEzn/5+J8izvs/gx/YTSw&#10;vauPnrE7o3UA+uVoe/WMMZhtn0a5uu5830qzJT16bEHbZ153+zcsitV0LHiJHKa1QsckuQZGNyel&#10;nk7fS833KrnSgV7IlWac4xY56fVM4OmkI72r8sAqX01Le60Z8JYxWoQ6obs1A83f94xnTkA4J/Vz&#10;Cvqq0Bezv9VrKR+y5Qj0/JTdljNJ/blHaweA7zIw2uNunffyamO/h3rvVwjOe/pWLxmc9J60ARyp&#10;mhZBPz07b0cY0WHLuZkxrtP2YEPX7rklPTa7x3606pLzA9dt8Qy9jdrsWbropeaJ9Drbe6T9pM5b&#10;3GX3Z/gLI4HtnX2UdK3rW3I2OKcM9foqtDVlWasn7ch8ucVM+zTKHXWfGZzDbP8m5+89OyuyCRNp&#10;GkmculYwx3cZiPB5LfA7Qs37KsGQXE06H0y8LTKIR9c9+sqdCgxNL72TUK64IxhWypxlxEhmvgiT&#10;7VZ9Mk32NdqGFcfFMaurjeSbATHpmXRb9+Q72qHl4OztIrYMOWXL40zk09JDlS1m6LyXVxv7PdT7&#10;Hw3OmYSZSHsFPVHPDB7Q3RnnIcm2rmNhD8qXY2URvmeM0ffuaC/GSb0fOtuiVdY7xnXqs6an76IP&#10;2naBcqfdRXDY9vTWsh84Z2k/6C+5w1Jla656lt7SRmzZbJihixEy36uC85ZtXuNuu3+3v9BzDczq&#10;ozBqd3rrAK1+ST1ox4R+3Qpm0UO1L0mW5077NMKMukPWn89Xwv3TdlGutX54hX9T25D/i5yCQV87&#10;JdL6WYM0DBiFPMp9FspyteytYI5CflUPyNpEgoHI1bie3ay8B3nsGbuFnBzRQUJ5c0Jk8t+bEDHQ&#10;mW7rJzDSAC/CBJD1oc71OybtmgYd9LQlzk3qfKuM9OF67d710NLDImvM0vkI9I2a71reM8Z+D7UM&#10;9PNZpAPS2xdHSGdzVL84Smt9sgp9jjZO5+8oo07yrHG9Znv2xk6WD+Fkwhot+7HnaLZOOiBbAemz&#10;9dZjs2fpYoTM96rgvFXu1niaYfdph3od7d07tnv8hewTa4HtrD4KdwXnqUuEe+3pk/6QddhaJFkb&#10;Z1fbpxFm1R2y/nt24giz/RvGdc2np++LbNJakasdq9XJrzII70bqau/4ae4kMIB7yIHe41RkO60F&#10;MGkYMUZMkD3gNNS0rE6urTC2JqDeFcmcfJmUesEA17Rbjl7qmUCsh5ZzhqwxS+ejvMrYRz97UsuA&#10;49q6psoVjnhLP7THldCW6dz0OtcVHIrcAdgTTgExXo46EqNO8qxxTfvXa5HesZ02e8vGp/3YO968&#10;0OpXW/V5pt56bfYsXYyQ+V4VnLeO+7fseerzLrs/019YC2xn9VHIe+3Znd465ELsyFzb8gnyxMjC&#10;LPs0wqy6Q9afz3cw07/JUwd31Uk+CAZgOnXLxIqTyCCtf+s1Il8N9JS62NsJz59cQ3ocYY681TQ9&#10;zkqvccg6jBqjPNa/dgS3NQHtTaKAnqlvDVj2dhoq6TitOR3kWa9DeoMUyph6QNaYpfNRXmXs13tc&#10;JT1jZoscg8jRiXuL3HFE50ehPRl32W49wjjpOdlTGXGSZ41raNme3rFNYFPTMT5aMD7qdUjvwg31&#10;zgWZtf76bL312OxZuhil5olcFZy3nPrWbtssu3+nv5B9ohXYzuyjwL3q9Xt9tKcOLJrUa5CReRYd&#10;ZHuz6NBihn0aYWbdIeu/1vfOQrlm+TeM7ZrXVYsm8uFgGHKCpLPlKh2dmU79ieQEwu4dg3+PNACs&#10;5u2BjrM9tiY7ypHH4FrX0871GmS0PdMIrR1hak1Ao/eiXqNHjNJxWpvo06EZNabZH5AWM3V+hFcY&#10;+/U+V8kZB7+1qIYzewfZj65aACFfnNC0P3vCLlyvozjqJC/cOa4hbQ/9u5fe+6STvDh9veSuTk9/&#10;na03pGfMP0MXPdQ8kTuD8+z7M+0++d7hL0D2ibVd54W7+yjcEZyf7cOQ7bUWOM+wTyPMrDtk/fl8&#10;F7P8m/QZrlg0EfkHredZUvaM4FeG4K3qotdZzyNbGAomsD3SeGwdE0sHfy3QHDGga/RODmmAcQbu&#10;BuOadVwrXx7jGp0gOLZV0yMtZur8KM8e+637nZWjDn5rMr9zFTwXifac3yNQJ/oh9ci6tYRrcDb2&#10;OBqcjzIyriFtz8iYy3G9dp/ceRxttzy2fFVAWjmrt16b/aq6qHkiVwXnrcW7PMY72+7f4S9A9omr&#10;7dNoH4U7gnO+q9ccWYxt+QQ9jzvcYZ9GmFl3yPrz+U5m+DcsSNX8CPZFLiONXpW7B9Arw6py6qN3&#10;dbhltJiM9siJeWs1MwNNJt8WaYSZFGjXEWk9x9OCa+s17MhdCXpFRxheyoR+6v0WWZu8jjynl9T0&#10;SIuZOj/DM8c+7bgntTxMfK1rqvTu/lZwJnKnmX51ZkV9D3Rb73fEMRoF28W4yTFQhQAdPW4x6iT3&#10;cHZcQ+p0ZHElj3iu3SfrPjpG0pkjvzPcobdem/1qulioeSJXBee504hkIDLb7tP29bor/AWgHPVa&#10;6nWUK/oojNqdnjpknpRxFDZdah5Iq2xZnjvs0wgz6w5Zfz7fTdaxyhX3z3ZBRC6DDpbHnZCrJsst&#10;GCBXy1WTMcaqpZNeyd2qrYmzguGt6VoBBwsHNX/ab21nnrLU/K6SdEwA/ddr1o7k9UC9yY9JbG1C&#10;X5O1ySt1uzfBt8g8WszU+RmeOfZ7qGW6wiFJCMBxoOt9CNSv1nOSu47085lgP3CUWzvqe3Yq+/bo&#10;GLpjXEPanpEFD9q7pl27T5Z3dK7J+4yMs1l667XZz9TFFjVP5Cp/IHd6kVzAe4bdz/norL8A2Sd6&#10;g/O7+iiM2p2eOqTt31qw2CIXd1vvXsjy3GGfRphZd8j68/lu0Nud/k1rA4/vRC4jV3wRnLe7yXte&#10;IVcNvJz0rpCenfc0Yq2XbKSjsGXoZzoMPWXfg0mXyb3msyc5QaxNXvUaZMvpWSP12WKmzs/yrLHf&#10;Qy3TFQ5JBec0+xkObMu5vZrU+ZFdiyugP7Xs3Jadyr7dG5zfOa7hjPOHHmratftkeXoeA0hq+p65&#10;arbeem32M3TRQ80TuSo4zyPkLZ0+w+5f7S9A5rkXnN/dR2HU7vTUgXvWa3ptWdJzIi/Lw+deeu3T&#10;CDPrDmfqf4a7/ZvM+w4fTT4UBmV2sEWOTLgjtO55Vq6Y5Ld0ckZ6diXSEDOJJWkQR5xpVkz57qy0&#10;VgjPGuDWaYWWoBPKwPXLsbn697XJ64oJKfNoQdnqNXfq/AzPHPs91PJc4ZBUWpN279umz5L3Puqo&#10;XLGQgL3JHfStAI1+WK/tGUN3j2s4Y3t6nd8c+0f6S01PXbd4Zb3N1kUvNU/kquA869uay3NszLD7&#10;V/sLkH1iKzif0UeBtPX6PbvTU4ds06NzXu5Ct/I5Os6g1z6NMLPucKb+R8k+VuUK/6Z1rJ+2EjkN&#10;x7JykFbBoN55TKN1z7OCET9LOs/LxDIqqVuc4B595ip0nYiY2OrfOD62ReZ1p1E8Y4BxomraRdAh&#10;K/1M6uih9Sxw70SfujjiuGUg02Kmzo/y7LHfQy3PWpseIfspQv+aBcFvvXfvSj4ORT2mtzf2e0l7&#10;t/X2eOxavXbPSZ4xruGM7el1fjPI6XmPSIXxVNOjyzVeXW8zdTFCzRO5IjjP/oG06vssu3+lvwDZ&#10;J9aC81l9FEbtTk8dMrAc+SmxSvoErbIdHWdwR3A+s+5wpv5HmOHftOyCyCWkU8aAzUF71c/8tGAg&#10;Xy1nd5MY1GlwjhounOmaD9LjxOSbVesxtDRye/mNON5nOWqAW0aOIIT27IFdm5p2bfJCj/W60Qki&#10;HUqkxUydH+XZY7+HWpYrHBLIsYXU8TUDxmy9f8txbJEv0UJaju8oOW63AqURJ3nWuIajtgd6nd8M&#10;gkaPRzI31fRren4Hvc3SxSg1T+SK4Jy6Zb4tx/5Zdv9KfwEyTcs+zeyjcEdwnnkeeQyv5ROgm+To&#10;OINe+zTCzLrDmfofYYZ/k/MxAb/IaVpOKp2t5QBeMcG9C/kzR7273WtgSGt+PYaV4zJ1h6wO+mpg&#10;esqWgcCdBuSoAc4VeOq1ZuRbZJut6Th1gYM5QmtstJip8yO8y9iv5bjCIcGhy4U3+sDWy5HuIPXf&#10;G5gQiNd0SI+zvUcGH1uP34w4ybPGNZxx/nqd39TTqHOXAclau7+D3mbpYpSaJ3LWfmEbsN81z7V5&#10;41l2/0p/AbJPtALbmX0URuwO9NRhxO6tQTlqHkhrwfToOINe+zTCzLrDmfqPMsu/yc23q06yyQeD&#10;ga7GHKkrZzlwRw3vO5PH9c6urqVRQnqed8ldXgxLHlHrKVvLIJHPCDhSTPJMkExya0eAjxrgrOuo&#10;o5arpGuTV+7WICMnLdB3pm8xU+ejvNPYr+U465Cg/6w3+r1i53mUdGpGJnWurWmvCAAyz61dlNwx&#10;3XKSZ41rOOP89Tq/2W69wc5Cjq01fbyD3mbpYpSaJ3I2OCdoyTyxzS2eafev8hcg+wTlSGb2URix&#10;O9BThwziRvswpE+wpoej4wzuCM5n1h3O1H+Emf5NLlD1ji+RVRhEtVMxGdTdI/6PAajXELR+dXIy&#10;QzBiZ8BYZJ49gzgDSQxMGrg1J6HSWvkfnUjTeV8r/1EDnP0RA9pLyxhvTV45ofQa1FZgj7SYqfNR&#10;3mns1zKccUjoI1kn2udZiw5pZ+i/vbR2BVqOZy+t/LYWrNKp3gp+Zo7rM87fiPOb47q3TtQHR7Cm&#10;XbMJ76K3GboYpeaJnAnOUzfI1kLaM+3+Vf4CZLqWfZnZR2HE7kBPHVr9cKQeLZ+AEwEtsjx87uWO&#10;4Hxm3eFM/UfIfnmnf5N1YsFK5DB59AphlTXJlXHkrgH1KmCcan2ZQOrAPkqu+iIYxz3qRI2RQZbP&#10;OAG9ZWP1fUm3SK/TksfPkDXn/agBzol3xKFp7WxsBTutSWVPFwRT6TQtssYsnY/wbmOfey5y9Pg2&#10;YyRPw+CUXKHPM6QT31se6pNpEZz4HptS4QRPOmh7wUCO1S2HbOa4po/Ua0f664jzm/dBfz2LPLnT&#10;iKzp4130NkMXo2S+R4Jz6tDSY4/deKbdv8pfyHZtBbYz+yiM2B3oqQNkX+ztw5B+HWnXbPCZcTZi&#10;n0aYVXc4U/9eZvs3qYMjtkbkHxBkMIhqh9pa7WkN3lZn/wq0nN4t3YzQ2p3qMQYtY7PI6Ep1rhYi&#10;e2XA2GSarVXGowa4Vc+9o/8cR25N8otsQQCS19PWLeeF3QYch7x+kTVm6byXTx372dbUo+exkrtJ&#10;Z3NkYm8F1QjfYRe22ol+SfrWGCD9XjCQ/QKnfM3pnzmuj9oeGHF+qWsu1GEf1o7Zcn3qbJG1gOZd&#10;9DZDF6NkvuwgU549Qb/UPRfyFum1G8+0+1f5C9knWoHt7Dl7xO5ATx2AeTHndz5vnTKgjbl/TYOg&#10;kzWyPHv9oXJXcD6r7nCm/j08w7+puiP9Mx6Rky9AayJlkG8ZODpbBqx7ad4VDFKtJ8KkfQXoK/XY&#10;s5KNIUyDs8jozh+Gp5UXDgCr/dSV9uY6dNEywLT91srqUQNMnq1JgvSpI67F4Up9Zt22DCV5tBwo&#10;hN0G6t6qf5YR2WKGzntAh5849rM/IuiB7+lDSzuPyFWr42lv1pzHNVoLflXoq1n21nVVtpyyhZZT&#10;Xu9VHwOaOa6zrfncC/euaennW6yNawIg6k9+jG10VYO9TIO+WryL3uBuXYxS87xKKGtPYL7wLLt/&#10;lb+QfaJlm2b2URixO9BTh4W0xTUNO/S0E3XgOvLNeiB7/TfLw+deuHdNu2efRphRdzhT/z3ob7P9&#10;G8ZTTdujA5EmGMfamRAmiT2YlDLdqCP5DuRO0pUGEHBWav4IBm+P1g4Xk/wRaO+cUHuFdBjpLc4Y&#10;4LVJYk8oF3009ZSTdUJdaOOaZku4Fv3l93vcrfMePnXsU9Ys/1m5yqnACajO6RF7w0LB0b5VhTx6&#10;Fx1w1lp5LJK7FbPG9Rnbc8T5pWyjus9jy1sO3TvobeFuXYxQ87xCWKztsZXJs+z+Ff5C9ok1mz9z&#10;zh61O711WODeawsbe0I9thYW4Mw4O2KfRri77nCm/ns8w7/JxSI+iwxDR60dCdk68pG0nNyewPJd&#10;YMU563el8YBcaUN4ZmWPlgHZe95qC47/4AhlnluCASbdHmcNMLsKIw4N/ZK2g3T2KPMeTCqtvp3C&#10;WOHanCSRHu7U+R6fPPZ72nZUrrQL+cza0pdHIM2ZenLMdPS+rSO4i7SCrBnj+oztOer8YtO5tqZd&#10;E3QA9bu9gPTV9Va5Wxe91DzPCOOCufcMz7D7V/gL2SfoV2vMnLNH7M5IHRZYAMgd2C0hoO0Nys6M&#10;s7uDc7iz7nCm/ls8y7/JdEcX0+TDoSNhvBbBKew9vgEEJqSpeTB5jeTxyjAYa92QKwKjJNsB6XGM&#10;U/c9K5V7LCvXayumfM/fe1YgF5g8azl7d+Mq6APjujbhMzHx9zSGfK73Hunj6JPVYyaMRde0FZNP&#10;bZ+zk+QdOt/jk8c+jmMt9xVypE+vkc7mmdV3+ibO7lb/WgQnjHudcSiwmfSLmi+7jPSNFneP6zO2&#10;h7LVtGt1WAPbsebYkheO70K9T89zwK+stxZ36qKHmmevsPOG7afu2N5q869gtt1Pez3qL2SfWBZT&#10;1ri7j1Z67c5oHSqkzXtU4X7Y2hG9Znn43MtZ+zTCHXWHM/Xf4hn+DX+rYxl7JyJyOTgFVV6JWq47&#10;FkxGyKN1Z4xyrRcinweTfH3uDcfnSuivtY89e/xUXrVcZ2EHmTrVIPRK3klvd+viHanth3xFav3e&#10;eWxjn2td6M+fwifXfQ8WFqofyIKkiIgchAnnjLOAEa5Gmd0OkTOwg137lIGMiIjIa1JfbMniOn6l&#10;iIgchCNMi1Fll5IjUSMQjC/pkauem5LPJXfPR/ukiIiI3A+bO9UHPPMomoiIfEf+fEbvs1Mc66rp&#10;EHc55Qrq7jnPso0+zyciIiL3Ut8M7665iMhF5MtOel4gwotreKlNTedLQOQq6H/1ZUojLy8SERGR&#10;e2HRvG7uuGsuInIRvO11Ma6LEHjzko98mywvQuEtwvmWXT5/pZdYyfOpL5mhf139xmgRERE5Br7g&#10;MkfzWKS75iIiF5K/uTkiBE5X/QyISKWe6rjqp6VERETkOCyW100aH2kUEbkBnh3KHfE9YYddoyx3&#10;gQOwHG/3dIaIiMjz4UWtix/oi4BFRG6EYIggvT7v2xJ+OoPdco8xyd3U4+3+VJ+IiMjzqC8D5l1D&#10;+oEiIpPA4PKMOc+k80Iu/o/kc+gid8OLZlidR3QEREREnsPPHrLMx55mExERERERERERERERERER&#10;ERERERERERERERERERERERERERERERERERERERERERERERERERERERERERERERERERERERERERER&#10;ERERERERERERERERERGRFj8N+fFDRERERERERGQSBOL/F/K/D/n+Q0RERERERERkAr97SAbnyH89&#10;RERERERERERu5nsP+ftDWsH53x4iIiIiIiIiIjfzi4dkQF4//+whIiIiIiIiInIjf3rIEoizg/7z&#10;8hn540NERERERERE5CZ++JAMxPOYOy+G+8FDREREREREROQGfv2QGpz/50Pg9w+p33OdiIiIiIiI&#10;iNzAfz+kBuHspAO/c16//5+HiIiIiIiIiPwLP3kIAeQiHMXu5UcPqWk/9cg2L3qrATiBeoWAvP6d&#10;Z9F7qLo9ql9+Xz3z6YF+QDnZ6a/yq4fQ7qOwWFHLUPsZn+s9+K34Hsjzlw+paRfh5EJvPnswRsiv&#10;5s99c6xwv1rHUa7WeQ/ZLsiysNQDffJMehERERER+Y61Hd8e8sg2ActVZIByhVxZvsofHlL18NuH&#10;VH7zkPp3XhzXA8+t13T8hvooBJU1jz8/ZAuCLe7D8/E1XQr9hrfT94L+a/qln2UfWoRytgJSAlh+&#10;Mz777ZrwzD/3ZpFiFPpLvnG/CjqibZe8KXP9ey936bwH2iF//o/FpF59ZZ2pw10LCSIiIiIiX5pX&#10;Dc5rvlfJXmB6BIKYDKrYaa2wo1r/jvToOd/2ThCVu7V7/OUhNY+tNiLwy0BtT8i/J5BrBecsYtTv&#10;UlJH6DFPIfTKXx/S27epTwadW8IYIu8jwfmdOu+FPpH3YGzvwY5+prtrAUxERERE5MtjcH6O3Jlm&#10;p7VFBsm5u96CQPzokXhgB7OmZRFhLbhvBVqLUCd0txZE8ve9fpPBef4mfAr6qnBcem1nmWspH7IV&#10;vPf8lB1BL4F8Kz315x6tXXu+y132Pe7W+Qh5+gNB52uwUJLt0RPQi4iIiIjICgbn58hAjoCrRQbx&#10;BJE9u+C5u0wQ1UsGxGvBU+7QIwSFlDnLSP/IfBEC5K36ZJoMomkbjnYvixjce4F8s5+Snv7Wuiff&#10;0Q6twHbvuf1WkErZ8qg2+bT0UGWLGTofgUWJbBN0vqbfXIjg81VlERERERH5SF41OK8vmLpKrnpB&#10;2ELruPpa8EfwkzuNPc8P5z3Io/dIc7YtOkgobwaxBH17QSzBZabj+es11gJZAvKsD3Wu3+UOMzro&#10;aUv6cup8q4w8jlCv3bseWnpYZI1ZOh+F/lHzXss/F4zQcT7KISIiIiIig7xqcP4OZJCy96K33JUl&#10;IOth2U1epEfPGWjRzi0yaCbQ6u0Dufu7dRqgFZz37rayc13TrZ1OaEFwWdNunZ5IPfccgwdeUFfT&#10;LbLGLJ0fofUegLoQ0grgqb+IiIiIiJzE4PwYBER5DHhvJzx/cg3p2QHOI/E9x/PZka5pCAhbZB1G&#10;A6081l+Po1dawXlrJz9Bz9S37oDv7TBX8tn2tUUK8qzXIT1tA5Sx9Zz6GrN0fgTqkkfWuR+0jr73&#10;LmCIiIiIiMgOBufHyKCP48Y9O5gZ3PS8GK51JH4rQKUcefy5dT3BZ70G6T0yv5C7xmvPxLeC89F7&#10;Ua/R49O9JwhyAaT35+4WWi+4azFT50ehjNnfuGee/KAvj5ZdRERERERWMDg/BsFbrTs71T3kMWuC&#10;oJ6gPgOjraPdGSiuBZoZ5LFjOsrR4/MsHtwNgWPWca18+ZvyaycN1sg34yMtZur8DPmcf0t6Tj6I&#10;iIiIiEgnBufjtI5A9+7otoI4ArY9MiBbjhq3yEBz7bh9th+BIkHpiLSeUW7BtfWa3ufte0Gv6Iig&#10;kjK1jpkja4Hskef6k5oeaTFT52fJZ/2rUA4REREREbmQVw3OMyC5Qq4qX2tXkUCmV/LI8FagXcm2&#10;aj0TzcJBzX/ruD1lqfldJa0+hP7rNWeOYlNv8uNEwFoQviZrwXnq9siucObRYqbOz0Ke+XgEQh1E&#10;RERERORiXjU4r/leJVcFFamzK6Rn5z0D3NbPXOWx6a3j9s8Mzo/8BBgBcz5OsCf5jP9acF6vQY4E&#10;u6nPFu8UnEOOcaTnPQkiIiIiIjJIBpqt3dg18vj0JwTnebz8KunZSSYAq2kIPJM8nr0V9GegyBFr&#10;vjsrrZfPZXDO5xF6noFG0All4PrlqHv9+1pwnuNg1s75nTo/y1Zf55cHRERERETkQs4EJQQFNe0n&#10;BOe5k7gEg6OSeucoek+AlTvHtb3yefa94/KZ12jAPMKZ4Jx+VdMugg45GUAgjh5abw7PAJM0LVIX&#10;R/pyPq7QYqbOz4Aus49Wod/fsSAgIiIiIvKxvGpwTjmulpFTAS0IWDIAO/ob063fPO95MVy+ib0e&#10;W88AeC+/XGi48zerjwbneVoA4Tlo2rOHnz+kpl0Lznt/F34NAtWaHmkxU+dnyHKyw4/U71617CIi&#10;IiIib0kG5yMB9pm070j+Fnbvbvcaqb+1wLGSv2Fej7bX4KmnbPl8euuY/FUcDc5z15x6jTxfnW22&#10;puPUBTvcI/D4QE2PtJip86O0frOd+rXq+NXHvIiIiIjINDJA7H3ZE7vINR3y1R31fJ777M5hBqxI&#10;z7O8uctL0JRH2nvK1gq2yGcEdqaX56bZbeWIeYujwXnWlfuMkDvAa8E5pyrqdciZ9y8gLWbq/Ags&#10;6OQb2uvL+/Jn3EYXS0REREREZIUMznt/1it3AJGvHJxn8Ius/X54L62j0D1BdQaSBE8Z/BLA7cEu&#10;PDu3Nd1o8Js/ZbZW/qPBeT46MfKm8FaguXU6IQPsnraAVmCPtJip8yOkvlkEqD/Fx//TZlz9m/Ui&#10;IiIiIh9JOtrIXpDNTlkGGD3p3pncMSToq0HLUfIFYUjPUfkaoBFA1SPttE1v2VpvQe9txzwyjqzt&#10;Nh8NznPneySQ5Q34NS1Cu63RCrL3dMGiTQbLi6wxS+ejtBbc2OlPeN4/r+ttTxERERERWaEVnCM4&#10;6i0IBNbSfNXgvLXbWV/EdobW8709gU4rkFpkdHe51Z57ZaCtM83WDurR4LxVz72j/zxy0QrMF9ki&#10;d88R2rq12MHphNyZr7LGLJ2PwCJDvuxwq4/n4wakbQXyIiIiIiLSyVqgjfA3AoZFWru8Vb5qcJ5v&#10;/EZ63xa+Ryvw79n5JsDLYGqR0Z1UgqpWXgR+9WfKuA5d5NFnhL6y9ewx/adevxeILpBnBsB8Jn3q&#10;iGs54p/6zLpRlzXIY21MLM95t+rfCtK3mKHzXtBj7v6T91YfpGyp5700IiIiIiKyQQYi9Xj0nuRR&#10;768anOduKjq7ktQj0vPMeGuX9+hOKsHg1i7wlpBuL0g8GpxDa3GkRygXu+ypp713BWwF6C3h2tZR&#10;7z3u1nkvLGhk/pRtj9bPAfIYgoiIiIiIHCCDEHZd156hrUJwlQHJVwzO2aGudURGAsseWs869/yU&#10;Vys4Ovq768DR5tYO7ZYQ+Pa8bfxMcA7sJo8EsgSJy7P7+Zw2Zd6DneF83r0lHO/mWgLl/FsPd+q8&#10;h9aiwsgjGy0d9SwsiYiIiIhIkME5QQZHUwme2IWtf0P4bnnml6ByOeaL7D0L/I4sR4qrXBUYVQhy&#10;8j5LcLkFQXxNs3Vku5dlt3nt2Dzf8/ee3dUFFm5qOY8s5KAPAse1IJ2+zN9zR5nP9d7orPf4Nfpk&#10;p53xsOiatuJZ+No+GZxTlhHu0HkP2e9GdAPoJ/sgz/t7vF1EREREZJBWcJ4QECBXBH7yXixtv8gr&#10;Uct1x4LJCDwbXscRp0+OUuuFiIiIiIjIB9ATnIt8ddjpPRPg51v32eUWERERERHpxuBc5J+nQpYx&#10;wEsROe49AsF4HUdXv5dARERERES+OAbnIv8kfxqs9zGO1gv9OOYuIiIiIiLSjcG5yD/hxWZ1LPS8&#10;HI3xkmPozPPmIiIiIiLyoRici/yT1u+pMz54s3yOC17Uxu/T59vV+fzsl9OJiIiIiMgbYnAu8o38&#10;PfYRITD/ir/1LyIiIiIiEzA4F/lXfvOQtd8bXxPGkc+Zi4iIiIjIYf7wkD8X+cFDRD4dxgFB+t8f&#10;0grGF/nLQ9gt33s2XUREREREREROQODNM+Y8k/6r7/6PeMpERERERERERERERERERERERERERERE&#10;RERERERERERERERERERERERERERERERERERERERERERERERERERERERERERERERERERERERERERE&#10;RERERERERERERERERJKfPOTX38mfHvLnh/yxfPezh8hz+P5Dflrkxw/5VO7SRc2zV773EPnGDx9S&#10;9fOjh7wbX6EOXxXG2y8f8puHMD8hv30I89PPHyIiIiLy1uCI/uEhf3/I/3UI13H92YCIAAuRPggS&#10;ajvglH4qd+mi5nlEKMfvHkL5PhWCpKqT3z/kleixO69eh0+F4HtrnmJBWUREROQtYQeC3Yf/fUjL&#10;0ekRdiyOBNg4Wf/zkE8OYkYxOP/GqwbnVejf7PB9Gq8c2PbaHYPz14NTW7VNWsJ8JCIiIvKWcFy9&#10;5eCMyl8f0hugczyU3Y0lrcF5Pwbn33iH4HwR+vsnnRB5xcB21O4YnL8WLCT/90Nqm7TkExfDRERE&#10;5AvA0duWc0OgjWP6i4fgwC7CrgXf8/dWOoKjnmdvua6m23OS5RvoqurO4Px6XdQ8kb89hLz3hOsy&#10;bZWRBax35xUDW9qolmnP7hicvxY8QlXbA2FxuT5a9YOHfNIimIiIiHwR2EVKR4fgoTdQ5mhoKxj5&#10;r4fsMeokyzcMzr8xKzgf2YljcYpy1R3aKnzfs4D17qADgttFXuElXaN25xXr8MkwDmv78WjCJ4wl&#10;ERER+QB4Li8dHV4KNwLX54t5ehwmg/PjoKuqO4Pz63VR80SOHpMlXevFVT4T+xy0O+/Nrx5S248X&#10;koqIiIh8CQiiq6PTs+Pdgt2kmg+yF8zoJB/H4Pwbrx6cQ5YR4eWLHL+VuWh33htOL9T240WmIiIi&#10;Im8Pz+RVJwc585NoGejv7QzqJB/H4Pwb7xCcAwtfmae75/PR7rw3GZzzWURERF4UjlKzi7s8H7gI&#10;LzHDCeuVnzzkq8Nx9OrkIDyDfhRelFTz4rnahOB/0XG+UI7gpbZB764i9SBwyjZH/vMhowsO5FfL&#10;kcfzWdQg33of+tdVu6D0PXRR86ccFT5X3R0JSGfqjc81/968Z+miRc0TORucQ/Z5ds9HX1y1ZuM4&#10;7jsyfpd2WuRI/6XsmU8l+8Sofbmqj56xO2frANw/24z7Hslra5zB3fZplLN1p361vjnP8Ln+HUmd&#10;9JB6RfiuF/R7Jr2IiMiXAgfgqp8DQ/iplrNUZ+QquSJAWMCByXqfyZ9AivSLY9JynHPXaku2ykLZ&#10;cfB6flIH4Zlf9NcTCHFdTbs4WDhfPN9Y/5bCfQiSRp3DxaHeqg8nE3ByAf3Wv/UGpM/QWzrTi1Dm&#10;loM+Sxd71DyRK8Ye9cp8l3rsQf/jlxUI6DOPKuiNX1jYI+0leY+S9UndZ5/oedP5HX30jN05Ugeg&#10;PPlOj5ZQz5G+tTbO7rRPo1xZd+rXSrslR4Ji0qCfmg92psf2QfYxxumRxRcREZG3J52VKwSn4Syt&#10;fM/KVYHHQr5pHWfkzh2WM07yAkF/HqHvFXbN9hy3lvPLzlM6blsy8jZunL/czdsSApcjAekz9Lbn&#10;oGees3TRQ80TuSI4p09kcN1ztJ1ge6T/IX95yFZgwaJAvZ78R4M27lHzOBvY3tVHz9id0ToA/XK0&#10;vXrGGMy2T6NcXXe+b6XZkh49tqDtM6+e9s6X1CFX2AsREZG3Y2u3nAkfp2xvp6klnxKc40jlPah7&#10;z87bEc44yUAgttaeBArkj2w5+PSZLdL5JYg50od6gq6tYBQHd60uGRTt9Ytn6I0+VD+ncN/KLF30&#10;UvNErnK2c3eTOm/RcvwXWX57fS0Y4u9rgQrBWeqzdxcf2BWsaelfGfCNBLZ39lHSta5vydng/Myc&#10;RDu2ThxVZtqnUe6o+8zgHFqnD+iba1DmrFNPQC8iIvLl4BhmnRARAsuWg4kjmU4NgsPAxJtyxTPn&#10;ea8rBOfmSnCm0VnrXnyPjtHnHbss6TCj9y1aZcVRx5lulY/vCGxagcvW6YDsJzU9wQ76qDuSlLu1&#10;Q4zDtqe3liOIg5vHIXE2W/19ka1+8Sy9ZRBFGanDEkxzJLoyQxcjZL5XBectO7QGfS2vpV3QXbYd&#10;emnljb7X+mH2W9qgl7xXKyDpuQZm9VEYtTu9dYBWv6Qea3NSK5hFD1snHrI8d9qnEWbUHbL+fL4S&#10;7p+2i3Kt9cM8fcbnK/UqIiLyFrScVpyuvYkdZy9XuXHy7gCn6GrZ21U5Ao5Sy8lNwcnnZ2vS+TvK&#10;qJOcO4i0Y48+CFqyzbd+fiedv540kOVDOJmwBgtAef2eo9k66YBsBaTP1htOe/YX7l+/m6WLETLf&#10;q4LzVrlb44kgM8clY3Av+GR8Zrq1dqMd6nW0d+/YzmC6NX6zT6wFtrP6KNwVnKcukZ45if6Qddha&#10;JFkbZ1fbpxFm1R2y/nt24gj0iXoPpKXfXPSgLlcs7IuIiLwd6WCx0t27Wp3OMRPqnsP71cGhyB2A&#10;PeHUAQ5LjxPdYtRJzutxNnuhnDUtea3Rcn7Z5ekhd39bb6xfWHaQF9k73rzQ2gXbqs8z9da7izRL&#10;FyNkvlcF563j/gSZSeoTO9W6rkUuXm7Zx9R9Tz0zeCFQb5F1WAtsZ/VRyHtdFZznTvCZOQnJEyML&#10;s+zTCLPqDll/Pt9By7bUua4VwF+12CEiIvJWMHGfmRRxGvLYWmtV/NNALzg6qZsewTkffU59xEmm&#10;bFxfd1lGFlQyIFoLJqDl/PYuQBDY1HQEpy3YUarXIa3jny2od+42rQUkz9bbXuADs3QxSs0TuSo4&#10;bzn1rd22HIejjj8LHDV9PkawsPfG9RZ5hHktQMo+0QpsZ/ZR4F71+iuCcxZN6jXImr5bjMxJM+zT&#10;CDPrDln/tb53FsqVC9bLoiE2K8vcu0AiIiLy5ciVdpwxJtIRcoLv3an7FHB4cUJHA3V24XodxVEn&#10;eYG2Hj06mAHRSJBJ0NBL733SSR7tf7mr0xNQzdYbsnesFZ6hix5qnsidwXn2fcZQXtOjy0raybXj&#10;wuSbCxxbwTH9KI/Nr12ffWJt13nh7j4KdwTnZ/swZHutBc4z7NMIM+sOWX8+3wXjMMcGZc0TCMyT&#10;o+NTRETky5BH6NjFGaW1++7k2gYHBYeEI5DpqLSEa/hpnz2OBuej0K7p/I0EmSO7S9mv1u6TO497&#10;QUuSx5avCkgrZ/VGANfDq+qi5olcFZwzNjLvPMY7EqysMRKIZbCxdaw8d6q3jkZnnxht2z1G+yjc&#10;EZzzXb3mqjmp53GHO+zTCDPrDll/Pt9J61n9lLvmLhERkbcgn5EceT5xgR2amgcyumPzqaAndJ7t&#10;UIUAfc9huSM4x8kjH8rHjiq7OPUei4wEmSPPZeYRz7X7ZN1HHUzaoKY/G5DeoTf6Rw+vpouFmidy&#10;VXCeO41IBiIZ8BCAoZcRaT0zuwZtX6/b2v3MxVGC9TUoR732THB+RR+FUbvTU4fM86o5qVW2LM8d&#10;9mmEmXWHrD+f7ybrWGXG/UVERF4aHIo6OW45h1vkke09J20UJu2r5aoA4So4zoqj3NpR3zveOOok&#10;J+zooxOc0zVHfU1GgsyRnaBe5zfLO9queR902cssva0do06eqYstap7IVWMvd3qRPLWzFQyckVwE&#10;qKRdpZ8k+Yw/pyMIrNbIPtEbnN/VR2HU7vTUgcWTes1Vc1Lr3QtZnjvs0wgz6w5Zfz7fDXrLRzmQ&#10;q2yNiIjIW5NO5NEd7yNvKR6h5n2VvKozgPOS7YJstc2ok7zAdTjtNe2epOO35ZSecf56nd8sT89j&#10;AElN39MvZuut9yWLz9BFDzVP5Cr7kEfIWzrNsXGVbAXnPe2XCwt7gWHmuRec391HYdTu9NSBe9Zr&#10;em1Z0jMnZXn43MsdwfnMusOZ+p+Bdq/3RViYFhER+XjSGTjizMNVK/5r1LyvkqsCj6S1SzYKjl/u&#10;oG8FaKNOMnBksqZZExx28uf65Ths/fuWUzrD+c0+3Pt28kpNv9cvXllvs3XRS80TuSo4z/q2Thjk&#10;2MBW8d1Z2XrRW/Zd+kKSAdTewmj2ia3gfEYfBdLW6/fsTk8dsk2vmpNa+RwdZzAjOL+z7nCm/kfJ&#10;PlblaH1FRES+DDmJj/xsSyWPqe05aaPUvK8SHMsrwKGo9efo6BXk7sLWz8uMOskER/X6RXAO2cHD&#10;WSeP1ov90rnackpnOL8Z5LAjOQJBVk2/1S9eXW8zdTFCzRO5IjjP/oG06pu7xzMCEMj71jFJIFz/&#10;1mMzsk+sBeez+ijcEZxfNSfl4marbEfHGdwRnM+sO5yp/xHoc+ip3rMKi0Vbi14iIiJfnnSueo/P&#10;Vphwax7I0ePxa+BcXC1X7HBDvkQLaTm+o6TjtBUojTjJraCGxYWtNJV8o/cdQSb0Or8ZBI0ej6Qf&#10;1PRren4Hvc3SxSg1T+SK4Jy6Zb4tx35kketKOD1U71uPrWf79iyiZJpWYDuzj8KI3YGeOmSeR+ak&#10;XGRC0E1ydJxBr30aYWbd4Uz9j5BjkcWIXJDwN85FROSjSQe398VTldwFQq4ITt+F1uLE6I5li5G2&#10;GXGSc2eNXZY1560Fuzk1/bOD89TTqHOXAclaQPoOepuli1FqnsjZ4JwXp7HLVvNkYaIFY7Fe1zpi&#10;fgeUsZ6oqfetAQn9qGe3MPtEK7Cd2UdhxO5ATx2umJMoR80Dac1JR8cZ9NqnEWbWHc7Uf5RcrEJY&#10;2G4tbl+xeCciIvKW5ITZ6yhW0qG46lj3O5FvQb4iAMg8t3ZRto7QJuzg1WtHA7Dc/Xh2cJ7O6Ggf&#10;zv67po930NssXYxS80TOOt8ELZknCwstWs4/C4ojkDcBNfqgHTka3kP2GcqSi5m9CyjZJ1qB7cw+&#10;CiN2B3rqcMWchE5rHmt6ODrO4I7gfGbd4Uz9R6AOdaEKqfNZ2h3qPbKoJCIi8mVg0mQirBMjE2Uv&#10;rfRHjuK9O61dgZbj2Usrv61j+OlUbwU/OGv12tH2Tifr2cE55C5qb51a/XfNmX0Xvc3QxSg1T+RM&#10;cJ66QbYWBFu77KP1yoWy3oA6HxPANmb51xYVkkzXsi8z+yiM2B3oqUOrH47UI3WOrD27neXhcy93&#10;BOcz6w5n6j9C9ksWuurPBvJ/9Fev4f0ZIiIiHwmTf50UcQ56V61zB4u0OBifRisAQHDiR/XBC+bS&#10;QdsLBtJJ3nLI8tqRQKW1Y4lDv8Ys5zfv09uHc6cRWdPHu+hthi5GyXyPBOfUoaVH6re1cAXsdGe6&#10;3jLkUW9k736VGtjnM7bYjBqkbJHt2gpsZ/ZRGLE70FMHyL7Y24chd/NJu2aDz4yzEfs0wqy6w5n6&#10;95KPlSCcIElax/HvKI+IiMjLw8SfOyZ83vpZE55hw/GraZBP3DVfaAXVCN+xANJySBZwoEifRxKX&#10;9HvBQOs465rT33KWttoaaO+W877IGrOcX+qau5v04bVjtlzfCkaRtYDmXfQ2QxejZL7YCcqzJ+iX&#10;uudb6BdhbOy1ATC+cmcO2dMrAXymGd3Ra/WbRUZ2RbNPtALbmX0URuwO9NQBOPrfmpO2ThnQxq05&#10;CZ2skeXZ6w+Vu4LzWXWHM/XvgbrknEifWSP7E2m35k0REZEvCxN/nRQXYbJkN4QJEmdkcZZbju6e&#10;Y/YJtI6jV8HJQk9VWtdV6Tn22nLK670o18LaYgztmu3HtQRSeSogHa47Xjg06vzSR7NcCAEQ9Sc/&#10;Aj50VYO9TIO+WryL3uBuXYxS87xKKGtPYL6wphPqX39ejOsYc62xSR9EdyMQOLXui4zswGefaAW2&#10;M/sojNgd6KnDwtqcRJo6J3Ed+bZOLu313ywPn3vh3jXtVcE5zKg7nKn/HvS3XCRER1s+An0t67KX&#10;RkRE5MvCpL/mRO4JTsOWE/dJsNuWDvIRIY/eo7c4a608FsndijXnb08oEwFR7vCnE74w2/mlbKO6&#10;p9/Xz1tO7TvobeFuXYxQ87xCOBpOMD0KaUZ1sgjp6JNHaJ2IGd2Bzz6xFtjO6qMwand667DAvY/O&#10;SdRjb046M87uDM7h7rrDmfrvwcJPzRvpGbP0wUy3109ERES+LDhbudq9JaxyM5nKv8JuGQ5FS2c9&#10;wjFT8hihdQR3kVaQxW7hSKBCfZYyZRCHM9jiGc4vu5FcW9OuyfLW7frdXkD66nqr3K2LXmqeZ4Rx&#10;cdbecNSWerXyXxPaiXRHaQUc9IURsk9sBSwz+ujCiN0ZqcPC6JxEQLt3nHvhzDi7OziHO+sOZ+q/&#10;BUF4zRfZOs6e0C8yPYtOIiIiHwsOV75cpgo7V0zkHjfbBgcOZxcHd28XBCcMx+ro7hzgwGS70VYE&#10;NS1wyHGa1hx5HE7+nmXiM473Ityz1RfoR/W63pMAQNlq2rU6rMHO05pjS144vgv1Pj3PAb+y3lrc&#10;qYseap69ws4bNoa64+wvweNVLLvEa+OS7/n7kR36FrR1rd/oSaPsE8tiyhp399FKr90ZrUOFtHmP&#10;KtwPWzui1ywPn3s5a59GuKPucKb+WxBc13x7+lCFepCm5oF+9TdEROTjYTLEOa1ytZP8aRAIVX2e&#10;2ZG7mlct11nYQaZONQi9knfS2926eEdq+yFfkVq/dx7bOSeNPLf/7nxy3UV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Tk9fmP//h/Lt0E&#10;1nWcQ5kAAAAASUVORK5CYIJQSwECLQAUAAYACAAAACEAsYJntgoBAAATAgAAEwAAAAAAAAAAAAAA&#10;AAAAAAAAW0NvbnRlbnRfVHlwZXNdLnhtbFBLAQItABQABgAIAAAAIQA4/SH/1gAAAJQBAAALAAAA&#10;AAAAAAAAAAAAADsBAABfcmVscy8ucmVsc1BLAQItABQABgAIAAAAIQD2GbnbgwQAALwKAAAOAAAA&#10;AAAAAAAAAAAAADoCAABkcnMvZTJvRG9jLnhtbFBLAQItABQABgAIAAAAIQCqJg6+vAAAACEBAAAZ&#10;AAAAAAAAAAAAAAAAAOkGAABkcnMvX3JlbHMvZTJvRG9jLnhtbC5yZWxzUEsBAi0AFAAGAAgAAAAh&#10;AB37QifgAAAACAEAAA8AAAAAAAAAAAAAAAAA3AcAAGRycy9kb3ducmV2LnhtbFBLAQItAAoAAAAA&#10;AAAAIQCoGIe/C1oAAAtaAAAUAAAAAAAAAAAAAAAAAOkIAABkcnMvbWVkaWEvaW1hZ2UxLnBuZ1BL&#10;BQYAAAAABgAGAHwBAAAmYwAAAAA=&#10;">
                <v:shape id="Picture 2" o:spid="_x0000_s1057" type="#_x0000_t75" style="position:absolute;width:41499;height:10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yxvQAAANoAAAAPAAAAZHJzL2Rvd25yZXYueG1sRE9Ni8Iw&#10;EL0L+x/CCHvTVA8i1SiysNDb0q6Kx7EZm9pmUpqo3X+/EQSPj/e93g62FXfqfe1YwWyagCAuna65&#10;UrD//Z4sQfiArLF1TAr+yMN28zFaY6rdg3O6F6ESMYR9igpMCF0qpS8NWfRT1xFH7uJ6iyHCvpK6&#10;x0cMt62cJ8lCWqw5Nhjs6MtQ2RQ3G2f85NfcuEPWOM6Kk2yO8ry3Sn2Oh90KRKAhvMUvd6YVzOF5&#10;JfpBbv4BAAD//wMAUEsBAi0AFAAGAAgAAAAhANvh9svuAAAAhQEAABMAAAAAAAAAAAAAAAAAAAAA&#10;AFtDb250ZW50X1R5cGVzXS54bWxQSwECLQAUAAYACAAAACEAWvQsW78AAAAVAQAACwAAAAAAAAAA&#10;AAAAAAAfAQAAX3JlbHMvLnJlbHNQSwECLQAUAAYACAAAACEAS4v8sb0AAADaAAAADwAAAAAAAAAA&#10;AAAAAAAHAgAAZHJzL2Rvd25yZXYueG1sUEsFBgAAAAADAAMAtwAAAPECAAAAAA==&#10;" stroked="t" strokeweight="3pt">
                  <v:stroke endcap="square"/>
                  <v:imagedata r:id="rId28" o:title="" cropbottom="7826f" cropright="6051f"/>
                  <v:shadow on="t" color="black" opacity="28180f" origin="-.5,-.5" offset=".74836mm,.74836mm"/>
                  <v:path arrowok="t"/>
                </v:shape>
                <v:shape id="Text Box 4" o:spid="_x0000_s1058" type="#_x0000_t202" style="position:absolute;top:10990;width:41529;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Wc8xQAAANoAAAAPAAAAZHJzL2Rvd25yZXYueG1sRI9BawIx&#10;FITvBf9DeAUvRbPaRcrWKCIttL2IWy/eHpvnZtvNy5JkdfvvG0HwOMzMN8xyPdhWnMmHxrGC2TQD&#10;QVw53XCt4PD9PnkBESKyxtYxKfijAOvV6GGJhXYX3tO5jLVIEA4FKjAxdoWUoTJkMUxdR5y8k/MW&#10;Y5K+ltrjJcFtK+dZtpAWG04LBjvaGqp+y94q2OXHnXnqT29fm/zZfx767eKnLpUaPw6bVxCRhngP&#10;39ofWkEO1yvpBsjVPwAAAP//AwBQSwECLQAUAAYACAAAACEA2+H2y+4AAACFAQAAEwAAAAAAAAAA&#10;AAAAAAAAAAAAW0NvbnRlbnRfVHlwZXNdLnhtbFBLAQItABQABgAIAAAAIQBa9CxbvwAAABUBAAAL&#10;AAAAAAAAAAAAAAAAAB8BAABfcmVscy8ucmVsc1BLAQItABQABgAIAAAAIQB8oWc8xQAAANoAAAAP&#10;AAAAAAAAAAAAAAAAAAcCAABkcnMvZG93bnJldi54bWxQSwUGAAAAAAMAAwC3AAAA+QIAAAAA&#10;" stroked="f">
                  <v:textbox style="mso-fit-shape-to-text:t" inset="0,0,0,0">
                    <w:txbxContent>
                      <w:p w14:paraId="04FF29AA" w14:textId="77777777" w:rsidR="00BD0551" w:rsidRPr="00D01E79" w:rsidRDefault="00BD0551" w:rsidP="00D01E79">
                        <w:pPr>
                          <w:pStyle w:val="Caption"/>
                          <w:jc w:val="center"/>
                          <w:rPr>
                            <w:rFonts w:ascii="Book Antiqua" w:hAnsi="Book Antiqua" w:cs="Times New Roman"/>
                            <w:noProof/>
                            <w:color w:val="000000" w:themeColor="text1"/>
                            <w:sz w:val="28"/>
                            <w:szCs w:val="48"/>
                          </w:rPr>
                        </w:pPr>
                        <w:r w:rsidRPr="00D01E79">
                          <w:rPr>
                            <w:rFonts w:ascii="Book Antiqua" w:hAnsi="Book Antiqua"/>
                            <w:color w:val="000000" w:themeColor="text1"/>
                            <w:sz w:val="20"/>
                          </w:rPr>
                          <w:t xml:space="preserve">Figure </w:t>
                        </w:r>
                        <w:r w:rsidRPr="00D01E79">
                          <w:rPr>
                            <w:rFonts w:ascii="Book Antiqua" w:hAnsi="Book Antiqua"/>
                            <w:color w:val="000000" w:themeColor="text1"/>
                            <w:sz w:val="20"/>
                          </w:rPr>
                          <w:fldChar w:fldCharType="begin"/>
                        </w:r>
                        <w:r w:rsidRPr="00D01E79">
                          <w:rPr>
                            <w:rFonts w:ascii="Book Antiqua" w:hAnsi="Book Antiqua"/>
                            <w:color w:val="000000" w:themeColor="text1"/>
                            <w:sz w:val="20"/>
                          </w:rPr>
                          <w:instrText xml:space="preserve"> SEQ Figure \* ARABIC </w:instrText>
                        </w:r>
                        <w:r w:rsidRPr="00D01E79">
                          <w:rPr>
                            <w:rFonts w:ascii="Book Antiqua" w:hAnsi="Book Antiqua"/>
                            <w:color w:val="000000" w:themeColor="text1"/>
                            <w:sz w:val="20"/>
                          </w:rPr>
                          <w:fldChar w:fldCharType="separate"/>
                        </w:r>
                        <w:r>
                          <w:rPr>
                            <w:rFonts w:ascii="Book Antiqua" w:hAnsi="Book Antiqua"/>
                            <w:noProof/>
                            <w:color w:val="000000" w:themeColor="text1"/>
                            <w:sz w:val="20"/>
                          </w:rPr>
                          <w:t>11</w:t>
                        </w:r>
                        <w:r w:rsidRPr="00D01E79">
                          <w:rPr>
                            <w:rFonts w:ascii="Book Antiqua" w:hAnsi="Book Antiqua"/>
                            <w:color w:val="000000" w:themeColor="text1"/>
                            <w:sz w:val="20"/>
                          </w:rPr>
                          <w:fldChar w:fldCharType="end"/>
                        </w:r>
                        <w:r w:rsidRPr="00D01E79">
                          <w:rPr>
                            <w:rFonts w:ascii="Book Antiqua" w:hAnsi="Book Antiqua"/>
                            <w:color w:val="000000" w:themeColor="text1"/>
                            <w:sz w:val="20"/>
                          </w:rPr>
                          <w:t>: Relationship between z and Normal Variable x</w:t>
                        </w:r>
                      </w:p>
                    </w:txbxContent>
                  </v:textbox>
                </v:shape>
                <w10:wrap type="square"/>
              </v:group>
            </w:pict>
          </mc:Fallback>
        </mc:AlternateContent>
      </w:r>
      <w:r w:rsidR="00952AA4">
        <w:rPr>
          <w:rFonts w:ascii="Book Antiqua" w:hAnsi="Book Antiqua" w:cs="Times New Roman"/>
          <w:sz w:val="24"/>
          <w:szCs w:val="48"/>
        </w:rPr>
        <w:t>If we</w:t>
      </w:r>
      <w:r w:rsidR="00127E1A" w:rsidRPr="00C73CB8">
        <w:rPr>
          <w:rFonts w:ascii="Book Antiqua" w:hAnsi="Book Antiqua" w:cs="Times New Roman"/>
          <w:sz w:val="24"/>
          <w:szCs w:val="48"/>
        </w:rPr>
        <w:t xml:space="preserve"> take any normal variable X, and su</w:t>
      </w:r>
      <w:r w:rsidR="00952AA4">
        <w:rPr>
          <w:rFonts w:ascii="Book Antiqua" w:hAnsi="Book Antiqua" w:cs="Times New Roman"/>
          <w:sz w:val="24"/>
          <w:szCs w:val="48"/>
        </w:rPr>
        <w:t xml:space="preserve">btract it from its average, and </w:t>
      </w:r>
      <w:r w:rsidR="00127E1A" w:rsidRPr="00C73CB8">
        <w:rPr>
          <w:rFonts w:ascii="Book Antiqua" w:hAnsi="Book Antiqua" w:cs="Times New Roman"/>
          <w:sz w:val="24"/>
          <w:szCs w:val="48"/>
        </w:rPr>
        <w:t>divide i</w:t>
      </w:r>
      <w:r w:rsidR="00952AA4">
        <w:rPr>
          <w:rFonts w:ascii="Book Antiqua" w:hAnsi="Book Antiqua" w:cs="Times New Roman"/>
          <w:sz w:val="24"/>
          <w:szCs w:val="48"/>
        </w:rPr>
        <w:t xml:space="preserve">t by its standard deviation, we get </w:t>
      </w:r>
      <w:r w:rsidR="00127E1A" w:rsidRPr="00C73CB8">
        <w:rPr>
          <w:rFonts w:ascii="Book Antiqua" w:hAnsi="Book Antiqua" w:cs="Times New Roman"/>
          <w:sz w:val="24"/>
          <w:szCs w:val="48"/>
        </w:rPr>
        <w:t>Z</w:t>
      </w:r>
      <w:r w:rsidR="00952AA4">
        <w:rPr>
          <w:rFonts w:ascii="Book Antiqua" w:hAnsi="Book Antiqua" w:cs="Times New Roman"/>
          <w:sz w:val="24"/>
          <w:szCs w:val="48"/>
        </w:rPr>
        <w:t xml:space="preserve"> value</w:t>
      </w:r>
      <w:r w:rsidR="00127E1A" w:rsidRPr="00C73CB8">
        <w:rPr>
          <w:rFonts w:ascii="Book Antiqua" w:hAnsi="Book Antiqua" w:cs="Times New Roman"/>
          <w:sz w:val="24"/>
          <w:szCs w:val="48"/>
        </w:rPr>
        <w:t>.</w:t>
      </w:r>
      <w:r w:rsidR="00BD0551">
        <w:rPr>
          <w:rFonts w:ascii="Book Antiqua" w:hAnsi="Book Antiqua" w:cs="Times New Roman"/>
          <w:sz w:val="24"/>
          <w:szCs w:val="48"/>
        </w:rPr>
        <w:t xml:space="preserve"> We can find what Z is for each of the different percentages of risk. T</w:t>
      </w:r>
      <w:r w:rsidR="00127E1A" w:rsidRPr="00C73CB8">
        <w:rPr>
          <w:rFonts w:ascii="Book Antiqua" w:hAnsi="Book Antiqua" w:cs="Times New Roman"/>
          <w:sz w:val="24"/>
          <w:szCs w:val="48"/>
        </w:rPr>
        <w:t xml:space="preserve">herefore, </w:t>
      </w:r>
      <w:r w:rsidR="00BD0551">
        <w:rPr>
          <w:rFonts w:ascii="Book Antiqua" w:hAnsi="Book Antiqua" w:cs="Times New Roman"/>
          <w:sz w:val="24"/>
          <w:szCs w:val="48"/>
        </w:rPr>
        <w:t xml:space="preserve">we can find </w:t>
      </w:r>
      <w:r w:rsidR="00127E1A" w:rsidRPr="00C73CB8">
        <w:rPr>
          <w:rFonts w:ascii="Book Antiqua" w:hAnsi="Book Antiqua" w:cs="Times New Roman"/>
          <w:sz w:val="24"/>
          <w:szCs w:val="48"/>
        </w:rPr>
        <w:t>average</w:t>
      </w:r>
      <w:r w:rsidR="00BD0551">
        <w:rPr>
          <w:rFonts w:ascii="Book Antiqua" w:hAnsi="Book Antiqua" w:cs="Times New Roman"/>
          <w:sz w:val="24"/>
          <w:szCs w:val="48"/>
        </w:rPr>
        <w:t xml:space="preserve"> demand during lead time, the</w:t>
      </w:r>
      <w:r w:rsidR="00127E1A" w:rsidRPr="00C73CB8">
        <w:rPr>
          <w:rFonts w:ascii="Book Antiqua" w:hAnsi="Book Antiqua" w:cs="Times New Roman"/>
          <w:sz w:val="24"/>
          <w:szCs w:val="48"/>
        </w:rPr>
        <w:t xml:space="preserve"> standard deviation</w:t>
      </w:r>
      <w:r w:rsidR="00B91B45" w:rsidRPr="00C73CB8">
        <w:rPr>
          <w:rFonts w:ascii="Book Antiqua" w:hAnsi="Book Antiqua" w:cs="Times New Roman"/>
          <w:sz w:val="24"/>
          <w:szCs w:val="48"/>
        </w:rPr>
        <w:t xml:space="preserve"> of demand</w:t>
      </w:r>
      <w:r w:rsidR="00127E1A" w:rsidRPr="00C73CB8">
        <w:rPr>
          <w:rFonts w:ascii="Book Antiqua" w:hAnsi="Book Antiqua" w:cs="Times New Roman"/>
          <w:sz w:val="24"/>
          <w:szCs w:val="48"/>
        </w:rPr>
        <w:t xml:space="preserve"> during lead time.</w:t>
      </w:r>
      <w:r w:rsidR="00C73CB8" w:rsidRPr="00C73CB8">
        <w:rPr>
          <w:rFonts w:ascii="Book Antiqua" w:hAnsi="Book Antiqua" w:cs="Times New Roman"/>
          <w:sz w:val="24"/>
          <w:szCs w:val="48"/>
        </w:rPr>
        <w:t xml:space="preserve"> </w:t>
      </w:r>
      <w:r w:rsidR="00BD0551">
        <w:rPr>
          <w:rFonts w:ascii="Book Antiqua" w:hAnsi="Book Antiqua" w:cs="Times New Roman"/>
          <w:sz w:val="24"/>
          <w:szCs w:val="48"/>
        </w:rPr>
        <w:t>Hence we</w:t>
      </w:r>
      <w:r w:rsidR="00127E1A" w:rsidRPr="00C73CB8">
        <w:rPr>
          <w:rFonts w:ascii="Book Antiqua" w:hAnsi="Book Antiqua" w:cs="Times New Roman"/>
          <w:sz w:val="24"/>
          <w:szCs w:val="48"/>
        </w:rPr>
        <w:t xml:space="preserve"> can find the reorder point.</w:t>
      </w:r>
      <w:r w:rsidR="00C73CB8" w:rsidRPr="00C73CB8">
        <w:rPr>
          <w:rFonts w:ascii="Book Antiqua" w:hAnsi="Book Antiqua" w:cs="Times New Roman"/>
          <w:sz w:val="24"/>
          <w:szCs w:val="48"/>
        </w:rPr>
        <w:t xml:space="preserve"> </w:t>
      </w:r>
      <w:r w:rsidR="00127E1A" w:rsidRPr="00C73CB8">
        <w:rPr>
          <w:rFonts w:ascii="Book Antiqua" w:hAnsi="Book Antiqua" w:cs="Times New Roman"/>
          <w:sz w:val="24"/>
          <w:szCs w:val="48"/>
        </w:rPr>
        <w:t>X is equal to average X + Z times the standard deviation of X.</w:t>
      </w:r>
      <w:r w:rsidR="00C73CB8" w:rsidRPr="00C73CB8">
        <w:rPr>
          <w:rFonts w:ascii="Book Antiqua" w:hAnsi="Book Antiqua" w:cs="Times New Roman"/>
          <w:sz w:val="24"/>
          <w:szCs w:val="48"/>
        </w:rPr>
        <w:t xml:space="preserve"> </w:t>
      </w:r>
      <w:r w:rsidR="00127E1A" w:rsidRPr="00C73CB8">
        <w:rPr>
          <w:rFonts w:ascii="Book Antiqua" w:hAnsi="Book Antiqua" w:cs="Times New Roman"/>
          <w:sz w:val="24"/>
          <w:szCs w:val="48"/>
        </w:rPr>
        <w:t>Mu is average of X.</w:t>
      </w:r>
      <w:r w:rsidR="00C73CB8" w:rsidRPr="00C73CB8">
        <w:rPr>
          <w:rFonts w:ascii="Book Antiqua" w:hAnsi="Book Antiqua" w:cs="Times New Roman"/>
          <w:sz w:val="24"/>
          <w:szCs w:val="48"/>
        </w:rPr>
        <w:t xml:space="preserve"> </w:t>
      </w:r>
      <w:r w:rsidR="00127E1A" w:rsidRPr="00C73CB8">
        <w:rPr>
          <w:rFonts w:ascii="Book Antiqua" w:hAnsi="Book Antiqua" w:cs="Times New Roman"/>
          <w:sz w:val="24"/>
          <w:szCs w:val="48"/>
        </w:rPr>
        <w:t>Sigma is the standard deviation of X.</w:t>
      </w:r>
      <w:r w:rsidR="00C73CB8" w:rsidRPr="00C73CB8">
        <w:rPr>
          <w:rFonts w:ascii="Book Antiqua" w:hAnsi="Book Antiqua" w:cs="Times New Roman"/>
          <w:sz w:val="24"/>
          <w:szCs w:val="48"/>
        </w:rPr>
        <w:t xml:space="preserve"> </w:t>
      </w:r>
      <w:r w:rsidR="00127E1A" w:rsidRPr="00C73CB8">
        <w:rPr>
          <w:rFonts w:ascii="Book Antiqua" w:hAnsi="Book Antiqua" w:cs="Times New Roman"/>
          <w:sz w:val="24"/>
          <w:szCs w:val="48"/>
        </w:rPr>
        <w:t>X is equal to Mu + Z times sigma.</w:t>
      </w:r>
      <w:r w:rsidR="00C73CB8" w:rsidRPr="00C73CB8">
        <w:rPr>
          <w:rFonts w:ascii="Book Antiqua" w:hAnsi="Book Antiqua" w:cs="Times New Roman"/>
          <w:sz w:val="24"/>
          <w:szCs w:val="48"/>
        </w:rPr>
        <w:t xml:space="preserve"> </w:t>
      </w:r>
      <w:r w:rsidR="00BD0551">
        <w:rPr>
          <w:rFonts w:ascii="Book Antiqua" w:hAnsi="Book Antiqua" w:cs="Times New Roman"/>
          <w:sz w:val="24"/>
          <w:szCs w:val="48"/>
        </w:rPr>
        <w:t>So if we know Z, we</w:t>
      </w:r>
      <w:r w:rsidR="00127E1A" w:rsidRPr="00C73CB8">
        <w:rPr>
          <w:rFonts w:ascii="Book Antiqua" w:hAnsi="Book Antiqua" w:cs="Times New Roman"/>
          <w:sz w:val="24"/>
          <w:szCs w:val="48"/>
        </w:rPr>
        <w:t xml:space="preserve"> can transform it into X.</w:t>
      </w:r>
      <w:r w:rsidR="00C73CB8" w:rsidRPr="00C73CB8">
        <w:rPr>
          <w:rFonts w:ascii="Book Antiqua" w:hAnsi="Book Antiqua" w:cs="Times New Roman"/>
          <w:sz w:val="24"/>
          <w:szCs w:val="48"/>
        </w:rPr>
        <w:t xml:space="preserve"> </w:t>
      </w:r>
      <w:r w:rsidR="00BD0551">
        <w:rPr>
          <w:rFonts w:ascii="Book Antiqua" w:hAnsi="Book Antiqua" w:cs="Times New Roman"/>
          <w:sz w:val="24"/>
          <w:szCs w:val="48"/>
        </w:rPr>
        <w:t>If we</w:t>
      </w:r>
      <w:r w:rsidR="00127E1A" w:rsidRPr="00C73CB8">
        <w:rPr>
          <w:rFonts w:ascii="Book Antiqua" w:hAnsi="Book Antiqua" w:cs="Times New Roman"/>
          <w:sz w:val="24"/>
          <w:szCs w:val="48"/>
        </w:rPr>
        <w:t xml:space="preserve"> have </w:t>
      </w:r>
      <w:r w:rsidR="00BD0551">
        <w:rPr>
          <w:rFonts w:ascii="Book Antiqua" w:hAnsi="Book Antiqua" w:cs="Times New Roman"/>
          <w:sz w:val="24"/>
          <w:szCs w:val="48"/>
        </w:rPr>
        <w:t>X, we</w:t>
      </w:r>
      <w:r w:rsidR="00127E1A" w:rsidRPr="00C73CB8">
        <w:rPr>
          <w:rFonts w:ascii="Book Antiqua" w:hAnsi="Book Antiqua" w:cs="Times New Roman"/>
          <w:sz w:val="24"/>
          <w:szCs w:val="48"/>
        </w:rPr>
        <w:t xml:space="preserve"> can transform it into Z.</w:t>
      </w:r>
      <w:r w:rsidR="00BD0551">
        <w:rPr>
          <w:rFonts w:ascii="Book Antiqua" w:hAnsi="Book Antiqua" w:cs="Times New Roman"/>
          <w:sz w:val="24"/>
          <w:szCs w:val="48"/>
        </w:rPr>
        <w:t xml:space="preserve"> G</w:t>
      </w:r>
      <w:r w:rsidR="00127E1A" w:rsidRPr="00C73CB8">
        <w:rPr>
          <w:rFonts w:ascii="Book Antiqua" w:hAnsi="Book Antiqua" w:cs="Times New Roman"/>
          <w:sz w:val="24"/>
          <w:szCs w:val="48"/>
        </w:rPr>
        <w:t xml:space="preserve">iven any </w:t>
      </w:r>
      <w:r w:rsidR="00B91B45" w:rsidRPr="00C73CB8">
        <w:rPr>
          <w:rFonts w:ascii="Book Antiqua" w:hAnsi="Book Antiqua" w:cs="Times New Roman"/>
          <w:sz w:val="24"/>
          <w:szCs w:val="48"/>
        </w:rPr>
        <w:t xml:space="preserve">service </w:t>
      </w:r>
      <w:r w:rsidR="00BD0551">
        <w:rPr>
          <w:rFonts w:ascii="Book Antiqua" w:hAnsi="Book Antiqua" w:cs="Times New Roman"/>
          <w:sz w:val="24"/>
          <w:szCs w:val="48"/>
        </w:rPr>
        <w:t>level or any risk, we</w:t>
      </w:r>
      <w:r w:rsidR="00127E1A" w:rsidRPr="00C73CB8">
        <w:rPr>
          <w:rFonts w:ascii="Book Antiqua" w:hAnsi="Book Antiqua" w:cs="Times New Roman"/>
          <w:sz w:val="24"/>
          <w:szCs w:val="48"/>
        </w:rPr>
        <w:t xml:space="preserve"> can easily compute Z value.</w:t>
      </w:r>
      <w:r w:rsidR="00C73CB8" w:rsidRPr="00C73CB8">
        <w:rPr>
          <w:rFonts w:ascii="Book Antiqua" w:hAnsi="Book Antiqua" w:cs="Times New Roman"/>
          <w:sz w:val="24"/>
          <w:szCs w:val="48"/>
        </w:rPr>
        <w:t xml:space="preserve"> </w:t>
      </w:r>
    </w:p>
    <w:p w14:paraId="209D3B62" w14:textId="77777777" w:rsidR="009166B7" w:rsidRDefault="009166B7" w:rsidP="00EC7AC6">
      <w:pPr>
        <w:spacing w:after="0" w:line="240" w:lineRule="auto"/>
        <w:jc w:val="both"/>
        <w:rPr>
          <w:rFonts w:ascii="Book Antiqua" w:hAnsi="Book Antiqua" w:cs="Times New Roman"/>
          <w:sz w:val="24"/>
          <w:szCs w:val="48"/>
        </w:rPr>
      </w:pPr>
    </w:p>
    <w:p w14:paraId="4AFBDDB1" w14:textId="438C54E0" w:rsidR="00127E1A" w:rsidRPr="00C73CB8" w:rsidRDefault="00917AEC" w:rsidP="00EC7AC6">
      <w:pPr>
        <w:spacing w:after="0" w:line="240" w:lineRule="auto"/>
        <w:jc w:val="both"/>
        <w:rPr>
          <w:rFonts w:ascii="Book Antiqua" w:hAnsi="Book Antiqua" w:cs="Times New Roman"/>
          <w:sz w:val="24"/>
          <w:szCs w:val="48"/>
        </w:rPr>
      </w:pPr>
      <w:r>
        <w:rPr>
          <w:rFonts w:ascii="Book Antiqua" w:hAnsi="Book Antiqua" w:cs="Times New Roman"/>
          <w:noProof/>
          <w:sz w:val="24"/>
          <w:szCs w:val="48"/>
        </w:rPr>
        <mc:AlternateContent>
          <mc:Choice Requires="wpg">
            <w:drawing>
              <wp:anchor distT="0" distB="0" distL="114300" distR="114300" simplePos="0" relativeHeight="251721728" behindDoc="0" locked="0" layoutInCell="1" allowOverlap="1" wp14:anchorId="539E84DC" wp14:editId="101A44CD">
                <wp:simplePos x="0" y="0"/>
                <wp:positionH relativeFrom="column">
                  <wp:posOffset>1547446</wp:posOffset>
                </wp:positionH>
                <wp:positionV relativeFrom="paragraph">
                  <wp:posOffset>154012</wp:posOffset>
                </wp:positionV>
                <wp:extent cx="4388485" cy="1264773"/>
                <wp:effectExtent l="76200" t="76200" r="126365" b="0"/>
                <wp:wrapSquare wrapText="bothSides"/>
                <wp:docPr id="7177" name="Group 7177"/>
                <wp:cNvGraphicFramePr/>
                <a:graphic xmlns:a="http://schemas.openxmlformats.org/drawingml/2006/main">
                  <a:graphicData uri="http://schemas.microsoft.com/office/word/2010/wordprocessingGroup">
                    <wpg:wgp>
                      <wpg:cNvGrpSpPr/>
                      <wpg:grpSpPr>
                        <a:xfrm>
                          <a:off x="0" y="0"/>
                          <a:ext cx="4388485" cy="1264773"/>
                          <a:chOff x="0" y="0"/>
                          <a:chExt cx="4388485" cy="1264773"/>
                        </a:xfrm>
                      </wpg:grpSpPr>
                      <pic:pic xmlns:pic="http://schemas.openxmlformats.org/drawingml/2006/picture">
                        <pic:nvPicPr>
                          <pic:cNvPr id="6" name="Picture 6"/>
                          <pic:cNvPicPr>
                            <a:picLocks noChangeAspect="1"/>
                          </pic:cNvPicPr>
                        </pic:nvPicPr>
                        <pic:blipFill rotWithShape="1">
                          <a:blip r:embed="rId29" cstate="print">
                            <a:extLst>
                              <a:ext uri="{28A0092B-C50C-407E-A947-70E740481C1C}">
                                <a14:useLocalDpi xmlns:a14="http://schemas.microsoft.com/office/drawing/2010/main" val="0"/>
                              </a:ext>
                            </a:extLst>
                          </a:blip>
                          <a:srcRect l="2146" t="8747" r="3661" b="9802"/>
                          <a:stretch/>
                        </pic:blipFill>
                        <pic:spPr bwMode="auto">
                          <a:xfrm>
                            <a:off x="0" y="0"/>
                            <a:ext cx="4387362" cy="8792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7" name="Text Box 7"/>
                        <wps:cNvSpPr txBox="1"/>
                        <wps:spPr>
                          <a:xfrm>
                            <a:off x="0" y="984738"/>
                            <a:ext cx="4388485" cy="280035"/>
                          </a:xfrm>
                          <a:prstGeom prst="rect">
                            <a:avLst/>
                          </a:prstGeom>
                          <a:solidFill>
                            <a:prstClr val="white"/>
                          </a:solidFill>
                          <a:ln>
                            <a:noFill/>
                          </a:ln>
                          <a:effectLst/>
                        </wps:spPr>
                        <wps:txbx>
                          <w:txbxContent>
                            <w:p w14:paraId="05CE6A07" w14:textId="77777777" w:rsidR="00BD0551" w:rsidRPr="009166B7" w:rsidRDefault="00BD0551" w:rsidP="009166B7">
                              <w:pPr>
                                <w:pStyle w:val="Caption"/>
                                <w:jc w:val="center"/>
                                <w:rPr>
                                  <w:rFonts w:ascii="Book Antiqua" w:hAnsi="Book Antiqua" w:cs="Times New Roman"/>
                                  <w:noProof/>
                                  <w:color w:val="000000" w:themeColor="text1"/>
                                  <w:sz w:val="28"/>
                                  <w:szCs w:val="48"/>
                                </w:rPr>
                              </w:pPr>
                              <w:r w:rsidRPr="009166B7">
                                <w:rPr>
                                  <w:rFonts w:ascii="Book Antiqua" w:hAnsi="Book Antiqua"/>
                                  <w:color w:val="000000" w:themeColor="text1"/>
                                  <w:sz w:val="20"/>
                                </w:rPr>
                                <w:t xml:space="preserve">Figure </w:t>
                              </w:r>
                              <w:r w:rsidRPr="009166B7">
                                <w:rPr>
                                  <w:rFonts w:ascii="Book Antiqua" w:hAnsi="Book Antiqua"/>
                                  <w:color w:val="000000" w:themeColor="text1"/>
                                  <w:sz w:val="20"/>
                                </w:rPr>
                                <w:fldChar w:fldCharType="begin"/>
                              </w:r>
                              <w:r w:rsidRPr="009166B7">
                                <w:rPr>
                                  <w:rFonts w:ascii="Book Antiqua" w:hAnsi="Book Antiqua"/>
                                  <w:color w:val="000000" w:themeColor="text1"/>
                                  <w:sz w:val="20"/>
                                </w:rPr>
                                <w:instrText xml:space="preserve"> SEQ Figure \* ARABIC </w:instrText>
                              </w:r>
                              <w:r w:rsidRPr="009166B7">
                                <w:rPr>
                                  <w:rFonts w:ascii="Book Antiqua" w:hAnsi="Book Antiqua"/>
                                  <w:color w:val="000000" w:themeColor="text1"/>
                                  <w:sz w:val="20"/>
                                </w:rPr>
                                <w:fldChar w:fldCharType="separate"/>
                              </w:r>
                              <w:r w:rsidRPr="009166B7">
                                <w:rPr>
                                  <w:rFonts w:ascii="Book Antiqua" w:hAnsi="Book Antiqua"/>
                                  <w:noProof/>
                                  <w:color w:val="000000" w:themeColor="text1"/>
                                  <w:sz w:val="20"/>
                                </w:rPr>
                                <w:t>12</w:t>
                              </w:r>
                              <w:r w:rsidRPr="009166B7">
                                <w:rPr>
                                  <w:rFonts w:ascii="Book Antiqua" w:hAnsi="Book Antiqua"/>
                                  <w:color w:val="000000" w:themeColor="text1"/>
                                  <w:sz w:val="20"/>
                                </w:rPr>
                                <w:fldChar w:fldCharType="end"/>
                              </w:r>
                              <w:r w:rsidRPr="009166B7">
                                <w:rPr>
                                  <w:rFonts w:ascii="Book Antiqua" w:hAnsi="Book Antiqua"/>
                                  <w:color w:val="000000" w:themeColor="text1"/>
                                  <w:sz w:val="20"/>
                                </w:rPr>
                                <w:t>: Relationship between z and Normal Variable ROP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39E84DC" id="Group 7177" o:spid="_x0000_s1059" style="position:absolute;left:0;text-align:left;margin-left:121.85pt;margin-top:12.15pt;width:345.55pt;height:99.6pt;z-index:251721728" coordsize="43884,12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ludUngQAANoKAAAOAAAAZHJzL2Uyb0RvYy54bWykVlFv4jgQfj/p/oOV&#10;d0oCKQmodEWhXa3U21bbnvpsHEOsTWKfbQrd0/33+2wnUEpPW+1Vahjb4/HMN9+MffFpV1fkmWsj&#10;ZDONkrM4IrxhshDNehr9+XjTyyNiLG0KWsmGT6MXbqJPl7//drFVEz6QpawKrgmMNGayVdOotFZN&#10;+n3DSl5TcyYVb7C4krqmFkO97heabmG9rvqDOB71t1IXSkvGjcHsIixGl97+asWZvVutDLekmkbw&#10;zfqv9t+l+/YvL+hkrakqBWvdoL/gRU1Fg0P3phbUUrLR4sRULZiWRq7sGZN1X65WgnEfA6JJ4jfR&#10;fNZyo3ws68l2rfYwAdo3OP2yWfb1+V4TUUyjLMmyiDS0Rpb8wcTPAKCtWk+g91mrB3Wv24l1GLmY&#10;dytdu19EQ3Ye2pc9tHxnCcNkOszzND+PCMNaMhilWTYM4LMSGTrZx8rrn+zsdwf3nX97d5RgE/y3&#10;WEE6wernnMIuu9E8ao3UH7JRU/19o3pIq6JWLEUl7IunKBLonGqe7wW712FwgH3UYY5VdygZOVjc&#10;BqcTdlAX0a1k3w1p5LykzZrPjAK3AaXT7h+r++HRcctKqBtRVURL+yRs+VBShTQnnrJusY0UhfGG&#10;WO+AFUi7kGxT88aGKtS8QtCyMaVQJiJ6wuslB6n0lyJBztEBLM5TWjTWnwla3BrrSOMI4gvl70E+&#10;i+Px4Ko3P4/nvTTOrnuzcZr1svg6S+M0T+bJ/B+3O0knG8OBB60WSrSuY/bE+Xerou0fod583ZJn&#10;6ruDQ9I71P16FzHlEHK+Gs2+AXXXSwZJiswhAXmWomwA3HA0QqhoKuM8HgRqG6u5ZWWXoS4LIb0G&#10;tUSW2z9kAWToxkoPzAdrKRuOBqGW8mw8GAYWdAUBumhjP3NZEycgC3DaW6fPCCmE2am4uKqGbBFA&#10;nsRokYyiDZu/vL6RlSgccUL06+W80i1asfvz5AMur9Wc4QU1ZdDzSwGNWli0+krUAO317qpx1rlv&#10;1i0p5AaqD2WxJctqo79RMOk8xqaIFMIF1LpaCOA+yIIxQqs1riBbIRtHLI9DKPrUe3curVRJg6/p&#10;8FVIQd0zYe9N4MVrR9/j8flwlILHo95stsh6abrIe1dXkObz63E6TEbp+fWex6akhdzeLQ1D6Rf/&#10;n8r/QWHXHxzfEIAT8e+6Om5c01U+Rh8rH3ffvndX+ZYCpJ3ZQ3fb3yiPrs6v5I5kjgytkrtOiN1h&#10;um1kbj74eeDy0a0yztNsmAc+OYsnV8sALBmet7zsiqnj+gfL4YTOe9ZvS3C4NX6kFTjcSFcrIQdv&#10;WO0mD9E5ye6WO3/xJr563dRSFi9ABPT1t6hR7Eagmm6psfdU412CAsBby97hs6okala2UkRKqX+8&#10;N+/0kVmsRmSLd46r7Q11l1v1pUHO3aOoE3QnLDuh2dRziXaHzgZvvIgN2laduNKyfgIlZu4ULNGG&#10;4SyUYSfOLUZYwBOO8dnMy+GOvG0eFG7WcAm5FD3unqhWbZIs0vtVdqxCnR63rqDr25KaoXneCN/X&#10;Dii2eIPhXvIPKEhHL7TXY691eJJe/g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IT0EpvhAAAACgEAAA8AAABkcnMvZG93bnJldi54bWxMj0tPwzAQhO9I/AdrkbhR59HyCHGqqgJO&#10;VSVaJMRtG2+TqLEdxW6S/nsWLnDb3RnNfpMvJ9OKgXrfOKsgnkUgyJZON7ZS8LF/vXsE4QNaja2z&#10;pOBCHpbF9VWOmXajfadhFyrBIdZnqKAOocuk9GVNBv3MdWRZO7reYOC1r6TuceRw08okiu6lwcby&#10;hxo7WtdUnnZno+BtxHGVxi/D5nRcX772i+3nJialbm+m1TOIQFP4M8MPPqNDwUwHd7bai1ZBMk8f&#10;2Po7gGDDUzrnLgc+JOkCZJHL/xWKbwAAAP//AwBQSwMECgAAAAAAAAAhAHYjZVh3YgAAd2IAABQA&#10;AABkcnMvbWVkaWEvaW1hZ2UxLnBuZ4lQTkcNChoKAAAADUlIRFIAAATWAAABHggGAAAARvaYwQAA&#10;AAFzUkdCAK7OHOkAAAAEZ0FNQQAAsY8L/GEFAAAACXBIWXMAABcRAAAXEQHKJvM/AABiDElEQVR4&#10;Xu3dL9j1OpWw8ZHIkSORSOSRI5FI5EgkEolDIpEjkUgkEolEjkQikfPte87pR846K22Spmn3fu7f&#10;da0LzvPu/tlpmiarafe/SZIkSZIkSZIkSZIkSZIkSZIkSZIkSZIkSZIkSZIkSZIkSZIkSZIkSZIk&#10;SZIkSZIkSZIkSZIkSZIkSZIkSZIkSZIkSZIkSZIkSZIkSZIkSZIkSZIkSZIkSZIkSZIkSZIkSZIk&#10;SZIkSZIkSZIkSZIkSZIkSZIkSZIkSZIkSZIkSZIkSZIkSZIkSZIkSZIkSZIkSZIkSZIkSZIkSZIk&#10;SZIkSZIkSZIkSZIkSZIkSZIkSZIkSZIkSZIkSZIkSZIkSZIkSZIkSZIkSZIkSYmfveLPIfjbWb97&#10;RVzvlfFfr4j+4xXZZ1vjT6/4zSt+9Yr/fIWOXVWfNCY7B376irPuPL9//Yry39gXXc/2VO/sqrZQ&#10;kiRJ+r8B6/+GyJJUvei0xvVeGQzYoh+/IvvsaPzjFb9/xTevUO6q+qQx2TkwI6lx5/n9368o/419&#10;0fVsT/XOrmoLJUmSJBNrg8Hg/t9foe8zsfYsJtY0i+2p3pmJNUmSJF3GxNp4/M8r2Ib+xcTas5hY&#10;0yy2p3pnV7WFkiRJ0mWJENbBYLg14j4wyMo+V4usg5x1pP/6imz5GDyixICdz8d1lMF+8u4WfcvE&#10;2rNcNZi88/w2sXYP21O9MxNrkiRJusxTEiFxH2YMlrOONIPyEb94xd9fEddHMFj0MaZvmVh7lqcM&#10;JuM+nDm/f/IKvsMWvoB8DdtTvTMTa5IkSbqMibV2DPbibJkt/GXCb5lYe5ZPTKzpHranemcm1iRJ&#10;knQZE2v9/vCKuN5/vsJHmEysPY2JNc1ie6p3ZmJNkiRJlzGx1u9Hr8jeFeQsCxNrT2NiTbPYnuqd&#10;mViTJEnSZUysjeG9TnHdzLL46u8GelpijYHTz1+xvUSd/3/VYIoZNnF7v/rub9+8YjbW+bNXsJ1f&#10;v4LtxPpnYq0N5US5UI6UJ+Xac8xYlnq+1bGZ731j3avq8J53a0/vKLen1qPVbdNm2y7bYpu//O6/&#10;Z18n36ktlCRJ0gd6SiIk7sPTE2tgH+P6eSn3TAwO6PxfFbMft3pCfWKQxeNlDMzjvmzBv/3xFWcH&#10;ldQxfvHwb6/ItlMG2/zTKxjcjuJ4/fYV/3hFbRvU8e24PmUwGffhzPnN9+tZV/x8+f0ZjHNMyn8v&#10;g1+pJBmQ4dzkWNRewk/w78zI6rWyDrd6h/b0ynJ7t3p0ddu0Vx7bcSj/PQbbO9MWvWtbKEmSpA9k&#10;Ym1cVnYz1w86/nEbM2P2sb6zPjFAZcAct38UHLPeQSufZ9Cara8l/vKKOKPiCAPzvYRBGQzkme1i&#10;Yu2Hn+f7c/x41LD8+15Qr8o6QuJgLxFSBomN1plHK+twrye3pyvK7V3qEetf0TZl5QFmjZV/P4qe&#10;Y7B557ZQkiRJH+jOREgp7sM7JNYYDMS75XTiZ6LjX65/dsw+1nfVp5+8grKP224N3vHUmujicww+&#10;s/X0BNts1TtYJaibDEDj3+8YTMZ9uDuxNpKEYQYOWL51UL8FSZGj5MHKOjziqe3pqnJ7h3q0sm3K&#10;ymM0ocfstVbv3hZKkiTpA5lYO4f9jNuY+XglHf+4/pnxCYk1jnP2OBCDVmaTMKCiHAne9UMdyD7P&#10;gLRl5kRtMM2AudwWwft+GGzWBtAtj15lA0KCwS+DTNbBtvj/WX2MwWdXi/twZ2ItlhF1gXpC3aCu&#10;8nhZLVHDo4ll3eH/Ux8oe/6NY11blrpQs7oOj3hie7qy3N6hHq1sm2J5xG2X34l18b97j4e2zMb7&#10;hLZQkiRJH+iOREgm7sPRYLnFioFgNlDofXfPHjr+cf0zY/axXl2fGAxnMzT4GzNZavi37N1DDIz3&#10;MHCLy7Ceo2Qq/57N5jiaGcJy2cCXQXsN+5glD7a4YzAZ9+HM+Z0lOPbEz5dRe3cVM3/2kgAEs2xq&#10;x531xs9zHLNtra7Do57Wnq4ut6fXo9Vt0155kFCrbZe/Z8ftqC6x3Ce0hZIkSfpAJtbOyQYkvMj6&#10;q1pdn5gdErfX+lgRg14+G5ffmzkRB4S8H4l61iobUO4tn9UvZm0cIXlQe3eTibVv46gcSV7UZvOQ&#10;ODiSzR7KEj6r6/Cop7Wnq8vt6fVoddtUKw+OyxHKJLZPlNFeEvBT2kJJkiR9IBNr5/DISdzGHeX3&#10;FKvrE7Mqym0xO2FvcBZlsyBqdYTPlp8j9mZLZLJZJbXBHYP/+NmjWSSlLPFAmFhrL8dsME99aUlc&#10;8Zm4bJYkWlmHz3hae7q63J5cj1a3TcjKo+e85lHUuPxXaAslSZL0gVYnQmriPrxLYi1758veO3A+&#10;3cr6xKAobqtltkTEI2DlOhjwMpCLmPlA/aFubo8XZTNH9mSD5NrgLitLBr+tslkhxB2DybgPdyfW&#10;Wutkdn6TJGlB+cdl4wyb1XX4jCe1p3eU25Pr0eq2CVl58H64VjziG5evlecntYWSJEn6QFmHtXWw&#10;MFPch3dOrDHr4qtaWZ+y2S29g0kw+yOu56rHebM6WRvcxXcz8b6kXtlMjTsGk3Ef7k6stdaTbBZP&#10;TwJnS3JsEduGd6rDT2pP7yi3J9ejGXraJmTl0ZPMzbZXu1Z8UlsoSZKkD2Ri7ZxsgHdH+T3FyvpE&#10;HSm3w+BzRPaY0RUDV7aTJQ5qg7s4mGZw2at3FspV4j7cmVjrqSeUVbks0TNTJv6yY6xX71SHn9Se&#10;3lFuT65HZ/W2TYjlwYywXuXyRO1a8UltoSRJkj7QykTInrgPZwbemxUDwexX23oeh/k0K+tTfD8S&#10;g08GnCMR13W2njBQZdDGYJU6kr0YfIva4C5+rvedScgSB3cMJuM+3JlYo560oqzKZQkG6K2OEiJP&#10;rsPRk9rTO8rtyfWox4y2CbE8RmaRlcsTtWtF/Nw7t4WSJEn6QCbWzomDC2JmZ30bBF0VPS/7brGy&#10;PsXtzIzW+se7e5h5wkCXX+9juWx9e8FxiLK6O/IOKcTEQba9q5XbJ+5MrPW89JyyKpclODatjhIi&#10;5b/NjhltaOlJ7Wn8zMyolduT61HmqrZp03seZsrliexa8WltoSRJkj6QibVz4i/TETOTVdmAbGbM&#10;Ptar6lP2K3gz46j+sX0GrPERpZHIBnfZY0s9j46VmElSrueOwWS5feLM+d07oD+TAMjOv1kJkbvr&#10;cK+ntKd3ldtT61F0ddu0OVMem3J5IrtWfFpbKEmSpA+0KhFyJO7DjEHh1QPB7NGSkffM7MkGZDNj&#10;9rFeVZ+yYzsz9uofLzePMx+OgvUxyyI7ntngLvvFvNHBJNsu13PHYLLcPnHm/O4d0D81IXJnHR7x&#10;lPb0rnJ7aj0qrWibNmfKY1MuT2TXik9rCyVJkvSBViVCjsR9GOmkR1cPBLOBCI/czJRtY2bMPtar&#10;6hOPOcXtcGwprxlRe/8Rf98buDJLhLrLO4D43gwKS1mdZHtR9rnRx5/ioDzb3tXK7RNnzu/eAf1T&#10;EyJ31eFRT2lP7yq3p9ajzaq2aXOmPDbl8kR2rfi0tlCSJEkfaFUi5Ejch5FOenT1QJBfJovrH+3w&#10;1zBYoiyuCmY4zLSyPsXtzE5qRjxixQyauF0eX+M7xkfWMj2D1/i5371iRFzPHYPJuA/UvVG9A/on&#10;J0TKfyOursNnPKk9jZ9bUW5Prker2yacKY9NuTxRu1bEz71zWyhJkqQPtDIRsifuw5mB9+bKgSAD&#10;lWx2QMsA5pOtrE9xsDnyq3Q9GMyV2yMY0PMIW6tsgF0b3MWB8kjyoHewfJW4D2fO794B/ZMTIqvr&#10;8BlPak/vKLcn16PVbRPOlMemXJ6oXSs+qS2UJEnSBzKxNub3r4jr/tMrvrqV9Smb4cJjYiMYYP3k&#10;2/9bFQf+/Hfv9n7xinIdRG1wF7/fSPKgd7B8lbgPZ87v3gH9kxMiq+vwGU9qT+8otyfXo9VtE86U&#10;x6ZcnqhdKz6pLZQkSdIHMrHWjxcnx/USdtLX1iceE4vbGnkUNx5PZkfEfc5erD6SSI2DUaJWPtlA&#10;t/el3czsiOu4o57GfThzfvcO6J+cEFlZh896Unt6R7k9tR7d0TbhTHlsyuWJr9AWSpIk6QPRkY2d&#10;zdkDshZxH84MvDdXDAR5JxkvgY7r5Y661tan7PEx/rv3cVzeQ3S0jmzw2nvMmRUT95eolQ8zTuLn&#10;2ddWvJ+vXHYLE2vtrk6srazDZz2pPb2j3J5aj+5om3CmPDbl8sRXaAslSZL0gVYmQvbEfTgz8N7M&#10;HAiyruw9NgSzHGYPYt/V6vpUe7dQq1++onX5OLjlv1sxMPzLK8rlt9grn+wROfa5BbNW4rKEibV2&#10;VyfWsLIOn/G09nR1uT25Ht3RNp0pj025PPEV2kJJkiR9oCwRws/x0+E8Gz3iPpwZeG+ygSAd7Gxf&#10;s+BRE8qCfYnr2YK76N+8Qt9aXZ8YgDMQj9tkoHj03qRsYE0wuyHDoDt+NkuUROxHnBlTxt46GPRm&#10;34+kQg0zWPbqbK0srxT34cz5/WmJtZV1+Iyntaery+3J9eiOtml1Yu1T2kJJkiR9oCwRMit6xGVH&#10;OulRNhCcGTzCxKNM+pc76lM2aCUYpDPoYkC/DbQZtPO+ntpgcu89Tdl7fggGtdkgmW0x+IyPMMX/&#10;3hsYIr4HagvOEfaXZACDTsrh16+Ig/AYdwwm4z6cOb8/LbGGVXX4jCe2pyvL7cn16I626Ux5bMrl&#10;ib3EGj6hLZQkSdIHMrE2Fi2zIr6iu+oTM1DioLA3mE1zJA4mYzBoz2ZVEOwf5cNgtfx7yy/cjZYr&#10;24qDyzsGk+X2iTPnd++A/skJkdKqOjzqqe3pXef+0+rR6rbpTHlsyuUJ9uHIu7eFkiRJ+kCjndSW&#10;6BGXPTPw3sweCDL4YDBxxWNWn+LO+sQsjKMZClkwU2Yv4VHaex/RXjCo3epNNuuipU6xXE8CgReY&#10;s78m1vo+X1qZWMOKOjzqye3pinJ7ej1a3TadKY9NuTzRkljDO7eFkiRJ+kAm1upBx5394KXJPGbC&#10;+1q07wn1iWPFTItsHWVsg+qR48rArmUgT/3hsyUGeHFQ2DrTiPdK8Vn2vVy+DParHKA+YTBZbp84&#10;c35/cmJts6IO93qH9vTKcnuXerSqbbozsYZ3bQslSZIk6W0w8GJQxSC0DN7jxAyXsxiEMjBjfXEb&#10;DFj596uQEGDbJBLK7TpQ/CxX1+FP9dXL7c62aTXbQkmSJEmSJEmSJEmSJEmSJEmSJEmSJEmSJEmS&#10;JEmSJEmSJEmSJEmSJEmSJEmSJEmSJEmSJEmSJEmSJEmSJEmSJEmSJEmSJEmSJEmSJEmSJEmSJEmS&#10;JEmSJEmSJEmSJEmSJEmSJEmSJEmSJEmSJEmSJEmSJEmSJEmSJEmSJEmSJEmSJEmSJEmSJEmSJEmS&#10;JEmSJEmSJEmSJEmSJEmSJEmSJEmSpEf791f8Z4ifvkKSJD3HT17xm+/il/zhhB+/Il77CfoEkiQp&#10;F6+b37xC7+NXr9j6UvSr9CB/nhRlZ/nKxBad5l+84r9f8fdX/O9O/OMVf3zFz19x1n+8IvvevfHb&#10;V1BOP3uF2lFesSz/9IofvUL6VFm9n9F2/O4Vcb1Xxn+9IjrbpnL+05bSwaBjqOf76yu263NvYo36&#10;Qj36wyv++YryWh+DvsHvXzHj2q95snPeG6Hft6KMbHuv9+tXlGXGNfcTfOr3+goYL3He7o2duW6O&#10;sr9aj9ltJuvZjhn9Kj1IeULNDDq+nAyz7h7TINCgkyzLtncU//MKKuLo/nB3PFvvmaCMSBCybu2j&#10;UcrK0IGTPhkX+Fjns4t+Ly70cb1XBh2KaHabyrWBTqF3Xp+J6/d2rHo7gly7R6/9DCK4GXcGy5+d&#10;Yaf8nDcx830rysi293r07csy4pr7ZK1t3Lt9L32LMXRtHFUG19pR9lfb42ybyfH82yu29dG/0kOU&#10;B/qKoFN7NmNN8uRodlprUJlHOimzT6oYnhR1e2XPhUL6VHZUxoLOv48EPgePKpSzzFpviFBHys7j&#10;mfjLK1hfD/Z7O1eyOqw+2TlvYu37VpSRbe/13iUB1dvGmVh7T0x0KY9bLc6M1+2vjsVom0k/alsH&#10;/SsfCX2I8uBeFRzw0axsOd2xFnSYOfG2KDvwtejNyl95Um3ByaUfopHLymsLGxN9Kjsq48EsZbah&#10;+5X1jdcztKCjyTEsj2kWXO9b6zMz5Vo7sPG60zLo1L7snDex9n0rysi293rvkIAaaeNMrL0fHmPM&#10;xsVMWOH4bcF/n0mK218dj9E2sywb/r8eoDywBDOAuIj3BCcOFTE2uGVwwnJy92CaZLYugg4y291b&#10;J/9evtMlBu9qaX1HV3ZSsW6+d2vwfrWt8Yrr2mJGI/Rp4uAqTmf2HQ/6VLQHZV0nZrQRrCNro2oR&#10;94FzMvtcLbhORGfaVK4NtKV77TvBfvZedzQXjxeVx6T1fVHcMCuX24LjzmNLteNKXaOO1B4dbe18&#10;xusO69Q52TmftQ1f2Yoysu293jskoEbaOBNr7yfrR3KDa/bMUvureVzZZtKfKtfhKyseoDwgBI3m&#10;GVQ+ElZxvQSJpVa1mWo8FtL7Xi2mttYeJ2ndp+ykGi0rknlU/todBAeC/8KxK8uHxik23pRZa4JU&#10;eidXdVR6xX2Y0Zme2aaSaKndsKAzM7sDqTZcy8oEV+tstfIRhy1YT8/Md4451/e4HqKlD2Fibb7s&#10;nDex9n0rysi293o8ScFx2+KJP9Ix0sa9w/fS93Fcy+NMXDHOtL/aZnabSb9qW55+kjmEm5UHlDib&#10;WNuwnrju1gQInecs6XQmw85ynFxxnURLZ33mSbUhaZR9TzPO/xKTtFwgOJbl34g7Gm/panZU2tEu&#10;ZNcd4s5ZrQw+aLe2+EptVXyvS+sgLLuzO/rul+zdMqz/iIm1+VYkjd7dijL6Km2v9tnGfQ3x6S/G&#10;4lewv9puZpsZZ63Z5t6sPBjEmYpSIoEWG23iqHNcW671Tvce1p3NpmN7Rwm/2SfVJuv08wiMvm14&#10;YuJxG5jFJGnLQEl6N3ZU+mVtPO3IXXfxGKyU+zKj7N4B5V22363XNa7FZXkRZ67/rC97rPQoyeeg&#10;c74VSaN3t6KMvkrbq322cV9DTOBcNca0v9pvVptZPpXH8oyfdZPyYBIzKsome0fa0Y8GxPexEFSY&#10;o8RXK9aTTcE8yvBedVLFwccWs77vO4t1gSmum6wBd0q6Po0dlX60ndmMp7vu4n3VxFp8nUPrL1/H&#10;u69E748NRVm/4mhmuIPO+VYkjd7dijL6Km2v9tnGfQ2c2+VxvqoPYn+136w2M/Yzz/aZdEJ5IIgZ&#10;FWWTdWaPKktWwWYnTHi+OW6DpM1eMuuqkwrZd2Z7X10sl7K8s9lsJHLfEZ1m3vlDw0jw/68cbPDo&#10;M4Nczk+205vEJRkc95lGnL+N/vrvHtbJurdt8f+vvgMev9/Vx6TGjsqYLDlz11086k+5H18hsUab&#10;Em9gtV7TOM/K5QjOvzOyunbUF5k96Fzdbm627bIttrm1+7PPBb4DTySwDa4v2Tay48DnRtxRnqz3&#10;zLVzdRnVvFvbG4/zXdfju1xV15+QWNu+G+cD2+f8uOr83axqE0dcUR6c2+VxNrHW7+ltJu8+LJdv&#10;ffWWLlAeCGJWRUGWWNv7sQAakPh5kitX4ESL22L7NVeeVNlUUBrWszgpWc9VwQXgKllDExvoWG6t&#10;DVG2bi6wI7jgxXXt1aMNy7H/MTlYBv/GI1C9F9VYtzlW4HtnP+JBA8xFfK/sqP8kLms/AlIG+80v&#10;t9IJHEXdolNRvvg8Bt+zLOvYeejtJF55TEbZURmXtfHcVFmNeljuw5myK9czKzgOs9GeltvoefQk&#10;a59pn87i3OZYEKyPjmgpq497waD0yNXtZmzztrYeW3tW/nuM7VfgR9FO06ertdN8J/Zx6ytkZdyz&#10;/avL84pr5+oyapFt42lt7+zr8ep+Xzw3e9v9K+p6dtz3Imvjzn4vUH4ct1nHthT3b3WbOGJ2ecQ+&#10;R0uc6Zds7K+Om9FmxrbizBhMJ5QHgZhZUbJf5NqrKNxB7vn8GVkDsPfdrzypsve/bJ2sM7g4xPXO&#10;jCsbzFgXuKjE7HuWiG3tKMUyH03gxv2ko72HDjgXx3KZlqCutd59iA009YBB5F6SiogDTbBNOnfZ&#10;51uCcm5JdpaoV3sdjBhb2fC/5d9bE2srjskoOyrjetv4q3zFxFrs4PUkxjinymUJ2tUZ18Q9Mwad&#10;m1XtZmzztgFh78BqpC3jxmlrO01ZkdjIyrhlELuqPGdeO7GyjHo8ue298nq8st8Xz83Wdv/Kuj6j&#10;jRv9XqANj8u3BPWh5fxFXP/KNrHXVeVhYu37MeO7PbnN3MTjftXEJB0oDwIxq6LQIHGxieun41AT&#10;H/0jrupM0yjFbdF5qjWkV55UsdN2lJxpxQWlXO/suKrBzOpOrazj51obkmw2Za1zXJPt596MTNZP&#10;R6X8fE/w3Vo6F9ngIHYoY/DvEds6Wq4lehr3kQ4BwV3GeCeSdR1ZdUxG2VEZx/kZ29ZsoHC1WKfP&#10;lF25nlnBcZgpmxnSu41sYE1bdGVyLauPe1GrSyvbTc6Xchna+tFBOW1oq5F2mnMxu+4eJY1Wlues&#10;aydWllGvp7a9V1+PV/b74rnZ0u5fXddntHEj3wv0W2Kd6An2peVY3dUm9rqyPEbanhl9Ovur42b0&#10;V6kP5fJEb99LE8SDMKuiZLPVuBhReTL8Pfv8lWIniqhNs73qpMoGIbMacy4ocd0z46oGk1mKcVu1&#10;jmVWz1o6oXRg4p3kvaRYJpsxV7vQUX+yiyj7wN1POnzsN8GsO+pW9nk6XbVzaBPr9dHUdyKb6Ve7&#10;a8z6yv0lmJFC56V2d75lSnJ8fGwLZr9wbFgH26LTwDmSfbYMPrdn5TEZZUflnKyNv3rmUxQ7uWfK&#10;jmV7gnrM9olswMpnZtfdeB7XEg97OOfKdWzBuUkd4d9n45qwlRURz3XKqvz3rM3EynaTsig/H7fN&#10;d+Bv7C/r4n/3rgd7Nz43WXKCYDC/bYfvxv+nzLLPlnF0LFeWZ9zf0Wvn6jLq9cS2d8X1eGW/L56b&#10;lMeRq+v6jDZu5HtRZtl+lu0T32lro2rnBGPCo+v3HW1ir6vLg2VZbgvanXI5+gLlvxMz+pX2V8/J&#10;jnNvfzU+LVDrp+hC5QEgzlYULmhZsoPYO8FIaMXP08BcicYkbjO7GOGKk4qyyu5O0YmYgcY1rntm&#10;XNVgxqTJXtY+y9BzkWwRL6a9dwfi8rUBZO0487daIg78W/Z+jaP6UbsIE5xTXNTpYFE/6Kxx0Y2N&#10;N+dBXJZ9OWrk+ffs7mDtDuqG5bKOxt53pc2Id47L4PyuWX1MRtlROSfrMLe8o2SmeJ2ZUXa9snpE&#10;PaYdmC0OZHoHrpusHSmDc5/6wnejLs0WE5F77clmdbvJ94/LbMFxqG2Xv2ft39H5V2un944xZZIl&#10;QLbgOlSzujxnXDtXl9GIp7W9K6/Hq/p98dw8avdX13WMtHG934vEVHY+HB1bzrXsnGA56kvN6jax&#10;1+ryQO8xG2V/9ZwZ/dXYFlDntVh5AIiRikJHg5OeRjk21FsczcLKZilRQa5EJjduk85SZvZJRZll&#10;F0Ma3KML6Sfju8cyObrYx4thaxlSZ8vliNYOLMcvXhxrdSerZ62zEtlONjtr7y5abXBAo90qlimD&#10;2J7Ba9ZB2Vs+DsaJWnmWKJ9sW8RevVl9TEbZUTkna2M571eiHpbbv6pTW8P3jW0VHfSe87lH7PyP&#10;vieVwUJ2ntWCvgdtHO3G3gCl1cigc3W7GQdMW7TcpaZ8442Jo2tndj61tNMcj9pNkL1r7urynHHt&#10;XF1GIyiDuI07296V1+NV/b54bh61+6vrOlYk1rK+HXXjKBkE2iIShHH5vfZtdZvYa3V5oPeYjbK/&#10;ek5Pm1kT21L6Y1qsPABXBXddjhr47IRsaeTPyJJ5tW3OOqm42LON7M4D0dL4fzLKJpbJUd2hYxOX&#10;aX1ZduxY0LC1iPWViy+drky8EHLsey7UfDZ25vbqXjY4oLPQuk0+F5fvnXWS3X2tdV6zc6vnQsg5&#10;FZcn9tqP1cdklB2Vc7L2ZFb5Ue8oh6OIbQx1LftcjBkJQAbr8VpDvZ09UN9k52JtgNuKtjyeay1B&#10;m0d7Pvpdewedq9tNcL7Ez1N3WlG2cfna9ri+xc+2zIrZxA7/FrXt3VGelF38fM+1c3UZjXpa27v6&#10;eryi3xfPzb3z8o66jqsTa9n1gPOpJYm0ydaxd06tbBN73VEe6DlmZ9hfPWdGfzV7+u9sH0yd4gGY&#10;HVwcWhqNrEK1JkdG0VjGbdZOlOykokHkhG2JuGwWPR2wTxUv9JTdEepX7FRxbFrEekeHrqW+xmNa&#10;u6Od1bGR5CmPNpTr2OvQZfWtZ5sMxjkPWM82KO+dAZJd/Gudk2ww0XshyO4C1jqJdxyTUXZUzjmT&#10;dD+S1aOZcfY4M1iL7Slx1S9tIxuU9AwaarY2KbbzrUE5MPDs0TvoXN1ugu3Fz/cc36wTXqt3WVvU&#10;U6bUA67LcR2173dHeZ69dq4uo1FPanuzdvTq6/HV/T7Ec3PvmnlHXcfVibVYzkTL7M0o69/Vvlvc&#10;P+KqNrHXHeWBnmN2Rtb+zSq7HnEfZnzfd+mvZjd3RtpTnRAPwIzggsaJ3/NsMAm4uJ6rT8jsgl47&#10;UbKTamZwgeu9kH6a7Hi01oHsYtrSoc2O69Fy2TK12SXZhXTkOGePL9S2yUWk9bNXycqoduGP+9v6&#10;CEgp6wzVOol3HJNRdlTOyToqtXrRK2uvZsaZ48wgMc4CIXpnQfSK13GuazPRaeSYMqDdBqA9QdtC&#10;vWsxMug8q6fdRHbd60nuZ9ur1TvKvPwcTyL0ym6i7H2/s3rL8+y1813K6Elt7x3X4+z7z+z3IZ6b&#10;M66Ze3rrOq5OrMXzaeR8QJY0rO3ryjax1x3lgVV10f7qObP6q/HmzMg6dEJZ+GeCTi6Z1Z5kWim7&#10;000luxIXnbjN2sAjO6lmBUnInob/U8VOKQna1tkO2bGkXFvEi93eXUjEuro3Oy6um/NkRHYXotZY&#10;xm0SPY9VnLUNfuM+1Dp5cRbK6A8BlOsgWstnxTEZZUflHI5H3Mas8svanJlxZj+zdw61todnxA78&#10;6MChFQMM2mO+b+tsNgaT1L0jqxNrve0mYnm3ztQulcsTtXoXE5lH18nMyKyaUSPlefba+S5l9KS2&#10;967rcdzuzH4f4rk545pZM1LXcWVijb57bJNHzodNXFdtuyvbxB53lQdW1UXKqdwOMaPsesV9mPF9&#10;36m/Sr+rXMfs/dSBsvD3DgAJMxppgvcRZJ1YOu6jA/jshLy6I5u9Y602ZXJ2Yo2KTzm2dPC/AjoG&#10;sU71Ngaxk0C0lG+se+wH+1MTG629ehq/E/vI50eitXy4iJSfY7mrUE60CXTqSEpnL9DdIuvkZefV&#10;6LTl1k7iHcdklB2Vc7KZ0LMehWT/szoRI56PrfWNAfYIrivl9gjOy9abFGfEhN5VHfga+ilH7RDB&#10;MTi6NrS2JyPOtpsbzpfysyOJzHJ5ota+xM/VbkLu4XvH9ex9v1azyvPstbNclnhSGZWe1PbedT2+&#10;st+HeG7Oagtn1XWMtHGt3yurYyPnwybOwGbfMyvbxB53lQeuqouR/dVzWtvMI/E6diaBqwFl4ROt&#10;FYXGnYMVl+du08jjUFwA4rrONDotsjs8tUqcnVQ0bOVF/SgoF77n3sV7pu0CfFXMnAWVHQsuiDQQ&#10;rRGnvxItdYgBZ7zTzP5kskcOqRs18bMzg++c4e/l52a8u48y4lEJ6jEJ9LiNlqDORNnd+Z530pTi&#10;oJ59zZSfmR21YzLKjso5sUNJZPXwStTDcvuz60gpe4yMDveqGatxkHfldz3Cd6bsY9u+xdEMvpFB&#10;Z3RVu7mZMWAqlyey9iU7V0dvgMTkR8/5eHV5xvX1XDufUkYtntT2xs/MjL3z4cp+H86em1fXdVyZ&#10;WMvKbPR8AGVQrqs2E21Vm9jrrvLAjDJpYX/1nHiciJG2P7YVVx1vVZSFT/RWlKwi0CnoTa5llfbq&#10;ypDtO41fZsVJNRsnZNznmTGzwTyaYTAaXGzooByJszxqdS++IHevjjKwKz87O2rb5u/l57gAjzoa&#10;nPZEdoHI6mjtHDwSz+esk3jXMRllR+WceFeXWJVk2lAPy+3PriMbBmHldgjO29GZbyPiQO0J10hu&#10;MGWPxtJP2asLZxJrV7ebm9jmjdStcnkia19m3gCJM39aBg6ryvPMtfPuMurxlLaX/46fmRlH58MV&#10;/b7N6Lm5qq7jysQa2y4/R4yeD4jHgMisahN73VUemFEmLeyvnjOrvxqP98isTZ1QFj4xUlFqndae&#10;zkB294h1tCRFRsWLClGbTWZi7Ycxq8HMOqQzo2UqbcsdSepinBW3VwZZnZkZtYsFfy8/N1pPSY7H&#10;O+dHwba5C5fVvaw9yMp9ZMYr4gzarJN41zEZZUdlHG15XP/eXd2rUA/LfZhdR8B5lJ2ro+fSqCcm&#10;1jZZP4X3JtWMJtZWtJsbyrf87EjdKpcnsvYla6dHB4XsY7meve+HleUZ962n/t5ZRr2e0vbefT2+&#10;ot+3GTk3V9Z1vHNijfFiZlWb2Ouu8sCMMmlhf3XczP5qPN4m1hYrC58YqShkVOOFh+BvPdnW7N0w&#10;ZxqePVkyh453zdUn1RWyhnxmzGowszsvM6O1UY13ieOgi05P+e90gPYSv/xb+XmCOsNxmRG1mSh8&#10;37jNXqx7r4PHRZzt8Kgt9YAOaik7X9jnKLtjXXsc40j83lkn8a5jMsqOyjiOR1z/mdmbo65OrFGO&#10;2eyGM4+ZjDr7KCjXe8qL48SyM+tDds3fW//IoHNVu7lh/8vPjtStcnkia1+y/RqtX7Fc977f6vJk&#10;XeVne+rfXWU0ItvXO9reJ1yPZ/f7Nr3n5uq6jtWJtdG+Hag/5brY90xvuWfK5YkZfa67ygMzyqQF&#10;5VRuh5hRdr3iPsz4vk9pM1vwfcv1XHW8VVEWPjFaUbJKQfRUjJkV60iWzNlrAK4+qa7AhZoT6qqg&#10;w3EWHZSYlKWjQ10Yjaxz0tLBir/6FLP8cUZUy/EvP09cVZ9LHJtym731tJYoZ5oy50hLsrynkxeP&#10;V0vnLtPaSSw/Q6w4JqPsqIzL3gF6R7KJeljuw4yy23CXM9Z7guvbHeKsMBJtPbLrcm0W+YjYru0d&#10;i95B5+p2E5wv5WdH6la5PFFrX+LnRutYXE/t+91RnmevneWyxNVlNOpJbW/83Orr8RX9PvScm3fU&#10;dfS2cWj9Xtn+tLzzuCY+Jlfbbk+515TLEzP6XHeVB2aUSQvKqdwOMaPsesV9mPF9n9RmHok3OGfu&#10;pxqUhX/2AGQzzoierHw2SGhJivTgIhUH80d3oa4+qb4qZijEct17PKdFvIgQLR3crF785BWgbsR/&#10;a+nsxvocO21X4CJSbrO3nmaDWzq7PQNcyiauo1ZesYMwel6V6yBqncQ7jskoOypjsnOZaBmgzHZV&#10;Yo02KZ7rxN7M66vFtpdzrQd9hXJ5YsYNnE3scO6VVe+gc3W7iVjeI3WrXJ6otS9x4D+SAMnO+dr3&#10;u6M8z147V5fRqCe1vXdfj6/o96Hn3LyjrqO3jUPr92Lfy88RZ+pYnJVdO7d6yr2mXJ6Y0ee6qzww&#10;o0xa2F8dM7u/Gs/rMwlcDSgLnzhTUbgIxQNKUGFaK0gchBB0hveSXr1ogOI2yBbvufKk+sqy996M&#10;Niab7L0ZXIRa6lCsG1uSL14wqOctsrsQo3WZTtLW4dvDRaTcXm89jQ08/927z7zXrlwHUevkxTJn&#10;cNK7vSxBW+sk3nFMRtlRGZPd5Lkr4XRVYi2rxwxKewZjs8XvStvRIxsc7g0YesXByN4Nl95B5+p2&#10;E5wv5WdH6la5PFFrX2J9G0mAZMe39v3uKM+z187VZTTqSW3vE67Hs/t96Dk376jr6G3j0PO94k3T&#10;0aQpkyvK9RC1fV3ZJva6ozwwo0xa2F8dM7u/GtuTO57U+NLKwifOVpSsU0C0VhIuJjQ2cflZGdfs&#10;jjiV8OhibGJtPhJosUxnNfhZHWqZORkTNNujTDEB2NIBAQ1auRwx0sjF/SL5VLtgUYblZ3vqaXZX&#10;baSBjxdyora/WVKst4xih4WoHaM7jskoOyr9svpEzB6ctqIelvsxo+y4HpbrJKh/lOmdsutrD67/&#10;cdYPEd8nNCKrF3vnUs+g8452E/HzI3WrXJ6obS8buFOmPbKbmtl5eVd5nrl2YmUZnfGktvcJ1+O4&#10;7Nl+H1rPzbvqOq5OrGUz8XrPB2TnRG3M1rN/NeXyRGs9OnJHeWBGmbSgnMrtELPKrkfchxnf9536&#10;q3FddxyDLy0egBkVpfZIKJ2OFmTjY8aVOJtcy056oiXhYmJtvvhuC2JWA5Ctm+TLkWxgxwUr1sfW&#10;WXV8Li7Lf/fOyouJo711cBEpP9tTT7NOHneUe2TlRewd2/j9OAatd2xrF6ZaJ/GOYzIqa7PuuEjG&#10;fXhqR4XHBuOsJKK3Ds80O7FWuzk0I/l0VnYu9r7KIRtoc0zPvBKCuhYHkUdtzNnE2op2k/Ol/OxI&#10;3SqXJ2rbo6zi/rVcUzfZLAuiNbG2ojzPXDuxsozOeFLb+4Tr8ex+H1rPzbvqOq5OrGX1ued8QLaO&#10;vZleK9vEXneUB2aUSQvKqdwOMavsesR9mPF936W/mtWPJ/QNv5R4AM5WFHChiBcpgr/xby3iYGQL&#10;KlzvBZeLZnangGi9M2Ribb54UadjsDfQ6ZF11oiWBibWlZ738mSyuscdp1bZQHpveS4i5Wd762k8&#10;Lvx3K45fLK8t9i6w2YCc73jUXtQuTMReJ3H1MRllR6UN66q18Vx3eq8ZM7FvDIy3oOMzivoevx/t&#10;HH9/As7X2O72zj7JBrkEfxuZycKgM7ZpBPVlT287eke7yT6Vnx05L8vlib3tZTdNW25MIs7+2aKW&#10;NLqjPM9eO7GyjEY9re19wvU47sPZfl/PuXlHXcdIfe9tc7I63Xo+8N3iPhJ772Hu3b9MuTwxs8+1&#10;ujwwo0xaUE7ldoiZZdcq7sOM7/su/dV4Y5LxEfVGC5UHgBitKFE2JZ6g09GCikASLVsHFYWG5Kjy&#10;0cnnpM466QQXr9YKPPOk0rcdxVieZ7L0GTpWcRstxyzL+JfROvNyQx3L6iCdIQZ9e7IOI7E3OI8X&#10;3t56mpVby51Mvku8a1zG0TqyZTlHs0EF53b2OFwZe9tbfUxGZR0VvjdlcjZ6xH24qqNCpzPb1yxI&#10;xlIWWUdzC5I8n3K3jvqVJZHv6LjuOdv+oDYLlaBN4Pq/d55St6gjtc5ry7U/fg/Kfu8cv6PdpGzL&#10;z46cl+XyxF59ol+WtZuUcw1t9d45ynHK3FGeM+ruyjIa9bS29wnXYz6frWeL3n5fz7l5V58rHr+j&#10;Ng69bQ51ILvJzXr2Bvx8t+yVLnzfveVWt4m9VpcHZpRJC/ur9VjVX43Heva4Wg3KA0BwUGbJLhYE&#10;lawVF4ZsHVvQqPCZGNldgTL4dzozrUyszRVPfmL2rItscEbD1ZJMrd0BHM3+U+ez9bE/dLjZ160D&#10;ScNKJ67WYTqatREb7t56WkuKcz5zHkTsL9uInYX433sDC9QSB1vwvQgGxfHfsuVoB/asPCajso7K&#10;rOgRl72qozIzqBNPmck1Q1bvy+sf5+d2jvTGTPGOKfs9ojZgLoOBRvk9au12GdSL7bzeQxuQLV9u&#10;s3RHuxmvo3GfWpTLE0eDyOy6SrBtjj3tONdI2lcSoFm9LaPWH7yjPPkO5Wd7r52bVWU06olt7xOu&#10;xzP7fT3n5l19rt42DiNtTrwmbMF2uHZRVxiP8V0pCxIQWZ+O73fUdo/sX1QuT8xMrGFleWBGmbSw&#10;vzoeI21mJl5LZtddNSgPAMEJOAsJjNjQEzQePRcpLqjZekbjaMCdyU6qmWX1lXDBiMeTu5UjCas9&#10;rC+7C9rS6aoN6lpnXGZY59l6zAX2CBeRcpmRehovxDHo0GZlS/Adacxjp43z/ggDjt4y4oLEcvHv&#10;Lef5qmMyyo7KWLTMdHg32fecFTNlx5W/jaCtPnt+lkGb1dp5rSVHyoh1bHW7Gbe3ahA52i7x3WLH&#10;fy9ptLo8Z1w7N6vKaMRT2967r8cz+3295+bquo4ZbVxrm0N/rFyuN+jntZwHo/tXKpcnWtrEXqvK&#10;AzPKpMVom9cSPeKyM77vO/RXs33smUCkSeJB4AScqZaZ701uUWG4uJ256G7TNkdkFXZ2WX0VWeeF&#10;DsEV6GTFbbUkeLLkH8GdwjNY/ujudBZcRFvPGS4i5bIj9ZSkZMvsjxh0/khyIeu0bf+2h4Q8d2rj&#10;slnwXbcLUvy31vJacUxG2VFpD85X6npLHXtH2XeeFbPRxpbr5677KOrJ0Qz0lqD/0NvJPBr80MaV&#10;VrebMwZM5fJE6yCS/ezpj/FICuXTkzRaXZ4zrp2lFWU04slt753X45n9vt5z864+V28bd6bNYV21&#10;5OBeUC4tT5rgzjax14rywIwyaWF/tT2u6K/G8r/qOOtAeRAIDvRs2cWCSjVSobjwkaxrvfDSaJFc&#10;4aQ4IzupriirryCrD2cTVjUkXeK2iJZZC/Edfy0JuVbU4Tj4zGLrLPYMCGlMy3Wcqadc+FvONbYZ&#10;O2B0FGMnteduMu0DCdf4fVgnxyYew/IzBAncHlcek1F2VOpBPWA/SJhw7FYcjztlZTArZos3NEiU&#10;n8U1gvag5RzdgraLZc7cDeZc55zP1l97afSqdnPGgKlcnugZRDK4Y99q5UNQDuU6Y7m0JI1WlSfL&#10;l5+b0cdbVUY93qHtvet6PKvfN3purqrrpZ427mybw3Fiey0JJW6o9N6UubtN7HV1eWBGmbSwv1qP&#10;FW1mnJBQ659IVVRMOhw0NDRMW1Bp+fvszog0G51uLkZl/SVIGl2VbOxFZ41ziX2K+0nHjn+/G/tQ&#10;XlCI2Ols9Q7HRHoyzqFygMf/52+z0MmlTYrn6BacvzPvBGPrU2zBPux5h3Zzlq0vRt+r/J78bZZ3&#10;L88VZfSJvuL1+K66zjbLOGrjzuKGRzwfiBXbfiLLQ6Ou7nNJkr6QbGaiSTDpPvF9PwwYJEmSNA+z&#10;08r+1lWvV5IkPRx3ZZnizp057kyPJMSYtVpeVIhPmhEivRvulpbn4+gjVZIkScqVj487W02SvjAS&#10;aeUAnItCb1KMF/iW6+C/Jd0rvvPDWaSSJElzMDmh7Gc5W02SvjDePVNeFIieF7RmvzLrSzul+/Ge&#10;s/K8nPEyeEmSJH3/Bqaz1SRJP/hFJH6hihe2HsmSaqzLC4v0DOWv7NHpO/MLnZIkSfrhzUtnq0mS&#10;/u/F5uXFYQt+nppfwSLJxsw2LiL8f97FVvspfqZFS3oGktxl4py7q5IkSRpXzlajn8U4SZKk//sB&#10;g+0CMRo+Aio9T/xxERLkkiRJ6sekg7Jf5aQCSdL/xw8WMI2Zx8XKi0VL8OioFxXpuXi/2na+/oU/&#10;SJIkqVv5o22+v1aSlOLRsd++gmTZdtGoBRcW3rPmO9WkZ+MRhfKRUO62SpIkqV35FICPgEqSmnzz&#10;Ct6pxjvYfvNdkEjjbz9+haT3wfm8ncc9v/wrSZKkb8dBW1+KfpUkSZIkSZIkSZIkSZIkSZIkSZIk&#10;SZIkSZIkSZIkSZIkSZIkSZIkSZIkSZIkSZIkSZIkSZIkSZIkSZIkSZIkSZIkSZIkSZIkSZIkSZIk&#10;SZIkSZIkSZIkSdLb+PdX/GeIn75CkiRJkiRJutSfJ8VvvotfvuLKxBaJtF+84r9f8fdX/O9O/OMV&#10;f3zFz19x1n+8IvvevfHbV1BOP3uF2lFesSz/9IofvUL6VFm9n9F2/O4Vcb1Xxn+9IjrbpnL+05b+&#10;6hXcUJEkSZKkW2QJqRnxz1cweCMRNgMJlF+/gmRZtr2j+J9XMAAb3Z8fvyJb75mgjEgQsm7tYxCd&#10;leGMpKn0VCSkYp3PklS9SEzF9V4ZJMCi2W0q14bfv+KbV0iSJEnSMtkAZWYwq+zsDAuSJ0ez01qD&#10;wdfI7IYrEmtlkDRUbq/sSbhJn8rE2lhww2LWTR1JkiRJ2pUNSmYHM7NGZxEwyyxbZxl/eUX5iBDb&#10;yz5XBuvtcXVijWAwqB9iUJ6V1xY/eYX0iUysjQezlNmGJEmSJF0qDkaYAVT+EEBLMNBj4ERiKK5v&#10;C2ac8U6dHjzWk62L+Osr2O7eOvl3PpctT/zhFa3v6MoGgayb790avF+NAe3e7LsZg+ZPwwC5LKP4&#10;WCiPHEufiPagrOvEjDaCdWRtVC3iPnBOZp+rBdeJ6EybyrWBtnSvfSfYz97rjiRJkiR1iQORs7Om&#10;GCyRsIrrJUgstarNVPvbK3rfq8WjqCyXra91n7JB4GhZkczjRx6ymXUjCchPxrEry4fBdEw2UGb+&#10;iIE+0VWJtV5xHzgPz5rZpvKDNrUbFiTffCxUkiRJ0mXiIGTW44jZ7LXWBAiPjWZJJ37hc3SAxHK1&#10;x59aHlOdOQjckDTKvidJN30rJmmZrcKxLP9G3JFskK5mYq0d7UJ23SHunNXKbL1ytp1tlSRJkvRh&#10;4gBkVmKNBFp8hI84+iGD2nIk1c5i3dlsOrZ3lPC7IrEGBnxxvbwzTt8OlGPi8aevQEySMitF+jQm&#10;1vplbTztyF0zgUmmlfsyo+wkSZIkPUjZ4SdmJdaQvSPt6EcDmK0Vl+ExzpaZbi1YT/bI0NGMhqsG&#10;gQz2sllrs77vO4t1gV903WQJhy3pJn0KE2v9aDuzd6/dNWvNxJokSZL04coOPzEzsZYlyY4GN9mA&#10;aHbChPfxxG2QtNlLZl01CET2ndneVxfLpSzvbDYbidx3xKNivDdwe1SM/5+97H0WHn3+9Ss4P9lO&#10;bxKXZHDcZxLm/G3013/3sE7WvW2L/3/17KP4/a4+JjUm1sZwzYjrpr2g3ViN+lPux1WJNX4duTxP&#10;tjo78zuv2IYkSZL0dsoOP3F1Ym3vxwLii+qJqx7xY3ATt7X3mOqVg8Ds0aUZg3gGO6znqrgyuZEN&#10;jGNCIZZb68A5W/fRTMoakj5xXUePO4Pl2P9stuIW/BuPQPcmq2Ld5liB7539iAczOEm07ZUd9Z/E&#10;Ze1HQMpgv/nlVgbdo6hbDNxJeGfbIPieZVlzPpb/zvI9rjwmo0ysjcvaeG6qrEY9LPdhRtltOLep&#10;j+X6s+A6yn6MJMBWbEOSJEl6a7FzPHNgQxItrn9vYJO9b+yqgVA2YN377lcOAnmnWlz3jKQVA6K4&#10;3plx5QA/1gUSGnFmVZaIbU2QxTIfTeDG/SRJtYdBZ8sgNQZ1rXVmWZZYY6bJXpKK4DMR28we6W4N&#10;yrl3oE292ktuxdjKhv8t/96aWFtxTEaZWBvX28Zf5YrEGnU2u24cBe1TS+IfK7YhSZIkfYTYKZ41&#10;8GDAmb3LbO+xzvjoH3HVrCgGDXFbe4+DXjkIjAmPo+RMq3dNrGV1p1bW8XOtCbJsNmWWWNqT7efe&#10;jEzWn/0wR2vw3VqSVFli7WiAzL9HowPrGD1Jy5iEaA1myMUZjC2JtVXHZJSJtXGcn7Ft5VivNjux&#10;xveK53hPkLQ+Snyt2IYkSZL0MWKHeNbAJputRhKCDnuGv2efv1I2cKg94nXVIDB7LJEkwQzvmljL&#10;3oHHd8lk9az22RLJkDgrai8plslmzNWSc9SfbMYY+8Cst+19ZwSz7qhb2edJdNXOoU2s19mjxjGy&#10;mX61WVysr9xfgkdJmdlWm2nW8lgo+5Aty+OnHJvtfU4kKjhHss+WcZRYW3lMRplYOydr469+P180&#10;O7GWzSAlYRjPSYLzJib/Cf62lxBesQ1JkiTpY8TO8NmBDQPMLNlB7A0ISWjFzzOwv1Ic8BC1BMAV&#10;g0DKKpsRxKB+BgY9cd0z46oBfkya7M0yIZFVfpYg8dMiJpx6Z7PE5bNZX6gdZ/62N0uOf8veaXZU&#10;P7JkwhacUyQEGfBSPxgoM+sqJhs4D+Ky7MtRUoJ/zwblR7PWWC5Lyu19V9qMbEC/xV5ibfUxGWVi&#10;7Zwsqbzq/XibmYm17EbM0Q0B6nqWJK8tt2IbkiRJ0keJHeGRgQ2DdAbrDCBITsR1EkezsLJZSgzQ&#10;r5TNkCHRkJk9CKTMsgQEyYXVMyqehO8ey2QvQYKYIGktw2zGGcmmFhy/mAiq1Z2snrXOSmQ72eys&#10;vUeqa4m11oQjYpmSwOIcaJUlrfaWzwbltfIsUT7Ztoi9erP6mIwysXZO1saufkRxZmItroskbwsS&#10;XzEhXEt2r9iGJEmS9FHKTvBVQWf7aFCeDSCPEipnZcm82jZnDQIZfLON7JEyggH/VxYHdcRR3SEB&#10;E5fh0cQWMRHcmsyN9ZUkGwmXDIPL8rMc+57kaTaba6/uZYk1EmOt28ySm70zT7IZb7WkZXZu9SQf&#10;shk2xF77sfqYjDKxdk7WnswqP+od5XAUsY2hrmWfi5ElACmfcl09yfKYTKZNIBkWrdiGJEmS9FHK&#10;TvAVwYC8pWOdDYBakyOjskclawO7bBDIoCEbEGURl83Cu/s/HIRSdkeoXzHJwbFpEesdg96W+hqP&#10;aW3wmdWxkeQpjxqW69hL5GX1rWebPO7IecB6tgTw3uORmSzZVUusxcE40Tv7K5vxVkus3XFMRplY&#10;O+dM0v1IVo9mRnacY9KrJ3FF3WSfj86tFduQJEmSPkrZgZ4VDDAZ6Pa8y4YEXFzP1QPIbGDUk1ib&#10;GSSUepMXnyY7Hq11IA4GiZYX5mfH9Wi5bJna42VZwnjkOGePrda2mSXWVj/+lpURxzcT97f1kcxS&#10;9o7GWmLtjmMyysTaOVlirVYvemXt1czIjjNJwfg5zpee2ZZHVmxDkiRJ+iixAz0azGyhQz76Yuis&#10;M9/yjqUzsoFR7ZG3KxNrJCFnz3R5R/FF4yRoW2dKZMeScm0REztHjz7Furo3Oy6um/NkBPWjXA9R&#10;SxBkibWVg2L2NUto1BJrcbbh6A8BlOsgWstnxTEZZWLtnCyJOqv87kiskQDOPksd5jH2GYndFduQ&#10;JEmSPkrsPNcGNiTMGEgQdK7jYJggkTE6gM8GkLMHqVH2jrXaI2GzE2u8d45yZL36NkkR61TvIDv7&#10;4YyW8o11j/3YS3TGF3Tv1dP4ndhHPj8SreUTE0csdxXKiTaBRBpJ6doPCRBZYi07r0Yey0Q8/pRZ&#10;5o5jMiprF2clhnrEfXiXxFo2E5p2fwb2P6sTMeL52Frfao9TxhsQWTDDjPNodBb0im1IkiRJHyN2&#10;llsHNgyos843d7VH7mhnd/9rs8dmyWbV1AZd2SCQd6JlA6JaUC58z72kzUxb0uOqmDkLKjsWJLAY&#10;lLYGM8fiOlrqELPiqLflcrXZktkjh3vJu/jZmcF3zvD38nMz3t1HGfGILPWYBHrcRktQZ6LsXWwt&#10;j/BmGOiX62FfM+VnZkftmIwysXYO64vbyOrhlaiH5fbPlh3n4l4COwaJPG7i9HzvFduQJEmSPkbs&#10;IPcObLKBC7M4epNr2SBr9iA1yva99ijrikHgbAxy4j7PjJkD/J5BXE+0vnibQWG5XK3uxRfW79VR&#10;Eo/lZ2dHbdv8vfxc6yOxGb4DiYGYeByJbNCd1dHRx8nj+Zwl1u46JqNMrJ0Tf/2VmHlDoMXsxBpo&#10;07LZeEdBAqx1RuiKbUiSJEkfIXaKRwY2caYIQXKt9w55HLyzjpakyCgGAOX2iNpsMhNrP4xZA/xs&#10;1tLMaHn0q2UmGnUxzorbK4OszsyM1sTaaD0lOR4fdTwKts2gOqt7WXuQlfvoO5ziDNossXbXMRll&#10;Ym0cbXlc/977EK9yRWJtQ5KQdz7Gx9OPgs/H9q1mxTYkSZKktxY7wyMDGzre2WN4/K1ndkCcNUSM&#10;PhZ2JEvmkCCsuXoQeIV3SazFWWCzo3UgGweODCZLJHzKfz9K/PJv5ecJ6gzHZUbU3sHE943b7MW6&#10;95JqJMHZDjNaqAdxlll2vrDPEe1D/FztMdwj8XtnibW7jskoE2vjOB5x/Wdmb466MrFW4l1nnDt8&#10;x5aEOLP5em9crdiGJEmS9HZiR3h0YJMNYoiegczKgVCWzNkbsL5jYo1BPoO4q2J0ZlGJQVdMypLg&#10;2hIVI5EN+FoSHvHXPtmPUpwR1XL8y88TKwb2HJtym731tJYoZ5DMOdKSLG9NrCEerywh1iLOQK2t&#10;p/wMseKYjDKxNi57B+gdjyiuSqxFnG8kvrPHYbc4Wx4rtiFJkiQ9XuwEnxnYZDPOiJ4ZKNnjmbNn&#10;gZAYiIN5/nvvzvo7JtbeATMSY7nGmWK9OC5xnSRSj2T1YvvFO+pG/LdaoqgU63NM1l3hbGItSzqT&#10;fOr50Q3KJq6jVl5xUD56XpXrIGqJtTuOySgTa2Oyc5loSQrPdldirbTdZCn3g5hZ91dsQ5IkSXqk&#10;2Ak+M7Ah+ZAlxhjgtA5o4iCE4MX2Mx8nIUkQt8Hshj0m1q6RvZ/v7OA3e28Xjy621KFYN7YkX0xw&#10;UM9bZLNmRusyiakt0bfnbGItJiT479595r125TqIWmItljmz5Xq3lyVoa4m1O47JKBNrY7KbPHuP&#10;+l/pisQada52PtVQx7MfialZsQ1JkiTpI8QO8NmBDR3xuE6idVBDx5w73HF5HjeZgdlzcd0kDo4G&#10;xybW5iOBFst0xqATWR1qmTkZEzQMEhETgLWkTcRjUOVyxMijUXG/SD7VEixnEmvZC99HEhJsM66n&#10;tr9ZUqy3jLJH0WrH6I5jMsrEWr+sPhG9SaJZZiXW2P9Yz3tnc2d1v7yRsWIbkiRJ0seJHeAZA5va&#10;I6Etv84IOvLZYzxnk2vZIJVoSbiYWJsvvtOMmJU0yNbNgPEIid34fjGSrrE+tg4U+Vw2A6x3oBkH&#10;u3vrmJ1YO5rNGWXlRewd2/j9emat1RIptcTaHcdklIm1Prz3Mf66NNFbh2ealVjj3Iz1tjXBv4n7&#10;wvpKK7YhSZIkfZyyA0zMSBbROY/JCYK/8W8tYud8CwZIvYNXBui1X55snY1jYm2++NgwA7DWZMqR&#10;LHlCxF+vzMS6Eh9t6p3BVXtnWatsluXe8mcSa4jHpfWxV3D8skfBiL2EUJYc4zsetRe1RAqxlxBY&#10;fUxGmVhrw7pqbTzXndkJzx7sGzPBtuidAVaijpXfjbrP+ltwbsZk8DYjt7RiG5IkSdJHKTvAxKxk&#10;UfaOJYLZbC3ooGfvQiLo6DMj6WiwxKCcQWiW5CNIGLQOuGYOAvXtADOW5+xZJXGASLQcMwa+cbky&#10;WmdebqhjWR1kwHn0CHKWwCH2BudnE2tZubXMWuG7xEF1GUfryJblHKWuRJzbzGCNny9jb3urj8mo&#10;LLHG9y4TNaPRI+7DVYk1ktbZvmZBMpayiPW9DJLrLcn0d5FdV3ns/SjxVbueUobRim1IkiRJHyV2&#10;gmcmi7IBOsGgqFVt5toWDMb5TIz4TqwY/Hvr7DmYWJuLsovlyeyjmbJZUAy0W5KptVlXJHUZQPai&#10;zmfrY3+YacO+bgkdEgEMbmtJqqP3gZ1NrNWS4pzP2eCa/WUbcYZg/G++5x4SU7XZZwTfi4gz6ohs&#10;OdqBPSuPyagssTYresRlr0qszQzqxOw25Qmya9tWZ6nT2znK9Y3/pm7Wksg1K7YhSZIkfYzYEZ6Z&#10;LCKBEQfXBHe/e5ITDHCz9YzG0YA7Y2JtHgZj8XgyKBtJWO1hfdlgryUJUpuV1DrjMsM6z9bjlvcM&#10;nk2sgWXKdcQgwZSVLcF3JCHEILz8O+f9EZJrvWVEAiWbZdhynq86JqNMrI1Fy8zDd0W7VkvwtsbR&#10;bO0V25AkSZI+RuwMz04WkcSI2yB6k1sMwkhqnBkEb48ZjTCxNk+WtDqazTQqe1ywJcGTJf+Is4+V&#10;sXw24+ooSB61njMzEmsMrGuz9vaCwfj2SGQ2Y7DlcUkG47XZrjH4rlsCJf5ba3mtOCajTKy1B+cr&#10;db2ljr07yi6e563Bcix/ZMU2JEmSpI8QO8RXJIuyATqDoJEBEAkPknWtA2Fm1ZBcOdvJZ/m4bhNr&#10;Y7L6cDZhVUPSJW6LaHlELL4vqCUh14o6zPrK9WexJW+o963iYPhMPSU51nKusU0+WyI5F5OTPbO7&#10;aB9IuMbvwzo5NvEYlp8hSOD2uPKYjDKxVg/qAfvBDReO3Yrj8TTcKIrnRy34HI8z91qxDUmSJEk3&#10;YSBFp5+OPAPdLRhk8ffR2WnSKszOInlS1l+CpNFVycZeJMg4l9inuJ8k0/j3u7EPcZAfE32t3uGY&#10;SCWS0JyjWb3lbzMeyVyxDUmSJEmSdINsZqJJMEmSJEmSJH00ZoLx/sNt5stIQiz7JdMnzKSTJEmS&#10;JEmSLkMirUyI8e6s3qRY/AVD/luSJEmSJEn6aLwrsUyKET0vQM9+ZfbXr5AkSZIkSZI+Hr/eWybG&#10;+OXNlh8fyZJqrMsXqUuSJEmSJOlL4Jd8Y4KM+PMr+HVPkmzMbCt/mfBvr8iW4Z1tkiRJkiRJ0pfB&#10;DxhkibKe8BFQSZIkSZIkfTn8YMHvXsGPF2RJs73g0VFnqkmSJEmSJOlL4/1ov30FybIsiVYGv/7J&#10;e9Z8p5okSZIkSZJU+OYVvFONd7D95rsgkcbffvwKSZIkSZIkSZIkSZIkSZIkSZIkSZIkSZIkSZIk&#10;SZIkSZIkSZIkSZIkSZIkSZIkSZIkSZIkSZIkSZIkSZIkSZIkSZIkSZIkSZIkSZIkSZIkSZIkSZIk&#10;SZIkSZIkSZJ0wk9e8Zvv4pf84YQfv+I/k/j3V0iSpB+K18xvXqH38atXbP0o+lSSJEn6Yv76iv/9&#10;LnoTa//xiv96xR9e8c9XbOvJ4u+v+P0rfv4KPQfH8M8hfvoK/cvVZZStvyf+9AoGdAzuGJTrh379&#10;irLMfveKT/Cp3+sr+NErOG+5NmbXTIJr5qifvaKsGwR/O4s6Ftd7ZdDHiJ7WZrKe7ZjRp5IkSdIX&#10;wqBstDNIR/Ifr9iW7wkGEr94xRksf3aGnb6dZRiPj8mZ77u6jLL1nwnOSwbkznr5l/9+RVlGDK6f&#10;rLV9e7fvpW+RVCO5Ux67LLjOjiIhFdeXJal6Ucfieq8MEmDR09pMjuffXrGtj76VJEmSvgAeVyhn&#10;mbXOJKNDW3Ygz8RfXsH6erDfW8c+63Crz9VJo09wdRnNHiSWQeLFR7HfJwHV276ZWHtPzPoqj1st&#10;zswwM7E2FqNtJn2obR30rXwkVJIk6QsoO8d/5A8N6Gz+zyu25WpBp7K1881MudZOLB3sclkTa+eZ&#10;WDv2zok1gnOWbXxl75CAGmnfTKy9Hx5jzF6dwExujt8W/PeZpLiJtfEYbTPLsuH/S5Ik6YPxiFHZ&#10;iWx9XxQzzMrltqADyaNLDBgyJCHoHNceHW3tgMaknom1865OGn2Cq8soWz8JZ+r3UfD4EudP+a7E&#10;LDh3aufnV/AOCaiR9s3E2vvJEl7c3Jo9s/SqxBrriO3QXsR9oJ5nn6tF1tY+tc2kL1Wuw9dVSJIk&#10;fSg6imWCq3W2WvmYwxasp+edJAwcfvuKuB6i5VFUE2vzmVg7dkdijYTJCBLctZeh98wO/TQ8lsUx&#10;2+KJP9Ax0r69w/fS93Fcy+NMXJH0viqx1ivuw4zk75PbTPpU2/L0kb7yDQ1JkqSPFd/t0joQy+7u&#10;jr7/JXu/DOs/YmJtPhNrx94psQYGgnEm0xb+auRz2b59DcyYKo8zSZ0rmFhrN7PNjLPWbHMlSZI+&#10;DHdOy3e78GhnC37xquwoEq0z3TKsL3us9CjJ58BzPhNrx94tsbb5wyviejn/nUHxTLZvX0NM4LRe&#10;h3uZWOs3q80sf+CJ5b/qTGFJkqSPxE/3lx3G1p+Ej3dgCdZ1RnzPG3H0PhIHnvOZWDv2rok1EtjZ&#10;TFNnUDyT7dvXEBNrV70Xz8Rav1ltJuduufzZ/pIkSbrA9k4VLtwE76biv2feEVuxDa1FhzG+R4TO&#10;aQuOfbkc0fJOtD1Zx/io8zp74MldaL4b32Wr63SA+VvPu+N6bdtlW2yThOIV5xffgcd12QZJ1Gwb&#10;M5NGd5Qn6+W7bWVIPe+xuowyVw0SkSXFz86giMd4uz58FVfV8yck1rbvxrnA9jk3rjp3N6vawxFX&#10;lIeJtfOe3mbShy6Xp+/Ve22SJEkXoGNXvhC1Ftxpo/M30iFdsY1WrJv9uSroLM+SldHZoNM4G4OW&#10;chs9j59kHU0GGmfx2AV1iWB9dEZLWed5LxiYHmGdvOOmfFSjFnSm//QKBtCt4qCJ+rZhQJY9alIG&#10;2yuX6UXd5gciar/AyndiH7dzICvjnu1fXZ4Mwsp1bPtGncy2yQCGurTXPq0uoyPZ+mcNEhHLkOCF&#10;3T22ukvZxHVtwb9xDWlJPMycBcv24rri+x/jedk7uL+inmfHfS+y9u3s9wLlx3GbdWxLcf9Wt4cj&#10;ZpcH17dsHXsxI/lkYm3cjDYzthU91z1JkjQZg8PsXVRHweAyDixqVmyjFx3pbJuzYmbnMlv/2aDT&#10;OFvs5PUkxrjTWi5LcPxnJigzMwaeG75DfGl0T3COtCSTawPJ3sEV6+m9w81Mj73BYBmUFcmNrIxb&#10;BrKryjMOcNg3ErC1pNgWMUm7WVlGra4eJGYD7Nb1c4xIIMTlj6Kl/sbrTssPmGSY6Vquh7Ypiudl&#10;6+D+yno+o30b/V6g/Y7LtwT1oeXcRVz/yvaw11XlYWLt+zHjuz25zdzE4z7avkmSpJPoRMZBZU8w&#10;eDxKfK3Yxgg639n2ZsVXS6xls0N6t5ENrhk0XplcmzHwBIOeOIgfiZaOcTaQHB2YM1uj1cjgjeQU&#10;iab496Ok0cryjO0T+3a0bf49s7KMelw9SKSdj4nIvST0huQknyuX6wmO717CISvXWkK0hu9GIq1c&#10;B7MRo3hetgzur67nM9q3ke8FroFHyem9YF9ajtVd7WGvK8vDxNr3Y8Z3e2qbWaI+lMsTvf0uSZI0&#10;Qdb55MLOYITOaRkMJOLgguBvewObFdsYwfbidmbGzM4lncSeYHYFHW2Cso77xmfo1M105jHQTe2Y&#10;kFylQ8u/z0a92sqKiB1dyqr899qjZLUZNzyGFOs6M/k4L2qzmo4e54gDybhtvgN/Y39ZF/+79zgU&#10;SdEjWYKCYEC/bYfvxv+nzLLPlnF0LFeWZ9zfo0fHiKwerC6jHlcPEpF9p72kOPuUJRo4jrRh5XGm&#10;vNnf7PO0NbX2jPM71ossKbaHGzvl8kSW4IjnJeVx5Op6PqN9G/lelFm2n2XbxHfa2qfa+cC1/+jG&#10;yh3tYa+ry4NlWW4L2pxyOfoB5b8TM/ooJtbOyY5z743E+KRArY8iSZIuks0wOhpwMHjJBgK15VZs&#10;YxQd0biNmXFH5zLKOr10wmYnKRGP2ejxyhKxZTCwoHPLd7vizmxMRDIAOcJgqFyGoJyPOsj8e/Z9&#10;a7NPNnEgWQbHobZd/p7NjjkaLLBcNijcO8aUSZYE2YLzr2Z1edYGsQTlyaCYc4Z9JtnB+uK+rC6j&#10;XisGiVmyovZ+KNr5rC7yt71ZSvxbHEgSez9KEveLc7xHXL520yCel0eD+9X1HCPtW+/34rqfnQtH&#10;x5bzLDsfWG7vRtDq9rDX6vJA7zEbZWLtnJ42sya2BdR5SZK0EB3q8mJMh74FHbo4sKl16FdsQ7ns&#10;Djmd9CuSUYgDgN6X8G449jyOU65rLxgo0jkl4bE3SGk1MvCMgzOSfz3lnA3u9pavDSRb7lRTvuxf&#10;uRz1ZG8wnw3iKe8jHI+4rS32kkary7OWWKNetVpdRr34/nH9sweJWRnQDmWoq/GzrY/hkeTM2oja&#10;TCP2IX62tWyzGW+149qbzFhdz7EisRZvshDUjaNkEGiHuNbH5ffattXtYa/V5YHeYzbKxNo5PW1m&#10;TWxL6YtJkqSFYserZxAZL+R0TLNO4opt6IcYrMdEF4OFmQP1UjYzsTbIbcVjT3FA2xLUEzqro9+1&#10;d+DJwKf8PNE7Wy+bubK3/9lAsmcgQdnG5WvbI7EQP9uT5I7n8Ra17d1RnpRd/Dz1qHVwvbqMRqwY&#10;JMYbKURtkB2TBbRXPckMPhvbh73vE89r2ogWMXHANjnemXhe7p2Td9RzXJ1Yy64FvdfubB1759PK&#10;9rDXHeWBnmN2hom1c3razBpmuMV1nO1/SZKkDrHj1dPZY2BBx/Po4r1iG/o+Bmxx8ESMziBrkQ1M&#10;ZiRBSRBSh0YSbATlwOCzR+/Ac9tHOvJbMpO/9cgGTnsDu3heET3HN+uI1zrz2cCpp0ypB5z3cR21&#10;73dHebKt+HmSXa1Wl9GIFYNEZnLFbdA2RHyv+Lme8t7EX+rcS3rFASx1q6WNinVj7+ZQPC/3Bvd3&#10;1HNcnVjLEgUtMzejbJZX7bvF/SOuag973VEe6DlmZ2Rt36yy6xH3Ycb3fVKbuSe7sTPSnkqSpEFZ&#10;MoTHa3pmDRxZsQ39CwPFOBOE6J0J0Yv1l9tj8DYTHUc6oAxqt0FoT1Dn6CS3GBl4npV14HsGTUQt&#10;oZDJtlcbDFHm5edaH+cuZTOyjhIAZ/SWJ4Ow+Pmex3HeoYzuGiRm50+WbOhNKiF7xLN23LLvf5T8&#10;zJbZqxerkhmb3nqOqxNr8VwaOReQJQ1r+7qyPex1R3lgVV00sXZOa5t5JN6YGVmHJEkaxECmvBBv&#10;QeKCx2R63/OQWbEN/Uv23qEVL7KNnfjRwUMrBhkkbfm+rbPZGFDSUT6yOrG2JQ3LbRI9iTU61b3K&#10;5YnaYCgmMnse596MzKwZNVKecfBL9CT/36GMVgwSOVfiNrJ6Fcub8hvBsS7XQ+ydr3G7R8cp3hg6&#10;Os9WJTMwUs9xZWKNGzuxPR45FzZxXbXtrmwPe9xVHlhVF02sndPaZh6hz1WuY/Z+SpKkA3Tyyotx&#10;FiQvmE0xMqMAK7ah/CW4vNy65XGns2JC76pOfA2P8jBrLnuZdxktybUrE2sMhhn4MiA+2t+9AXIc&#10;NI0kMsvliVpnPn5uZPZjlgCZkTSaVZ7U1/KzDGB7lMsSTyqjzYpBIt87biN7JC8mCDjnOM9GIq5r&#10;7zvFJADLUu41cbDK9vbE83JWOzirnuPKxFpWx0bOhU2cfc2+Z1a2hz3uKg9cVRejeE4RM8quV9yH&#10;Gd/3SW3mkXgNO5PAlSRJA0i6HCUjyqAj1/ti+BXbGLENVq6KlY+7Zo+RUY6r9iEe36s68S34zgwW&#10;4yyiLY5m8FFu5edbBp4RdZ7HzFiW7cVOb0tQh2pmDJrK5YlsMJQNLKhrI2ICZO/7RVeXZ1zf0YvB&#10;S08poyMrBomxXhLZd4ifmRl75wL1KLYLJKsy2Xu3KMM9Z8/Lq+s5Rtq31u+VldnouQDKoFxXbSba&#10;qvaw113lgRll0sLE2jnxOBEj7X5sK6463pIkaQed+eyu2VHQQW/tJK7YRi86L9k2Z8WqziUDsbht&#10;Bo88WrZKHKzN7nyOIHGaPRpL8mIv4XgmsXaU1OuJvc71qoFk9nji0XupauLsn5bBw6ryjIMSBrCt&#10;7i6jVisGidn7HeO5xn/Hz8yMo3MhzuytfT7+MELLOTZ6Xq6q57gysca2y88Ro+cC4jEgMqvaw153&#10;lQdmlEkLE2vntLSZLeLxHpm1KUmSJuFizjtl4uDuKPj80Z38zYpttMo6vTNjReeSO+Jxlgux+t11&#10;T0ysbbLkGnWwZjSxRplnx2Iv6PyTOM7q4t4AedVAMptxMTowZB/L9ex9P6wsz7hvPfX3zjLqcfUg&#10;MXuUNZtRk+3HzDg6F7LjFa8t3Ahi38vPtLTnI+flynqOd06skXjMrGoPe91VHphRJi0op3I7xIq+&#10;TxT3Ycb3fUqb2SIebxNrkiQ9BO864xEZZm60dPq568ZgpMeKbezJOr0z4+rOJZ2+bIbDVTP89px9&#10;FJTBBgM86gLLzuy8ZjOK9tY/MvBkG3t1mOPE92LWJvWCwX0p68DvDZBnDJrK5Ymsvmb7NVq/Yrnu&#10;fb/V5cm6ys/21L+7yqhXtp8zz7OsPc1m/tGGx8+xHyw/I6g7R+KNnZhoJ9lV/jt1seXa03terq7n&#10;WJ1Yqz1q24L6U66Lfc/0lnumXJ6Ycf2+qzwwo0xaUE7ldogZZdcr7sOM7/uUNrMF37dcz1XHW5Ik&#10;nUQHgM59Nm19i7MJnRXbKDGoofNxVVw5a4w7nXGARHBH+w5xVhiJth7ZIy58x1ni7BOOT03vwJNZ&#10;mHH9BPWYAUbLYx29A+SVA8n4udE6FtdT+353lCflV362d/BULktcXUYjrh4kZj9SU2uv4+dGB5Oj&#10;4q99xtkd8bu0llPPeXlHPceVibVsf7imj4p9gdp2e8q9plyemJEcuqs8MKNMWlBO5XaIGWXXK+7D&#10;jO/7pDbzSLy5OXM/JUnSRbaEVHkRJ2ZOPV+xjXfFzImsbEhu3SV24vfupGe4i18uT8xMTMZO515Z&#10;9Q48s6QgiYKexCCD4biOvQHyyoFkHPyPJEF6EgB3lGc8n3oHJavLaMSVg0SSQNnMq1pyKJ5jq9v1&#10;bH+3X6SmfY3/1noces7LO+o5rkysse/l54gzdSzOyK6dVz3lXlMuT8xIDt1VHphRJi1MrI3pbTOP&#10;xPP6TAJXkiQNYkDRO4Bj8BGTFUTNim18FdldTgamPQOy2RiclftDh7FHNkAcSU7UxAHJ3oyi3oFn&#10;7Bzz3y2PjZX4ef1yHcTe+bJyIBnr20gSJDu+te93R3lSfuVnewdPq8toxJWDxPiDAMRe8jprw3qP&#10;8YYy2pJiPWhfyu1vj4PGRAHtQaue8/KOeo4rE2uIs6pGk6bcXCvXQ9T2dWV72OuO8sCMMmlhYm1M&#10;b5t5JLYnM5/ukCRJO+h8xw4fHbceXLjL5YnybtuKbXw13IWM5cFsGTqAd8pmnPVgQJk9FhXfKTSC&#10;97fF9e51/HsGntmMhJHOcRwEEXv7uHIgmQ3ee1/AHZMYRJYAuKs8Kb/ys72Dp5VlNOqqQWJ2fhF7&#10;+5616yMDwbht2pDWQX1cdnt8nfpW/r0l8bRpPS/vque4OrGWzcTrPReQnQ+1BGrP/tWUyxOt9ejI&#10;HeWBGWXSgnIqt0PMKrsecR9mfN8ntZlH4rruOAaSJH1JdOzjHa6eAQT4fLk86yut2MZXkiWvKI8Z&#10;yaezso7ijCQqM81611OiYxwHkgy+92aGnE2sMRunB4OjeJ4Qex3jlQNJyiruHwnzVtlMC6I1sbai&#10;PCm/8rO9g6eVZTTqikEij2vH2aDE0THLHoPiv3tvmsQbNz3ryJL5Wd3p2afW8/Kueo6rE2tZXe45&#10;F5CtY2+m18r2sNcd5YEZZdKCciq3Q8wqux5xH2Z83ye1mXuy+vGEfqEkSV9GvAPKxZ6ORAsGJXFQ&#10;s93xL63YxlcQf6WOYFB15Q8k9MiSqL0zULKBLsHfRmazMPCMg0hi7zFQ0CEvP3/UkY7b4L9b8Z2z&#10;x52JvcHJ6oFk9thK66/bxRlAW9SSRneUZ+8xz6wsoxEzB4msK5uJQ3C+tiSjsuW5XrTKbjT0LI+4&#10;D7Hu9M4i6zkv76jnGKnrve1NVp9bzwW+W9xHIv5ya6l3/zLl8sTM5NDq8sCMMmlBOZXbIWaWXau4&#10;DzO+79PazJp4U5J+NvVGkiQtkj2+xF3Qo8QXF2zursVls8cbVmzj03E3MrvDeUfndU/s/I90QGuP&#10;SBAMPBlMkDCroV6RjKh1YFnHUQc2fg/KnmNQkz2i0zILhO8RE8dl7K1j9UCS8zFLelLONSRbY1mW&#10;UUsa3VGeM+ruyjIakQ0SGfCzjZbg3ORR9L39JbneOlOC8zArLxJGe+c4sqQasXeeZrKZHmVw/erR&#10;c17eUc8Rj99R+4be9oY6kM2mYz17A36+G/2DuBzfd2+51e1hr9XlgRll0iJLrNFOZG1Ib/SI+zDj&#10;+z6tzayJx/rM7DdJkjQou5PKhZ7BIB2DLQHGAJD/5s5YbTBUs2IbnyzObCDoWDOAIhig0XEbiZni&#10;XdOeGRil2qC5DAYb5feozd4ogwHk0YAdtaRcuc1SljwmOC5b3S7RiaYjHAda8b/3EjJ3DCRrSU+2&#10;zbFncM5gj3OYBGhWb8vgc5k7ypPvUH6W9Y1YVUYjskHizOD86p1By/fL1rVdHyjP7ZzlOFM3akkl&#10;yndEre3g+xwlL6Ke8/KOeo7e9g0j7U28HmzBdrhuUVe45vNdKQsSEJR5/Dzf76jdHtm/qFyemH3j&#10;amV5YEaZtMgSa7OiR1x2xvd9YpuZideR2XVXkiQ1YOCwd/e7Jbio780CWrGNT5aVx6yYKeuEZgPE&#10;FgxC4oDxTJCobe3A1pIjZcSBTRzExKD+Z8ligu9JRzgOeBlw1dw1kBwdRPHdYud/L2m0ujwpv/Kz&#10;bH/UqjLqdeUgsWWWWQ2J9LPnOkmIUbVEPo/29uo9L1fXc8xo31rbGxJG5XK9QeKh5RwY3b9SuTzR&#10;0h72WlUemFEmLUbbu5boEZed8X2f2maWsn0kQStJkm7AhZlOSLw4twTLtSRPVmzjU2VlMitmY1BX&#10;rp8776M45tlsx95ggNzb0TwaADE4LZE8bpk1F4OB8/YYVjbgrT2idedAkv3sSYTwWArl05M0Wl2e&#10;sW2ifM9YUUa9OJ/KdZ8Nvh/lVCvTHszGit+9JUg0cK6eQduQHSv2qVfvebm6nm9627cz7Q3rqiUH&#10;94Jyab2Zdmd72GtFeWBGmbQwsdYeM9vMTSz/q46zJEnqwCCOi3J5ka4FnxtJmqzYxqfJymZWzMbM&#10;kXL9PNZ0FgNcZmXEpN1eMEhnmTN3hBl8Zo/iELUXRzNoakkQULfj4JVBdhzg12bi3D2QZIBXe1Rp&#10;C8qhXOdI0mhVecY2ifI9a1UZtTo7SKQsKScS1cwovWJWBOttOc+3hNqsfYjv8zya9VUzel6uquel&#10;nvbtbHvDcWJ7LQklbqb0Xvfvbg97XV0emFEmLWJiZ2b0iMvO+L7v0GbSxyq3WeubSJKkG3A3jQEd&#10;HSY6f2XwtxmPZK7YhtbjuJWDPP7/zGNJR5d6E+vMFtSdmXeDwfbKYB/2MNDlczx6GvePQTH//ikY&#10;KPBdGTSU35O/zfLu5bmijD4NbUZ2baAOjMwkewd31XO2WcZR+3YWNzviuUCs2PYTWR4adXV/S5Ik&#10;STeK7/xh0CBJkqQ5mJ1W9rXoe0mSJOlDcMe07OyNPlYlSZKkHyofH3e2miRJ0geK7/341Me3JEmS&#10;VuKR8bKP5Ww1SZKkD8R7zspO34yXwUuSJH115c1LZ6tJkiR9sPKX9uj4nfmFTkmSpK8u3rh0tpok&#10;SdIH4w7q31+xdf64wypJkqQx5Ww1+lj88rQkSZI+2C9esXUACe60SpIkqc/PX1H2qXjXmiRJkr4A&#10;3q+2dQL/wh8kSZLU5a+v2PpTvrtWkiTpC+ExhfKRUO64SpIkqU35BICPgEqSJH1B37ziN98FnUNJ&#10;kiS1+eUrtn4UfSp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p37/92/8DSKZIRG0K4YMAAAAASUVORK5CYIJQSwECLQAUAAYACAAAACEAsYJntgoB&#10;AAATAgAAEwAAAAAAAAAAAAAAAAAAAAAAW0NvbnRlbnRfVHlwZXNdLnhtbFBLAQItABQABgAIAAAA&#10;IQA4/SH/1gAAAJQBAAALAAAAAAAAAAAAAAAAADsBAABfcmVscy8ucmVsc1BLAQItABQABgAIAAAA&#10;IQCgludUngQAANoKAAAOAAAAAAAAAAAAAAAAADoCAABkcnMvZTJvRG9jLnhtbFBLAQItABQABgAI&#10;AAAAIQCqJg6+vAAAACEBAAAZAAAAAAAAAAAAAAAAAAQHAABkcnMvX3JlbHMvZTJvRG9jLnhtbC5y&#10;ZWxzUEsBAi0AFAAGAAgAAAAhAIT0EpvhAAAACgEAAA8AAAAAAAAAAAAAAAAA9wcAAGRycy9kb3du&#10;cmV2LnhtbFBLAQItAAoAAAAAAAAAIQB2I2VYd2IAAHdiAAAUAAAAAAAAAAAAAAAAAAUJAABkcnMv&#10;bWVkaWEvaW1hZ2UxLnBuZ1BLBQYAAAAABgAGAHwBAACuawAAAAA=&#10;">
                <v:shape id="Picture 6" o:spid="_x0000_s1060" type="#_x0000_t75" style="position:absolute;width:43873;height:8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NNExQAAANoAAAAPAAAAZHJzL2Rvd25yZXYueG1sRI9BawIx&#10;FITvhf6H8Aq91Wx7sGU1ilgED4q4FsHbc/PcrG5etknqbvvrm4LQ4zAz3zDjaW8bcSUfascKngcZ&#10;COLS6ZorBR+7xdMbiBCRNTaOScE3BZhO7u/GmGvX8ZauRaxEgnDIUYGJsc2lDKUhi2HgWuLknZy3&#10;GJP0ldQeuwS3jXzJsqG0WHNaMNjS3FB5Kb6sgtVxu94turP37+bwuX+dbY7Fz0mpx4d+NgIRqY//&#10;4Vt7qRUM4e9KugFy8gsAAP//AwBQSwECLQAUAAYACAAAACEA2+H2y+4AAACFAQAAEwAAAAAAAAAA&#10;AAAAAAAAAAAAW0NvbnRlbnRfVHlwZXNdLnhtbFBLAQItABQABgAIAAAAIQBa9CxbvwAAABUBAAAL&#10;AAAAAAAAAAAAAAAAAB8BAABfcmVscy8ucmVsc1BLAQItABQABgAIAAAAIQAWhNNExQAAANoAAAAP&#10;AAAAAAAAAAAAAAAAAAcCAABkcnMvZG93bnJldi54bWxQSwUGAAAAAAMAAwC3AAAA+QIAAAAA&#10;" stroked="t" strokeweight="3pt">
                  <v:stroke endcap="square"/>
                  <v:imagedata r:id="rId30" o:title="" croptop="5732f" cropbottom="6424f" cropleft="1406f" cropright="2399f"/>
                  <v:shadow on="t" color="black" opacity="28180f" origin="-.5,-.5" offset=".74836mm,.74836mm"/>
                  <v:path arrowok="t"/>
                </v:shape>
                <v:shape id="Text Box 7" o:spid="_x0000_s1061" type="#_x0000_t202" style="position:absolute;top:9847;width:43884;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lLxQAAANoAAAAPAAAAZHJzL2Rvd25yZXYueG1sRI9BawIx&#10;FITvQv9DeAUvotm2orIaRaRC24t068XbY/PcrN28LElWt/++KRQ8DjPzDbPa9LYRV/KhdqzgaZKB&#10;IC6drrlScPzajxcgQkTW2DgmBT8UYLN+GKww1+7Gn3QtYiUShEOOCkyMbS5lKA1ZDBPXEifv7LzF&#10;mKSvpPZ4S3DbyOcsm0mLNacFgy3tDJXfRWcVHKangxl159eP7fTFvx+73exSFUoNH/vtEkSkPt7D&#10;/+03rWAOf1fSDZDrXwAAAP//AwBQSwECLQAUAAYACAAAACEA2+H2y+4AAACFAQAAEwAAAAAAAAAA&#10;AAAAAAAAAAAAW0NvbnRlbnRfVHlwZXNdLnhtbFBLAQItABQABgAIAAAAIQBa9CxbvwAAABUBAAAL&#10;AAAAAAAAAAAAAAAAAB8BAABfcmVscy8ucmVsc1BLAQItABQABgAIAAAAIQCMc/lLxQAAANoAAAAP&#10;AAAAAAAAAAAAAAAAAAcCAABkcnMvZG93bnJldi54bWxQSwUGAAAAAAMAAwC3AAAA+QIAAAAA&#10;" stroked="f">
                  <v:textbox style="mso-fit-shape-to-text:t" inset="0,0,0,0">
                    <w:txbxContent>
                      <w:p w14:paraId="05CE6A07" w14:textId="77777777" w:rsidR="00BD0551" w:rsidRPr="009166B7" w:rsidRDefault="00BD0551" w:rsidP="009166B7">
                        <w:pPr>
                          <w:pStyle w:val="Caption"/>
                          <w:jc w:val="center"/>
                          <w:rPr>
                            <w:rFonts w:ascii="Book Antiqua" w:hAnsi="Book Antiqua" w:cs="Times New Roman"/>
                            <w:noProof/>
                            <w:color w:val="000000" w:themeColor="text1"/>
                            <w:sz w:val="28"/>
                            <w:szCs w:val="48"/>
                          </w:rPr>
                        </w:pPr>
                        <w:r w:rsidRPr="009166B7">
                          <w:rPr>
                            <w:rFonts w:ascii="Book Antiqua" w:hAnsi="Book Antiqua"/>
                            <w:color w:val="000000" w:themeColor="text1"/>
                            <w:sz w:val="20"/>
                          </w:rPr>
                          <w:t xml:space="preserve">Figure </w:t>
                        </w:r>
                        <w:r w:rsidRPr="009166B7">
                          <w:rPr>
                            <w:rFonts w:ascii="Book Antiqua" w:hAnsi="Book Antiqua"/>
                            <w:color w:val="000000" w:themeColor="text1"/>
                            <w:sz w:val="20"/>
                          </w:rPr>
                          <w:fldChar w:fldCharType="begin"/>
                        </w:r>
                        <w:r w:rsidRPr="009166B7">
                          <w:rPr>
                            <w:rFonts w:ascii="Book Antiqua" w:hAnsi="Book Antiqua"/>
                            <w:color w:val="000000" w:themeColor="text1"/>
                            <w:sz w:val="20"/>
                          </w:rPr>
                          <w:instrText xml:space="preserve"> SEQ Figure \* ARABIC </w:instrText>
                        </w:r>
                        <w:r w:rsidRPr="009166B7">
                          <w:rPr>
                            <w:rFonts w:ascii="Book Antiqua" w:hAnsi="Book Antiqua"/>
                            <w:color w:val="000000" w:themeColor="text1"/>
                            <w:sz w:val="20"/>
                          </w:rPr>
                          <w:fldChar w:fldCharType="separate"/>
                        </w:r>
                        <w:r w:rsidRPr="009166B7">
                          <w:rPr>
                            <w:rFonts w:ascii="Book Antiqua" w:hAnsi="Book Antiqua"/>
                            <w:noProof/>
                            <w:color w:val="000000" w:themeColor="text1"/>
                            <w:sz w:val="20"/>
                          </w:rPr>
                          <w:t>12</w:t>
                        </w:r>
                        <w:r w:rsidRPr="009166B7">
                          <w:rPr>
                            <w:rFonts w:ascii="Book Antiqua" w:hAnsi="Book Antiqua"/>
                            <w:color w:val="000000" w:themeColor="text1"/>
                            <w:sz w:val="20"/>
                          </w:rPr>
                          <w:fldChar w:fldCharType="end"/>
                        </w:r>
                        <w:r w:rsidRPr="009166B7">
                          <w:rPr>
                            <w:rFonts w:ascii="Book Antiqua" w:hAnsi="Book Antiqua"/>
                            <w:color w:val="000000" w:themeColor="text1"/>
                            <w:sz w:val="20"/>
                          </w:rPr>
                          <w:t>: Relationship between z and Normal Variable ROP</w:t>
                        </w:r>
                      </w:p>
                    </w:txbxContent>
                  </v:textbox>
                </v:shape>
                <w10:wrap type="square"/>
              </v:group>
            </w:pict>
          </mc:Fallback>
        </mc:AlternateContent>
      </w:r>
      <w:r w:rsidR="00BD0551">
        <w:rPr>
          <w:rFonts w:ascii="Book Antiqua" w:hAnsi="Book Antiqua" w:cs="Times New Roman"/>
          <w:sz w:val="24"/>
          <w:szCs w:val="48"/>
        </w:rPr>
        <w:t xml:space="preserve">LTD is </w:t>
      </w:r>
      <w:r w:rsidR="00127E1A" w:rsidRPr="00C73CB8">
        <w:rPr>
          <w:rFonts w:ascii="Book Antiqua" w:hAnsi="Book Antiqua" w:cs="Times New Roman"/>
          <w:sz w:val="24"/>
          <w:szCs w:val="48"/>
        </w:rPr>
        <w:t>lead time demand.</w:t>
      </w:r>
      <w:r w:rsidR="00C73CB8" w:rsidRPr="00C73CB8">
        <w:rPr>
          <w:rFonts w:ascii="Book Antiqua" w:hAnsi="Book Antiqua" w:cs="Times New Roman"/>
          <w:sz w:val="24"/>
          <w:szCs w:val="48"/>
        </w:rPr>
        <w:t xml:space="preserve"> </w:t>
      </w:r>
      <w:r w:rsidR="00127E1A" w:rsidRPr="00C73CB8">
        <w:rPr>
          <w:rFonts w:ascii="Book Antiqua" w:hAnsi="Book Antiqua" w:cs="Times New Roman"/>
          <w:sz w:val="24"/>
          <w:szCs w:val="48"/>
        </w:rPr>
        <w:t>Reorder point is average lead time demand + Z times the standar</w:t>
      </w:r>
      <w:r w:rsidR="00BD0551">
        <w:rPr>
          <w:rFonts w:ascii="Book Antiqua" w:hAnsi="Book Antiqua" w:cs="Times New Roman"/>
          <w:sz w:val="24"/>
          <w:szCs w:val="48"/>
        </w:rPr>
        <w:t>d deviation of lead time demand</w:t>
      </w:r>
      <w:r w:rsidR="00127E1A" w:rsidRPr="00C73CB8">
        <w:rPr>
          <w:rFonts w:ascii="Book Antiqua" w:hAnsi="Book Antiqua" w:cs="Times New Roman"/>
          <w:sz w:val="24"/>
          <w:szCs w:val="48"/>
        </w:rPr>
        <w:t>.</w:t>
      </w:r>
      <w:r w:rsidR="00C73CB8" w:rsidRPr="00C73CB8">
        <w:rPr>
          <w:rFonts w:ascii="Book Antiqua" w:hAnsi="Book Antiqua" w:cs="Times New Roman"/>
          <w:sz w:val="24"/>
          <w:szCs w:val="48"/>
        </w:rPr>
        <w:t xml:space="preserve">  </w:t>
      </w:r>
      <w:r w:rsidR="009B48B1" w:rsidRPr="00C73CB8">
        <w:rPr>
          <w:rFonts w:ascii="Book Antiqua" w:hAnsi="Book Antiqua" w:cs="Times New Roman"/>
          <w:sz w:val="24"/>
          <w:szCs w:val="48"/>
        </w:rPr>
        <w:t>Reorder point is equal to average lead time demand + Z times the standard dev</w:t>
      </w:r>
      <w:r w:rsidR="00BD0551">
        <w:rPr>
          <w:rFonts w:ascii="Book Antiqua" w:hAnsi="Book Antiqua" w:cs="Times New Roman"/>
          <w:sz w:val="24"/>
          <w:szCs w:val="48"/>
        </w:rPr>
        <w:t>iation of lead time demand, which is</w:t>
      </w:r>
      <w:r w:rsidR="00127E1A" w:rsidRPr="00C73CB8">
        <w:rPr>
          <w:rFonts w:ascii="Book Antiqua" w:hAnsi="Book Antiqua" w:cs="Times New Roman"/>
          <w:sz w:val="24"/>
          <w:szCs w:val="48"/>
        </w:rPr>
        <w:t xml:space="preserve"> what we call safety stock.</w:t>
      </w:r>
      <w:r w:rsidR="00C73CB8" w:rsidRPr="00C73CB8">
        <w:rPr>
          <w:rFonts w:ascii="Book Antiqua" w:hAnsi="Book Antiqua" w:cs="Times New Roman"/>
          <w:sz w:val="24"/>
          <w:szCs w:val="48"/>
        </w:rPr>
        <w:t xml:space="preserve"> </w:t>
      </w:r>
      <w:r w:rsidR="00BD0551">
        <w:rPr>
          <w:rFonts w:ascii="Book Antiqua" w:hAnsi="Book Antiqua" w:cs="Times New Roman"/>
          <w:sz w:val="24"/>
          <w:szCs w:val="48"/>
        </w:rPr>
        <w:t>I</w:t>
      </w:r>
      <w:r w:rsidR="00127E1A" w:rsidRPr="00C73CB8">
        <w:rPr>
          <w:rFonts w:ascii="Book Antiqua" w:hAnsi="Book Antiqua" w:cs="Times New Roman"/>
          <w:sz w:val="24"/>
          <w:szCs w:val="48"/>
        </w:rPr>
        <w:t xml:space="preserve">f we only reorder at a point </w:t>
      </w:r>
      <w:r w:rsidR="00EE0AF1">
        <w:rPr>
          <w:rFonts w:ascii="Book Antiqua" w:hAnsi="Book Antiqua" w:cs="Times New Roman"/>
          <w:sz w:val="24"/>
          <w:szCs w:val="48"/>
        </w:rPr>
        <w:t>when</w:t>
      </w:r>
      <w:r w:rsidR="00127E1A" w:rsidRPr="00C73CB8">
        <w:rPr>
          <w:rFonts w:ascii="Book Antiqua" w:hAnsi="Book Antiqua" w:cs="Times New Roman"/>
          <w:sz w:val="24"/>
          <w:szCs w:val="48"/>
        </w:rPr>
        <w:t xml:space="preserve"> inventory on hand is</w:t>
      </w:r>
      <w:r w:rsidR="009B48B1" w:rsidRPr="00C73CB8">
        <w:rPr>
          <w:rFonts w:ascii="Book Antiqua" w:hAnsi="Book Antiqua" w:cs="Times New Roman"/>
          <w:sz w:val="24"/>
          <w:szCs w:val="48"/>
        </w:rPr>
        <w:t xml:space="preserve"> equal to</w:t>
      </w:r>
      <w:r w:rsidR="00127E1A" w:rsidRPr="00C73CB8">
        <w:rPr>
          <w:rFonts w:ascii="Book Antiqua" w:hAnsi="Book Antiqua" w:cs="Times New Roman"/>
          <w:sz w:val="24"/>
          <w:szCs w:val="48"/>
        </w:rPr>
        <w:t xml:space="preserve"> average</w:t>
      </w:r>
      <w:r w:rsidR="009B48B1" w:rsidRPr="00C73CB8">
        <w:rPr>
          <w:rFonts w:ascii="Book Antiqua" w:hAnsi="Book Antiqua" w:cs="Times New Roman"/>
          <w:sz w:val="24"/>
          <w:szCs w:val="48"/>
        </w:rPr>
        <w:t xml:space="preserve"> lead time demand</w:t>
      </w:r>
      <w:r w:rsidR="00B91B45" w:rsidRPr="00C73CB8">
        <w:rPr>
          <w:rFonts w:ascii="Book Antiqua" w:hAnsi="Book Antiqua" w:cs="Times New Roman"/>
          <w:sz w:val="24"/>
          <w:szCs w:val="48"/>
        </w:rPr>
        <w:t>, t</w:t>
      </w:r>
      <w:r w:rsidR="009B48B1" w:rsidRPr="00C73CB8">
        <w:rPr>
          <w:rFonts w:ascii="Book Antiqua" w:hAnsi="Book Antiqua" w:cs="Times New Roman"/>
          <w:sz w:val="24"/>
          <w:szCs w:val="48"/>
        </w:rPr>
        <w:t>hen probability of stock</w:t>
      </w:r>
      <w:r w:rsidR="00EE0AF1">
        <w:rPr>
          <w:rFonts w:ascii="Book Antiqua" w:hAnsi="Book Antiqua" w:cs="Times New Roman"/>
          <w:sz w:val="24"/>
          <w:szCs w:val="48"/>
        </w:rPr>
        <w:t xml:space="preserve"> </w:t>
      </w:r>
      <w:r w:rsidR="009B48B1" w:rsidRPr="00C73CB8">
        <w:rPr>
          <w:rFonts w:ascii="Book Antiqua" w:hAnsi="Book Antiqua" w:cs="Times New Roman"/>
          <w:sz w:val="24"/>
          <w:szCs w:val="48"/>
        </w:rPr>
        <w:t>out is 50</w:t>
      </w:r>
      <w:r w:rsidR="00BD0551">
        <w:rPr>
          <w:rFonts w:ascii="Book Antiqua" w:hAnsi="Book Antiqua" w:cs="Times New Roman"/>
          <w:sz w:val="24"/>
          <w:szCs w:val="48"/>
        </w:rPr>
        <w:t>%</w:t>
      </w:r>
      <w:r w:rsidR="009B48B1" w:rsidRPr="00C73CB8">
        <w:rPr>
          <w:rFonts w:ascii="Book Antiqua" w:hAnsi="Book Antiqua" w:cs="Times New Roman"/>
          <w:sz w:val="24"/>
          <w:szCs w:val="48"/>
        </w:rPr>
        <w:t>.</w:t>
      </w:r>
      <w:r w:rsidR="00C73CB8" w:rsidRPr="00C73CB8">
        <w:rPr>
          <w:rFonts w:ascii="Book Antiqua" w:hAnsi="Book Antiqua" w:cs="Times New Roman"/>
          <w:sz w:val="24"/>
          <w:szCs w:val="48"/>
        </w:rPr>
        <w:t xml:space="preserve"> </w:t>
      </w:r>
      <w:r w:rsidR="00BD0551">
        <w:rPr>
          <w:rFonts w:ascii="Book Antiqua" w:hAnsi="Book Antiqua" w:cs="Times New Roman"/>
          <w:sz w:val="24"/>
          <w:szCs w:val="48"/>
        </w:rPr>
        <w:t>But if we</w:t>
      </w:r>
      <w:r w:rsidR="009B48B1" w:rsidRPr="00C73CB8">
        <w:rPr>
          <w:rFonts w:ascii="Book Antiqua" w:hAnsi="Book Antiqua" w:cs="Times New Roman"/>
          <w:sz w:val="24"/>
          <w:szCs w:val="48"/>
        </w:rPr>
        <w:t xml:space="preserve"> add safety stock to it and reorder at the point where the inventory on hand is equal to average lead time demand + safety stock, then the probability of stockout would be quite low.</w:t>
      </w:r>
      <w:r w:rsidR="00C73CB8" w:rsidRPr="00C73CB8">
        <w:rPr>
          <w:rFonts w:ascii="Book Antiqua" w:hAnsi="Book Antiqua" w:cs="Times New Roman"/>
          <w:sz w:val="24"/>
          <w:szCs w:val="48"/>
        </w:rPr>
        <w:t xml:space="preserve"> </w:t>
      </w:r>
      <w:r w:rsidR="00BD0551">
        <w:rPr>
          <w:rFonts w:ascii="Book Antiqua" w:hAnsi="Book Antiqua" w:cs="Times New Roman"/>
          <w:sz w:val="24"/>
          <w:szCs w:val="48"/>
        </w:rPr>
        <w:t>It could be 10 %, 5 %, or 1%</w:t>
      </w:r>
      <w:r w:rsidR="009B48B1" w:rsidRPr="00C73CB8">
        <w:rPr>
          <w:rFonts w:ascii="Book Antiqua" w:hAnsi="Book Antiqua" w:cs="Times New Roman"/>
          <w:sz w:val="24"/>
          <w:szCs w:val="48"/>
        </w:rPr>
        <w:t>.</w:t>
      </w:r>
      <w:r w:rsidR="00C73CB8" w:rsidRPr="00C73CB8">
        <w:rPr>
          <w:rFonts w:ascii="Book Antiqua" w:hAnsi="Book Antiqua" w:cs="Times New Roman"/>
          <w:sz w:val="24"/>
          <w:szCs w:val="48"/>
        </w:rPr>
        <w:t xml:space="preserve"> </w:t>
      </w:r>
      <w:r w:rsidR="009B48B1" w:rsidRPr="00C73CB8">
        <w:rPr>
          <w:rFonts w:ascii="Book Antiqua" w:hAnsi="Book Antiqua" w:cs="Times New Roman"/>
          <w:sz w:val="24"/>
          <w:szCs w:val="48"/>
        </w:rPr>
        <w:t xml:space="preserve">Therefore, if you want </w:t>
      </w:r>
      <w:r w:rsidR="00BD0551">
        <w:rPr>
          <w:rFonts w:ascii="Book Antiqua" w:hAnsi="Book Antiqua" w:cs="Times New Roman"/>
          <w:sz w:val="24"/>
          <w:szCs w:val="48"/>
        </w:rPr>
        <w:t>probability of stockout to be 10%</w:t>
      </w:r>
      <w:r w:rsidR="009B48B1" w:rsidRPr="00C73CB8">
        <w:rPr>
          <w:rFonts w:ascii="Book Antiqua" w:hAnsi="Book Antiqua" w:cs="Times New Roman"/>
          <w:sz w:val="24"/>
          <w:szCs w:val="48"/>
        </w:rPr>
        <w:t>, you will find 1.28, which is Z.</w:t>
      </w:r>
      <w:r w:rsidR="00C73CB8" w:rsidRPr="00C73CB8">
        <w:rPr>
          <w:rFonts w:ascii="Book Antiqua" w:hAnsi="Book Antiqua" w:cs="Times New Roman"/>
          <w:sz w:val="24"/>
          <w:szCs w:val="48"/>
        </w:rPr>
        <w:t xml:space="preserve"> </w:t>
      </w:r>
      <w:r w:rsidR="009B48B1" w:rsidRPr="00C73CB8">
        <w:rPr>
          <w:rFonts w:ascii="Book Antiqua" w:hAnsi="Book Antiqua" w:cs="Times New Roman"/>
          <w:sz w:val="24"/>
          <w:szCs w:val="48"/>
        </w:rPr>
        <w:t xml:space="preserve">Then you </w:t>
      </w:r>
      <w:r w:rsidR="00BD0551">
        <w:rPr>
          <w:rFonts w:ascii="Book Antiqua" w:hAnsi="Book Antiqua" w:cs="Times New Roman"/>
          <w:sz w:val="24"/>
          <w:szCs w:val="48"/>
        </w:rPr>
        <w:t xml:space="preserve">would take that Z </w:t>
      </w:r>
      <w:r w:rsidR="009B48B1" w:rsidRPr="00C73CB8">
        <w:rPr>
          <w:rFonts w:ascii="Book Antiqua" w:hAnsi="Book Antiqua" w:cs="Times New Roman"/>
          <w:sz w:val="24"/>
          <w:szCs w:val="48"/>
        </w:rPr>
        <w:t>and you multiply it by the standard deviation of lead time demand and that would be safety stock.</w:t>
      </w:r>
      <w:r w:rsidR="00C73CB8" w:rsidRPr="00C73CB8">
        <w:rPr>
          <w:rFonts w:ascii="Book Antiqua" w:hAnsi="Book Antiqua" w:cs="Times New Roman"/>
          <w:sz w:val="24"/>
          <w:szCs w:val="48"/>
        </w:rPr>
        <w:t xml:space="preserve"> </w:t>
      </w:r>
      <w:r w:rsidR="009B48B1" w:rsidRPr="00C73CB8">
        <w:rPr>
          <w:rFonts w:ascii="Book Antiqua" w:hAnsi="Book Antiqua" w:cs="Times New Roman"/>
          <w:sz w:val="24"/>
          <w:szCs w:val="48"/>
        </w:rPr>
        <w:t>Then you add it to average lead tim</w:t>
      </w:r>
      <w:r w:rsidR="00BD0551">
        <w:rPr>
          <w:rFonts w:ascii="Book Antiqua" w:hAnsi="Book Antiqua" w:cs="Times New Roman"/>
          <w:sz w:val="24"/>
          <w:szCs w:val="48"/>
        </w:rPr>
        <w:t>e demand, and that would give you the</w:t>
      </w:r>
      <w:r w:rsidR="009B48B1" w:rsidRPr="00C73CB8">
        <w:rPr>
          <w:rFonts w:ascii="Book Antiqua" w:hAnsi="Book Antiqua" w:cs="Times New Roman"/>
          <w:sz w:val="24"/>
          <w:szCs w:val="48"/>
        </w:rPr>
        <w:t xml:space="preserve"> reorder point.</w:t>
      </w:r>
      <w:r w:rsidR="00C73CB8" w:rsidRPr="00C73CB8">
        <w:rPr>
          <w:rFonts w:ascii="Book Antiqua" w:hAnsi="Book Antiqua" w:cs="Times New Roman"/>
          <w:sz w:val="24"/>
          <w:szCs w:val="48"/>
        </w:rPr>
        <w:t xml:space="preserve"> </w:t>
      </w:r>
      <w:r w:rsidR="009B48B1" w:rsidRPr="00C73CB8">
        <w:rPr>
          <w:rFonts w:ascii="Book Antiqua" w:hAnsi="Book Antiqua" w:cs="Times New Roman"/>
          <w:sz w:val="24"/>
          <w:szCs w:val="48"/>
        </w:rPr>
        <w:t>If you order at that reorder point, probability</w:t>
      </w:r>
      <w:r w:rsidR="00BD0551">
        <w:rPr>
          <w:rFonts w:ascii="Book Antiqua" w:hAnsi="Book Antiqua" w:cs="Times New Roman"/>
          <w:sz w:val="24"/>
          <w:szCs w:val="48"/>
        </w:rPr>
        <w:t xml:space="preserve"> of stockout would be 10%</w:t>
      </w:r>
      <w:r w:rsidR="009B48B1" w:rsidRPr="00C73CB8">
        <w:rPr>
          <w:rFonts w:ascii="Book Antiqua" w:hAnsi="Book Antiqua" w:cs="Times New Roman"/>
          <w:sz w:val="24"/>
          <w:szCs w:val="48"/>
        </w:rPr>
        <w:t>.</w:t>
      </w:r>
      <w:r w:rsidR="00C73CB8" w:rsidRPr="00C73CB8">
        <w:rPr>
          <w:rFonts w:ascii="Book Antiqua" w:hAnsi="Book Antiqua" w:cs="Times New Roman"/>
          <w:sz w:val="24"/>
          <w:szCs w:val="48"/>
        </w:rPr>
        <w:t xml:space="preserve"> </w:t>
      </w:r>
    </w:p>
    <w:p w14:paraId="3B74A6E4" w14:textId="77777777" w:rsidR="00B52740" w:rsidRDefault="00B52740" w:rsidP="00EC7AC6">
      <w:pPr>
        <w:spacing w:after="0" w:line="240" w:lineRule="auto"/>
        <w:jc w:val="both"/>
        <w:rPr>
          <w:rFonts w:ascii="Book Antiqua" w:hAnsi="Book Antiqua" w:cs="Times New Roman"/>
          <w:sz w:val="24"/>
          <w:szCs w:val="48"/>
        </w:rPr>
      </w:pPr>
    </w:p>
    <w:p w14:paraId="70E6DFEA" w14:textId="77777777" w:rsidR="00DE1251" w:rsidRDefault="00DE1251" w:rsidP="00EC7AC6">
      <w:pPr>
        <w:spacing w:after="0" w:line="240" w:lineRule="auto"/>
        <w:jc w:val="both"/>
        <w:rPr>
          <w:rFonts w:ascii="Book Antiqua" w:hAnsi="Book Antiqua" w:cs="Times New Roman"/>
          <w:sz w:val="24"/>
          <w:szCs w:val="48"/>
        </w:rPr>
      </w:pPr>
    </w:p>
    <w:p w14:paraId="7CAABD98" w14:textId="77777777" w:rsidR="002A4A84" w:rsidRDefault="002A4A84" w:rsidP="00EC7AC6">
      <w:pPr>
        <w:spacing w:after="0" w:line="240" w:lineRule="auto"/>
        <w:jc w:val="both"/>
        <w:rPr>
          <w:rFonts w:ascii="Book Antiqua" w:hAnsi="Book Antiqua" w:cs="Times New Roman"/>
          <w:b/>
          <w:sz w:val="24"/>
          <w:szCs w:val="48"/>
        </w:rPr>
      </w:pPr>
    </w:p>
    <w:p w14:paraId="330F2424" w14:textId="77777777" w:rsidR="00134131" w:rsidRDefault="00D94699" w:rsidP="00EC7AC6">
      <w:pPr>
        <w:spacing w:after="0" w:line="240" w:lineRule="auto"/>
        <w:jc w:val="both"/>
        <w:rPr>
          <w:rFonts w:ascii="Book Antiqua" w:hAnsi="Book Antiqua" w:cs="Times New Roman"/>
          <w:b/>
          <w:sz w:val="24"/>
          <w:szCs w:val="48"/>
        </w:rPr>
      </w:pPr>
      <w:r>
        <w:rPr>
          <w:rFonts w:ascii="Book Antiqua" w:hAnsi="Book Antiqua" w:cs="Times New Roman"/>
          <w:b/>
          <w:sz w:val="24"/>
          <w:szCs w:val="48"/>
        </w:rPr>
        <w:t>Practice Set #1</w:t>
      </w:r>
    </w:p>
    <w:p w14:paraId="5BB1BEDB" w14:textId="77777777" w:rsidR="00917AEC" w:rsidRDefault="00917AEC" w:rsidP="00EC7AC6">
      <w:pPr>
        <w:spacing w:after="0" w:line="240" w:lineRule="auto"/>
        <w:jc w:val="both"/>
        <w:rPr>
          <w:rFonts w:ascii="Book Antiqua" w:hAnsi="Book Antiqua" w:cs="Times New Roman"/>
          <w:b/>
          <w:sz w:val="24"/>
          <w:szCs w:val="48"/>
        </w:rPr>
      </w:pPr>
    </w:p>
    <w:p w14:paraId="66EA4820" w14:textId="5D6D08C7" w:rsidR="00134131" w:rsidRPr="00134131" w:rsidRDefault="00134131" w:rsidP="00134131">
      <w:pPr>
        <w:pStyle w:val="ListParagraph"/>
        <w:numPr>
          <w:ilvl w:val="0"/>
          <w:numId w:val="1"/>
        </w:numPr>
        <w:spacing w:after="0" w:line="240" w:lineRule="auto"/>
        <w:jc w:val="both"/>
        <w:rPr>
          <w:rFonts w:ascii="Book Antiqua" w:hAnsi="Book Antiqua" w:cs="Times New Roman"/>
          <w:b/>
          <w:sz w:val="24"/>
          <w:szCs w:val="48"/>
        </w:rPr>
      </w:pPr>
      <w:r w:rsidRPr="00134131">
        <w:rPr>
          <w:rFonts w:ascii="Book Antiqua" w:hAnsi="Book Antiqua" w:cs="Times New Roman"/>
          <w:b/>
          <w:sz w:val="24"/>
          <w:szCs w:val="48"/>
        </w:rPr>
        <w:t>Demand for Honda cars in one week consist of 1400 units. (7 days</w:t>
      </w:r>
      <w:r w:rsidR="00917AEC">
        <w:rPr>
          <w:rFonts w:ascii="Book Antiqua" w:hAnsi="Book Antiqua" w:cs="Times New Roman"/>
          <w:b/>
          <w:sz w:val="24"/>
          <w:szCs w:val="48"/>
        </w:rPr>
        <w:t>).  What is the average demand? Lead time is 2 days; there is</w:t>
      </w:r>
      <w:r w:rsidRPr="00134131">
        <w:rPr>
          <w:rFonts w:ascii="Book Antiqua" w:hAnsi="Book Antiqua" w:cs="Times New Roman"/>
          <w:b/>
          <w:sz w:val="24"/>
          <w:szCs w:val="48"/>
        </w:rPr>
        <w:t xml:space="preserve"> no variation in demand and lead time. Sa</w:t>
      </w:r>
      <w:r w:rsidR="00917AEC">
        <w:rPr>
          <w:rFonts w:ascii="Book Antiqua" w:hAnsi="Book Antiqua" w:cs="Times New Roman"/>
          <w:b/>
          <w:sz w:val="24"/>
          <w:szCs w:val="48"/>
        </w:rPr>
        <w:t>fety stock is 0. What is the re</w:t>
      </w:r>
      <w:r w:rsidRPr="00134131">
        <w:rPr>
          <w:rFonts w:ascii="Book Antiqua" w:hAnsi="Book Antiqua" w:cs="Times New Roman"/>
          <w:b/>
          <w:sz w:val="24"/>
          <w:szCs w:val="48"/>
        </w:rPr>
        <w:t>order point?</w:t>
      </w:r>
    </w:p>
    <w:p w14:paraId="44DDE5AA" w14:textId="77777777" w:rsidR="00134131" w:rsidRDefault="00134131" w:rsidP="00134131">
      <w:pPr>
        <w:spacing w:after="0" w:line="240" w:lineRule="auto"/>
        <w:jc w:val="both"/>
        <w:rPr>
          <w:rFonts w:ascii="Book Antiqua" w:hAnsi="Book Antiqua" w:cs="Times New Roman"/>
          <w:b/>
          <w:sz w:val="24"/>
          <w:szCs w:val="48"/>
        </w:rPr>
      </w:pPr>
    </w:p>
    <w:p w14:paraId="0FC09622" w14:textId="77777777" w:rsidR="00134131" w:rsidRDefault="00134131" w:rsidP="00134131">
      <w:pPr>
        <w:spacing w:after="0" w:line="240" w:lineRule="auto"/>
        <w:jc w:val="both"/>
        <w:rPr>
          <w:rFonts w:ascii="Book Antiqua" w:hAnsi="Book Antiqua" w:cs="Times New Roman"/>
          <w:b/>
          <w:sz w:val="24"/>
          <w:szCs w:val="48"/>
        </w:rPr>
      </w:pPr>
      <w:r>
        <w:rPr>
          <w:rFonts w:ascii="Book Antiqua" w:hAnsi="Book Antiqua" w:cs="Times New Roman"/>
          <w:b/>
          <w:sz w:val="24"/>
          <w:szCs w:val="48"/>
        </w:rPr>
        <w:t xml:space="preserve">Solution: demand/n (1400/7)=200. </w:t>
      </w:r>
    </w:p>
    <w:p w14:paraId="6A4C54FD" w14:textId="77777777" w:rsidR="00134131" w:rsidRDefault="00134131" w:rsidP="00134131">
      <w:pPr>
        <w:spacing w:after="0" w:line="240" w:lineRule="auto"/>
        <w:jc w:val="both"/>
        <w:rPr>
          <w:rFonts w:ascii="Book Antiqua" w:hAnsi="Book Antiqua" w:cs="Times New Roman"/>
          <w:b/>
          <w:sz w:val="24"/>
          <w:szCs w:val="48"/>
        </w:rPr>
      </w:pPr>
      <w:r>
        <w:rPr>
          <w:rFonts w:ascii="Book Antiqua" w:hAnsi="Book Antiqua" w:cs="Times New Roman"/>
          <w:b/>
          <w:sz w:val="24"/>
          <w:szCs w:val="48"/>
        </w:rPr>
        <w:t>ROP= 2(200)=</w:t>
      </w:r>
      <w:r w:rsidRPr="00917AEC">
        <w:rPr>
          <w:rFonts w:ascii="Book Antiqua" w:hAnsi="Book Antiqua" w:cs="Times New Roman"/>
          <w:b/>
          <w:color w:val="FF0000"/>
          <w:sz w:val="24"/>
          <w:szCs w:val="48"/>
        </w:rPr>
        <w:t>400</w:t>
      </w:r>
      <w:r>
        <w:rPr>
          <w:rFonts w:ascii="Book Antiqua" w:hAnsi="Book Antiqua" w:cs="Times New Roman"/>
          <w:b/>
          <w:sz w:val="24"/>
          <w:szCs w:val="48"/>
        </w:rPr>
        <w:t xml:space="preserve">. </w:t>
      </w:r>
    </w:p>
    <w:p w14:paraId="0D65686C" w14:textId="77777777" w:rsidR="00134131" w:rsidRDefault="00134131" w:rsidP="00134131">
      <w:pPr>
        <w:spacing w:after="0" w:line="240" w:lineRule="auto"/>
        <w:jc w:val="both"/>
        <w:rPr>
          <w:rFonts w:ascii="Book Antiqua" w:hAnsi="Book Antiqua" w:cs="Times New Roman"/>
          <w:b/>
          <w:sz w:val="24"/>
          <w:szCs w:val="48"/>
        </w:rPr>
      </w:pPr>
    </w:p>
    <w:p w14:paraId="0663AA0A" w14:textId="77777777" w:rsidR="00134131" w:rsidRDefault="00134131" w:rsidP="00134131">
      <w:pPr>
        <w:spacing w:after="0" w:line="240" w:lineRule="auto"/>
        <w:jc w:val="both"/>
        <w:rPr>
          <w:rFonts w:ascii="Book Antiqua" w:hAnsi="Book Antiqua" w:cs="Times New Roman"/>
          <w:b/>
          <w:sz w:val="24"/>
          <w:szCs w:val="48"/>
        </w:rPr>
      </w:pPr>
      <w:r>
        <w:rPr>
          <w:rFonts w:ascii="Book Antiqua" w:hAnsi="Book Antiqua" w:cs="Times New Roman"/>
          <w:b/>
          <w:sz w:val="24"/>
          <w:szCs w:val="48"/>
        </w:rPr>
        <w:t xml:space="preserve">Whenever inventory level drops to 200 units, we place an order. We should receive the order in 2 days. </w:t>
      </w:r>
    </w:p>
    <w:p w14:paraId="387EFAF4" w14:textId="77777777" w:rsidR="00134131" w:rsidRDefault="00134131" w:rsidP="00134131">
      <w:pPr>
        <w:spacing w:after="0" w:line="240" w:lineRule="auto"/>
        <w:jc w:val="both"/>
        <w:rPr>
          <w:rFonts w:ascii="Book Antiqua" w:hAnsi="Book Antiqua" w:cs="Times New Roman"/>
          <w:b/>
          <w:sz w:val="24"/>
          <w:szCs w:val="48"/>
        </w:rPr>
      </w:pPr>
    </w:p>
    <w:p w14:paraId="7A6E3AC1" w14:textId="2183A3AE" w:rsidR="00134131" w:rsidRPr="00F07C47" w:rsidRDefault="00F07C47" w:rsidP="00F07C47">
      <w:pPr>
        <w:pStyle w:val="ListParagraph"/>
        <w:numPr>
          <w:ilvl w:val="0"/>
          <w:numId w:val="1"/>
        </w:numPr>
        <w:spacing w:after="0" w:line="240" w:lineRule="auto"/>
        <w:jc w:val="both"/>
        <w:rPr>
          <w:rFonts w:ascii="Book Antiqua" w:hAnsi="Book Antiqua" w:cs="Times New Roman"/>
          <w:b/>
          <w:sz w:val="24"/>
          <w:szCs w:val="48"/>
        </w:rPr>
      </w:pPr>
      <w:r w:rsidRPr="00F07C47">
        <w:rPr>
          <w:rFonts w:ascii="Book Antiqua" w:hAnsi="Book Antiqua" w:cs="Times New Roman"/>
          <w:b/>
          <w:sz w:val="24"/>
          <w:szCs w:val="48"/>
        </w:rPr>
        <w:t>Average demand for an inventory car part (tires) is 400 units per day, lead time is 2 days and safety st</w:t>
      </w:r>
      <w:r w:rsidR="00917AEC">
        <w:rPr>
          <w:rFonts w:ascii="Book Antiqua" w:hAnsi="Book Antiqua" w:cs="Times New Roman"/>
          <w:b/>
          <w:sz w:val="24"/>
          <w:szCs w:val="48"/>
        </w:rPr>
        <w:t>ock is 50 units. What is the re</w:t>
      </w:r>
      <w:r w:rsidRPr="00F07C47">
        <w:rPr>
          <w:rFonts w:ascii="Book Antiqua" w:hAnsi="Book Antiqua" w:cs="Times New Roman"/>
          <w:b/>
          <w:sz w:val="24"/>
          <w:szCs w:val="48"/>
        </w:rPr>
        <w:t>order point?</w:t>
      </w:r>
    </w:p>
    <w:p w14:paraId="522B0CD2" w14:textId="77777777" w:rsidR="00917AEC" w:rsidRDefault="00917AEC" w:rsidP="00F07C47">
      <w:pPr>
        <w:spacing w:after="0" w:line="240" w:lineRule="auto"/>
        <w:jc w:val="both"/>
        <w:rPr>
          <w:rFonts w:ascii="Book Antiqua" w:hAnsi="Book Antiqua" w:cs="Times New Roman"/>
          <w:b/>
          <w:sz w:val="24"/>
          <w:szCs w:val="48"/>
        </w:rPr>
      </w:pPr>
    </w:p>
    <w:p w14:paraId="777A5509" w14:textId="30DC29D0" w:rsidR="00F07C47" w:rsidRDefault="00F07C47" w:rsidP="00F07C47">
      <w:pPr>
        <w:spacing w:after="0" w:line="240" w:lineRule="auto"/>
        <w:jc w:val="both"/>
        <w:rPr>
          <w:rFonts w:ascii="Book Antiqua" w:hAnsi="Book Antiqua" w:cs="Times New Roman"/>
          <w:b/>
          <w:sz w:val="24"/>
          <w:szCs w:val="48"/>
        </w:rPr>
      </w:pPr>
      <w:r>
        <w:rPr>
          <w:rFonts w:ascii="Book Antiqua" w:hAnsi="Book Antiqua" w:cs="Times New Roman"/>
          <w:b/>
          <w:sz w:val="24"/>
          <w:szCs w:val="48"/>
        </w:rPr>
        <w:t xml:space="preserve">Solution: ROP=lead </w:t>
      </w:r>
      <w:r w:rsidR="00BD0551">
        <w:rPr>
          <w:rFonts w:ascii="Book Antiqua" w:hAnsi="Book Antiqua" w:cs="Times New Roman"/>
          <w:b/>
          <w:sz w:val="24"/>
          <w:szCs w:val="48"/>
        </w:rPr>
        <w:t>time (</w:t>
      </w:r>
      <w:r>
        <w:rPr>
          <w:rFonts w:ascii="Book Antiqua" w:hAnsi="Book Antiqua" w:cs="Times New Roman"/>
          <w:b/>
          <w:sz w:val="24"/>
          <w:szCs w:val="48"/>
        </w:rPr>
        <w:t>average demand)+safety stock.</w:t>
      </w:r>
    </w:p>
    <w:p w14:paraId="195F1C78" w14:textId="797CF8FE" w:rsidR="00F07C47" w:rsidRDefault="00F07C47" w:rsidP="00917AEC">
      <w:pPr>
        <w:spacing w:after="0" w:line="240" w:lineRule="auto"/>
        <w:jc w:val="both"/>
        <w:rPr>
          <w:rFonts w:ascii="Book Antiqua" w:hAnsi="Book Antiqua" w:cs="Times New Roman"/>
          <w:b/>
          <w:sz w:val="24"/>
          <w:szCs w:val="48"/>
        </w:rPr>
      </w:pPr>
      <w:r>
        <w:rPr>
          <w:rFonts w:ascii="Book Antiqua" w:hAnsi="Book Antiqua" w:cs="Times New Roman"/>
          <w:b/>
          <w:sz w:val="24"/>
          <w:szCs w:val="48"/>
        </w:rPr>
        <w:t xml:space="preserve">Therefore,  2(400)+50 = </w:t>
      </w:r>
      <w:r w:rsidRPr="00917AEC">
        <w:rPr>
          <w:rFonts w:ascii="Book Antiqua" w:hAnsi="Book Antiqua" w:cs="Times New Roman"/>
          <w:b/>
          <w:color w:val="FF0000"/>
          <w:sz w:val="24"/>
          <w:szCs w:val="48"/>
        </w:rPr>
        <w:t>850</w:t>
      </w:r>
      <w:r>
        <w:rPr>
          <w:rFonts w:ascii="Book Antiqua" w:hAnsi="Book Antiqua" w:cs="Times New Roman"/>
          <w:b/>
          <w:sz w:val="24"/>
          <w:szCs w:val="48"/>
        </w:rPr>
        <w:t xml:space="preserve">. </w:t>
      </w:r>
    </w:p>
    <w:p w14:paraId="0AF82E2C" w14:textId="0C652934" w:rsidR="00F07C47" w:rsidRDefault="00F07C47" w:rsidP="00917AEC">
      <w:pPr>
        <w:spacing w:after="0" w:line="240" w:lineRule="auto"/>
        <w:jc w:val="both"/>
        <w:rPr>
          <w:rFonts w:ascii="Book Antiqua" w:hAnsi="Book Antiqua" w:cs="Times New Roman"/>
          <w:b/>
          <w:sz w:val="24"/>
          <w:szCs w:val="48"/>
        </w:rPr>
      </w:pPr>
      <w:r>
        <w:rPr>
          <w:rFonts w:ascii="Book Antiqua" w:hAnsi="Book Antiqua" w:cs="Times New Roman"/>
          <w:b/>
          <w:sz w:val="24"/>
          <w:szCs w:val="48"/>
        </w:rPr>
        <w:t>Whenever inventory level drops t</w:t>
      </w:r>
      <w:r w:rsidR="00917AEC">
        <w:rPr>
          <w:rFonts w:ascii="Book Antiqua" w:hAnsi="Book Antiqua" w:cs="Times New Roman"/>
          <w:b/>
          <w:sz w:val="24"/>
          <w:szCs w:val="48"/>
        </w:rPr>
        <w:t xml:space="preserve">o 850 units, we place an order. </w:t>
      </w:r>
      <w:r>
        <w:rPr>
          <w:rFonts w:ascii="Book Antiqua" w:hAnsi="Book Antiqua" w:cs="Times New Roman"/>
          <w:b/>
          <w:sz w:val="24"/>
          <w:szCs w:val="48"/>
        </w:rPr>
        <w:t xml:space="preserve">Since there is variation in demand, during the next two days we may have a demand of 650, 750, 850, or even more. </w:t>
      </w:r>
    </w:p>
    <w:p w14:paraId="40D886D5" w14:textId="77777777" w:rsidR="00917AEC" w:rsidRDefault="00917AEC" w:rsidP="00917AEC">
      <w:pPr>
        <w:spacing w:after="0" w:line="240" w:lineRule="auto"/>
        <w:jc w:val="both"/>
        <w:rPr>
          <w:rFonts w:ascii="Book Antiqua" w:hAnsi="Book Antiqua" w:cs="Times New Roman"/>
          <w:b/>
          <w:sz w:val="24"/>
          <w:szCs w:val="48"/>
          <w:highlight w:val="yellow"/>
        </w:rPr>
      </w:pPr>
    </w:p>
    <w:p w14:paraId="75EFAABA" w14:textId="77777777" w:rsidR="00F07C47" w:rsidRPr="00917AEC" w:rsidRDefault="00F07C47" w:rsidP="00917AEC">
      <w:pPr>
        <w:spacing w:after="0" w:line="240" w:lineRule="auto"/>
        <w:jc w:val="both"/>
        <w:rPr>
          <w:rFonts w:ascii="Book Antiqua" w:hAnsi="Book Antiqua" w:cs="Times New Roman"/>
          <w:b/>
          <w:sz w:val="24"/>
          <w:szCs w:val="48"/>
        </w:rPr>
      </w:pPr>
      <w:r w:rsidRPr="00917AEC">
        <w:rPr>
          <w:rFonts w:ascii="Book Antiqua" w:hAnsi="Book Antiqua" w:cs="Times New Roman"/>
          <w:b/>
          <w:sz w:val="24"/>
          <w:szCs w:val="48"/>
        </w:rPr>
        <w:t xml:space="preserve">True or False? </w:t>
      </w:r>
    </w:p>
    <w:p w14:paraId="06759FAE" w14:textId="26CD0637" w:rsidR="00F07C47" w:rsidRPr="00917AEC" w:rsidRDefault="00F07C47" w:rsidP="00917AEC">
      <w:pPr>
        <w:pStyle w:val="ListParagraph"/>
        <w:numPr>
          <w:ilvl w:val="0"/>
          <w:numId w:val="2"/>
        </w:numPr>
        <w:spacing w:after="0" w:line="240" w:lineRule="auto"/>
        <w:jc w:val="both"/>
        <w:rPr>
          <w:rFonts w:ascii="Book Antiqua" w:hAnsi="Book Antiqua" w:cs="Times New Roman"/>
          <w:b/>
          <w:sz w:val="24"/>
          <w:szCs w:val="48"/>
        </w:rPr>
      </w:pPr>
      <w:r w:rsidRPr="00917AEC">
        <w:rPr>
          <w:rFonts w:ascii="Book Antiqua" w:hAnsi="Book Antiqua" w:cs="Times New Roman"/>
          <w:b/>
          <w:sz w:val="24"/>
          <w:szCs w:val="48"/>
        </w:rPr>
        <w:t>Safety stock reduc</w:t>
      </w:r>
      <w:r w:rsidR="00917AEC" w:rsidRPr="00917AEC">
        <w:rPr>
          <w:rFonts w:ascii="Book Antiqua" w:hAnsi="Book Antiqua" w:cs="Times New Roman"/>
          <w:b/>
          <w:sz w:val="24"/>
          <w:szCs w:val="48"/>
        </w:rPr>
        <w:t>es ris</w:t>
      </w:r>
      <w:r w:rsidRPr="00917AEC">
        <w:rPr>
          <w:rFonts w:ascii="Book Antiqua" w:hAnsi="Book Antiqua" w:cs="Times New Roman"/>
          <w:b/>
          <w:sz w:val="24"/>
          <w:szCs w:val="48"/>
        </w:rPr>
        <w:t>k o</w:t>
      </w:r>
      <w:r w:rsidR="00917AEC" w:rsidRPr="00917AEC">
        <w:rPr>
          <w:rFonts w:ascii="Book Antiqua" w:hAnsi="Book Antiqua" w:cs="Times New Roman"/>
          <w:b/>
          <w:sz w:val="24"/>
          <w:szCs w:val="48"/>
        </w:rPr>
        <w:t>f stock out during lead time. (</w:t>
      </w:r>
      <w:r w:rsidR="00917AEC" w:rsidRPr="00917AEC">
        <w:rPr>
          <w:rFonts w:ascii="Book Antiqua" w:hAnsi="Book Antiqua" w:cs="Times New Roman"/>
          <w:b/>
          <w:color w:val="FF0000"/>
          <w:sz w:val="24"/>
          <w:szCs w:val="48"/>
        </w:rPr>
        <w:t>T</w:t>
      </w:r>
      <w:r w:rsidRPr="00917AEC">
        <w:rPr>
          <w:rFonts w:ascii="Book Antiqua" w:hAnsi="Book Antiqua" w:cs="Times New Roman"/>
          <w:b/>
          <w:color w:val="FF0000"/>
          <w:sz w:val="24"/>
          <w:szCs w:val="48"/>
        </w:rPr>
        <w:t>rue</w:t>
      </w:r>
      <w:r w:rsidRPr="00917AEC">
        <w:rPr>
          <w:rFonts w:ascii="Book Antiqua" w:hAnsi="Book Antiqua" w:cs="Times New Roman"/>
          <w:b/>
          <w:sz w:val="24"/>
          <w:szCs w:val="48"/>
        </w:rPr>
        <w:t>)</w:t>
      </w:r>
    </w:p>
    <w:p w14:paraId="697B7E4C" w14:textId="77777777" w:rsidR="00F07C47" w:rsidRDefault="00F07C47" w:rsidP="00F07C47">
      <w:pPr>
        <w:spacing w:after="0" w:line="240" w:lineRule="auto"/>
        <w:jc w:val="both"/>
        <w:rPr>
          <w:rFonts w:ascii="Book Antiqua" w:hAnsi="Book Antiqua" w:cs="Times New Roman"/>
          <w:b/>
          <w:sz w:val="24"/>
          <w:szCs w:val="48"/>
        </w:rPr>
      </w:pPr>
    </w:p>
    <w:p w14:paraId="41A90A44" w14:textId="1B2EF1D6" w:rsidR="00CE4868" w:rsidRDefault="00BA6A74" w:rsidP="00CE4868">
      <w:pPr>
        <w:pStyle w:val="ListParagraph"/>
        <w:numPr>
          <w:ilvl w:val="0"/>
          <w:numId w:val="2"/>
        </w:numPr>
        <w:spacing w:after="0" w:line="240" w:lineRule="auto"/>
        <w:jc w:val="both"/>
        <w:rPr>
          <w:rFonts w:ascii="Book Antiqua" w:hAnsi="Book Antiqua" w:cs="Times New Roman"/>
          <w:b/>
          <w:sz w:val="24"/>
          <w:szCs w:val="48"/>
        </w:rPr>
      </w:pPr>
      <w:r>
        <w:rPr>
          <w:rFonts w:ascii="Book Antiqua" w:hAnsi="Book Antiqua" w:cs="Times New Roman"/>
          <w:b/>
          <w:sz w:val="24"/>
          <w:szCs w:val="48"/>
        </w:rPr>
        <w:t>I</w:t>
      </w:r>
      <w:r w:rsidRPr="00BA6A74">
        <w:rPr>
          <w:rFonts w:ascii="Book Antiqua" w:hAnsi="Book Antiqua" w:cs="Times New Roman"/>
          <w:b/>
          <w:sz w:val="24"/>
          <w:szCs w:val="48"/>
        </w:rPr>
        <w:t>f we order when inventory on hand is less than the average demand during the lead time, then there is 50% chance that the demand during ti</w:t>
      </w:r>
      <w:r w:rsidR="00917AEC">
        <w:rPr>
          <w:rFonts w:ascii="Book Antiqua" w:hAnsi="Book Antiqua" w:cs="Times New Roman"/>
          <w:b/>
          <w:sz w:val="24"/>
          <w:szCs w:val="48"/>
        </w:rPr>
        <w:t>me is less than out inventory (</w:t>
      </w:r>
      <w:r w:rsidR="00917AEC" w:rsidRPr="00917AEC">
        <w:rPr>
          <w:rFonts w:ascii="Book Antiqua" w:hAnsi="Book Antiqua" w:cs="Times New Roman"/>
          <w:b/>
          <w:color w:val="FF0000"/>
          <w:sz w:val="24"/>
          <w:szCs w:val="48"/>
        </w:rPr>
        <w:t>F</w:t>
      </w:r>
      <w:r w:rsidRPr="00917AEC">
        <w:rPr>
          <w:rFonts w:ascii="Book Antiqua" w:hAnsi="Book Antiqua" w:cs="Times New Roman"/>
          <w:b/>
          <w:color w:val="FF0000"/>
          <w:sz w:val="24"/>
          <w:szCs w:val="48"/>
        </w:rPr>
        <w:t>alse</w:t>
      </w:r>
      <w:r w:rsidRPr="00BA6A74">
        <w:rPr>
          <w:rFonts w:ascii="Book Antiqua" w:hAnsi="Book Antiqua" w:cs="Times New Roman"/>
          <w:b/>
          <w:sz w:val="24"/>
          <w:szCs w:val="48"/>
        </w:rPr>
        <w:t xml:space="preserve">) </w:t>
      </w:r>
    </w:p>
    <w:p w14:paraId="0CFBB8AF" w14:textId="77777777" w:rsidR="00CE4868" w:rsidRPr="00CE4868" w:rsidRDefault="00CE4868" w:rsidP="00CE4868">
      <w:pPr>
        <w:spacing w:after="0" w:line="240" w:lineRule="auto"/>
        <w:jc w:val="both"/>
        <w:rPr>
          <w:rFonts w:ascii="Book Antiqua" w:hAnsi="Book Antiqua" w:cs="Times New Roman"/>
          <w:b/>
          <w:sz w:val="24"/>
          <w:szCs w:val="48"/>
        </w:rPr>
      </w:pPr>
    </w:p>
    <w:p w14:paraId="2FE8CD38" w14:textId="77777777" w:rsidR="00BA6A74" w:rsidRDefault="00BA6A74" w:rsidP="00BA6A74">
      <w:pPr>
        <w:spacing w:after="0" w:line="240" w:lineRule="auto"/>
        <w:ind w:left="360"/>
        <w:jc w:val="both"/>
        <w:rPr>
          <w:rFonts w:ascii="Book Antiqua" w:hAnsi="Book Antiqua" w:cs="Times New Roman"/>
          <w:b/>
          <w:sz w:val="24"/>
          <w:szCs w:val="48"/>
        </w:rPr>
      </w:pPr>
    </w:p>
    <w:p w14:paraId="1115A74D" w14:textId="77777777" w:rsidR="00D94699" w:rsidRDefault="00D94699" w:rsidP="00D94699">
      <w:pPr>
        <w:spacing w:after="0" w:line="240" w:lineRule="auto"/>
        <w:jc w:val="both"/>
        <w:rPr>
          <w:rFonts w:ascii="Book Antiqua" w:hAnsi="Book Antiqua" w:cs="Times New Roman"/>
          <w:b/>
          <w:sz w:val="24"/>
          <w:szCs w:val="48"/>
        </w:rPr>
      </w:pPr>
      <w:r w:rsidRPr="00917AEC">
        <w:rPr>
          <w:rFonts w:ascii="Book Antiqua" w:hAnsi="Book Antiqua" w:cs="Times New Roman"/>
          <w:b/>
          <w:sz w:val="24"/>
          <w:szCs w:val="48"/>
        </w:rPr>
        <w:t>Practice Set #2</w:t>
      </w:r>
      <w:r>
        <w:rPr>
          <w:rFonts w:ascii="Book Antiqua" w:hAnsi="Book Antiqua" w:cs="Times New Roman"/>
          <w:b/>
          <w:sz w:val="24"/>
          <w:szCs w:val="48"/>
        </w:rPr>
        <w:t xml:space="preserve"> </w:t>
      </w:r>
    </w:p>
    <w:p w14:paraId="13BF37E4" w14:textId="77777777" w:rsidR="00421C9B" w:rsidRDefault="00421C9B" w:rsidP="00D94699">
      <w:pPr>
        <w:spacing w:after="0" w:line="240" w:lineRule="auto"/>
        <w:jc w:val="both"/>
        <w:rPr>
          <w:rFonts w:ascii="Book Antiqua" w:hAnsi="Book Antiqua" w:cs="Times New Roman"/>
          <w:b/>
          <w:sz w:val="24"/>
          <w:szCs w:val="48"/>
        </w:rPr>
      </w:pPr>
    </w:p>
    <w:p w14:paraId="06BFF32B" w14:textId="77777777" w:rsidR="00D94699" w:rsidRPr="00A25886" w:rsidRDefault="00426F47" w:rsidP="00A25886">
      <w:pPr>
        <w:pStyle w:val="ListParagraph"/>
        <w:numPr>
          <w:ilvl w:val="0"/>
          <w:numId w:val="3"/>
        </w:numPr>
        <w:spacing w:after="0" w:line="240" w:lineRule="auto"/>
        <w:jc w:val="both"/>
        <w:rPr>
          <w:rFonts w:ascii="Book Antiqua" w:hAnsi="Book Antiqua" w:cs="Times New Roman"/>
          <w:b/>
          <w:sz w:val="24"/>
          <w:szCs w:val="48"/>
        </w:rPr>
      </w:pPr>
      <w:r w:rsidRPr="00A25886">
        <w:rPr>
          <w:rFonts w:ascii="Book Antiqua" w:hAnsi="Book Antiqua" w:cs="Times New Roman"/>
          <w:b/>
          <w:sz w:val="24"/>
          <w:szCs w:val="48"/>
        </w:rPr>
        <w:t>At Bed</w:t>
      </w:r>
      <w:r w:rsidR="00A25886" w:rsidRPr="00A25886">
        <w:rPr>
          <w:rFonts w:ascii="Book Antiqua" w:hAnsi="Book Antiqua" w:cs="Times New Roman"/>
          <w:b/>
          <w:sz w:val="24"/>
          <w:szCs w:val="48"/>
        </w:rPr>
        <w:t xml:space="preserve"> Bath &amp; Beyond, customers purchase</w:t>
      </w:r>
      <w:r w:rsidRPr="00A25886">
        <w:rPr>
          <w:rFonts w:ascii="Book Antiqua" w:hAnsi="Book Antiqua" w:cs="Times New Roman"/>
          <w:b/>
          <w:sz w:val="24"/>
          <w:szCs w:val="48"/>
        </w:rPr>
        <w:t xml:space="preserve"> on average</w:t>
      </w:r>
      <w:r w:rsidR="00A25886">
        <w:rPr>
          <w:rFonts w:ascii="Book Antiqua" w:hAnsi="Book Antiqua" w:cs="Times New Roman"/>
          <w:b/>
          <w:sz w:val="24"/>
          <w:szCs w:val="48"/>
        </w:rPr>
        <w:t xml:space="preserve"> 21</w:t>
      </w:r>
      <w:r w:rsidR="00A25886" w:rsidRPr="00A25886">
        <w:rPr>
          <w:rFonts w:ascii="Book Antiqua" w:hAnsi="Book Antiqua" w:cs="Times New Roman"/>
          <w:b/>
          <w:sz w:val="24"/>
          <w:szCs w:val="48"/>
        </w:rPr>
        <w:t>,000</w:t>
      </w:r>
      <w:r w:rsidRPr="00A25886">
        <w:rPr>
          <w:rFonts w:ascii="Book Antiqua" w:hAnsi="Book Antiqua" w:cs="Times New Roman"/>
          <w:b/>
          <w:sz w:val="24"/>
          <w:szCs w:val="48"/>
        </w:rPr>
        <w:t xml:space="preserve"> Magic Bullets </w:t>
      </w:r>
      <w:r w:rsidR="00A25886" w:rsidRPr="00A25886">
        <w:rPr>
          <w:rFonts w:ascii="Book Antiqua" w:hAnsi="Book Antiqua" w:cs="Times New Roman"/>
          <w:b/>
          <w:sz w:val="24"/>
          <w:szCs w:val="48"/>
        </w:rPr>
        <w:t xml:space="preserve">machines per week. The lead time is 20 days. Assuming zero safety stock. </w:t>
      </w:r>
      <w:r w:rsidR="00A25886">
        <w:rPr>
          <w:rFonts w:ascii="Book Antiqua" w:hAnsi="Book Antiqua" w:cs="Times New Roman"/>
          <w:b/>
          <w:sz w:val="24"/>
          <w:szCs w:val="48"/>
        </w:rPr>
        <w:t>Compute ROP.</w:t>
      </w:r>
    </w:p>
    <w:p w14:paraId="0CE062F6" w14:textId="77777777" w:rsidR="00A25886" w:rsidRDefault="00A25886" w:rsidP="00A25886">
      <w:pPr>
        <w:pStyle w:val="ListParagraph"/>
        <w:spacing w:after="0" w:line="240" w:lineRule="auto"/>
        <w:jc w:val="both"/>
        <w:rPr>
          <w:rFonts w:ascii="Book Antiqua" w:hAnsi="Book Antiqua" w:cs="Times New Roman"/>
          <w:b/>
          <w:sz w:val="24"/>
          <w:szCs w:val="48"/>
        </w:rPr>
      </w:pPr>
      <w:r>
        <w:rPr>
          <w:rFonts w:ascii="Book Antiqua" w:hAnsi="Book Antiqua" w:cs="Times New Roman"/>
          <w:b/>
          <w:sz w:val="24"/>
          <w:szCs w:val="48"/>
        </w:rPr>
        <w:t xml:space="preserve">ISafety=0 </w:t>
      </w:r>
    </w:p>
    <w:p w14:paraId="17411C89" w14:textId="77777777" w:rsidR="00A25886" w:rsidRDefault="00A25886" w:rsidP="00A25886">
      <w:pPr>
        <w:pStyle w:val="ListParagraph"/>
        <w:spacing w:after="0" w:line="240" w:lineRule="auto"/>
        <w:jc w:val="both"/>
        <w:rPr>
          <w:rFonts w:ascii="Book Antiqua" w:hAnsi="Book Antiqua" w:cs="Times New Roman"/>
          <w:b/>
          <w:sz w:val="24"/>
          <w:szCs w:val="48"/>
        </w:rPr>
      </w:pPr>
      <w:r>
        <w:rPr>
          <w:rFonts w:ascii="Book Antiqua" w:hAnsi="Book Antiqua" w:cs="Times New Roman"/>
          <w:b/>
          <w:sz w:val="24"/>
          <w:szCs w:val="48"/>
        </w:rPr>
        <w:t>L=10</w:t>
      </w:r>
    </w:p>
    <w:p w14:paraId="37F06AD8" w14:textId="77777777" w:rsidR="00A25886" w:rsidRDefault="00A25886" w:rsidP="00A25886">
      <w:pPr>
        <w:pStyle w:val="ListParagraph"/>
        <w:spacing w:after="0" w:line="240" w:lineRule="auto"/>
        <w:jc w:val="both"/>
        <w:rPr>
          <w:rFonts w:ascii="Book Antiqua" w:hAnsi="Book Antiqua" w:cs="Times New Roman"/>
          <w:b/>
          <w:sz w:val="24"/>
          <w:szCs w:val="48"/>
        </w:rPr>
      </w:pPr>
      <w:r>
        <w:rPr>
          <w:rFonts w:ascii="Book Antiqua" w:hAnsi="Book Antiqua" w:cs="Times New Roman"/>
          <w:b/>
          <w:sz w:val="24"/>
          <w:szCs w:val="48"/>
        </w:rPr>
        <w:t>R= (21,000U units/week)</w:t>
      </w:r>
      <w:r w:rsidR="008A6512">
        <w:rPr>
          <w:rFonts w:ascii="Book Antiqua" w:hAnsi="Book Antiqua" w:cs="Times New Roman"/>
          <w:b/>
          <w:sz w:val="24"/>
          <w:szCs w:val="48"/>
        </w:rPr>
        <w:t xml:space="preserve"> X (1week/7days)=3000 units/day</w:t>
      </w:r>
    </w:p>
    <w:p w14:paraId="1D3FA75A" w14:textId="77777777" w:rsidR="00A25886" w:rsidRDefault="00A25886" w:rsidP="00A25886">
      <w:pPr>
        <w:pStyle w:val="ListParagraph"/>
        <w:spacing w:after="0" w:line="240" w:lineRule="auto"/>
        <w:jc w:val="both"/>
        <w:rPr>
          <w:rFonts w:ascii="Book Antiqua" w:hAnsi="Book Antiqua" w:cs="Times New Roman"/>
          <w:b/>
          <w:sz w:val="24"/>
          <w:szCs w:val="48"/>
        </w:rPr>
      </w:pPr>
    </w:p>
    <w:p w14:paraId="2E03FB18" w14:textId="77777777" w:rsidR="00A25886" w:rsidRPr="00A25886" w:rsidRDefault="00A25886" w:rsidP="00A25886">
      <w:pPr>
        <w:pStyle w:val="ListParagraph"/>
        <w:spacing w:after="0" w:line="240" w:lineRule="auto"/>
        <w:jc w:val="both"/>
        <w:rPr>
          <w:rFonts w:ascii="Book Antiqua" w:hAnsi="Book Antiqua" w:cs="Times New Roman"/>
          <w:b/>
          <w:sz w:val="24"/>
          <w:szCs w:val="48"/>
        </w:rPr>
      </w:pPr>
      <w:r>
        <w:rPr>
          <w:rFonts w:ascii="Book Antiqua" w:hAnsi="Book Antiqua" w:cs="Times New Roman"/>
          <w:b/>
          <w:sz w:val="24"/>
          <w:szCs w:val="48"/>
        </w:rPr>
        <w:t>Solution: ROP= LTD+Isafety</w:t>
      </w:r>
    </w:p>
    <w:p w14:paraId="69C48190" w14:textId="77777777" w:rsidR="00A25886" w:rsidRDefault="00A25886" w:rsidP="00A25886">
      <w:pPr>
        <w:pStyle w:val="ListParagraph"/>
        <w:spacing w:after="0" w:line="240" w:lineRule="auto"/>
        <w:jc w:val="both"/>
        <w:rPr>
          <w:rFonts w:ascii="Book Antiqua" w:hAnsi="Book Antiqua" w:cs="Times New Roman"/>
          <w:b/>
          <w:sz w:val="24"/>
          <w:szCs w:val="48"/>
        </w:rPr>
      </w:pPr>
      <w:r>
        <w:rPr>
          <w:rFonts w:ascii="Book Antiqua" w:hAnsi="Book Antiqua" w:cs="Times New Roman"/>
          <w:b/>
          <w:sz w:val="24"/>
          <w:szCs w:val="48"/>
        </w:rPr>
        <w:t>ROP=LTD+0</w:t>
      </w:r>
    </w:p>
    <w:p w14:paraId="32AB53D8" w14:textId="77777777" w:rsidR="00A25886" w:rsidRDefault="00A25886" w:rsidP="00A25886">
      <w:pPr>
        <w:pStyle w:val="ListParagraph"/>
        <w:spacing w:after="0" w:line="240" w:lineRule="auto"/>
        <w:jc w:val="both"/>
        <w:rPr>
          <w:rFonts w:ascii="Book Antiqua" w:hAnsi="Book Antiqua" w:cs="Times New Roman"/>
          <w:b/>
          <w:sz w:val="24"/>
          <w:szCs w:val="48"/>
        </w:rPr>
      </w:pPr>
      <w:r>
        <w:rPr>
          <w:rFonts w:ascii="Book Antiqua" w:hAnsi="Book Antiqua" w:cs="Times New Roman"/>
          <w:b/>
          <w:sz w:val="24"/>
          <w:szCs w:val="48"/>
        </w:rPr>
        <w:t>ROP=L x R</w:t>
      </w:r>
    </w:p>
    <w:p w14:paraId="71BC59D6" w14:textId="77777777" w:rsidR="00A25886" w:rsidRDefault="00A25886" w:rsidP="00A25886">
      <w:pPr>
        <w:pStyle w:val="ListParagraph"/>
        <w:spacing w:after="0" w:line="240" w:lineRule="auto"/>
        <w:jc w:val="both"/>
        <w:rPr>
          <w:rFonts w:ascii="Book Antiqua" w:hAnsi="Book Antiqua" w:cs="Times New Roman"/>
          <w:b/>
          <w:sz w:val="24"/>
          <w:szCs w:val="48"/>
        </w:rPr>
      </w:pPr>
      <w:r>
        <w:rPr>
          <w:rFonts w:ascii="Book Antiqua" w:hAnsi="Book Antiqua" w:cs="Times New Roman"/>
          <w:b/>
          <w:sz w:val="24"/>
          <w:szCs w:val="48"/>
        </w:rPr>
        <w:t>ROP= 20 x 3000=</w:t>
      </w:r>
      <w:r w:rsidRPr="00A25886">
        <w:rPr>
          <w:rFonts w:ascii="Book Antiqua" w:hAnsi="Book Antiqua" w:cs="Times New Roman"/>
          <w:b/>
          <w:color w:val="FF0000"/>
          <w:sz w:val="24"/>
          <w:szCs w:val="48"/>
        </w:rPr>
        <w:t>60,000</w:t>
      </w:r>
    </w:p>
    <w:p w14:paraId="61CF54CF" w14:textId="77777777" w:rsidR="00A25886" w:rsidRPr="00A25886" w:rsidRDefault="00A25886" w:rsidP="00A25886">
      <w:pPr>
        <w:pStyle w:val="ListParagraph"/>
        <w:spacing w:after="0" w:line="240" w:lineRule="auto"/>
        <w:jc w:val="both"/>
        <w:rPr>
          <w:rFonts w:ascii="Book Antiqua" w:hAnsi="Book Antiqua" w:cs="Times New Roman"/>
          <w:b/>
          <w:sz w:val="24"/>
          <w:szCs w:val="48"/>
        </w:rPr>
      </w:pPr>
    </w:p>
    <w:p w14:paraId="69F582F5" w14:textId="77777777" w:rsidR="008A6512" w:rsidRDefault="00A25886" w:rsidP="008A6512">
      <w:pPr>
        <w:pStyle w:val="ListParagraph"/>
        <w:numPr>
          <w:ilvl w:val="0"/>
          <w:numId w:val="3"/>
        </w:numPr>
        <w:spacing w:after="0" w:line="240" w:lineRule="auto"/>
        <w:jc w:val="both"/>
        <w:rPr>
          <w:rFonts w:ascii="Book Antiqua" w:hAnsi="Book Antiqua" w:cs="Times New Roman"/>
          <w:b/>
          <w:sz w:val="24"/>
          <w:szCs w:val="48"/>
        </w:rPr>
      </w:pPr>
      <w:r w:rsidRPr="008A6512">
        <w:rPr>
          <w:rFonts w:ascii="Book Antiqua" w:hAnsi="Book Antiqua" w:cs="Times New Roman"/>
          <w:b/>
          <w:sz w:val="24"/>
          <w:szCs w:val="48"/>
        </w:rPr>
        <w:t>The following week, the Magic Bullet gained media popularity. Cust</w:t>
      </w:r>
      <w:r w:rsidR="008A6512" w:rsidRPr="008A6512">
        <w:rPr>
          <w:rFonts w:ascii="Book Antiqua" w:hAnsi="Book Antiqua" w:cs="Times New Roman"/>
          <w:b/>
          <w:sz w:val="24"/>
          <w:szCs w:val="48"/>
        </w:rPr>
        <w:t>omers at Bed Bath &amp; Beyond demanded on average 105,000 Magic Bullets per week. The lead time increased to a month</w:t>
      </w:r>
      <w:r w:rsidR="008A6512">
        <w:rPr>
          <w:rFonts w:ascii="Book Antiqua" w:hAnsi="Book Antiqua" w:cs="Times New Roman"/>
          <w:b/>
          <w:sz w:val="24"/>
          <w:szCs w:val="48"/>
        </w:rPr>
        <w:t xml:space="preserve"> during the month of February</w:t>
      </w:r>
      <w:r w:rsidR="008A6512" w:rsidRPr="008A6512">
        <w:rPr>
          <w:rFonts w:ascii="Book Antiqua" w:hAnsi="Book Antiqua" w:cs="Times New Roman"/>
          <w:b/>
          <w:sz w:val="24"/>
          <w:szCs w:val="48"/>
        </w:rPr>
        <w:t xml:space="preserve">. Assuming 50,000 safety stock. Compute ROP. </w:t>
      </w:r>
    </w:p>
    <w:p w14:paraId="0AADD137" w14:textId="77777777" w:rsidR="008A6512" w:rsidRDefault="008A6512" w:rsidP="008A6512">
      <w:pPr>
        <w:pStyle w:val="ListParagraph"/>
        <w:spacing w:after="0" w:line="240" w:lineRule="auto"/>
        <w:jc w:val="both"/>
        <w:rPr>
          <w:rFonts w:ascii="Book Antiqua" w:hAnsi="Book Antiqua" w:cs="Times New Roman"/>
          <w:b/>
          <w:sz w:val="24"/>
          <w:szCs w:val="48"/>
        </w:rPr>
      </w:pPr>
      <w:r>
        <w:rPr>
          <w:rFonts w:ascii="Book Antiqua" w:hAnsi="Book Antiqua" w:cs="Times New Roman"/>
          <w:b/>
          <w:sz w:val="24"/>
          <w:szCs w:val="48"/>
        </w:rPr>
        <w:t>ISafety=50,000</w:t>
      </w:r>
    </w:p>
    <w:p w14:paraId="493FE726" w14:textId="77777777" w:rsidR="008A6512" w:rsidRDefault="008A6512" w:rsidP="008A6512">
      <w:pPr>
        <w:pStyle w:val="ListParagraph"/>
        <w:spacing w:after="0" w:line="240" w:lineRule="auto"/>
        <w:jc w:val="both"/>
        <w:rPr>
          <w:rFonts w:ascii="Book Antiqua" w:hAnsi="Book Antiqua" w:cs="Times New Roman"/>
          <w:b/>
          <w:sz w:val="24"/>
          <w:szCs w:val="48"/>
        </w:rPr>
      </w:pPr>
      <w:r>
        <w:rPr>
          <w:rFonts w:ascii="Book Antiqua" w:hAnsi="Book Antiqua" w:cs="Times New Roman"/>
          <w:b/>
          <w:sz w:val="24"/>
          <w:szCs w:val="48"/>
        </w:rPr>
        <w:t>L= 28 days (</w:t>
      </w:r>
      <w:r>
        <w:rPr>
          <w:rFonts w:ascii="Book Antiqua" w:hAnsi="Book Antiqua" w:cs="Times New Roman"/>
          <w:b/>
          <w:color w:val="FF0000"/>
          <w:sz w:val="24"/>
          <w:szCs w:val="48"/>
        </w:rPr>
        <w:t>during the month of February, there are always 28 calendar days</w:t>
      </w:r>
      <w:r>
        <w:rPr>
          <w:rFonts w:ascii="Book Antiqua" w:hAnsi="Book Antiqua" w:cs="Times New Roman"/>
          <w:b/>
          <w:sz w:val="24"/>
          <w:szCs w:val="48"/>
        </w:rPr>
        <w:t>)</w:t>
      </w:r>
    </w:p>
    <w:p w14:paraId="3393712D" w14:textId="77777777" w:rsidR="008A6512" w:rsidRDefault="008A6512" w:rsidP="008A6512">
      <w:pPr>
        <w:pStyle w:val="ListParagraph"/>
        <w:spacing w:after="0" w:line="240" w:lineRule="auto"/>
        <w:jc w:val="both"/>
        <w:rPr>
          <w:rFonts w:ascii="Book Antiqua" w:hAnsi="Book Antiqua" w:cs="Times New Roman"/>
          <w:b/>
          <w:sz w:val="24"/>
          <w:szCs w:val="48"/>
        </w:rPr>
      </w:pPr>
      <w:r>
        <w:rPr>
          <w:rFonts w:ascii="Book Antiqua" w:hAnsi="Book Antiqua" w:cs="Times New Roman"/>
          <w:b/>
          <w:sz w:val="24"/>
          <w:szCs w:val="48"/>
        </w:rPr>
        <w:t>R=(105,000 units/week) x (1 week/7days)=15,000 units per day</w:t>
      </w:r>
    </w:p>
    <w:p w14:paraId="3A69930E" w14:textId="77777777" w:rsidR="008A6512" w:rsidRDefault="008A6512" w:rsidP="008A6512">
      <w:pPr>
        <w:pStyle w:val="ListParagraph"/>
        <w:spacing w:after="0" w:line="240" w:lineRule="auto"/>
        <w:jc w:val="both"/>
        <w:rPr>
          <w:rFonts w:ascii="Book Antiqua" w:hAnsi="Book Antiqua" w:cs="Times New Roman"/>
          <w:b/>
          <w:sz w:val="24"/>
          <w:szCs w:val="48"/>
        </w:rPr>
      </w:pPr>
    </w:p>
    <w:p w14:paraId="7F3B5367" w14:textId="77777777" w:rsidR="008A6512" w:rsidRDefault="008A6512" w:rsidP="008A6512">
      <w:pPr>
        <w:pStyle w:val="ListParagraph"/>
        <w:spacing w:after="0" w:line="240" w:lineRule="auto"/>
        <w:jc w:val="both"/>
        <w:rPr>
          <w:rFonts w:ascii="Book Antiqua" w:hAnsi="Book Antiqua" w:cs="Times New Roman"/>
          <w:b/>
          <w:sz w:val="24"/>
          <w:szCs w:val="48"/>
        </w:rPr>
      </w:pPr>
      <w:r>
        <w:rPr>
          <w:rFonts w:ascii="Book Antiqua" w:hAnsi="Book Antiqua" w:cs="Times New Roman"/>
          <w:b/>
          <w:sz w:val="24"/>
          <w:szCs w:val="48"/>
        </w:rPr>
        <w:t>Solution: ROP= LTD+Isafety</w:t>
      </w:r>
    </w:p>
    <w:p w14:paraId="21FB9606" w14:textId="77777777" w:rsidR="008A6512" w:rsidRDefault="008A6512" w:rsidP="008A6512">
      <w:pPr>
        <w:pStyle w:val="ListParagraph"/>
        <w:spacing w:after="0" w:line="240" w:lineRule="auto"/>
        <w:jc w:val="both"/>
        <w:rPr>
          <w:rFonts w:ascii="Book Antiqua" w:hAnsi="Book Antiqua" w:cs="Times New Roman"/>
          <w:b/>
          <w:sz w:val="24"/>
          <w:szCs w:val="48"/>
        </w:rPr>
      </w:pPr>
      <w:r>
        <w:rPr>
          <w:rFonts w:ascii="Book Antiqua" w:hAnsi="Book Antiqua" w:cs="Times New Roman"/>
          <w:b/>
          <w:sz w:val="24"/>
          <w:szCs w:val="48"/>
        </w:rPr>
        <w:t>ROP= LTD+50,000</w:t>
      </w:r>
    </w:p>
    <w:p w14:paraId="4BB7248B" w14:textId="77777777" w:rsidR="008A6512" w:rsidRDefault="008A6512" w:rsidP="006357B1">
      <w:pPr>
        <w:pStyle w:val="ListParagraph"/>
        <w:spacing w:after="0" w:line="240" w:lineRule="auto"/>
        <w:jc w:val="both"/>
        <w:rPr>
          <w:rFonts w:ascii="Book Antiqua" w:hAnsi="Book Antiqua" w:cs="Times New Roman"/>
          <w:b/>
          <w:sz w:val="24"/>
          <w:szCs w:val="48"/>
        </w:rPr>
      </w:pPr>
      <w:r>
        <w:rPr>
          <w:rFonts w:ascii="Book Antiqua" w:hAnsi="Book Antiqua" w:cs="Times New Roman"/>
          <w:b/>
          <w:sz w:val="24"/>
          <w:szCs w:val="48"/>
        </w:rPr>
        <w:t>ROP= (28 x 15,000) +50,000=</w:t>
      </w:r>
      <w:r w:rsidRPr="008A6512">
        <w:rPr>
          <w:rFonts w:ascii="Book Antiqua" w:hAnsi="Book Antiqua" w:cs="Times New Roman"/>
          <w:b/>
          <w:color w:val="FF0000"/>
          <w:sz w:val="24"/>
          <w:szCs w:val="48"/>
        </w:rPr>
        <w:t>470,000</w:t>
      </w:r>
    </w:p>
    <w:p w14:paraId="4C01C375" w14:textId="77777777" w:rsidR="008A6512" w:rsidRPr="008A6512" w:rsidRDefault="008A6512" w:rsidP="008A6512">
      <w:pPr>
        <w:spacing w:after="0" w:line="240" w:lineRule="auto"/>
        <w:jc w:val="both"/>
        <w:rPr>
          <w:rFonts w:ascii="Book Antiqua" w:hAnsi="Book Antiqua" w:cs="Times New Roman"/>
          <w:b/>
          <w:sz w:val="24"/>
          <w:szCs w:val="48"/>
        </w:rPr>
      </w:pPr>
    </w:p>
    <w:p w14:paraId="7AB44CF9" w14:textId="52E53F44" w:rsidR="008A6512" w:rsidRPr="00FF41F4" w:rsidRDefault="008A6512" w:rsidP="008A6512">
      <w:pPr>
        <w:pStyle w:val="ListParagraph"/>
        <w:numPr>
          <w:ilvl w:val="0"/>
          <w:numId w:val="3"/>
        </w:numPr>
        <w:spacing w:after="0" w:line="240" w:lineRule="auto"/>
        <w:jc w:val="both"/>
        <w:rPr>
          <w:rFonts w:ascii="Book Antiqua" w:hAnsi="Book Antiqua" w:cs="Times New Roman"/>
          <w:b/>
          <w:sz w:val="24"/>
          <w:szCs w:val="48"/>
        </w:rPr>
      </w:pPr>
      <w:r>
        <w:rPr>
          <w:rFonts w:ascii="Book Antiqua" w:hAnsi="Book Antiqua" w:cs="Times New Roman"/>
          <w:b/>
          <w:sz w:val="24"/>
          <w:szCs w:val="48"/>
        </w:rPr>
        <w:t>After a great success with the Magic Bullet, Bed Bath &amp; Beyond decided to introduce a new product call</w:t>
      </w:r>
      <w:r w:rsidR="007F0227">
        <w:rPr>
          <w:rFonts w:ascii="Book Antiqua" w:hAnsi="Book Antiqua" w:cs="Times New Roman"/>
          <w:b/>
          <w:sz w:val="24"/>
          <w:szCs w:val="48"/>
        </w:rPr>
        <w:t>ed</w:t>
      </w:r>
      <w:r>
        <w:rPr>
          <w:rFonts w:ascii="Book Antiqua" w:hAnsi="Book Antiqua" w:cs="Times New Roman"/>
          <w:b/>
          <w:sz w:val="24"/>
          <w:szCs w:val="48"/>
        </w:rPr>
        <w:t xml:space="preserve"> the </w:t>
      </w:r>
      <w:r w:rsidR="00AC3C9D">
        <w:rPr>
          <w:rFonts w:ascii="Book Antiqua" w:hAnsi="Book Antiqua" w:cs="Times New Roman"/>
          <w:b/>
          <w:sz w:val="24"/>
          <w:szCs w:val="48"/>
        </w:rPr>
        <w:t>Pocket Hose. After a successful introduction, customer began to demand on average 1,000 units per day. The standard deviation of demand is 5 per day, and the lead time is 10 days. Compute ROP at 90% service level. Compute safety stock</w:t>
      </w:r>
      <w:r w:rsidR="001563C7">
        <w:rPr>
          <w:rFonts w:ascii="Book Antiqua" w:hAnsi="Book Antiqua" w:cs="Times New Roman"/>
          <w:b/>
          <w:sz w:val="24"/>
          <w:szCs w:val="48"/>
        </w:rPr>
        <w:t xml:space="preserve"> (round to nearest dollar)</w:t>
      </w:r>
      <w:r w:rsidR="006357B1">
        <w:rPr>
          <w:rFonts w:ascii="Book Antiqua" w:hAnsi="Book Antiqua" w:cs="Times New Roman"/>
          <w:b/>
          <w:sz w:val="24"/>
          <w:szCs w:val="48"/>
        </w:rPr>
        <w:t xml:space="preserve"> </w:t>
      </w:r>
      <w:r w:rsidR="006357B1" w:rsidRPr="00FF41F4">
        <w:rPr>
          <w:rFonts w:ascii="Book Antiqua" w:hAnsi="Book Antiqua" w:cs="Times New Roman"/>
          <w:b/>
          <w:sz w:val="24"/>
          <w:szCs w:val="48"/>
        </w:rPr>
        <w:t xml:space="preserve">Assume demand is variable and lead time is fixed. </w:t>
      </w:r>
    </w:p>
    <w:p w14:paraId="4389D893" w14:textId="77777777" w:rsidR="00442036" w:rsidRDefault="00442036" w:rsidP="006357B1">
      <w:pPr>
        <w:spacing w:after="0" w:line="240" w:lineRule="auto"/>
        <w:ind w:firstLine="720"/>
        <w:jc w:val="both"/>
        <w:rPr>
          <w:rFonts w:ascii="Book Antiqua" w:hAnsi="Book Antiqua" w:cs="Times New Roman"/>
          <w:b/>
          <w:color w:val="FF0000"/>
          <w:sz w:val="24"/>
          <w:szCs w:val="48"/>
        </w:rPr>
      </w:pPr>
    </w:p>
    <w:p w14:paraId="71F9D4C1" w14:textId="77777777" w:rsidR="00AC3C9D" w:rsidRPr="00AC3C9D" w:rsidRDefault="00AC3C9D" w:rsidP="006357B1">
      <w:pPr>
        <w:spacing w:after="0" w:line="240" w:lineRule="auto"/>
        <w:ind w:firstLine="720"/>
        <w:jc w:val="both"/>
        <w:rPr>
          <w:rFonts w:ascii="Book Antiqua" w:hAnsi="Book Antiqua" w:cs="Times New Roman"/>
          <w:b/>
          <w:color w:val="FF0000"/>
          <w:sz w:val="24"/>
          <w:szCs w:val="48"/>
        </w:rPr>
      </w:pPr>
      <w:r w:rsidRPr="00AC3C9D">
        <w:rPr>
          <w:rFonts w:ascii="Book Antiqua" w:hAnsi="Book Antiqua" w:cs="Times New Roman"/>
          <w:b/>
          <w:color w:val="FF0000"/>
          <w:sz w:val="24"/>
          <w:szCs w:val="48"/>
        </w:rPr>
        <w:t>Questions to think about:</w:t>
      </w:r>
    </w:p>
    <w:p w14:paraId="1863EA53" w14:textId="77777777" w:rsidR="00AC3C9D" w:rsidRPr="00AC3C9D" w:rsidRDefault="00AC3C9D" w:rsidP="006357B1">
      <w:pPr>
        <w:spacing w:after="0" w:line="240" w:lineRule="auto"/>
        <w:ind w:firstLine="720"/>
        <w:jc w:val="both"/>
        <w:rPr>
          <w:rFonts w:ascii="Book Antiqua" w:hAnsi="Book Antiqua" w:cs="Times New Roman"/>
          <w:b/>
          <w:color w:val="FF0000"/>
          <w:sz w:val="24"/>
          <w:szCs w:val="48"/>
        </w:rPr>
      </w:pPr>
      <w:r w:rsidRPr="00AC3C9D">
        <w:rPr>
          <w:rFonts w:ascii="Book Antiqua" w:hAnsi="Book Antiqua" w:cs="Times New Roman"/>
          <w:b/>
          <w:color w:val="FF0000"/>
          <w:sz w:val="24"/>
          <w:szCs w:val="48"/>
        </w:rPr>
        <w:t>What is the average demand during the lead time?</w:t>
      </w:r>
    </w:p>
    <w:p w14:paraId="4C212F85" w14:textId="77777777" w:rsidR="00AC3C9D" w:rsidRDefault="00AC3C9D" w:rsidP="006357B1">
      <w:pPr>
        <w:spacing w:after="0" w:line="240" w:lineRule="auto"/>
        <w:ind w:firstLine="720"/>
        <w:jc w:val="both"/>
        <w:rPr>
          <w:rFonts w:ascii="Book Antiqua" w:hAnsi="Book Antiqua" w:cs="Times New Roman"/>
          <w:b/>
          <w:color w:val="FF0000"/>
          <w:sz w:val="24"/>
          <w:szCs w:val="48"/>
        </w:rPr>
      </w:pPr>
      <w:r w:rsidRPr="00AC3C9D">
        <w:rPr>
          <w:rFonts w:ascii="Book Antiqua" w:hAnsi="Book Antiqua" w:cs="Times New Roman"/>
          <w:b/>
          <w:color w:val="FF0000"/>
          <w:sz w:val="24"/>
          <w:szCs w:val="48"/>
        </w:rPr>
        <w:t>What is standard deviation of demand during lead time</w:t>
      </w:r>
      <w:r>
        <w:rPr>
          <w:rFonts w:ascii="Book Antiqua" w:hAnsi="Book Antiqua" w:cs="Times New Roman"/>
          <w:b/>
          <w:color w:val="FF0000"/>
          <w:sz w:val="24"/>
          <w:szCs w:val="48"/>
        </w:rPr>
        <w:t>?</w:t>
      </w:r>
    </w:p>
    <w:p w14:paraId="3028D217" w14:textId="77777777" w:rsidR="001563C7" w:rsidRPr="001563C7" w:rsidRDefault="001563C7" w:rsidP="006357B1">
      <w:pPr>
        <w:spacing w:after="0" w:line="240" w:lineRule="auto"/>
        <w:ind w:firstLine="720"/>
        <w:jc w:val="both"/>
        <w:rPr>
          <w:rFonts w:ascii="Book Antiqua" w:hAnsi="Book Antiqua" w:cs="Times New Roman"/>
          <w:b/>
          <w:sz w:val="24"/>
          <w:szCs w:val="48"/>
          <w:highlight w:val="yellow"/>
        </w:rPr>
      </w:pPr>
      <w:r w:rsidRPr="001563C7">
        <w:rPr>
          <w:rFonts w:ascii="Book Antiqua" w:hAnsi="Book Antiqua" w:cs="Times New Roman"/>
          <w:b/>
          <w:sz w:val="24"/>
          <w:szCs w:val="48"/>
          <w:highlight w:val="yellow"/>
        </w:rPr>
        <w:t>L: Lead Time</w:t>
      </w:r>
    </w:p>
    <w:p w14:paraId="29108EDA" w14:textId="77777777" w:rsidR="001563C7" w:rsidRPr="001563C7" w:rsidRDefault="001563C7" w:rsidP="006357B1">
      <w:pPr>
        <w:spacing w:after="0" w:line="240" w:lineRule="auto"/>
        <w:ind w:firstLine="720"/>
        <w:jc w:val="both"/>
        <w:rPr>
          <w:rFonts w:ascii="Book Antiqua" w:hAnsi="Book Antiqua" w:cs="Times New Roman"/>
          <w:b/>
          <w:sz w:val="24"/>
          <w:szCs w:val="48"/>
          <w:highlight w:val="yellow"/>
        </w:rPr>
      </w:pPr>
      <w:r w:rsidRPr="001563C7">
        <w:rPr>
          <w:rFonts w:ascii="Book Antiqua" w:hAnsi="Book Antiqua" w:cs="Times New Roman"/>
          <w:b/>
          <w:bCs/>
          <w:sz w:val="24"/>
          <w:szCs w:val="48"/>
          <w:highlight w:val="yellow"/>
        </w:rPr>
        <w:t>R</w:t>
      </w:r>
      <w:r w:rsidRPr="001563C7">
        <w:rPr>
          <w:rFonts w:ascii="Book Antiqua" w:hAnsi="Book Antiqua" w:cs="Times New Roman"/>
          <w:b/>
          <w:sz w:val="24"/>
          <w:szCs w:val="48"/>
          <w:highlight w:val="yellow"/>
        </w:rPr>
        <w:t>: Demand per period (per day, week, month)</w:t>
      </w:r>
    </w:p>
    <w:p w14:paraId="7B451A82" w14:textId="77777777" w:rsidR="001563C7" w:rsidRPr="001563C7" w:rsidRDefault="001563C7" w:rsidP="006357B1">
      <w:pPr>
        <w:spacing w:after="0" w:line="240" w:lineRule="auto"/>
        <w:ind w:firstLine="720"/>
        <w:jc w:val="both"/>
        <w:rPr>
          <w:rFonts w:ascii="Book Antiqua" w:hAnsi="Book Antiqua" w:cs="Times New Roman"/>
          <w:b/>
          <w:sz w:val="24"/>
          <w:szCs w:val="48"/>
          <w:highlight w:val="yellow"/>
        </w:rPr>
      </w:pPr>
      <w:r w:rsidRPr="001563C7">
        <w:rPr>
          <w:rFonts w:ascii="Book Antiqua" w:hAnsi="Book Antiqua" w:cs="Times New Roman"/>
          <w:b/>
          <w:sz w:val="24"/>
          <w:szCs w:val="48"/>
          <w:highlight w:val="yellow"/>
        </w:rPr>
        <w:t>R: Average Demand per period (day, week, month)</w:t>
      </w:r>
    </w:p>
    <w:p w14:paraId="2516DAD9" w14:textId="77777777" w:rsidR="001563C7" w:rsidRPr="001563C7" w:rsidRDefault="001563C7" w:rsidP="006357B1">
      <w:pPr>
        <w:spacing w:after="0" w:line="240" w:lineRule="auto"/>
        <w:ind w:firstLine="720"/>
        <w:jc w:val="both"/>
        <w:rPr>
          <w:rFonts w:ascii="Book Antiqua" w:hAnsi="Book Antiqua" w:cs="Times New Roman"/>
          <w:b/>
          <w:sz w:val="24"/>
          <w:szCs w:val="48"/>
          <w:highlight w:val="yellow"/>
        </w:rPr>
      </w:pPr>
      <w:r w:rsidRPr="001563C7">
        <w:rPr>
          <w:rFonts w:ascii="Book Antiqua" w:hAnsi="Book Antiqua" w:cs="Times New Roman"/>
          <w:b/>
          <w:sz w:val="24"/>
          <w:szCs w:val="48"/>
          <w:highlight w:val="yellow"/>
        </w:rPr>
        <w:sym w:font="Symbol" w:char="0073"/>
      </w:r>
      <w:r w:rsidRPr="001563C7">
        <w:rPr>
          <w:rFonts w:ascii="Book Antiqua" w:hAnsi="Book Antiqua" w:cs="Times New Roman"/>
          <w:b/>
          <w:sz w:val="24"/>
          <w:szCs w:val="48"/>
          <w:highlight w:val="yellow"/>
          <w:vertAlign w:val="subscript"/>
        </w:rPr>
        <w:t>R</w:t>
      </w:r>
      <w:r w:rsidRPr="001563C7">
        <w:rPr>
          <w:rFonts w:ascii="Book Antiqua" w:hAnsi="Book Antiqua" w:cs="Times New Roman"/>
          <w:b/>
          <w:sz w:val="24"/>
          <w:szCs w:val="48"/>
          <w:highlight w:val="yellow"/>
        </w:rPr>
        <w:t>: Standard deviation of demand (per period)</w:t>
      </w:r>
    </w:p>
    <w:p w14:paraId="78D686C7" w14:textId="77777777" w:rsidR="001563C7" w:rsidRPr="001563C7" w:rsidRDefault="001563C7" w:rsidP="006357B1">
      <w:pPr>
        <w:spacing w:after="0" w:line="240" w:lineRule="auto"/>
        <w:ind w:firstLine="720"/>
        <w:jc w:val="both"/>
        <w:rPr>
          <w:rFonts w:ascii="Book Antiqua" w:hAnsi="Book Antiqua" w:cs="Times New Roman"/>
          <w:b/>
          <w:sz w:val="24"/>
          <w:szCs w:val="48"/>
          <w:highlight w:val="yellow"/>
        </w:rPr>
      </w:pPr>
      <w:r w:rsidRPr="001563C7">
        <w:rPr>
          <w:rFonts w:ascii="Book Antiqua" w:hAnsi="Book Antiqua" w:cs="Times New Roman"/>
          <w:b/>
          <w:sz w:val="24"/>
          <w:szCs w:val="48"/>
          <w:highlight w:val="yellow"/>
        </w:rPr>
        <w:t>LTD: Average Demand During Lead Time</w:t>
      </w:r>
    </w:p>
    <w:p w14:paraId="58FD793A" w14:textId="77777777" w:rsidR="001563C7" w:rsidRPr="001563C7" w:rsidRDefault="001563C7" w:rsidP="006357B1">
      <w:pPr>
        <w:spacing w:after="0" w:line="240" w:lineRule="auto"/>
        <w:ind w:firstLine="720"/>
        <w:jc w:val="both"/>
        <w:rPr>
          <w:rFonts w:ascii="Book Antiqua" w:hAnsi="Book Antiqua" w:cs="Times New Roman"/>
          <w:b/>
          <w:sz w:val="24"/>
          <w:szCs w:val="48"/>
          <w:highlight w:val="yellow"/>
        </w:rPr>
      </w:pPr>
      <w:r w:rsidRPr="001563C7">
        <w:rPr>
          <w:rFonts w:ascii="Book Antiqua" w:hAnsi="Book Antiqua" w:cs="Times New Roman"/>
          <w:b/>
          <w:sz w:val="24"/>
          <w:szCs w:val="48"/>
          <w:highlight w:val="yellow"/>
        </w:rPr>
        <w:t>LTD = L × R</w:t>
      </w:r>
    </w:p>
    <w:p w14:paraId="0F208682" w14:textId="77777777" w:rsidR="001563C7" w:rsidRDefault="001563C7" w:rsidP="006357B1">
      <w:pPr>
        <w:spacing w:after="0" w:line="240" w:lineRule="auto"/>
        <w:ind w:firstLine="720"/>
        <w:jc w:val="both"/>
        <w:rPr>
          <w:rFonts w:ascii="Book Antiqua" w:hAnsi="Book Antiqua" w:cs="Times New Roman"/>
          <w:b/>
          <w:sz w:val="24"/>
          <w:szCs w:val="48"/>
        </w:rPr>
      </w:pPr>
      <w:r w:rsidRPr="001563C7">
        <w:rPr>
          <w:rFonts w:ascii="Book Antiqua" w:hAnsi="Book Antiqua" w:cs="Times New Roman"/>
          <w:b/>
          <w:sz w:val="24"/>
          <w:szCs w:val="48"/>
          <w:highlight w:val="yellow"/>
        </w:rPr>
        <w:sym w:font="Symbol" w:char="0073"/>
      </w:r>
      <w:r w:rsidRPr="001563C7">
        <w:rPr>
          <w:rFonts w:ascii="Book Antiqua" w:hAnsi="Book Antiqua" w:cs="Times New Roman"/>
          <w:b/>
          <w:sz w:val="24"/>
          <w:szCs w:val="48"/>
          <w:highlight w:val="yellow"/>
          <w:vertAlign w:val="subscript"/>
        </w:rPr>
        <w:t>LTD</w:t>
      </w:r>
      <w:r w:rsidRPr="001563C7">
        <w:rPr>
          <w:rFonts w:ascii="Book Antiqua" w:hAnsi="Book Antiqua" w:cs="Times New Roman"/>
          <w:b/>
          <w:sz w:val="24"/>
          <w:szCs w:val="48"/>
          <w:highlight w:val="yellow"/>
        </w:rPr>
        <w:t>: Standard deviation of demand during lead time</w:t>
      </w:r>
    </w:p>
    <w:p w14:paraId="6DD4D3EF" w14:textId="70A2D2C4" w:rsidR="001563C7" w:rsidRDefault="001563C7" w:rsidP="006357B1">
      <w:pPr>
        <w:spacing w:after="0" w:line="240" w:lineRule="auto"/>
        <w:ind w:firstLine="720"/>
        <w:jc w:val="both"/>
        <w:rPr>
          <w:rFonts w:ascii="Book Antiqua" w:hAnsi="Book Antiqua" w:cs="Times New Roman"/>
          <w:b/>
          <w:sz w:val="24"/>
          <w:szCs w:val="48"/>
        </w:rPr>
      </w:pPr>
    </w:p>
    <w:p w14:paraId="18D36632" w14:textId="317C8EF5" w:rsidR="001563C7" w:rsidRDefault="00F5458F" w:rsidP="006357B1">
      <w:pPr>
        <w:spacing w:after="0" w:line="240" w:lineRule="auto"/>
        <w:ind w:firstLine="720"/>
        <w:jc w:val="both"/>
        <w:rPr>
          <w:rFonts w:ascii="Book Antiqua" w:hAnsi="Book Antiqua" w:cs="Times New Roman"/>
          <w:b/>
          <w:sz w:val="24"/>
          <w:szCs w:val="48"/>
        </w:rPr>
      </w:pPr>
      <w:r w:rsidRPr="001563C7">
        <w:rPr>
          <w:rFonts w:ascii="Book Antiqua" w:hAnsi="Book Antiqua" w:cs="Times New Roman"/>
          <w:b/>
          <w:noProof/>
          <w:sz w:val="24"/>
          <w:szCs w:val="48"/>
        </w:rPr>
        <mc:AlternateContent>
          <mc:Choice Requires="wps">
            <w:drawing>
              <wp:anchor distT="0" distB="0" distL="114300" distR="114300" simplePos="0" relativeHeight="251723776" behindDoc="0" locked="0" layoutInCell="1" allowOverlap="1" wp14:anchorId="23639633" wp14:editId="2673330F">
                <wp:simplePos x="0" y="0"/>
                <wp:positionH relativeFrom="column">
                  <wp:posOffset>1487170</wp:posOffset>
                </wp:positionH>
                <wp:positionV relativeFrom="paragraph">
                  <wp:posOffset>-1905</wp:posOffset>
                </wp:positionV>
                <wp:extent cx="1386205" cy="429895"/>
                <wp:effectExtent l="0" t="0" r="0" b="0"/>
                <wp:wrapSquare wrapText="bothSides"/>
                <wp:docPr id="8" name="TextBox 7"/>
                <wp:cNvGraphicFramePr/>
                <a:graphic xmlns:a="http://schemas.openxmlformats.org/drawingml/2006/main">
                  <a:graphicData uri="http://schemas.microsoft.com/office/word/2010/wordprocessingShape">
                    <wps:wsp>
                      <wps:cNvSpPr txBox="1"/>
                      <wps:spPr>
                        <a:xfrm>
                          <a:off x="0" y="0"/>
                          <a:ext cx="1386205" cy="429895"/>
                        </a:xfrm>
                        <a:prstGeom prst="rect">
                          <a:avLst/>
                        </a:prstGeom>
                        <a:noFill/>
                      </wps:spPr>
                      <wps:txbx>
                        <w:txbxContent>
                          <w:p w14:paraId="015E5CD2" w14:textId="77777777" w:rsidR="00BD0551" w:rsidRPr="00F5458F" w:rsidRDefault="00BD0551" w:rsidP="001563C7">
                            <w:pPr>
                              <w:pStyle w:val="NormalWeb"/>
                              <w:kinsoku w:val="0"/>
                              <w:overflowPunct w:val="0"/>
                              <w:spacing w:before="0" w:beforeAutospacing="0" w:after="0" w:afterAutospacing="0"/>
                              <w:textAlignment w:val="baseline"/>
                              <w:rPr>
                                <w:sz w:val="18"/>
                              </w:rPr>
                            </w:pPr>
                            <w:r w:rsidRPr="00F5458F">
                              <w:rPr>
                                <w:rFonts w:ascii="Cambria Math" w:hAnsi="Cambria Math"/>
                                <w:sz w:val="18"/>
                              </w:rPr>
                              <w:t>σ_LTD</w:t>
                            </w:r>
                            <w:r w:rsidRPr="00F5458F">
                              <w:rPr>
                                <w:rFonts w:ascii="Verdana" w:eastAsia="MS PGothic" w:hAnsi="Verdana" w:cstheme="minorBidi"/>
                                <w:color w:val="C00000"/>
                                <w:kern w:val="24"/>
                                <w:sz w:val="48"/>
                                <w:szCs w:val="64"/>
                              </w:rPr>
                              <w:t>=</w:t>
                            </w:r>
                            <w:r w:rsidRPr="00F5458F">
                              <w:rPr>
                                <w:rFonts w:ascii="Cambria Math" w:hAnsi="Cambria Math"/>
                                <w:sz w:val="18"/>
                              </w:rPr>
                              <w:t>√L σ_R</w:t>
                            </w:r>
                          </w:p>
                        </w:txbxContent>
                      </wps:txbx>
                      <wps:bodyPr wrap="none" rtlCol="0">
                        <a:noAutofit/>
                      </wps:bodyPr>
                    </wps:wsp>
                  </a:graphicData>
                </a:graphic>
                <wp14:sizeRelV relativeFrom="margin">
                  <wp14:pctHeight>0</wp14:pctHeight>
                </wp14:sizeRelV>
              </wp:anchor>
            </w:drawing>
          </mc:Choice>
          <mc:Fallback>
            <w:pict>
              <v:shape w14:anchorId="23639633" id="TextBox 7" o:spid="_x0000_s1062" type="#_x0000_t202" style="position:absolute;left:0;text-align:left;margin-left:117.1pt;margin-top:-.15pt;width:109.15pt;height:33.85pt;z-index:2517237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LhykwEAABMDAAAOAAAAZHJzL2Uyb0RvYy54bWysUstOwzAQvCPxD5bvNGmgpURNEVCVCwKk&#10;wge4jt1Yir2WbZr071k7bUFwQ1z82F2PZ2Z3ftvrluyE8wpMRcejnBJhONTKbCv6/ra6mFHiAzM1&#10;a8GIiu6Fp7eL87N5Z0tRQANtLRxBEOPLzla0CcGWWeZ5IzTzI7DCYFKC0yzg1W2z2rEO0XWbFXk+&#10;zTpwtXXAhfcYXQ5Jukj4UgoeXqT0IpC2osgtpNWldRPXbDFn5dYx2yh+oMH+wEIzZfDTE9SSBUY+&#10;nPoFpRV34EGGEQedgZSKi6QB1YzzH2rWDbMiaUFzvD3Z5P8Plj/vXh1RdUWxUYZpbNGb6MM99OQ6&#10;mtNZX2LN2mJV6DGMTT7GPQaj5l46HXdUQzCPNu9P1iIW4fHR5Wxa5BNKOOauipvZzSTCZF+vrfPh&#10;UYAm8VBRh61LjrLdkw9D6bEkfmZgpdo2xiPFgUo8hX7TJz3j4shzA/Ue6XfY5YoaHENKXGgfII3E&#10;gHX3EUCq9E0EGV4csNH5RPQwJbG13++p6muWF58AAAD//wMAUEsDBBQABgAIAAAAIQDN/7Ay4QAA&#10;AAgBAAAPAAAAZHJzL2Rvd25yZXYueG1sTI8xT8MwFIR3JP6D9ZBYUOvUSQsKeakQCBaqorYMjE78&#10;SAKxHdluGvj1mAnG053uvivWk+7ZSM531iAs5gkwMrVVnWkQXg+PsxtgPkijZG8NIXyRh3V5flbI&#10;XNmT2dG4Dw2LJcbnEqENYcg593VLWvq5HchE7906LUOUruHKyVMs1z0XSbLiWnYmLrRyoPuW6s/9&#10;USN8v7iNFWLztKje0m4MD1cf2+ct4uXFdHcLLNAU/sLwix/RoYxMlT0a5VmPINJMxCjCLAUW/Wwp&#10;lsAqhNV1Brws+P8D5Q8AAAD//wMAUEsBAi0AFAAGAAgAAAAhALaDOJL+AAAA4QEAABMAAAAAAAAA&#10;AAAAAAAAAAAAAFtDb250ZW50X1R5cGVzXS54bWxQSwECLQAUAAYACAAAACEAOP0h/9YAAACUAQAA&#10;CwAAAAAAAAAAAAAAAAAvAQAAX3JlbHMvLnJlbHNQSwECLQAUAAYACAAAACEAYYS4cpMBAAATAwAA&#10;DgAAAAAAAAAAAAAAAAAuAgAAZHJzL2Uyb0RvYy54bWxQSwECLQAUAAYACAAAACEAzf+wMuEAAAAI&#10;AQAADwAAAAAAAAAAAAAAAADtAwAAZHJzL2Rvd25yZXYueG1sUEsFBgAAAAAEAAQA8wAAAPsEAAAA&#10;AA==&#10;" filled="f" stroked="f">
                <v:textbox>
                  <w:txbxContent>
                    <w:p w14:paraId="015E5CD2" w14:textId="77777777" w:rsidR="00BD0551" w:rsidRPr="00F5458F" w:rsidRDefault="00BD0551" w:rsidP="001563C7">
                      <w:pPr>
                        <w:pStyle w:val="NormalWeb"/>
                        <w:kinsoku w:val="0"/>
                        <w:overflowPunct w:val="0"/>
                        <w:spacing w:before="0" w:beforeAutospacing="0" w:after="0" w:afterAutospacing="0"/>
                        <w:textAlignment w:val="baseline"/>
                        <w:rPr>
                          <w:sz w:val="18"/>
                        </w:rPr>
                      </w:pPr>
                      <w:r w:rsidRPr="00F5458F">
                        <w:rPr>
                          <w:rFonts w:ascii="Cambria Math" w:hAnsi="Cambria Math"/>
                          <w:sz w:val="18"/>
                        </w:rPr>
                        <w:t>σ_LTD</w:t>
                      </w:r>
                      <w:r w:rsidRPr="00F5458F">
                        <w:rPr>
                          <w:rFonts w:ascii="Verdana" w:eastAsia="MS PGothic" w:hAnsi="Verdana" w:cstheme="minorBidi"/>
                          <w:color w:val="C00000"/>
                          <w:kern w:val="24"/>
                          <w:sz w:val="48"/>
                          <w:szCs w:val="64"/>
                        </w:rPr>
                        <w:t>=</w:t>
                      </w:r>
                      <w:r w:rsidRPr="00F5458F">
                        <w:rPr>
                          <w:rFonts w:ascii="Cambria Math" w:hAnsi="Cambria Math"/>
                          <w:sz w:val="18"/>
                        </w:rPr>
                        <w:t>√L σ_R</w:t>
                      </w:r>
                    </w:p>
                  </w:txbxContent>
                </v:textbox>
                <w10:wrap type="square"/>
              </v:shape>
            </w:pict>
          </mc:Fallback>
        </mc:AlternateContent>
      </w:r>
    </w:p>
    <w:p w14:paraId="01045513" w14:textId="77777777" w:rsidR="001563C7" w:rsidRDefault="001563C7" w:rsidP="006357B1">
      <w:pPr>
        <w:spacing w:after="0" w:line="240" w:lineRule="auto"/>
        <w:ind w:firstLine="720"/>
        <w:jc w:val="both"/>
        <w:rPr>
          <w:rFonts w:ascii="Book Antiqua" w:hAnsi="Book Antiqua" w:cs="Times New Roman"/>
          <w:b/>
          <w:sz w:val="24"/>
          <w:szCs w:val="48"/>
        </w:rPr>
      </w:pPr>
    </w:p>
    <w:p w14:paraId="1E406344" w14:textId="77777777" w:rsidR="001563C7" w:rsidRDefault="001563C7" w:rsidP="006357B1">
      <w:pPr>
        <w:spacing w:after="0" w:line="240" w:lineRule="auto"/>
        <w:ind w:firstLine="720"/>
        <w:jc w:val="both"/>
        <w:rPr>
          <w:rFonts w:ascii="Book Antiqua" w:hAnsi="Book Antiqua" w:cs="Times New Roman"/>
          <w:b/>
          <w:sz w:val="24"/>
          <w:szCs w:val="48"/>
        </w:rPr>
      </w:pPr>
    </w:p>
    <w:p w14:paraId="272CE55F" w14:textId="77777777" w:rsidR="001563C7" w:rsidRPr="001563C7" w:rsidRDefault="001563C7" w:rsidP="006357B1">
      <w:pPr>
        <w:spacing w:after="0" w:line="240" w:lineRule="auto"/>
        <w:ind w:firstLine="720"/>
        <w:jc w:val="both"/>
        <w:rPr>
          <w:rFonts w:ascii="Book Antiqua" w:hAnsi="Book Antiqua" w:cs="Times New Roman"/>
          <w:b/>
          <w:sz w:val="24"/>
          <w:szCs w:val="48"/>
        </w:rPr>
      </w:pPr>
      <w:r>
        <w:rPr>
          <w:rFonts w:ascii="Book Antiqua" w:hAnsi="Book Antiqua" w:cs="Times New Roman"/>
          <w:b/>
          <w:sz w:val="24"/>
          <w:szCs w:val="48"/>
        </w:rPr>
        <w:t xml:space="preserve">L: 10 </w:t>
      </w:r>
      <w:r w:rsidRPr="001563C7">
        <w:rPr>
          <w:rFonts w:ascii="Book Antiqua" w:hAnsi="Book Antiqua" w:cs="Times New Roman"/>
          <w:b/>
          <w:sz w:val="24"/>
          <w:szCs w:val="48"/>
        </w:rPr>
        <w:t>days</w:t>
      </w:r>
    </w:p>
    <w:p w14:paraId="00683F4D" w14:textId="77777777" w:rsidR="001563C7" w:rsidRPr="001563C7" w:rsidRDefault="001563C7" w:rsidP="006357B1">
      <w:pPr>
        <w:spacing w:after="0" w:line="240" w:lineRule="auto"/>
        <w:ind w:firstLine="720"/>
        <w:jc w:val="both"/>
        <w:rPr>
          <w:rFonts w:ascii="Book Antiqua" w:hAnsi="Book Antiqua" w:cs="Times New Roman"/>
          <w:b/>
          <w:sz w:val="24"/>
          <w:szCs w:val="48"/>
        </w:rPr>
      </w:pPr>
      <w:r>
        <w:rPr>
          <w:rFonts w:ascii="Book Antiqua" w:hAnsi="Book Antiqua" w:cs="Times New Roman"/>
          <w:b/>
          <w:sz w:val="24"/>
          <w:szCs w:val="48"/>
        </w:rPr>
        <w:t>R: 1,000 units/day</w:t>
      </w:r>
    </w:p>
    <w:p w14:paraId="3A511745" w14:textId="77777777" w:rsidR="001563C7" w:rsidRPr="001563C7" w:rsidRDefault="001563C7" w:rsidP="006357B1">
      <w:pPr>
        <w:spacing w:after="0" w:line="240" w:lineRule="auto"/>
        <w:ind w:firstLine="720"/>
        <w:jc w:val="both"/>
        <w:rPr>
          <w:rFonts w:ascii="Book Antiqua" w:hAnsi="Book Antiqua" w:cs="Times New Roman"/>
          <w:b/>
          <w:sz w:val="24"/>
          <w:szCs w:val="48"/>
        </w:rPr>
      </w:pPr>
      <w:r w:rsidRPr="001563C7">
        <w:rPr>
          <w:rFonts w:ascii="Book Antiqua" w:hAnsi="Book Antiqua" w:cs="Times New Roman"/>
          <w:b/>
          <w:sz w:val="24"/>
          <w:szCs w:val="48"/>
        </w:rPr>
        <w:sym w:font="Symbol" w:char="0073"/>
      </w:r>
      <w:r w:rsidRPr="001563C7">
        <w:rPr>
          <w:rFonts w:ascii="Book Antiqua" w:hAnsi="Book Antiqua" w:cs="Times New Roman"/>
          <w:b/>
          <w:sz w:val="24"/>
          <w:szCs w:val="48"/>
          <w:vertAlign w:val="subscript"/>
        </w:rPr>
        <w:t>R</w:t>
      </w:r>
      <w:r w:rsidRPr="001563C7">
        <w:rPr>
          <w:rFonts w:ascii="Book Antiqua" w:hAnsi="Book Antiqua" w:cs="Times New Roman"/>
          <w:b/>
          <w:sz w:val="24"/>
          <w:szCs w:val="48"/>
        </w:rPr>
        <w:t>: Standard deviation of daily demand =5</w:t>
      </w:r>
    </w:p>
    <w:p w14:paraId="53F68D4B" w14:textId="77777777" w:rsidR="001563C7" w:rsidRPr="001563C7" w:rsidRDefault="001563C7" w:rsidP="006357B1">
      <w:pPr>
        <w:spacing w:after="0" w:line="240" w:lineRule="auto"/>
        <w:ind w:firstLine="720"/>
        <w:jc w:val="both"/>
        <w:rPr>
          <w:rFonts w:ascii="Book Antiqua" w:hAnsi="Book Antiqua" w:cs="Times New Roman"/>
          <w:b/>
          <w:sz w:val="24"/>
          <w:szCs w:val="48"/>
        </w:rPr>
      </w:pPr>
      <w:r w:rsidRPr="001563C7">
        <w:rPr>
          <w:rFonts w:ascii="Book Antiqua" w:hAnsi="Book Antiqua" w:cs="Times New Roman"/>
          <w:b/>
          <w:sz w:val="24"/>
          <w:szCs w:val="48"/>
        </w:rPr>
        <w:t>LTD: Average Demand During Lead Time</w:t>
      </w:r>
    </w:p>
    <w:p w14:paraId="349750E9" w14:textId="77777777" w:rsidR="001563C7" w:rsidRPr="001563C7" w:rsidRDefault="001563C7" w:rsidP="006357B1">
      <w:pPr>
        <w:spacing w:after="0" w:line="240" w:lineRule="auto"/>
        <w:ind w:firstLine="720"/>
        <w:jc w:val="both"/>
        <w:rPr>
          <w:rFonts w:ascii="Book Antiqua" w:hAnsi="Book Antiqua" w:cs="Times New Roman"/>
          <w:b/>
          <w:sz w:val="24"/>
          <w:szCs w:val="48"/>
        </w:rPr>
      </w:pPr>
      <w:r>
        <w:rPr>
          <w:rFonts w:ascii="Book Antiqua" w:hAnsi="Book Antiqua" w:cs="Times New Roman"/>
          <w:b/>
          <w:sz w:val="24"/>
          <w:szCs w:val="48"/>
        </w:rPr>
        <w:t>LTD = L × R = 10</w:t>
      </w:r>
      <w:r w:rsidRPr="001563C7">
        <w:rPr>
          <w:rFonts w:ascii="Book Antiqua" w:hAnsi="Book Antiqua" w:cs="Times New Roman"/>
          <w:b/>
          <w:sz w:val="24"/>
          <w:szCs w:val="48"/>
        </w:rPr>
        <w:t xml:space="preserve"> </w:t>
      </w:r>
      <w:r w:rsidRPr="001563C7">
        <w:rPr>
          <w:rFonts w:ascii="Book Antiqua" w:hAnsi="Book Antiqua" w:cs="Times New Roman" w:hint="eastAsia"/>
          <w:b/>
          <w:sz w:val="24"/>
          <w:szCs w:val="48"/>
        </w:rPr>
        <w:t>×</w:t>
      </w:r>
      <w:r w:rsidRPr="001563C7">
        <w:rPr>
          <w:rFonts w:ascii="Book Antiqua" w:hAnsi="Book Antiqua" w:cs="Times New Roman" w:hint="eastAsia"/>
          <w:b/>
          <w:sz w:val="24"/>
          <w:szCs w:val="48"/>
        </w:rPr>
        <w:t xml:space="preserve"> </w:t>
      </w:r>
      <w:r>
        <w:rPr>
          <w:rFonts w:ascii="Book Antiqua" w:hAnsi="Book Antiqua" w:cs="Times New Roman"/>
          <w:b/>
          <w:sz w:val="24"/>
          <w:szCs w:val="48"/>
        </w:rPr>
        <w:t>1,000 = 10,000</w:t>
      </w:r>
    </w:p>
    <w:p w14:paraId="2C07CC3E" w14:textId="77777777" w:rsidR="001563C7" w:rsidRDefault="001563C7" w:rsidP="006357B1">
      <w:pPr>
        <w:spacing w:after="0" w:line="240" w:lineRule="auto"/>
        <w:ind w:firstLine="720"/>
        <w:jc w:val="both"/>
        <w:rPr>
          <w:rFonts w:ascii="Book Antiqua" w:hAnsi="Book Antiqua" w:cs="Times New Roman"/>
          <w:b/>
          <w:sz w:val="24"/>
          <w:szCs w:val="48"/>
        </w:rPr>
      </w:pPr>
      <w:r w:rsidRPr="001563C7">
        <w:rPr>
          <w:rFonts w:ascii="Book Antiqua" w:hAnsi="Book Antiqua" w:cs="Times New Roman"/>
          <w:b/>
          <w:sz w:val="24"/>
          <w:szCs w:val="48"/>
        </w:rPr>
        <w:sym w:font="Symbol" w:char="0073"/>
      </w:r>
      <w:r w:rsidRPr="001563C7">
        <w:rPr>
          <w:rFonts w:ascii="Book Antiqua" w:hAnsi="Book Antiqua" w:cs="Times New Roman"/>
          <w:b/>
          <w:sz w:val="24"/>
          <w:szCs w:val="48"/>
          <w:vertAlign w:val="subscript"/>
        </w:rPr>
        <w:t>LTD</w:t>
      </w:r>
      <w:r w:rsidRPr="001563C7">
        <w:rPr>
          <w:rFonts w:ascii="Book Antiqua" w:hAnsi="Book Antiqua" w:cs="Times New Roman"/>
          <w:b/>
          <w:sz w:val="24"/>
          <w:szCs w:val="48"/>
        </w:rPr>
        <w:t>: Standard deviation of demand during lead time</w:t>
      </w:r>
    </w:p>
    <w:p w14:paraId="421C6E43" w14:textId="77777777" w:rsidR="001563C7" w:rsidRDefault="001563C7" w:rsidP="006357B1">
      <w:pPr>
        <w:spacing w:after="0" w:line="240" w:lineRule="auto"/>
        <w:ind w:firstLine="720"/>
        <w:jc w:val="both"/>
        <w:rPr>
          <w:rFonts w:ascii="Book Antiqua" w:hAnsi="Book Antiqua" w:cs="Times New Roman"/>
          <w:b/>
          <w:sz w:val="24"/>
          <w:szCs w:val="48"/>
        </w:rPr>
      </w:pPr>
      <w:r w:rsidRPr="001563C7">
        <w:rPr>
          <w:rFonts w:ascii="Book Antiqua" w:hAnsi="Book Antiqua" w:cs="Times New Roman"/>
          <w:b/>
          <w:noProof/>
          <w:sz w:val="24"/>
          <w:szCs w:val="48"/>
        </w:rPr>
        <mc:AlternateContent>
          <mc:Choice Requires="wps">
            <w:drawing>
              <wp:anchor distT="0" distB="0" distL="114300" distR="114300" simplePos="0" relativeHeight="251725824" behindDoc="0" locked="0" layoutInCell="1" allowOverlap="1" wp14:anchorId="33244B5C" wp14:editId="126BD095">
                <wp:simplePos x="0" y="0"/>
                <wp:positionH relativeFrom="column">
                  <wp:posOffset>1028700</wp:posOffset>
                </wp:positionH>
                <wp:positionV relativeFrom="paragraph">
                  <wp:posOffset>36195</wp:posOffset>
                </wp:positionV>
                <wp:extent cx="1887855" cy="581660"/>
                <wp:effectExtent l="0" t="0" r="0" b="0"/>
                <wp:wrapSquare wrapText="bothSides"/>
                <wp:docPr id="9" name="TextBox 8"/>
                <wp:cNvGraphicFramePr/>
                <a:graphic xmlns:a="http://schemas.openxmlformats.org/drawingml/2006/main">
                  <a:graphicData uri="http://schemas.microsoft.com/office/word/2010/wordprocessingShape">
                    <wps:wsp>
                      <wps:cNvSpPr txBox="1"/>
                      <wps:spPr>
                        <a:xfrm>
                          <a:off x="0" y="0"/>
                          <a:ext cx="1887855" cy="581660"/>
                        </a:xfrm>
                        <a:prstGeom prst="rect">
                          <a:avLst/>
                        </a:prstGeom>
                        <a:noFill/>
                      </wps:spPr>
                      <wps:txbx>
                        <w:txbxContent>
                          <w:p w14:paraId="6BCD7287" w14:textId="77777777" w:rsidR="00BD0551" w:rsidRPr="007F0227" w:rsidRDefault="00BD0551" w:rsidP="001563C7">
                            <w:pPr>
                              <w:pStyle w:val="NormalWeb"/>
                              <w:kinsoku w:val="0"/>
                              <w:overflowPunct w:val="0"/>
                              <w:spacing w:before="0" w:beforeAutospacing="0" w:after="0" w:afterAutospacing="0"/>
                              <w:textAlignment w:val="baseline"/>
                              <w:rPr>
                                <w:rFonts w:ascii="Book Antiqua" w:hAnsi="Book Antiqua"/>
                              </w:rPr>
                            </w:pPr>
                            <w:r w:rsidRPr="007F0227">
                              <w:rPr>
                                <w:rFonts w:ascii="Book Antiqua" w:hAnsi="Book Antiqua"/>
                              </w:rPr>
                              <w:t>σ_LTD</w:t>
                            </w:r>
                            <w:r w:rsidRPr="007F0227">
                              <w:rPr>
                                <w:rFonts w:ascii="Book Antiqua" w:eastAsia="MS PGothic" w:hAnsi="Book Antiqua" w:cstheme="minorBidi"/>
                                <w:color w:val="C00000"/>
                                <w:kern w:val="24"/>
                                <w:sz w:val="64"/>
                                <w:szCs w:val="64"/>
                              </w:rPr>
                              <w:t>=</w:t>
                            </w:r>
                            <w:r w:rsidRPr="007F0227">
                              <w:rPr>
                                <w:rFonts w:ascii="Book Antiqua" w:hAnsi="Book Antiqua"/>
                              </w:rPr>
                              <w:t>√10 (5)=15.811</w:t>
                            </w:r>
                          </w:p>
                        </w:txbxContent>
                      </wps:txbx>
                      <wps:bodyPr wrap="none" rtlCol="0">
                        <a:spAutoFit/>
                      </wps:bodyPr>
                    </wps:wsp>
                  </a:graphicData>
                </a:graphic>
              </wp:anchor>
            </w:drawing>
          </mc:Choice>
          <mc:Fallback>
            <w:pict>
              <v:shape w14:anchorId="33244B5C" id="TextBox 8" o:spid="_x0000_s1063" type="#_x0000_t202" style="position:absolute;left:0;text-align:left;margin-left:81pt;margin-top:2.85pt;width:148.65pt;height:45.8pt;z-index:251725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WqUlAEAABMDAAAOAAAAZHJzL2Uyb0RvYy54bWysUstOwzAQvCPxD5bvNC2oJURNEQ/BBQFS&#10;4QNcx24sxV7La5r071m7DxDcEBcn3l3Pzszu/HqwHduogAZczSejMWfKSWiMW9f8/e3hrOQMo3CN&#10;6MCpmm8V8uvF6cm895U6hxa6RgVGIA6r3te8jdFXRYGyVVbgCLxylNQQrIh0DeuiCaIndNsV5+Px&#10;rOghND6AVIgUvd8l+SLja61kfNEaVWRdzYlbzGfI5yqdxWIuqnUQvjVyT0P8gYUVxlHTI9S9iIJ9&#10;BPMLyhoZAEHHkQRbgNZGqqyB1EzGP9QsW+FV1kLmoD/ahP8HK583r4GZpuZXnDlhaURvaoi3MLAy&#10;mdN7rKhm6akqDhSmIR/iSMGkedDBpi+pYZQnm7dHawmLyfSoLC/L6ZQzSblpOZnNsvfF12sfMD4q&#10;sCz91DzQ6LKjYvOEkZhQ6aEkNXPwYLouxRPFHZX0F4fVkPVMLg48V9BsiX5PU665ozXkLMTuDvJK&#10;JCz0Nx+R8HKbBLJ7sccm53P3/Zak0X6/56qvXV58AgAA//8DAFBLAwQUAAYACAAAACEALs5rj9wA&#10;AAAIAQAADwAAAGRycy9kb3ducmV2LnhtbEyPwU7DMBBE70j8g7VI3KjTtGmbEKdCBc6Uwge48RKH&#10;xOsodtvA17Oc4Dia0cybcju5XpxxDK0nBfNZAgKp9qalRsH72/PdBkSImozuPaGCLwywra6vSl0Y&#10;f6FXPB9iI7iEQqEV2BiHQspQW3Q6zPyAxN6HH52OLMdGmlFfuNz1Mk2SlXS6JV6wesCdxbo7nJyC&#10;TeJeui5P98Etv+eZ3T36p+FTqdub6eEeRMQp/oXhF5/RoWKmoz+RCaJnvUr5S1SQrUGwv8zyBYij&#10;gny9AFmV8v+B6gcAAP//AwBQSwECLQAUAAYACAAAACEAtoM4kv4AAADhAQAAEwAAAAAAAAAAAAAA&#10;AAAAAAAAW0NvbnRlbnRfVHlwZXNdLnhtbFBLAQItABQABgAIAAAAIQA4/SH/1gAAAJQBAAALAAAA&#10;AAAAAAAAAAAAAC8BAABfcmVscy8ucmVsc1BLAQItABQABgAIAAAAIQAdkWqUlAEAABMDAAAOAAAA&#10;AAAAAAAAAAAAAC4CAABkcnMvZTJvRG9jLnhtbFBLAQItABQABgAIAAAAIQAuzmuP3AAAAAgBAAAP&#10;AAAAAAAAAAAAAAAAAO4DAABkcnMvZG93bnJldi54bWxQSwUGAAAAAAQABADzAAAA9wQAAAAA&#10;" filled="f" stroked="f">
                <v:textbox style="mso-fit-shape-to-text:t">
                  <w:txbxContent>
                    <w:p w14:paraId="6BCD7287" w14:textId="77777777" w:rsidR="00BD0551" w:rsidRPr="007F0227" w:rsidRDefault="00BD0551" w:rsidP="001563C7">
                      <w:pPr>
                        <w:pStyle w:val="NormalWeb"/>
                        <w:kinsoku w:val="0"/>
                        <w:overflowPunct w:val="0"/>
                        <w:spacing w:before="0" w:beforeAutospacing="0" w:after="0" w:afterAutospacing="0"/>
                        <w:textAlignment w:val="baseline"/>
                        <w:rPr>
                          <w:rFonts w:ascii="Book Antiqua" w:hAnsi="Book Antiqua"/>
                        </w:rPr>
                      </w:pPr>
                      <w:r w:rsidRPr="007F0227">
                        <w:rPr>
                          <w:rFonts w:ascii="Book Antiqua" w:hAnsi="Book Antiqua"/>
                        </w:rPr>
                        <w:t>σ_LTD</w:t>
                      </w:r>
                      <w:r w:rsidRPr="007F0227">
                        <w:rPr>
                          <w:rFonts w:ascii="Book Antiqua" w:eastAsia="MS PGothic" w:hAnsi="Book Antiqua" w:cstheme="minorBidi"/>
                          <w:color w:val="C00000"/>
                          <w:kern w:val="24"/>
                          <w:sz w:val="64"/>
                          <w:szCs w:val="64"/>
                        </w:rPr>
                        <w:t>=</w:t>
                      </w:r>
                      <w:r w:rsidRPr="007F0227">
                        <w:rPr>
                          <w:rFonts w:ascii="Book Antiqua" w:hAnsi="Book Antiqua"/>
                        </w:rPr>
                        <w:t>√10 (5)=15.811</w:t>
                      </w:r>
                    </w:p>
                  </w:txbxContent>
                </v:textbox>
                <w10:wrap type="square"/>
              </v:shape>
            </w:pict>
          </mc:Fallback>
        </mc:AlternateContent>
      </w:r>
    </w:p>
    <w:p w14:paraId="57BECBB7" w14:textId="77777777" w:rsidR="006357B1" w:rsidRDefault="006357B1" w:rsidP="006357B1">
      <w:pPr>
        <w:spacing w:after="0" w:line="240" w:lineRule="auto"/>
        <w:ind w:firstLine="720"/>
        <w:jc w:val="both"/>
        <w:rPr>
          <w:rFonts w:ascii="Book Antiqua" w:hAnsi="Book Antiqua" w:cs="Times New Roman"/>
          <w:b/>
          <w:sz w:val="24"/>
          <w:szCs w:val="48"/>
        </w:rPr>
      </w:pPr>
      <w:r>
        <w:rPr>
          <w:rFonts w:ascii="Book Antiqua" w:hAnsi="Book Antiqua" w:cs="Times New Roman"/>
          <w:b/>
          <w:sz w:val="24"/>
          <w:szCs w:val="48"/>
        </w:rPr>
        <w:t xml:space="preserve">Solution: </w:t>
      </w:r>
    </w:p>
    <w:p w14:paraId="4D9A2158" w14:textId="77777777" w:rsidR="001563C7" w:rsidRPr="001563C7" w:rsidRDefault="001563C7" w:rsidP="006357B1">
      <w:pPr>
        <w:spacing w:after="0" w:line="240" w:lineRule="auto"/>
        <w:ind w:firstLine="720"/>
        <w:jc w:val="both"/>
        <w:rPr>
          <w:rFonts w:ascii="Book Antiqua" w:hAnsi="Book Antiqua" w:cs="Times New Roman"/>
          <w:b/>
          <w:sz w:val="24"/>
          <w:szCs w:val="48"/>
        </w:rPr>
      </w:pPr>
      <w:r w:rsidRPr="001563C7">
        <w:rPr>
          <w:rFonts w:ascii="Book Antiqua" w:hAnsi="Book Antiqua" w:cs="Times New Roman"/>
          <w:b/>
          <w:sz w:val="24"/>
          <w:szCs w:val="48"/>
        </w:rPr>
        <w:t xml:space="preserve">SL = 90% </w:t>
      </w:r>
      <w:r w:rsidRPr="001563C7">
        <w:rPr>
          <w:rFonts w:ascii="Book Antiqua" w:hAnsi="Book Antiqua" w:cs="Times New Roman"/>
          <w:b/>
          <w:sz w:val="24"/>
          <w:szCs w:val="48"/>
        </w:rPr>
        <w:sym w:font="Wingdings" w:char="00E8"/>
      </w:r>
      <w:r w:rsidRPr="001563C7">
        <w:rPr>
          <w:rFonts w:ascii="Book Antiqua" w:hAnsi="Book Antiqua" w:cs="Times New Roman"/>
          <w:b/>
          <w:sz w:val="24"/>
          <w:szCs w:val="48"/>
        </w:rPr>
        <w:t xml:space="preserve"> z = 1.28</w:t>
      </w:r>
    </w:p>
    <w:p w14:paraId="2CFDFC18" w14:textId="77777777" w:rsidR="001563C7" w:rsidRPr="001563C7" w:rsidRDefault="001563C7" w:rsidP="006357B1">
      <w:pPr>
        <w:spacing w:after="0" w:line="240" w:lineRule="auto"/>
        <w:ind w:firstLine="720"/>
        <w:jc w:val="both"/>
        <w:rPr>
          <w:rFonts w:ascii="Book Antiqua" w:hAnsi="Book Antiqua" w:cs="Times New Roman"/>
          <w:b/>
          <w:sz w:val="24"/>
          <w:szCs w:val="48"/>
        </w:rPr>
      </w:pPr>
      <w:r w:rsidRPr="001563C7">
        <w:rPr>
          <w:rFonts w:ascii="Book Antiqua" w:hAnsi="Book Antiqua" w:cs="Times New Roman"/>
          <w:b/>
          <w:sz w:val="24"/>
          <w:szCs w:val="48"/>
        </w:rPr>
        <w:t xml:space="preserve">x = </w:t>
      </w:r>
      <w:r w:rsidRPr="001563C7">
        <w:rPr>
          <w:rFonts w:ascii="MS Reference Sans Serif" w:hAnsi="MS Reference Sans Serif" w:cs="MS Reference Sans Serif"/>
          <w:b/>
          <w:sz w:val="24"/>
          <w:szCs w:val="48"/>
          <w:lang w:val="el-GR"/>
        </w:rPr>
        <w:t>μ</w:t>
      </w:r>
      <w:r w:rsidRPr="001563C7">
        <w:rPr>
          <w:rFonts w:ascii="Book Antiqua" w:hAnsi="Book Antiqua" w:cs="Times New Roman"/>
          <w:b/>
          <w:sz w:val="24"/>
          <w:szCs w:val="48"/>
        </w:rPr>
        <w:t xml:space="preserve"> + z </w:t>
      </w:r>
      <w:r w:rsidRPr="001563C7">
        <w:rPr>
          <w:rFonts w:ascii="MS Reference Sans Serif" w:hAnsi="MS Reference Sans Serif" w:cs="MS Reference Sans Serif"/>
          <w:b/>
          <w:sz w:val="24"/>
          <w:szCs w:val="48"/>
          <w:lang w:val="el-GR"/>
        </w:rPr>
        <w:t>σ</w:t>
      </w:r>
    </w:p>
    <w:p w14:paraId="26BCF75E" w14:textId="77777777" w:rsidR="001563C7" w:rsidRPr="001563C7" w:rsidRDefault="001563C7" w:rsidP="006357B1">
      <w:pPr>
        <w:spacing w:after="0" w:line="240" w:lineRule="auto"/>
        <w:ind w:firstLine="720"/>
        <w:jc w:val="both"/>
        <w:rPr>
          <w:rFonts w:ascii="Book Antiqua" w:hAnsi="Book Antiqua" w:cs="Times New Roman"/>
          <w:b/>
          <w:sz w:val="24"/>
          <w:szCs w:val="48"/>
        </w:rPr>
      </w:pPr>
      <w:r w:rsidRPr="001563C7">
        <w:rPr>
          <w:rFonts w:ascii="Book Antiqua" w:hAnsi="Book Antiqua" w:cs="Times New Roman"/>
          <w:b/>
          <w:sz w:val="24"/>
          <w:szCs w:val="48"/>
        </w:rPr>
        <w:t xml:space="preserve">ROP= LTD +z </w:t>
      </w:r>
      <w:r w:rsidRPr="001563C7">
        <w:rPr>
          <w:rFonts w:ascii="MS Reference Sans Serif" w:hAnsi="MS Reference Sans Serif" w:cs="MS Reference Sans Serif"/>
          <w:b/>
          <w:sz w:val="24"/>
          <w:szCs w:val="48"/>
          <w:lang w:val="el-GR"/>
        </w:rPr>
        <w:t>σ</w:t>
      </w:r>
      <w:r w:rsidRPr="001563C7">
        <w:rPr>
          <w:rFonts w:ascii="Book Antiqua" w:hAnsi="Book Antiqua" w:cs="Times New Roman"/>
          <w:b/>
          <w:sz w:val="24"/>
          <w:szCs w:val="48"/>
          <w:vertAlign w:val="subscript"/>
        </w:rPr>
        <w:t>LTD</w:t>
      </w:r>
    </w:p>
    <w:p w14:paraId="3A6A9209" w14:textId="77777777" w:rsidR="001563C7" w:rsidRPr="001563C7" w:rsidRDefault="001563C7" w:rsidP="006357B1">
      <w:pPr>
        <w:spacing w:after="0" w:line="240" w:lineRule="auto"/>
        <w:ind w:firstLine="720"/>
        <w:jc w:val="both"/>
        <w:rPr>
          <w:rFonts w:ascii="Book Antiqua" w:hAnsi="Book Antiqua" w:cs="Times New Roman"/>
          <w:b/>
          <w:sz w:val="24"/>
          <w:szCs w:val="48"/>
        </w:rPr>
      </w:pPr>
      <w:r>
        <w:rPr>
          <w:rFonts w:ascii="Book Antiqua" w:hAnsi="Book Antiqua" w:cs="Times New Roman"/>
          <w:b/>
          <w:sz w:val="24"/>
          <w:szCs w:val="48"/>
        </w:rPr>
        <w:t>LTD = 10,000</w:t>
      </w:r>
    </w:p>
    <w:p w14:paraId="257148A6" w14:textId="77777777" w:rsidR="001563C7" w:rsidRDefault="001563C7" w:rsidP="006357B1">
      <w:pPr>
        <w:spacing w:after="0" w:line="240" w:lineRule="auto"/>
        <w:ind w:firstLine="720"/>
        <w:jc w:val="both"/>
        <w:rPr>
          <w:rFonts w:ascii="Book Antiqua" w:hAnsi="Book Antiqua" w:cs="Times New Roman"/>
          <w:b/>
          <w:sz w:val="24"/>
          <w:szCs w:val="48"/>
        </w:rPr>
      </w:pPr>
      <w:r w:rsidRPr="001563C7">
        <w:rPr>
          <w:rFonts w:ascii="MS Reference Sans Serif" w:hAnsi="MS Reference Sans Serif" w:cs="MS Reference Sans Serif"/>
          <w:b/>
          <w:sz w:val="24"/>
          <w:szCs w:val="48"/>
          <w:lang w:val="el-GR"/>
        </w:rPr>
        <w:t>σ</w:t>
      </w:r>
      <w:r w:rsidRPr="001563C7">
        <w:rPr>
          <w:rFonts w:ascii="Book Antiqua" w:hAnsi="Book Antiqua" w:cs="Times New Roman"/>
          <w:b/>
          <w:sz w:val="24"/>
          <w:szCs w:val="48"/>
          <w:vertAlign w:val="subscript"/>
        </w:rPr>
        <w:t>LTD</w:t>
      </w:r>
      <w:r>
        <w:rPr>
          <w:rFonts w:ascii="Book Antiqua" w:hAnsi="Book Antiqua" w:cs="Times New Roman"/>
          <w:b/>
          <w:sz w:val="24"/>
          <w:szCs w:val="48"/>
        </w:rPr>
        <w:t xml:space="preserve"> = 15.811</w:t>
      </w:r>
    </w:p>
    <w:p w14:paraId="05FCD8EE" w14:textId="77777777" w:rsidR="00CE4868" w:rsidRPr="001563C7" w:rsidRDefault="00CE4868" w:rsidP="00CE4868">
      <w:pPr>
        <w:spacing w:after="0" w:line="240" w:lineRule="auto"/>
        <w:jc w:val="both"/>
        <w:rPr>
          <w:rFonts w:ascii="Book Antiqua" w:hAnsi="Book Antiqua" w:cs="Times New Roman"/>
          <w:b/>
          <w:sz w:val="24"/>
          <w:szCs w:val="48"/>
        </w:rPr>
      </w:pPr>
      <w:r>
        <w:rPr>
          <w:rFonts w:ascii="Book Antiqua" w:hAnsi="Book Antiqua" w:cs="Times New Roman"/>
          <w:b/>
          <w:sz w:val="24"/>
          <w:szCs w:val="48"/>
        </w:rPr>
        <w:t xml:space="preserve">Thus, </w:t>
      </w:r>
    </w:p>
    <w:p w14:paraId="501AE705" w14:textId="77777777" w:rsidR="001563C7" w:rsidRPr="001563C7" w:rsidRDefault="001563C7" w:rsidP="006357B1">
      <w:pPr>
        <w:spacing w:after="0" w:line="240" w:lineRule="auto"/>
        <w:ind w:firstLine="720"/>
        <w:jc w:val="both"/>
        <w:rPr>
          <w:rFonts w:ascii="Book Antiqua" w:hAnsi="Book Antiqua" w:cs="Times New Roman"/>
          <w:b/>
          <w:sz w:val="24"/>
          <w:szCs w:val="48"/>
        </w:rPr>
      </w:pPr>
      <w:r>
        <w:rPr>
          <w:rFonts w:ascii="Book Antiqua" w:hAnsi="Book Antiqua" w:cs="Times New Roman"/>
          <w:b/>
          <w:sz w:val="24"/>
          <w:szCs w:val="48"/>
        </w:rPr>
        <w:t>ROP= 10,000</w:t>
      </w:r>
      <w:r w:rsidRPr="001563C7">
        <w:rPr>
          <w:rFonts w:ascii="Book Antiqua" w:hAnsi="Book Antiqua" w:cs="Times New Roman"/>
          <w:b/>
          <w:sz w:val="24"/>
          <w:szCs w:val="48"/>
        </w:rPr>
        <w:t xml:space="preserve">+ 1.28 </w:t>
      </w:r>
      <w:r w:rsidRPr="001563C7">
        <w:rPr>
          <w:rFonts w:ascii="Book Antiqua" w:hAnsi="Book Antiqua" w:cs="Times New Roman" w:hint="eastAsia"/>
          <w:b/>
          <w:sz w:val="24"/>
          <w:szCs w:val="48"/>
        </w:rPr>
        <w:t>×</w:t>
      </w:r>
      <w:r>
        <w:rPr>
          <w:rFonts w:ascii="Book Antiqua" w:hAnsi="Book Antiqua" w:cs="Times New Roman" w:hint="eastAsia"/>
          <w:b/>
          <w:sz w:val="24"/>
          <w:szCs w:val="48"/>
        </w:rPr>
        <w:t xml:space="preserve"> 15.811</w:t>
      </w:r>
    </w:p>
    <w:p w14:paraId="331D8C60" w14:textId="77777777" w:rsidR="001563C7" w:rsidRPr="001563C7" w:rsidRDefault="001563C7" w:rsidP="006357B1">
      <w:pPr>
        <w:spacing w:after="0" w:line="240" w:lineRule="auto"/>
        <w:ind w:firstLine="720"/>
        <w:jc w:val="both"/>
        <w:rPr>
          <w:rFonts w:ascii="Book Antiqua" w:hAnsi="Book Antiqua" w:cs="Times New Roman"/>
          <w:b/>
          <w:sz w:val="24"/>
          <w:szCs w:val="48"/>
        </w:rPr>
      </w:pPr>
      <w:r>
        <w:rPr>
          <w:rFonts w:ascii="Book Antiqua" w:hAnsi="Book Antiqua" w:cs="Times New Roman"/>
          <w:b/>
          <w:sz w:val="24"/>
          <w:szCs w:val="48"/>
        </w:rPr>
        <w:t>ROP= 10,000 + 20</w:t>
      </w:r>
    </w:p>
    <w:p w14:paraId="0F9F0563" w14:textId="77777777" w:rsidR="001563C7" w:rsidRPr="001563C7" w:rsidRDefault="001563C7" w:rsidP="006357B1">
      <w:pPr>
        <w:spacing w:after="0" w:line="240" w:lineRule="auto"/>
        <w:ind w:firstLine="720"/>
        <w:jc w:val="both"/>
        <w:rPr>
          <w:rFonts w:ascii="Book Antiqua" w:hAnsi="Book Antiqua" w:cs="Times New Roman"/>
          <w:b/>
          <w:sz w:val="24"/>
          <w:szCs w:val="48"/>
        </w:rPr>
      </w:pPr>
      <w:r>
        <w:rPr>
          <w:rFonts w:ascii="Book Antiqua" w:hAnsi="Book Antiqua" w:cs="Times New Roman"/>
          <w:b/>
          <w:sz w:val="24"/>
          <w:szCs w:val="48"/>
        </w:rPr>
        <w:t>ROP = 10,020.</w:t>
      </w:r>
    </w:p>
    <w:p w14:paraId="629E5784" w14:textId="77777777" w:rsidR="001563C7" w:rsidRPr="001563C7" w:rsidRDefault="001563C7" w:rsidP="006357B1">
      <w:pPr>
        <w:spacing w:after="0" w:line="240" w:lineRule="auto"/>
        <w:ind w:firstLine="720"/>
        <w:jc w:val="both"/>
        <w:rPr>
          <w:rFonts w:ascii="Book Antiqua" w:hAnsi="Book Antiqua" w:cs="Times New Roman"/>
          <w:b/>
          <w:sz w:val="24"/>
          <w:szCs w:val="48"/>
        </w:rPr>
      </w:pPr>
      <w:r w:rsidRPr="001563C7">
        <w:rPr>
          <w:rFonts w:ascii="Book Antiqua" w:hAnsi="Book Antiqua" w:cs="Times New Roman"/>
          <w:b/>
          <w:sz w:val="24"/>
          <w:szCs w:val="48"/>
        </w:rPr>
        <w:t>I</w:t>
      </w:r>
      <w:r w:rsidRPr="001563C7">
        <w:rPr>
          <w:rFonts w:ascii="Book Antiqua" w:hAnsi="Book Antiqua" w:cs="Times New Roman"/>
          <w:b/>
          <w:sz w:val="24"/>
          <w:szCs w:val="48"/>
          <w:vertAlign w:val="subscript"/>
        </w:rPr>
        <w:t xml:space="preserve">safety </w:t>
      </w:r>
      <w:r>
        <w:rPr>
          <w:rFonts w:ascii="Book Antiqua" w:hAnsi="Book Antiqua" w:cs="Times New Roman"/>
          <w:b/>
          <w:sz w:val="24"/>
          <w:szCs w:val="48"/>
        </w:rPr>
        <w:t xml:space="preserve">= </w:t>
      </w:r>
      <w:r w:rsidRPr="00ED1174">
        <w:rPr>
          <w:rFonts w:ascii="Book Antiqua" w:hAnsi="Book Antiqua" w:cs="Times New Roman"/>
          <w:b/>
          <w:color w:val="FF0000"/>
          <w:sz w:val="24"/>
          <w:szCs w:val="48"/>
        </w:rPr>
        <w:t>20</w:t>
      </w:r>
    </w:p>
    <w:p w14:paraId="6F9057C4" w14:textId="77777777" w:rsidR="00AC3C9D" w:rsidRPr="00AC3C9D" w:rsidRDefault="00AC3C9D" w:rsidP="00AC3C9D">
      <w:pPr>
        <w:spacing w:after="0" w:line="240" w:lineRule="auto"/>
        <w:jc w:val="both"/>
        <w:rPr>
          <w:rFonts w:ascii="Book Antiqua" w:hAnsi="Book Antiqua" w:cs="Times New Roman"/>
          <w:b/>
          <w:sz w:val="24"/>
          <w:szCs w:val="48"/>
        </w:rPr>
      </w:pPr>
    </w:p>
    <w:p w14:paraId="0F83DADD" w14:textId="77777777" w:rsidR="00AC3C9D" w:rsidRDefault="006357B1" w:rsidP="008A6512">
      <w:pPr>
        <w:pStyle w:val="ListParagraph"/>
        <w:numPr>
          <w:ilvl w:val="0"/>
          <w:numId w:val="3"/>
        </w:numPr>
        <w:spacing w:after="0" w:line="240" w:lineRule="auto"/>
        <w:jc w:val="both"/>
        <w:rPr>
          <w:rFonts w:ascii="Book Antiqua" w:hAnsi="Book Antiqua" w:cs="Times New Roman"/>
          <w:b/>
          <w:sz w:val="24"/>
          <w:szCs w:val="48"/>
        </w:rPr>
      </w:pPr>
      <w:r>
        <w:rPr>
          <w:rFonts w:ascii="Book Antiqua" w:hAnsi="Book Antiqua" w:cs="Times New Roman"/>
          <w:b/>
          <w:sz w:val="24"/>
          <w:szCs w:val="48"/>
        </w:rPr>
        <w:t>Use the same information provided on problem 3. However, assume that demand is fixed and lead time is variable.</w:t>
      </w:r>
    </w:p>
    <w:p w14:paraId="5070100C" w14:textId="77777777" w:rsidR="006357B1" w:rsidRDefault="006357B1" w:rsidP="00CE4868">
      <w:pPr>
        <w:spacing w:after="0" w:line="240" w:lineRule="auto"/>
        <w:ind w:firstLine="720"/>
        <w:jc w:val="both"/>
        <w:rPr>
          <w:rFonts w:ascii="Book Antiqua" w:hAnsi="Book Antiqua" w:cs="Times New Roman"/>
          <w:b/>
          <w:sz w:val="24"/>
          <w:szCs w:val="48"/>
        </w:rPr>
      </w:pPr>
    </w:p>
    <w:p w14:paraId="76248C4D" w14:textId="77777777" w:rsidR="006357B1" w:rsidRPr="006357B1" w:rsidRDefault="006357B1" w:rsidP="00CE4868">
      <w:pPr>
        <w:spacing w:after="0" w:line="240" w:lineRule="auto"/>
        <w:ind w:firstLine="720"/>
        <w:jc w:val="both"/>
        <w:rPr>
          <w:rFonts w:ascii="Book Antiqua" w:hAnsi="Book Antiqua" w:cs="Times New Roman"/>
          <w:b/>
          <w:color w:val="FF0000"/>
          <w:sz w:val="24"/>
          <w:szCs w:val="48"/>
        </w:rPr>
      </w:pPr>
      <w:r w:rsidRPr="006357B1">
        <w:rPr>
          <w:rFonts w:ascii="Book Antiqua" w:hAnsi="Book Antiqua" w:cs="Times New Roman"/>
          <w:b/>
          <w:color w:val="FF0000"/>
          <w:sz w:val="24"/>
          <w:szCs w:val="48"/>
        </w:rPr>
        <w:t>If Lead time is variable and Demand is fixed</w:t>
      </w:r>
    </w:p>
    <w:p w14:paraId="73274E0C" w14:textId="77777777" w:rsidR="006357B1" w:rsidRPr="006357B1" w:rsidRDefault="006357B1" w:rsidP="00CE4868">
      <w:pPr>
        <w:spacing w:after="0" w:line="240" w:lineRule="auto"/>
        <w:ind w:firstLine="720"/>
        <w:jc w:val="both"/>
        <w:rPr>
          <w:rFonts w:ascii="Book Antiqua" w:hAnsi="Book Antiqua" w:cs="Times New Roman"/>
          <w:b/>
          <w:sz w:val="24"/>
          <w:szCs w:val="48"/>
        </w:rPr>
      </w:pPr>
      <w:r w:rsidRPr="006357B1">
        <w:rPr>
          <w:rFonts w:ascii="Book Antiqua" w:hAnsi="Book Antiqua" w:cs="Times New Roman"/>
          <w:b/>
          <w:bCs/>
          <w:sz w:val="24"/>
          <w:szCs w:val="48"/>
        </w:rPr>
        <w:t>L</w:t>
      </w:r>
      <w:r w:rsidRPr="006357B1">
        <w:rPr>
          <w:rFonts w:ascii="Book Antiqua" w:hAnsi="Book Antiqua" w:cs="Times New Roman"/>
          <w:b/>
          <w:sz w:val="24"/>
          <w:szCs w:val="48"/>
        </w:rPr>
        <w:t>: Lead Time</w:t>
      </w:r>
    </w:p>
    <w:p w14:paraId="45EA07BD" w14:textId="77777777" w:rsidR="006357B1" w:rsidRPr="006357B1" w:rsidRDefault="006357B1" w:rsidP="00CE4868">
      <w:pPr>
        <w:spacing w:after="0" w:line="240" w:lineRule="auto"/>
        <w:ind w:firstLine="720"/>
        <w:jc w:val="both"/>
        <w:rPr>
          <w:rFonts w:ascii="Book Antiqua" w:hAnsi="Book Antiqua" w:cs="Times New Roman"/>
          <w:b/>
          <w:sz w:val="24"/>
          <w:szCs w:val="48"/>
        </w:rPr>
      </w:pPr>
      <w:r w:rsidRPr="006357B1">
        <w:rPr>
          <w:rFonts w:ascii="Book Antiqua" w:hAnsi="Book Antiqua" w:cs="Times New Roman"/>
          <w:b/>
          <w:sz w:val="24"/>
          <w:szCs w:val="48"/>
        </w:rPr>
        <w:t xml:space="preserve">L: Average Lead Time = </w:t>
      </w:r>
      <w:r>
        <w:rPr>
          <w:rFonts w:ascii="Book Antiqua" w:hAnsi="Book Antiqua" w:cs="Times New Roman"/>
          <w:b/>
          <w:sz w:val="24"/>
          <w:szCs w:val="48"/>
        </w:rPr>
        <w:t>10</w:t>
      </w:r>
      <w:r w:rsidRPr="006357B1">
        <w:rPr>
          <w:rFonts w:ascii="Book Antiqua" w:hAnsi="Book Antiqua" w:cs="Times New Roman"/>
          <w:b/>
          <w:sz w:val="24"/>
          <w:szCs w:val="48"/>
        </w:rPr>
        <w:t xml:space="preserve"> days</w:t>
      </w:r>
    </w:p>
    <w:p w14:paraId="3E37AE5C" w14:textId="77777777" w:rsidR="006357B1" w:rsidRPr="006357B1" w:rsidRDefault="006357B1" w:rsidP="00CE4868">
      <w:pPr>
        <w:spacing w:after="0" w:line="240" w:lineRule="auto"/>
        <w:ind w:firstLine="720"/>
        <w:jc w:val="both"/>
        <w:rPr>
          <w:rFonts w:ascii="Book Antiqua" w:hAnsi="Book Antiqua" w:cs="Times New Roman"/>
          <w:b/>
          <w:sz w:val="24"/>
          <w:szCs w:val="48"/>
        </w:rPr>
      </w:pPr>
      <w:r w:rsidRPr="006357B1">
        <w:rPr>
          <w:rFonts w:ascii="Book Antiqua" w:hAnsi="Book Antiqua" w:cs="Times New Roman"/>
          <w:b/>
          <w:sz w:val="24"/>
          <w:szCs w:val="48"/>
        </w:rPr>
        <w:sym w:font="Symbol" w:char="0073"/>
      </w:r>
      <w:r w:rsidRPr="006357B1">
        <w:rPr>
          <w:rFonts w:ascii="Book Antiqua" w:hAnsi="Book Antiqua" w:cs="Times New Roman"/>
          <w:b/>
          <w:sz w:val="24"/>
          <w:szCs w:val="48"/>
          <w:vertAlign w:val="subscript"/>
        </w:rPr>
        <w:t>L</w:t>
      </w:r>
      <w:r w:rsidRPr="006357B1">
        <w:rPr>
          <w:rFonts w:ascii="Book Antiqua" w:hAnsi="Book Antiqua" w:cs="Times New Roman"/>
          <w:b/>
          <w:sz w:val="24"/>
          <w:szCs w:val="48"/>
        </w:rPr>
        <w:t xml:space="preserve">: Standard deviation of Lead time = </w:t>
      </w:r>
      <w:r>
        <w:rPr>
          <w:rFonts w:ascii="Book Antiqua" w:hAnsi="Book Antiqua" w:cs="Times New Roman"/>
          <w:b/>
          <w:sz w:val="24"/>
          <w:szCs w:val="48"/>
        </w:rPr>
        <w:t>5</w:t>
      </w:r>
      <w:r w:rsidRPr="006357B1">
        <w:rPr>
          <w:rFonts w:ascii="Book Antiqua" w:hAnsi="Book Antiqua" w:cs="Times New Roman"/>
          <w:b/>
          <w:sz w:val="24"/>
          <w:szCs w:val="48"/>
        </w:rPr>
        <w:t xml:space="preserve"> days</w:t>
      </w:r>
    </w:p>
    <w:p w14:paraId="7928CAF2" w14:textId="77777777" w:rsidR="006357B1" w:rsidRPr="006357B1" w:rsidRDefault="006357B1" w:rsidP="00CE4868">
      <w:pPr>
        <w:spacing w:after="0" w:line="240" w:lineRule="auto"/>
        <w:ind w:firstLine="720"/>
        <w:jc w:val="both"/>
        <w:rPr>
          <w:rFonts w:ascii="Book Antiqua" w:hAnsi="Book Antiqua" w:cs="Times New Roman"/>
          <w:b/>
          <w:sz w:val="24"/>
          <w:szCs w:val="48"/>
        </w:rPr>
      </w:pPr>
      <w:r>
        <w:rPr>
          <w:rFonts w:ascii="Book Antiqua" w:hAnsi="Book Antiqua" w:cs="Times New Roman"/>
          <w:b/>
          <w:sz w:val="24"/>
          <w:szCs w:val="48"/>
        </w:rPr>
        <w:t>R: Demand per period = 1,000</w:t>
      </w:r>
      <w:r w:rsidRPr="006357B1">
        <w:rPr>
          <w:rFonts w:ascii="Book Antiqua" w:hAnsi="Book Antiqua" w:cs="Times New Roman"/>
          <w:b/>
          <w:sz w:val="24"/>
          <w:szCs w:val="48"/>
        </w:rPr>
        <w:t xml:space="preserve"> per day</w:t>
      </w:r>
    </w:p>
    <w:p w14:paraId="2CFEA9B7" w14:textId="77777777" w:rsidR="006357B1" w:rsidRPr="006357B1" w:rsidRDefault="006357B1" w:rsidP="00CE4868">
      <w:pPr>
        <w:spacing w:after="0" w:line="240" w:lineRule="auto"/>
        <w:ind w:firstLine="720"/>
        <w:jc w:val="both"/>
        <w:rPr>
          <w:rFonts w:ascii="Book Antiqua" w:hAnsi="Book Antiqua" w:cs="Times New Roman"/>
          <w:b/>
          <w:sz w:val="24"/>
          <w:szCs w:val="48"/>
        </w:rPr>
      </w:pPr>
      <w:r w:rsidRPr="006357B1">
        <w:rPr>
          <w:rFonts w:ascii="Book Antiqua" w:hAnsi="Book Antiqua" w:cs="Times New Roman"/>
          <w:b/>
          <w:sz w:val="24"/>
          <w:szCs w:val="48"/>
        </w:rPr>
        <w:t>LTD: Average Demand During Lead Time</w:t>
      </w:r>
    </w:p>
    <w:p w14:paraId="40C19870" w14:textId="77777777" w:rsidR="006357B1" w:rsidRPr="006357B1" w:rsidRDefault="006357B1" w:rsidP="00CE4868">
      <w:pPr>
        <w:spacing w:after="0" w:line="240" w:lineRule="auto"/>
        <w:ind w:firstLine="720"/>
        <w:jc w:val="both"/>
        <w:rPr>
          <w:rFonts w:ascii="Book Antiqua" w:hAnsi="Book Antiqua" w:cs="Times New Roman"/>
          <w:b/>
          <w:sz w:val="24"/>
          <w:szCs w:val="48"/>
        </w:rPr>
      </w:pPr>
      <w:r>
        <w:rPr>
          <w:rFonts w:ascii="Book Antiqua" w:hAnsi="Book Antiqua" w:cs="Times New Roman"/>
          <w:b/>
          <w:sz w:val="24"/>
          <w:szCs w:val="48"/>
        </w:rPr>
        <w:t>LTD = 10 × 1,000 = 10,000</w:t>
      </w:r>
    </w:p>
    <w:p w14:paraId="5E01DB0D" w14:textId="77777777" w:rsidR="006357B1" w:rsidRPr="006357B1" w:rsidRDefault="006357B1" w:rsidP="00CE4868">
      <w:pPr>
        <w:spacing w:after="0" w:line="240" w:lineRule="auto"/>
        <w:ind w:firstLine="720"/>
        <w:jc w:val="both"/>
        <w:rPr>
          <w:rFonts w:ascii="Book Antiqua" w:hAnsi="Book Antiqua" w:cs="Times New Roman"/>
          <w:b/>
          <w:sz w:val="24"/>
          <w:szCs w:val="48"/>
        </w:rPr>
      </w:pPr>
      <w:r w:rsidRPr="006357B1">
        <w:rPr>
          <w:rFonts w:ascii="Book Antiqua" w:hAnsi="Book Antiqua" w:cs="Times New Roman"/>
          <w:b/>
          <w:sz w:val="24"/>
          <w:szCs w:val="48"/>
        </w:rPr>
        <w:sym w:font="Symbol" w:char="0073"/>
      </w:r>
      <w:r w:rsidRPr="006357B1">
        <w:rPr>
          <w:rFonts w:ascii="Book Antiqua" w:hAnsi="Book Antiqua" w:cs="Times New Roman"/>
          <w:b/>
          <w:sz w:val="24"/>
          <w:szCs w:val="48"/>
          <w:vertAlign w:val="subscript"/>
        </w:rPr>
        <w:t>LTD</w:t>
      </w:r>
      <w:r w:rsidRPr="006357B1">
        <w:rPr>
          <w:rFonts w:ascii="Book Antiqua" w:hAnsi="Book Antiqua" w:cs="Times New Roman"/>
          <w:b/>
          <w:sz w:val="24"/>
          <w:szCs w:val="48"/>
        </w:rPr>
        <w:t>: Standard deviation of demand during lead time</w:t>
      </w:r>
    </w:p>
    <w:p w14:paraId="083D5DD0" w14:textId="32269336" w:rsidR="00CE4868" w:rsidRDefault="00CE4868" w:rsidP="00CE4868">
      <w:pPr>
        <w:spacing w:after="0" w:line="240" w:lineRule="auto"/>
        <w:ind w:firstLine="720"/>
        <w:jc w:val="both"/>
        <w:rPr>
          <w:rFonts w:ascii="Book Antiqua" w:hAnsi="Book Antiqua" w:cs="Times New Roman"/>
          <w:b/>
          <w:sz w:val="24"/>
          <w:szCs w:val="48"/>
        </w:rPr>
      </w:pPr>
    </w:p>
    <w:p w14:paraId="3544B11B" w14:textId="0F3365E2" w:rsidR="00CE4868" w:rsidRDefault="00ED1174" w:rsidP="00CE4868">
      <w:pPr>
        <w:spacing w:after="0" w:line="240" w:lineRule="auto"/>
        <w:ind w:firstLine="720"/>
        <w:jc w:val="both"/>
        <w:rPr>
          <w:rFonts w:ascii="Book Antiqua" w:hAnsi="Book Antiqua" w:cs="Times New Roman"/>
          <w:b/>
          <w:sz w:val="24"/>
          <w:szCs w:val="48"/>
        </w:rPr>
      </w:pPr>
      <w:r w:rsidRPr="006357B1">
        <w:rPr>
          <w:rFonts w:ascii="Book Antiqua" w:hAnsi="Book Antiqua" w:cs="Times New Roman"/>
          <w:b/>
          <w:noProof/>
          <w:sz w:val="24"/>
          <w:szCs w:val="48"/>
        </w:rPr>
        <mc:AlternateContent>
          <mc:Choice Requires="wps">
            <w:drawing>
              <wp:anchor distT="0" distB="0" distL="114300" distR="114300" simplePos="0" relativeHeight="251729920" behindDoc="0" locked="0" layoutInCell="1" allowOverlap="1" wp14:anchorId="11EC0F0F" wp14:editId="066D2AE9">
                <wp:simplePos x="0" y="0"/>
                <wp:positionH relativeFrom="column">
                  <wp:posOffset>1990090</wp:posOffset>
                </wp:positionH>
                <wp:positionV relativeFrom="paragraph">
                  <wp:posOffset>40640</wp:posOffset>
                </wp:positionV>
                <wp:extent cx="1917065" cy="274955"/>
                <wp:effectExtent l="0" t="0" r="0" b="0"/>
                <wp:wrapSquare wrapText="bothSides"/>
                <wp:docPr id="14" name="TextBox 7"/>
                <wp:cNvGraphicFramePr/>
                <a:graphic xmlns:a="http://schemas.openxmlformats.org/drawingml/2006/main">
                  <a:graphicData uri="http://schemas.microsoft.com/office/word/2010/wordprocessingShape">
                    <wps:wsp>
                      <wps:cNvSpPr txBox="1"/>
                      <wps:spPr>
                        <a:xfrm>
                          <a:off x="0" y="0"/>
                          <a:ext cx="1917065" cy="274955"/>
                        </a:xfrm>
                        <a:prstGeom prst="rect">
                          <a:avLst/>
                        </a:prstGeom>
                        <a:noFill/>
                      </wps:spPr>
                      <wps:txbx>
                        <w:txbxContent>
                          <w:p w14:paraId="5F8A5514" w14:textId="77777777" w:rsidR="00BD0551" w:rsidRPr="00ED1174" w:rsidRDefault="00BD0551" w:rsidP="006357B1">
                            <w:pPr>
                              <w:pStyle w:val="NormalWeb"/>
                              <w:kinsoku w:val="0"/>
                              <w:overflowPunct w:val="0"/>
                              <w:spacing w:before="0" w:beforeAutospacing="0" w:after="0" w:afterAutospacing="0"/>
                              <w:textAlignment w:val="baseline"/>
                              <w:rPr>
                                <w:rFonts w:ascii="Book Antiqua" w:hAnsi="Book Antiqua"/>
                                <w:szCs w:val="36"/>
                              </w:rPr>
                            </w:pPr>
                            <w:r w:rsidRPr="00ED1174">
                              <w:rPr>
                                <w:rFonts w:ascii="Book Antiqua" w:hAnsi="Book Antiqua"/>
                                <w:szCs w:val="36"/>
                              </w:rPr>
                              <w:t>σ_LTD</w:t>
                            </w:r>
                            <w:r w:rsidRPr="00ED1174">
                              <w:rPr>
                                <w:rFonts w:ascii="Book Antiqua" w:eastAsia="MS PGothic" w:hAnsi="Book Antiqua" w:cstheme="minorBidi"/>
                                <w:color w:val="C00000"/>
                                <w:kern w:val="24"/>
                                <w:szCs w:val="36"/>
                              </w:rPr>
                              <w:t>=10,000(5) =50,000</w:t>
                            </w:r>
                          </w:p>
                        </w:txbxContent>
                      </wps:txbx>
                      <wps:bodyPr wrap="none" rtlCol="0">
                        <a:spAutoFit/>
                      </wps:bodyPr>
                    </wps:wsp>
                  </a:graphicData>
                </a:graphic>
              </wp:anchor>
            </w:drawing>
          </mc:Choice>
          <mc:Fallback>
            <w:pict>
              <v:shape w14:anchorId="11EC0F0F" id="_x0000_s1064" type="#_x0000_t202" style="position:absolute;left:0;text-align:left;margin-left:156.7pt;margin-top:3.2pt;width:150.95pt;height:21.65pt;z-index:251729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yTKkgEAABQDAAAOAAAAZHJzL2Uyb0RvYy54bWysUstOwzAQvCPxD5bvNGlFKURNEQ/BBQFS&#10;4QNcx24sxV7La5r071m7DxDcEBc/dtfjmdmdXw+2YxsV0ICr+XhUcqachMa4dc3f3x7OLjnDKFwj&#10;OnCq5luF/HpxejLvfaUm0ELXqMAIxGHV+5q3MfqqKFC2ygocgVeOkhqCFZGuYV00QfSEbrtiUpYX&#10;RQ+h8QGkQqTo/S7JFxlfayXji9aoIutqTtxiXkNeV2ktFnNRrYPwrZF7GuIPLKwwjj49Qt2LKNhH&#10;ML+grJEBEHQcSbAFaG2kyhpIzbj8oWbZCq+yFjIH/dEm/D9Y+bx5Dcw01Ltzzpyw1KM3NcRbGNgs&#10;udN7rKho6aksDhSmykMcKZhEDzrYtJMcRnnyeXv0lrCYTI+uxrPyYsqZpNxkdn41nSaY4uu1Dxgf&#10;FViWDjUP1Ltsqdg8YdyVHkrSZw4eTNeleKK4o5JOcVgNB0F7/itotkS/pzbX3NEcchZidwd5JhIW&#10;+puPSHj5mwSye7HHJusz0f2YpN5+v+eqr2FefAIAAP//AwBQSwMEFAAGAAgAAAAhALT9+QPdAAAA&#10;CAEAAA8AAABkcnMvZG93bnJldi54bWxMj8FOwzAQRO9I/IO1SNyokyYNbYhToQJnoPABbrzEIfE6&#10;it028PUsJziNVjOaeVttZzeIE06h86QgXSQgkBpvOmoVvL893axBhKjJ6METKvjCANv68qLSpfFn&#10;esXTPraCSyiUWoGNcSylDI1Fp8PCj0jsffjJ6cjn1Eoz6TOXu0Euk6SQTnfEC1aPuLPY9PujU7BO&#10;3HPfb5YvweXf6cruHvzj+KnU9dV8fwci4hz/wvCLz+hQM9PBH8kEMSjI0iznqIKChf0iXWUgDgry&#10;zS3IupL/H6h/AAAA//8DAFBLAQItABQABgAIAAAAIQC2gziS/gAAAOEBAAATAAAAAAAAAAAAAAAA&#10;AAAAAABbQ29udGVudF9UeXBlc10ueG1sUEsBAi0AFAAGAAgAAAAhADj9If/WAAAAlAEAAAsAAAAA&#10;AAAAAAAAAAAALwEAAF9yZWxzLy5yZWxzUEsBAi0AFAAGAAgAAAAhAFYbJMqSAQAAFAMAAA4AAAAA&#10;AAAAAAAAAAAALgIAAGRycy9lMm9Eb2MueG1sUEsBAi0AFAAGAAgAAAAhALT9+QPdAAAACAEAAA8A&#10;AAAAAAAAAAAAAAAA7AMAAGRycy9kb3ducmV2LnhtbFBLBQYAAAAABAAEAPMAAAD2BAAAAAA=&#10;" filled="f" stroked="f">
                <v:textbox style="mso-fit-shape-to-text:t">
                  <w:txbxContent>
                    <w:p w14:paraId="5F8A5514" w14:textId="77777777" w:rsidR="00BD0551" w:rsidRPr="00ED1174" w:rsidRDefault="00BD0551" w:rsidP="006357B1">
                      <w:pPr>
                        <w:pStyle w:val="NormalWeb"/>
                        <w:kinsoku w:val="0"/>
                        <w:overflowPunct w:val="0"/>
                        <w:spacing w:before="0" w:beforeAutospacing="0" w:after="0" w:afterAutospacing="0"/>
                        <w:textAlignment w:val="baseline"/>
                        <w:rPr>
                          <w:rFonts w:ascii="Book Antiqua" w:hAnsi="Book Antiqua"/>
                          <w:szCs w:val="36"/>
                        </w:rPr>
                      </w:pPr>
                      <w:r w:rsidRPr="00ED1174">
                        <w:rPr>
                          <w:rFonts w:ascii="Book Antiqua" w:hAnsi="Book Antiqua"/>
                          <w:szCs w:val="36"/>
                        </w:rPr>
                        <w:t>σ_LTD</w:t>
                      </w:r>
                      <w:r w:rsidRPr="00ED1174">
                        <w:rPr>
                          <w:rFonts w:ascii="Book Antiqua" w:eastAsia="MS PGothic" w:hAnsi="Book Antiqua" w:cstheme="minorBidi"/>
                          <w:color w:val="C00000"/>
                          <w:kern w:val="24"/>
                          <w:szCs w:val="36"/>
                        </w:rPr>
                        <w:t>=10,000(5) =50,000</w:t>
                      </w:r>
                    </w:p>
                  </w:txbxContent>
                </v:textbox>
                <w10:wrap type="square"/>
              </v:shape>
            </w:pict>
          </mc:Fallback>
        </mc:AlternateContent>
      </w:r>
      <w:r w:rsidRPr="006357B1">
        <w:rPr>
          <w:rFonts w:ascii="Book Antiqua" w:hAnsi="Book Antiqua" w:cs="Times New Roman"/>
          <w:b/>
          <w:noProof/>
          <w:sz w:val="24"/>
          <w:szCs w:val="48"/>
        </w:rPr>
        <mc:AlternateContent>
          <mc:Choice Requires="wps">
            <w:drawing>
              <wp:anchor distT="0" distB="0" distL="114300" distR="114300" simplePos="0" relativeHeight="251727872" behindDoc="0" locked="0" layoutInCell="1" allowOverlap="1" wp14:anchorId="4D2D9488" wp14:editId="41D83D8F">
                <wp:simplePos x="0" y="0"/>
                <wp:positionH relativeFrom="column">
                  <wp:posOffset>412750</wp:posOffset>
                </wp:positionH>
                <wp:positionV relativeFrom="paragraph">
                  <wp:posOffset>23495</wp:posOffset>
                </wp:positionV>
                <wp:extent cx="1155700" cy="274955"/>
                <wp:effectExtent l="0" t="0" r="0" b="0"/>
                <wp:wrapSquare wrapText="bothSides"/>
                <wp:docPr id="13" name="TextBox 6"/>
                <wp:cNvGraphicFramePr/>
                <a:graphic xmlns:a="http://schemas.openxmlformats.org/drawingml/2006/main">
                  <a:graphicData uri="http://schemas.microsoft.com/office/word/2010/wordprocessingShape">
                    <wps:wsp>
                      <wps:cNvSpPr txBox="1"/>
                      <wps:spPr>
                        <a:xfrm>
                          <a:off x="0" y="0"/>
                          <a:ext cx="1155700" cy="274955"/>
                        </a:xfrm>
                        <a:prstGeom prst="rect">
                          <a:avLst/>
                        </a:prstGeom>
                        <a:noFill/>
                      </wps:spPr>
                      <wps:txbx>
                        <w:txbxContent>
                          <w:p w14:paraId="3FFAF66F" w14:textId="77777777" w:rsidR="00BD0551" w:rsidRPr="00ED1174" w:rsidRDefault="00BD0551" w:rsidP="006357B1">
                            <w:pPr>
                              <w:pStyle w:val="NormalWeb"/>
                              <w:kinsoku w:val="0"/>
                              <w:overflowPunct w:val="0"/>
                              <w:spacing w:before="0" w:beforeAutospacing="0" w:after="0" w:afterAutospacing="0"/>
                              <w:textAlignment w:val="baseline"/>
                              <w:rPr>
                                <w:rFonts w:ascii="Book Antiqua" w:hAnsi="Book Antiqua"/>
                              </w:rPr>
                            </w:pPr>
                            <w:r w:rsidRPr="00ED1174">
                              <w:rPr>
                                <w:rFonts w:ascii="Book Antiqua" w:hAnsi="Book Antiqua"/>
                              </w:rPr>
                              <w:t>σ_LTD</w:t>
                            </w:r>
                            <w:r w:rsidRPr="00ED1174">
                              <w:rPr>
                                <w:rFonts w:ascii="Book Antiqua" w:eastAsia="MS PGothic" w:hAnsi="Book Antiqua" w:cstheme="minorBidi"/>
                                <w:color w:val="C00000"/>
                                <w:kern w:val="24"/>
                              </w:rPr>
                              <w:t>=R</w:t>
                            </w:r>
                            <w:r w:rsidRPr="00ED1174">
                              <w:rPr>
                                <w:rFonts w:ascii="Book Antiqua" w:hAnsi="Book Antiqua"/>
                              </w:rPr>
                              <w:t>σ_L</w:t>
                            </w:r>
                          </w:p>
                        </w:txbxContent>
                      </wps:txbx>
                      <wps:bodyPr wrap="none" rtlCol="0">
                        <a:spAutoFit/>
                      </wps:bodyPr>
                    </wps:wsp>
                  </a:graphicData>
                </a:graphic>
              </wp:anchor>
            </w:drawing>
          </mc:Choice>
          <mc:Fallback>
            <w:pict>
              <v:shape w14:anchorId="4D2D9488" id="TextBox 6" o:spid="_x0000_s1065" type="#_x0000_t202" style="position:absolute;left:0;text-align:left;margin-left:32.5pt;margin-top:1.85pt;width:91pt;height:21.65pt;z-index:251727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Z5UkQEAABQDAAAOAAAAZHJzL2Uyb0RvYy54bWysUstOwzAQvCPxD5bvNGmhPKKmiIfgggAJ&#10;+ADXsRtLsdfymib9e9buC8ENcXHi3fXszOzOrgfbsZUKaMDVfDwqOVNOQmPcsuYf7w8nl5xhFK4R&#10;HThV87VCfj0/Ppr1vlITaKFrVGAE4rDqfc3bGH1VFChbZQWOwCtHSQ3BikjXsCyaIHpCt10xKcvz&#10;oofQ+ABSIVL0fpPk84yvtZLxRWtUkXU1J24xnyGfi3QW85molkH41sgtDfEHFlYYR033UPciCvYZ&#10;zC8oa2QABB1HEmwBWhupsgZSMy5/qHlrhVdZC5mDfm8T/h+sfF69BmYamt0pZ05YmtG7GuItDOw8&#10;udN7rKjozVNZHChMlbs4UjCJHnSw6UtyGOXJ5/XeW8JiMj0aT6cXJaUk5SYXZ1fTaYIpDq99wPio&#10;wLL0U/NAs8uWitUTxk3priQ1c/Bgui7FE8UNlfQXh8WwEZQbpNACmjXR72nMNXe0h5yF2N1B3omE&#10;hf7mMxJebnN4scUm6zPR7Zqk2X6/56rDMs+/AAAA//8DAFBLAwQUAAYACAAAACEAARKU0dsAAAAH&#10;AQAADwAAAGRycy9kb3ducmV2LnhtbEyPzU7DMBCE70i8g7VI3KjT0D9CNhUq9AwUHsCNlyQkXkex&#10;2waevtsTnEajWc18m69H16kjDaHxjDCdJKCIS28brhA+P7Z3K1AhGram80wIPxRgXVxf5Saz/sTv&#10;dNzFSkkJh8wg1DH2mdahrMmZMPE9sWRffnAmih0qbQdzknLX6TRJFtqZhmWhNj1tairb3cEhrBL3&#10;2rYP6Vtws9/pvN48+5f+G/H2Znx6BBVpjH/HcMEXdCiEae8PbIPqEBZzeSUi3C9BSZzOluL3CBfV&#10;Ra7/8xdnAAAA//8DAFBLAQItABQABgAIAAAAIQC2gziS/gAAAOEBAAATAAAAAAAAAAAAAAAAAAAA&#10;AABbQ29udGVudF9UeXBlc10ueG1sUEsBAi0AFAAGAAgAAAAhADj9If/WAAAAlAEAAAsAAAAAAAAA&#10;AAAAAAAALwEAAF9yZWxzLy5yZWxzUEsBAi0AFAAGAAgAAAAhAMK9nlSRAQAAFAMAAA4AAAAAAAAA&#10;AAAAAAAALgIAAGRycy9lMm9Eb2MueG1sUEsBAi0AFAAGAAgAAAAhAAESlNHbAAAABwEAAA8AAAAA&#10;AAAAAAAAAAAA6wMAAGRycy9kb3ducmV2LnhtbFBLBQYAAAAABAAEAPMAAADzBAAAAAA=&#10;" filled="f" stroked="f">
                <v:textbox style="mso-fit-shape-to-text:t">
                  <w:txbxContent>
                    <w:p w14:paraId="3FFAF66F" w14:textId="77777777" w:rsidR="00BD0551" w:rsidRPr="00ED1174" w:rsidRDefault="00BD0551" w:rsidP="006357B1">
                      <w:pPr>
                        <w:pStyle w:val="NormalWeb"/>
                        <w:kinsoku w:val="0"/>
                        <w:overflowPunct w:val="0"/>
                        <w:spacing w:before="0" w:beforeAutospacing="0" w:after="0" w:afterAutospacing="0"/>
                        <w:textAlignment w:val="baseline"/>
                        <w:rPr>
                          <w:rFonts w:ascii="Book Antiqua" w:hAnsi="Book Antiqua"/>
                        </w:rPr>
                      </w:pPr>
                      <w:r w:rsidRPr="00ED1174">
                        <w:rPr>
                          <w:rFonts w:ascii="Book Antiqua" w:hAnsi="Book Antiqua"/>
                        </w:rPr>
                        <w:t>σ_LTD</w:t>
                      </w:r>
                      <w:r w:rsidRPr="00ED1174">
                        <w:rPr>
                          <w:rFonts w:ascii="Book Antiqua" w:eastAsia="MS PGothic" w:hAnsi="Book Antiqua" w:cstheme="minorBidi"/>
                          <w:color w:val="C00000"/>
                          <w:kern w:val="24"/>
                        </w:rPr>
                        <w:t>=R</w:t>
                      </w:r>
                      <w:r w:rsidRPr="00ED1174">
                        <w:rPr>
                          <w:rFonts w:ascii="Book Antiqua" w:hAnsi="Book Antiqua"/>
                        </w:rPr>
                        <w:t>σ_L</w:t>
                      </w:r>
                    </w:p>
                  </w:txbxContent>
                </v:textbox>
                <w10:wrap type="square"/>
              </v:shape>
            </w:pict>
          </mc:Fallback>
        </mc:AlternateContent>
      </w:r>
    </w:p>
    <w:p w14:paraId="274B29A8" w14:textId="77777777" w:rsidR="00CE4868" w:rsidRDefault="00CE4868" w:rsidP="00CE4868">
      <w:pPr>
        <w:spacing w:after="0" w:line="240" w:lineRule="auto"/>
        <w:ind w:firstLine="720"/>
        <w:jc w:val="both"/>
        <w:rPr>
          <w:rFonts w:ascii="Book Antiqua" w:hAnsi="Book Antiqua" w:cs="Times New Roman"/>
          <w:b/>
          <w:sz w:val="24"/>
          <w:szCs w:val="48"/>
        </w:rPr>
      </w:pPr>
    </w:p>
    <w:p w14:paraId="55435082" w14:textId="77777777" w:rsidR="00CE4868" w:rsidRPr="00CE4868" w:rsidRDefault="00CE4868" w:rsidP="00CE4868">
      <w:pPr>
        <w:spacing w:after="0" w:line="240" w:lineRule="auto"/>
        <w:ind w:firstLine="720"/>
        <w:jc w:val="both"/>
        <w:rPr>
          <w:rFonts w:ascii="Book Antiqua" w:hAnsi="Book Antiqua" w:cs="Times New Roman"/>
          <w:b/>
          <w:sz w:val="24"/>
          <w:szCs w:val="48"/>
        </w:rPr>
      </w:pPr>
      <w:r>
        <w:rPr>
          <w:rFonts w:ascii="Book Antiqua" w:hAnsi="Book Antiqua" w:cs="Times New Roman"/>
          <w:b/>
          <w:sz w:val="24"/>
          <w:szCs w:val="48"/>
        </w:rPr>
        <w:t>LDT = 10,000</w:t>
      </w:r>
    </w:p>
    <w:p w14:paraId="12747DF2" w14:textId="77777777" w:rsidR="00CE4868" w:rsidRPr="00CE4868" w:rsidRDefault="00CE4868" w:rsidP="00CE4868">
      <w:pPr>
        <w:spacing w:after="0" w:line="240" w:lineRule="auto"/>
        <w:ind w:firstLine="720"/>
        <w:jc w:val="both"/>
        <w:rPr>
          <w:rFonts w:ascii="Book Antiqua" w:hAnsi="Book Antiqua" w:cs="Times New Roman"/>
          <w:b/>
          <w:sz w:val="24"/>
          <w:szCs w:val="48"/>
        </w:rPr>
      </w:pPr>
      <w:r w:rsidRPr="00CE4868">
        <w:rPr>
          <w:rFonts w:ascii="Book Antiqua" w:hAnsi="Book Antiqua" w:cs="Times New Roman"/>
          <w:b/>
          <w:sz w:val="24"/>
          <w:szCs w:val="48"/>
        </w:rPr>
        <w:sym w:font="Symbol" w:char="0073"/>
      </w:r>
      <w:r w:rsidRPr="00CE4868">
        <w:rPr>
          <w:rFonts w:ascii="Book Antiqua" w:hAnsi="Book Antiqua" w:cs="Times New Roman"/>
          <w:b/>
          <w:sz w:val="24"/>
          <w:szCs w:val="48"/>
          <w:vertAlign w:val="subscript"/>
        </w:rPr>
        <w:t xml:space="preserve">LTD  </w:t>
      </w:r>
      <w:r>
        <w:rPr>
          <w:rFonts w:ascii="Book Antiqua" w:hAnsi="Book Antiqua" w:cs="Times New Roman"/>
          <w:b/>
          <w:sz w:val="24"/>
          <w:szCs w:val="48"/>
        </w:rPr>
        <w:t>= 50,000</w:t>
      </w:r>
    </w:p>
    <w:p w14:paraId="1A1063EA" w14:textId="77777777" w:rsidR="00CE4868" w:rsidRPr="00CE4868" w:rsidRDefault="00CE4868" w:rsidP="00CE4868">
      <w:pPr>
        <w:spacing w:after="0" w:line="240" w:lineRule="auto"/>
        <w:ind w:firstLine="720"/>
        <w:jc w:val="both"/>
        <w:rPr>
          <w:rFonts w:ascii="Book Antiqua" w:hAnsi="Book Antiqua" w:cs="Times New Roman"/>
          <w:b/>
          <w:sz w:val="24"/>
          <w:szCs w:val="48"/>
        </w:rPr>
      </w:pPr>
      <w:r w:rsidRPr="00CE4868">
        <w:rPr>
          <w:rFonts w:ascii="Book Antiqua" w:hAnsi="Book Antiqua" w:cs="Times New Roman"/>
          <w:b/>
          <w:sz w:val="24"/>
          <w:szCs w:val="48"/>
        </w:rPr>
        <w:t>SL = 90%</w:t>
      </w:r>
    </w:p>
    <w:p w14:paraId="01D5C7ED" w14:textId="77777777" w:rsidR="00CE4868" w:rsidRDefault="00CE4868" w:rsidP="00CE4868">
      <w:pPr>
        <w:spacing w:after="0" w:line="240" w:lineRule="auto"/>
        <w:ind w:firstLine="720"/>
        <w:jc w:val="both"/>
        <w:rPr>
          <w:rFonts w:ascii="Book Antiqua" w:hAnsi="Book Antiqua" w:cs="Times New Roman"/>
          <w:b/>
          <w:sz w:val="24"/>
          <w:szCs w:val="48"/>
        </w:rPr>
      </w:pPr>
      <w:r w:rsidRPr="00CE4868">
        <w:rPr>
          <w:rFonts w:ascii="Book Antiqua" w:hAnsi="Book Antiqua" w:cs="Times New Roman"/>
          <w:b/>
          <w:sz w:val="24"/>
          <w:szCs w:val="48"/>
        </w:rPr>
        <w:t>z =1.28</w:t>
      </w:r>
    </w:p>
    <w:p w14:paraId="01638041" w14:textId="77777777" w:rsidR="00CE4868" w:rsidRPr="00CE4868" w:rsidRDefault="00CE4868" w:rsidP="00CE4868">
      <w:pPr>
        <w:spacing w:after="0" w:line="240" w:lineRule="auto"/>
        <w:ind w:firstLine="90"/>
        <w:jc w:val="both"/>
        <w:rPr>
          <w:rFonts w:ascii="Book Antiqua" w:hAnsi="Book Antiqua" w:cs="Times New Roman"/>
          <w:b/>
          <w:sz w:val="24"/>
          <w:szCs w:val="48"/>
        </w:rPr>
      </w:pPr>
      <w:r>
        <w:rPr>
          <w:rFonts w:ascii="Book Antiqua" w:hAnsi="Book Antiqua" w:cs="Times New Roman"/>
          <w:b/>
          <w:sz w:val="24"/>
          <w:szCs w:val="48"/>
        </w:rPr>
        <w:t xml:space="preserve">Thus, </w:t>
      </w:r>
    </w:p>
    <w:p w14:paraId="613BF715" w14:textId="77777777" w:rsidR="00CE4868" w:rsidRPr="00CE4868" w:rsidRDefault="00CE4868" w:rsidP="00CE4868">
      <w:pPr>
        <w:spacing w:after="0" w:line="240" w:lineRule="auto"/>
        <w:ind w:firstLine="720"/>
        <w:jc w:val="both"/>
        <w:rPr>
          <w:rFonts w:ascii="Book Antiqua" w:hAnsi="Book Antiqua" w:cs="Times New Roman"/>
          <w:b/>
          <w:sz w:val="24"/>
          <w:szCs w:val="48"/>
        </w:rPr>
      </w:pPr>
      <w:r w:rsidRPr="00CE4868">
        <w:rPr>
          <w:rFonts w:ascii="Book Antiqua" w:hAnsi="Book Antiqua" w:cs="Times New Roman"/>
          <w:b/>
          <w:sz w:val="24"/>
          <w:szCs w:val="48"/>
        </w:rPr>
        <w:t>ROP = LTD +z</w:t>
      </w:r>
      <w:r w:rsidRPr="00CE4868">
        <w:rPr>
          <w:rFonts w:ascii="Book Antiqua" w:hAnsi="Book Antiqua" w:cs="Times New Roman"/>
          <w:b/>
          <w:sz w:val="24"/>
          <w:szCs w:val="48"/>
        </w:rPr>
        <w:sym w:font="Symbol" w:char="0073"/>
      </w:r>
      <w:r w:rsidRPr="00CE4868">
        <w:rPr>
          <w:rFonts w:ascii="Book Antiqua" w:hAnsi="Book Antiqua" w:cs="Times New Roman"/>
          <w:b/>
          <w:sz w:val="24"/>
          <w:szCs w:val="48"/>
          <w:vertAlign w:val="subscript"/>
        </w:rPr>
        <w:t>LTD</w:t>
      </w:r>
    </w:p>
    <w:p w14:paraId="5482DDAD" w14:textId="77777777" w:rsidR="00CE4868" w:rsidRPr="00CE4868" w:rsidRDefault="00CE4868" w:rsidP="00CE4868">
      <w:pPr>
        <w:spacing w:after="0" w:line="240" w:lineRule="auto"/>
        <w:ind w:firstLine="720"/>
        <w:jc w:val="both"/>
        <w:rPr>
          <w:rFonts w:ascii="Book Antiqua" w:hAnsi="Book Antiqua" w:cs="Times New Roman"/>
          <w:b/>
          <w:sz w:val="24"/>
          <w:szCs w:val="48"/>
        </w:rPr>
      </w:pPr>
      <w:r>
        <w:rPr>
          <w:rFonts w:ascii="Book Antiqua" w:hAnsi="Book Antiqua" w:cs="Times New Roman"/>
          <w:b/>
          <w:sz w:val="24"/>
          <w:szCs w:val="48"/>
        </w:rPr>
        <w:t>ROP = 10,000 +1.28(50,000</w:t>
      </w:r>
      <w:r w:rsidRPr="00CE4868">
        <w:rPr>
          <w:rFonts w:ascii="Book Antiqua" w:hAnsi="Book Antiqua" w:cs="Times New Roman"/>
          <w:b/>
          <w:sz w:val="24"/>
          <w:szCs w:val="48"/>
        </w:rPr>
        <w:t>)</w:t>
      </w:r>
    </w:p>
    <w:p w14:paraId="3B7F2903" w14:textId="77777777" w:rsidR="00CE4868" w:rsidRPr="00CE4868" w:rsidRDefault="00CE4868" w:rsidP="00CE4868">
      <w:pPr>
        <w:spacing w:after="0" w:line="240" w:lineRule="auto"/>
        <w:ind w:firstLine="720"/>
        <w:jc w:val="both"/>
        <w:rPr>
          <w:rFonts w:ascii="Book Antiqua" w:hAnsi="Book Antiqua" w:cs="Times New Roman"/>
          <w:b/>
          <w:sz w:val="24"/>
          <w:szCs w:val="48"/>
        </w:rPr>
      </w:pPr>
      <w:r w:rsidRPr="00CE4868">
        <w:rPr>
          <w:rFonts w:ascii="Book Antiqua" w:hAnsi="Book Antiqua" w:cs="Times New Roman"/>
          <w:b/>
          <w:sz w:val="24"/>
          <w:szCs w:val="48"/>
        </w:rPr>
        <w:t xml:space="preserve">ROP = 320 + </w:t>
      </w:r>
      <w:r>
        <w:rPr>
          <w:rFonts w:ascii="Book Antiqua" w:hAnsi="Book Antiqua" w:cs="Times New Roman"/>
          <w:b/>
          <w:sz w:val="24"/>
          <w:szCs w:val="48"/>
        </w:rPr>
        <w:t>64,000</w:t>
      </w:r>
    </w:p>
    <w:p w14:paraId="60BC481B" w14:textId="725ECEE2" w:rsidR="002C7983" w:rsidRPr="00904C93" w:rsidRDefault="00CE4868" w:rsidP="00904C93">
      <w:pPr>
        <w:spacing w:after="0" w:line="240" w:lineRule="auto"/>
        <w:ind w:firstLine="720"/>
        <w:jc w:val="both"/>
        <w:rPr>
          <w:rFonts w:ascii="Book Antiqua" w:hAnsi="Book Antiqua" w:cs="Times New Roman"/>
          <w:b/>
          <w:color w:val="FF0000"/>
          <w:sz w:val="24"/>
          <w:szCs w:val="48"/>
        </w:rPr>
      </w:pPr>
      <w:r w:rsidRPr="00CE4868">
        <w:rPr>
          <w:rFonts w:ascii="Book Antiqua" w:hAnsi="Book Antiqua" w:cs="Times New Roman"/>
          <w:b/>
          <w:color w:val="FF0000"/>
          <w:sz w:val="24"/>
          <w:szCs w:val="48"/>
        </w:rPr>
        <w:t>Isafety = 64,000</w:t>
      </w:r>
    </w:p>
    <w:p w14:paraId="7D0789C6" w14:textId="77777777" w:rsidR="0081398F" w:rsidRDefault="0081398F" w:rsidP="002C7983">
      <w:pPr>
        <w:spacing w:after="0" w:line="240" w:lineRule="auto"/>
        <w:jc w:val="both"/>
        <w:rPr>
          <w:rFonts w:ascii="Book Antiqua" w:hAnsi="Book Antiqua" w:cs="Times New Roman"/>
          <w:b/>
          <w:sz w:val="24"/>
          <w:szCs w:val="48"/>
        </w:rPr>
      </w:pPr>
    </w:p>
    <w:p w14:paraId="692F0D65" w14:textId="77777777" w:rsidR="00904C93" w:rsidRDefault="00904C93" w:rsidP="002C7983">
      <w:pPr>
        <w:spacing w:after="0" w:line="240" w:lineRule="auto"/>
        <w:jc w:val="both"/>
        <w:rPr>
          <w:rFonts w:ascii="Book Antiqua" w:hAnsi="Book Antiqua" w:cs="Times New Roman"/>
          <w:b/>
          <w:sz w:val="24"/>
          <w:szCs w:val="48"/>
        </w:rPr>
      </w:pPr>
    </w:p>
    <w:p w14:paraId="253D764E" w14:textId="76FFF0B1" w:rsidR="002C7983" w:rsidRDefault="00904C93" w:rsidP="00904C93">
      <w:pPr>
        <w:spacing w:after="0" w:line="240" w:lineRule="auto"/>
        <w:ind w:left="720"/>
        <w:jc w:val="both"/>
        <w:rPr>
          <w:rFonts w:ascii="Book Antiqua" w:hAnsi="Book Antiqua" w:cs="Times New Roman"/>
          <w:b/>
          <w:sz w:val="24"/>
          <w:szCs w:val="48"/>
        </w:rPr>
      </w:pPr>
      <w:r>
        <w:rPr>
          <w:rFonts w:ascii="Book Antiqua" w:hAnsi="Book Antiqua" w:cs="Times New Roman"/>
          <w:b/>
          <w:sz w:val="24"/>
          <w:szCs w:val="48"/>
        </w:rPr>
        <w:t xml:space="preserve">5.) </w:t>
      </w:r>
      <w:r w:rsidR="003A30B0">
        <w:rPr>
          <w:rFonts w:ascii="Book Antiqua" w:hAnsi="Book Antiqua" w:cs="Times New Roman"/>
          <w:b/>
          <w:sz w:val="24"/>
          <w:szCs w:val="48"/>
        </w:rPr>
        <w:t xml:space="preserve">At the </w:t>
      </w:r>
      <w:r w:rsidR="00AD161F">
        <w:rPr>
          <w:rFonts w:ascii="Book Antiqua" w:hAnsi="Book Antiqua" w:cs="Times New Roman"/>
          <w:b/>
          <w:sz w:val="24"/>
          <w:szCs w:val="48"/>
        </w:rPr>
        <w:t>Arbor Grill</w:t>
      </w:r>
      <w:r w:rsidR="003A30B0">
        <w:rPr>
          <w:rFonts w:ascii="Book Antiqua" w:hAnsi="Book Antiqua" w:cs="Times New Roman"/>
          <w:b/>
          <w:sz w:val="24"/>
          <w:szCs w:val="48"/>
        </w:rPr>
        <w:t>, a</w:t>
      </w:r>
      <w:r w:rsidR="002C7983">
        <w:rPr>
          <w:rFonts w:ascii="Book Antiqua" w:hAnsi="Book Antiqua" w:cs="Times New Roman"/>
          <w:b/>
          <w:sz w:val="24"/>
          <w:szCs w:val="48"/>
        </w:rPr>
        <w:t xml:space="preserve">verage lead time demand </w:t>
      </w:r>
      <w:r w:rsidR="00AD161F">
        <w:rPr>
          <w:rFonts w:ascii="Book Antiqua" w:hAnsi="Book Antiqua" w:cs="Times New Roman"/>
          <w:b/>
          <w:sz w:val="24"/>
          <w:szCs w:val="48"/>
        </w:rPr>
        <w:t xml:space="preserve">for potatoes </w:t>
      </w:r>
      <w:r w:rsidR="00D022B9">
        <w:rPr>
          <w:rFonts w:ascii="Book Antiqua" w:hAnsi="Book Antiqua" w:cs="Times New Roman"/>
          <w:b/>
          <w:sz w:val="24"/>
          <w:szCs w:val="48"/>
        </w:rPr>
        <w:t xml:space="preserve">(to make French fries) </w:t>
      </w:r>
      <w:r w:rsidR="002C7983">
        <w:rPr>
          <w:rFonts w:ascii="Book Antiqua" w:hAnsi="Book Antiqua" w:cs="Times New Roman"/>
          <w:b/>
          <w:sz w:val="24"/>
          <w:szCs w:val="48"/>
        </w:rPr>
        <w:t>is 18</w:t>
      </w:r>
      <w:r w:rsidR="002C7983" w:rsidRPr="002C7983">
        <w:rPr>
          <w:rFonts w:ascii="Book Antiqua" w:hAnsi="Book Antiqua" w:cs="Times New Roman"/>
          <w:b/>
          <w:sz w:val="24"/>
          <w:szCs w:val="48"/>
        </w:rPr>
        <w:t xml:space="preserve">,000 units.  Standard deviation of lead </w:t>
      </w:r>
      <w:r w:rsidR="002C7983">
        <w:rPr>
          <w:rFonts w:ascii="Book Antiqua" w:hAnsi="Book Antiqua" w:cs="Times New Roman"/>
          <w:b/>
          <w:sz w:val="24"/>
          <w:szCs w:val="48"/>
        </w:rPr>
        <w:t>time demand is estimated to be 9</w:t>
      </w:r>
      <w:r w:rsidR="002C7983" w:rsidRPr="002C7983">
        <w:rPr>
          <w:rFonts w:ascii="Book Antiqua" w:hAnsi="Book Antiqua" w:cs="Times New Roman"/>
          <w:b/>
          <w:sz w:val="24"/>
          <w:szCs w:val="48"/>
        </w:rPr>
        <w:t>,000 units. The</w:t>
      </w:r>
      <w:r w:rsidR="0081398F">
        <w:rPr>
          <w:rFonts w:ascii="Book Antiqua" w:hAnsi="Book Antiqua" w:cs="Times New Roman"/>
          <w:b/>
          <w:sz w:val="24"/>
          <w:szCs w:val="48"/>
        </w:rPr>
        <w:t xml:space="preserve"> </w:t>
      </w:r>
      <w:r w:rsidR="003A30B0">
        <w:rPr>
          <w:rFonts w:ascii="Book Antiqua" w:hAnsi="Book Antiqua" w:cs="Times New Roman"/>
          <w:b/>
          <w:sz w:val="24"/>
          <w:szCs w:val="48"/>
        </w:rPr>
        <w:t>store</w:t>
      </w:r>
      <w:r w:rsidR="0081398F">
        <w:rPr>
          <w:rFonts w:ascii="Book Antiqua" w:hAnsi="Book Antiqua" w:cs="Times New Roman"/>
          <w:b/>
          <w:sz w:val="24"/>
          <w:szCs w:val="48"/>
        </w:rPr>
        <w:t xml:space="preserve"> can only order</w:t>
      </w:r>
      <w:r w:rsidR="002C7983">
        <w:rPr>
          <w:rFonts w:ascii="Book Antiqua" w:hAnsi="Book Antiqua" w:cs="Times New Roman"/>
          <w:b/>
          <w:sz w:val="24"/>
          <w:szCs w:val="48"/>
        </w:rPr>
        <w:t xml:space="preserve"> a 7-day supply, 21</w:t>
      </w:r>
      <w:r w:rsidR="002C7983" w:rsidRPr="002C7983">
        <w:rPr>
          <w:rFonts w:ascii="Book Antiqua" w:hAnsi="Book Antiqua" w:cs="Times New Roman"/>
          <w:b/>
          <w:sz w:val="24"/>
          <w:szCs w:val="48"/>
        </w:rPr>
        <w:t>,000 units, each time</w:t>
      </w:r>
      <w:r w:rsidR="002C7983">
        <w:rPr>
          <w:rFonts w:ascii="Book Antiqua" w:hAnsi="Book Antiqua" w:cs="Times New Roman"/>
          <w:b/>
          <w:sz w:val="24"/>
          <w:szCs w:val="48"/>
        </w:rPr>
        <w:t xml:space="preserve"> the inventory level drops to 26</w:t>
      </w:r>
      <w:r w:rsidR="002C7983" w:rsidRPr="002C7983">
        <w:rPr>
          <w:rFonts w:ascii="Book Antiqua" w:hAnsi="Book Antiqua" w:cs="Times New Roman"/>
          <w:b/>
          <w:sz w:val="24"/>
          <w:szCs w:val="48"/>
        </w:rPr>
        <w:t>,000 u</w:t>
      </w:r>
      <w:r w:rsidR="002C7983">
        <w:rPr>
          <w:rFonts w:ascii="Book Antiqua" w:hAnsi="Book Antiqua" w:cs="Times New Roman"/>
          <w:b/>
          <w:sz w:val="24"/>
          <w:szCs w:val="48"/>
        </w:rPr>
        <w:t xml:space="preserve">nits. </w:t>
      </w:r>
      <w:r w:rsidR="003A30B0">
        <w:rPr>
          <w:rFonts w:ascii="Book Antiqua" w:hAnsi="Book Antiqua" w:cs="Times New Roman"/>
          <w:b/>
          <w:sz w:val="24"/>
          <w:szCs w:val="48"/>
        </w:rPr>
        <w:t>Due to it</w:t>
      </w:r>
      <w:r w:rsidR="0081398F">
        <w:rPr>
          <w:rFonts w:ascii="Book Antiqua" w:hAnsi="Book Antiqua" w:cs="Times New Roman"/>
          <w:b/>
          <w:sz w:val="24"/>
          <w:szCs w:val="48"/>
        </w:rPr>
        <w:t xml:space="preserve">s limited space, </w:t>
      </w:r>
      <w:r w:rsidR="00BD0551">
        <w:rPr>
          <w:rFonts w:ascii="Book Antiqua" w:hAnsi="Book Antiqua" w:cs="Times New Roman"/>
          <w:b/>
          <w:sz w:val="24"/>
          <w:szCs w:val="48"/>
        </w:rPr>
        <w:t>suppose</w:t>
      </w:r>
      <w:r w:rsidR="002C7983">
        <w:rPr>
          <w:rFonts w:ascii="Book Antiqua" w:hAnsi="Book Antiqua" w:cs="Times New Roman"/>
          <w:b/>
          <w:sz w:val="24"/>
          <w:szCs w:val="48"/>
        </w:rPr>
        <w:t xml:space="preserve"> holding cost is $3</w:t>
      </w:r>
      <w:r w:rsidR="002C7983" w:rsidRPr="002C7983">
        <w:rPr>
          <w:rFonts w:ascii="Book Antiqua" w:hAnsi="Book Antiqua" w:cs="Times New Roman"/>
          <w:b/>
          <w:sz w:val="24"/>
          <w:szCs w:val="48"/>
        </w:rPr>
        <w:t xml:space="preserve"> per unit per year. </w:t>
      </w:r>
    </w:p>
    <w:p w14:paraId="1F9EFE40" w14:textId="77777777" w:rsidR="003A30B0" w:rsidRPr="002C7983" w:rsidRDefault="003A30B0" w:rsidP="00904C93">
      <w:pPr>
        <w:spacing w:after="0" w:line="240" w:lineRule="auto"/>
        <w:ind w:left="720"/>
        <w:jc w:val="both"/>
        <w:rPr>
          <w:rFonts w:ascii="Book Antiqua" w:hAnsi="Book Antiqua" w:cs="Times New Roman"/>
          <w:b/>
          <w:sz w:val="24"/>
          <w:szCs w:val="48"/>
        </w:rPr>
      </w:pPr>
    </w:p>
    <w:p w14:paraId="41F04E1A" w14:textId="0B294739" w:rsidR="002C7983" w:rsidRDefault="00EC3999" w:rsidP="002C7983">
      <w:pPr>
        <w:spacing w:after="0" w:line="240" w:lineRule="auto"/>
        <w:jc w:val="both"/>
        <w:rPr>
          <w:rFonts w:ascii="Book Antiqua" w:hAnsi="Book Antiqua" w:cs="Times New Roman"/>
          <w:b/>
          <w:color w:val="008000"/>
          <w:sz w:val="24"/>
          <w:szCs w:val="48"/>
        </w:rPr>
      </w:pPr>
      <w:r>
        <w:rPr>
          <w:rFonts w:ascii="Book Antiqua" w:hAnsi="Book Antiqua" w:cs="Times New Roman"/>
          <w:b/>
          <w:color w:val="008000"/>
          <w:sz w:val="24"/>
          <w:szCs w:val="48"/>
        </w:rPr>
        <w:t xml:space="preserve">LTD = 18,000, </w:t>
      </w:r>
      <w:r w:rsidR="002C7983" w:rsidRPr="00C9211B">
        <w:rPr>
          <w:rFonts w:ascii="Book Antiqua" w:hAnsi="Book Antiqua" w:cs="Times New Roman"/>
          <w:b/>
          <w:i/>
          <w:iCs/>
          <w:color w:val="008000"/>
          <w:sz w:val="24"/>
          <w:szCs w:val="48"/>
        </w:rPr>
        <w:sym w:font="Symbol" w:char="0073"/>
      </w:r>
      <w:r w:rsidR="002C7983" w:rsidRPr="00C9211B">
        <w:rPr>
          <w:rFonts w:ascii="Book Antiqua" w:hAnsi="Book Antiqua" w:cs="Times New Roman"/>
          <w:b/>
          <w:i/>
          <w:iCs/>
          <w:color w:val="008000"/>
          <w:sz w:val="24"/>
          <w:szCs w:val="48"/>
          <w:vertAlign w:val="subscript"/>
        </w:rPr>
        <w:t>LTD</w:t>
      </w:r>
      <w:r w:rsidR="002C7983" w:rsidRPr="00C9211B">
        <w:rPr>
          <w:rFonts w:ascii="Book Antiqua" w:hAnsi="Book Antiqua" w:cs="Times New Roman"/>
          <w:b/>
          <w:color w:val="008000"/>
          <w:sz w:val="24"/>
          <w:szCs w:val="48"/>
        </w:rPr>
        <w:t xml:space="preserve"> = 9,000, ROP = 26,000, H=$3, R = 3,000 / day, Q or EOQ = 21,000. </w:t>
      </w:r>
    </w:p>
    <w:p w14:paraId="640D74D8" w14:textId="77777777" w:rsidR="00B37D4A" w:rsidRPr="00C9211B" w:rsidRDefault="00B37D4A" w:rsidP="002C7983">
      <w:pPr>
        <w:spacing w:after="0" w:line="240" w:lineRule="auto"/>
        <w:jc w:val="both"/>
        <w:rPr>
          <w:rFonts w:ascii="Book Antiqua" w:hAnsi="Book Antiqua" w:cs="Times New Roman"/>
          <w:b/>
          <w:color w:val="008000"/>
          <w:sz w:val="24"/>
          <w:szCs w:val="48"/>
        </w:rPr>
      </w:pPr>
    </w:p>
    <w:p w14:paraId="4B5A9F41" w14:textId="77777777" w:rsidR="002C7983" w:rsidRPr="002C7983" w:rsidRDefault="002C7983" w:rsidP="002C7983">
      <w:pPr>
        <w:spacing w:after="0" w:line="240" w:lineRule="auto"/>
        <w:jc w:val="both"/>
        <w:rPr>
          <w:rFonts w:ascii="Book Antiqua" w:hAnsi="Book Antiqua" w:cs="Times New Roman"/>
          <w:b/>
          <w:sz w:val="24"/>
          <w:szCs w:val="48"/>
        </w:rPr>
      </w:pPr>
      <w:r w:rsidRPr="002C7983">
        <w:rPr>
          <w:rFonts w:ascii="Book Antiqua" w:hAnsi="Book Antiqua" w:cs="Times New Roman"/>
          <w:b/>
          <w:sz w:val="24"/>
          <w:szCs w:val="48"/>
        </w:rPr>
        <w:t xml:space="preserve">a) Compute the service level.  </w:t>
      </w:r>
    </w:p>
    <w:p w14:paraId="6E9C65EA" w14:textId="77777777" w:rsidR="002C7983" w:rsidRPr="002C7983" w:rsidRDefault="002C7983" w:rsidP="002C7983">
      <w:pPr>
        <w:spacing w:after="0" w:line="240" w:lineRule="auto"/>
        <w:jc w:val="both"/>
        <w:rPr>
          <w:rFonts w:ascii="Book Antiqua" w:hAnsi="Book Antiqua" w:cs="Times New Roman"/>
          <w:b/>
          <w:sz w:val="24"/>
          <w:szCs w:val="48"/>
        </w:rPr>
      </w:pPr>
      <w:r w:rsidRPr="002C7983">
        <w:rPr>
          <w:rFonts w:ascii="Book Antiqua" w:hAnsi="Book Antiqua" w:cs="Times New Roman"/>
          <w:b/>
          <w:sz w:val="24"/>
          <w:szCs w:val="48"/>
        </w:rPr>
        <w:t xml:space="preserve">ROP = LTD + Isafety </w:t>
      </w:r>
      <w:r w:rsidRPr="002C7983">
        <w:rPr>
          <w:rFonts w:ascii="Book Antiqua" w:hAnsi="Book Antiqua" w:cs="Times New Roman"/>
          <w:b/>
          <w:sz w:val="24"/>
          <w:szCs w:val="48"/>
        </w:rPr>
        <w:sym w:font="Wingdings" w:char="00E8"/>
      </w:r>
      <w:r>
        <w:rPr>
          <w:rFonts w:ascii="Book Antiqua" w:hAnsi="Book Antiqua" w:cs="Times New Roman"/>
          <w:b/>
          <w:sz w:val="24"/>
          <w:szCs w:val="48"/>
        </w:rPr>
        <w:t xml:space="preserve"> Isafety = 26,000 – 18,000 = 8</w:t>
      </w:r>
      <w:r w:rsidRPr="002C7983">
        <w:rPr>
          <w:rFonts w:ascii="Book Antiqua" w:hAnsi="Book Antiqua" w:cs="Times New Roman"/>
          <w:b/>
          <w:sz w:val="24"/>
          <w:szCs w:val="48"/>
        </w:rPr>
        <w:t>,000</w:t>
      </w:r>
    </w:p>
    <w:p w14:paraId="00FEB208" w14:textId="77777777" w:rsidR="002C7983" w:rsidRPr="002C7983" w:rsidRDefault="002C7983" w:rsidP="002C7983">
      <w:pPr>
        <w:spacing w:after="0" w:line="240" w:lineRule="auto"/>
        <w:jc w:val="both"/>
        <w:rPr>
          <w:rFonts w:ascii="Book Antiqua" w:hAnsi="Book Antiqua" w:cs="Times New Roman"/>
          <w:b/>
          <w:sz w:val="24"/>
          <w:szCs w:val="48"/>
        </w:rPr>
      </w:pPr>
      <w:r w:rsidRPr="002C7983">
        <w:rPr>
          <w:rFonts w:ascii="Book Antiqua" w:hAnsi="Book Antiqua" w:cs="Times New Roman"/>
          <w:b/>
          <w:sz w:val="24"/>
          <w:szCs w:val="48"/>
        </w:rPr>
        <w:t>ROP = LTD +z</w:t>
      </w:r>
      <w:r w:rsidRPr="002C7983">
        <w:rPr>
          <w:rFonts w:ascii="Book Antiqua" w:hAnsi="Book Antiqua" w:cs="Times New Roman"/>
          <w:b/>
          <w:i/>
          <w:iCs/>
          <w:sz w:val="24"/>
          <w:szCs w:val="48"/>
        </w:rPr>
        <w:t xml:space="preserve"> </w:t>
      </w:r>
      <w:r w:rsidRPr="002C7983">
        <w:rPr>
          <w:rFonts w:ascii="Book Antiqua" w:hAnsi="Book Antiqua" w:cs="Times New Roman"/>
          <w:b/>
          <w:i/>
          <w:iCs/>
          <w:sz w:val="24"/>
          <w:szCs w:val="48"/>
        </w:rPr>
        <w:sym w:font="Symbol" w:char="0073"/>
      </w:r>
      <w:r w:rsidRPr="002C7983">
        <w:rPr>
          <w:rFonts w:ascii="Book Antiqua" w:hAnsi="Book Antiqua" w:cs="Times New Roman"/>
          <w:b/>
          <w:i/>
          <w:iCs/>
          <w:sz w:val="24"/>
          <w:szCs w:val="48"/>
          <w:vertAlign w:val="subscript"/>
        </w:rPr>
        <w:t>LTD</w:t>
      </w:r>
      <w:r w:rsidR="0081398F">
        <w:rPr>
          <w:rFonts w:ascii="Book Antiqua" w:hAnsi="Book Antiqua" w:cs="Times New Roman"/>
          <w:b/>
          <w:sz w:val="24"/>
          <w:szCs w:val="48"/>
        </w:rPr>
        <w:t xml:space="preserve"> </w:t>
      </w:r>
      <w:r w:rsidRPr="002C7983">
        <w:rPr>
          <w:rFonts w:ascii="Book Antiqua" w:hAnsi="Book Antiqua" w:cs="Times New Roman"/>
          <w:b/>
          <w:sz w:val="24"/>
          <w:szCs w:val="48"/>
        </w:rPr>
        <w:sym w:font="Wingdings" w:char="00E8"/>
      </w:r>
      <w:r w:rsidRPr="002C7983">
        <w:rPr>
          <w:rFonts w:ascii="Book Antiqua" w:hAnsi="Book Antiqua" w:cs="Times New Roman"/>
          <w:b/>
          <w:sz w:val="24"/>
          <w:szCs w:val="48"/>
        </w:rPr>
        <w:t xml:space="preserve"> Isafety = z</w:t>
      </w:r>
      <w:r w:rsidRPr="002C7983">
        <w:rPr>
          <w:rFonts w:ascii="Book Antiqua" w:hAnsi="Book Antiqua" w:cs="Times New Roman"/>
          <w:b/>
          <w:i/>
          <w:iCs/>
          <w:sz w:val="24"/>
          <w:szCs w:val="48"/>
        </w:rPr>
        <w:t xml:space="preserve"> </w:t>
      </w:r>
      <w:r w:rsidRPr="002C7983">
        <w:rPr>
          <w:rFonts w:ascii="Book Antiqua" w:hAnsi="Book Antiqua" w:cs="Times New Roman"/>
          <w:b/>
          <w:i/>
          <w:iCs/>
          <w:sz w:val="24"/>
          <w:szCs w:val="48"/>
        </w:rPr>
        <w:sym w:font="Symbol" w:char="0073"/>
      </w:r>
      <w:r w:rsidRPr="002C7983">
        <w:rPr>
          <w:rFonts w:ascii="Book Antiqua" w:hAnsi="Book Antiqua" w:cs="Times New Roman"/>
          <w:b/>
          <w:i/>
          <w:iCs/>
          <w:sz w:val="24"/>
          <w:szCs w:val="48"/>
          <w:vertAlign w:val="subscript"/>
        </w:rPr>
        <w:t>LTD</w:t>
      </w:r>
      <w:r>
        <w:rPr>
          <w:rFonts w:ascii="Book Antiqua" w:hAnsi="Book Antiqua" w:cs="Times New Roman"/>
          <w:b/>
          <w:sz w:val="24"/>
          <w:szCs w:val="48"/>
        </w:rPr>
        <w:t xml:space="preserve"> =8</w:t>
      </w:r>
      <w:r w:rsidRPr="002C7983">
        <w:rPr>
          <w:rFonts w:ascii="Book Antiqua" w:hAnsi="Book Antiqua" w:cs="Times New Roman"/>
          <w:b/>
          <w:sz w:val="24"/>
          <w:szCs w:val="48"/>
        </w:rPr>
        <w:t>000</w:t>
      </w:r>
    </w:p>
    <w:p w14:paraId="46007F4C" w14:textId="77777777" w:rsidR="002C7983" w:rsidRPr="002C7983" w:rsidRDefault="002C7983" w:rsidP="002C7983">
      <w:pPr>
        <w:spacing w:after="0" w:line="240" w:lineRule="auto"/>
        <w:jc w:val="both"/>
        <w:rPr>
          <w:rFonts w:ascii="Book Antiqua" w:hAnsi="Book Antiqua" w:cs="Times New Roman"/>
          <w:b/>
          <w:sz w:val="24"/>
          <w:szCs w:val="48"/>
        </w:rPr>
      </w:pPr>
      <w:r>
        <w:rPr>
          <w:rFonts w:ascii="Book Antiqua" w:hAnsi="Book Antiqua" w:cs="Times New Roman"/>
          <w:b/>
          <w:sz w:val="24"/>
          <w:szCs w:val="48"/>
        </w:rPr>
        <w:t>z(9,000) = 8</w:t>
      </w:r>
      <w:r w:rsidRPr="002C7983">
        <w:rPr>
          <w:rFonts w:ascii="Book Antiqua" w:hAnsi="Book Antiqua" w:cs="Times New Roman"/>
          <w:b/>
          <w:sz w:val="24"/>
          <w:szCs w:val="48"/>
        </w:rPr>
        <w:t xml:space="preserve">,000 </w:t>
      </w:r>
      <w:r w:rsidRPr="002C7983">
        <w:rPr>
          <w:rFonts w:ascii="Book Antiqua" w:hAnsi="Book Antiqua" w:cs="Times New Roman"/>
          <w:b/>
          <w:sz w:val="24"/>
          <w:szCs w:val="48"/>
        </w:rPr>
        <w:sym w:font="Wingdings" w:char="00E8"/>
      </w:r>
      <w:r>
        <w:rPr>
          <w:rFonts w:ascii="Book Antiqua" w:hAnsi="Book Antiqua" w:cs="Times New Roman"/>
          <w:b/>
          <w:sz w:val="24"/>
          <w:szCs w:val="48"/>
        </w:rPr>
        <w:t xml:space="preserve"> z = 8,000/9</w:t>
      </w:r>
      <w:r w:rsidRPr="002C7983">
        <w:rPr>
          <w:rFonts w:ascii="Book Antiqua" w:hAnsi="Book Antiqua" w:cs="Times New Roman"/>
          <w:b/>
          <w:sz w:val="24"/>
          <w:szCs w:val="48"/>
        </w:rPr>
        <w:t>,000 = 0.8</w:t>
      </w:r>
      <w:r>
        <w:rPr>
          <w:rFonts w:ascii="Book Antiqua" w:hAnsi="Book Antiqua" w:cs="Times New Roman"/>
          <w:b/>
          <w:sz w:val="24"/>
          <w:szCs w:val="48"/>
        </w:rPr>
        <w:t>9</w:t>
      </w:r>
    </w:p>
    <w:p w14:paraId="1C206EC3" w14:textId="77777777" w:rsidR="002C7983" w:rsidRDefault="002C7983" w:rsidP="002C7983">
      <w:pPr>
        <w:spacing w:after="0" w:line="240" w:lineRule="auto"/>
        <w:jc w:val="both"/>
        <w:rPr>
          <w:rFonts w:ascii="Book Antiqua" w:hAnsi="Book Antiqua" w:cs="Times New Roman"/>
          <w:b/>
          <w:sz w:val="24"/>
          <w:szCs w:val="48"/>
        </w:rPr>
      </w:pPr>
      <w:r w:rsidRPr="002C7983">
        <w:rPr>
          <w:rFonts w:ascii="Book Antiqua" w:hAnsi="Book Antiqua" w:cs="Times New Roman"/>
          <w:b/>
          <w:sz w:val="24"/>
          <w:szCs w:val="48"/>
        </w:rPr>
        <w:t>z =0.8</w:t>
      </w:r>
      <w:r>
        <w:rPr>
          <w:rFonts w:ascii="Book Antiqua" w:hAnsi="Book Antiqua" w:cs="Times New Roman"/>
          <w:b/>
          <w:sz w:val="24"/>
          <w:szCs w:val="48"/>
        </w:rPr>
        <w:t>9</w:t>
      </w:r>
      <w:r w:rsidRPr="002C7983">
        <w:rPr>
          <w:rFonts w:ascii="Book Antiqua" w:hAnsi="Book Antiqua" w:cs="Times New Roman"/>
          <w:b/>
          <w:sz w:val="24"/>
          <w:szCs w:val="48"/>
        </w:rPr>
        <w:t xml:space="preserve"> </w:t>
      </w:r>
      <w:r w:rsidRPr="002C7983">
        <w:rPr>
          <w:rFonts w:ascii="Book Antiqua" w:hAnsi="Book Antiqua" w:cs="Times New Roman"/>
          <w:b/>
          <w:sz w:val="24"/>
          <w:szCs w:val="48"/>
        </w:rPr>
        <w:sym w:font="Wingdings" w:char="00E8"/>
      </w:r>
      <w:r w:rsidRPr="002C7983">
        <w:rPr>
          <w:rFonts w:ascii="Book Antiqua" w:hAnsi="Book Antiqua" w:cs="Times New Roman"/>
          <w:b/>
          <w:sz w:val="24"/>
          <w:szCs w:val="48"/>
        </w:rPr>
        <w:t xml:space="preserve"> P(z ≤ Z) = 0.</w:t>
      </w:r>
      <w:r w:rsidR="00AD746E">
        <w:rPr>
          <w:rFonts w:ascii="Book Antiqua" w:hAnsi="Book Antiqua" w:cs="Times New Roman"/>
          <w:b/>
          <w:sz w:val="24"/>
          <w:szCs w:val="48"/>
        </w:rPr>
        <w:t>8133 = 81.33</w:t>
      </w:r>
      <w:r w:rsidRPr="002C7983">
        <w:rPr>
          <w:rFonts w:ascii="Book Antiqua" w:hAnsi="Book Antiqua" w:cs="Times New Roman"/>
          <w:b/>
          <w:sz w:val="24"/>
          <w:szCs w:val="48"/>
        </w:rPr>
        <w:t>%</w:t>
      </w:r>
    </w:p>
    <w:p w14:paraId="318CB059" w14:textId="77777777" w:rsidR="003A30B0" w:rsidRPr="002C7983" w:rsidRDefault="003A30B0" w:rsidP="002C7983">
      <w:pPr>
        <w:spacing w:after="0" w:line="240" w:lineRule="auto"/>
        <w:jc w:val="both"/>
        <w:rPr>
          <w:rFonts w:ascii="Book Antiqua" w:hAnsi="Book Antiqua" w:cs="Times New Roman"/>
          <w:b/>
          <w:sz w:val="24"/>
          <w:szCs w:val="48"/>
        </w:rPr>
      </w:pPr>
    </w:p>
    <w:p w14:paraId="23460037" w14:textId="12B3645B" w:rsidR="002C7983" w:rsidRPr="00C9211B" w:rsidRDefault="00AD746E" w:rsidP="002C7983">
      <w:pPr>
        <w:spacing w:after="0" w:line="240" w:lineRule="auto"/>
        <w:jc w:val="both"/>
        <w:rPr>
          <w:rFonts w:ascii="Book Antiqua" w:hAnsi="Book Antiqua" w:cs="Times New Roman"/>
          <w:b/>
          <w:color w:val="FF0000"/>
          <w:sz w:val="24"/>
          <w:szCs w:val="48"/>
        </w:rPr>
      </w:pPr>
      <w:r w:rsidRPr="00C9211B">
        <w:rPr>
          <w:rFonts w:ascii="Book Antiqua" w:hAnsi="Book Antiqua" w:cs="Times New Roman"/>
          <w:b/>
          <w:color w:val="FF0000"/>
          <w:sz w:val="24"/>
          <w:szCs w:val="48"/>
        </w:rPr>
        <w:t>In 81.33</w:t>
      </w:r>
      <w:r w:rsidR="002C7983" w:rsidRPr="00C9211B">
        <w:rPr>
          <w:rFonts w:ascii="Book Antiqua" w:hAnsi="Book Antiqua" w:cs="Times New Roman"/>
          <w:b/>
          <w:color w:val="FF0000"/>
          <w:sz w:val="24"/>
          <w:szCs w:val="48"/>
        </w:rPr>
        <w:t xml:space="preserve"> % of the order cycles, </w:t>
      </w:r>
      <w:r w:rsidR="00AD161F">
        <w:rPr>
          <w:rFonts w:ascii="Book Antiqua" w:hAnsi="Book Antiqua" w:cs="Times New Roman"/>
          <w:b/>
          <w:color w:val="FF0000"/>
          <w:sz w:val="24"/>
          <w:szCs w:val="48"/>
        </w:rPr>
        <w:t>Arbor Grill</w:t>
      </w:r>
      <w:r w:rsidR="002C7983" w:rsidRPr="00C9211B">
        <w:rPr>
          <w:rFonts w:ascii="Book Antiqua" w:hAnsi="Book Antiqua" w:cs="Times New Roman"/>
          <w:b/>
          <w:color w:val="FF0000"/>
          <w:sz w:val="24"/>
          <w:szCs w:val="48"/>
        </w:rPr>
        <w:t xml:space="preserve"> will</w:t>
      </w:r>
      <w:r w:rsidRPr="00C9211B">
        <w:rPr>
          <w:rFonts w:ascii="Book Antiqua" w:hAnsi="Book Antiqua" w:cs="Times New Roman"/>
          <w:b/>
          <w:color w:val="FF0000"/>
          <w:sz w:val="24"/>
          <w:szCs w:val="48"/>
        </w:rPr>
        <w:t xml:space="preserve"> not have a stock</w:t>
      </w:r>
      <w:r w:rsidR="0081398F" w:rsidRPr="00C9211B">
        <w:rPr>
          <w:rFonts w:ascii="Book Antiqua" w:hAnsi="Book Antiqua" w:cs="Times New Roman"/>
          <w:b/>
          <w:color w:val="FF0000"/>
          <w:sz w:val="24"/>
          <w:szCs w:val="48"/>
        </w:rPr>
        <w:t xml:space="preserve">-out. </w:t>
      </w:r>
      <w:r w:rsidRPr="00C9211B">
        <w:rPr>
          <w:rFonts w:ascii="Book Antiqua" w:hAnsi="Book Antiqua" w:cs="Times New Roman"/>
          <w:b/>
          <w:color w:val="FF0000"/>
          <w:sz w:val="24"/>
          <w:szCs w:val="48"/>
        </w:rPr>
        <w:t>Risk = 18.67</w:t>
      </w:r>
      <w:r w:rsidR="002C7983" w:rsidRPr="00C9211B">
        <w:rPr>
          <w:rFonts w:ascii="Book Antiqua" w:hAnsi="Book Antiqua" w:cs="Times New Roman"/>
          <w:b/>
          <w:color w:val="FF0000"/>
          <w:sz w:val="24"/>
          <w:szCs w:val="48"/>
        </w:rPr>
        <w:t>%.</w:t>
      </w:r>
    </w:p>
    <w:p w14:paraId="4F82FB7F" w14:textId="77777777" w:rsidR="00FB2823" w:rsidRDefault="00FB2823" w:rsidP="002C7983">
      <w:pPr>
        <w:spacing w:after="0" w:line="240" w:lineRule="auto"/>
        <w:jc w:val="both"/>
        <w:rPr>
          <w:rFonts w:ascii="Book Antiqua" w:hAnsi="Book Antiqua" w:cs="Times New Roman"/>
          <w:b/>
          <w:sz w:val="24"/>
          <w:szCs w:val="48"/>
        </w:rPr>
      </w:pPr>
    </w:p>
    <w:p w14:paraId="6EF715D8" w14:textId="77777777" w:rsidR="00FB2823" w:rsidRPr="002C7983" w:rsidRDefault="00FB2823" w:rsidP="002C7983">
      <w:pPr>
        <w:spacing w:after="0" w:line="240" w:lineRule="auto"/>
        <w:jc w:val="both"/>
        <w:rPr>
          <w:rFonts w:ascii="Book Antiqua" w:hAnsi="Book Antiqua" w:cs="Times New Roman"/>
          <w:b/>
          <w:sz w:val="24"/>
          <w:szCs w:val="48"/>
        </w:rPr>
      </w:pPr>
    </w:p>
    <w:p w14:paraId="180DF017" w14:textId="77777777" w:rsidR="00FB2823" w:rsidRPr="00FB2823" w:rsidRDefault="00FB2823" w:rsidP="00FB2823">
      <w:pPr>
        <w:spacing w:after="0" w:line="240" w:lineRule="auto"/>
        <w:jc w:val="both"/>
        <w:rPr>
          <w:rFonts w:ascii="Book Antiqua" w:hAnsi="Book Antiqua" w:cs="Times New Roman"/>
          <w:b/>
          <w:sz w:val="24"/>
          <w:szCs w:val="48"/>
        </w:rPr>
      </w:pPr>
      <w:r w:rsidRPr="00FB2823">
        <w:rPr>
          <w:rFonts w:ascii="Book Antiqua" w:hAnsi="Book Antiqua" w:cs="Times New Roman"/>
          <w:b/>
          <w:sz w:val="24"/>
          <w:szCs w:val="48"/>
        </w:rPr>
        <w:t>b) Compute the cycle inventory, and average inventory.</w:t>
      </w:r>
    </w:p>
    <w:p w14:paraId="69C05621" w14:textId="77777777" w:rsidR="00FB2823" w:rsidRPr="00FB2823" w:rsidRDefault="00FB2823" w:rsidP="00FB2823">
      <w:pPr>
        <w:spacing w:after="0" w:line="240" w:lineRule="auto"/>
        <w:jc w:val="both"/>
        <w:rPr>
          <w:rFonts w:ascii="Book Antiqua" w:hAnsi="Book Antiqua" w:cs="Times New Roman"/>
          <w:b/>
          <w:sz w:val="24"/>
          <w:szCs w:val="48"/>
        </w:rPr>
      </w:pPr>
      <w:r>
        <w:rPr>
          <w:rFonts w:ascii="Book Antiqua" w:hAnsi="Book Antiqua" w:cs="Times New Roman"/>
          <w:b/>
          <w:sz w:val="24"/>
          <w:szCs w:val="48"/>
        </w:rPr>
        <w:t>At reorder point we order 21</w:t>
      </w:r>
      <w:r w:rsidRPr="00FB2823">
        <w:rPr>
          <w:rFonts w:ascii="Book Antiqua" w:hAnsi="Book Antiqua" w:cs="Times New Roman"/>
          <w:b/>
          <w:sz w:val="24"/>
          <w:szCs w:val="48"/>
        </w:rPr>
        <w:t xml:space="preserve">,000 units. </w:t>
      </w:r>
    </w:p>
    <w:p w14:paraId="12B51D89" w14:textId="77777777" w:rsidR="00FB2823" w:rsidRPr="00FB2823" w:rsidRDefault="00FB2823" w:rsidP="00FB2823">
      <w:pPr>
        <w:spacing w:after="0" w:line="240" w:lineRule="auto"/>
        <w:jc w:val="both"/>
        <w:rPr>
          <w:rFonts w:ascii="Book Antiqua" w:hAnsi="Book Antiqua" w:cs="Times New Roman"/>
          <w:b/>
          <w:sz w:val="24"/>
          <w:szCs w:val="48"/>
        </w:rPr>
      </w:pPr>
      <w:r w:rsidRPr="00FB2823">
        <w:rPr>
          <w:rFonts w:ascii="Book Antiqua" w:hAnsi="Book Antiqua" w:cs="Times New Roman"/>
          <w:b/>
          <w:sz w:val="24"/>
          <w:szCs w:val="48"/>
        </w:rPr>
        <w:t>Icycle = Q/2</w:t>
      </w:r>
      <w:r w:rsidRPr="00FB2823">
        <w:rPr>
          <w:rFonts w:ascii="Book Antiqua" w:hAnsi="Book Antiqua" w:cs="Times New Roman"/>
          <w:b/>
          <w:i/>
          <w:iCs/>
          <w:sz w:val="24"/>
          <w:szCs w:val="48"/>
        </w:rPr>
        <w:t xml:space="preserve"> </w:t>
      </w:r>
      <w:r>
        <w:rPr>
          <w:rFonts w:ascii="Book Antiqua" w:hAnsi="Book Antiqua" w:cs="Times New Roman"/>
          <w:b/>
          <w:sz w:val="24"/>
          <w:szCs w:val="48"/>
        </w:rPr>
        <w:t xml:space="preserve"> = 21,000/2 = 10,5</w:t>
      </w:r>
      <w:r w:rsidRPr="00FB2823">
        <w:rPr>
          <w:rFonts w:ascii="Book Antiqua" w:hAnsi="Book Antiqua" w:cs="Times New Roman"/>
          <w:b/>
          <w:sz w:val="24"/>
          <w:szCs w:val="48"/>
        </w:rPr>
        <w:t>00</w:t>
      </w:r>
    </w:p>
    <w:p w14:paraId="493AD9AD" w14:textId="77777777" w:rsidR="00FB2823" w:rsidRPr="00FB2823" w:rsidRDefault="0081398F" w:rsidP="00FB2823">
      <w:pPr>
        <w:spacing w:after="0" w:line="240" w:lineRule="auto"/>
        <w:jc w:val="both"/>
        <w:rPr>
          <w:rFonts w:ascii="Book Antiqua" w:hAnsi="Book Antiqua" w:cs="Times New Roman"/>
          <w:b/>
          <w:sz w:val="24"/>
          <w:szCs w:val="48"/>
        </w:rPr>
      </w:pPr>
      <w:r>
        <w:rPr>
          <w:rFonts w:ascii="Book Antiqua" w:hAnsi="Book Antiqua" w:cs="Times New Roman"/>
          <w:b/>
          <w:sz w:val="24"/>
          <w:szCs w:val="48"/>
        </w:rPr>
        <w:t xml:space="preserve">Isafety = </w:t>
      </w:r>
      <w:r w:rsidR="00FB2823">
        <w:rPr>
          <w:rFonts w:ascii="Book Antiqua" w:hAnsi="Book Antiqua" w:cs="Times New Roman"/>
          <w:b/>
          <w:sz w:val="24"/>
          <w:szCs w:val="48"/>
        </w:rPr>
        <w:t>8</w:t>
      </w:r>
      <w:r w:rsidR="00FB2823" w:rsidRPr="00FB2823">
        <w:rPr>
          <w:rFonts w:ascii="Book Antiqua" w:hAnsi="Book Antiqua" w:cs="Times New Roman"/>
          <w:b/>
          <w:sz w:val="24"/>
          <w:szCs w:val="48"/>
        </w:rPr>
        <w:t xml:space="preserve">,000  </w:t>
      </w:r>
    </w:p>
    <w:p w14:paraId="71BD9192" w14:textId="77777777" w:rsidR="00FB2823" w:rsidRPr="00FB2823" w:rsidRDefault="00FB2823" w:rsidP="00FB2823">
      <w:pPr>
        <w:spacing w:after="0" w:line="240" w:lineRule="auto"/>
        <w:jc w:val="both"/>
        <w:rPr>
          <w:rFonts w:ascii="Book Antiqua" w:hAnsi="Book Antiqua" w:cs="Times New Roman"/>
          <w:b/>
          <w:sz w:val="24"/>
          <w:szCs w:val="48"/>
        </w:rPr>
      </w:pPr>
      <w:r w:rsidRPr="00FB2823">
        <w:rPr>
          <w:rFonts w:ascii="Book Antiqua" w:hAnsi="Book Antiqua" w:cs="Times New Roman"/>
          <w:b/>
          <w:sz w:val="24"/>
          <w:szCs w:val="48"/>
        </w:rPr>
        <w:t>Average Inve</w:t>
      </w:r>
      <w:r>
        <w:rPr>
          <w:rFonts w:ascii="Book Antiqua" w:hAnsi="Book Antiqua" w:cs="Times New Roman"/>
          <w:b/>
          <w:sz w:val="24"/>
          <w:szCs w:val="48"/>
        </w:rPr>
        <w:t xml:space="preserve">ntory = I = Icycle + Isafety =10,500 + 8,000 = </w:t>
      </w:r>
      <w:r w:rsidRPr="00C9211B">
        <w:rPr>
          <w:rFonts w:ascii="Book Antiqua" w:hAnsi="Book Antiqua" w:cs="Times New Roman"/>
          <w:b/>
          <w:color w:val="FF0000"/>
          <w:sz w:val="24"/>
          <w:szCs w:val="48"/>
        </w:rPr>
        <w:t>18,500.</w:t>
      </w:r>
    </w:p>
    <w:p w14:paraId="10867212" w14:textId="77777777" w:rsidR="00FB2823" w:rsidRDefault="00FB2823" w:rsidP="00FB2823">
      <w:pPr>
        <w:spacing w:after="0" w:line="240" w:lineRule="auto"/>
        <w:jc w:val="both"/>
        <w:rPr>
          <w:rFonts w:ascii="Book Antiqua" w:hAnsi="Book Antiqua" w:cs="Times New Roman"/>
          <w:b/>
          <w:sz w:val="24"/>
          <w:szCs w:val="48"/>
        </w:rPr>
      </w:pPr>
    </w:p>
    <w:p w14:paraId="10D2E2E6" w14:textId="77777777" w:rsidR="00FB2823" w:rsidRPr="00FB2823" w:rsidRDefault="00FB2823" w:rsidP="00FB2823">
      <w:pPr>
        <w:spacing w:after="0" w:line="240" w:lineRule="auto"/>
        <w:jc w:val="both"/>
        <w:rPr>
          <w:rFonts w:ascii="Book Antiqua" w:hAnsi="Book Antiqua" w:cs="Times New Roman"/>
          <w:b/>
          <w:sz w:val="24"/>
          <w:szCs w:val="48"/>
        </w:rPr>
      </w:pPr>
      <w:r w:rsidRPr="00FB2823">
        <w:rPr>
          <w:rFonts w:ascii="Book Antiqua" w:hAnsi="Book Antiqua" w:cs="Times New Roman"/>
          <w:b/>
          <w:sz w:val="24"/>
          <w:szCs w:val="48"/>
        </w:rPr>
        <w:t>c) Compute the total holding costs per year.</w:t>
      </w:r>
    </w:p>
    <w:p w14:paraId="05575A8A" w14:textId="77777777" w:rsidR="00FB2823" w:rsidRPr="00FB2823" w:rsidRDefault="00FB2823" w:rsidP="00FB2823">
      <w:pPr>
        <w:spacing w:after="0" w:line="240" w:lineRule="auto"/>
        <w:jc w:val="both"/>
        <w:rPr>
          <w:rFonts w:ascii="Book Antiqua" w:hAnsi="Book Antiqua" w:cs="Times New Roman"/>
          <w:b/>
          <w:sz w:val="24"/>
          <w:szCs w:val="48"/>
        </w:rPr>
      </w:pPr>
      <w:r>
        <w:rPr>
          <w:rFonts w:ascii="Book Antiqua" w:hAnsi="Book Antiqua" w:cs="Times New Roman"/>
          <w:b/>
          <w:sz w:val="24"/>
          <w:szCs w:val="48"/>
        </w:rPr>
        <w:t>H(Average Inventory) = H(I) = 3</w:t>
      </w:r>
      <w:r w:rsidRPr="00FB2823">
        <w:rPr>
          <w:rFonts w:ascii="Book Antiqua" w:hAnsi="Book Antiqua" w:cs="Times New Roman"/>
          <w:b/>
          <w:sz w:val="24"/>
          <w:szCs w:val="48"/>
        </w:rPr>
        <w:t xml:space="preserve"> </w:t>
      </w:r>
      <w:r w:rsidRPr="00FB2823">
        <w:rPr>
          <w:rFonts w:ascii="Book Antiqua" w:hAnsi="Book Antiqua" w:cs="Times New Roman"/>
          <w:b/>
          <w:sz w:val="24"/>
          <w:szCs w:val="48"/>
        </w:rPr>
        <w:sym w:font="Symbol" w:char="00B4"/>
      </w:r>
      <w:r>
        <w:rPr>
          <w:rFonts w:ascii="Book Antiqua" w:hAnsi="Book Antiqua" w:cs="Times New Roman"/>
          <w:b/>
          <w:sz w:val="24"/>
          <w:szCs w:val="48"/>
        </w:rPr>
        <w:t xml:space="preserve"> 18,500 = </w:t>
      </w:r>
      <w:r w:rsidRPr="00C9211B">
        <w:rPr>
          <w:rFonts w:ascii="Book Antiqua" w:hAnsi="Book Antiqua" w:cs="Times New Roman"/>
          <w:b/>
          <w:color w:val="FF0000"/>
          <w:sz w:val="24"/>
          <w:szCs w:val="48"/>
        </w:rPr>
        <w:t>55,300/year</w:t>
      </w:r>
    </w:p>
    <w:p w14:paraId="03391077" w14:textId="77777777" w:rsidR="00FB2823" w:rsidRDefault="00FB2823" w:rsidP="00FB2823">
      <w:pPr>
        <w:spacing w:after="0" w:line="240" w:lineRule="auto"/>
        <w:jc w:val="both"/>
        <w:rPr>
          <w:rFonts w:ascii="Book Antiqua" w:hAnsi="Book Antiqua" w:cs="Times New Roman"/>
          <w:b/>
          <w:sz w:val="24"/>
          <w:szCs w:val="48"/>
        </w:rPr>
      </w:pPr>
    </w:p>
    <w:p w14:paraId="3F395EC7" w14:textId="77777777" w:rsidR="00FB2823" w:rsidRPr="00FB2823" w:rsidRDefault="00FB2823" w:rsidP="00FB2823">
      <w:pPr>
        <w:spacing w:after="0" w:line="240" w:lineRule="auto"/>
        <w:jc w:val="both"/>
        <w:rPr>
          <w:rFonts w:ascii="Book Antiqua" w:hAnsi="Book Antiqua" w:cs="Times New Roman"/>
          <w:b/>
          <w:sz w:val="24"/>
          <w:szCs w:val="48"/>
        </w:rPr>
      </w:pPr>
      <w:r w:rsidRPr="00FB2823">
        <w:rPr>
          <w:rFonts w:ascii="Book Antiqua" w:hAnsi="Book Antiqua" w:cs="Times New Roman"/>
          <w:b/>
          <w:sz w:val="24"/>
          <w:szCs w:val="48"/>
        </w:rPr>
        <w:t>d) Compute the average flow time.</w:t>
      </w:r>
    </w:p>
    <w:p w14:paraId="16F5BEF5" w14:textId="77777777" w:rsidR="00FB2823" w:rsidRPr="00FB2823" w:rsidRDefault="00FB2823" w:rsidP="00FB2823">
      <w:pPr>
        <w:spacing w:after="0" w:line="240" w:lineRule="auto"/>
        <w:jc w:val="both"/>
        <w:rPr>
          <w:rFonts w:ascii="Book Antiqua" w:hAnsi="Book Antiqua" w:cs="Times New Roman"/>
          <w:b/>
          <w:sz w:val="24"/>
          <w:szCs w:val="48"/>
        </w:rPr>
      </w:pPr>
      <w:r>
        <w:rPr>
          <w:rFonts w:ascii="Book Antiqua" w:hAnsi="Book Antiqua" w:cs="Times New Roman"/>
          <w:b/>
          <w:sz w:val="24"/>
          <w:szCs w:val="48"/>
        </w:rPr>
        <w:t>R = 3,000 / day, I = 18,5</w:t>
      </w:r>
      <w:r w:rsidRPr="00FB2823">
        <w:rPr>
          <w:rFonts w:ascii="Book Antiqua" w:hAnsi="Book Antiqua" w:cs="Times New Roman"/>
          <w:b/>
          <w:sz w:val="24"/>
          <w:szCs w:val="48"/>
        </w:rPr>
        <w:t>00</w:t>
      </w:r>
    </w:p>
    <w:p w14:paraId="6CAB6C22" w14:textId="77777777" w:rsidR="00FB2823" w:rsidRPr="00FB2823" w:rsidRDefault="00FB2823" w:rsidP="00FB2823">
      <w:pPr>
        <w:spacing w:after="0" w:line="240" w:lineRule="auto"/>
        <w:jc w:val="both"/>
        <w:rPr>
          <w:rFonts w:ascii="Book Antiqua" w:hAnsi="Book Antiqua" w:cs="Times New Roman"/>
          <w:b/>
          <w:sz w:val="24"/>
          <w:szCs w:val="48"/>
        </w:rPr>
      </w:pPr>
      <w:r w:rsidRPr="00FB2823">
        <w:rPr>
          <w:rFonts w:ascii="Book Antiqua" w:hAnsi="Book Antiqua" w:cs="Times New Roman"/>
          <w:b/>
          <w:sz w:val="24"/>
          <w:szCs w:val="48"/>
        </w:rPr>
        <w:t xml:space="preserve">RT = I </w:t>
      </w:r>
      <w:r w:rsidRPr="00FB2823">
        <w:rPr>
          <w:rFonts w:ascii="Book Antiqua" w:hAnsi="Book Antiqua" w:cs="Times New Roman"/>
          <w:b/>
          <w:sz w:val="24"/>
          <w:szCs w:val="48"/>
        </w:rPr>
        <w:sym w:font="Wingdings" w:char="00E8"/>
      </w:r>
      <w:r>
        <w:rPr>
          <w:rFonts w:ascii="Book Antiqua" w:hAnsi="Book Antiqua" w:cs="Times New Roman"/>
          <w:b/>
          <w:sz w:val="24"/>
          <w:szCs w:val="48"/>
        </w:rPr>
        <w:t>3000T = 18,5</w:t>
      </w:r>
      <w:r w:rsidRPr="00FB2823">
        <w:rPr>
          <w:rFonts w:ascii="Book Antiqua" w:hAnsi="Book Antiqua" w:cs="Times New Roman"/>
          <w:b/>
          <w:sz w:val="24"/>
          <w:szCs w:val="48"/>
        </w:rPr>
        <w:t>00</w:t>
      </w:r>
    </w:p>
    <w:p w14:paraId="076037DC" w14:textId="77777777" w:rsidR="00FB2823" w:rsidRPr="00C9211B" w:rsidRDefault="00FB2823" w:rsidP="00FB2823">
      <w:pPr>
        <w:spacing w:after="0" w:line="240" w:lineRule="auto"/>
        <w:jc w:val="both"/>
        <w:rPr>
          <w:rFonts w:ascii="Book Antiqua" w:hAnsi="Book Antiqua" w:cs="Times New Roman"/>
          <w:b/>
          <w:color w:val="FF0000"/>
          <w:sz w:val="24"/>
          <w:szCs w:val="48"/>
        </w:rPr>
      </w:pPr>
      <w:r w:rsidRPr="00C9211B">
        <w:rPr>
          <w:rFonts w:ascii="Book Antiqua" w:hAnsi="Book Antiqua" w:cs="Times New Roman"/>
          <w:b/>
          <w:color w:val="FF0000"/>
          <w:sz w:val="24"/>
          <w:szCs w:val="48"/>
        </w:rPr>
        <w:t xml:space="preserve">T = </w:t>
      </w:r>
      <w:r w:rsidR="00F16B1E" w:rsidRPr="00C9211B">
        <w:rPr>
          <w:rFonts w:ascii="Book Antiqua" w:hAnsi="Book Antiqua" w:cs="Times New Roman"/>
          <w:b/>
          <w:color w:val="FF0000"/>
          <w:sz w:val="24"/>
          <w:szCs w:val="48"/>
        </w:rPr>
        <w:t>6.167</w:t>
      </w:r>
    </w:p>
    <w:p w14:paraId="114BAECB" w14:textId="77777777" w:rsidR="00FB2823" w:rsidRPr="00C9211B" w:rsidRDefault="00F16B1E" w:rsidP="00FB2823">
      <w:pPr>
        <w:spacing w:after="0" w:line="240" w:lineRule="auto"/>
        <w:jc w:val="both"/>
        <w:rPr>
          <w:rFonts w:ascii="Book Antiqua" w:hAnsi="Book Antiqua" w:cs="Times New Roman"/>
          <w:b/>
          <w:color w:val="FF0000"/>
          <w:sz w:val="24"/>
          <w:szCs w:val="48"/>
        </w:rPr>
      </w:pPr>
      <w:r w:rsidRPr="00C9211B">
        <w:rPr>
          <w:rFonts w:ascii="Book Antiqua" w:hAnsi="Book Antiqua" w:cs="Times New Roman"/>
          <w:b/>
          <w:color w:val="FF0000"/>
          <w:sz w:val="24"/>
          <w:szCs w:val="48"/>
        </w:rPr>
        <w:t>6.167</w:t>
      </w:r>
      <w:r w:rsidR="00FB2823" w:rsidRPr="00C9211B">
        <w:rPr>
          <w:rFonts w:ascii="Book Antiqua" w:hAnsi="Book Antiqua" w:cs="Times New Roman"/>
          <w:b/>
          <w:color w:val="FF0000"/>
          <w:sz w:val="24"/>
          <w:szCs w:val="48"/>
        </w:rPr>
        <w:t xml:space="preserve"> days</w:t>
      </w:r>
    </w:p>
    <w:p w14:paraId="25286B4D" w14:textId="77777777" w:rsidR="004612C0" w:rsidRDefault="004612C0" w:rsidP="00F16B1E">
      <w:pPr>
        <w:spacing w:after="0" w:line="240" w:lineRule="auto"/>
        <w:jc w:val="both"/>
        <w:rPr>
          <w:rFonts w:ascii="Book Antiqua" w:hAnsi="Book Antiqua" w:cs="Times New Roman"/>
          <w:b/>
          <w:sz w:val="24"/>
          <w:szCs w:val="48"/>
        </w:rPr>
      </w:pPr>
    </w:p>
    <w:p w14:paraId="071DC510" w14:textId="77777777" w:rsidR="00AD161F" w:rsidRDefault="00AD161F" w:rsidP="00F16B1E">
      <w:pPr>
        <w:spacing w:after="0" w:line="240" w:lineRule="auto"/>
        <w:jc w:val="both"/>
        <w:rPr>
          <w:rFonts w:ascii="Book Antiqua" w:hAnsi="Book Antiqua" w:cs="Times New Roman"/>
          <w:b/>
          <w:sz w:val="24"/>
          <w:szCs w:val="48"/>
        </w:rPr>
      </w:pPr>
    </w:p>
    <w:p w14:paraId="1AA92EF5" w14:textId="4D21D53A" w:rsidR="00F16B1E" w:rsidRDefault="00904C93" w:rsidP="00904C93">
      <w:pPr>
        <w:spacing w:after="0" w:line="240" w:lineRule="auto"/>
        <w:ind w:left="720"/>
        <w:jc w:val="both"/>
        <w:rPr>
          <w:rFonts w:ascii="Book Antiqua" w:hAnsi="Book Antiqua" w:cs="Times New Roman"/>
          <w:b/>
          <w:sz w:val="24"/>
          <w:szCs w:val="48"/>
        </w:rPr>
      </w:pPr>
      <w:r>
        <w:rPr>
          <w:rFonts w:ascii="Book Antiqua" w:hAnsi="Book Antiqua" w:cs="Times New Roman"/>
          <w:b/>
          <w:sz w:val="24"/>
          <w:szCs w:val="48"/>
        </w:rPr>
        <w:t>6.)</w:t>
      </w:r>
      <w:r w:rsidR="004612C0">
        <w:rPr>
          <w:rFonts w:ascii="Book Antiqua" w:hAnsi="Book Antiqua" w:cs="Times New Roman"/>
          <w:b/>
          <w:sz w:val="24"/>
          <w:szCs w:val="48"/>
        </w:rPr>
        <w:t>Wilson</w:t>
      </w:r>
      <w:r w:rsidR="00F16B1E">
        <w:rPr>
          <w:rFonts w:ascii="Book Antiqua" w:hAnsi="Book Antiqua" w:cs="Times New Roman"/>
          <w:b/>
          <w:sz w:val="24"/>
          <w:szCs w:val="48"/>
        </w:rPr>
        <w:t xml:space="preserve"> Inc. </w:t>
      </w:r>
      <w:r w:rsidR="00511947">
        <w:rPr>
          <w:rFonts w:ascii="Book Antiqua" w:hAnsi="Book Antiqua" w:cs="Times New Roman"/>
          <w:b/>
          <w:sz w:val="24"/>
          <w:szCs w:val="48"/>
        </w:rPr>
        <w:t>produces a 3</w:t>
      </w:r>
      <w:r w:rsidR="00F16B1E" w:rsidRPr="00F16B1E">
        <w:rPr>
          <w:rFonts w:ascii="Book Antiqua" w:hAnsi="Book Antiqua" w:cs="Times New Roman"/>
          <w:b/>
          <w:sz w:val="24"/>
          <w:szCs w:val="48"/>
        </w:rPr>
        <w:t xml:space="preserve">-week supply of its </w:t>
      </w:r>
      <w:r w:rsidR="004612C0">
        <w:rPr>
          <w:rFonts w:ascii="Book Antiqua" w:hAnsi="Book Antiqua" w:cs="Times New Roman"/>
          <w:b/>
          <w:sz w:val="24"/>
          <w:szCs w:val="48"/>
        </w:rPr>
        <w:t xml:space="preserve">FIFA World Cup Soccer Ball Model </w:t>
      </w:r>
      <w:r w:rsidR="00511947">
        <w:rPr>
          <w:rFonts w:ascii="Book Antiqua" w:hAnsi="Book Antiqua" w:cs="Times New Roman"/>
          <w:b/>
          <w:sz w:val="24"/>
          <w:szCs w:val="48"/>
        </w:rPr>
        <w:t>when stock on hand drops to 4</w:t>
      </w:r>
      <w:r w:rsidR="00F16B1E" w:rsidRPr="00F16B1E">
        <w:rPr>
          <w:rFonts w:ascii="Book Antiqua" w:hAnsi="Book Antiqua" w:cs="Times New Roman"/>
          <w:b/>
          <w:sz w:val="24"/>
          <w:szCs w:val="48"/>
        </w:rPr>
        <w:t>00 units. It takes 1 week to produce a batc</w:t>
      </w:r>
      <w:r w:rsidR="00511947">
        <w:rPr>
          <w:rFonts w:ascii="Book Antiqua" w:hAnsi="Book Antiqua" w:cs="Times New Roman"/>
          <w:b/>
          <w:sz w:val="24"/>
          <w:szCs w:val="48"/>
        </w:rPr>
        <w:t>h. Orders average 350</w:t>
      </w:r>
      <w:r w:rsidR="00F16B1E" w:rsidRPr="00F16B1E">
        <w:rPr>
          <w:rFonts w:ascii="Book Antiqua" w:hAnsi="Book Antiqua" w:cs="Times New Roman"/>
          <w:b/>
          <w:sz w:val="24"/>
          <w:szCs w:val="48"/>
        </w:rPr>
        <w:t xml:space="preserve"> units per week, and standard deviation of fo</w:t>
      </w:r>
      <w:r w:rsidR="00511947">
        <w:rPr>
          <w:rFonts w:ascii="Book Antiqua" w:hAnsi="Book Antiqua" w:cs="Times New Roman"/>
          <w:b/>
          <w:sz w:val="24"/>
          <w:szCs w:val="48"/>
        </w:rPr>
        <w:t>recast errors is estimated at 175</w:t>
      </w:r>
      <w:r w:rsidR="00F16B1E" w:rsidRPr="00F16B1E">
        <w:rPr>
          <w:rFonts w:ascii="Book Antiqua" w:hAnsi="Book Antiqua" w:cs="Times New Roman"/>
          <w:b/>
          <w:sz w:val="24"/>
          <w:szCs w:val="48"/>
        </w:rPr>
        <w:t xml:space="preserve"> units.</w:t>
      </w:r>
    </w:p>
    <w:p w14:paraId="25FDDD60" w14:textId="77777777" w:rsidR="00904C93" w:rsidRPr="00F16B1E" w:rsidRDefault="00904C93" w:rsidP="00904C93">
      <w:pPr>
        <w:spacing w:after="0" w:line="240" w:lineRule="auto"/>
        <w:ind w:left="720"/>
        <w:jc w:val="both"/>
        <w:rPr>
          <w:rFonts w:ascii="Book Antiqua" w:hAnsi="Book Antiqua" w:cs="Times New Roman"/>
          <w:b/>
          <w:sz w:val="24"/>
          <w:szCs w:val="48"/>
        </w:rPr>
      </w:pPr>
    </w:p>
    <w:p w14:paraId="677B3981" w14:textId="77777777" w:rsidR="00F16B1E" w:rsidRPr="00C9211B" w:rsidRDefault="00511947" w:rsidP="00F16B1E">
      <w:pPr>
        <w:jc w:val="both"/>
        <w:rPr>
          <w:rFonts w:ascii="Book Antiqua" w:hAnsi="Book Antiqua"/>
          <w:b/>
          <w:color w:val="008000"/>
          <w:szCs w:val="48"/>
        </w:rPr>
      </w:pPr>
      <w:r w:rsidRPr="00C9211B">
        <w:rPr>
          <w:rFonts w:ascii="Book Antiqua" w:hAnsi="Book Antiqua" w:cs="Times New Roman"/>
          <w:b/>
          <w:color w:val="008000"/>
          <w:sz w:val="24"/>
          <w:szCs w:val="48"/>
        </w:rPr>
        <w:t>ROP=400, L=1 week, LTD 35</w:t>
      </w:r>
      <w:r w:rsidR="00F16B1E" w:rsidRPr="00C9211B">
        <w:rPr>
          <w:rFonts w:ascii="Book Antiqua" w:hAnsi="Book Antiqua" w:cs="Times New Roman"/>
          <w:b/>
          <w:color w:val="008000"/>
          <w:sz w:val="24"/>
          <w:szCs w:val="48"/>
        </w:rPr>
        <w:t xml:space="preserve">0/week,  </w:t>
      </w:r>
      <w:r w:rsidR="00F16B1E" w:rsidRPr="00C9211B">
        <w:rPr>
          <w:rFonts w:ascii="Times New Roman" w:hAnsi="Times New Roman" w:cs="Times New Roman"/>
          <w:b/>
          <w:color w:val="008000"/>
          <w:szCs w:val="48"/>
        </w:rPr>
        <w:t>σ</w:t>
      </w:r>
      <w:r w:rsidRPr="00C9211B">
        <w:rPr>
          <w:rFonts w:ascii="Book Antiqua" w:hAnsi="Book Antiqua"/>
          <w:b/>
          <w:color w:val="008000"/>
          <w:szCs w:val="48"/>
        </w:rPr>
        <w:t>_LTD=17</w:t>
      </w:r>
      <w:r w:rsidR="00F16B1E" w:rsidRPr="00C9211B">
        <w:rPr>
          <w:rFonts w:ascii="Book Antiqua" w:hAnsi="Book Antiqua"/>
          <w:b/>
          <w:color w:val="008000"/>
          <w:szCs w:val="48"/>
        </w:rPr>
        <w:t>5</w:t>
      </w:r>
      <w:r w:rsidRPr="00C9211B">
        <w:rPr>
          <w:rFonts w:ascii="Book Antiqua" w:hAnsi="Book Antiqua"/>
          <w:b/>
          <w:color w:val="008000"/>
          <w:szCs w:val="48"/>
        </w:rPr>
        <w:t>, Q=3(35</w:t>
      </w:r>
      <w:r w:rsidR="00F16B1E" w:rsidRPr="00C9211B">
        <w:rPr>
          <w:rFonts w:ascii="Book Antiqua" w:hAnsi="Book Antiqua"/>
          <w:b/>
          <w:color w:val="008000"/>
          <w:szCs w:val="48"/>
        </w:rPr>
        <w:t>0)</w:t>
      </w:r>
    </w:p>
    <w:p w14:paraId="7D59F528" w14:textId="77777777" w:rsidR="00F16B1E" w:rsidRPr="00F16B1E" w:rsidRDefault="00511947" w:rsidP="00F16B1E">
      <w:pPr>
        <w:spacing w:after="0" w:line="240" w:lineRule="auto"/>
        <w:jc w:val="both"/>
        <w:rPr>
          <w:rFonts w:ascii="Book Antiqua" w:hAnsi="Book Antiqua" w:cs="Times New Roman"/>
          <w:b/>
          <w:sz w:val="24"/>
          <w:szCs w:val="48"/>
        </w:rPr>
      </w:pPr>
      <w:r>
        <w:rPr>
          <w:rFonts w:ascii="Book Antiqua" w:hAnsi="Book Antiqua" w:cs="Times New Roman"/>
          <w:b/>
          <w:sz w:val="24"/>
          <w:szCs w:val="48"/>
        </w:rPr>
        <w:t>LTD  = N(350, 17</w:t>
      </w:r>
      <w:r w:rsidR="00F16B1E" w:rsidRPr="00F16B1E">
        <w:rPr>
          <w:rFonts w:ascii="Book Antiqua" w:hAnsi="Book Antiqua" w:cs="Times New Roman"/>
          <w:b/>
          <w:sz w:val="24"/>
          <w:szCs w:val="48"/>
        </w:rPr>
        <w:t>5).</w:t>
      </w:r>
    </w:p>
    <w:p w14:paraId="7F1F03ED" w14:textId="77777777" w:rsidR="00F16B1E" w:rsidRPr="00F16B1E" w:rsidRDefault="00F16B1E" w:rsidP="00F16B1E">
      <w:pPr>
        <w:spacing w:after="0" w:line="240" w:lineRule="auto"/>
        <w:jc w:val="both"/>
        <w:rPr>
          <w:rFonts w:ascii="Book Antiqua" w:hAnsi="Book Antiqua" w:cs="Times New Roman"/>
          <w:b/>
          <w:sz w:val="24"/>
          <w:szCs w:val="48"/>
        </w:rPr>
      </w:pPr>
      <w:r w:rsidRPr="00F16B1E">
        <w:rPr>
          <w:rFonts w:ascii="Book Antiqua" w:hAnsi="Book Antiqua" w:cs="Times New Roman"/>
          <w:b/>
          <w:sz w:val="24"/>
          <w:szCs w:val="48"/>
        </w:rPr>
        <w:t>ROP = LTD + Isafety</w:t>
      </w:r>
    </w:p>
    <w:p w14:paraId="63E699CD" w14:textId="77777777" w:rsidR="00F16B1E" w:rsidRPr="00F16B1E" w:rsidRDefault="00F16B1E" w:rsidP="00F16B1E">
      <w:pPr>
        <w:spacing w:after="0" w:line="240" w:lineRule="auto"/>
        <w:jc w:val="both"/>
        <w:rPr>
          <w:rFonts w:ascii="Book Antiqua" w:hAnsi="Book Antiqua" w:cs="Times New Roman"/>
          <w:b/>
          <w:sz w:val="24"/>
          <w:szCs w:val="48"/>
        </w:rPr>
      </w:pPr>
      <w:r w:rsidRPr="00F16B1E">
        <w:rPr>
          <w:rFonts w:ascii="Book Antiqua" w:hAnsi="Book Antiqua" w:cs="Times New Roman"/>
          <w:b/>
          <w:sz w:val="24"/>
          <w:szCs w:val="48"/>
        </w:rPr>
        <w:t>ROP = LTD +z</w:t>
      </w:r>
      <w:r w:rsidRPr="00F16B1E">
        <w:rPr>
          <w:rFonts w:ascii="Book Antiqua" w:hAnsi="Book Antiqua" w:cs="Times New Roman"/>
          <w:b/>
          <w:i/>
          <w:iCs/>
          <w:sz w:val="24"/>
          <w:szCs w:val="48"/>
        </w:rPr>
        <w:t xml:space="preserve"> </w:t>
      </w:r>
      <w:r w:rsidRPr="00F16B1E">
        <w:rPr>
          <w:rFonts w:ascii="Book Antiqua" w:hAnsi="Book Antiqua" w:cs="Times New Roman"/>
          <w:b/>
          <w:i/>
          <w:iCs/>
          <w:sz w:val="24"/>
          <w:szCs w:val="48"/>
        </w:rPr>
        <w:sym w:font="Symbol" w:char="0073"/>
      </w:r>
      <w:r w:rsidRPr="00F16B1E">
        <w:rPr>
          <w:rFonts w:ascii="Book Antiqua" w:hAnsi="Book Antiqua" w:cs="Times New Roman"/>
          <w:b/>
          <w:i/>
          <w:iCs/>
          <w:sz w:val="24"/>
          <w:szCs w:val="48"/>
          <w:vertAlign w:val="subscript"/>
        </w:rPr>
        <w:t>LTD</w:t>
      </w:r>
    </w:p>
    <w:p w14:paraId="20A72D4F" w14:textId="77777777" w:rsidR="00F16B1E" w:rsidRPr="00F16B1E" w:rsidRDefault="00511947" w:rsidP="00F16B1E">
      <w:pPr>
        <w:spacing w:after="0" w:line="240" w:lineRule="auto"/>
        <w:jc w:val="both"/>
        <w:rPr>
          <w:rFonts w:ascii="Book Antiqua" w:hAnsi="Book Antiqua" w:cs="Times New Roman"/>
          <w:b/>
          <w:sz w:val="24"/>
          <w:szCs w:val="48"/>
        </w:rPr>
      </w:pPr>
      <w:r>
        <w:rPr>
          <w:rFonts w:ascii="Book Antiqua" w:hAnsi="Book Antiqua" w:cs="Times New Roman"/>
          <w:b/>
          <w:sz w:val="24"/>
          <w:szCs w:val="48"/>
        </w:rPr>
        <w:t>400= 350+z(17</w:t>
      </w:r>
      <w:r w:rsidR="00F16B1E" w:rsidRPr="00F16B1E">
        <w:rPr>
          <w:rFonts w:ascii="Book Antiqua" w:hAnsi="Book Antiqua" w:cs="Times New Roman"/>
          <w:b/>
          <w:sz w:val="24"/>
          <w:szCs w:val="48"/>
        </w:rPr>
        <w:t>5)</w:t>
      </w:r>
    </w:p>
    <w:p w14:paraId="4881EF63" w14:textId="77777777" w:rsidR="00F16B1E" w:rsidRPr="00F16B1E" w:rsidRDefault="00511947" w:rsidP="00F16B1E">
      <w:pPr>
        <w:spacing w:after="0" w:line="240" w:lineRule="auto"/>
        <w:jc w:val="both"/>
        <w:rPr>
          <w:rFonts w:ascii="Book Antiqua" w:hAnsi="Book Antiqua" w:cs="Times New Roman"/>
          <w:b/>
          <w:sz w:val="24"/>
          <w:szCs w:val="48"/>
        </w:rPr>
      </w:pPr>
      <w:r>
        <w:rPr>
          <w:rFonts w:ascii="Book Antiqua" w:hAnsi="Book Antiqua" w:cs="Times New Roman"/>
          <w:b/>
          <w:sz w:val="24"/>
          <w:szCs w:val="48"/>
        </w:rPr>
        <w:t>50 = 17</w:t>
      </w:r>
      <w:r w:rsidR="00F16B1E" w:rsidRPr="00F16B1E">
        <w:rPr>
          <w:rFonts w:ascii="Book Antiqua" w:hAnsi="Book Antiqua" w:cs="Times New Roman"/>
          <w:b/>
          <w:sz w:val="24"/>
          <w:szCs w:val="48"/>
        </w:rPr>
        <w:t>5z</w:t>
      </w:r>
    </w:p>
    <w:p w14:paraId="3BC991F1" w14:textId="3D86FDE1" w:rsidR="00F16B1E" w:rsidRPr="00C9211B" w:rsidRDefault="00511947" w:rsidP="00F16B1E">
      <w:pPr>
        <w:spacing w:after="0" w:line="240" w:lineRule="auto"/>
        <w:jc w:val="both"/>
        <w:rPr>
          <w:rFonts w:ascii="Book Antiqua" w:hAnsi="Book Antiqua" w:cs="Times New Roman"/>
          <w:b/>
          <w:color w:val="FF0000"/>
          <w:sz w:val="24"/>
          <w:szCs w:val="48"/>
        </w:rPr>
      </w:pPr>
      <w:r>
        <w:rPr>
          <w:rFonts w:ascii="Book Antiqua" w:hAnsi="Book Antiqua" w:cs="Times New Roman"/>
          <w:b/>
          <w:sz w:val="24"/>
          <w:szCs w:val="48"/>
        </w:rPr>
        <w:t xml:space="preserve">z = 50/175 </w:t>
      </w:r>
      <w:r w:rsidR="004612C0">
        <w:rPr>
          <w:rFonts w:ascii="Book Antiqua" w:hAnsi="Book Antiqua" w:cs="Times New Roman"/>
          <w:b/>
          <w:sz w:val="24"/>
          <w:szCs w:val="48"/>
        </w:rPr>
        <w:t xml:space="preserve">= 0.29, </w:t>
      </w:r>
      <w:r w:rsidR="00E71069">
        <w:rPr>
          <w:rFonts w:ascii="Book Antiqua" w:hAnsi="Book Antiqua" w:cs="Times New Roman"/>
          <w:b/>
          <w:color w:val="FF0000"/>
          <w:sz w:val="24"/>
          <w:szCs w:val="48"/>
        </w:rPr>
        <w:t>Thus, r</w:t>
      </w:r>
      <w:r w:rsidR="004612C0" w:rsidRPr="00C9211B">
        <w:rPr>
          <w:rFonts w:ascii="Book Antiqua" w:hAnsi="Book Antiqua" w:cs="Times New Roman"/>
          <w:b/>
          <w:color w:val="FF0000"/>
          <w:sz w:val="24"/>
          <w:szCs w:val="48"/>
        </w:rPr>
        <w:t>isk is 61.41%</w:t>
      </w:r>
    </w:p>
    <w:p w14:paraId="36F8CA21" w14:textId="77777777" w:rsidR="00ED1174" w:rsidRDefault="00ED1174" w:rsidP="006357B1">
      <w:pPr>
        <w:spacing w:after="0" w:line="240" w:lineRule="auto"/>
        <w:jc w:val="both"/>
        <w:rPr>
          <w:rFonts w:ascii="Book Antiqua" w:hAnsi="Book Antiqua" w:cs="Times New Roman"/>
          <w:b/>
          <w:sz w:val="24"/>
          <w:szCs w:val="48"/>
        </w:rPr>
      </w:pPr>
    </w:p>
    <w:p w14:paraId="014F0296" w14:textId="7F09920C" w:rsidR="004612C0" w:rsidRDefault="001F1A6C" w:rsidP="006357B1">
      <w:pPr>
        <w:spacing w:after="0" w:line="240" w:lineRule="auto"/>
        <w:jc w:val="both"/>
        <w:rPr>
          <w:rFonts w:ascii="Book Antiqua" w:hAnsi="Book Antiqua" w:cs="Times New Roman"/>
          <w:b/>
          <w:sz w:val="24"/>
          <w:szCs w:val="48"/>
        </w:rPr>
      </w:pPr>
      <w:r>
        <w:rPr>
          <w:noProof/>
          <w:position w:val="-10"/>
        </w:rPr>
        <w:drawing>
          <wp:inline distT="0" distB="0" distL="0" distR="0" wp14:anchorId="33A9F31D" wp14:editId="20604EED">
            <wp:extent cx="1857375" cy="200025"/>
            <wp:effectExtent l="0" t="0" r="9525" b="9525"/>
            <wp:docPr id="7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57375" cy="200025"/>
                    </a:xfrm>
                    <a:prstGeom prst="rect">
                      <a:avLst/>
                    </a:prstGeom>
                    <a:noFill/>
                    <a:ln>
                      <a:noFill/>
                    </a:ln>
                  </pic:spPr>
                </pic:pic>
              </a:graphicData>
            </a:graphic>
          </wp:inline>
        </w:drawing>
      </w:r>
      <w:r>
        <w:rPr>
          <w:noProof/>
        </w:rPr>
        <w:drawing>
          <wp:anchor distT="0" distB="0" distL="114300" distR="114300" simplePos="0" relativeHeight="251731968" behindDoc="0" locked="0" layoutInCell="1" allowOverlap="1" wp14:anchorId="19E06C57" wp14:editId="315E0599">
            <wp:simplePos x="0" y="0"/>
            <wp:positionH relativeFrom="column">
              <wp:align>left</wp:align>
            </wp:positionH>
            <wp:positionV relativeFrom="paragraph">
              <wp:posOffset>0</wp:posOffset>
            </wp:positionV>
            <wp:extent cx="90170" cy="125730"/>
            <wp:effectExtent l="0" t="0" r="0" b="0"/>
            <wp:wrapSquare wrapText="right"/>
            <wp:docPr id="71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9215" cy="96520"/>
                    </a:xfrm>
                    <a:prstGeom prst="rect">
                      <a:avLst/>
                    </a:prstGeom>
                    <a:noFill/>
                  </pic:spPr>
                </pic:pic>
              </a:graphicData>
            </a:graphic>
            <wp14:sizeRelH relativeFrom="page">
              <wp14:pctWidth>0</wp14:pctWidth>
            </wp14:sizeRelH>
            <wp14:sizeRelV relativeFrom="page">
              <wp14:pctHeight>0</wp14:pctHeight>
            </wp14:sizeRelV>
          </wp:anchor>
        </w:drawing>
      </w:r>
      <w:r w:rsidR="004612C0">
        <w:br w:type="textWrapping" w:clear="all"/>
      </w:r>
    </w:p>
    <w:tbl>
      <w:tblPr>
        <w:tblW w:w="6860" w:type="dxa"/>
        <w:jc w:val="center"/>
        <w:tblLook w:val="04A0" w:firstRow="1" w:lastRow="0" w:firstColumn="1" w:lastColumn="0" w:noHBand="0" w:noVBand="1"/>
      </w:tblPr>
      <w:tblGrid>
        <w:gridCol w:w="680"/>
        <w:gridCol w:w="1060"/>
        <w:gridCol w:w="780"/>
        <w:gridCol w:w="620"/>
        <w:gridCol w:w="1060"/>
        <w:gridCol w:w="1060"/>
        <w:gridCol w:w="1600"/>
      </w:tblGrid>
      <w:tr w:rsidR="004612C0" w:rsidRPr="004612C0" w14:paraId="169E1C1A" w14:textId="77777777" w:rsidTr="00397993">
        <w:trPr>
          <w:trHeight w:val="260"/>
          <w:jc w:val="center"/>
        </w:trPr>
        <w:tc>
          <w:tcPr>
            <w:tcW w:w="680" w:type="dxa"/>
            <w:tcBorders>
              <w:top w:val="single" w:sz="8" w:space="0" w:color="auto"/>
              <w:left w:val="single" w:sz="8" w:space="0" w:color="auto"/>
              <w:bottom w:val="single" w:sz="8" w:space="0" w:color="auto"/>
              <w:right w:val="nil"/>
            </w:tcBorders>
            <w:shd w:val="clear" w:color="000000" w:fill="FCF305"/>
            <w:noWrap/>
            <w:vAlign w:val="bottom"/>
            <w:hideMark/>
          </w:tcPr>
          <w:p w14:paraId="4F22EB6A" w14:textId="77777777" w:rsidR="004612C0" w:rsidRPr="004612C0" w:rsidRDefault="004612C0" w:rsidP="004612C0">
            <w:pPr>
              <w:spacing w:after="0" w:line="240" w:lineRule="auto"/>
              <w:jc w:val="center"/>
              <w:rPr>
                <w:rFonts w:ascii="Arial" w:eastAsia="Times New Roman" w:hAnsi="Arial" w:cs="Arial"/>
                <w:sz w:val="20"/>
                <w:szCs w:val="20"/>
              </w:rPr>
            </w:pPr>
            <w:r w:rsidRPr="004612C0">
              <w:rPr>
                <w:rFonts w:ascii="Arial" w:eastAsia="Times New Roman" w:hAnsi="Arial" w:cs="Arial"/>
                <w:sz w:val="20"/>
                <w:szCs w:val="20"/>
              </w:rPr>
              <w:t>SL</w:t>
            </w:r>
          </w:p>
        </w:tc>
        <w:tc>
          <w:tcPr>
            <w:tcW w:w="1060" w:type="dxa"/>
            <w:tcBorders>
              <w:top w:val="single" w:sz="8" w:space="0" w:color="auto"/>
              <w:left w:val="single" w:sz="8" w:space="0" w:color="auto"/>
              <w:bottom w:val="single" w:sz="8" w:space="0" w:color="auto"/>
              <w:right w:val="single" w:sz="8" w:space="0" w:color="auto"/>
            </w:tcBorders>
            <w:shd w:val="clear" w:color="000000" w:fill="FCF305"/>
            <w:noWrap/>
            <w:vAlign w:val="bottom"/>
            <w:hideMark/>
          </w:tcPr>
          <w:p w14:paraId="09AE20D2" w14:textId="77777777" w:rsidR="004612C0" w:rsidRPr="004612C0" w:rsidRDefault="004612C0" w:rsidP="004612C0">
            <w:pPr>
              <w:spacing w:after="0" w:line="240" w:lineRule="auto"/>
              <w:jc w:val="center"/>
              <w:rPr>
                <w:rFonts w:ascii="Arial" w:eastAsia="Times New Roman" w:hAnsi="Arial" w:cs="Arial"/>
                <w:sz w:val="20"/>
                <w:szCs w:val="20"/>
              </w:rPr>
            </w:pPr>
            <w:r w:rsidRPr="004612C0">
              <w:rPr>
                <w:rFonts w:ascii="Arial" w:eastAsia="Times New Roman" w:hAnsi="Arial" w:cs="Arial"/>
                <w:sz w:val="20"/>
                <w:szCs w:val="20"/>
              </w:rPr>
              <w:t>% change</w:t>
            </w:r>
          </w:p>
        </w:tc>
        <w:tc>
          <w:tcPr>
            <w:tcW w:w="780" w:type="dxa"/>
            <w:tcBorders>
              <w:top w:val="single" w:sz="8" w:space="0" w:color="auto"/>
              <w:left w:val="nil"/>
              <w:bottom w:val="single" w:sz="8" w:space="0" w:color="auto"/>
              <w:right w:val="nil"/>
            </w:tcBorders>
            <w:shd w:val="clear" w:color="000000" w:fill="FCF305"/>
            <w:noWrap/>
            <w:vAlign w:val="bottom"/>
            <w:hideMark/>
          </w:tcPr>
          <w:p w14:paraId="782DD906" w14:textId="77777777" w:rsidR="004612C0" w:rsidRPr="004612C0" w:rsidRDefault="004612C0" w:rsidP="004612C0">
            <w:pPr>
              <w:spacing w:after="0" w:line="240" w:lineRule="auto"/>
              <w:jc w:val="center"/>
              <w:rPr>
                <w:rFonts w:ascii="Arial" w:eastAsia="Times New Roman" w:hAnsi="Arial" w:cs="Arial"/>
                <w:sz w:val="20"/>
                <w:szCs w:val="20"/>
              </w:rPr>
            </w:pPr>
            <w:r w:rsidRPr="004612C0">
              <w:rPr>
                <w:rFonts w:ascii="Arial" w:eastAsia="Times New Roman" w:hAnsi="Arial" w:cs="Arial"/>
                <w:sz w:val="20"/>
                <w:szCs w:val="20"/>
              </w:rPr>
              <w:t>Z</w:t>
            </w:r>
          </w:p>
        </w:tc>
        <w:tc>
          <w:tcPr>
            <w:tcW w:w="620" w:type="dxa"/>
            <w:tcBorders>
              <w:top w:val="single" w:sz="8" w:space="0" w:color="auto"/>
              <w:left w:val="single" w:sz="8" w:space="0" w:color="auto"/>
              <w:bottom w:val="single" w:sz="8" w:space="0" w:color="auto"/>
              <w:right w:val="single" w:sz="8" w:space="0" w:color="auto"/>
            </w:tcBorders>
            <w:shd w:val="clear" w:color="000000" w:fill="FCF305"/>
            <w:noWrap/>
            <w:vAlign w:val="bottom"/>
            <w:hideMark/>
          </w:tcPr>
          <w:p w14:paraId="11EBB8FD" w14:textId="77777777" w:rsidR="004612C0" w:rsidRPr="004612C0" w:rsidRDefault="004612C0" w:rsidP="004612C0">
            <w:pPr>
              <w:spacing w:after="0" w:line="240" w:lineRule="auto"/>
              <w:jc w:val="center"/>
              <w:rPr>
                <w:rFonts w:ascii="Arial" w:eastAsia="Times New Roman" w:hAnsi="Arial" w:cs="Arial"/>
                <w:sz w:val="20"/>
                <w:szCs w:val="20"/>
              </w:rPr>
            </w:pPr>
            <w:r w:rsidRPr="004612C0">
              <w:rPr>
                <w:rFonts w:ascii="Arial" w:eastAsia="Times New Roman" w:hAnsi="Arial" w:cs="Arial"/>
                <w:sz w:val="20"/>
                <w:szCs w:val="20"/>
              </w:rPr>
              <w:t>σ</w:t>
            </w:r>
            <w:r w:rsidRPr="004612C0">
              <w:rPr>
                <w:rFonts w:ascii="Arial" w:eastAsia="Times New Roman" w:hAnsi="Arial" w:cs="Arial"/>
                <w:sz w:val="20"/>
                <w:szCs w:val="20"/>
                <w:vertAlign w:val="subscript"/>
              </w:rPr>
              <w:t>LTD</w:t>
            </w:r>
          </w:p>
        </w:tc>
        <w:tc>
          <w:tcPr>
            <w:tcW w:w="1060" w:type="dxa"/>
            <w:tcBorders>
              <w:top w:val="single" w:sz="8" w:space="0" w:color="auto"/>
              <w:left w:val="nil"/>
              <w:bottom w:val="single" w:sz="8" w:space="0" w:color="auto"/>
              <w:right w:val="single" w:sz="8" w:space="0" w:color="auto"/>
            </w:tcBorders>
            <w:shd w:val="clear" w:color="000000" w:fill="FCF305"/>
            <w:noWrap/>
            <w:vAlign w:val="bottom"/>
            <w:hideMark/>
          </w:tcPr>
          <w:p w14:paraId="1B24747D" w14:textId="77777777" w:rsidR="004612C0" w:rsidRPr="004612C0" w:rsidRDefault="004612C0" w:rsidP="004612C0">
            <w:pPr>
              <w:spacing w:after="0" w:line="240" w:lineRule="auto"/>
              <w:jc w:val="center"/>
              <w:rPr>
                <w:rFonts w:ascii="Arial" w:eastAsia="Times New Roman" w:hAnsi="Arial" w:cs="Arial"/>
                <w:sz w:val="20"/>
                <w:szCs w:val="20"/>
              </w:rPr>
            </w:pPr>
            <w:r w:rsidRPr="004612C0">
              <w:rPr>
                <w:rFonts w:ascii="Arial" w:eastAsia="Times New Roman" w:hAnsi="Arial" w:cs="Arial"/>
                <w:sz w:val="20"/>
                <w:szCs w:val="20"/>
              </w:rPr>
              <w:t>I</w:t>
            </w:r>
            <w:r w:rsidRPr="004612C0">
              <w:rPr>
                <w:rFonts w:ascii="Arial" w:eastAsia="Times New Roman" w:hAnsi="Arial" w:cs="Arial"/>
                <w:sz w:val="20"/>
                <w:szCs w:val="20"/>
                <w:vertAlign w:val="subscript"/>
              </w:rPr>
              <w:t xml:space="preserve">s </w:t>
            </w:r>
            <w:r w:rsidRPr="004612C0">
              <w:rPr>
                <w:rFonts w:ascii="Arial" w:eastAsia="Times New Roman" w:hAnsi="Arial" w:cs="Arial"/>
                <w:sz w:val="20"/>
                <w:szCs w:val="20"/>
              </w:rPr>
              <w:t>=zσ</w:t>
            </w:r>
            <w:r w:rsidRPr="004612C0">
              <w:rPr>
                <w:rFonts w:ascii="Arial" w:eastAsia="Times New Roman" w:hAnsi="Arial" w:cs="Arial"/>
                <w:sz w:val="20"/>
                <w:szCs w:val="20"/>
                <w:vertAlign w:val="subscript"/>
              </w:rPr>
              <w:t>LTD</w:t>
            </w:r>
          </w:p>
        </w:tc>
        <w:tc>
          <w:tcPr>
            <w:tcW w:w="1060" w:type="dxa"/>
            <w:tcBorders>
              <w:top w:val="single" w:sz="8" w:space="0" w:color="auto"/>
              <w:left w:val="nil"/>
              <w:bottom w:val="nil"/>
              <w:right w:val="single" w:sz="8" w:space="0" w:color="auto"/>
            </w:tcBorders>
            <w:shd w:val="clear" w:color="000000" w:fill="FCF305"/>
            <w:noWrap/>
            <w:vAlign w:val="bottom"/>
            <w:hideMark/>
          </w:tcPr>
          <w:p w14:paraId="6095AA30" w14:textId="77777777" w:rsidR="004612C0" w:rsidRPr="004612C0" w:rsidRDefault="004612C0" w:rsidP="004612C0">
            <w:pPr>
              <w:spacing w:after="0" w:line="240" w:lineRule="auto"/>
              <w:jc w:val="center"/>
              <w:rPr>
                <w:rFonts w:ascii="Arial" w:eastAsia="Times New Roman" w:hAnsi="Arial" w:cs="Arial"/>
                <w:sz w:val="20"/>
                <w:szCs w:val="20"/>
              </w:rPr>
            </w:pPr>
            <w:r w:rsidRPr="004612C0">
              <w:rPr>
                <w:rFonts w:ascii="Arial" w:eastAsia="Times New Roman" w:hAnsi="Arial" w:cs="Arial"/>
                <w:sz w:val="20"/>
                <w:szCs w:val="20"/>
              </w:rPr>
              <w:t>% change</w:t>
            </w:r>
          </w:p>
        </w:tc>
        <w:tc>
          <w:tcPr>
            <w:tcW w:w="1600" w:type="dxa"/>
            <w:tcBorders>
              <w:top w:val="single" w:sz="8" w:space="0" w:color="auto"/>
              <w:left w:val="nil"/>
              <w:bottom w:val="single" w:sz="8" w:space="0" w:color="auto"/>
              <w:right w:val="single" w:sz="8" w:space="0" w:color="auto"/>
            </w:tcBorders>
            <w:shd w:val="clear" w:color="000000" w:fill="FCF305"/>
            <w:noWrap/>
            <w:vAlign w:val="bottom"/>
            <w:hideMark/>
          </w:tcPr>
          <w:p w14:paraId="68AED7EA" w14:textId="77777777" w:rsidR="004612C0" w:rsidRPr="004612C0" w:rsidRDefault="004612C0" w:rsidP="004612C0">
            <w:pPr>
              <w:spacing w:after="0" w:line="240" w:lineRule="auto"/>
              <w:jc w:val="center"/>
              <w:rPr>
                <w:rFonts w:ascii="Arial" w:eastAsia="Times New Roman" w:hAnsi="Arial" w:cs="Arial"/>
                <w:sz w:val="20"/>
                <w:szCs w:val="20"/>
              </w:rPr>
            </w:pPr>
            <w:r w:rsidRPr="004612C0">
              <w:rPr>
                <w:rFonts w:ascii="Arial" w:eastAsia="Times New Roman" w:hAnsi="Arial" w:cs="Arial"/>
                <w:sz w:val="20"/>
                <w:szCs w:val="20"/>
              </w:rPr>
              <w:t>ROP = LTD +I</w:t>
            </w:r>
            <w:r w:rsidRPr="004612C0">
              <w:rPr>
                <w:rFonts w:ascii="Arial" w:eastAsia="Times New Roman" w:hAnsi="Arial" w:cs="Arial"/>
                <w:sz w:val="20"/>
                <w:szCs w:val="20"/>
                <w:vertAlign w:val="subscript"/>
              </w:rPr>
              <w:t>s</w:t>
            </w:r>
          </w:p>
        </w:tc>
      </w:tr>
      <w:tr w:rsidR="004612C0" w:rsidRPr="004612C0" w14:paraId="0F98E399" w14:textId="77777777" w:rsidTr="00397993">
        <w:trPr>
          <w:trHeight w:val="260"/>
          <w:jc w:val="center"/>
        </w:trPr>
        <w:tc>
          <w:tcPr>
            <w:tcW w:w="680" w:type="dxa"/>
            <w:tcBorders>
              <w:top w:val="nil"/>
              <w:left w:val="single" w:sz="8" w:space="0" w:color="auto"/>
              <w:bottom w:val="nil"/>
              <w:right w:val="nil"/>
            </w:tcBorders>
            <w:shd w:val="clear" w:color="000000" w:fill="00ABEA"/>
            <w:noWrap/>
            <w:vAlign w:val="bottom"/>
            <w:hideMark/>
          </w:tcPr>
          <w:p w14:paraId="4AA8E118" w14:textId="77777777" w:rsidR="004612C0" w:rsidRPr="004612C0" w:rsidRDefault="004612C0" w:rsidP="004612C0">
            <w:pPr>
              <w:spacing w:after="0" w:line="240" w:lineRule="auto"/>
              <w:jc w:val="center"/>
              <w:rPr>
                <w:rFonts w:ascii="Arial" w:eastAsia="Times New Roman" w:hAnsi="Arial" w:cs="Arial"/>
                <w:sz w:val="20"/>
                <w:szCs w:val="20"/>
              </w:rPr>
            </w:pPr>
            <w:r w:rsidRPr="004612C0">
              <w:rPr>
                <w:rFonts w:ascii="Arial" w:eastAsia="Times New Roman" w:hAnsi="Arial" w:cs="Arial"/>
                <w:sz w:val="20"/>
                <w:szCs w:val="20"/>
              </w:rPr>
              <w:t>0.8</w:t>
            </w:r>
          </w:p>
        </w:tc>
        <w:tc>
          <w:tcPr>
            <w:tcW w:w="1060" w:type="dxa"/>
            <w:tcBorders>
              <w:top w:val="nil"/>
              <w:left w:val="single" w:sz="8" w:space="0" w:color="auto"/>
              <w:bottom w:val="nil"/>
              <w:right w:val="single" w:sz="8" w:space="0" w:color="auto"/>
            </w:tcBorders>
            <w:shd w:val="clear" w:color="000000" w:fill="FF99CC"/>
            <w:noWrap/>
            <w:vAlign w:val="bottom"/>
            <w:hideMark/>
          </w:tcPr>
          <w:p w14:paraId="4BD032C7" w14:textId="77777777" w:rsidR="004612C0" w:rsidRPr="004612C0" w:rsidRDefault="004612C0" w:rsidP="004612C0">
            <w:pPr>
              <w:spacing w:after="0" w:line="240" w:lineRule="auto"/>
              <w:jc w:val="center"/>
              <w:rPr>
                <w:rFonts w:ascii="Arial" w:eastAsia="Times New Roman" w:hAnsi="Arial" w:cs="Arial"/>
                <w:sz w:val="20"/>
                <w:szCs w:val="20"/>
              </w:rPr>
            </w:pPr>
            <w:r w:rsidRPr="004612C0">
              <w:rPr>
                <w:rFonts w:ascii="Arial" w:eastAsia="Times New Roman" w:hAnsi="Arial" w:cs="Arial"/>
                <w:sz w:val="20"/>
                <w:szCs w:val="20"/>
              </w:rPr>
              <w:t>100</w:t>
            </w:r>
          </w:p>
        </w:tc>
        <w:tc>
          <w:tcPr>
            <w:tcW w:w="780" w:type="dxa"/>
            <w:tcBorders>
              <w:top w:val="nil"/>
              <w:left w:val="nil"/>
              <w:bottom w:val="nil"/>
              <w:right w:val="nil"/>
            </w:tcBorders>
            <w:shd w:val="clear" w:color="000000" w:fill="1FB714"/>
            <w:noWrap/>
            <w:vAlign w:val="bottom"/>
            <w:hideMark/>
          </w:tcPr>
          <w:p w14:paraId="0D38ED10" w14:textId="77777777" w:rsidR="004612C0" w:rsidRPr="004612C0" w:rsidRDefault="004612C0" w:rsidP="004612C0">
            <w:pPr>
              <w:spacing w:after="0" w:line="240" w:lineRule="auto"/>
              <w:jc w:val="center"/>
              <w:rPr>
                <w:rFonts w:ascii="Arial" w:eastAsia="Times New Roman" w:hAnsi="Arial" w:cs="Arial"/>
                <w:sz w:val="20"/>
                <w:szCs w:val="20"/>
              </w:rPr>
            </w:pPr>
            <w:r w:rsidRPr="004612C0">
              <w:rPr>
                <w:rFonts w:ascii="Arial" w:eastAsia="Times New Roman" w:hAnsi="Arial" w:cs="Arial"/>
                <w:sz w:val="20"/>
                <w:szCs w:val="20"/>
              </w:rPr>
              <w:t>0.84</w:t>
            </w:r>
          </w:p>
        </w:tc>
        <w:tc>
          <w:tcPr>
            <w:tcW w:w="620" w:type="dxa"/>
            <w:tcBorders>
              <w:top w:val="nil"/>
              <w:left w:val="single" w:sz="8" w:space="0" w:color="auto"/>
              <w:bottom w:val="nil"/>
              <w:right w:val="nil"/>
            </w:tcBorders>
            <w:shd w:val="clear" w:color="000000" w:fill="1FB714"/>
            <w:noWrap/>
            <w:vAlign w:val="bottom"/>
            <w:hideMark/>
          </w:tcPr>
          <w:p w14:paraId="5BEB4073" w14:textId="77777777" w:rsidR="004612C0" w:rsidRPr="004612C0" w:rsidRDefault="004612C0" w:rsidP="004612C0">
            <w:pPr>
              <w:spacing w:after="0" w:line="240" w:lineRule="auto"/>
              <w:jc w:val="center"/>
              <w:rPr>
                <w:rFonts w:ascii="Arial" w:eastAsia="Times New Roman" w:hAnsi="Arial" w:cs="Arial"/>
                <w:sz w:val="20"/>
                <w:szCs w:val="20"/>
              </w:rPr>
            </w:pPr>
            <w:r w:rsidRPr="004612C0">
              <w:rPr>
                <w:rFonts w:ascii="Arial" w:eastAsia="Times New Roman" w:hAnsi="Arial" w:cs="Arial"/>
                <w:sz w:val="20"/>
                <w:szCs w:val="20"/>
              </w:rPr>
              <w:t>175</w:t>
            </w:r>
          </w:p>
        </w:tc>
        <w:tc>
          <w:tcPr>
            <w:tcW w:w="1060" w:type="dxa"/>
            <w:tcBorders>
              <w:top w:val="nil"/>
              <w:left w:val="single" w:sz="8" w:space="0" w:color="auto"/>
              <w:bottom w:val="nil"/>
              <w:right w:val="single" w:sz="8" w:space="0" w:color="auto"/>
            </w:tcBorders>
            <w:shd w:val="clear" w:color="000000" w:fill="1FB714"/>
            <w:noWrap/>
            <w:vAlign w:val="bottom"/>
            <w:hideMark/>
          </w:tcPr>
          <w:p w14:paraId="6B145A1C" w14:textId="77777777" w:rsidR="004612C0" w:rsidRPr="004612C0" w:rsidRDefault="004612C0" w:rsidP="004612C0">
            <w:pPr>
              <w:spacing w:after="0" w:line="240" w:lineRule="auto"/>
              <w:jc w:val="center"/>
              <w:rPr>
                <w:rFonts w:ascii="Arial" w:eastAsia="Times New Roman" w:hAnsi="Arial" w:cs="Arial"/>
                <w:sz w:val="20"/>
                <w:szCs w:val="20"/>
              </w:rPr>
            </w:pPr>
            <w:r w:rsidRPr="004612C0">
              <w:rPr>
                <w:rFonts w:ascii="Arial" w:eastAsia="Times New Roman" w:hAnsi="Arial" w:cs="Arial"/>
                <w:sz w:val="20"/>
                <w:szCs w:val="20"/>
              </w:rPr>
              <w:t>147</w:t>
            </w:r>
          </w:p>
        </w:tc>
        <w:tc>
          <w:tcPr>
            <w:tcW w:w="1060" w:type="dxa"/>
            <w:tcBorders>
              <w:top w:val="single" w:sz="8" w:space="0" w:color="auto"/>
              <w:left w:val="nil"/>
              <w:bottom w:val="nil"/>
              <w:right w:val="single" w:sz="8" w:space="0" w:color="auto"/>
            </w:tcBorders>
            <w:shd w:val="clear" w:color="000000" w:fill="FF99CC"/>
            <w:noWrap/>
            <w:vAlign w:val="bottom"/>
            <w:hideMark/>
          </w:tcPr>
          <w:p w14:paraId="06D1D851" w14:textId="77777777" w:rsidR="004612C0" w:rsidRPr="004612C0" w:rsidRDefault="004612C0" w:rsidP="004612C0">
            <w:pPr>
              <w:spacing w:after="0" w:line="240" w:lineRule="auto"/>
              <w:jc w:val="center"/>
              <w:rPr>
                <w:rFonts w:ascii="Arial" w:eastAsia="Times New Roman" w:hAnsi="Arial" w:cs="Arial"/>
                <w:sz w:val="20"/>
                <w:szCs w:val="20"/>
              </w:rPr>
            </w:pPr>
            <w:r w:rsidRPr="004612C0">
              <w:rPr>
                <w:rFonts w:ascii="Arial" w:eastAsia="Times New Roman" w:hAnsi="Arial" w:cs="Arial"/>
                <w:sz w:val="20"/>
                <w:szCs w:val="20"/>
              </w:rPr>
              <w:t>100</w:t>
            </w:r>
          </w:p>
        </w:tc>
        <w:tc>
          <w:tcPr>
            <w:tcW w:w="1600" w:type="dxa"/>
            <w:tcBorders>
              <w:top w:val="nil"/>
              <w:left w:val="nil"/>
              <w:bottom w:val="nil"/>
              <w:right w:val="single" w:sz="8" w:space="0" w:color="auto"/>
            </w:tcBorders>
            <w:shd w:val="clear" w:color="000000" w:fill="00ABEA"/>
            <w:noWrap/>
            <w:vAlign w:val="bottom"/>
            <w:hideMark/>
          </w:tcPr>
          <w:p w14:paraId="3B643D85" w14:textId="77777777" w:rsidR="004612C0" w:rsidRPr="004612C0" w:rsidRDefault="004612C0" w:rsidP="004612C0">
            <w:pPr>
              <w:spacing w:after="0" w:line="240" w:lineRule="auto"/>
              <w:jc w:val="center"/>
              <w:rPr>
                <w:rFonts w:ascii="Arial" w:eastAsia="Times New Roman" w:hAnsi="Arial" w:cs="Arial"/>
                <w:sz w:val="20"/>
                <w:szCs w:val="20"/>
              </w:rPr>
            </w:pPr>
            <w:r w:rsidRPr="004612C0">
              <w:rPr>
                <w:rFonts w:ascii="Arial" w:eastAsia="Times New Roman" w:hAnsi="Arial" w:cs="Arial"/>
                <w:sz w:val="20"/>
                <w:szCs w:val="20"/>
              </w:rPr>
              <w:t>497</w:t>
            </w:r>
          </w:p>
        </w:tc>
      </w:tr>
      <w:tr w:rsidR="004612C0" w:rsidRPr="004612C0" w14:paraId="448C1552" w14:textId="77777777" w:rsidTr="00397993">
        <w:trPr>
          <w:trHeight w:val="260"/>
          <w:jc w:val="center"/>
        </w:trPr>
        <w:tc>
          <w:tcPr>
            <w:tcW w:w="680" w:type="dxa"/>
            <w:tcBorders>
              <w:top w:val="nil"/>
              <w:left w:val="single" w:sz="8" w:space="0" w:color="auto"/>
              <w:bottom w:val="nil"/>
              <w:right w:val="nil"/>
            </w:tcBorders>
            <w:shd w:val="clear" w:color="000000" w:fill="00ABEA"/>
            <w:noWrap/>
            <w:vAlign w:val="bottom"/>
            <w:hideMark/>
          </w:tcPr>
          <w:p w14:paraId="7760149C" w14:textId="77777777" w:rsidR="004612C0" w:rsidRPr="004612C0" w:rsidRDefault="004612C0" w:rsidP="004612C0">
            <w:pPr>
              <w:spacing w:after="0" w:line="240" w:lineRule="auto"/>
              <w:jc w:val="center"/>
              <w:rPr>
                <w:rFonts w:ascii="Arial" w:eastAsia="Times New Roman" w:hAnsi="Arial" w:cs="Arial"/>
                <w:sz w:val="20"/>
                <w:szCs w:val="20"/>
              </w:rPr>
            </w:pPr>
            <w:r w:rsidRPr="004612C0">
              <w:rPr>
                <w:rFonts w:ascii="Arial" w:eastAsia="Times New Roman" w:hAnsi="Arial" w:cs="Arial"/>
                <w:sz w:val="20"/>
                <w:szCs w:val="20"/>
              </w:rPr>
              <w:t>0.9</w:t>
            </w:r>
          </w:p>
        </w:tc>
        <w:tc>
          <w:tcPr>
            <w:tcW w:w="1060" w:type="dxa"/>
            <w:tcBorders>
              <w:top w:val="nil"/>
              <w:left w:val="single" w:sz="8" w:space="0" w:color="auto"/>
              <w:bottom w:val="nil"/>
              <w:right w:val="single" w:sz="8" w:space="0" w:color="auto"/>
            </w:tcBorders>
            <w:shd w:val="clear" w:color="000000" w:fill="FF99CC"/>
            <w:noWrap/>
            <w:vAlign w:val="bottom"/>
            <w:hideMark/>
          </w:tcPr>
          <w:p w14:paraId="3C038F12" w14:textId="77777777" w:rsidR="004612C0" w:rsidRPr="004612C0" w:rsidRDefault="004612C0" w:rsidP="004612C0">
            <w:pPr>
              <w:spacing w:after="0" w:line="240" w:lineRule="auto"/>
              <w:jc w:val="center"/>
              <w:rPr>
                <w:rFonts w:ascii="Arial" w:eastAsia="Times New Roman" w:hAnsi="Arial" w:cs="Arial"/>
                <w:sz w:val="20"/>
                <w:szCs w:val="20"/>
              </w:rPr>
            </w:pPr>
            <w:r w:rsidRPr="004612C0">
              <w:rPr>
                <w:rFonts w:ascii="Arial" w:eastAsia="Times New Roman" w:hAnsi="Arial" w:cs="Arial"/>
                <w:sz w:val="20"/>
                <w:szCs w:val="20"/>
              </w:rPr>
              <w:t>113</w:t>
            </w:r>
          </w:p>
        </w:tc>
        <w:tc>
          <w:tcPr>
            <w:tcW w:w="780" w:type="dxa"/>
            <w:tcBorders>
              <w:top w:val="nil"/>
              <w:left w:val="nil"/>
              <w:bottom w:val="nil"/>
              <w:right w:val="nil"/>
            </w:tcBorders>
            <w:shd w:val="clear" w:color="000000" w:fill="1FB714"/>
            <w:noWrap/>
            <w:vAlign w:val="bottom"/>
            <w:hideMark/>
          </w:tcPr>
          <w:p w14:paraId="6F947CAE" w14:textId="77777777" w:rsidR="004612C0" w:rsidRPr="004612C0" w:rsidRDefault="004612C0" w:rsidP="004612C0">
            <w:pPr>
              <w:spacing w:after="0" w:line="240" w:lineRule="auto"/>
              <w:jc w:val="center"/>
              <w:rPr>
                <w:rFonts w:ascii="Arial" w:eastAsia="Times New Roman" w:hAnsi="Arial" w:cs="Arial"/>
                <w:sz w:val="20"/>
                <w:szCs w:val="20"/>
              </w:rPr>
            </w:pPr>
            <w:r w:rsidRPr="004612C0">
              <w:rPr>
                <w:rFonts w:ascii="Arial" w:eastAsia="Times New Roman" w:hAnsi="Arial" w:cs="Arial"/>
                <w:sz w:val="20"/>
                <w:szCs w:val="20"/>
              </w:rPr>
              <w:t>1.28</w:t>
            </w:r>
          </w:p>
        </w:tc>
        <w:tc>
          <w:tcPr>
            <w:tcW w:w="620" w:type="dxa"/>
            <w:tcBorders>
              <w:top w:val="nil"/>
              <w:left w:val="single" w:sz="8" w:space="0" w:color="auto"/>
              <w:bottom w:val="nil"/>
              <w:right w:val="nil"/>
            </w:tcBorders>
            <w:shd w:val="clear" w:color="000000" w:fill="1FB714"/>
            <w:noWrap/>
            <w:vAlign w:val="bottom"/>
            <w:hideMark/>
          </w:tcPr>
          <w:p w14:paraId="2E800291" w14:textId="77777777" w:rsidR="004612C0" w:rsidRPr="004612C0" w:rsidRDefault="004612C0" w:rsidP="004612C0">
            <w:pPr>
              <w:spacing w:after="0" w:line="240" w:lineRule="auto"/>
              <w:jc w:val="center"/>
              <w:rPr>
                <w:rFonts w:ascii="Arial" w:eastAsia="Times New Roman" w:hAnsi="Arial" w:cs="Arial"/>
                <w:sz w:val="20"/>
                <w:szCs w:val="20"/>
              </w:rPr>
            </w:pPr>
            <w:r w:rsidRPr="004612C0">
              <w:rPr>
                <w:rFonts w:ascii="Arial" w:eastAsia="Times New Roman" w:hAnsi="Arial" w:cs="Arial"/>
                <w:sz w:val="20"/>
                <w:szCs w:val="20"/>
              </w:rPr>
              <w:t>175</w:t>
            </w:r>
          </w:p>
        </w:tc>
        <w:tc>
          <w:tcPr>
            <w:tcW w:w="1060" w:type="dxa"/>
            <w:tcBorders>
              <w:top w:val="nil"/>
              <w:left w:val="single" w:sz="8" w:space="0" w:color="auto"/>
              <w:bottom w:val="nil"/>
              <w:right w:val="single" w:sz="8" w:space="0" w:color="auto"/>
            </w:tcBorders>
            <w:shd w:val="clear" w:color="000000" w:fill="1FB714"/>
            <w:noWrap/>
            <w:vAlign w:val="bottom"/>
            <w:hideMark/>
          </w:tcPr>
          <w:p w14:paraId="7FEF491E" w14:textId="77777777" w:rsidR="004612C0" w:rsidRPr="004612C0" w:rsidRDefault="004612C0" w:rsidP="004612C0">
            <w:pPr>
              <w:spacing w:after="0" w:line="240" w:lineRule="auto"/>
              <w:jc w:val="center"/>
              <w:rPr>
                <w:rFonts w:ascii="Arial" w:eastAsia="Times New Roman" w:hAnsi="Arial" w:cs="Arial"/>
                <w:sz w:val="20"/>
                <w:szCs w:val="20"/>
              </w:rPr>
            </w:pPr>
            <w:r w:rsidRPr="004612C0">
              <w:rPr>
                <w:rFonts w:ascii="Arial" w:eastAsia="Times New Roman" w:hAnsi="Arial" w:cs="Arial"/>
                <w:sz w:val="20"/>
                <w:szCs w:val="20"/>
              </w:rPr>
              <w:t>224</w:t>
            </w:r>
          </w:p>
        </w:tc>
        <w:tc>
          <w:tcPr>
            <w:tcW w:w="1060" w:type="dxa"/>
            <w:tcBorders>
              <w:top w:val="single" w:sz="8" w:space="0" w:color="auto"/>
              <w:left w:val="nil"/>
              <w:bottom w:val="nil"/>
              <w:right w:val="single" w:sz="8" w:space="0" w:color="auto"/>
            </w:tcBorders>
            <w:shd w:val="clear" w:color="000000" w:fill="FF99CC"/>
            <w:noWrap/>
            <w:vAlign w:val="bottom"/>
            <w:hideMark/>
          </w:tcPr>
          <w:p w14:paraId="19D4F8F0" w14:textId="77777777" w:rsidR="004612C0" w:rsidRPr="004612C0" w:rsidRDefault="004612C0" w:rsidP="004612C0">
            <w:pPr>
              <w:spacing w:after="0" w:line="240" w:lineRule="auto"/>
              <w:jc w:val="center"/>
              <w:rPr>
                <w:rFonts w:ascii="Arial" w:eastAsia="Times New Roman" w:hAnsi="Arial" w:cs="Arial"/>
                <w:sz w:val="20"/>
                <w:szCs w:val="20"/>
              </w:rPr>
            </w:pPr>
            <w:r w:rsidRPr="004612C0">
              <w:rPr>
                <w:rFonts w:ascii="Arial" w:eastAsia="Times New Roman" w:hAnsi="Arial" w:cs="Arial"/>
                <w:sz w:val="20"/>
                <w:szCs w:val="20"/>
              </w:rPr>
              <w:t>152</w:t>
            </w:r>
          </w:p>
        </w:tc>
        <w:tc>
          <w:tcPr>
            <w:tcW w:w="1600" w:type="dxa"/>
            <w:tcBorders>
              <w:top w:val="single" w:sz="8" w:space="0" w:color="auto"/>
              <w:left w:val="nil"/>
              <w:bottom w:val="nil"/>
              <w:right w:val="single" w:sz="8" w:space="0" w:color="auto"/>
            </w:tcBorders>
            <w:shd w:val="clear" w:color="000000" w:fill="00ABEA"/>
            <w:noWrap/>
            <w:vAlign w:val="bottom"/>
            <w:hideMark/>
          </w:tcPr>
          <w:p w14:paraId="1A5EDE8A" w14:textId="77777777" w:rsidR="004612C0" w:rsidRPr="004612C0" w:rsidRDefault="004612C0" w:rsidP="004612C0">
            <w:pPr>
              <w:spacing w:after="0" w:line="240" w:lineRule="auto"/>
              <w:jc w:val="center"/>
              <w:rPr>
                <w:rFonts w:ascii="Arial" w:eastAsia="Times New Roman" w:hAnsi="Arial" w:cs="Arial"/>
                <w:sz w:val="20"/>
                <w:szCs w:val="20"/>
              </w:rPr>
            </w:pPr>
            <w:r w:rsidRPr="004612C0">
              <w:rPr>
                <w:rFonts w:ascii="Arial" w:eastAsia="Times New Roman" w:hAnsi="Arial" w:cs="Arial"/>
                <w:sz w:val="20"/>
                <w:szCs w:val="20"/>
              </w:rPr>
              <w:t>574</w:t>
            </w:r>
          </w:p>
        </w:tc>
      </w:tr>
      <w:tr w:rsidR="004612C0" w:rsidRPr="004612C0" w14:paraId="242B728A" w14:textId="77777777" w:rsidTr="00397993">
        <w:trPr>
          <w:trHeight w:val="260"/>
          <w:jc w:val="center"/>
        </w:trPr>
        <w:tc>
          <w:tcPr>
            <w:tcW w:w="680" w:type="dxa"/>
            <w:tcBorders>
              <w:top w:val="nil"/>
              <w:left w:val="single" w:sz="8" w:space="0" w:color="auto"/>
              <w:bottom w:val="nil"/>
              <w:right w:val="nil"/>
            </w:tcBorders>
            <w:shd w:val="clear" w:color="000000" w:fill="00ABEA"/>
            <w:noWrap/>
            <w:vAlign w:val="bottom"/>
            <w:hideMark/>
          </w:tcPr>
          <w:p w14:paraId="4D1AC5AD" w14:textId="77777777" w:rsidR="004612C0" w:rsidRPr="004612C0" w:rsidRDefault="004612C0" w:rsidP="004612C0">
            <w:pPr>
              <w:spacing w:after="0" w:line="240" w:lineRule="auto"/>
              <w:jc w:val="center"/>
              <w:rPr>
                <w:rFonts w:ascii="Arial" w:eastAsia="Times New Roman" w:hAnsi="Arial" w:cs="Arial"/>
                <w:sz w:val="20"/>
                <w:szCs w:val="20"/>
              </w:rPr>
            </w:pPr>
            <w:r w:rsidRPr="004612C0">
              <w:rPr>
                <w:rFonts w:ascii="Arial" w:eastAsia="Times New Roman" w:hAnsi="Arial" w:cs="Arial"/>
                <w:sz w:val="20"/>
                <w:szCs w:val="20"/>
              </w:rPr>
              <w:t>0.95</w:t>
            </w:r>
          </w:p>
        </w:tc>
        <w:tc>
          <w:tcPr>
            <w:tcW w:w="1060" w:type="dxa"/>
            <w:tcBorders>
              <w:top w:val="nil"/>
              <w:left w:val="single" w:sz="8" w:space="0" w:color="auto"/>
              <w:bottom w:val="nil"/>
              <w:right w:val="single" w:sz="8" w:space="0" w:color="auto"/>
            </w:tcBorders>
            <w:shd w:val="clear" w:color="000000" w:fill="FF99CC"/>
            <w:noWrap/>
            <w:vAlign w:val="bottom"/>
            <w:hideMark/>
          </w:tcPr>
          <w:p w14:paraId="171E645A" w14:textId="77777777" w:rsidR="004612C0" w:rsidRPr="004612C0" w:rsidRDefault="004612C0" w:rsidP="004612C0">
            <w:pPr>
              <w:spacing w:after="0" w:line="240" w:lineRule="auto"/>
              <w:jc w:val="center"/>
              <w:rPr>
                <w:rFonts w:ascii="Arial" w:eastAsia="Times New Roman" w:hAnsi="Arial" w:cs="Arial"/>
                <w:sz w:val="20"/>
                <w:szCs w:val="20"/>
              </w:rPr>
            </w:pPr>
            <w:r w:rsidRPr="004612C0">
              <w:rPr>
                <w:rFonts w:ascii="Arial" w:eastAsia="Times New Roman" w:hAnsi="Arial" w:cs="Arial"/>
                <w:sz w:val="20"/>
                <w:szCs w:val="20"/>
              </w:rPr>
              <w:t>119</w:t>
            </w:r>
          </w:p>
        </w:tc>
        <w:tc>
          <w:tcPr>
            <w:tcW w:w="780" w:type="dxa"/>
            <w:tcBorders>
              <w:top w:val="nil"/>
              <w:left w:val="nil"/>
              <w:bottom w:val="nil"/>
              <w:right w:val="nil"/>
            </w:tcBorders>
            <w:shd w:val="clear" w:color="000000" w:fill="1FB714"/>
            <w:noWrap/>
            <w:vAlign w:val="bottom"/>
            <w:hideMark/>
          </w:tcPr>
          <w:p w14:paraId="03FC96C2" w14:textId="77777777" w:rsidR="004612C0" w:rsidRPr="004612C0" w:rsidRDefault="004612C0" w:rsidP="004612C0">
            <w:pPr>
              <w:spacing w:after="0" w:line="240" w:lineRule="auto"/>
              <w:jc w:val="center"/>
              <w:rPr>
                <w:rFonts w:ascii="Arial" w:eastAsia="Times New Roman" w:hAnsi="Arial" w:cs="Arial"/>
                <w:sz w:val="20"/>
                <w:szCs w:val="20"/>
              </w:rPr>
            </w:pPr>
            <w:r w:rsidRPr="004612C0">
              <w:rPr>
                <w:rFonts w:ascii="Arial" w:eastAsia="Times New Roman" w:hAnsi="Arial" w:cs="Arial"/>
                <w:sz w:val="20"/>
                <w:szCs w:val="20"/>
              </w:rPr>
              <w:t>1.64</w:t>
            </w:r>
          </w:p>
        </w:tc>
        <w:tc>
          <w:tcPr>
            <w:tcW w:w="620" w:type="dxa"/>
            <w:tcBorders>
              <w:top w:val="nil"/>
              <w:left w:val="single" w:sz="8" w:space="0" w:color="auto"/>
              <w:bottom w:val="nil"/>
              <w:right w:val="nil"/>
            </w:tcBorders>
            <w:shd w:val="clear" w:color="000000" w:fill="1FB714"/>
            <w:noWrap/>
            <w:vAlign w:val="bottom"/>
            <w:hideMark/>
          </w:tcPr>
          <w:p w14:paraId="0C303D96" w14:textId="77777777" w:rsidR="004612C0" w:rsidRPr="004612C0" w:rsidRDefault="004612C0" w:rsidP="004612C0">
            <w:pPr>
              <w:spacing w:after="0" w:line="240" w:lineRule="auto"/>
              <w:jc w:val="center"/>
              <w:rPr>
                <w:rFonts w:ascii="Arial" w:eastAsia="Times New Roman" w:hAnsi="Arial" w:cs="Arial"/>
                <w:sz w:val="20"/>
                <w:szCs w:val="20"/>
              </w:rPr>
            </w:pPr>
            <w:r w:rsidRPr="004612C0">
              <w:rPr>
                <w:rFonts w:ascii="Arial" w:eastAsia="Times New Roman" w:hAnsi="Arial" w:cs="Arial"/>
                <w:sz w:val="20"/>
                <w:szCs w:val="20"/>
              </w:rPr>
              <w:t>175</w:t>
            </w:r>
          </w:p>
        </w:tc>
        <w:tc>
          <w:tcPr>
            <w:tcW w:w="1060" w:type="dxa"/>
            <w:tcBorders>
              <w:top w:val="nil"/>
              <w:left w:val="single" w:sz="8" w:space="0" w:color="auto"/>
              <w:bottom w:val="nil"/>
              <w:right w:val="single" w:sz="8" w:space="0" w:color="auto"/>
            </w:tcBorders>
            <w:shd w:val="clear" w:color="000000" w:fill="1FB714"/>
            <w:noWrap/>
            <w:vAlign w:val="bottom"/>
            <w:hideMark/>
          </w:tcPr>
          <w:p w14:paraId="31B7644E" w14:textId="77777777" w:rsidR="004612C0" w:rsidRPr="004612C0" w:rsidRDefault="004612C0" w:rsidP="004612C0">
            <w:pPr>
              <w:spacing w:after="0" w:line="240" w:lineRule="auto"/>
              <w:jc w:val="center"/>
              <w:rPr>
                <w:rFonts w:ascii="Arial" w:eastAsia="Times New Roman" w:hAnsi="Arial" w:cs="Arial"/>
                <w:sz w:val="20"/>
                <w:szCs w:val="20"/>
              </w:rPr>
            </w:pPr>
            <w:r w:rsidRPr="004612C0">
              <w:rPr>
                <w:rFonts w:ascii="Arial" w:eastAsia="Times New Roman" w:hAnsi="Arial" w:cs="Arial"/>
                <w:sz w:val="20"/>
                <w:szCs w:val="20"/>
              </w:rPr>
              <w:t>288</w:t>
            </w:r>
          </w:p>
        </w:tc>
        <w:tc>
          <w:tcPr>
            <w:tcW w:w="1060" w:type="dxa"/>
            <w:tcBorders>
              <w:top w:val="single" w:sz="8" w:space="0" w:color="auto"/>
              <w:left w:val="nil"/>
              <w:bottom w:val="nil"/>
              <w:right w:val="single" w:sz="8" w:space="0" w:color="auto"/>
            </w:tcBorders>
            <w:shd w:val="clear" w:color="000000" w:fill="FF99CC"/>
            <w:noWrap/>
            <w:vAlign w:val="bottom"/>
            <w:hideMark/>
          </w:tcPr>
          <w:p w14:paraId="638FE2BE" w14:textId="77777777" w:rsidR="004612C0" w:rsidRPr="004612C0" w:rsidRDefault="004612C0" w:rsidP="004612C0">
            <w:pPr>
              <w:spacing w:after="0" w:line="240" w:lineRule="auto"/>
              <w:jc w:val="center"/>
              <w:rPr>
                <w:rFonts w:ascii="Arial" w:eastAsia="Times New Roman" w:hAnsi="Arial" w:cs="Arial"/>
                <w:sz w:val="20"/>
                <w:szCs w:val="20"/>
              </w:rPr>
            </w:pPr>
            <w:r w:rsidRPr="004612C0">
              <w:rPr>
                <w:rFonts w:ascii="Arial" w:eastAsia="Times New Roman" w:hAnsi="Arial" w:cs="Arial"/>
                <w:sz w:val="20"/>
                <w:szCs w:val="20"/>
              </w:rPr>
              <w:t>195</w:t>
            </w:r>
          </w:p>
        </w:tc>
        <w:tc>
          <w:tcPr>
            <w:tcW w:w="1600" w:type="dxa"/>
            <w:tcBorders>
              <w:top w:val="single" w:sz="8" w:space="0" w:color="auto"/>
              <w:left w:val="nil"/>
              <w:bottom w:val="nil"/>
              <w:right w:val="single" w:sz="8" w:space="0" w:color="auto"/>
            </w:tcBorders>
            <w:shd w:val="clear" w:color="000000" w:fill="00ABEA"/>
            <w:noWrap/>
            <w:vAlign w:val="bottom"/>
            <w:hideMark/>
          </w:tcPr>
          <w:p w14:paraId="21FA8E22" w14:textId="77777777" w:rsidR="004612C0" w:rsidRPr="004612C0" w:rsidRDefault="004612C0" w:rsidP="004612C0">
            <w:pPr>
              <w:spacing w:after="0" w:line="240" w:lineRule="auto"/>
              <w:jc w:val="center"/>
              <w:rPr>
                <w:rFonts w:ascii="Arial" w:eastAsia="Times New Roman" w:hAnsi="Arial" w:cs="Arial"/>
                <w:sz w:val="20"/>
                <w:szCs w:val="20"/>
              </w:rPr>
            </w:pPr>
            <w:r w:rsidRPr="004612C0">
              <w:rPr>
                <w:rFonts w:ascii="Arial" w:eastAsia="Times New Roman" w:hAnsi="Arial" w:cs="Arial"/>
                <w:sz w:val="20"/>
                <w:szCs w:val="20"/>
              </w:rPr>
              <w:t>638</w:t>
            </w:r>
          </w:p>
        </w:tc>
      </w:tr>
      <w:tr w:rsidR="004612C0" w:rsidRPr="004612C0" w14:paraId="361F2F0A" w14:textId="77777777" w:rsidTr="00397993">
        <w:trPr>
          <w:trHeight w:val="260"/>
          <w:jc w:val="center"/>
        </w:trPr>
        <w:tc>
          <w:tcPr>
            <w:tcW w:w="680" w:type="dxa"/>
            <w:tcBorders>
              <w:top w:val="nil"/>
              <w:left w:val="single" w:sz="8" w:space="0" w:color="auto"/>
              <w:bottom w:val="single" w:sz="8" w:space="0" w:color="auto"/>
              <w:right w:val="nil"/>
            </w:tcBorders>
            <w:shd w:val="clear" w:color="000000" w:fill="00ABEA"/>
            <w:noWrap/>
            <w:vAlign w:val="bottom"/>
            <w:hideMark/>
          </w:tcPr>
          <w:p w14:paraId="31D5D6D9" w14:textId="77777777" w:rsidR="004612C0" w:rsidRPr="004612C0" w:rsidRDefault="004612C0" w:rsidP="004612C0">
            <w:pPr>
              <w:spacing w:after="0" w:line="240" w:lineRule="auto"/>
              <w:jc w:val="center"/>
              <w:rPr>
                <w:rFonts w:ascii="Arial" w:eastAsia="Times New Roman" w:hAnsi="Arial" w:cs="Arial"/>
                <w:sz w:val="20"/>
                <w:szCs w:val="20"/>
              </w:rPr>
            </w:pPr>
            <w:r w:rsidRPr="004612C0">
              <w:rPr>
                <w:rFonts w:ascii="Arial" w:eastAsia="Times New Roman" w:hAnsi="Arial" w:cs="Arial"/>
                <w:sz w:val="20"/>
                <w:szCs w:val="20"/>
              </w:rPr>
              <w:t>0.99</w:t>
            </w:r>
          </w:p>
        </w:tc>
        <w:tc>
          <w:tcPr>
            <w:tcW w:w="1060" w:type="dxa"/>
            <w:tcBorders>
              <w:top w:val="nil"/>
              <w:left w:val="single" w:sz="8" w:space="0" w:color="auto"/>
              <w:bottom w:val="single" w:sz="8" w:space="0" w:color="auto"/>
              <w:right w:val="single" w:sz="8" w:space="0" w:color="auto"/>
            </w:tcBorders>
            <w:shd w:val="clear" w:color="000000" w:fill="FF99CC"/>
            <w:noWrap/>
            <w:vAlign w:val="bottom"/>
            <w:hideMark/>
          </w:tcPr>
          <w:p w14:paraId="73A01DF1" w14:textId="77777777" w:rsidR="004612C0" w:rsidRPr="004612C0" w:rsidRDefault="004612C0" w:rsidP="004612C0">
            <w:pPr>
              <w:spacing w:after="0" w:line="240" w:lineRule="auto"/>
              <w:jc w:val="center"/>
              <w:rPr>
                <w:rFonts w:ascii="Arial" w:eastAsia="Times New Roman" w:hAnsi="Arial" w:cs="Arial"/>
                <w:sz w:val="20"/>
                <w:szCs w:val="20"/>
              </w:rPr>
            </w:pPr>
            <w:r w:rsidRPr="004612C0">
              <w:rPr>
                <w:rFonts w:ascii="Arial" w:eastAsia="Times New Roman" w:hAnsi="Arial" w:cs="Arial"/>
                <w:sz w:val="20"/>
                <w:szCs w:val="20"/>
              </w:rPr>
              <w:t>124</w:t>
            </w:r>
          </w:p>
        </w:tc>
        <w:tc>
          <w:tcPr>
            <w:tcW w:w="780" w:type="dxa"/>
            <w:tcBorders>
              <w:top w:val="nil"/>
              <w:left w:val="nil"/>
              <w:bottom w:val="single" w:sz="8" w:space="0" w:color="auto"/>
              <w:right w:val="nil"/>
            </w:tcBorders>
            <w:shd w:val="clear" w:color="000000" w:fill="1FB714"/>
            <w:noWrap/>
            <w:vAlign w:val="bottom"/>
            <w:hideMark/>
          </w:tcPr>
          <w:p w14:paraId="60A9A1F5" w14:textId="77777777" w:rsidR="004612C0" w:rsidRPr="004612C0" w:rsidRDefault="004612C0" w:rsidP="004612C0">
            <w:pPr>
              <w:spacing w:after="0" w:line="240" w:lineRule="auto"/>
              <w:jc w:val="center"/>
              <w:rPr>
                <w:rFonts w:ascii="Arial" w:eastAsia="Times New Roman" w:hAnsi="Arial" w:cs="Arial"/>
                <w:sz w:val="20"/>
                <w:szCs w:val="20"/>
              </w:rPr>
            </w:pPr>
            <w:r w:rsidRPr="004612C0">
              <w:rPr>
                <w:rFonts w:ascii="Arial" w:eastAsia="Times New Roman" w:hAnsi="Arial" w:cs="Arial"/>
                <w:sz w:val="20"/>
                <w:szCs w:val="20"/>
              </w:rPr>
              <w:t>2.33</w:t>
            </w:r>
          </w:p>
        </w:tc>
        <w:tc>
          <w:tcPr>
            <w:tcW w:w="620" w:type="dxa"/>
            <w:tcBorders>
              <w:top w:val="nil"/>
              <w:left w:val="single" w:sz="8" w:space="0" w:color="auto"/>
              <w:bottom w:val="single" w:sz="8" w:space="0" w:color="auto"/>
              <w:right w:val="nil"/>
            </w:tcBorders>
            <w:shd w:val="clear" w:color="000000" w:fill="1FB714"/>
            <w:noWrap/>
            <w:vAlign w:val="bottom"/>
            <w:hideMark/>
          </w:tcPr>
          <w:p w14:paraId="66B71423" w14:textId="77777777" w:rsidR="004612C0" w:rsidRPr="004612C0" w:rsidRDefault="004612C0" w:rsidP="004612C0">
            <w:pPr>
              <w:spacing w:after="0" w:line="240" w:lineRule="auto"/>
              <w:jc w:val="center"/>
              <w:rPr>
                <w:rFonts w:ascii="Arial" w:eastAsia="Times New Roman" w:hAnsi="Arial" w:cs="Arial"/>
                <w:sz w:val="20"/>
                <w:szCs w:val="20"/>
              </w:rPr>
            </w:pPr>
            <w:r w:rsidRPr="004612C0">
              <w:rPr>
                <w:rFonts w:ascii="Arial" w:eastAsia="Times New Roman" w:hAnsi="Arial" w:cs="Arial"/>
                <w:sz w:val="20"/>
                <w:szCs w:val="20"/>
              </w:rPr>
              <w:t>175</w:t>
            </w:r>
          </w:p>
        </w:tc>
        <w:tc>
          <w:tcPr>
            <w:tcW w:w="1060" w:type="dxa"/>
            <w:tcBorders>
              <w:top w:val="nil"/>
              <w:left w:val="single" w:sz="8" w:space="0" w:color="auto"/>
              <w:bottom w:val="nil"/>
              <w:right w:val="single" w:sz="8" w:space="0" w:color="auto"/>
            </w:tcBorders>
            <w:shd w:val="clear" w:color="000000" w:fill="1FB714"/>
            <w:noWrap/>
            <w:vAlign w:val="bottom"/>
            <w:hideMark/>
          </w:tcPr>
          <w:p w14:paraId="188C5E48" w14:textId="77777777" w:rsidR="004612C0" w:rsidRPr="004612C0" w:rsidRDefault="004612C0" w:rsidP="004612C0">
            <w:pPr>
              <w:spacing w:after="0" w:line="240" w:lineRule="auto"/>
              <w:jc w:val="center"/>
              <w:rPr>
                <w:rFonts w:ascii="Arial" w:eastAsia="Times New Roman" w:hAnsi="Arial" w:cs="Arial"/>
                <w:sz w:val="20"/>
                <w:szCs w:val="20"/>
              </w:rPr>
            </w:pPr>
            <w:r w:rsidRPr="004612C0">
              <w:rPr>
                <w:rFonts w:ascii="Arial" w:eastAsia="Times New Roman" w:hAnsi="Arial" w:cs="Arial"/>
                <w:sz w:val="20"/>
                <w:szCs w:val="20"/>
              </w:rPr>
              <w:t>407</w:t>
            </w:r>
          </w:p>
        </w:tc>
        <w:tc>
          <w:tcPr>
            <w:tcW w:w="1060" w:type="dxa"/>
            <w:tcBorders>
              <w:top w:val="single" w:sz="8" w:space="0" w:color="auto"/>
              <w:left w:val="nil"/>
              <w:bottom w:val="nil"/>
              <w:right w:val="single" w:sz="8" w:space="0" w:color="auto"/>
            </w:tcBorders>
            <w:shd w:val="clear" w:color="000000" w:fill="FF99CC"/>
            <w:noWrap/>
            <w:vAlign w:val="bottom"/>
            <w:hideMark/>
          </w:tcPr>
          <w:p w14:paraId="5C09A248" w14:textId="77777777" w:rsidR="004612C0" w:rsidRPr="004612C0" w:rsidRDefault="004612C0" w:rsidP="004612C0">
            <w:pPr>
              <w:spacing w:after="0" w:line="240" w:lineRule="auto"/>
              <w:jc w:val="center"/>
              <w:rPr>
                <w:rFonts w:ascii="Arial" w:eastAsia="Times New Roman" w:hAnsi="Arial" w:cs="Arial"/>
                <w:sz w:val="20"/>
                <w:szCs w:val="20"/>
              </w:rPr>
            </w:pPr>
            <w:r w:rsidRPr="004612C0">
              <w:rPr>
                <w:rFonts w:ascii="Arial" w:eastAsia="Times New Roman" w:hAnsi="Arial" w:cs="Arial"/>
                <w:sz w:val="20"/>
                <w:szCs w:val="20"/>
              </w:rPr>
              <w:t>276</w:t>
            </w:r>
          </w:p>
        </w:tc>
        <w:tc>
          <w:tcPr>
            <w:tcW w:w="1600" w:type="dxa"/>
            <w:tcBorders>
              <w:top w:val="single" w:sz="8" w:space="0" w:color="auto"/>
              <w:left w:val="nil"/>
              <w:bottom w:val="nil"/>
              <w:right w:val="single" w:sz="8" w:space="0" w:color="auto"/>
            </w:tcBorders>
            <w:shd w:val="clear" w:color="000000" w:fill="00ABEA"/>
            <w:noWrap/>
            <w:vAlign w:val="bottom"/>
            <w:hideMark/>
          </w:tcPr>
          <w:p w14:paraId="78A391D9" w14:textId="77777777" w:rsidR="004612C0" w:rsidRPr="004612C0" w:rsidRDefault="004612C0" w:rsidP="004612C0">
            <w:pPr>
              <w:spacing w:after="0" w:line="240" w:lineRule="auto"/>
              <w:jc w:val="center"/>
              <w:rPr>
                <w:rFonts w:ascii="Arial" w:eastAsia="Times New Roman" w:hAnsi="Arial" w:cs="Arial"/>
                <w:sz w:val="20"/>
                <w:szCs w:val="20"/>
              </w:rPr>
            </w:pPr>
            <w:r w:rsidRPr="004612C0">
              <w:rPr>
                <w:rFonts w:ascii="Arial" w:eastAsia="Times New Roman" w:hAnsi="Arial" w:cs="Arial"/>
                <w:sz w:val="20"/>
                <w:szCs w:val="20"/>
              </w:rPr>
              <w:t>757</w:t>
            </w:r>
          </w:p>
        </w:tc>
      </w:tr>
    </w:tbl>
    <w:p w14:paraId="655C5A30" w14:textId="77777777" w:rsidR="006357B1" w:rsidRDefault="006357B1" w:rsidP="006357B1">
      <w:pPr>
        <w:spacing w:after="0" w:line="240" w:lineRule="auto"/>
        <w:jc w:val="both"/>
        <w:rPr>
          <w:rFonts w:ascii="Book Antiqua" w:hAnsi="Book Antiqua" w:cs="Times New Roman"/>
          <w:b/>
          <w:sz w:val="24"/>
          <w:szCs w:val="48"/>
        </w:rPr>
      </w:pPr>
    </w:p>
    <w:p w14:paraId="62C04672" w14:textId="5A2B5635" w:rsidR="00C9211B" w:rsidRPr="00594CE8" w:rsidRDefault="004612C0" w:rsidP="00397993">
      <w:pPr>
        <w:spacing w:after="0" w:line="240" w:lineRule="auto"/>
        <w:jc w:val="center"/>
        <w:rPr>
          <w:rFonts w:ascii="Book Antiqua" w:hAnsi="Book Antiqua" w:cs="Times New Roman"/>
          <w:b/>
          <w:sz w:val="24"/>
          <w:szCs w:val="48"/>
        </w:rPr>
      </w:pPr>
      <w:r>
        <w:rPr>
          <w:noProof/>
        </w:rPr>
        <w:drawing>
          <wp:inline distT="0" distB="0" distL="0" distR="0" wp14:anchorId="51A9000C" wp14:editId="5B73C046">
            <wp:extent cx="4298293" cy="1812159"/>
            <wp:effectExtent l="0" t="0" r="20320" b="1714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sectPr w:rsidR="00C9211B" w:rsidRPr="00594CE8" w:rsidSect="00CE486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EC689A" w14:textId="77777777" w:rsidR="00F2253B" w:rsidRDefault="00F2253B" w:rsidP="006127E3">
      <w:pPr>
        <w:spacing w:after="0" w:line="240" w:lineRule="auto"/>
      </w:pPr>
      <w:r>
        <w:separator/>
      </w:r>
    </w:p>
  </w:endnote>
  <w:endnote w:type="continuationSeparator" w:id="0">
    <w:p w14:paraId="46A6D5E7" w14:textId="77777777" w:rsidR="00F2253B" w:rsidRDefault="00F2253B" w:rsidP="006127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PGothic">
    <w:panose1 w:val="020B0600070205080204"/>
    <w:charset w:val="80"/>
    <w:family w:val="swiss"/>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F06131" w14:textId="77777777" w:rsidR="00F2253B" w:rsidRDefault="00F2253B" w:rsidP="006127E3">
      <w:pPr>
        <w:spacing w:after="0" w:line="240" w:lineRule="auto"/>
      </w:pPr>
      <w:r>
        <w:separator/>
      </w:r>
    </w:p>
  </w:footnote>
  <w:footnote w:type="continuationSeparator" w:id="0">
    <w:p w14:paraId="0E1E402F" w14:textId="77777777" w:rsidR="00F2253B" w:rsidRDefault="00F2253B" w:rsidP="006127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A3E46"/>
    <w:multiLevelType w:val="hybridMultilevel"/>
    <w:tmpl w:val="FB3CF6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E1782C"/>
    <w:multiLevelType w:val="hybridMultilevel"/>
    <w:tmpl w:val="3420F5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182ECD"/>
    <w:multiLevelType w:val="hybridMultilevel"/>
    <w:tmpl w:val="681C695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787D1F31"/>
    <w:multiLevelType w:val="hybridMultilevel"/>
    <w:tmpl w:val="44E6BF24"/>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isplayBackgroundShape/>
  <w:hideSpellingErrors/>
  <w:hideGrammaticalErrors/>
  <w:attachedTemplate r:id="rId1"/>
  <w:revisionView w:inkAnnotation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5539"/>
    <w:rsid w:val="00014298"/>
    <w:rsid w:val="00030468"/>
    <w:rsid w:val="00035ED2"/>
    <w:rsid w:val="00047949"/>
    <w:rsid w:val="00047978"/>
    <w:rsid w:val="00050353"/>
    <w:rsid w:val="00050B90"/>
    <w:rsid w:val="0006523F"/>
    <w:rsid w:val="00085539"/>
    <w:rsid w:val="000D58AA"/>
    <w:rsid w:val="001101B0"/>
    <w:rsid w:val="00127E1A"/>
    <w:rsid w:val="00134131"/>
    <w:rsid w:val="00155D0A"/>
    <w:rsid w:val="001563C7"/>
    <w:rsid w:val="001C6902"/>
    <w:rsid w:val="001E713A"/>
    <w:rsid w:val="001E718D"/>
    <w:rsid w:val="001F1A6C"/>
    <w:rsid w:val="00222F19"/>
    <w:rsid w:val="00266FDB"/>
    <w:rsid w:val="00276251"/>
    <w:rsid w:val="0027717B"/>
    <w:rsid w:val="00293A49"/>
    <w:rsid w:val="002A4A84"/>
    <w:rsid w:val="002C7983"/>
    <w:rsid w:val="00316EB2"/>
    <w:rsid w:val="00317CBF"/>
    <w:rsid w:val="00397993"/>
    <w:rsid w:val="003A30B0"/>
    <w:rsid w:val="003E2902"/>
    <w:rsid w:val="00407960"/>
    <w:rsid w:val="004122DE"/>
    <w:rsid w:val="00421C9B"/>
    <w:rsid w:val="00426F47"/>
    <w:rsid w:val="00442036"/>
    <w:rsid w:val="004612C0"/>
    <w:rsid w:val="00480018"/>
    <w:rsid w:val="004F5483"/>
    <w:rsid w:val="00503941"/>
    <w:rsid w:val="00511947"/>
    <w:rsid w:val="005127C7"/>
    <w:rsid w:val="00574C1C"/>
    <w:rsid w:val="00594CE8"/>
    <w:rsid w:val="005B025C"/>
    <w:rsid w:val="005D5F39"/>
    <w:rsid w:val="006127E3"/>
    <w:rsid w:val="006252E1"/>
    <w:rsid w:val="0063037E"/>
    <w:rsid w:val="00632993"/>
    <w:rsid w:val="00633572"/>
    <w:rsid w:val="006357B1"/>
    <w:rsid w:val="00637895"/>
    <w:rsid w:val="00645DDA"/>
    <w:rsid w:val="006552B8"/>
    <w:rsid w:val="006567CC"/>
    <w:rsid w:val="00660796"/>
    <w:rsid w:val="00665635"/>
    <w:rsid w:val="006B36DE"/>
    <w:rsid w:val="00721915"/>
    <w:rsid w:val="00731EF3"/>
    <w:rsid w:val="00746944"/>
    <w:rsid w:val="0077383E"/>
    <w:rsid w:val="00775737"/>
    <w:rsid w:val="00776006"/>
    <w:rsid w:val="00781A15"/>
    <w:rsid w:val="00796F24"/>
    <w:rsid w:val="007F0227"/>
    <w:rsid w:val="0080022A"/>
    <w:rsid w:val="00810191"/>
    <w:rsid w:val="0081398F"/>
    <w:rsid w:val="0086446A"/>
    <w:rsid w:val="00864E96"/>
    <w:rsid w:val="008A6512"/>
    <w:rsid w:val="008B6A42"/>
    <w:rsid w:val="008C39D7"/>
    <w:rsid w:val="008E63DC"/>
    <w:rsid w:val="00904C93"/>
    <w:rsid w:val="00912247"/>
    <w:rsid w:val="009166B7"/>
    <w:rsid w:val="00917AEC"/>
    <w:rsid w:val="00920CFB"/>
    <w:rsid w:val="00952AA4"/>
    <w:rsid w:val="00976CBB"/>
    <w:rsid w:val="009B48B1"/>
    <w:rsid w:val="009F4C47"/>
    <w:rsid w:val="00A25886"/>
    <w:rsid w:val="00A3482D"/>
    <w:rsid w:val="00A71D06"/>
    <w:rsid w:val="00AC3C9D"/>
    <w:rsid w:val="00AD161F"/>
    <w:rsid w:val="00AD746E"/>
    <w:rsid w:val="00B0075D"/>
    <w:rsid w:val="00B233DC"/>
    <w:rsid w:val="00B37D4A"/>
    <w:rsid w:val="00B513FF"/>
    <w:rsid w:val="00B52740"/>
    <w:rsid w:val="00B6003F"/>
    <w:rsid w:val="00B60BE9"/>
    <w:rsid w:val="00B71310"/>
    <w:rsid w:val="00B91B45"/>
    <w:rsid w:val="00BA6A74"/>
    <w:rsid w:val="00BC420F"/>
    <w:rsid w:val="00BD0551"/>
    <w:rsid w:val="00BD6CA8"/>
    <w:rsid w:val="00C1755B"/>
    <w:rsid w:val="00C504B8"/>
    <w:rsid w:val="00C51168"/>
    <w:rsid w:val="00C56CF6"/>
    <w:rsid w:val="00C73CB8"/>
    <w:rsid w:val="00C743EA"/>
    <w:rsid w:val="00C77F27"/>
    <w:rsid w:val="00C9211B"/>
    <w:rsid w:val="00CA784B"/>
    <w:rsid w:val="00CB22B2"/>
    <w:rsid w:val="00CD591C"/>
    <w:rsid w:val="00CE306E"/>
    <w:rsid w:val="00CE4868"/>
    <w:rsid w:val="00D00B03"/>
    <w:rsid w:val="00D01E79"/>
    <w:rsid w:val="00D022B9"/>
    <w:rsid w:val="00D02EE1"/>
    <w:rsid w:val="00D11FC7"/>
    <w:rsid w:val="00D1329D"/>
    <w:rsid w:val="00D4235F"/>
    <w:rsid w:val="00D57F96"/>
    <w:rsid w:val="00D61BA7"/>
    <w:rsid w:val="00D64808"/>
    <w:rsid w:val="00D707A1"/>
    <w:rsid w:val="00D7228E"/>
    <w:rsid w:val="00D9058D"/>
    <w:rsid w:val="00D94699"/>
    <w:rsid w:val="00DB779B"/>
    <w:rsid w:val="00DC0B84"/>
    <w:rsid w:val="00DE1251"/>
    <w:rsid w:val="00DE7861"/>
    <w:rsid w:val="00DF42FE"/>
    <w:rsid w:val="00E0755A"/>
    <w:rsid w:val="00E51C2A"/>
    <w:rsid w:val="00E71069"/>
    <w:rsid w:val="00E75BEF"/>
    <w:rsid w:val="00EA6CEC"/>
    <w:rsid w:val="00EC3999"/>
    <w:rsid w:val="00EC7AC6"/>
    <w:rsid w:val="00ED1174"/>
    <w:rsid w:val="00ED2784"/>
    <w:rsid w:val="00EE0AF1"/>
    <w:rsid w:val="00F01764"/>
    <w:rsid w:val="00F0449B"/>
    <w:rsid w:val="00F07C47"/>
    <w:rsid w:val="00F13A9C"/>
    <w:rsid w:val="00F16B1E"/>
    <w:rsid w:val="00F20DD4"/>
    <w:rsid w:val="00F2253B"/>
    <w:rsid w:val="00F32C8D"/>
    <w:rsid w:val="00F5458F"/>
    <w:rsid w:val="00F64A74"/>
    <w:rsid w:val="00F872D9"/>
    <w:rsid w:val="00FB2823"/>
    <w:rsid w:val="00FC6FD5"/>
    <w:rsid w:val="00FF41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8"/>
    <o:shapelayout v:ext="edit">
      <o:idmap v:ext="edit" data="1"/>
    </o:shapelayout>
  </w:shapeDefaults>
  <w:decimalSymbol w:val="."/>
  <w:listSeparator w:val=","/>
  <w14:docId w14:val="5B809A7A"/>
  <w15:docId w15:val="{D716FDD5-3624-494B-BE68-04E565905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55D0A"/>
    <w:pPr>
      <w:spacing w:before="100" w:beforeAutospacing="1" w:after="100" w:afterAutospacing="1"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00B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0B03"/>
    <w:rPr>
      <w:rFonts w:ascii="Tahoma" w:hAnsi="Tahoma" w:cs="Tahoma"/>
      <w:sz w:val="16"/>
      <w:szCs w:val="16"/>
    </w:rPr>
  </w:style>
  <w:style w:type="paragraph" w:styleId="Caption">
    <w:name w:val="caption"/>
    <w:basedOn w:val="Normal"/>
    <w:next w:val="Normal"/>
    <w:uiPriority w:val="35"/>
    <w:unhideWhenUsed/>
    <w:qFormat/>
    <w:rsid w:val="00ED2784"/>
    <w:pPr>
      <w:spacing w:line="240" w:lineRule="auto"/>
    </w:pPr>
    <w:rPr>
      <w:b/>
      <w:bCs/>
      <w:color w:val="4F81BD" w:themeColor="accent1"/>
      <w:sz w:val="18"/>
      <w:szCs w:val="18"/>
    </w:rPr>
  </w:style>
  <w:style w:type="paragraph" w:styleId="ListParagraph">
    <w:name w:val="List Paragraph"/>
    <w:basedOn w:val="Normal"/>
    <w:uiPriority w:val="34"/>
    <w:qFormat/>
    <w:rsid w:val="00134131"/>
    <w:pPr>
      <w:ind w:left="720"/>
      <w:contextualSpacing/>
    </w:pPr>
  </w:style>
  <w:style w:type="character" w:styleId="CommentReference">
    <w:name w:val="annotation reference"/>
    <w:basedOn w:val="DefaultParagraphFont"/>
    <w:uiPriority w:val="99"/>
    <w:semiHidden/>
    <w:unhideWhenUsed/>
    <w:rsid w:val="0006523F"/>
    <w:rPr>
      <w:sz w:val="18"/>
      <w:szCs w:val="18"/>
    </w:rPr>
  </w:style>
  <w:style w:type="paragraph" w:styleId="CommentText">
    <w:name w:val="annotation text"/>
    <w:basedOn w:val="Normal"/>
    <w:link w:val="CommentTextChar"/>
    <w:uiPriority w:val="99"/>
    <w:semiHidden/>
    <w:unhideWhenUsed/>
    <w:rsid w:val="0006523F"/>
    <w:pPr>
      <w:spacing w:line="240" w:lineRule="auto"/>
    </w:pPr>
    <w:rPr>
      <w:sz w:val="24"/>
      <w:szCs w:val="24"/>
    </w:rPr>
  </w:style>
  <w:style w:type="character" w:customStyle="1" w:styleId="CommentTextChar">
    <w:name w:val="Comment Text Char"/>
    <w:basedOn w:val="DefaultParagraphFont"/>
    <w:link w:val="CommentText"/>
    <w:uiPriority w:val="99"/>
    <w:semiHidden/>
    <w:rsid w:val="0006523F"/>
    <w:rPr>
      <w:sz w:val="24"/>
      <w:szCs w:val="24"/>
    </w:rPr>
  </w:style>
  <w:style w:type="paragraph" w:styleId="CommentSubject">
    <w:name w:val="annotation subject"/>
    <w:basedOn w:val="CommentText"/>
    <w:next w:val="CommentText"/>
    <w:link w:val="CommentSubjectChar"/>
    <w:uiPriority w:val="99"/>
    <w:semiHidden/>
    <w:unhideWhenUsed/>
    <w:rsid w:val="0006523F"/>
    <w:rPr>
      <w:b/>
      <w:bCs/>
      <w:sz w:val="20"/>
      <w:szCs w:val="20"/>
    </w:rPr>
  </w:style>
  <w:style w:type="character" w:customStyle="1" w:styleId="CommentSubjectChar">
    <w:name w:val="Comment Subject Char"/>
    <w:basedOn w:val="CommentTextChar"/>
    <w:link w:val="CommentSubject"/>
    <w:uiPriority w:val="99"/>
    <w:semiHidden/>
    <w:rsid w:val="0006523F"/>
    <w:rPr>
      <w:b/>
      <w:bCs/>
      <w:sz w:val="20"/>
      <w:szCs w:val="20"/>
    </w:rPr>
  </w:style>
  <w:style w:type="paragraph" w:styleId="Header">
    <w:name w:val="header"/>
    <w:basedOn w:val="Normal"/>
    <w:link w:val="HeaderChar"/>
    <w:uiPriority w:val="99"/>
    <w:unhideWhenUsed/>
    <w:rsid w:val="006127E3"/>
    <w:pPr>
      <w:tabs>
        <w:tab w:val="center" w:pos="4320"/>
        <w:tab w:val="right" w:pos="8640"/>
      </w:tabs>
      <w:spacing w:after="0" w:line="240" w:lineRule="auto"/>
    </w:pPr>
  </w:style>
  <w:style w:type="character" w:customStyle="1" w:styleId="HeaderChar">
    <w:name w:val="Header Char"/>
    <w:basedOn w:val="DefaultParagraphFont"/>
    <w:link w:val="Header"/>
    <w:uiPriority w:val="99"/>
    <w:rsid w:val="006127E3"/>
  </w:style>
  <w:style w:type="paragraph" w:styleId="Footer">
    <w:name w:val="footer"/>
    <w:basedOn w:val="Normal"/>
    <w:link w:val="FooterChar"/>
    <w:uiPriority w:val="99"/>
    <w:unhideWhenUsed/>
    <w:rsid w:val="006127E3"/>
    <w:pPr>
      <w:tabs>
        <w:tab w:val="center" w:pos="4320"/>
        <w:tab w:val="right" w:pos="8640"/>
      </w:tabs>
      <w:spacing w:after="0" w:line="240" w:lineRule="auto"/>
    </w:pPr>
  </w:style>
  <w:style w:type="character" w:customStyle="1" w:styleId="FooterChar">
    <w:name w:val="Footer Char"/>
    <w:basedOn w:val="DefaultParagraphFont"/>
    <w:link w:val="Footer"/>
    <w:uiPriority w:val="99"/>
    <w:rsid w:val="006127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5771038">
      <w:bodyDiv w:val="1"/>
      <w:marLeft w:val="0"/>
      <w:marRight w:val="0"/>
      <w:marTop w:val="0"/>
      <w:marBottom w:val="0"/>
      <w:divBdr>
        <w:top w:val="none" w:sz="0" w:space="0" w:color="auto"/>
        <w:left w:val="none" w:sz="0" w:space="0" w:color="auto"/>
        <w:bottom w:val="none" w:sz="0" w:space="0" w:color="auto"/>
        <w:right w:val="none" w:sz="0" w:space="0" w:color="auto"/>
      </w:divBdr>
    </w:div>
    <w:div w:id="380403672">
      <w:bodyDiv w:val="1"/>
      <w:marLeft w:val="0"/>
      <w:marRight w:val="0"/>
      <w:marTop w:val="0"/>
      <w:marBottom w:val="0"/>
      <w:divBdr>
        <w:top w:val="none" w:sz="0" w:space="0" w:color="auto"/>
        <w:left w:val="none" w:sz="0" w:space="0" w:color="auto"/>
        <w:bottom w:val="none" w:sz="0" w:space="0" w:color="auto"/>
        <w:right w:val="none" w:sz="0" w:space="0" w:color="auto"/>
      </w:divBdr>
    </w:div>
    <w:div w:id="651178973">
      <w:bodyDiv w:val="1"/>
      <w:marLeft w:val="0"/>
      <w:marRight w:val="0"/>
      <w:marTop w:val="0"/>
      <w:marBottom w:val="0"/>
      <w:divBdr>
        <w:top w:val="none" w:sz="0" w:space="0" w:color="auto"/>
        <w:left w:val="none" w:sz="0" w:space="0" w:color="auto"/>
        <w:bottom w:val="none" w:sz="0" w:space="0" w:color="auto"/>
        <w:right w:val="none" w:sz="0" w:space="0" w:color="auto"/>
      </w:divBdr>
    </w:div>
    <w:div w:id="834154284">
      <w:bodyDiv w:val="1"/>
      <w:marLeft w:val="0"/>
      <w:marRight w:val="0"/>
      <w:marTop w:val="0"/>
      <w:marBottom w:val="0"/>
      <w:divBdr>
        <w:top w:val="none" w:sz="0" w:space="0" w:color="auto"/>
        <w:left w:val="none" w:sz="0" w:space="0" w:color="auto"/>
        <w:bottom w:val="none" w:sz="0" w:space="0" w:color="auto"/>
        <w:right w:val="none" w:sz="0" w:space="0" w:color="auto"/>
      </w:divBdr>
    </w:div>
    <w:div w:id="842939547">
      <w:bodyDiv w:val="1"/>
      <w:marLeft w:val="0"/>
      <w:marRight w:val="0"/>
      <w:marTop w:val="0"/>
      <w:marBottom w:val="0"/>
      <w:divBdr>
        <w:top w:val="none" w:sz="0" w:space="0" w:color="auto"/>
        <w:left w:val="none" w:sz="0" w:space="0" w:color="auto"/>
        <w:bottom w:val="none" w:sz="0" w:space="0" w:color="auto"/>
        <w:right w:val="none" w:sz="0" w:space="0" w:color="auto"/>
      </w:divBdr>
    </w:div>
    <w:div w:id="923608028">
      <w:bodyDiv w:val="1"/>
      <w:marLeft w:val="0"/>
      <w:marRight w:val="0"/>
      <w:marTop w:val="0"/>
      <w:marBottom w:val="0"/>
      <w:divBdr>
        <w:top w:val="none" w:sz="0" w:space="0" w:color="auto"/>
        <w:left w:val="none" w:sz="0" w:space="0" w:color="auto"/>
        <w:bottom w:val="none" w:sz="0" w:space="0" w:color="auto"/>
        <w:right w:val="none" w:sz="0" w:space="0" w:color="auto"/>
      </w:divBdr>
    </w:div>
    <w:div w:id="1011178220">
      <w:bodyDiv w:val="1"/>
      <w:marLeft w:val="0"/>
      <w:marRight w:val="0"/>
      <w:marTop w:val="0"/>
      <w:marBottom w:val="0"/>
      <w:divBdr>
        <w:top w:val="none" w:sz="0" w:space="0" w:color="auto"/>
        <w:left w:val="none" w:sz="0" w:space="0" w:color="auto"/>
        <w:bottom w:val="none" w:sz="0" w:space="0" w:color="auto"/>
        <w:right w:val="none" w:sz="0" w:space="0" w:color="auto"/>
      </w:divBdr>
    </w:div>
    <w:div w:id="1133059611">
      <w:bodyDiv w:val="1"/>
      <w:marLeft w:val="0"/>
      <w:marRight w:val="0"/>
      <w:marTop w:val="0"/>
      <w:marBottom w:val="0"/>
      <w:divBdr>
        <w:top w:val="none" w:sz="0" w:space="0" w:color="auto"/>
        <w:left w:val="none" w:sz="0" w:space="0" w:color="auto"/>
        <w:bottom w:val="none" w:sz="0" w:space="0" w:color="auto"/>
        <w:right w:val="none" w:sz="0" w:space="0" w:color="auto"/>
      </w:divBdr>
    </w:div>
    <w:div w:id="1141657191">
      <w:bodyDiv w:val="1"/>
      <w:marLeft w:val="0"/>
      <w:marRight w:val="0"/>
      <w:marTop w:val="0"/>
      <w:marBottom w:val="0"/>
      <w:divBdr>
        <w:top w:val="none" w:sz="0" w:space="0" w:color="auto"/>
        <w:left w:val="none" w:sz="0" w:space="0" w:color="auto"/>
        <w:bottom w:val="none" w:sz="0" w:space="0" w:color="auto"/>
        <w:right w:val="none" w:sz="0" w:space="0" w:color="auto"/>
      </w:divBdr>
    </w:div>
    <w:div w:id="1526745301">
      <w:bodyDiv w:val="1"/>
      <w:marLeft w:val="0"/>
      <w:marRight w:val="0"/>
      <w:marTop w:val="0"/>
      <w:marBottom w:val="0"/>
      <w:divBdr>
        <w:top w:val="none" w:sz="0" w:space="0" w:color="auto"/>
        <w:left w:val="none" w:sz="0" w:space="0" w:color="auto"/>
        <w:bottom w:val="none" w:sz="0" w:space="0" w:color="auto"/>
        <w:right w:val="none" w:sz="0" w:space="0" w:color="auto"/>
      </w:divBdr>
    </w:div>
    <w:div w:id="1757361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em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100013606\Desktop\Blank%20Template.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Worksheet%20in%201.ProbROPBasic.ppt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76767195817601"/>
          <c:y val="0.13120965767513801"/>
          <c:w val="0.80204930911999694"/>
          <c:h val="0.65604828837568996"/>
        </c:manualLayout>
      </c:layout>
      <c:scatterChart>
        <c:scatterStyle val="smoothMarker"/>
        <c:varyColors val="0"/>
        <c:ser>
          <c:idx val="0"/>
          <c:order val="0"/>
          <c:tx>
            <c:strRef>
              <c:f>'[Worksheet in 1.ProbROPBasic.pptx]Sheet1'!$F$3</c:f>
              <c:strCache>
                <c:ptCount val="1"/>
                <c:pt idx="0">
                  <c:v>Is =zσLTD</c:v>
                </c:pt>
              </c:strCache>
            </c:strRef>
          </c:tx>
          <c:spPr>
            <a:ln w="12700">
              <a:solidFill>
                <a:srgbClr val="000090"/>
              </a:solidFill>
              <a:prstDash val="solid"/>
            </a:ln>
          </c:spPr>
          <c:marker>
            <c:symbol val="diamond"/>
            <c:size val="5"/>
            <c:spPr>
              <a:solidFill>
                <a:srgbClr val="000090"/>
              </a:solidFill>
              <a:ln>
                <a:solidFill>
                  <a:srgbClr val="000090"/>
                </a:solidFill>
                <a:prstDash val="solid"/>
              </a:ln>
            </c:spPr>
          </c:marker>
          <c:xVal>
            <c:numRef>
              <c:f>'[Worksheet in 1.ProbROPBasic.pptx]Sheet1'!$B$4:$B$7</c:f>
              <c:numCache>
                <c:formatCode>General</c:formatCode>
                <c:ptCount val="4"/>
                <c:pt idx="0">
                  <c:v>0.8</c:v>
                </c:pt>
                <c:pt idx="1">
                  <c:v>0.9</c:v>
                </c:pt>
                <c:pt idx="2">
                  <c:v>0.95</c:v>
                </c:pt>
                <c:pt idx="3">
                  <c:v>0.99</c:v>
                </c:pt>
              </c:numCache>
            </c:numRef>
          </c:xVal>
          <c:yVal>
            <c:numRef>
              <c:f>'[Worksheet in 1.ProbROPBasic.pptx]Sheet1'!$F$4:$F$7</c:f>
              <c:numCache>
                <c:formatCode>0</c:formatCode>
                <c:ptCount val="4"/>
                <c:pt idx="0">
                  <c:v>147.2837158752601</c:v>
                </c:pt>
                <c:pt idx="1">
                  <c:v>224.27152397030511</c:v>
                </c:pt>
                <c:pt idx="2">
                  <c:v>287.84938471650747</c:v>
                </c:pt>
                <c:pt idx="3">
                  <c:v>407.11087795714712</c:v>
                </c:pt>
              </c:numCache>
            </c:numRef>
          </c:yVal>
          <c:smooth val="1"/>
          <c:extLst>
            <c:ext xmlns:c16="http://schemas.microsoft.com/office/drawing/2014/chart" uri="{C3380CC4-5D6E-409C-BE32-E72D297353CC}">
              <c16:uniqueId val="{00000000-92EA-491A-93F2-427844CCF734}"/>
            </c:ext>
          </c:extLst>
        </c:ser>
        <c:dLbls>
          <c:showLegendKey val="0"/>
          <c:showVal val="0"/>
          <c:showCatName val="0"/>
          <c:showSerName val="0"/>
          <c:showPercent val="0"/>
          <c:showBubbleSize val="0"/>
        </c:dLbls>
        <c:axId val="334554240"/>
        <c:axId val="415703808"/>
      </c:scatterChart>
      <c:valAx>
        <c:axId val="334554240"/>
        <c:scaling>
          <c:orientation val="minMax"/>
          <c:max val="0.99"/>
          <c:min val="0.8"/>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en-US"/>
          </a:p>
        </c:txPr>
        <c:crossAx val="415703808"/>
        <c:crosses val="autoZero"/>
        <c:crossBetween val="midCat"/>
      </c:valAx>
      <c:valAx>
        <c:axId val="415703808"/>
        <c:scaling>
          <c:orientation val="minMax"/>
          <c:max val="291"/>
          <c:min val="105"/>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en-US"/>
          </a:p>
        </c:txPr>
        <c:crossAx val="334554240"/>
        <c:crosses val="autoZero"/>
        <c:crossBetween val="midCat"/>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25"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Blank Template</Template>
  <TotalTime>0</TotalTime>
  <Pages>11</Pages>
  <Words>3886</Words>
  <Characters>22152</Characters>
  <Application>Microsoft Office Word</Application>
  <DocSecurity>4</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NCOD</Company>
  <LinksUpToDate>false</LinksUpToDate>
  <CharactersWithSpaces>25987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100013606</dc:creator>
  <cp:lastModifiedBy>Asef-Vaziri, Ardavan</cp:lastModifiedBy>
  <cp:revision>2</cp:revision>
  <dcterms:created xsi:type="dcterms:W3CDTF">2017-06-18T21:52:00Z</dcterms:created>
  <dcterms:modified xsi:type="dcterms:W3CDTF">2017-06-18T21:52:00Z</dcterms:modified>
</cp:coreProperties>
</file>